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8EFC5" w14:textId="493BB75F" w:rsidR="00D50EBF" w:rsidRPr="00FB415D" w:rsidRDefault="003653E4" w:rsidP="20F01C8E">
      <w:r w:rsidRPr="00FB415D">
        <w:rPr>
          <w:i/>
          <w:iCs/>
          <w:noProof/>
          <w:sz w:val="20"/>
          <w:szCs w:val="20"/>
          <w:lang w:val="en-IE"/>
        </w:rPr>
        <w:drawing>
          <wp:anchor distT="0" distB="0" distL="114300" distR="114300" simplePos="0" relativeHeight="251658248" behindDoc="0" locked="0" layoutInCell="1" allowOverlap="1" wp14:anchorId="578731D0" wp14:editId="10E28848">
            <wp:simplePos x="0" y="0"/>
            <wp:positionH relativeFrom="margin">
              <wp:posOffset>-213995</wp:posOffset>
            </wp:positionH>
            <wp:positionV relativeFrom="page">
              <wp:posOffset>-69850</wp:posOffset>
            </wp:positionV>
            <wp:extent cx="1663700" cy="1663700"/>
            <wp:effectExtent l="0" t="0" r="0" b="0"/>
            <wp:wrapNone/>
            <wp:docPr id="19906849" name="Picture 1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849" name="Picture 13" descr="A black background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00" cy="1663700"/>
                    </a:xfrm>
                    <a:prstGeom prst="rect">
                      <a:avLst/>
                    </a:prstGeom>
                  </pic:spPr>
                </pic:pic>
              </a:graphicData>
            </a:graphic>
            <wp14:sizeRelH relativeFrom="margin">
              <wp14:pctWidth>0</wp14:pctWidth>
            </wp14:sizeRelH>
            <wp14:sizeRelV relativeFrom="margin">
              <wp14:pctHeight>0</wp14:pctHeight>
            </wp14:sizeRelV>
          </wp:anchor>
        </w:drawing>
      </w:r>
      <w:r w:rsidRPr="00FB415D">
        <w:rPr>
          <w:noProof/>
          <w:lang w:val="en-IE"/>
        </w:rPr>
        <w:drawing>
          <wp:anchor distT="0" distB="0" distL="114300" distR="114300" simplePos="0" relativeHeight="251658247" behindDoc="1" locked="0" layoutInCell="1" allowOverlap="1" wp14:anchorId="1D0D49DB" wp14:editId="21D718B9">
            <wp:simplePos x="0" y="0"/>
            <wp:positionH relativeFrom="column">
              <wp:posOffset>-804545</wp:posOffset>
            </wp:positionH>
            <wp:positionV relativeFrom="page">
              <wp:posOffset>-292099</wp:posOffset>
            </wp:positionV>
            <wp:extent cx="7772400" cy="1720850"/>
            <wp:effectExtent l="0" t="0" r="0" b="0"/>
            <wp:wrapNone/>
            <wp:docPr id="10144873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87336" name="Picture 1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72400" cy="1720850"/>
                    </a:xfrm>
                    <a:prstGeom prst="rect">
                      <a:avLst/>
                    </a:prstGeom>
                    <a:noFill/>
                  </pic:spPr>
                </pic:pic>
              </a:graphicData>
            </a:graphic>
            <wp14:sizeRelV relativeFrom="margin">
              <wp14:pctHeight>0</wp14:pctHeight>
            </wp14:sizeRelV>
          </wp:anchor>
        </w:drawing>
      </w:r>
      <w:r w:rsidR="00552606" w:rsidRPr="20F01C8E">
        <w:t xml:space="preserve"> </w:t>
      </w:r>
      <w:bookmarkStart w:id="0" w:name="_Hlk119427428"/>
      <w:bookmarkEnd w:id="0"/>
    </w:p>
    <w:p w14:paraId="37F32DE9" w14:textId="2D1AABD3" w:rsidR="008C69E6" w:rsidRPr="00FB415D" w:rsidRDefault="008C69E6" w:rsidP="20F01C8E"/>
    <w:p w14:paraId="07351937" w14:textId="77777777" w:rsidR="00C630A1" w:rsidRPr="00FB415D" w:rsidRDefault="00F5565E" w:rsidP="20F01C8E">
      <w:pPr>
        <w:pStyle w:val="Heading1"/>
        <w:rPr>
          <w:noProof w:val="0"/>
        </w:rPr>
      </w:pPr>
      <w:r w:rsidRPr="00FB415D">
        <w:rPr>
          <w:lang w:val="en-IE"/>
        </w:rPr>
        <mc:AlternateContent>
          <mc:Choice Requires="wps">
            <w:drawing>
              <wp:anchor distT="0" distB="0" distL="0" distR="0" simplePos="0" relativeHeight="251658245" behindDoc="1" locked="0" layoutInCell="1" allowOverlap="1" wp14:anchorId="53DC3398" wp14:editId="41B42583">
                <wp:simplePos x="0" y="0"/>
                <wp:positionH relativeFrom="page">
                  <wp:posOffset>669925</wp:posOffset>
                </wp:positionH>
                <wp:positionV relativeFrom="paragraph">
                  <wp:posOffset>294005</wp:posOffset>
                </wp:positionV>
                <wp:extent cx="6233795" cy="45085"/>
                <wp:effectExtent l="0" t="0" r="0" b="0"/>
                <wp:wrapTopAndBottom/>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379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3873E" id="Rectangle 17" o:spid="_x0000_s1026" style="position:absolute;margin-left:52.75pt;margin-top:23.15pt;width:490.85pt;height:3.5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" fillcolor="#ffd93b" stroked="f">
                <w10:wrap type="topAndBottom" anchorx="page"/>
              </v:rect>
            </w:pict>
          </mc:Fallback>
        </mc:AlternateContent>
      </w:r>
      <w:r w:rsidR="003F55A8" w:rsidRPr="20F01C8E">
        <w:rPr>
          <w:noProof w:val="0"/>
        </w:rPr>
        <w:t>A: MACHNAMH</w:t>
      </w:r>
    </w:p>
    <w:tbl>
      <w:tblPr>
        <w:tblStyle w:val="PlainTable3"/>
        <w:tblpPr w:leftFromText="180" w:rightFromText="180" w:vertAnchor="page" w:horzAnchor="page" w:tblpX="4184" w:tblpY="566"/>
        <w:tblW w:w="0" w:type="auto"/>
        <w:tblLook w:val="0600" w:firstRow="0" w:lastRow="0" w:firstColumn="0" w:lastColumn="0" w:noHBand="1" w:noVBand="1"/>
      </w:tblPr>
      <w:tblGrid>
        <w:gridCol w:w="7230"/>
      </w:tblGrid>
      <w:tr w:rsidR="00C630A1" w:rsidRPr="00FB415D" w14:paraId="1323AB78" w14:textId="77777777" w:rsidTr="20F01C8E">
        <w:trPr>
          <w:trHeight w:val="567"/>
        </w:trPr>
        <w:tc>
          <w:tcPr>
            <w:tcW w:w="7230" w:type="dxa"/>
          </w:tcPr>
          <w:p w14:paraId="1B151718" w14:textId="64E30362" w:rsidR="00C630A1" w:rsidRPr="00FB415D" w:rsidRDefault="007A7178" w:rsidP="20F01C8E">
            <w:pPr>
              <w:widowControl w:val="0"/>
              <w:autoSpaceDE w:val="0"/>
              <w:autoSpaceDN w:val="0"/>
              <w:spacing w:before="0" w:after="0" w:line="240" w:lineRule="auto"/>
              <w:jc w:val="center"/>
              <w:outlineLvl w:val="0"/>
              <w:rPr>
                <w:rFonts w:eastAsia="Trebuchet MS"/>
                <w:b/>
                <w:bCs/>
                <w:color w:val="FFFFFF"/>
                <w:spacing w:val="-8"/>
                <w:sz w:val="46"/>
                <w:szCs w:val="46"/>
              </w:rPr>
            </w:pPr>
            <w:r w:rsidRPr="20F01C8E">
              <w:rPr>
                <w:rFonts w:eastAsia="Trebuchet MS"/>
                <w:b/>
                <w:bCs/>
                <w:color w:val="FFFFFF"/>
                <w:spacing w:val="-8"/>
                <w:sz w:val="46"/>
                <w:szCs w:val="46"/>
              </w:rPr>
              <w:t>Glór an Phobail</w:t>
            </w:r>
          </w:p>
        </w:tc>
      </w:tr>
      <w:tr w:rsidR="00C630A1" w:rsidRPr="00FB415D" w14:paraId="753E50E6" w14:textId="77777777" w:rsidTr="20F01C8E">
        <w:trPr>
          <w:trHeight w:val="57"/>
        </w:trPr>
        <w:tc>
          <w:tcPr>
            <w:tcW w:w="7230" w:type="dxa"/>
            <w:shd w:val="clear" w:color="auto" w:fill="FFD93B" w:themeFill="accent2"/>
          </w:tcPr>
          <w:p w14:paraId="5A75D377" w14:textId="77777777" w:rsidR="00C630A1" w:rsidRPr="00FB415D" w:rsidRDefault="00C630A1" w:rsidP="20F01C8E">
            <w:pPr>
              <w:widowControl w:val="0"/>
              <w:autoSpaceDE w:val="0"/>
              <w:autoSpaceDN w:val="0"/>
              <w:spacing w:before="0" w:after="0" w:line="240" w:lineRule="auto"/>
              <w:outlineLvl w:val="0"/>
              <w:rPr>
                <w:rFonts w:eastAsia="Trebuchet MS"/>
                <w:b/>
                <w:bCs/>
                <w:color w:val="0070C0"/>
                <w:sz w:val="2"/>
                <w:szCs w:val="2"/>
              </w:rPr>
            </w:pPr>
          </w:p>
        </w:tc>
      </w:tr>
      <w:tr w:rsidR="00C630A1" w:rsidRPr="00FB415D" w14:paraId="41C4E0A0" w14:textId="77777777" w:rsidTr="20F01C8E">
        <w:trPr>
          <w:trHeight w:val="456"/>
        </w:trPr>
        <w:tc>
          <w:tcPr>
            <w:tcW w:w="7230" w:type="dxa"/>
          </w:tcPr>
          <w:p w14:paraId="72B26B22" w14:textId="77777777" w:rsidR="00C630A1" w:rsidRPr="00FB415D" w:rsidRDefault="030FFFF0" w:rsidP="20F01C8E">
            <w:pPr>
              <w:widowControl w:val="0"/>
              <w:autoSpaceDE w:val="0"/>
              <w:autoSpaceDN w:val="0"/>
              <w:spacing w:before="0" w:after="0" w:line="240" w:lineRule="auto"/>
              <w:jc w:val="center"/>
              <w:outlineLvl w:val="0"/>
              <w:rPr>
                <w:rFonts w:eastAsia="Trebuchet MS"/>
                <w:color w:val="FFFFFF"/>
                <w:sz w:val="36"/>
                <w:szCs w:val="36"/>
              </w:rPr>
            </w:pPr>
            <w:r w:rsidRPr="20F01C8E">
              <w:rPr>
                <w:rFonts w:eastAsia="Trebuchet MS"/>
                <w:color w:val="FFFFFF" w:themeColor="background2"/>
                <w:sz w:val="36"/>
                <w:szCs w:val="36"/>
              </w:rPr>
              <w:t>Meánleibhéal 2 (B2)</w:t>
            </w:r>
          </w:p>
        </w:tc>
      </w:tr>
    </w:tbl>
    <w:p w14:paraId="0D090EB2" w14:textId="5B2F5562" w:rsidR="00BF4429" w:rsidRPr="00FB415D" w:rsidRDefault="0051783B" w:rsidP="20F01C8E">
      <w:pPr>
        <w:spacing w:line="360" w:lineRule="auto"/>
        <w:rPr>
          <w:color w:val="1F1F1F" w:themeColor="text1" w:themeShade="80"/>
        </w:rPr>
      </w:pPr>
      <w:r w:rsidRPr="20F01C8E">
        <w:rPr>
          <w:color w:val="2D2D2D" w:themeColor="text2" w:themeShade="80"/>
        </w:rPr>
        <w:t xml:space="preserve">Beidh tú ag féachaint ar ball ar mhír faoi </w:t>
      </w:r>
      <w:r w:rsidR="007A7178" w:rsidRPr="20F01C8E">
        <w:rPr>
          <w:color w:val="2D2D2D" w:themeColor="text2" w:themeShade="80"/>
        </w:rPr>
        <w:t>ghuth binn mná óige a bheidh le cloisteáil ar fud na tíre</w:t>
      </w:r>
      <w:r w:rsidR="004B3315" w:rsidRPr="20F01C8E">
        <w:rPr>
          <w:color w:val="2D2D2D" w:themeColor="text2" w:themeShade="80"/>
        </w:rPr>
        <w:t>.</w:t>
      </w:r>
      <w:r w:rsidR="004F0889" w:rsidRPr="20F01C8E">
        <w:rPr>
          <w:color w:val="2D2D2D" w:themeColor="text2" w:themeShade="80"/>
        </w:rPr>
        <w:t xml:space="preserve"> Bí ag obair leis an duine in aice leat agus pléigí na ceisteanna thíos le chéile.</w:t>
      </w:r>
    </w:p>
    <w:p w14:paraId="0A19BA89" w14:textId="77777777" w:rsidR="00707EAC" w:rsidRPr="00FB415D" w:rsidRDefault="00707EAC" w:rsidP="20F01C8E">
      <w:pPr>
        <w:spacing w:line="360" w:lineRule="auto"/>
        <w:rPr>
          <w:color w:val="2D2D2D" w:themeColor="text2" w:themeShade="80"/>
        </w:rPr>
      </w:pPr>
    </w:p>
    <w:p w14:paraId="2DDB7A38" w14:textId="77777777" w:rsidR="007A7178" w:rsidRPr="00FB415D" w:rsidRDefault="007A7178" w:rsidP="20F01C8E">
      <w:pPr>
        <w:pStyle w:val="ListParagraph"/>
        <w:numPr>
          <w:ilvl w:val="0"/>
          <w:numId w:val="22"/>
        </w:numPr>
        <w:spacing w:line="360" w:lineRule="auto"/>
        <w:rPr>
          <w:color w:val="2D2D2D" w:themeColor="text2" w:themeShade="80"/>
        </w:rPr>
      </w:pPr>
      <w:r w:rsidRPr="20F01C8E">
        <w:rPr>
          <w:color w:val="2D2D2D" w:themeColor="text2" w:themeShade="80"/>
        </w:rPr>
        <w:t>Éist leis an ngearrthóg a chuirfidh an teagascóir ar siúl daoibh? Cad atá ann?</w:t>
      </w:r>
    </w:p>
    <w:p w14:paraId="57EC8CEC" w14:textId="77777777" w:rsidR="007A7178" w:rsidRPr="00FB415D" w:rsidRDefault="007A7178" w:rsidP="20F01C8E">
      <w:pPr>
        <w:pStyle w:val="ListParagraph"/>
        <w:numPr>
          <w:ilvl w:val="0"/>
          <w:numId w:val="22"/>
        </w:numPr>
        <w:spacing w:line="360" w:lineRule="auto"/>
        <w:rPr>
          <w:color w:val="2D2D2D" w:themeColor="text2" w:themeShade="80"/>
        </w:rPr>
      </w:pPr>
      <w:r w:rsidRPr="20F01C8E">
        <w:rPr>
          <w:color w:val="2D2D2D" w:themeColor="text2" w:themeShade="80"/>
        </w:rPr>
        <w:t>An bhfuil cloigín dorais cliste agat féin? Cén fáth?</w:t>
      </w:r>
    </w:p>
    <w:p w14:paraId="1282A47D" w14:textId="6BF6F14E" w:rsidR="00707EAC" w:rsidRPr="00FB415D" w:rsidRDefault="007A7178" w:rsidP="20F01C8E">
      <w:pPr>
        <w:pStyle w:val="ListParagraph"/>
        <w:numPr>
          <w:ilvl w:val="0"/>
          <w:numId w:val="22"/>
        </w:numPr>
        <w:spacing w:line="360" w:lineRule="auto"/>
        <w:rPr>
          <w:color w:val="2D2D2D" w:themeColor="text2" w:themeShade="80"/>
        </w:rPr>
      </w:pPr>
      <w:r w:rsidRPr="20F01C8E">
        <w:rPr>
          <w:color w:val="2D2D2D" w:themeColor="text2" w:themeShade="80"/>
        </w:rPr>
        <w:t>An gcloiseann tú mórán Gaeilge i spásanna poiblí i do shaol laethúil</w:t>
      </w:r>
      <w:r w:rsidR="00707EAC" w:rsidRPr="20F01C8E">
        <w:rPr>
          <w:color w:val="2D2D2D" w:themeColor="text2" w:themeShade="80"/>
        </w:rPr>
        <w:t>?</w:t>
      </w:r>
    </w:p>
    <w:p w14:paraId="7D40F489" w14:textId="4D7E3A8D" w:rsidR="007A7178" w:rsidRPr="00FB415D" w:rsidRDefault="007A7178" w:rsidP="20F01C8E">
      <w:pPr>
        <w:pStyle w:val="ListParagraph"/>
        <w:spacing w:line="360" w:lineRule="auto"/>
        <w:ind w:left="1079" w:firstLine="0"/>
        <w:rPr>
          <w:color w:val="2D2D2D" w:themeColor="text2" w:themeShade="80"/>
        </w:rPr>
      </w:pPr>
      <w:r w:rsidRPr="20F01C8E">
        <w:rPr>
          <w:color w:val="2D2D2D" w:themeColor="text2" w:themeShade="80"/>
        </w:rPr>
        <w:t>(sna siopaí, ar an mbus ….)</w:t>
      </w:r>
    </w:p>
    <w:p w14:paraId="53C2EC03" w14:textId="5CD08636" w:rsidR="007A7178" w:rsidRPr="00FB415D" w:rsidRDefault="007A7178" w:rsidP="20F01C8E">
      <w:pPr>
        <w:pStyle w:val="ListParagraph"/>
        <w:numPr>
          <w:ilvl w:val="0"/>
          <w:numId w:val="22"/>
        </w:numPr>
        <w:spacing w:line="360" w:lineRule="auto"/>
        <w:rPr>
          <w:color w:val="2D2D2D" w:themeColor="text2" w:themeShade="80"/>
        </w:rPr>
      </w:pPr>
      <w:r w:rsidRPr="20F01C8E">
        <w:rPr>
          <w:color w:val="2D2D2D" w:themeColor="text2" w:themeShade="80"/>
        </w:rPr>
        <w:t xml:space="preserve">Cá bhfeiceann tú </w:t>
      </w:r>
      <w:r w:rsidR="006376B0" w:rsidRPr="20F01C8E">
        <w:rPr>
          <w:color w:val="2D2D2D" w:themeColor="text2" w:themeShade="80"/>
        </w:rPr>
        <w:t>an Gh</w:t>
      </w:r>
      <w:r w:rsidRPr="20F01C8E">
        <w:rPr>
          <w:color w:val="2D2D2D" w:themeColor="text2" w:themeShade="80"/>
        </w:rPr>
        <w:t xml:space="preserve">aeilge </w:t>
      </w:r>
      <w:r w:rsidR="006376B0" w:rsidRPr="20F01C8E">
        <w:rPr>
          <w:color w:val="2D2D2D" w:themeColor="text2" w:themeShade="80"/>
        </w:rPr>
        <w:t xml:space="preserve">scríofa </w:t>
      </w:r>
      <w:r w:rsidRPr="20F01C8E">
        <w:rPr>
          <w:color w:val="2D2D2D" w:themeColor="text2" w:themeShade="80"/>
        </w:rPr>
        <w:t xml:space="preserve">sa saol laethúil? </w:t>
      </w:r>
    </w:p>
    <w:p w14:paraId="7FE0DE7F" w14:textId="6A9528DF" w:rsidR="006A0D78" w:rsidRPr="00FB415D" w:rsidRDefault="006A0D78" w:rsidP="20F01C8E">
      <w:pPr>
        <w:pStyle w:val="ListParagraph"/>
        <w:spacing w:line="360" w:lineRule="auto"/>
        <w:ind w:left="1079" w:firstLine="0"/>
        <w:rPr>
          <w:color w:val="2D2D2D" w:themeColor="text2" w:themeShade="80"/>
        </w:rPr>
      </w:pPr>
      <w:r w:rsidRPr="20F01C8E">
        <w:rPr>
          <w:color w:val="2D2D2D" w:themeColor="text2" w:themeShade="80"/>
        </w:rPr>
        <w:t>(comharthaí, fógraí, aipeanna …)</w:t>
      </w:r>
    </w:p>
    <w:p w14:paraId="4EF1EAB8" w14:textId="0562530B" w:rsidR="006A0D78" w:rsidRPr="00FB415D" w:rsidRDefault="006A0D78" w:rsidP="20F01C8E">
      <w:pPr>
        <w:pStyle w:val="ListParagraph"/>
        <w:numPr>
          <w:ilvl w:val="0"/>
          <w:numId w:val="22"/>
        </w:numPr>
        <w:spacing w:before="80" w:after="80"/>
      </w:pPr>
      <w:r w:rsidRPr="20F01C8E">
        <w:rPr>
          <w:rFonts w:ascii="Helvetica" w:eastAsia="Helvetica" w:hAnsi="Helvetica" w:cs="Helvetica"/>
          <w:color w:val="2D2D2D" w:themeColor="text2" w:themeShade="80"/>
        </w:rPr>
        <w:t xml:space="preserve">Dá mbeadh Gaeilge ar fáil ar </w:t>
      </w:r>
      <w:r w:rsidR="0059512D" w:rsidRPr="20F01C8E">
        <w:rPr>
          <w:rFonts w:ascii="Helvetica" w:eastAsia="Helvetica" w:hAnsi="Helvetica" w:cs="Helvetica"/>
          <w:color w:val="2D2D2D" w:themeColor="text2" w:themeShade="80"/>
        </w:rPr>
        <w:t>chúntóirí</w:t>
      </w:r>
      <w:r w:rsidRPr="20F01C8E">
        <w:rPr>
          <w:rFonts w:ascii="Helvetica" w:eastAsia="Helvetica" w:hAnsi="Helvetica" w:cs="Helvetica"/>
          <w:color w:val="2D2D2D" w:themeColor="text2" w:themeShade="80"/>
        </w:rPr>
        <w:t xml:space="preserve"> gutha ar nós Siri, Alexa nó Google, an </w:t>
      </w:r>
      <w:r w:rsidR="0059512D" w:rsidRPr="20F01C8E">
        <w:rPr>
          <w:rFonts w:ascii="Helvetica" w:eastAsia="Helvetica" w:hAnsi="Helvetica" w:cs="Helvetica"/>
          <w:color w:val="2D2D2D" w:themeColor="text2" w:themeShade="80"/>
        </w:rPr>
        <w:t>úsáidfeá</w:t>
      </w:r>
      <w:r w:rsidRPr="20F01C8E">
        <w:rPr>
          <w:rFonts w:ascii="Helvetica" w:eastAsia="Helvetica" w:hAnsi="Helvetica" w:cs="Helvetica"/>
          <w:color w:val="2D2D2D" w:themeColor="text2" w:themeShade="80"/>
        </w:rPr>
        <w:t xml:space="preserve"> </w:t>
      </w:r>
      <w:r w:rsidR="00BA1CDE" w:rsidRPr="20F01C8E">
        <w:rPr>
          <w:rFonts w:ascii="Helvetica" w:eastAsia="Helvetica" w:hAnsi="Helvetica" w:cs="Helvetica"/>
          <w:color w:val="2D2D2D" w:themeColor="text2" w:themeShade="80"/>
        </w:rPr>
        <w:t>í</w:t>
      </w:r>
      <w:r w:rsidRPr="20F01C8E">
        <w:rPr>
          <w:rFonts w:ascii="Helvetica" w:eastAsia="Helvetica" w:hAnsi="Helvetica" w:cs="Helvetica"/>
          <w:color w:val="2D2D2D" w:themeColor="text2" w:themeShade="80"/>
        </w:rPr>
        <w:t>?</w:t>
      </w:r>
    </w:p>
    <w:p w14:paraId="72FF8082" w14:textId="77777777" w:rsidR="006A0D78" w:rsidRPr="00FB415D" w:rsidRDefault="006A0D78" w:rsidP="20F01C8E">
      <w:pPr>
        <w:pStyle w:val="ListParagraph"/>
        <w:spacing w:line="360" w:lineRule="auto"/>
        <w:ind w:left="1079" w:firstLine="0"/>
        <w:rPr>
          <w:color w:val="2D2D2D" w:themeColor="text2" w:themeShade="80"/>
        </w:rPr>
      </w:pPr>
    </w:p>
    <w:p w14:paraId="08437AD2" w14:textId="3113D271" w:rsidR="006A0127" w:rsidRPr="00FB415D" w:rsidRDefault="006A0D78" w:rsidP="20F01C8E">
      <w:pPr>
        <w:spacing w:line="360" w:lineRule="auto"/>
        <w:rPr>
          <w:color w:val="2D2D2D" w:themeColor="text2" w:themeShade="80"/>
        </w:rPr>
      </w:pPr>
      <w:r w:rsidRPr="00FB415D">
        <w:rPr>
          <w:noProof/>
          <w:lang w:val="en-IE"/>
        </w:rPr>
        <w:drawing>
          <wp:anchor distT="0" distB="0" distL="114300" distR="114300" simplePos="0" relativeHeight="251658250" behindDoc="0" locked="0" layoutInCell="1" allowOverlap="1" wp14:anchorId="607D1356" wp14:editId="0E83EE36">
            <wp:simplePos x="0" y="0"/>
            <wp:positionH relativeFrom="margin">
              <wp:align>center</wp:align>
            </wp:positionH>
            <wp:positionV relativeFrom="paragraph">
              <wp:posOffset>266065</wp:posOffset>
            </wp:positionV>
            <wp:extent cx="4990575" cy="3528000"/>
            <wp:effectExtent l="133350" t="114300" r="153035" b="168275"/>
            <wp:wrapNone/>
            <wp:docPr id="1936017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17430" name=""/>
                    <pic:cNvPicPr/>
                  </pic:nvPicPr>
                  <pic:blipFill>
                    <a:blip r:embed="rId13" cstate="print">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a:off x="0" y="0"/>
                      <a:ext cx="4990575" cy="352800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771192E" w14:textId="3E3A1CBB" w:rsidR="002F5F07" w:rsidRPr="00FB415D" w:rsidRDefault="002F5F07" w:rsidP="20F01C8E">
      <w:pPr>
        <w:pStyle w:val="ListParagraph"/>
        <w:spacing w:line="360" w:lineRule="auto"/>
        <w:ind w:left="720" w:firstLine="0"/>
        <w:rPr>
          <w:color w:val="2D2D2D" w:themeColor="text2" w:themeShade="80"/>
        </w:rPr>
      </w:pPr>
    </w:p>
    <w:p w14:paraId="1D4DBF33" w14:textId="4179B30D" w:rsidR="002F5F07" w:rsidRPr="00FB415D" w:rsidRDefault="002F5F07" w:rsidP="20F01C8E">
      <w:pPr>
        <w:pStyle w:val="ListParagraph"/>
        <w:spacing w:line="360" w:lineRule="auto"/>
        <w:ind w:left="720" w:firstLine="0"/>
        <w:rPr>
          <w:color w:val="2D2D2D" w:themeColor="text2" w:themeShade="80"/>
        </w:rPr>
      </w:pPr>
    </w:p>
    <w:p w14:paraId="5F0BD849" w14:textId="1DBDFDBD" w:rsidR="004027F6" w:rsidRPr="00FB415D" w:rsidRDefault="004027F6" w:rsidP="20F01C8E">
      <w:pPr>
        <w:pStyle w:val="ListParagraph"/>
        <w:spacing w:line="360" w:lineRule="auto"/>
        <w:ind w:left="360" w:firstLine="0"/>
      </w:pPr>
    </w:p>
    <w:p w14:paraId="64754A26" w14:textId="77777777" w:rsidR="004027F6" w:rsidRPr="00FB415D" w:rsidRDefault="004027F6" w:rsidP="20F01C8E">
      <w:pPr>
        <w:pStyle w:val="ListParagraph"/>
        <w:spacing w:line="360" w:lineRule="auto"/>
        <w:ind w:left="360" w:firstLine="0"/>
      </w:pPr>
    </w:p>
    <w:p w14:paraId="02AA87A6" w14:textId="77777777" w:rsidR="004027F6" w:rsidRPr="00FB415D" w:rsidRDefault="004027F6" w:rsidP="20F01C8E">
      <w:pPr>
        <w:spacing w:line="240" w:lineRule="auto"/>
        <w:rPr>
          <w:rFonts w:eastAsia="Trebuchet MS"/>
          <w:b/>
          <w:bCs/>
          <w:color w:val="0070C0"/>
          <w:sz w:val="32"/>
          <w:szCs w:val="32"/>
        </w:rPr>
      </w:pPr>
    </w:p>
    <w:p w14:paraId="63E4BAA7" w14:textId="2F709462" w:rsidR="004027F6" w:rsidRPr="00FB415D" w:rsidRDefault="004027F6" w:rsidP="20F01C8E">
      <w:pPr>
        <w:spacing w:line="240" w:lineRule="auto"/>
      </w:pPr>
    </w:p>
    <w:p w14:paraId="04AFE189" w14:textId="58D9950C" w:rsidR="006E5C65" w:rsidRPr="00FB415D" w:rsidRDefault="006E5C65" w:rsidP="20F01C8E">
      <w:pPr>
        <w:spacing w:line="240" w:lineRule="auto"/>
        <w:rPr>
          <w:rFonts w:eastAsia="Trebuchet MS"/>
          <w:b/>
          <w:bCs/>
          <w:color w:val="0070C0"/>
          <w:sz w:val="32"/>
          <w:szCs w:val="32"/>
        </w:rPr>
      </w:pPr>
    </w:p>
    <w:p w14:paraId="7F15B39E" w14:textId="77777777" w:rsidR="00BF0503" w:rsidRPr="00FB415D" w:rsidRDefault="00BF0503" w:rsidP="20F01C8E">
      <w:pPr>
        <w:spacing w:line="360" w:lineRule="auto"/>
        <w:rPr>
          <w:color w:val="1F1F1F" w:themeColor="text1" w:themeShade="80"/>
        </w:rPr>
      </w:pPr>
    </w:p>
    <w:p w14:paraId="24AAFB0A" w14:textId="4ED9ADE1" w:rsidR="0019542D" w:rsidRPr="00FB415D" w:rsidRDefault="003B066E" w:rsidP="20F01C8E">
      <w:pPr>
        <w:tabs>
          <w:tab w:val="left" w:pos="7032"/>
        </w:tabs>
        <w:rPr>
          <w:rFonts w:eastAsia="Trebuchet MS"/>
          <w:sz w:val="36"/>
          <w:szCs w:val="36"/>
        </w:rPr>
      </w:pPr>
      <w:r w:rsidRPr="005514C7">
        <w:rPr>
          <w:rFonts w:eastAsia="Trebuchet MS"/>
          <w:sz w:val="36"/>
          <w:szCs w:val="36"/>
        </w:rPr>
        <w:tab/>
      </w:r>
    </w:p>
    <w:p w14:paraId="76E3AFFC" w14:textId="77777777" w:rsidR="002F5F07" w:rsidRPr="00FB415D" w:rsidRDefault="002F5F07" w:rsidP="20F01C8E">
      <w:pPr>
        <w:widowControl w:val="0"/>
        <w:autoSpaceDE w:val="0"/>
        <w:autoSpaceDN w:val="0"/>
        <w:spacing w:before="0" w:after="0" w:line="240" w:lineRule="auto"/>
        <w:jc w:val="left"/>
        <w:rPr>
          <w:rFonts w:eastAsia="Trebuchet MS"/>
          <w:b/>
          <w:bCs/>
          <w:color w:val="0D6B6B" w:themeColor="accent1"/>
          <w:sz w:val="36"/>
          <w:szCs w:val="36"/>
        </w:rPr>
      </w:pPr>
      <w:r w:rsidRPr="20F01C8E">
        <w:br w:type="page"/>
      </w:r>
    </w:p>
    <w:p w14:paraId="776C66AD" w14:textId="22FA4988" w:rsidR="006826A8" w:rsidRPr="00FB415D" w:rsidRDefault="00AE52B5" w:rsidP="20F01C8E">
      <w:pPr>
        <w:pStyle w:val="Heading1"/>
        <w:rPr>
          <w:noProof w:val="0"/>
        </w:rPr>
      </w:pPr>
      <w:r w:rsidRPr="00FB415D">
        <w:rPr>
          <w:lang w:val="en-IE"/>
        </w:rPr>
        <w:lastRenderedPageBreak/>
        <mc:AlternateContent>
          <mc:Choice Requires="wps">
            <w:drawing>
              <wp:anchor distT="0" distB="0" distL="0" distR="0" simplePos="0" relativeHeight="251658246" behindDoc="1" locked="0" layoutInCell="1" allowOverlap="1" wp14:anchorId="26381500" wp14:editId="508A718C">
                <wp:simplePos x="0" y="0"/>
                <wp:positionH relativeFrom="margin">
                  <wp:posOffset>-17780</wp:posOffset>
                </wp:positionH>
                <wp:positionV relativeFrom="paragraph">
                  <wp:posOffset>270510</wp:posOffset>
                </wp:positionV>
                <wp:extent cx="6209665" cy="47625"/>
                <wp:effectExtent l="0" t="0" r="635" b="9525"/>
                <wp:wrapTopAndBottom/>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09665" cy="47625"/>
                        </a:xfrm>
                        <a:prstGeom prst="rect">
                          <a:avLst/>
                        </a:prstGeom>
                        <a:solidFill>
                          <a:srgbClr val="FFD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561D22" id="Rectangle 16" o:spid="_x0000_s1026" style="position:absolute;margin-left:-1.4pt;margin-top:21.3pt;width:488.95pt;height:3.75pt;flip:y;z-index:-25165823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" fillcolor="#ffde00" stroked="f">
                <w10:wrap type="topAndBottom" anchorx="margin"/>
              </v:rect>
            </w:pict>
          </mc:Fallback>
        </mc:AlternateContent>
      </w:r>
      <w:r w:rsidR="003F55A8" w:rsidRPr="20F01C8E">
        <w:rPr>
          <w:noProof w:val="0"/>
        </w:rPr>
        <w:t>B: FOCLÓIR</w:t>
      </w:r>
    </w:p>
    <w:p w14:paraId="14AC017F" w14:textId="0E4B40D0" w:rsidR="00F80171" w:rsidRPr="00FB415D" w:rsidRDefault="00A70BB8" w:rsidP="20F01C8E">
      <w:pPr>
        <w:pStyle w:val="ListParagraph"/>
        <w:numPr>
          <w:ilvl w:val="0"/>
          <w:numId w:val="1"/>
        </w:numPr>
        <w:spacing w:line="360" w:lineRule="auto"/>
        <w:rPr>
          <w:color w:val="2D2D2D" w:themeColor="text2" w:themeShade="80"/>
        </w:rPr>
      </w:pPr>
      <w:r w:rsidRPr="20F01C8E">
        <w:rPr>
          <w:color w:val="2D2D2D" w:themeColor="text2" w:themeShade="80"/>
          <w:spacing w:val="-1"/>
        </w:rPr>
        <w:t>Beidh</w:t>
      </w:r>
      <w:r w:rsidRPr="20F01C8E">
        <w:rPr>
          <w:color w:val="2D2D2D" w:themeColor="text2" w:themeShade="80"/>
          <w:spacing w:val="-16"/>
        </w:rPr>
        <w:t xml:space="preserve"> </w:t>
      </w:r>
      <w:r w:rsidRPr="20F01C8E">
        <w:rPr>
          <w:color w:val="2D2D2D" w:themeColor="text2" w:themeShade="80"/>
          <w:spacing w:val="-1"/>
        </w:rPr>
        <w:t>na</w:t>
      </w:r>
      <w:r w:rsidRPr="20F01C8E">
        <w:rPr>
          <w:color w:val="2D2D2D" w:themeColor="text2" w:themeShade="80"/>
          <w:spacing w:val="-14"/>
        </w:rPr>
        <w:t xml:space="preserve"> </w:t>
      </w:r>
      <w:r w:rsidRPr="20F01C8E">
        <w:rPr>
          <w:color w:val="2D2D2D" w:themeColor="text2" w:themeShade="80"/>
          <w:spacing w:val="-1"/>
        </w:rPr>
        <w:t>focail</w:t>
      </w:r>
      <w:r w:rsidRPr="20F01C8E">
        <w:rPr>
          <w:color w:val="2D2D2D" w:themeColor="text2" w:themeShade="80"/>
          <w:spacing w:val="-15"/>
        </w:rPr>
        <w:t xml:space="preserve"> </w:t>
      </w:r>
      <w:r w:rsidRPr="20F01C8E">
        <w:rPr>
          <w:color w:val="2D2D2D" w:themeColor="text2" w:themeShade="80"/>
          <w:spacing w:val="-1"/>
        </w:rPr>
        <w:t>thíos</w:t>
      </w:r>
      <w:r w:rsidRPr="20F01C8E">
        <w:rPr>
          <w:color w:val="2D2D2D" w:themeColor="text2" w:themeShade="80"/>
          <w:spacing w:val="-14"/>
        </w:rPr>
        <w:t xml:space="preserve"> </w:t>
      </w:r>
      <w:r w:rsidRPr="20F01C8E">
        <w:rPr>
          <w:color w:val="2D2D2D" w:themeColor="text2" w:themeShade="80"/>
          <w:spacing w:val="-1"/>
        </w:rPr>
        <w:t>le</w:t>
      </w:r>
      <w:r w:rsidRPr="20F01C8E">
        <w:rPr>
          <w:color w:val="2D2D2D" w:themeColor="text2" w:themeShade="80"/>
          <w:spacing w:val="-16"/>
        </w:rPr>
        <w:t xml:space="preserve"> </w:t>
      </w:r>
      <w:r w:rsidRPr="20F01C8E">
        <w:rPr>
          <w:color w:val="2D2D2D" w:themeColor="text2" w:themeShade="80"/>
        </w:rPr>
        <w:t>cloisteáil</w:t>
      </w:r>
      <w:r w:rsidRPr="20F01C8E">
        <w:rPr>
          <w:color w:val="2D2D2D" w:themeColor="text2" w:themeShade="80"/>
          <w:spacing w:val="-15"/>
        </w:rPr>
        <w:t xml:space="preserve"> </w:t>
      </w:r>
      <w:r w:rsidRPr="20F01C8E">
        <w:rPr>
          <w:color w:val="2D2D2D" w:themeColor="text2" w:themeShade="80"/>
        </w:rPr>
        <w:t>sa</w:t>
      </w:r>
      <w:r w:rsidRPr="20F01C8E">
        <w:rPr>
          <w:color w:val="2D2D2D" w:themeColor="text2" w:themeShade="80"/>
          <w:spacing w:val="-14"/>
        </w:rPr>
        <w:t xml:space="preserve"> </w:t>
      </w:r>
      <w:r w:rsidRPr="20F01C8E">
        <w:rPr>
          <w:color w:val="2D2D2D" w:themeColor="text2" w:themeShade="80"/>
        </w:rPr>
        <w:t>mhír</w:t>
      </w:r>
      <w:r w:rsidRPr="20F01C8E">
        <w:rPr>
          <w:color w:val="2D2D2D" w:themeColor="text2" w:themeShade="80"/>
          <w:spacing w:val="-15"/>
        </w:rPr>
        <w:t xml:space="preserve"> </w:t>
      </w:r>
      <w:r w:rsidRPr="20F01C8E">
        <w:rPr>
          <w:color w:val="2D2D2D" w:themeColor="text2" w:themeShade="80"/>
        </w:rPr>
        <w:t>ar</w:t>
      </w:r>
      <w:r w:rsidRPr="20F01C8E">
        <w:rPr>
          <w:color w:val="2D2D2D" w:themeColor="text2" w:themeShade="80"/>
          <w:spacing w:val="-15"/>
        </w:rPr>
        <w:t xml:space="preserve"> </w:t>
      </w:r>
      <w:r w:rsidRPr="20F01C8E">
        <w:rPr>
          <w:color w:val="2D2D2D" w:themeColor="text2" w:themeShade="80"/>
        </w:rPr>
        <w:t>ball.</w:t>
      </w:r>
      <w:r w:rsidRPr="20F01C8E">
        <w:rPr>
          <w:color w:val="2D2D2D" w:themeColor="text2" w:themeShade="80"/>
          <w:spacing w:val="-14"/>
        </w:rPr>
        <w:t xml:space="preserve"> </w:t>
      </w:r>
      <w:r w:rsidRPr="20F01C8E">
        <w:rPr>
          <w:color w:val="2D2D2D" w:themeColor="text2" w:themeShade="80"/>
        </w:rPr>
        <w:t>An</w:t>
      </w:r>
      <w:r w:rsidRPr="20F01C8E">
        <w:rPr>
          <w:color w:val="2D2D2D" w:themeColor="text2" w:themeShade="80"/>
          <w:spacing w:val="-14"/>
        </w:rPr>
        <w:t xml:space="preserve"> </w:t>
      </w:r>
      <w:r w:rsidRPr="20F01C8E">
        <w:rPr>
          <w:color w:val="2D2D2D" w:themeColor="text2" w:themeShade="80"/>
        </w:rPr>
        <w:t>féidir</w:t>
      </w:r>
      <w:r w:rsidRPr="20F01C8E">
        <w:rPr>
          <w:color w:val="2D2D2D" w:themeColor="text2" w:themeShade="80"/>
          <w:spacing w:val="-15"/>
        </w:rPr>
        <w:t xml:space="preserve"> </w:t>
      </w:r>
      <w:r w:rsidRPr="20F01C8E">
        <w:rPr>
          <w:color w:val="2D2D2D" w:themeColor="text2" w:themeShade="80"/>
        </w:rPr>
        <w:t>leat</w:t>
      </w:r>
      <w:r w:rsidRPr="20F01C8E">
        <w:rPr>
          <w:color w:val="2D2D2D" w:themeColor="text2" w:themeShade="80"/>
          <w:spacing w:val="-14"/>
        </w:rPr>
        <w:t xml:space="preserve"> </w:t>
      </w:r>
      <w:r w:rsidRPr="20F01C8E">
        <w:rPr>
          <w:color w:val="2D2D2D" w:themeColor="text2" w:themeShade="80"/>
        </w:rPr>
        <w:t>na</w:t>
      </w:r>
      <w:r w:rsidRPr="20F01C8E">
        <w:rPr>
          <w:color w:val="2D2D2D" w:themeColor="text2" w:themeShade="80"/>
          <w:spacing w:val="-14"/>
        </w:rPr>
        <w:t xml:space="preserve"> </w:t>
      </w:r>
      <w:r w:rsidRPr="20F01C8E">
        <w:rPr>
          <w:color w:val="2D2D2D" w:themeColor="text2" w:themeShade="80"/>
        </w:rPr>
        <w:t>leaganacha</w:t>
      </w:r>
      <w:r w:rsidRPr="20F01C8E">
        <w:rPr>
          <w:color w:val="2D2D2D" w:themeColor="text2" w:themeShade="80"/>
          <w:spacing w:val="-13"/>
        </w:rPr>
        <w:t xml:space="preserve"> </w:t>
      </w:r>
      <w:r w:rsidRPr="20F01C8E">
        <w:rPr>
          <w:color w:val="2D2D2D" w:themeColor="text2" w:themeShade="80"/>
        </w:rPr>
        <w:t>Gaeilge</w:t>
      </w:r>
      <w:r w:rsidRPr="20F01C8E">
        <w:rPr>
          <w:color w:val="2D2D2D" w:themeColor="text2" w:themeShade="80"/>
          <w:spacing w:val="-14"/>
        </w:rPr>
        <w:t xml:space="preserve"> </w:t>
      </w:r>
      <w:r w:rsidRPr="20F01C8E">
        <w:rPr>
          <w:color w:val="2D2D2D" w:themeColor="text2" w:themeShade="80"/>
        </w:rPr>
        <w:t>a</w:t>
      </w:r>
      <w:r w:rsidRPr="20F01C8E">
        <w:rPr>
          <w:color w:val="2D2D2D" w:themeColor="text2" w:themeShade="80"/>
          <w:spacing w:val="-14"/>
        </w:rPr>
        <w:t xml:space="preserve"> </w:t>
      </w:r>
      <w:r w:rsidRPr="20F01C8E">
        <w:rPr>
          <w:color w:val="2D2D2D" w:themeColor="text2" w:themeShade="80"/>
        </w:rPr>
        <w:t>aimsiú</w:t>
      </w:r>
      <w:r w:rsidRPr="20F01C8E">
        <w:rPr>
          <w:color w:val="2D2D2D" w:themeColor="text2" w:themeShade="80"/>
          <w:spacing w:val="-64"/>
        </w:rPr>
        <w:t xml:space="preserve">    </w:t>
      </w:r>
      <w:r w:rsidRPr="20F01C8E">
        <w:rPr>
          <w:color w:val="2D2D2D" w:themeColor="text2" w:themeShade="80"/>
        </w:rPr>
        <w:t xml:space="preserve"> anois sula</w:t>
      </w:r>
      <w:r w:rsidRPr="20F01C8E">
        <w:rPr>
          <w:color w:val="2D2D2D" w:themeColor="text2" w:themeShade="80"/>
          <w:spacing w:val="-11"/>
        </w:rPr>
        <w:t xml:space="preserve"> </w:t>
      </w:r>
      <w:r w:rsidRPr="20F01C8E">
        <w:rPr>
          <w:color w:val="2D2D2D" w:themeColor="text2" w:themeShade="80"/>
        </w:rPr>
        <w:t>bhféachfaidh</w:t>
      </w:r>
      <w:r w:rsidRPr="20F01C8E">
        <w:rPr>
          <w:color w:val="2D2D2D" w:themeColor="text2" w:themeShade="80"/>
          <w:spacing w:val="-7"/>
        </w:rPr>
        <w:t xml:space="preserve"> </w:t>
      </w:r>
      <w:r w:rsidRPr="20F01C8E">
        <w:rPr>
          <w:color w:val="2D2D2D" w:themeColor="text2" w:themeShade="80"/>
        </w:rPr>
        <w:t>tú</w:t>
      </w:r>
      <w:r w:rsidRPr="20F01C8E">
        <w:rPr>
          <w:color w:val="2D2D2D" w:themeColor="text2" w:themeShade="80"/>
          <w:spacing w:val="-10"/>
        </w:rPr>
        <w:t xml:space="preserve"> </w:t>
      </w:r>
      <w:r w:rsidRPr="20F01C8E">
        <w:rPr>
          <w:color w:val="2D2D2D" w:themeColor="text2" w:themeShade="80"/>
        </w:rPr>
        <w:t>ar</w:t>
      </w:r>
      <w:r w:rsidRPr="20F01C8E">
        <w:rPr>
          <w:color w:val="2D2D2D" w:themeColor="text2" w:themeShade="80"/>
          <w:spacing w:val="-9"/>
        </w:rPr>
        <w:t xml:space="preserve"> </w:t>
      </w:r>
      <w:r w:rsidRPr="20F01C8E">
        <w:rPr>
          <w:color w:val="2D2D2D" w:themeColor="text2" w:themeShade="80"/>
        </w:rPr>
        <w:t>an</w:t>
      </w:r>
      <w:r w:rsidRPr="20F01C8E">
        <w:rPr>
          <w:color w:val="2D2D2D" w:themeColor="text2" w:themeShade="80"/>
          <w:spacing w:val="-11"/>
        </w:rPr>
        <w:t xml:space="preserve"> </w:t>
      </w:r>
      <w:r w:rsidRPr="20F01C8E">
        <w:rPr>
          <w:color w:val="2D2D2D" w:themeColor="text2" w:themeShade="80"/>
        </w:rPr>
        <w:t>mír?</w:t>
      </w:r>
      <w:r w:rsidRPr="20F01C8E">
        <w:rPr>
          <w:color w:val="2D2D2D" w:themeColor="text2" w:themeShade="80"/>
          <w:spacing w:val="-7"/>
        </w:rPr>
        <w:t xml:space="preserve"> </w:t>
      </w:r>
      <w:r w:rsidRPr="20F01C8E">
        <w:rPr>
          <w:color w:val="2D2D2D" w:themeColor="text2" w:themeShade="80"/>
        </w:rPr>
        <w:t>Bain</w:t>
      </w:r>
      <w:r w:rsidRPr="20F01C8E">
        <w:rPr>
          <w:color w:val="2D2D2D" w:themeColor="text2" w:themeShade="80"/>
          <w:spacing w:val="-10"/>
        </w:rPr>
        <w:t xml:space="preserve"> </w:t>
      </w:r>
      <w:r w:rsidRPr="20F01C8E">
        <w:rPr>
          <w:color w:val="2D2D2D" w:themeColor="text2" w:themeShade="80"/>
        </w:rPr>
        <w:t>úsáid</w:t>
      </w:r>
      <w:r w:rsidRPr="20F01C8E">
        <w:rPr>
          <w:color w:val="2D2D2D" w:themeColor="text2" w:themeShade="80"/>
          <w:spacing w:val="-9"/>
        </w:rPr>
        <w:t xml:space="preserve"> </w:t>
      </w:r>
      <w:r w:rsidRPr="20F01C8E">
        <w:rPr>
          <w:color w:val="2D2D2D" w:themeColor="text2" w:themeShade="80"/>
        </w:rPr>
        <w:t>as</w:t>
      </w:r>
      <w:r w:rsidRPr="20F01C8E">
        <w:rPr>
          <w:color w:val="2D2D2D" w:themeColor="text2" w:themeShade="80"/>
          <w:spacing w:val="-9"/>
        </w:rPr>
        <w:t xml:space="preserve"> </w:t>
      </w:r>
      <w:hyperlink r:id="rId14" w:history="1">
        <w:r w:rsidRPr="20F01C8E">
          <w:rPr>
            <w:color w:val="2D2D2D" w:themeColor="text2" w:themeShade="80"/>
            <w:u w:val="single" w:color="0D6B6B"/>
          </w:rPr>
          <w:t>www.focloir.ie</w:t>
        </w:r>
        <w:r w:rsidRPr="20F01C8E">
          <w:rPr>
            <w:color w:val="2D2D2D" w:themeColor="text2" w:themeShade="80"/>
            <w:spacing w:val="-8"/>
          </w:rPr>
          <w:t xml:space="preserve"> </w:t>
        </w:r>
      </w:hyperlink>
      <w:r w:rsidRPr="20F01C8E">
        <w:rPr>
          <w:color w:val="2D2D2D" w:themeColor="text2" w:themeShade="80"/>
        </w:rPr>
        <w:t>chun</w:t>
      </w:r>
      <w:r w:rsidRPr="20F01C8E">
        <w:rPr>
          <w:color w:val="2D2D2D" w:themeColor="text2" w:themeShade="80"/>
          <w:spacing w:val="-7"/>
        </w:rPr>
        <w:t xml:space="preserve"> </w:t>
      </w:r>
      <w:r w:rsidRPr="20F01C8E">
        <w:rPr>
          <w:color w:val="2D2D2D" w:themeColor="text2" w:themeShade="80"/>
        </w:rPr>
        <w:t>cuidiú</w:t>
      </w:r>
      <w:r w:rsidRPr="20F01C8E">
        <w:rPr>
          <w:color w:val="2D2D2D" w:themeColor="text2" w:themeShade="80"/>
          <w:spacing w:val="-9"/>
        </w:rPr>
        <w:t xml:space="preserve"> </w:t>
      </w:r>
      <w:r w:rsidRPr="20F01C8E">
        <w:rPr>
          <w:color w:val="2D2D2D" w:themeColor="text2" w:themeShade="80"/>
        </w:rPr>
        <w:t>leat, más</w:t>
      </w:r>
      <w:r w:rsidRPr="20F01C8E">
        <w:rPr>
          <w:color w:val="2D2D2D" w:themeColor="text2" w:themeShade="80"/>
          <w:spacing w:val="-11"/>
        </w:rPr>
        <w:t xml:space="preserve"> </w:t>
      </w:r>
      <w:r w:rsidRPr="20F01C8E">
        <w:rPr>
          <w:color w:val="2D2D2D" w:themeColor="text2" w:themeShade="80"/>
        </w:rPr>
        <w:t>gá.</w:t>
      </w:r>
    </w:p>
    <w:p w14:paraId="25C22859" w14:textId="446037CC" w:rsidR="00F80171" w:rsidRPr="00FB415D" w:rsidRDefault="00F80171" w:rsidP="20F01C8E">
      <w:pPr>
        <w:pStyle w:val="ListParagraph"/>
        <w:spacing w:before="0" w:after="0"/>
        <w:ind w:left="361" w:firstLine="0"/>
        <w:rPr>
          <w:color w:val="1F1F1F" w:themeColor="text1" w:themeShade="80"/>
        </w:rPr>
      </w:pPr>
    </w:p>
    <w:tbl>
      <w:tblPr>
        <w:tblStyle w:val="TableGrid"/>
        <w:tblW w:w="0" w:type="auto"/>
        <w:tblInd w:w="421" w:type="dxa"/>
        <w:tblBorders>
          <w:top w:val="single" w:sz="4" w:space="0" w:color="254D41" w:themeColor="accent5" w:themeShade="80"/>
          <w:left w:val="single" w:sz="4" w:space="0" w:color="254D41" w:themeColor="accent5" w:themeShade="80"/>
          <w:bottom w:val="single" w:sz="4" w:space="0" w:color="254D41" w:themeColor="accent5" w:themeShade="80"/>
          <w:right w:val="single" w:sz="4" w:space="0" w:color="254D41" w:themeColor="accent5" w:themeShade="80"/>
          <w:insideH w:val="single" w:sz="6" w:space="0" w:color="254D41" w:themeColor="accent5" w:themeShade="80"/>
          <w:insideV w:val="single" w:sz="6" w:space="0" w:color="254D41" w:themeColor="accent5" w:themeShade="80"/>
        </w:tblBorders>
        <w:tblLook w:val="04A0" w:firstRow="1" w:lastRow="0" w:firstColumn="1" w:lastColumn="0" w:noHBand="0" w:noVBand="1"/>
      </w:tblPr>
      <w:tblGrid>
        <w:gridCol w:w="3685"/>
        <w:gridCol w:w="5374"/>
      </w:tblGrid>
      <w:tr w:rsidR="00EA1818" w:rsidRPr="00FB415D" w14:paraId="10332940" w14:textId="77777777" w:rsidTr="20F01C8E">
        <w:tc>
          <w:tcPr>
            <w:tcW w:w="3685" w:type="dxa"/>
          </w:tcPr>
          <w:p w14:paraId="2492B58D" w14:textId="5DF08041" w:rsidR="00F80171" w:rsidRPr="00FB415D" w:rsidRDefault="006A0D78" w:rsidP="20F01C8E">
            <w:pPr>
              <w:widowControl w:val="0"/>
              <w:numPr>
                <w:ilvl w:val="0"/>
                <w:numId w:val="2"/>
              </w:numPr>
              <w:autoSpaceDE w:val="0"/>
              <w:autoSpaceDN w:val="0"/>
              <w:spacing w:before="0" w:after="0" w:line="360" w:lineRule="auto"/>
              <w:rPr>
                <w:i/>
                <w:iCs/>
                <w:color w:val="2D2D2D" w:themeColor="text2" w:themeShade="80"/>
              </w:rPr>
            </w:pPr>
            <w:bookmarkStart w:id="1" w:name="_Hlk188345713"/>
            <w:r w:rsidRPr="20F01C8E">
              <w:rPr>
                <w:i/>
                <w:iCs/>
                <w:color w:val="2D2D2D" w:themeColor="text2" w:themeShade="80"/>
              </w:rPr>
              <w:t>progress</w:t>
            </w:r>
            <w:r w:rsidR="440B7995" w:rsidRPr="20F01C8E">
              <w:rPr>
                <w:i/>
                <w:iCs/>
                <w:color w:val="2D2D2D" w:themeColor="text2" w:themeShade="80"/>
              </w:rPr>
              <w:t xml:space="preserve"> </w:t>
            </w:r>
          </w:p>
        </w:tc>
        <w:tc>
          <w:tcPr>
            <w:tcW w:w="5374" w:type="dxa"/>
          </w:tcPr>
          <w:p w14:paraId="2B4BA62F" w14:textId="77777777" w:rsidR="00F80171" w:rsidRPr="00FB415D" w:rsidRDefault="00F80171" w:rsidP="20F01C8E">
            <w:pPr>
              <w:spacing w:before="0" w:line="360" w:lineRule="auto"/>
              <w:ind w:left="360"/>
              <w:rPr>
                <w:i/>
                <w:iCs/>
                <w:color w:val="2D2D2D" w:themeColor="text2" w:themeShade="80"/>
              </w:rPr>
            </w:pPr>
          </w:p>
        </w:tc>
      </w:tr>
      <w:tr w:rsidR="00EA1818" w:rsidRPr="00FB415D" w14:paraId="6C5DA003" w14:textId="77777777" w:rsidTr="20F01C8E">
        <w:tc>
          <w:tcPr>
            <w:tcW w:w="3685" w:type="dxa"/>
          </w:tcPr>
          <w:p w14:paraId="15C23D5E" w14:textId="437D2BDC" w:rsidR="008A78B4" w:rsidRPr="00FB415D" w:rsidRDefault="006A0D78" w:rsidP="20F01C8E">
            <w:pPr>
              <w:widowControl w:val="0"/>
              <w:numPr>
                <w:ilvl w:val="0"/>
                <w:numId w:val="2"/>
              </w:numPr>
              <w:autoSpaceDE w:val="0"/>
              <w:autoSpaceDN w:val="0"/>
              <w:spacing w:before="0" w:after="0" w:line="240" w:lineRule="auto"/>
              <w:rPr>
                <w:i/>
                <w:iCs/>
                <w:color w:val="2D2D2D" w:themeColor="text2" w:themeShade="80"/>
              </w:rPr>
            </w:pPr>
            <w:r w:rsidRPr="20F01C8E">
              <w:rPr>
                <w:i/>
                <w:iCs/>
                <w:color w:val="2D2D2D" w:themeColor="text2" w:themeShade="80"/>
              </w:rPr>
              <w:t xml:space="preserve">audition </w:t>
            </w:r>
          </w:p>
        </w:tc>
        <w:tc>
          <w:tcPr>
            <w:tcW w:w="5374" w:type="dxa"/>
          </w:tcPr>
          <w:p w14:paraId="57B8ECB4" w14:textId="0FDCCE8D" w:rsidR="008A78B4" w:rsidRPr="00FB415D" w:rsidRDefault="008A78B4" w:rsidP="20F01C8E">
            <w:pPr>
              <w:spacing w:before="0" w:line="360" w:lineRule="auto"/>
              <w:ind w:left="360"/>
              <w:rPr>
                <w:i/>
                <w:iCs/>
                <w:color w:val="2D2D2D" w:themeColor="text2" w:themeShade="80"/>
              </w:rPr>
            </w:pPr>
          </w:p>
        </w:tc>
      </w:tr>
      <w:tr w:rsidR="00EA1818" w:rsidRPr="00FB415D" w14:paraId="40540CEA" w14:textId="77777777" w:rsidTr="20F01C8E">
        <w:tc>
          <w:tcPr>
            <w:tcW w:w="3685" w:type="dxa"/>
          </w:tcPr>
          <w:p w14:paraId="5ED07F23" w14:textId="482F6FF9" w:rsidR="00F80171" w:rsidRPr="00FB415D" w:rsidRDefault="006A0D78" w:rsidP="20F01C8E">
            <w:pPr>
              <w:widowControl w:val="0"/>
              <w:numPr>
                <w:ilvl w:val="0"/>
                <w:numId w:val="2"/>
              </w:numPr>
              <w:autoSpaceDE w:val="0"/>
              <w:autoSpaceDN w:val="0"/>
              <w:spacing w:before="0" w:after="0" w:line="360" w:lineRule="auto"/>
              <w:rPr>
                <w:i/>
                <w:iCs/>
                <w:color w:val="2D2D2D" w:themeColor="text2" w:themeShade="80"/>
              </w:rPr>
            </w:pPr>
            <w:bookmarkStart w:id="2" w:name="_Hlk120602144"/>
            <w:r w:rsidRPr="20F01C8E">
              <w:rPr>
                <w:i/>
                <w:iCs/>
                <w:color w:val="2D2D2D" w:themeColor="text2" w:themeShade="80"/>
              </w:rPr>
              <w:t>excellent</w:t>
            </w:r>
            <w:r w:rsidR="4085100F" w:rsidRPr="20F01C8E">
              <w:rPr>
                <w:i/>
                <w:iCs/>
                <w:color w:val="2D2D2D" w:themeColor="text2" w:themeShade="80"/>
              </w:rPr>
              <w:t xml:space="preserve"> </w:t>
            </w:r>
            <w:r w:rsidR="0DEC0A99" w:rsidRPr="20F01C8E">
              <w:rPr>
                <w:i/>
                <w:iCs/>
                <w:color w:val="2D2D2D" w:themeColor="text2" w:themeShade="80"/>
              </w:rPr>
              <w:t xml:space="preserve"> </w:t>
            </w:r>
            <w:r w:rsidR="386E2800" w:rsidRPr="20F01C8E">
              <w:rPr>
                <w:i/>
                <w:iCs/>
                <w:color w:val="2D2D2D" w:themeColor="text2" w:themeShade="80"/>
              </w:rPr>
              <w:t xml:space="preserve"> </w:t>
            </w:r>
          </w:p>
        </w:tc>
        <w:tc>
          <w:tcPr>
            <w:tcW w:w="5374" w:type="dxa"/>
          </w:tcPr>
          <w:p w14:paraId="7FAA38DA" w14:textId="79EE4350" w:rsidR="00F80171" w:rsidRPr="00FB415D" w:rsidRDefault="00F80171" w:rsidP="20F01C8E">
            <w:pPr>
              <w:spacing w:before="0" w:line="360" w:lineRule="auto"/>
              <w:ind w:left="360"/>
              <w:rPr>
                <w:i/>
                <w:iCs/>
                <w:color w:val="2D2D2D" w:themeColor="text2" w:themeShade="80"/>
              </w:rPr>
            </w:pPr>
          </w:p>
        </w:tc>
      </w:tr>
      <w:tr w:rsidR="00EA1818" w:rsidRPr="00FB415D" w14:paraId="4EF39A46" w14:textId="77777777" w:rsidTr="20F01C8E">
        <w:tc>
          <w:tcPr>
            <w:tcW w:w="3685" w:type="dxa"/>
          </w:tcPr>
          <w:p w14:paraId="73804173" w14:textId="2758BCDC" w:rsidR="00F80171" w:rsidRPr="00FB415D" w:rsidRDefault="006A0D78" w:rsidP="20F01C8E">
            <w:pPr>
              <w:widowControl w:val="0"/>
              <w:numPr>
                <w:ilvl w:val="0"/>
                <w:numId w:val="2"/>
              </w:numPr>
              <w:autoSpaceDE w:val="0"/>
              <w:autoSpaceDN w:val="0"/>
              <w:spacing w:before="0" w:after="0" w:line="360" w:lineRule="auto"/>
              <w:rPr>
                <w:i/>
                <w:iCs/>
                <w:color w:val="2D2D2D" w:themeColor="text2" w:themeShade="80"/>
              </w:rPr>
            </w:pPr>
            <w:r w:rsidRPr="20F01C8E">
              <w:rPr>
                <w:i/>
                <w:iCs/>
                <w:color w:val="2D2D2D" w:themeColor="text2" w:themeShade="80"/>
              </w:rPr>
              <w:t>a privilege and an honour</w:t>
            </w:r>
            <w:r w:rsidR="4085100F" w:rsidRPr="20F01C8E">
              <w:rPr>
                <w:i/>
                <w:iCs/>
                <w:color w:val="2D2D2D" w:themeColor="text2" w:themeShade="80"/>
              </w:rPr>
              <w:t xml:space="preserve"> </w:t>
            </w:r>
          </w:p>
        </w:tc>
        <w:tc>
          <w:tcPr>
            <w:tcW w:w="5374" w:type="dxa"/>
          </w:tcPr>
          <w:p w14:paraId="1A5BCDD1" w14:textId="7570881A" w:rsidR="00F80171" w:rsidRPr="00FB415D" w:rsidRDefault="00F80171" w:rsidP="20F01C8E">
            <w:pPr>
              <w:spacing w:before="0" w:line="360" w:lineRule="auto"/>
              <w:rPr>
                <w:i/>
                <w:iCs/>
                <w:color w:val="2D2D2D" w:themeColor="text2" w:themeShade="80"/>
              </w:rPr>
            </w:pPr>
          </w:p>
        </w:tc>
      </w:tr>
      <w:tr w:rsidR="00EA1818" w:rsidRPr="00FB415D" w14:paraId="6978B71D" w14:textId="77777777" w:rsidTr="20F01C8E">
        <w:tc>
          <w:tcPr>
            <w:tcW w:w="3685" w:type="dxa"/>
          </w:tcPr>
          <w:p w14:paraId="727256FA" w14:textId="64BE3240" w:rsidR="00F80171" w:rsidRPr="00FB415D" w:rsidRDefault="006A0D78" w:rsidP="20F01C8E">
            <w:pPr>
              <w:widowControl w:val="0"/>
              <w:numPr>
                <w:ilvl w:val="0"/>
                <w:numId w:val="2"/>
              </w:numPr>
              <w:autoSpaceDE w:val="0"/>
              <w:autoSpaceDN w:val="0"/>
              <w:spacing w:before="0" w:after="0" w:line="360" w:lineRule="auto"/>
              <w:rPr>
                <w:i/>
                <w:iCs/>
                <w:color w:val="2D2D2D" w:themeColor="text2" w:themeShade="80"/>
              </w:rPr>
            </w:pPr>
            <w:r w:rsidRPr="20F01C8E">
              <w:rPr>
                <w:i/>
                <w:iCs/>
                <w:color w:val="2D2D2D" w:themeColor="text2" w:themeShade="80"/>
              </w:rPr>
              <w:t>strange</w:t>
            </w:r>
          </w:p>
        </w:tc>
        <w:tc>
          <w:tcPr>
            <w:tcW w:w="5374" w:type="dxa"/>
          </w:tcPr>
          <w:p w14:paraId="277FB613" w14:textId="43A1FF35" w:rsidR="00F80171" w:rsidRPr="00FB415D" w:rsidRDefault="00F80171" w:rsidP="20F01C8E">
            <w:pPr>
              <w:spacing w:before="0" w:line="360" w:lineRule="auto"/>
              <w:rPr>
                <w:i/>
                <w:iCs/>
                <w:color w:val="2D2D2D" w:themeColor="text2" w:themeShade="80"/>
              </w:rPr>
            </w:pPr>
          </w:p>
        </w:tc>
      </w:tr>
      <w:tr w:rsidR="00EA1818" w:rsidRPr="00FB415D" w14:paraId="554499F7" w14:textId="77777777" w:rsidTr="20F01C8E">
        <w:tc>
          <w:tcPr>
            <w:tcW w:w="3685" w:type="dxa"/>
          </w:tcPr>
          <w:p w14:paraId="5715C6EC" w14:textId="3CA0740D" w:rsidR="00F80171" w:rsidRPr="00FB415D" w:rsidRDefault="006A0D78" w:rsidP="20F01C8E">
            <w:pPr>
              <w:widowControl w:val="0"/>
              <w:numPr>
                <w:ilvl w:val="0"/>
                <w:numId w:val="2"/>
              </w:numPr>
              <w:autoSpaceDE w:val="0"/>
              <w:autoSpaceDN w:val="0"/>
              <w:spacing w:before="0" w:after="0" w:line="360" w:lineRule="auto"/>
              <w:rPr>
                <w:i/>
                <w:iCs/>
                <w:color w:val="2D2D2D" w:themeColor="text2" w:themeShade="80"/>
              </w:rPr>
            </w:pPr>
            <w:r w:rsidRPr="20F01C8E">
              <w:rPr>
                <w:i/>
                <w:iCs/>
                <w:color w:val="2D2D2D" w:themeColor="text2" w:themeShade="80"/>
              </w:rPr>
              <w:t>feature</w:t>
            </w:r>
            <w:r w:rsidR="6B036EFB" w:rsidRPr="20F01C8E">
              <w:rPr>
                <w:i/>
                <w:iCs/>
                <w:color w:val="2D2D2D" w:themeColor="text2" w:themeShade="80"/>
              </w:rPr>
              <w:t xml:space="preserve"> </w:t>
            </w:r>
          </w:p>
        </w:tc>
        <w:tc>
          <w:tcPr>
            <w:tcW w:w="5374" w:type="dxa"/>
          </w:tcPr>
          <w:p w14:paraId="797D4172" w14:textId="65893C7E" w:rsidR="00F80171" w:rsidRPr="00FB415D" w:rsidRDefault="00F80171" w:rsidP="20F01C8E">
            <w:pPr>
              <w:spacing w:before="0" w:line="360" w:lineRule="auto"/>
              <w:rPr>
                <w:i/>
                <w:iCs/>
                <w:color w:val="2D2D2D" w:themeColor="text2" w:themeShade="80"/>
              </w:rPr>
            </w:pPr>
          </w:p>
        </w:tc>
      </w:tr>
      <w:tr w:rsidR="00EA1818" w:rsidRPr="00FB415D" w14:paraId="6BC3E9C1" w14:textId="77777777" w:rsidTr="20F01C8E">
        <w:tc>
          <w:tcPr>
            <w:tcW w:w="3685" w:type="dxa"/>
          </w:tcPr>
          <w:p w14:paraId="43D373C5" w14:textId="65DA000A" w:rsidR="00F80171" w:rsidRPr="00FB415D" w:rsidRDefault="006376B0" w:rsidP="20F01C8E">
            <w:pPr>
              <w:widowControl w:val="0"/>
              <w:numPr>
                <w:ilvl w:val="0"/>
                <w:numId w:val="2"/>
              </w:numPr>
              <w:autoSpaceDE w:val="0"/>
              <w:autoSpaceDN w:val="0"/>
              <w:spacing w:before="0" w:after="0" w:line="360" w:lineRule="auto"/>
              <w:rPr>
                <w:i/>
                <w:iCs/>
                <w:color w:val="2D2D2D" w:themeColor="text2" w:themeShade="80"/>
              </w:rPr>
            </w:pPr>
            <w:r w:rsidRPr="20F01C8E">
              <w:rPr>
                <w:i/>
                <w:iCs/>
                <w:color w:val="2D2D2D" w:themeColor="text2" w:themeShade="80"/>
              </w:rPr>
              <w:t>greetings</w:t>
            </w:r>
          </w:p>
        </w:tc>
        <w:tc>
          <w:tcPr>
            <w:tcW w:w="5374" w:type="dxa"/>
          </w:tcPr>
          <w:p w14:paraId="220D1AA5" w14:textId="6B05CFA6" w:rsidR="00F80171" w:rsidRPr="00FB415D" w:rsidRDefault="00F80171" w:rsidP="20F01C8E">
            <w:pPr>
              <w:spacing w:before="0" w:line="360" w:lineRule="auto"/>
              <w:ind w:left="360"/>
              <w:rPr>
                <w:i/>
                <w:iCs/>
                <w:color w:val="2D2D2D" w:themeColor="text2" w:themeShade="80"/>
              </w:rPr>
            </w:pPr>
          </w:p>
        </w:tc>
      </w:tr>
      <w:tr w:rsidR="00EA1818" w:rsidRPr="00FB415D" w14:paraId="67E06CAB" w14:textId="77777777" w:rsidTr="20F01C8E">
        <w:tc>
          <w:tcPr>
            <w:tcW w:w="3685" w:type="dxa"/>
          </w:tcPr>
          <w:p w14:paraId="55EB8BB2" w14:textId="108F309A" w:rsidR="00F80171" w:rsidRPr="00FB415D" w:rsidRDefault="006A0D78" w:rsidP="20F01C8E">
            <w:pPr>
              <w:widowControl w:val="0"/>
              <w:numPr>
                <w:ilvl w:val="0"/>
                <w:numId w:val="2"/>
              </w:numPr>
              <w:autoSpaceDE w:val="0"/>
              <w:autoSpaceDN w:val="0"/>
              <w:spacing w:before="0" w:after="0" w:line="360" w:lineRule="auto"/>
              <w:rPr>
                <w:i/>
                <w:iCs/>
                <w:color w:val="2D2D2D" w:themeColor="text2" w:themeShade="80"/>
              </w:rPr>
            </w:pPr>
            <w:r w:rsidRPr="20F01C8E">
              <w:rPr>
                <w:i/>
                <w:iCs/>
                <w:color w:val="2D2D2D" w:themeColor="text2" w:themeShade="80"/>
              </w:rPr>
              <w:t xml:space="preserve">prerecorded </w:t>
            </w:r>
            <w:r w:rsidR="1420478C" w:rsidRPr="20F01C8E">
              <w:rPr>
                <w:i/>
                <w:iCs/>
                <w:color w:val="2D2D2D" w:themeColor="text2" w:themeShade="80"/>
              </w:rPr>
              <w:t xml:space="preserve"> </w:t>
            </w:r>
          </w:p>
        </w:tc>
        <w:tc>
          <w:tcPr>
            <w:tcW w:w="5374" w:type="dxa"/>
          </w:tcPr>
          <w:p w14:paraId="485B0BCC" w14:textId="366A914F" w:rsidR="00F80171" w:rsidRPr="00FB415D" w:rsidRDefault="00F80171" w:rsidP="20F01C8E">
            <w:pPr>
              <w:spacing w:before="0" w:line="360" w:lineRule="auto"/>
              <w:rPr>
                <w:i/>
                <w:iCs/>
                <w:color w:val="2D2D2D" w:themeColor="text2" w:themeShade="80"/>
              </w:rPr>
            </w:pPr>
          </w:p>
        </w:tc>
      </w:tr>
      <w:tr w:rsidR="0039034B" w:rsidRPr="00FB415D" w14:paraId="50C2CAF4" w14:textId="77777777" w:rsidTr="20F01C8E">
        <w:tc>
          <w:tcPr>
            <w:tcW w:w="3685" w:type="dxa"/>
          </w:tcPr>
          <w:p w14:paraId="3095CAB4" w14:textId="7EAF5EE4" w:rsidR="0039034B" w:rsidRPr="00FB415D" w:rsidRDefault="006A0D78" w:rsidP="20F01C8E">
            <w:pPr>
              <w:widowControl w:val="0"/>
              <w:numPr>
                <w:ilvl w:val="0"/>
                <w:numId w:val="2"/>
              </w:numPr>
              <w:autoSpaceDE w:val="0"/>
              <w:autoSpaceDN w:val="0"/>
              <w:spacing w:before="0" w:after="0" w:line="360" w:lineRule="auto"/>
              <w:rPr>
                <w:i/>
                <w:iCs/>
                <w:color w:val="2D2D2D" w:themeColor="text2" w:themeShade="80"/>
              </w:rPr>
            </w:pPr>
            <w:r w:rsidRPr="20F01C8E">
              <w:rPr>
                <w:i/>
                <w:iCs/>
                <w:color w:val="2D2D2D" w:themeColor="text2" w:themeShade="80"/>
              </w:rPr>
              <w:t>choice</w:t>
            </w:r>
            <w:r w:rsidR="440B7995" w:rsidRPr="20F01C8E">
              <w:rPr>
                <w:i/>
                <w:iCs/>
                <w:color w:val="2D2D2D" w:themeColor="text2" w:themeShade="80"/>
              </w:rPr>
              <w:t xml:space="preserve"> </w:t>
            </w:r>
          </w:p>
        </w:tc>
        <w:tc>
          <w:tcPr>
            <w:tcW w:w="5374" w:type="dxa"/>
          </w:tcPr>
          <w:p w14:paraId="7D8E2232" w14:textId="77777777" w:rsidR="0039034B" w:rsidRPr="00FB415D" w:rsidRDefault="440B7995" w:rsidP="20F01C8E">
            <w:pPr>
              <w:spacing w:before="0" w:line="360" w:lineRule="auto"/>
              <w:rPr>
                <w:i/>
                <w:iCs/>
                <w:color w:val="2D2D2D" w:themeColor="text2" w:themeShade="80"/>
              </w:rPr>
            </w:pPr>
            <w:r w:rsidRPr="20F01C8E">
              <w:rPr>
                <w:i/>
                <w:iCs/>
                <w:color w:val="2D2D2D" w:themeColor="text2" w:themeShade="80"/>
              </w:rPr>
              <w:t xml:space="preserve"> </w:t>
            </w:r>
          </w:p>
        </w:tc>
      </w:tr>
      <w:tr w:rsidR="00EA1818" w:rsidRPr="00FB415D" w14:paraId="07415F03" w14:textId="77777777" w:rsidTr="20F01C8E">
        <w:tc>
          <w:tcPr>
            <w:tcW w:w="3685" w:type="dxa"/>
          </w:tcPr>
          <w:p w14:paraId="27B5DAFA" w14:textId="41559D1B" w:rsidR="00DF3715" w:rsidRPr="00FB415D" w:rsidRDefault="006A0D78" w:rsidP="20F01C8E">
            <w:pPr>
              <w:widowControl w:val="0"/>
              <w:numPr>
                <w:ilvl w:val="0"/>
                <w:numId w:val="2"/>
              </w:numPr>
              <w:autoSpaceDE w:val="0"/>
              <w:autoSpaceDN w:val="0"/>
              <w:spacing w:before="0" w:after="0" w:line="360" w:lineRule="auto"/>
              <w:rPr>
                <w:i/>
                <w:iCs/>
                <w:color w:val="2D2D2D" w:themeColor="text2" w:themeShade="80"/>
              </w:rPr>
            </w:pPr>
            <w:r w:rsidRPr="20F01C8E">
              <w:rPr>
                <w:i/>
                <w:iCs/>
                <w:color w:val="2D2D2D" w:themeColor="text2" w:themeShade="80"/>
              </w:rPr>
              <w:t>bilingual</w:t>
            </w:r>
            <w:r w:rsidR="600E8397" w:rsidRPr="20F01C8E">
              <w:rPr>
                <w:i/>
                <w:iCs/>
                <w:color w:val="2D2D2D" w:themeColor="text2" w:themeShade="80"/>
              </w:rPr>
              <w:t xml:space="preserve"> </w:t>
            </w:r>
          </w:p>
        </w:tc>
        <w:tc>
          <w:tcPr>
            <w:tcW w:w="5374" w:type="dxa"/>
          </w:tcPr>
          <w:p w14:paraId="069E7028" w14:textId="77777777" w:rsidR="00DF3715" w:rsidRPr="00FB415D" w:rsidRDefault="743BDA95" w:rsidP="20F01C8E">
            <w:pPr>
              <w:spacing w:before="0" w:line="360" w:lineRule="auto"/>
              <w:rPr>
                <w:i/>
                <w:iCs/>
                <w:color w:val="2D2D2D" w:themeColor="text2" w:themeShade="80"/>
              </w:rPr>
            </w:pPr>
            <w:r w:rsidRPr="20F01C8E">
              <w:rPr>
                <w:i/>
                <w:iCs/>
                <w:color w:val="2D2D2D" w:themeColor="text2" w:themeShade="80"/>
              </w:rPr>
              <w:t xml:space="preserve"> </w:t>
            </w:r>
          </w:p>
        </w:tc>
      </w:tr>
      <w:bookmarkEnd w:id="1"/>
      <w:bookmarkEnd w:id="2"/>
    </w:tbl>
    <w:p w14:paraId="43455971" w14:textId="504A6485" w:rsidR="00F80171" w:rsidRPr="00FB415D" w:rsidRDefault="00F80171" w:rsidP="20F01C8E">
      <w:pPr>
        <w:pStyle w:val="ListParagraph"/>
        <w:ind w:left="361" w:firstLine="0"/>
        <w:rPr>
          <w:color w:val="1F1F1F" w:themeColor="text1" w:themeShade="80"/>
        </w:rPr>
      </w:pPr>
    </w:p>
    <w:p w14:paraId="4BE85250" w14:textId="04AD16DC" w:rsidR="00212F72" w:rsidRPr="00FB415D" w:rsidRDefault="00C267C7" w:rsidP="20F01C8E">
      <w:pPr>
        <w:widowControl w:val="0"/>
        <w:numPr>
          <w:ilvl w:val="0"/>
          <w:numId w:val="1"/>
        </w:numPr>
        <w:tabs>
          <w:tab w:val="left" w:pos="561"/>
        </w:tabs>
        <w:autoSpaceDE w:val="0"/>
        <w:autoSpaceDN w:val="0"/>
        <w:spacing w:before="0" w:after="0" w:line="360" w:lineRule="auto"/>
        <w:ind w:right="217"/>
        <w:rPr>
          <w:color w:val="2D2D2D" w:themeColor="text2" w:themeShade="80"/>
        </w:rPr>
      </w:pPr>
      <w:r w:rsidRPr="20F01C8E">
        <w:rPr>
          <w:color w:val="2D2D2D" w:themeColor="text2" w:themeShade="80"/>
        </w:rPr>
        <w:t>Féach ar an mír den chéad uair agus aimsigh na focail thuas inti. An raibh na focail chéanna agat féin? __________________________________________________________________</w:t>
      </w:r>
    </w:p>
    <w:p w14:paraId="5A39157B" w14:textId="4AB99079" w:rsidR="00C267C7" w:rsidRPr="00FB415D" w:rsidRDefault="00C267C7" w:rsidP="20F01C8E">
      <w:pPr>
        <w:widowControl w:val="0"/>
        <w:tabs>
          <w:tab w:val="left" w:pos="561"/>
        </w:tabs>
        <w:autoSpaceDE w:val="0"/>
        <w:autoSpaceDN w:val="0"/>
        <w:spacing w:before="0" w:after="0" w:line="360" w:lineRule="auto"/>
        <w:ind w:left="361" w:right="217"/>
        <w:rPr>
          <w:color w:val="2D2D2D" w:themeColor="text2" w:themeShade="80"/>
        </w:rPr>
      </w:pPr>
    </w:p>
    <w:p w14:paraId="3D9335C7" w14:textId="7BFCBE3D" w:rsidR="0039034B" w:rsidRPr="005514C7" w:rsidRDefault="006A0D78" w:rsidP="20F01C8E">
      <w:pPr>
        <w:pStyle w:val="List"/>
        <w:numPr>
          <w:ilvl w:val="0"/>
          <w:numId w:val="1"/>
        </w:numPr>
        <w:spacing w:line="360" w:lineRule="auto"/>
        <w:rPr>
          <w:rFonts w:ascii="Arial" w:hAnsi="Arial" w:cs="Arial"/>
          <w:color w:val="2D2D2D" w:themeColor="text2" w:themeShade="80"/>
          <w:lang w:val="ga-IE"/>
        </w:rPr>
      </w:pPr>
      <w:r w:rsidRPr="005514C7">
        <w:rPr>
          <w:rFonts w:ascii="Arial" w:hAnsi="Arial" w:cs="Arial"/>
          <w:color w:val="2D2D2D" w:themeColor="text2" w:themeShade="80"/>
          <w:lang w:val="ga-IE"/>
        </w:rPr>
        <w:t>Cén Ghaeilge atá agat ar na frásaí seo</w:t>
      </w:r>
      <w:r w:rsidR="00E344D0" w:rsidRPr="005514C7">
        <w:rPr>
          <w:rFonts w:ascii="Arial" w:hAnsi="Arial" w:cs="Arial"/>
          <w:color w:val="2D2D2D" w:themeColor="text2" w:themeShade="80"/>
          <w:lang w:val="ga-IE"/>
        </w:rPr>
        <w:t>?</w:t>
      </w:r>
    </w:p>
    <w:tbl>
      <w:tblPr>
        <w:tblStyle w:val="TableGrid"/>
        <w:tblpPr w:leftFromText="180" w:rightFromText="180" w:vertAnchor="text" w:horzAnchor="page" w:tblpX="1549" w:tblpY="229"/>
        <w:tblW w:w="0" w:type="auto"/>
        <w:tblBorders>
          <w:top w:val="single" w:sz="4" w:space="0" w:color="254D41" w:themeColor="accent5" w:themeShade="80"/>
          <w:left w:val="single" w:sz="4" w:space="0" w:color="254D41" w:themeColor="accent5" w:themeShade="80"/>
          <w:bottom w:val="single" w:sz="4" w:space="0" w:color="254D41" w:themeColor="accent5" w:themeShade="80"/>
          <w:right w:val="single" w:sz="4" w:space="0" w:color="254D41" w:themeColor="accent5" w:themeShade="80"/>
          <w:insideH w:val="single" w:sz="6" w:space="0" w:color="254D41" w:themeColor="accent5" w:themeShade="80"/>
          <w:insideV w:val="single" w:sz="6" w:space="0" w:color="254D41" w:themeColor="accent5" w:themeShade="80"/>
        </w:tblBorders>
        <w:tblLook w:val="04A0" w:firstRow="1" w:lastRow="0" w:firstColumn="1" w:lastColumn="0" w:noHBand="0" w:noVBand="1"/>
      </w:tblPr>
      <w:tblGrid>
        <w:gridCol w:w="2972"/>
        <w:gridCol w:w="5954"/>
      </w:tblGrid>
      <w:tr w:rsidR="006A0D78" w:rsidRPr="00FB415D" w14:paraId="36AA8F02" w14:textId="77777777" w:rsidTr="20F01C8E">
        <w:tc>
          <w:tcPr>
            <w:tcW w:w="2972" w:type="dxa"/>
          </w:tcPr>
          <w:p w14:paraId="3ACB3176" w14:textId="6DEB1DDF" w:rsidR="006A0D78" w:rsidRPr="00FB415D" w:rsidRDefault="00324841" w:rsidP="20F01C8E">
            <w:pPr>
              <w:widowControl w:val="0"/>
              <w:autoSpaceDE w:val="0"/>
              <w:autoSpaceDN w:val="0"/>
              <w:spacing w:before="0" w:after="0" w:line="360" w:lineRule="auto"/>
              <w:jc w:val="left"/>
              <w:rPr>
                <w:rFonts w:eastAsia="Trebuchet MS"/>
                <w:i/>
                <w:iCs/>
                <w:color w:val="2D2D2D" w:themeColor="text2" w:themeShade="80"/>
              </w:rPr>
            </w:pPr>
            <w:r w:rsidRPr="20F01C8E">
              <w:rPr>
                <w:rFonts w:eastAsia="Trebuchet MS"/>
                <w:i/>
                <w:iCs/>
                <w:color w:val="2D2D2D" w:themeColor="text2" w:themeShade="80"/>
              </w:rPr>
              <w:t xml:space="preserve">I presented </w:t>
            </w:r>
            <w:r w:rsidR="006376B0" w:rsidRPr="20F01C8E">
              <w:rPr>
                <w:rFonts w:eastAsia="Trebuchet MS"/>
                <w:i/>
                <w:iCs/>
                <w:color w:val="2D2D2D" w:themeColor="text2" w:themeShade="80"/>
              </w:rPr>
              <w:t>the prize</w:t>
            </w:r>
            <w:r w:rsidRPr="20F01C8E">
              <w:rPr>
                <w:rFonts w:eastAsia="Trebuchet MS"/>
                <w:i/>
                <w:iCs/>
                <w:color w:val="2D2D2D" w:themeColor="text2" w:themeShade="80"/>
              </w:rPr>
              <w:t xml:space="preserve"> to her.</w:t>
            </w:r>
          </w:p>
        </w:tc>
        <w:tc>
          <w:tcPr>
            <w:tcW w:w="5954" w:type="dxa"/>
          </w:tcPr>
          <w:p w14:paraId="20354526" w14:textId="77777777" w:rsidR="006A0D78" w:rsidRPr="00FB415D" w:rsidRDefault="006A0D78" w:rsidP="20F01C8E">
            <w:pPr>
              <w:widowControl w:val="0"/>
              <w:autoSpaceDE w:val="0"/>
              <w:autoSpaceDN w:val="0"/>
              <w:spacing w:before="0" w:after="0" w:line="360" w:lineRule="auto"/>
              <w:jc w:val="left"/>
              <w:rPr>
                <w:rFonts w:eastAsia="Trebuchet MS"/>
                <w:i/>
                <w:iCs/>
                <w:color w:val="2D2D2D" w:themeColor="text2" w:themeShade="80"/>
              </w:rPr>
            </w:pPr>
          </w:p>
        </w:tc>
      </w:tr>
      <w:tr w:rsidR="006A0D78" w:rsidRPr="00FB415D" w14:paraId="31A12DEC" w14:textId="77777777" w:rsidTr="20F01C8E">
        <w:tc>
          <w:tcPr>
            <w:tcW w:w="2972" w:type="dxa"/>
          </w:tcPr>
          <w:p w14:paraId="483D0F26" w14:textId="6A4A4591" w:rsidR="006A0D78" w:rsidRPr="00FB415D" w:rsidRDefault="00324841" w:rsidP="20F01C8E">
            <w:pPr>
              <w:widowControl w:val="0"/>
              <w:autoSpaceDE w:val="0"/>
              <w:autoSpaceDN w:val="0"/>
              <w:spacing w:before="0" w:after="0" w:line="360" w:lineRule="auto"/>
              <w:jc w:val="left"/>
              <w:rPr>
                <w:rFonts w:eastAsia="Trebuchet MS"/>
                <w:i/>
                <w:iCs/>
                <w:color w:val="2D2D2D" w:themeColor="text2" w:themeShade="80"/>
              </w:rPr>
            </w:pPr>
            <w:r w:rsidRPr="20F01C8E">
              <w:rPr>
                <w:rFonts w:eastAsia="Trebuchet MS"/>
                <w:i/>
                <w:iCs/>
                <w:color w:val="2D2D2D" w:themeColor="text2" w:themeShade="80"/>
              </w:rPr>
              <w:t>He greeted them.</w:t>
            </w:r>
          </w:p>
        </w:tc>
        <w:tc>
          <w:tcPr>
            <w:tcW w:w="5954" w:type="dxa"/>
          </w:tcPr>
          <w:p w14:paraId="697B1352" w14:textId="77777777" w:rsidR="006A0D78" w:rsidRPr="00FB415D" w:rsidRDefault="006A0D78" w:rsidP="20F01C8E">
            <w:pPr>
              <w:widowControl w:val="0"/>
              <w:autoSpaceDE w:val="0"/>
              <w:autoSpaceDN w:val="0"/>
              <w:spacing w:before="0" w:after="0" w:line="360" w:lineRule="auto"/>
              <w:jc w:val="left"/>
              <w:rPr>
                <w:rFonts w:eastAsia="Trebuchet MS"/>
                <w:i/>
                <w:iCs/>
                <w:color w:val="2D2D2D" w:themeColor="text2" w:themeShade="80"/>
              </w:rPr>
            </w:pPr>
          </w:p>
        </w:tc>
      </w:tr>
      <w:tr w:rsidR="006A0D78" w:rsidRPr="00FB415D" w14:paraId="7EBAC83F" w14:textId="77777777" w:rsidTr="20F01C8E">
        <w:tc>
          <w:tcPr>
            <w:tcW w:w="2972" w:type="dxa"/>
          </w:tcPr>
          <w:p w14:paraId="0F6B7740" w14:textId="0A9A4067" w:rsidR="006A0D78" w:rsidRPr="00FB415D" w:rsidRDefault="00324841" w:rsidP="20F01C8E">
            <w:pPr>
              <w:widowControl w:val="0"/>
              <w:autoSpaceDE w:val="0"/>
              <w:autoSpaceDN w:val="0"/>
              <w:spacing w:before="0" w:after="0" w:line="360" w:lineRule="auto"/>
              <w:jc w:val="left"/>
              <w:rPr>
                <w:rFonts w:eastAsia="Trebuchet MS"/>
                <w:i/>
                <w:iCs/>
                <w:color w:val="2D2D2D" w:themeColor="text2" w:themeShade="80"/>
              </w:rPr>
            </w:pPr>
            <w:r w:rsidRPr="20F01C8E">
              <w:rPr>
                <w:rFonts w:eastAsia="Trebuchet MS"/>
                <w:i/>
                <w:iCs/>
                <w:color w:val="2D2D2D" w:themeColor="text2" w:themeShade="80"/>
              </w:rPr>
              <w:t>She did well in the exam.</w:t>
            </w:r>
          </w:p>
        </w:tc>
        <w:tc>
          <w:tcPr>
            <w:tcW w:w="5954" w:type="dxa"/>
          </w:tcPr>
          <w:p w14:paraId="28CA94CA" w14:textId="77777777" w:rsidR="006A0D78" w:rsidRPr="00FB415D" w:rsidRDefault="006A0D78" w:rsidP="20F01C8E">
            <w:pPr>
              <w:widowControl w:val="0"/>
              <w:autoSpaceDE w:val="0"/>
              <w:autoSpaceDN w:val="0"/>
              <w:spacing w:before="0" w:after="0" w:line="360" w:lineRule="auto"/>
              <w:jc w:val="left"/>
              <w:rPr>
                <w:rFonts w:eastAsia="Trebuchet MS"/>
                <w:i/>
                <w:iCs/>
                <w:color w:val="2D2D2D" w:themeColor="text2" w:themeShade="80"/>
              </w:rPr>
            </w:pPr>
          </w:p>
        </w:tc>
      </w:tr>
    </w:tbl>
    <w:p w14:paraId="6AA31C5C" w14:textId="77777777" w:rsidR="006A0D78" w:rsidRPr="00FB415D" w:rsidRDefault="006A0D78" w:rsidP="20F01C8E">
      <w:pPr>
        <w:pStyle w:val="List"/>
        <w:spacing w:line="360" w:lineRule="auto"/>
        <w:ind w:left="0" w:firstLine="0"/>
        <w:rPr>
          <w:rFonts w:ascii="Arial" w:hAnsi="Arial" w:cs="Arial"/>
          <w:color w:val="2D2D2D" w:themeColor="text2" w:themeShade="80"/>
        </w:rPr>
      </w:pPr>
    </w:p>
    <w:p w14:paraId="34D189DD" w14:textId="331A0879" w:rsidR="00A06D07" w:rsidRPr="00FB415D" w:rsidRDefault="00324841" w:rsidP="20F01C8E">
      <w:pPr>
        <w:pStyle w:val="List"/>
        <w:numPr>
          <w:ilvl w:val="0"/>
          <w:numId w:val="1"/>
        </w:numPr>
        <w:spacing w:line="360" w:lineRule="auto"/>
        <w:rPr>
          <w:rFonts w:ascii="Arial" w:hAnsi="Arial" w:cs="Arial"/>
          <w:color w:val="2D2D2D" w:themeColor="text2" w:themeShade="80"/>
        </w:rPr>
      </w:pPr>
      <w:r w:rsidRPr="005514C7">
        <w:rPr>
          <w:rFonts w:ascii="Arial" w:hAnsi="Arial" w:cs="Arial"/>
          <w:color w:val="2D2D2D" w:themeColor="text2" w:themeShade="80"/>
          <w:lang w:val="fr-FR"/>
        </w:rPr>
        <w:t xml:space="preserve">Féach ar an bhfrása a bhí le cloisteáil sa mhír. </w:t>
      </w:r>
      <w:r w:rsidRPr="20F01C8E">
        <w:rPr>
          <w:rFonts w:ascii="Arial" w:hAnsi="Arial" w:cs="Arial"/>
          <w:color w:val="2D2D2D" w:themeColor="text2" w:themeShade="80"/>
        </w:rPr>
        <w:t>Cén fhoirm cheisteach agus d</w:t>
      </w:r>
      <w:r w:rsidR="007D3E50" w:rsidRPr="20F01C8E">
        <w:rPr>
          <w:rFonts w:ascii="Arial" w:hAnsi="Arial" w:cs="Arial"/>
          <w:color w:val="2D2D2D" w:themeColor="text2" w:themeShade="80"/>
        </w:rPr>
        <w:t>h</w:t>
      </w:r>
      <w:r w:rsidRPr="20F01C8E">
        <w:rPr>
          <w:rFonts w:ascii="Arial" w:hAnsi="Arial" w:cs="Arial"/>
          <w:color w:val="2D2D2D" w:themeColor="text2" w:themeShade="80"/>
        </w:rPr>
        <w:t xml:space="preserve">iúltach atá aige? </w:t>
      </w:r>
    </w:p>
    <w:tbl>
      <w:tblPr>
        <w:tblStyle w:val="TableGrid"/>
        <w:tblpPr w:leftFromText="180" w:rightFromText="180" w:vertAnchor="text" w:horzAnchor="page" w:tblpX="1549" w:tblpY="229"/>
        <w:tblW w:w="0" w:type="auto"/>
        <w:tblBorders>
          <w:top w:val="single" w:sz="4" w:space="0" w:color="254D41" w:themeColor="accent5" w:themeShade="80"/>
          <w:left w:val="single" w:sz="4" w:space="0" w:color="254D41" w:themeColor="accent5" w:themeShade="80"/>
          <w:bottom w:val="single" w:sz="4" w:space="0" w:color="254D41" w:themeColor="accent5" w:themeShade="80"/>
          <w:right w:val="single" w:sz="4" w:space="0" w:color="254D41" w:themeColor="accent5" w:themeShade="80"/>
          <w:insideH w:val="single" w:sz="6" w:space="0" w:color="254D41" w:themeColor="accent5" w:themeShade="80"/>
          <w:insideV w:val="single" w:sz="6" w:space="0" w:color="254D41" w:themeColor="accent5" w:themeShade="80"/>
        </w:tblBorders>
        <w:tblLook w:val="04A0" w:firstRow="1" w:lastRow="0" w:firstColumn="1" w:lastColumn="0" w:noHBand="0" w:noVBand="1"/>
      </w:tblPr>
      <w:tblGrid>
        <w:gridCol w:w="2975"/>
        <w:gridCol w:w="2975"/>
        <w:gridCol w:w="2976"/>
      </w:tblGrid>
      <w:tr w:rsidR="00324841" w:rsidRPr="00FB415D" w14:paraId="4F08F0CE" w14:textId="78357F58" w:rsidTr="20F01C8E">
        <w:tc>
          <w:tcPr>
            <w:tcW w:w="2975" w:type="dxa"/>
          </w:tcPr>
          <w:p w14:paraId="005609B2" w14:textId="1894B6F9" w:rsidR="00324841" w:rsidRPr="00FB415D" w:rsidRDefault="00324841" w:rsidP="20F01C8E">
            <w:pPr>
              <w:widowControl w:val="0"/>
              <w:autoSpaceDE w:val="0"/>
              <w:autoSpaceDN w:val="0"/>
              <w:spacing w:before="0" w:after="0" w:line="360" w:lineRule="auto"/>
              <w:jc w:val="left"/>
              <w:rPr>
                <w:rFonts w:eastAsia="Trebuchet MS"/>
                <w:b/>
                <w:bCs/>
                <w:color w:val="2D2D2D" w:themeColor="text2" w:themeShade="80"/>
              </w:rPr>
            </w:pPr>
            <w:r w:rsidRPr="20F01C8E">
              <w:rPr>
                <w:rFonts w:eastAsia="Trebuchet MS"/>
                <w:b/>
                <w:bCs/>
                <w:color w:val="2D2D2D" w:themeColor="text2" w:themeShade="80"/>
              </w:rPr>
              <w:t>An frása</w:t>
            </w:r>
          </w:p>
        </w:tc>
        <w:tc>
          <w:tcPr>
            <w:tcW w:w="2975" w:type="dxa"/>
          </w:tcPr>
          <w:p w14:paraId="7FBE9FE4" w14:textId="648BFCBD" w:rsidR="00324841" w:rsidRPr="00FB415D" w:rsidRDefault="00324841" w:rsidP="20F01C8E">
            <w:pPr>
              <w:widowControl w:val="0"/>
              <w:autoSpaceDE w:val="0"/>
              <w:autoSpaceDN w:val="0"/>
              <w:spacing w:before="0" w:after="0" w:line="360" w:lineRule="auto"/>
              <w:jc w:val="left"/>
              <w:rPr>
                <w:rFonts w:eastAsia="Trebuchet MS"/>
                <w:b/>
                <w:bCs/>
                <w:color w:val="2D2D2D" w:themeColor="text2" w:themeShade="80"/>
              </w:rPr>
            </w:pPr>
            <w:r w:rsidRPr="20F01C8E">
              <w:rPr>
                <w:rFonts w:eastAsia="Trebuchet MS"/>
                <w:b/>
                <w:bCs/>
                <w:color w:val="2D2D2D" w:themeColor="text2" w:themeShade="80"/>
              </w:rPr>
              <w:t>An cheist</w:t>
            </w:r>
          </w:p>
        </w:tc>
        <w:tc>
          <w:tcPr>
            <w:tcW w:w="2976" w:type="dxa"/>
          </w:tcPr>
          <w:p w14:paraId="3763411D" w14:textId="336725C3" w:rsidR="00324841" w:rsidRPr="00FB415D" w:rsidRDefault="00324841" w:rsidP="20F01C8E">
            <w:pPr>
              <w:widowControl w:val="0"/>
              <w:autoSpaceDE w:val="0"/>
              <w:autoSpaceDN w:val="0"/>
              <w:spacing w:before="0" w:after="0" w:line="360" w:lineRule="auto"/>
              <w:jc w:val="left"/>
              <w:rPr>
                <w:rFonts w:eastAsia="Trebuchet MS"/>
                <w:b/>
                <w:bCs/>
                <w:color w:val="2D2D2D" w:themeColor="text2" w:themeShade="80"/>
              </w:rPr>
            </w:pPr>
            <w:r w:rsidRPr="20F01C8E">
              <w:rPr>
                <w:rFonts w:eastAsia="Trebuchet MS"/>
                <w:b/>
                <w:bCs/>
                <w:color w:val="2D2D2D" w:themeColor="text2" w:themeShade="80"/>
              </w:rPr>
              <w:t xml:space="preserve">An freagra </w:t>
            </w:r>
            <w:r w:rsidR="007D3E50" w:rsidRPr="20F01C8E">
              <w:rPr>
                <w:rFonts w:eastAsia="Trebuchet MS"/>
                <w:b/>
                <w:bCs/>
                <w:color w:val="2D2D2D" w:themeColor="text2" w:themeShade="80"/>
              </w:rPr>
              <w:t>diúltach</w:t>
            </w:r>
          </w:p>
        </w:tc>
      </w:tr>
      <w:tr w:rsidR="00324841" w:rsidRPr="00FB415D" w14:paraId="1ABF2445" w14:textId="75C5CFF8" w:rsidTr="20F01C8E">
        <w:tc>
          <w:tcPr>
            <w:tcW w:w="2975" w:type="dxa"/>
          </w:tcPr>
          <w:p w14:paraId="250AE42E" w14:textId="3F137409" w:rsidR="00324841" w:rsidRPr="00FB415D" w:rsidRDefault="007D3E50" w:rsidP="20F01C8E">
            <w:pPr>
              <w:widowControl w:val="0"/>
              <w:autoSpaceDE w:val="0"/>
              <w:autoSpaceDN w:val="0"/>
              <w:spacing w:before="0" w:after="0" w:line="360" w:lineRule="auto"/>
              <w:jc w:val="left"/>
              <w:rPr>
                <w:rFonts w:eastAsia="Trebuchet MS"/>
                <w:color w:val="2D2D2D" w:themeColor="text2" w:themeShade="80"/>
              </w:rPr>
            </w:pPr>
            <w:r w:rsidRPr="20F01C8E">
              <w:rPr>
                <w:rFonts w:eastAsia="Trebuchet MS"/>
                <w:color w:val="2D2D2D" w:themeColor="text2" w:themeShade="80"/>
              </w:rPr>
              <w:t>Is cuimhin liom</w:t>
            </w:r>
          </w:p>
        </w:tc>
        <w:tc>
          <w:tcPr>
            <w:tcW w:w="2975" w:type="dxa"/>
          </w:tcPr>
          <w:p w14:paraId="2DE08E48" w14:textId="77777777" w:rsidR="00324841" w:rsidRPr="00FB415D" w:rsidRDefault="00324841" w:rsidP="20F01C8E">
            <w:pPr>
              <w:widowControl w:val="0"/>
              <w:autoSpaceDE w:val="0"/>
              <w:autoSpaceDN w:val="0"/>
              <w:spacing w:before="0" w:after="0" w:line="360" w:lineRule="auto"/>
              <w:jc w:val="left"/>
              <w:rPr>
                <w:rFonts w:eastAsia="Trebuchet MS"/>
                <w:i/>
                <w:iCs/>
                <w:color w:val="2D2D2D" w:themeColor="text2" w:themeShade="80"/>
              </w:rPr>
            </w:pPr>
          </w:p>
        </w:tc>
        <w:tc>
          <w:tcPr>
            <w:tcW w:w="2976" w:type="dxa"/>
          </w:tcPr>
          <w:p w14:paraId="40C86683" w14:textId="77777777" w:rsidR="00324841" w:rsidRPr="00FB415D" w:rsidRDefault="00324841" w:rsidP="20F01C8E">
            <w:pPr>
              <w:widowControl w:val="0"/>
              <w:autoSpaceDE w:val="0"/>
              <w:autoSpaceDN w:val="0"/>
              <w:spacing w:before="0" w:after="0" w:line="360" w:lineRule="auto"/>
              <w:jc w:val="left"/>
              <w:rPr>
                <w:rFonts w:eastAsia="Trebuchet MS"/>
                <w:i/>
                <w:iCs/>
                <w:color w:val="2D2D2D" w:themeColor="text2" w:themeShade="80"/>
              </w:rPr>
            </w:pPr>
          </w:p>
        </w:tc>
      </w:tr>
    </w:tbl>
    <w:p w14:paraId="2B02970E" w14:textId="77777777" w:rsidR="00A06D07" w:rsidRPr="00FB415D" w:rsidRDefault="00A06D07" w:rsidP="20F01C8E">
      <w:pPr>
        <w:pStyle w:val="List"/>
        <w:spacing w:line="360" w:lineRule="auto"/>
        <w:ind w:left="361" w:firstLine="0"/>
        <w:rPr>
          <w:rFonts w:ascii="Arial" w:hAnsi="Arial" w:cs="Arial"/>
          <w:color w:val="2D2D2D" w:themeColor="text2" w:themeShade="80"/>
        </w:rPr>
      </w:pPr>
    </w:p>
    <w:p w14:paraId="22D557A5" w14:textId="77777777" w:rsidR="00324841" w:rsidRPr="00FB415D" w:rsidRDefault="00324841" w:rsidP="20F01C8E">
      <w:pPr>
        <w:pStyle w:val="Heading1"/>
        <w:rPr>
          <w:noProof w:val="0"/>
        </w:rPr>
      </w:pPr>
    </w:p>
    <w:p w14:paraId="4BAAEB01" w14:textId="77777777" w:rsidR="00324841" w:rsidRPr="00FB415D" w:rsidRDefault="00324841" w:rsidP="20F01C8E">
      <w:pPr>
        <w:pStyle w:val="Heading1"/>
        <w:rPr>
          <w:noProof w:val="0"/>
        </w:rPr>
      </w:pPr>
    </w:p>
    <w:p w14:paraId="68B0B654" w14:textId="027F4F6B" w:rsidR="006826A8" w:rsidRPr="00FB415D" w:rsidRDefault="00324020" w:rsidP="20F01C8E">
      <w:pPr>
        <w:pStyle w:val="Heading1"/>
        <w:rPr>
          <w:noProof w:val="0"/>
        </w:rPr>
      </w:pPr>
      <w:r w:rsidRPr="00FB415D">
        <w:rPr>
          <w:lang w:val="en-IE"/>
        </w:rPr>
        <w:lastRenderedPageBreak/>
        <mc:AlternateContent>
          <mc:Choice Requires="wps">
            <w:drawing>
              <wp:anchor distT="0" distB="0" distL="0" distR="0" simplePos="0" relativeHeight="251658241" behindDoc="1" locked="0" layoutInCell="1" allowOverlap="1" wp14:anchorId="6A32EBD0" wp14:editId="1CA37C0B">
                <wp:simplePos x="0" y="0"/>
                <wp:positionH relativeFrom="margin">
                  <wp:align>right</wp:align>
                </wp:positionH>
                <wp:positionV relativeFrom="paragraph">
                  <wp:posOffset>298450</wp:posOffset>
                </wp:positionV>
                <wp:extent cx="6198870" cy="45085"/>
                <wp:effectExtent l="0" t="0" r="0" b="0"/>
                <wp:wrapTopAndBottom/>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8870"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86F21" id="Rectangle 15" o:spid="_x0000_s1026" style="position:absolute;margin-left:436.9pt;margin-top:23.5pt;width:488.1pt;height:3.55pt;z-index:-251658239;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" fillcolor="#ffd93b" stroked="f">
                <w10:wrap type="topAndBottom" anchorx="margin"/>
              </v:rect>
            </w:pict>
          </mc:Fallback>
        </mc:AlternateContent>
      </w:r>
      <w:r w:rsidR="003F55A8" w:rsidRPr="20F01C8E">
        <w:rPr>
          <w:noProof w:val="0"/>
        </w:rPr>
        <w:t>C:</w:t>
      </w:r>
      <w:r w:rsidR="003F55A8" w:rsidRPr="20F01C8E">
        <w:rPr>
          <w:noProof w:val="0"/>
          <w:spacing w:val="3"/>
        </w:rPr>
        <w:t xml:space="preserve"> </w:t>
      </w:r>
      <w:r w:rsidR="003F55A8" w:rsidRPr="20F01C8E">
        <w:rPr>
          <w:noProof w:val="0"/>
        </w:rPr>
        <w:t>TUISCINT</w:t>
      </w:r>
    </w:p>
    <w:p w14:paraId="5E4FA49B" w14:textId="2CDF26C3" w:rsidR="00D460E0" w:rsidRPr="00FB415D" w:rsidRDefault="00D460E0" w:rsidP="20F01C8E">
      <w:pPr>
        <w:widowControl w:val="0"/>
        <w:autoSpaceDE w:val="0"/>
        <w:autoSpaceDN w:val="0"/>
        <w:spacing w:before="0" w:after="0" w:line="240" w:lineRule="auto"/>
        <w:ind w:left="360"/>
        <w:jc w:val="left"/>
        <w:rPr>
          <w:rFonts w:eastAsia="Arial MT"/>
          <w:color w:val="262626"/>
        </w:rPr>
      </w:pPr>
    </w:p>
    <w:p w14:paraId="063631B8" w14:textId="08F57D10" w:rsidR="006742A0" w:rsidRPr="00FB415D" w:rsidRDefault="007D3E50" w:rsidP="20F01C8E">
      <w:pPr>
        <w:widowControl w:val="0"/>
        <w:autoSpaceDE w:val="0"/>
        <w:autoSpaceDN w:val="0"/>
        <w:spacing w:before="6" w:after="0" w:line="360" w:lineRule="auto"/>
        <w:rPr>
          <w:rFonts w:eastAsia="Arial MT"/>
          <w:color w:val="2D2D2D" w:themeColor="text2" w:themeShade="80"/>
        </w:rPr>
      </w:pPr>
      <w:r w:rsidRPr="20F01C8E">
        <w:rPr>
          <w:rFonts w:eastAsia="Arial MT"/>
          <w:color w:val="2D2D2D" w:themeColor="text2" w:themeShade="80"/>
        </w:rPr>
        <w:t xml:space="preserve">Bí ag obair leis an duine in aice leat. </w:t>
      </w:r>
      <w:r w:rsidR="006742A0" w:rsidRPr="20F01C8E">
        <w:rPr>
          <w:rFonts w:eastAsia="Arial MT"/>
          <w:color w:val="2D2D2D" w:themeColor="text2" w:themeShade="80"/>
        </w:rPr>
        <w:t>Féach</w:t>
      </w:r>
      <w:r w:rsidRPr="20F01C8E">
        <w:rPr>
          <w:rFonts w:eastAsia="Arial MT"/>
          <w:color w:val="2D2D2D" w:themeColor="text2" w:themeShade="80"/>
        </w:rPr>
        <w:t>aigí</w:t>
      </w:r>
      <w:r w:rsidR="006742A0" w:rsidRPr="20F01C8E">
        <w:rPr>
          <w:rFonts w:eastAsia="Arial MT"/>
          <w:color w:val="2D2D2D" w:themeColor="text2" w:themeShade="80"/>
        </w:rPr>
        <w:t xml:space="preserve"> ar an mír arís agus </w:t>
      </w:r>
      <w:r w:rsidRPr="20F01C8E">
        <w:rPr>
          <w:rFonts w:eastAsia="Arial MT"/>
          <w:color w:val="2D2D2D" w:themeColor="text2" w:themeShade="80"/>
        </w:rPr>
        <w:t>freagraígí na ceisteanna le chéile.</w:t>
      </w:r>
      <w:r w:rsidR="006742A0" w:rsidRPr="20F01C8E">
        <w:rPr>
          <w:rFonts w:eastAsia="Arial MT"/>
          <w:color w:val="2D2D2D" w:themeColor="text2" w:themeShade="80"/>
        </w:rPr>
        <w:t xml:space="preserve"> </w:t>
      </w:r>
    </w:p>
    <w:p w14:paraId="681E12B8" w14:textId="77777777" w:rsidR="006742A0" w:rsidRPr="00FB415D" w:rsidRDefault="006742A0" w:rsidP="20F01C8E">
      <w:pPr>
        <w:widowControl w:val="0"/>
        <w:autoSpaceDE w:val="0"/>
        <w:autoSpaceDN w:val="0"/>
        <w:spacing w:before="6" w:after="0" w:line="480" w:lineRule="auto"/>
        <w:rPr>
          <w:rFonts w:eastAsia="Arial MT"/>
          <w:color w:val="2D2D2D" w:themeColor="text2" w:themeShade="80"/>
        </w:rPr>
      </w:pPr>
    </w:p>
    <w:p w14:paraId="64CCAF37" w14:textId="05642308" w:rsidR="007D3E50" w:rsidRPr="007D3E50" w:rsidRDefault="007D3E50" w:rsidP="20F01C8E">
      <w:pPr>
        <w:widowControl w:val="0"/>
        <w:numPr>
          <w:ilvl w:val="0"/>
          <w:numId w:val="7"/>
        </w:numPr>
        <w:autoSpaceDE w:val="0"/>
        <w:autoSpaceDN w:val="0"/>
        <w:spacing w:before="6" w:after="0" w:line="480" w:lineRule="auto"/>
        <w:rPr>
          <w:rFonts w:eastAsia="Arial MT"/>
          <w:color w:val="2D2D2D" w:themeColor="text2" w:themeShade="80"/>
        </w:rPr>
      </w:pPr>
      <w:r w:rsidRPr="20F01C8E">
        <w:rPr>
          <w:rFonts w:eastAsia="Arial MT"/>
          <w:color w:val="2D2D2D" w:themeColor="text2" w:themeShade="80"/>
        </w:rPr>
        <w:t>Cad é ábhar na míre i gcúpla líne?</w:t>
      </w:r>
    </w:p>
    <w:p w14:paraId="1B6ABB15" w14:textId="6D50CD11" w:rsidR="007D3E50" w:rsidRPr="007D3E50" w:rsidRDefault="007D3E50" w:rsidP="20F01C8E">
      <w:pPr>
        <w:widowControl w:val="0"/>
        <w:autoSpaceDE w:val="0"/>
        <w:autoSpaceDN w:val="0"/>
        <w:spacing w:before="6" w:after="0" w:line="480" w:lineRule="auto"/>
        <w:ind w:left="361"/>
        <w:rPr>
          <w:rFonts w:eastAsia="Arial MT"/>
          <w:color w:val="2D2D2D" w:themeColor="text2" w:themeShade="80"/>
        </w:rPr>
      </w:pPr>
      <w:r w:rsidRPr="20F01C8E">
        <w:rPr>
          <w:rFonts w:eastAsia="Arial MT"/>
          <w:color w:val="2D2D2D" w:themeColor="text2" w:themeShade="80"/>
        </w:rPr>
        <w:t>____________________________________________________________________________</w:t>
      </w:r>
    </w:p>
    <w:p w14:paraId="6897CFE5" w14:textId="477F9C50" w:rsidR="007D3E50" w:rsidRPr="007D3E50" w:rsidRDefault="007D3E50" w:rsidP="20F01C8E">
      <w:pPr>
        <w:widowControl w:val="0"/>
        <w:autoSpaceDE w:val="0"/>
        <w:autoSpaceDN w:val="0"/>
        <w:spacing w:before="6" w:after="0" w:line="480" w:lineRule="auto"/>
        <w:ind w:left="361"/>
        <w:rPr>
          <w:rFonts w:eastAsia="Arial MT"/>
          <w:color w:val="2D2D2D" w:themeColor="text2" w:themeShade="80"/>
        </w:rPr>
      </w:pPr>
      <w:r w:rsidRPr="20F01C8E">
        <w:rPr>
          <w:rFonts w:eastAsia="Arial MT"/>
          <w:color w:val="2D2D2D" w:themeColor="text2" w:themeShade="80"/>
        </w:rPr>
        <w:t>____________________________________________________________________________</w:t>
      </w:r>
    </w:p>
    <w:p w14:paraId="6318F952" w14:textId="02009EAF" w:rsidR="007D3E50" w:rsidRPr="00FB415D" w:rsidRDefault="007D3E50" w:rsidP="20F01C8E">
      <w:pPr>
        <w:pStyle w:val="ListParagraph"/>
        <w:widowControl w:val="0"/>
        <w:numPr>
          <w:ilvl w:val="0"/>
          <w:numId w:val="7"/>
        </w:numPr>
        <w:autoSpaceDE w:val="0"/>
        <w:autoSpaceDN w:val="0"/>
        <w:spacing w:before="6" w:after="0" w:line="360" w:lineRule="auto"/>
        <w:rPr>
          <w:rFonts w:eastAsia="Arial MT"/>
          <w:color w:val="2D2D2D" w:themeColor="text2" w:themeShade="80"/>
        </w:rPr>
      </w:pPr>
      <w:r w:rsidRPr="20F01C8E">
        <w:rPr>
          <w:rFonts w:eastAsia="Arial MT"/>
          <w:color w:val="2D2D2D" w:themeColor="text2" w:themeShade="80"/>
        </w:rPr>
        <w:t>Cad a d’fhoghlaim tú faoi mheon Isibéal i leith na Gaeilge? Tabhair fianaise ón mír.</w:t>
      </w:r>
    </w:p>
    <w:p w14:paraId="65117722" w14:textId="434CC527" w:rsidR="007D3E50" w:rsidRPr="00FB415D" w:rsidRDefault="007D3E50" w:rsidP="20F01C8E">
      <w:pPr>
        <w:pStyle w:val="ListParagraph"/>
        <w:widowControl w:val="0"/>
        <w:autoSpaceDE w:val="0"/>
        <w:autoSpaceDN w:val="0"/>
        <w:spacing w:before="6" w:after="0" w:line="480" w:lineRule="auto"/>
        <w:ind w:left="361" w:firstLine="0"/>
        <w:rPr>
          <w:rFonts w:eastAsia="Arial MT"/>
          <w:color w:val="2D2D2D" w:themeColor="text2" w:themeShade="80"/>
        </w:rPr>
      </w:pPr>
      <w:r w:rsidRPr="20F01C8E">
        <w:rPr>
          <w:rFonts w:eastAsia="Arial MT"/>
          <w:color w:val="2D2D2D" w:themeColor="text2" w:themeShade="80"/>
        </w:rPr>
        <w:t>____________________________________________________________________________</w:t>
      </w:r>
    </w:p>
    <w:p w14:paraId="5021BA6C" w14:textId="3291545F" w:rsidR="007D3E50" w:rsidRPr="00FB415D" w:rsidRDefault="007D3E50" w:rsidP="20F01C8E">
      <w:pPr>
        <w:widowControl w:val="0"/>
        <w:autoSpaceDE w:val="0"/>
        <w:autoSpaceDN w:val="0"/>
        <w:spacing w:before="6" w:after="0" w:line="360" w:lineRule="auto"/>
        <w:rPr>
          <w:rFonts w:eastAsia="Arial MT"/>
          <w:color w:val="2D2D2D" w:themeColor="text2" w:themeShade="80"/>
        </w:rPr>
      </w:pPr>
    </w:p>
    <w:p w14:paraId="4E374A31" w14:textId="1CCBB2F8" w:rsidR="007D3E50" w:rsidRPr="00FB415D" w:rsidRDefault="007D3E50" w:rsidP="20F01C8E">
      <w:pPr>
        <w:pStyle w:val="ListParagraph"/>
        <w:widowControl w:val="0"/>
        <w:numPr>
          <w:ilvl w:val="0"/>
          <w:numId w:val="7"/>
        </w:numPr>
        <w:autoSpaceDE w:val="0"/>
        <w:autoSpaceDN w:val="0"/>
        <w:spacing w:before="6" w:after="0" w:line="360" w:lineRule="auto"/>
        <w:rPr>
          <w:rFonts w:eastAsia="Arial MT"/>
          <w:color w:val="2D2D2D" w:themeColor="text2" w:themeShade="80"/>
        </w:rPr>
      </w:pPr>
      <w:r w:rsidRPr="20F01C8E">
        <w:rPr>
          <w:rFonts w:eastAsia="Arial MT"/>
          <w:color w:val="2D2D2D" w:themeColor="text2" w:themeShade="80"/>
        </w:rPr>
        <w:t>Deir Isibéal go ndearna sí ‘rud beag’ thar an samhradh. Cad atá i gceist aici? Cén fáth gur ‘rud mór’ atá ann anois?</w:t>
      </w:r>
    </w:p>
    <w:p w14:paraId="18DCA5C7" w14:textId="64CF2741" w:rsidR="007D3E50" w:rsidRPr="00FB415D" w:rsidRDefault="007D3E50" w:rsidP="20F01C8E">
      <w:pPr>
        <w:pStyle w:val="ListParagraph"/>
        <w:widowControl w:val="0"/>
        <w:autoSpaceDE w:val="0"/>
        <w:autoSpaceDN w:val="0"/>
        <w:spacing w:before="6" w:after="0" w:line="480" w:lineRule="auto"/>
        <w:ind w:left="361" w:firstLine="0"/>
        <w:rPr>
          <w:rFonts w:eastAsia="Arial MT"/>
          <w:color w:val="2D2D2D" w:themeColor="text2" w:themeShade="80"/>
        </w:rPr>
      </w:pPr>
      <w:r w:rsidRPr="20F01C8E">
        <w:rPr>
          <w:rFonts w:eastAsia="Arial MT"/>
          <w:color w:val="2D2D2D" w:themeColor="text2" w:themeShade="80"/>
        </w:rPr>
        <w:t>____________________________________________________________________________</w:t>
      </w:r>
    </w:p>
    <w:p w14:paraId="3A261C8F" w14:textId="4A16D1A7" w:rsidR="007D3E50" w:rsidRPr="00FB415D" w:rsidRDefault="007D3E50" w:rsidP="20F01C8E">
      <w:pPr>
        <w:pStyle w:val="ListParagraph"/>
        <w:widowControl w:val="0"/>
        <w:autoSpaceDE w:val="0"/>
        <w:autoSpaceDN w:val="0"/>
        <w:spacing w:before="6" w:after="0" w:line="360" w:lineRule="auto"/>
        <w:ind w:left="1800" w:hanging="301"/>
        <w:rPr>
          <w:rFonts w:eastAsia="Arial MT"/>
          <w:color w:val="2D2D2D" w:themeColor="text2" w:themeShade="80"/>
        </w:rPr>
      </w:pPr>
    </w:p>
    <w:p w14:paraId="20E905EF" w14:textId="2D259968" w:rsidR="007D3E50" w:rsidRPr="00FB415D" w:rsidRDefault="007D3E50" w:rsidP="20F01C8E">
      <w:pPr>
        <w:pStyle w:val="ListParagraph"/>
        <w:widowControl w:val="0"/>
        <w:numPr>
          <w:ilvl w:val="0"/>
          <w:numId w:val="7"/>
        </w:numPr>
        <w:autoSpaceDE w:val="0"/>
        <w:autoSpaceDN w:val="0"/>
        <w:spacing w:before="6" w:after="0" w:line="360" w:lineRule="auto"/>
        <w:rPr>
          <w:rFonts w:eastAsia="Arial MT"/>
          <w:color w:val="2D2D2D" w:themeColor="text2" w:themeShade="80"/>
        </w:rPr>
      </w:pPr>
      <w:r w:rsidRPr="20F01C8E">
        <w:rPr>
          <w:rFonts w:eastAsia="Arial MT"/>
          <w:color w:val="2D2D2D" w:themeColor="text2" w:themeShade="80"/>
        </w:rPr>
        <w:t xml:space="preserve">Cén fáth a </w:t>
      </w:r>
      <w:bookmarkStart w:id="3" w:name="_Int_NzFZnd5n"/>
      <w:r w:rsidRPr="20F01C8E">
        <w:rPr>
          <w:rFonts w:eastAsia="Arial MT"/>
          <w:color w:val="2D2D2D" w:themeColor="text2" w:themeShade="80"/>
        </w:rPr>
        <w:t>ndeir</w:t>
      </w:r>
      <w:bookmarkEnd w:id="3"/>
      <w:r w:rsidRPr="20F01C8E">
        <w:rPr>
          <w:rFonts w:eastAsia="Arial MT"/>
          <w:color w:val="2D2D2D" w:themeColor="text2" w:themeShade="80"/>
        </w:rPr>
        <w:t xml:space="preserve"> Isibéal gur ‘pribhléid’ agus ‘onóir’ atá ann? An aontaíonn tú léi?</w:t>
      </w:r>
    </w:p>
    <w:p w14:paraId="57A6D246" w14:textId="10D3457A" w:rsidR="007D3E50" w:rsidRPr="00FB415D" w:rsidRDefault="007D3E50" w:rsidP="20F01C8E">
      <w:pPr>
        <w:pStyle w:val="ListParagraph"/>
        <w:widowControl w:val="0"/>
        <w:autoSpaceDE w:val="0"/>
        <w:autoSpaceDN w:val="0"/>
        <w:spacing w:before="6" w:after="0" w:line="480" w:lineRule="auto"/>
        <w:ind w:left="361" w:firstLine="0"/>
        <w:rPr>
          <w:rFonts w:eastAsia="Arial MT"/>
          <w:color w:val="2D2D2D" w:themeColor="text2" w:themeShade="80"/>
        </w:rPr>
      </w:pPr>
      <w:r w:rsidRPr="20F01C8E">
        <w:rPr>
          <w:rFonts w:eastAsia="Arial MT"/>
          <w:color w:val="2D2D2D" w:themeColor="text2" w:themeShade="80"/>
        </w:rPr>
        <w:t>____________________________________________________________________________</w:t>
      </w:r>
    </w:p>
    <w:p w14:paraId="26957080" w14:textId="2AA79379" w:rsidR="007D3E50" w:rsidRPr="00FB415D" w:rsidRDefault="007D3E50" w:rsidP="20F01C8E">
      <w:pPr>
        <w:widowControl w:val="0"/>
        <w:autoSpaceDE w:val="0"/>
        <w:autoSpaceDN w:val="0"/>
        <w:spacing w:before="6" w:after="0" w:line="360" w:lineRule="auto"/>
        <w:rPr>
          <w:rFonts w:eastAsia="Arial MT"/>
          <w:color w:val="2D2D2D" w:themeColor="text2" w:themeShade="80"/>
        </w:rPr>
      </w:pPr>
    </w:p>
    <w:p w14:paraId="5968C7B5" w14:textId="24F2AB33" w:rsidR="007D3E50" w:rsidRPr="00FB415D" w:rsidRDefault="00BA1CDE" w:rsidP="20F01C8E">
      <w:pPr>
        <w:pStyle w:val="ListParagraph"/>
        <w:widowControl w:val="0"/>
        <w:numPr>
          <w:ilvl w:val="0"/>
          <w:numId w:val="7"/>
        </w:numPr>
        <w:autoSpaceDE w:val="0"/>
        <w:autoSpaceDN w:val="0"/>
        <w:spacing w:before="6" w:after="0" w:line="360" w:lineRule="auto"/>
        <w:rPr>
          <w:rFonts w:eastAsia="Arial MT"/>
          <w:color w:val="2D2D2D" w:themeColor="text2" w:themeShade="80"/>
        </w:rPr>
      </w:pPr>
      <w:r w:rsidRPr="20F01C8E">
        <w:rPr>
          <w:rFonts w:eastAsia="Arial MT"/>
          <w:color w:val="2D2D2D" w:themeColor="text2" w:themeShade="80"/>
        </w:rPr>
        <w:t>An bhfuil</w:t>
      </w:r>
      <w:r w:rsidR="007D3E50" w:rsidRPr="20F01C8E">
        <w:rPr>
          <w:rFonts w:eastAsia="Arial MT"/>
          <w:color w:val="2D2D2D" w:themeColor="text2" w:themeShade="80"/>
        </w:rPr>
        <w:t xml:space="preserve"> </w:t>
      </w:r>
      <w:r w:rsidRPr="20F01C8E">
        <w:rPr>
          <w:rFonts w:eastAsia="Arial MT"/>
          <w:color w:val="2D2D2D" w:themeColor="text2" w:themeShade="80"/>
        </w:rPr>
        <w:t xml:space="preserve">an cloigín dorais cliste </w:t>
      </w:r>
      <w:r w:rsidR="007D3E50" w:rsidRPr="20F01C8E">
        <w:rPr>
          <w:rFonts w:eastAsia="Arial MT"/>
          <w:color w:val="2D2D2D" w:themeColor="text2" w:themeShade="80"/>
        </w:rPr>
        <w:t xml:space="preserve">ag Isibéal </w:t>
      </w:r>
      <w:r w:rsidR="006376B0" w:rsidRPr="20F01C8E">
        <w:rPr>
          <w:rFonts w:eastAsia="Arial MT"/>
          <w:color w:val="2D2D2D" w:themeColor="text2" w:themeShade="80"/>
        </w:rPr>
        <w:t>í féin</w:t>
      </w:r>
      <w:r w:rsidR="007D3E50" w:rsidRPr="20F01C8E">
        <w:rPr>
          <w:rFonts w:eastAsia="Arial MT"/>
          <w:color w:val="2D2D2D" w:themeColor="text2" w:themeShade="80"/>
        </w:rPr>
        <w:t xml:space="preserve">? </w:t>
      </w:r>
    </w:p>
    <w:p w14:paraId="2374BAA4" w14:textId="37E48504" w:rsidR="007D3E50" w:rsidRPr="00FB415D" w:rsidRDefault="007D3E50" w:rsidP="20F01C8E">
      <w:pPr>
        <w:pStyle w:val="ListParagraph"/>
        <w:widowControl w:val="0"/>
        <w:autoSpaceDE w:val="0"/>
        <w:autoSpaceDN w:val="0"/>
        <w:spacing w:before="6" w:after="0" w:line="480" w:lineRule="auto"/>
        <w:ind w:left="361" w:firstLine="0"/>
        <w:rPr>
          <w:rFonts w:eastAsia="Arial MT"/>
          <w:color w:val="2D2D2D" w:themeColor="text2" w:themeShade="80"/>
        </w:rPr>
      </w:pPr>
      <w:r w:rsidRPr="20F01C8E">
        <w:rPr>
          <w:rFonts w:eastAsia="Arial MT"/>
          <w:color w:val="2D2D2D" w:themeColor="text2" w:themeShade="80"/>
        </w:rPr>
        <w:t>____________________________________________________________________________</w:t>
      </w:r>
    </w:p>
    <w:p w14:paraId="23C25082" w14:textId="70F62676" w:rsidR="007D3E50" w:rsidRPr="00FB415D" w:rsidRDefault="007D3E50" w:rsidP="20F01C8E">
      <w:pPr>
        <w:pStyle w:val="ListParagraph"/>
        <w:widowControl w:val="0"/>
        <w:autoSpaceDE w:val="0"/>
        <w:autoSpaceDN w:val="0"/>
        <w:spacing w:before="6" w:after="0" w:line="360" w:lineRule="auto"/>
        <w:ind w:left="1800" w:hanging="301"/>
        <w:rPr>
          <w:rFonts w:eastAsia="Arial MT"/>
          <w:color w:val="2D2D2D" w:themeColor="text2" w:themeShade="80"/>
        </w:rPr>
      </w:pPr>
    </w:p>
    <w:p w14:paraId="792464D4" w14:textId="577C57E6" w:rsidR="007D3E50" w:rsidRPr="00FB415D" w:rsidRDefault="007D3E50" w:rsidP="20F01C8E">
      <w:pPr>
        <w:pStyle w:val="ListParagraph"/>
        <w:widowControl w:val="0"/>
        <w:numPr>
          <w:ilvl w:val="0"/>
          <w:numId w:val="7"/>
        </w:numPr>
        <w:autoSpaceDE w:val="0"/>
        <w:autoSpaceDN w:val="0"/>
        <w:spacing w:before="6" w:after="0" w:line="360" w:lineRule="auto"/>
        <w:rPr>
          <w:rFonts w:eastAsia="Arial MT"/>
          <w:color w:val="2D2D2D" w:themeColor="text2" w:themeShade="80"/>
        </w:rPr>
      </w:pPr>
      <w:r w:rsidRPr="20F01C8E">
        <w:rPr>
          <w:rFonts w:eastAsia="Arial MT"/>
          <w:color w:val="2D2D2D" w:themeColor="text2" w:themeShade="80"/>
        </w:rPr>
        <w:t xml:space="preserve">Sa mhír, </w:t>
      </w:r>
      <w:r w:rsidR="006376B0" w:rsidRPr="20F01C8E">
        <w:rPr>
          <w:rFonts w:eastAsia="Arial MT"/>
          <w:color w:val="2D2D2D" w:themeColor="text2" w:themeShade="80"/>
        </w:rPr>
        <w:t>luaitear</w:t>
      </w:r>
      <w:r w:rsidRPr="20F01C8E">
        <w:rPr>
          <w:rFonts w:eastAsia="Arial MT"/>
          <w:color w:val="2D2D2D" w:themeColor="text2" w:themeShade="80"/>
        </w:rPr>
        <w:t xml:space="preserve"> ‘Glór an Phobail’. Cad a chiallaíonn an teideal sin, dar leat? An teideal maith é?</w:t>
      </w:r>
    </w:p>
    <w:p w14:paraId="538AEBDA" w14:textId="3DDAA5D3" w:rsidR="007D3E50" w:rsidRPr="00FB415D" w:rsidRDefault="007D3E50" w:rsidP="20F01C8E">
      <w:pPr>
        <w:pStyle w:val="ListParagraph"/>
        <w:widowControl w:val="0"/>
        <w:autoSpaceDE w:val="0"/>
        <w:autoSpaceDN w:val="0"/>
        <w:spacing w:before="6" w:after="0" w:line="480" w:lineRule="auto"/>
        <w:ind w:left="361" w:firstLine="0"/>
        <w:rPr>
          <w:rFonts w:eastAsia="Arial MT"/>
          <w:color w:val="2D2D2D" w:themeColor="text2" w:themeShade="80"/>
        </w:rPr>
      </w:pPr>
      <w:r w:rsidRPr="20F01C8E">
        <w:rPr>
          <w:rFonts w:eastAsia="Arial MT"/>
          <w:color w:val="2D2D2D" w:themeColor="text2" w:themeShade="80"/>
        </w:rPr>
        <w:t>____________________________________________________________________________</w:t>
      </w:r>
    </w:p>
    <w:p w14:paraId="043D22D0" w14:textId="6D6952F9" w:rsidR="007D3E50" w:rsidRPr="00FB415D" w:rsidRDefault="007D3E50" w:rsidP="20F01C8E">
      <w:pPr>
        <w:widowControl w:val="0"/>
        <w:autoSpaceDE w:val="0"/>
        <w:autoSpaceDN w:val="0"/>
        <w:spacing w:before="6" w:after="0" w:line="360" w:lineRule="auto"/>
        <w:rPr>
          <w:rFonts w:eastAsia="Arial MT"/>
          <w:color w:val="2D2D2D" w:themeColor="text2" w:themeShade="80"/>
        </w:rPr>
      </w:pPr>
    </w:p>
    <w:p w14:paraId="095401F4" w14:textId="22BF57FA" w:rsidR="005F3813" w:rsidRPr="00FB415D" w:rsidRDefault="007D3E50" w:rsidP="20F01C8E">
      <w:pPr>
        <w:pStyle w:val="ListParagraph"/>
        <w:widowControl w:val="0"/>
        <w:numPr>
          <w:ilvl w:val="0"/>
          <w:numId w:val="7"/>
        </w:numPr>
        <w:autoSpaceDE w:val="0"/>
        <w:autoSpaceDN w:val="0"/>
        <w:spacing w:before="6" w:after="0" w:line="360" w:lineRule="auto"/>
        <w:rPr>
          <w:rFonts w:eastAsia="Arial MT"/>
          <w:color w:val="2D2D2D" w:themeColor="text2" w:themeShade="80"/>
        </w:rPr>
      </w:pPr>
      <w:r w:rsidRPr="20F01C8E">
        <w:rPr>
          <w:rFonts w:eastAsia="Arial MT"/>
          <w:color w:val="2D2D2D" w:themeColor="text2" w:themeShade="80"/>
        </w:rPr>
        <w:t xml:space="preserve">Cén teachtaireacht atá sa mhír seo faoi thodhchaí na Gaeilge agus </w:t>
      </w:r>
      <w:r w:rsidR="0092655B" w:rsidRPr="005514C7">
        <w:rPr>
          <w:rFonts w:eastAsia="Arial MT"/>
          <w:color w:val="2D2D2D" w:themeColor="text2" w:themeShade="80"/>
        </w:rPr>
        <w:t>na</w:t>
      </w:r>
      <w:r w:rsidR="0092655B" w:rsidRPr="20F01C8E">
        <w:rPr>
          <w:rFonts w:eastAsia="Arial MT"/>
          <w:color w:val="2D2D2D" w:themeColor="text2" w:themeShade="80"/>
        </w:rPr>
        <w:t xml:space="preserve"> </w:t>
      </w:r>
      <w:r w:rsidRPr="20F01C8E">
        <w:rPr>
          <w:rFonts w:eastAsia="Arial MT"/>
          <w:color w:val="2D2D2D" w:themeColor="text2" w:themeShade="80"/>
        </w:rPr>
        <w:t>teicneolaíocht</w:t>
      </w:r>
      <w:r w:rsidR="0092655B" w:rsidRPr="005514C7">
        <w:rPr>
          <w:rFonts w:eastAsia="Arial MT"/>
          <w:color w:val="2D2D2D" w:themeColor="text2" w:themeShade="80"/>
        </w:rPr>
        <w:t>a</w:t>
      </w:r>
      <w:r w:rsidRPr="20F01C8E">
        <w:rPr>
          <w:rFonts w:eastAsia="Arial MT"/>
          <w:color w:val="2D2D2D" w:themeColor="text2" w:themeShade="80"/>
        </w:rPr>
        <w:t>?</w:t>
      </w:r>
    </w:p>
    <w:p w14:paraId="3506BD88" w14:textId="22C6ED9F" w:rsidR="007D3E50" w:rsidRPr="00FB415D" w:rsidRDefault="007D3E50" w:rsidP="20F01C8E">
      <w:pPr>
        <w:pStyle w:val="ListParagraph"/>
        <w:widowControl w:val="0"/>
        <w:autoSpaceDE w:val="0"/>
        <w:autoSpaceDN w:val="0"/>
        <w:spacing w:before="6" w:after="0" w:line="480" w:lineRule="auto"/>
        <w:ind w:left="361" w:firstLine="0"/>
        <w:rPr>
          <w:rFonts w:eastAsia="Arial MT"/>
          <w:color w:val="2D2D2D" w:themeColor="text2" w:themeShade="80"/>
        </w:rPr>
      </w:pPr>
      <w:r w:rsidRPr="20F01C8E">
        <w:rPr>
          <w:rFonts w:eastAsia="Arial MT"/>
          <w:color w:val="2D2D2D" w:themeColor="text2" w:themeShade="80"/>
        </w:rPr>
        <w:t>____________________________________________________________________________</w:t>
      </w:r>
    </w:p>
    <w:p w14:paraId="0EC84B8B" w14:textId="141D1258" w:rsidR="007D3E50" w:rsidRPr="00FB415D" w:rsidRDefault="00002D3D" w:rsidP="20F01C8E">
      <w:pPr>
        <w:pStyle w:val="ListParagraph"/>
        <w:widowControl w:val="0"/>
        <w:autoSpaceDE w:val="0"/>
        <w:autoSpaceDN w:val="0"/>
        <w:spacing w:before="6" w:after="0" w:line="360" w:lineRule="auto"/>
        <w:ind w:left="361" w:firstLine="0"/>
        <w:rPr>
          <w:rFonts w:eastAsia="Arial MT"/>
          <w:color w:val="2D2D2D" w:themeColor="text2" w:themeShade="80"/>
        </w:rPr>
      </w:pPr>
      <w:r w:rsidRPr="00FB415D">
        <w:rPr>
          <w:noProof/>
          <w:lang w:val="en-IE"/>
        </w:rPr>
        <w:drawing>
          <wp:anchor distT="0" distB="0" distL="114300" distR="114300" simplePos="0" relativeHeight="251658252" behindDoc="0" locked="0" layoutInCell="1" allowOverlap="1" wp14:anchorId="6A2992D5" wp14:editId="4BA43B2C">
            <wp:simplePos x="0" y="0"/>
            <wp:positionH relativeFrom="column">
              <wp:posOffset>2889885</wp:posOffset>
            </wp:positionH>
            <wp:positionV relativeFrom="paragraph">
              <wp:posOffset>102870</wp:posOffset>
            </wp:positionV>
            <wp:extent cx="3277235" cy="1799590"/>
            <wp:effectExtent l="152400" t="114300" r="132715" b="162560"/>
            <wp:wrapNone/>
            <wp:docPr id="20060385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7235" cy="179959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FB415D">
        <w:rPr>
          <w:rFonts w:eastAsia="Arial MT"/>
          <w:noProof/>
          <w:color w:val="262626"/>
          <w:lang w:val="en-IE"/>
        </w:rPr>
        <w:drawing>
          <wp:anchor distT="0" distB="0" distL="114300" distR="114300" simplePos="0" relativeHeight="251658251" behindDoc="0" locked="0" layoutInCell="1" allowOverlap="1" wp14:anchorId="55F00AB8" wp14:editId="1D948C17">
            <wp:simplePos x="0" y="0"/>
            <wp:positionH relativeFrom="column">
              <wp:posOffset>85725</wp:posOffset>
            </wp:positionH>
            <wp:positionV relativeFrom="paragraph">
              <wp:posOffset>247650</wp:posOffset>
            </wp:positionV>
            <wp:extent cx="2870274" cy="1584000"/>
            <wp:effectExtent l="133350" t="114300" r="120650" b="168910"/>
            <wp:wrapNone/>
            <wp:docPr id="13208880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0274" cy="158400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141EE99" w14:textId="61365B62" w:rsidR="009237A9" w:rsidRPr="00FB415D" w:rsidRDefault="009237A9" w:rsidP="20F01C8E">
      <w:pPr>
        <w:widowControl w:val="0"/>
        <w:autoSpaceDE w:val="0"/>
        <w:autoSpaceDN w:val="0"/>
        <w:spacing w:before="6" w:after="0" w:line="360" w:lineRule="auto"/>
        <w:rPr>
          <w:rFonts w:eastAsia="Arial MT"/>
          <w:color w:val="262626"/>
        </w:rPr>
      </w:pPr>
    </w:p>
    <w:p w14:paraId="74D80D68" w14:textId="645F1419" w:rsidR="00002D3D" w:rsidRPr="00002D3D" w:rsidRDefault="00002D3D" w:rsidP="20F01C8E">
      <w:pPr>
        <w:widowControl w:val="0"/>
        <w:autoSpaceDE w:val="0"/>
        <w:autoSpaceDN w:val="0"/>
        <w:spacing w:before="6" w:after="0" w:line="360" w:lineRule="auto"/>
        <w:rPr>
          <w:rFonts w:eastAsia="Arial MT"/>
          <w:color w:val="262626"/>
        </w:rPr>
      </w:pPr>
    </w:p>
    <w:p w14:paraId="23B526D9" w14:textId="2D2DD6AD" w:rsidR="005C6F42" w:rsidRPr="00FB415D" w:rsidRDefault="005C6F42" w:rsidP="20F01C8E">
      <w:pPr>
        <w:widowControl w:val="0"/>
        <w:autoSpaceDE w:val="0"/>
        <w:autoSpaceDN w:val="0"/>
        <w:spacing w:before="6" w:after="0" w:line="360" w:lineRule="auto"/>
        <w:rPr>
          <w:rFonts w:eastAsia="Arial MT"/>
          <w:color w:val="262626"/>
        </w:rPr>
      </w:pPr>
    </w:p>
    <w:p w14:paraId="57F2E000" w14:textId="4A6365E7" w:rsidR="00002D3D" w:rsidRPr="00FB415D" w:rsidRDefault="009237A9" w:rsidP="20F01C8E">
      <w:pPr>
        <w:widowControl w:val="0"/>
        <w:autoSpaceDE w:val="0"/>
        <w:autoSpaceDN w:val="0"/>
        <w:spacing w:before="0" w:after="0" w:line="240" w:lineRule="auto"/>
        <w:jc w:val="left"/>
      </w:pPr>
      <w:r w:rsidRPr="20F01C8E">
        <w:br w:type="page"/>
      </w:r>
    </w:p>
    <w:p w14:paraId="2BFB3F2C" w14:textId="10A0643B" w:rsidR="006826A8" w:rsidRPr="00FB415D" w:rsidRDefault="00F47931" w:rsidP="20F01C8E">
      <w:pPr>
        <w:pStyle w:val="Heading1"/>
        <w:rPr>
          <w:noProof w:val="0"/>
        </w:rPr>
      </w:pPr>
      <w:r w:rsidRPr="00FB415D">
        <w:rPr>
          <w:lang w:val="en-IE"/>
        </w:rPr>
        <w:lastRenderedPageBreak/>
        <mc:AlternateContent>
          <mc:Choice Requires="wps">
            <w:drawing>
              <wp:anchor distT="0" distB="0" distL="0" distR="0" simplePos="0" relativeHeight="251658240" behindDoc="1" locked="0" layoutInCell="1" allowOverlap="1" wp14:anchorId="235F29A7" wp14:editId="14CDA418">
                <wp:simplePos x="0" y="0"/>
                <wp:positionH relativeFrom="margin">
                  <wp:align>left</wp:align>
                </wp:positionH>
                <wp:positionV relativeFrom="paragraph">
                  <wp:posOffset>300355</wp:posOffset>
                </wp:positionV>
                <wp:extent cx="6082665" cy="45085"/>
                <wp:effectExtent l="0" t="0" r="0" b="0"/>
                <wp:wrapTopAndBottom/>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E267E" id="Rectangle 14" o:spid="_x0000_s1026" style="position:absolute;margin-left:0;margin-top:23.65pt;width:478.95pt;height:3.55pt;z-index:-2516582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" fillcolor="#ffd93b" stroked="f">
                <w10:wrap type="topAndBottom" anchorx="margin"/>
              </v:rect>
            </w:pict>
          </mc:Fallback>
        </mc:AlternateContent>
      </w:r>
      <w:r w:rsidR="003F55A8" w:rsidRPr="20F01C8E">
        <w:rPr>
          <w:noProof w:val="0"/>
        </w:rPr>
        <w:t>D:</w:t>
      </w:r>
      <w:r w:rsidR="003F55A8" w:rsidRPr="20F01C8E">
        <w:rPr>
          <w:noProof w:val="0"/>
          <w:spacing w:val="7"/>
        </w:rPr>
        <w:t xml:space="preserve"> </w:t>
      </w:r>
      <w:r w:rsidR="003F55A8" w:rsidRPr="20F01C8E">
        <w:rPr>
          <w:noProof w:val="0"/>
        </w:rPr>
        <w:t>FEASACHT</w:t>
      </w:r>
      <w:r w:rsidR="003F55A8" w:rsidRPr="20F01C8E">
        <w:rPr>
          <w:noProof w:val="0"/>
          <w:spacing w:val="7"/>
        </w:rPr>
        <w:t xml:space="preserve"> </w:t>
      </w:r>
      <w:r w:rsidR="003F55A8" w:rsidRPr="20F01C8E">
        <w:rPr>
          <w:noProof w:val="0"/>
        </w:rPr>
        <w:t>TEANGA</w:t>
      </w:r>
    </w:p>
    <w:p w14:paraId="09AF91F8" w14:textId="797E9897" w:rsidR="00606B34" w:rsidRPr="00FB415D" w:rsidRDefault="00606B34" w:rsidP="20F01C8E">
      <w:pPr>
        <w:pStyle w:val="Heading2"/>
        <w:spacing w:before="0" w:beforeAutospacing="0"/>
      </w:pPr>
      <w:bookmarkStart w:id="4" w:name="_Hlk120603279"/>
      <w:bookmarkStart w:id="5" w:name="_Hlk151362127"/>
      <w:bookmarkStart w:id="6" w:name="_Hlk152138653"/>
      <w:bookmarkStart w:id="7" w:name="_Hlk147215260"/>
      <w:bookmarkStart w:id="8" w:name="_Hlk149055379"/>
      <w:bookmarkStart w:id="9" w:name="_Hlk188346119"/>
      <w:bookmarkStart w:id="10" w:name="_Hlk189554305"/>
      <w:r w:rsidRPr="20F01C8E">
        <w:t xml:space="preserve">1: </w:t>
      </w:r>
      <w:r w:rsidR="00885D7C" w:rsidRPr="20F01C8E">
        <w:t>Cruinneas gramadaí</w:t>
      </w:r>
      <w:r w:rsidRPr="20F01C8E">
        <w:t xml:space="preserve"> (</w:t>
      </w:r>
      <w:r w:rsidR="008E71C1" w:rsidRPr="20F01C8E">
        <w:t>Cúis an tséimhithe</w:t>
      </w:r>
      <w:r w:rsidRPr="20F01C8E">
        <w:t xml:space="preserve">) </w:t>
      </w:r>
    </w:p>
    <w:bookmarkEnd w:id="4"/>
    <w:bookmarkEnd w:id="5"/>
    <w:bookmarkEnd w:id="6"/>
    <w:bookmarkEnd w:id="7"/>
    <w:bookmarkEnd w:id="8"/>
    <w:bookmarkEnd w:id="9"/>
    <w:bookmarkEnd w:id="10"/>
    <w:p w14:paraId="19B1ED6C" w14:textId="2BFB0636" w:rsidR="00CB1985" w:rsidRPr="00FB415D" w:rsidRDefault="00CB1985" w:rsidP="20F01C8E">
      <w:pPr>
        <w:pStyle w:val="BodyText"/>
        <w:spacing w:line="360" w:lineRule="auto"/>
        <w:rPr>
          <w:color w:val="2D2D2D" w:themeColor="text2" w:themeShade="80"/>
          <w:sz w:val="22"/>
          <w:szCs w:val="22"/>
        </w:rPr>
      </w:pPr>
      <w:r w:rsidRPr="20F01C8E">
        <w:rPr>
          <w:color w:val="2D2D2D" w:themeColor="text2" w:themeShade="80"/>
          <w:sz w:val="22"/>
          <w:szCs w:val="22"/>
        </w:rPr>
        <w:t>Bí ag obair leis an duine in aice leat</w:t>
      </w:r>
      <w:r w:rsidR="008E71C1" w:rsidRPr="20F01C8E">
        <w:rPr>
          <w:color w:val="2D2D2D" w:themeColor="text2" w:themeShade="80"/>
          <w:sz w:val="22"/>
          <w:szCs w:val="22"/>
        </w:rPr>
        <w:t xml:space="preserve">. Féachaigí ar na samplaí seo ón mír agus déanaigí plé le chéile ar an gcúis a bhfuil an séimhiú (cló dubh) ann i ngach cás. </w:t>
      </w:r>
    </w:p>
    <w:tbl>
      <w:tblPr>
        <w:tblStyle w:val="GridTable6Colorful-Accent5"/>
        <w:tblW w:w="0" w:type="auto"/>
        <w:tblLook w:val="0480" w:firstRow="0" w:lastRow="0" w:firstColumn="1" w:lastColumn="0" w:noHBand="0" w:noVBand="1"/>
      </w:tblPr>
      <w:tblGrid>
        <w:gridCol w:w="9742"/>
      </w:tblGrid>
      <w:tr w:rsidR="008A5BBE" w:rsidRPr="00FB415D" w14:paraId="11527F6B" w14:textId="77777777" w:rsidTr="4CBBC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095EB500" w14:textId="5AE041E2" w:rsidR="008A5BBE" w:rsidRPr="00FB415D" w:rsidRDefault="07AA403C" w:rsidP="20F01C8E">
            <w:pPr>
              <w:pStyle w:val="BodyText"/>
              <w:numPr>
                <w:ilvl w:val="0"/>
                <w:numId w:val="25"/>
              </w:numPr>
              <w:spacing w:line="240" w:lineRule="auto"/>
              <w:rPr>
                <w:b w:val="0"/>
                <w:bCs w:val="0"/>
                <w:color w:val="2D2D2D" w:themeColor="text2" w:themeShade="80"/>
                <w:sz w:val="22"/>
                <w:szCs w:val="22"/>
              </w:rPr>
            </w:pPr>
            <w:r w:rsidRPr="4CBBCE95">
              <w:rPr>
                <w:b w:val="0"/>
                <w:bCs w:val="0"/>
                <w:color w:val="2D2D2D" w:themeColor="text2" w:themeShade="80"/>
                <w:sz w:val="22"/>
                <w:szCs w:val="22"/>
              </w:rPr>
              <w:t>Tá glór nua roghnaithe do c</w:t>
            </w:r>
            <w:r w:rsidRPr="4CBBCE95">
              <w:rPr>
                <w:color w:val="2D2D2D" w:themeColor="text2" w:themeShade="80"/>
                <w:sz w:val="22"/>
                <w:szCs w:val="22"/>
              </w:rPr>
              <w:t>h</w:t>
            </w:r>
            <w:r w:rsidRPr="4CBBCE95">
              <w:rPr>
                <w:b w:val="0"/>
                <w:bCs w:val="0"/>
                <w:color w:val="2D2D2D" w:themeColor="text2" w:themeShade="80"/>
                <w:sz w:val="22"/>
                <w:szCs w:val="22"/>
              </w:rPr>
              <w:t>óras c</w:t>
            </w:r>
            <w:r w:rsidR="004A7DEF">
              <w:rPr>
                <w:b w:val="0"/>
                <w:bCs w:val="0"/>
                <w:color w:val="2D2D2D" w:themeColor="text2" w:themeShade="80"/>
                <w:sz w:val="22"/>
                <w:szCs w:val="22"/>
              </w:rPr>
              <w:t>h</w:t>
            </w:r>
            <w:r w:rsidRPr="4CBBCE95">
              <w:rPr>
                <w:b w:val="0"/>
                <w:bCs w:val="0"/>
                <w:color w:val="2D2D2D" w:themeColor="text2" w:themeShade="80"/>
                <w:sz w:val="22"/>
                <w:szCs w:val="22"/>
              </w:rPr>
              <w:t>loigín dorais</w:t>
            </w:r>
            <w:r w:rsidR="00AA400F">
              <w:rPr>
                <w:b w:val="0"/>
                <w:bCs w:val="0"/>
                <w:color w:val="2D2D2D" w:themeColor="text2" w:themeShade="80"/>
                <w:sz w:val="22"/>
                <w:szCs w:val="22"/>
              </w:rPr>
              <w:t xml:space="preserve"> </w:t>
            </w:r>
            <w:r w:rsidR="00AA400F">
              <w:rPr>
                <w:b w:val="0"/>
                <w:bCs w:val="0"/>
                <w:i/>
                <w:iCs/>
                <w:color w:val="2D2D2D" w:themeColor="text2" w:themeShade="80"/>
                <w:sz w:val="22"/>
                <w:szCs w:val="22"/>
              </w:rPr>
              <w:t>Ring</w:t>
            </w:r>
            <w:r w:rsidRPr="4CBBCE95">
              <w:rPr>
                <w:b w:val="0"/>
                <w:bCs w:val="0"/>
                <w:color w:val="2D2D2D" w:themeColor="text2" w:themeShade="80"/>
                <w:sz w:val="22"/>
                <w:szCs w:val="22"/>
              </w:rPr>
              <w:t>.</w:t>
            </w:r>
          </w:p>
        </w:tc>
      </w:tr>
      <w:tr w:rsidR="008A5BBE" w:rsidRPr="00FB415D" w14:paraId="7CBE76B2" w14:textId="77777777" w:rsidTr="4CBBCE95">
        <w:tc>
          <w:tcPr>
            <w:cnfStyle w:val="001000000000" w:firstRow="0" w:lastRow="0" w:firstColumn="1" w:lastColumn="0" w:oddVBand="0" w:evenVBand="0" w:oddHBand="0" w:evenHBand="0" w:firstRowFirstColumn="0" w:firstRowLastColumn="0" w:lastRowFirstColumn="0" w:lastRowLastColumn="0"/>
            <w:tcW w:w="9742" w:type="dxa"/>
          </w:tcPr>
          <w:p w14:paraId="24EEEB1D" w14:textId="77777777" w:rsidR="008A5BBE" w:rsidRPr="00FB415D" w:rsidRDefault="008A5BBE" w:rsidP="20F01C8E">
            <w:pPr>
              <w:pStyle w:val="BodyText"/>
              <w:spacing w:line="240" w:lineRule="auto"/>
              <w:rPr>
                <w:b w:val="0"/>
                <w:bCs w:val="0"/>
                <w:color w:val="2D2D2D" w:themeColor="text2" w:themeShade="80"/>
                <w:sz w:val="22"/>
                <w:szCs w:val="22"/>
              </w:rPr>
            </w:pPr>
          </w:p>
        </w:tc>
      </w:tr>
      <w:tr w:rsidR="008A5BBE" w:rsidRPr="00FB415D" w14:paraId="757D5052" w14:textId="77777777" w:rsidTr="4CBBC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31DC8F97" w14:textId="6DCC0ACB" w:rsidR="008A5BBE" w:rsidRPr="00FB415D" w:rsidRDefault="07AA403C" w:rsidP="20F01C8E">
            <w:pPr>
              <w:pStyle w:val="BodyText"/>
              <w:numPr>
                <w:ilvl w:val="0"/>
                <w:numId w:val="25"/>
              </w:numPr>
              <w:spacing w:line="240" w:lineRule="auto"/>
              <w:rPr>
                <w:b w:val="0"/>
                <w:bCs w:val="0"/>
                <w:color w:val="2D2D2D" w:themeColor="text2" w:themeShade="80"/>
                <w:sz w:val="22"/>
                <w:szCs w:val="22"/>
              </w:rPr>
            </w:pPr>
            <w:r w:rsidRPr="20F01C8E">
              <w:rPr>
                <w:b w:val="0"/>
                <w:bCs w:val="0"/>
                <w:color w:val="2D2D2D" w:themeColor="text2" w:themeShade="80"/>
                <w:sz w:val="22"/>
                <w:szCs w:val="22"/>
              </w:rPr>
              <w:t>Bean as Baile Átha Cliath ó d</w:t>
            </w:r>
            <w:r w:rsidRPr="20F01C8E">
              <w:rPr>
                <w:color w:val="2D2D2D" w:themeColor="text2" w:themeShade="80"/>
                <w:sz w:val="22"/>
                <w:szCs w:val="22"/>
              </w:rPr>
              <w:t>h</w:t>
            </w:r>
            <w:r w:rsidRPr="20F01C8E">
              <w:rPr>
                <w:b w:val="0"/>
                <w:bCs w:val="0"/>
                <w:color w:val="2D2D2D" w:themeColor="text2" w:themeShade="80"/>
                <w:sz w:val="22"/>
                <w:szCs w:val="22"/>
              </w:rPr>
              <w:t>úchas a bheidh mar g</w:t>
            </w:r>
            <w:r w:rsidRPr="20F01C8E">
              <w:rPr>
                <w:color w:val="2D2D2D" w:themeColor="text2" w:themeShade="80"/>
                <w:sz w:val="22"/>
                <w:szCs w:val="22"/>
              </w:rPr>
              <w:t>h</w:t>
            </w:r>
            <w:r w:rsidRPr="20F01C8E">
              <w:rPr>
                <w:b w:val="0"/>
                <w:bCs w:val="0"/>
                <w:color w:val="2D2D2D" w:themeColor="text2" w:themeShade="80"/>
                <w:sz w:val="22"/>
                <w:szCs w:val="22"/>
              </w:rPr>
              <w:t>lór úr a</w:t>
            </w:r>
            <w:r w:rsidR="006376B0" w:rsidRPr="20F01C8E">
              <w:rPr>
                <w:b w:val="0"/>
                <w:bCs w:val="0"/>
                <w:color w:val="2D2D2D" w:themeColor="text2" w:themeShade="80"/>
                <w:sz w:val="22"/>
                <w:szCs w:val="22"/>
              </w:rPr>
              <w:t>r an gc</w:t>
            </w:r>
            <w:r w:rsidRPr="20F01C8E">
              <w:rPr>
                <w:b w:val="0"/>
                <w:bCs w:val="0"/>
                <w:color w:val="2D2D2D" w:themeColor="text2" w:themeShade="80"/>
                <w:sz w:val="22"/>
                <w:szCs w:val="22"/>
              </w:rPr>
              <w:t>loigín dorais.</w:t>
            </w:r>
          </w:p>
        </w:tc>
      </w:tr>
      <w:tr w:rsidR="008A5BBE" w:rsidRPr="00FB415D" w14:paraId="2547F2A5" w14:textId="77777777" w:rsidTr="4CBBCE95">
        <w:tc>
          <w:tcPr>
            <w:cnfStyle w:val="001000000000" w:firstRow="0" w:lastRow="0" w:firstColumn="1" w:lastColumn="0" w:oddVBand="0" w:evenVBand="0" w:oddHBand="0" w:evenHBand="0" w:firstRowFirstColumn="0" w:firstRowLastColumn="0" w:lastRowFirstColumn="0" w:lastRowLastColumn="0"/>
            <w:tcW w:w="9742" w:type="dxa"/>
          </w:tcPr>
          <w:p w14:paraId="637F4A08" w14:textId="77777777" w:rsidR="008A5BBE" w:rsidRPr="00FB415D" w:rsidRDefault="008A5BBE" w:rsidP="20F01C8E">
            <w:pPr>
              <w:pStyle w:val="BodyText"/>
              <w:spacing w:line="240" w:lineRule="auto"/>
              <w:ind w:left="360"/>
              <w:rPr>
                <w:b w:val="0"/>
                <w:bCs w:val="0"/>
                <w:color w:val="2D2D2D" w:themeColor="text2" w:themeShade="80"/>
                <w:sz w:val="22"/>
                <w:szCs w:val="22"/>
              </w:rPr>
            </w:pPr>
          </w:p>
        </w:tc>
      </w:tr>
      <w:tr w:rsidR="00263025" w:rsidRPr="00FB415D" w14:paraId="113BB3B8" w14:textId="77777777" w:rsidTr="4CBBC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38723A84" w14:textId="285CE9E3" w:rsidR="00263025" w:rsidRPr="00FB415D" w:rsidRDefault="07AA403C" w:rsidP="20F01C8E">
            <w:pPr>
              <w:pStyle w:val="BodyText"/>
              <w:numPr>
                <w:ilvl w:val="0"/>
                <w:numId w:val="25"/>
              </w:numPr>
              <w:spacing w:line="240" w:lineRule="auto"/>
              <w:rPr>
                <w:b w:val="0"/>
                <w:bCs w:val="0"/>
                <w:color w:val="2D2D2D" w:themeColor="text2" w:themeShade="80"/>
                <w:sz w:val="22"/>
                <w:szCs w:val="22"/>
              </w:rPr>
            </w:pPr>
            <w:r w:rsidRPr="20F01C8E">
              <w:rPr>
                <w:b w:val="0"/>
                <w:bCs w:val="0"/>
                <w:color w:val="2D2D2D" w:themeColor="text2" w:themeShade="80"/>
                <w:sz w:val="22"/>
                <w:szCs w:val="22"/>
              </w:rPr>
              <w:t>Is í Isibéal atá ainmnithe ag an c</w:t>
            </w:r>
            <w:r w:rsidRPr="20F01C8E">
              <w:rPr>
                <w:color w:val="2D2D2D" w:themeColor="text2" w:themeShade="80"/>
                <w:sz w:val="22"/>
                <w:szCs w:val="22"/>
              </w:rPr>
              <w:t>h</w:t>
            </w:r>
            <w:r w:rsidRPr="20F01C8E">
              <w:rPr>
                <w:b w:val="0"/>
                <w:bCs w:val="0"/>
                <w:color w:val="2D2D2D" w:themeColor="text2" w:themeShade="80"/>
                <w:sz w:val="22"/>
                <w:szCs w:val="22"/>
              </w:rPr>
              <w:t>omhlacht.</w:t>
            </w:r>
          </w:p>
        </w:tc>
      </w:tr>
      <w:tr w:rsidR="00263025" w:rsidRPr="00FB415D" w14:paraId="1EA02C5F" w14:textId="77777777" w:rsidTr="4CBBCE95">
        <w:tc>
          <w:tcPr>
            <w:cnfStyle w:val="001000000000" w:firstRow="0" w:lastRow="0" w:firstColumn="1" w:lastColumn="0" w:oddVBand="0" w:evenVBand="0" w:oddHBand="0" w:evenHBand="0" w:firstRowFirstColumn="0" w:firstRowLastColumn="0" w:lastRowFirstColumn="0" w:lastRowLastColumn="0"/>
            <w:tcW w:w="9742" w:type="dxa"/>
          </w:tcPr>
          <w:p w14:paraId="3A6A648C" w14:textId="77777777" w:rsidR="00263025" w:rsidRPr="00FB415D" w:rsidRDefault="00263025" w:rsidP="20F01C8E">
            <w:pPr>
              <w:pStyle w:val="BodyText"/>
              <w:spacing w:line="240" w:lineRule="auto"/>
              <w:ind w:left="360"/>
              <w:rPr>
                <w:b w:val="0"/>
                <w:bCs w:val="0"/>
                <w:color w:val="2D2D2D" w:themeColor="text2" w:themeShade="80"/>
                <w:sz w:val="22"/>
                <w:szCs w:val="22"/>
              </w:rPr>
            </w:pPr>
          </w:p>
        </w:tc>
      </w:tr>
      <w:tr w:rsidR="004822DC" w:rsidRPr="00FB415D" w14:paraId="4947A752" w14:textId="77777777" w:rsidTr="4CBBC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7201C74C" w14:textId="77777777" w:rsidR="004822DC" w:rsidRPr="00FB415D" w:rsidRDefault="004822DC" w:rsidP="20F01C8E">
            <w:pPr>
              <w:pStyle w:val="BodyText"/>
              <w:numPr>
                <w:ilvl w:val="0"/>
                <w:numId w:val="25"/>
              </w:numPr>
              <w:spacing w:line="240" w:lineRule="auto"/>
              <w:rPr>
                <w:b w:val="0"/>
                <w:bCs w:val="0"/>
                <w:color w:val="2D2D2D" w:themeColor="text2" w:themeShade="80"/>
                <w:sz w:val="22"/>
                <w:szCs w:val="22"/>
              </w:rPr>
            </w:pPr>
            <w:r w:rsidRPr="20F01C8E">
              <w:rPr>
                <w:b w:val="0"/>
                <w:bCs w:val="0"/>
                <w:color w:val="2D2D2D" w:themeColor="text2" w:themeShade="80"/>
                <w:sz w:val="22"/>
                <w:szCs w:val="22"/>
              </w:rPr>
              <w:t>Is mór an p</w:t>
            </w:r>
            <w:r w:rsidRPr="20F01C8E">
              <w:rPr>
                <w:color w:val="2D2D2D" w:themeColor="text2" w:themeShade="80"/>
                <w:sz w:val="22"/>
                <w:szCs w:val="22"/>
              </w:rPr>
              <w:t>h</w:t>
            </w:r>
            <w:r w:rsidRPr="20F01C8E">
              <w:rPr>
                <w:b w:val="0"/>
                <w:bCs w:val="0"/>
                <w:color w:val="2D2D2D" w:themeColor="text2" w:themeShade="80"/>
                <w:sz w:val="22"/>
                <w:szCs w:val="22"/>
              </w:rPr>
              <w:t>ribhléid atá ann di go mbeidh a glór ar d</w:t>
            </w:r>
            <w:r w:rsidRPr="20F01C8E">
              <w:rPr>
                <w:color w:val="2D2D2D" w:themeColor="text2" w:themeShade="80"/>
                <w:sz w:val="22"/>
                <w:szCs w:val="22"/>
              </w:rPr>
              <w:t>h</w:t>
            </w:r>
            <w:r w:rsidRPr="20F01C8E">
              <w:rPr>
                <w:b w:val="0"/>
                <w:bCs w:val="0"/>
                <w:color w:val="2D2D2D" w:themeColor="text2" w:themeShade="80"/>
                <w:sz w:val="22"/>
                <w:szCs w:val="22"/>
              </w:rPr>
              <w:t>oirse daoine.</w:t>
            </w:r>
          </w:p>
        </w:tc>
      </w:tr>
      <w:tr w:rsidR="004822DC" w:rsidRPr="00FB415D" w14:paraId="34DDE0FE" w14:textId="77777777" w:rsidTr="4CBBCE95">
        <w:tc>
          <w:tcPr>
            <w:cnfStyle w:val="001000000000" w:firstRow="0" w:lastRow="0" w:firstColumn="1" w:lastColumn="0" w:oddVBand="0" w:evenVBand="0" w:oddHBand="0" w:evenHBand="0" w:firstRowFirstColumn="0" w:firstRowLastColumn="0" w:lastRowFirstColumn="0" w:lastRowLastColumn="0"/>
            <w:tcW w:w="9742" w:type="dxa"/>
          </w:tcPr>
          <w:p w14:paraId="5CEAC03E" w14:textId="77777777" w:rsidR="004822DC" w:rsidRPr="00FB415D" w:rsidRDefault="004822DC" w:rsidP="20F01C8E">
            <w:pPr>
              <w:pStyle w:val="BodyText"/>
              <w:spacing w:line="240" w:lineRule="auto"/>
              <w:ind w:left="360"/>
              <w:rPr>
                <w:b w:val="0"/>
                <w:bCs w:val="0"/>
                <w:color w:val="2D2D2D" w:themeColor="text2" w:themeShade="80"/>
                <w:sz w:val="22"/>
                <w:szCs w:val="22"/>
              </w:rPr>
            </w:pPr>
          </w:p>
        </w:tc>
      </w:tr>
      <w:tr w:rsidR="008A5BBE" w:rsidRPr="00FB415D" w14:paraId="78608626" w14:textId="77777777" w:rsidTr="4CBBC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54346055" w14:textId="21A9B818" w:rsidR="008A5BBE" w:rsidRPr="00FB415D" w:rsidRDefault="004822DC" w:rsidP="20F01C8E">
            <w:pPr>
              <w:pStyle w:val="BodyText"/>
              <w:numPr>
                <w:ilvl w:val="0"/>
                <w:numId w:val="25"/>
              </w:numPr>
              <w:spacing w:line="240" w:lineRule="auto"/>
              <w:rPr>
                <w:b w:val="0"/>
                <w:bCs w:val="0"/>
                <w:color w:val="2D2D2D" w:themeColor="text2" w:themeShade="80"/>
                <w:sz w:val="22"/>
                <w:szCs w:val="22"/>
              </w:rPr>
            </w:pPr>
            <w:r w:rsidRPr="20F01C8E">
              <w:rPr>
                <w:b w:val="0"/>
                <w:bCs w:val="0"/>
                <w:color w:val="2D2D2D" w:themeColor="text2" w:themeShade="80"/>
                <w:sz w:val="22"/>
                <w:szCs w:val="22"/>
              </w:rPr>
              <w:t>Is dócha gur s</w:t>
            </w:r>
            <w:r w:rsidRPr="20F01C8E">
              <w:rPr>
                <w:color w:val="2D2D2D" w:themeColor="text2" w:themeShade="80"/>
                <w:sz w:val="22"/>
                <w:szCs w:val="22"/>
              </w:rPr>
              <w:t>h</w:t>
            </w:r>
            <w:r w:rsidRPr="20F01C8E">
              <w:rPr>
                <w:b w:val="0"/>
                <w:bCs w:val="0"/>
                <w:color w:val="2D2D2D" w:themeColor="text2" w:themeShade="80"/>
                <w:sz w:val="22"/>
                <w:szCs w:val="22"/>
              </w:rPr>
              <w:t>eas sé sin amach dóibh.</w:t>
            </w:r>
          </w:p>
        </w:tc>
      </w:tr>
      <w:tr w:rsidR="00166E63" w:rsidRPr="00FB415D" w14:paraId="45AA61E5" w14:textId="77777777" w:rsidTr="4CBBCE95">
        <w:tc>
          <w:tcPr>
            <w:cnfStyle w:val="001000000000" w:firstRow="0" w:lastRow="0" w:firstColumn="1" w:lastColumn="0" w:oddVBand="0" w:evenVBand="0" w:oddHBand="0" w:evenHBand="0" w:firstRowFirstColumn="0" w:firstRowLastColumn="0" w:lastRowFirstColumn="0" w:lastRowLastColumn="0"/>
            <w:tcW w:w="9742" w:type="dxa"/>
          </w:tcPr>
          <w:p w14:paraId="45576AD6" w14:textId="77777777" w:rsidR="00166E63" w:rsidRPr="00FB415D" w:rsidRDefault="00166E63" w:rsidP="20F01C8E">
            <w:pPr>
              <w:pStyle w:val="BodyText"/>
              <w:spacing w:line="240" w:lineRule="auto"/>
              <w:ind w:left="360"/>
              <w:rPr>
                <w:b w:val="0"/>
                <w:bCs w:val="0"/>
                <w:color w:val="2D2D2D" w:themeColor="text2" w:themeShade="80"/>
                <w:sz w:val="22"/>
                <w:szCs w:val="22"/>
              </w:rPr>
            </w:pPr>
          </w:p>
        </w:tc>
      </w:tr>
      <w:tr w:rsidR="00166E63" w:rsidRPr="00FB415D" w14:paraId="0B813127" w14:textId="77777777" w:rsidTr="4CBBC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5585DD21" w14:textId="39D0936F" w:rsidR="00166E63" w:rsidRPr="00FB415D" w:rsidRDefault="07AA403C" w:rsidP="20F01C8E">
            <w:pPr>
              <w:pStyle w:val="BodyText"/>
              <w:numPr>
                <w:ilvl w:val="0"/>
                <w:numId w:val="25"/>
              </w:numPr>
              <w:spacing w:line="240" w:lineRule="auto"/>
              <w:rPr>
                <w:b w:val="0"/>
                <w:bCs w:val="0"/>
                <w:color w:val="2D2D2D" w:themeColor="text2" w:themeShade="80"/>
                <w:sz w:val="22"/>
                <w:szCs w:val="22"/>
              </w:rPr>
            </w:pPr>
            <w:r w:rsidRPr="20F01C8E">
              <w:rPr>
                <w:b w:val="0"/>
                <w:bCs w:val="0"/>
                <w:color w:val="2D2D2D" w:themeColor="text2" w:themeShade="80"/>
                <w:sz w:val="22"/>
                <w:szCs w:val="22"/>
              </w:rPr>
              <w:t>Tá sé go maith an rogha G</w:t>
            </w:r>
            <w:r w:rsidRPr="20F01C8E">
              <w:rPr>
                <w:color w:val="2D2D2D" w:themeColor="text2" w:themeShade="80"/>
                <w:sz w:val="22"/>
                <w:szCs w:val="22"/>
              </w:rPr>
              <w:t>h</w:t>
            </w:r>
            <w:r w:rsidRPr="20F01C8E">
              <w:rPr>
                <w:b w:val="0"/>
                <w:bCs w:val="0"/>
                <w:color w:val="2D2D2D" w:themeColor="text2" w:themeShade="80"/>
                <w:sz w:val="22"/>
                <w:szCs w:val="22"/>
              </w:rPr>
              <w:t>aeilge a bheith ann agus go mbeidh níos mó fógraí trí G</w:t>
            </w:r>
            <w:r w:rsidRPr="20F01C8E">
              <w:rPr>
                <w:color w:val="2D2D2D" w:themeColor="text2" w:themeShade="80"/>
                <w:sz w:val="22"/>
                <w:szCs w:val="22"/>
              </w:rPr>
              <w:t>h</w:t>
            </w:r>
            <w:r w:rsidRPr="20F01C8E">
              <w:rPr>
                <w:b w:val="0"/>
                <w:bCs w:val="0"/>
                <w:color w:val="2D2D2D" w:themeColor="text2" w:themeShade="80"/>
                <w:sz w:val="22"/>
                <w:szCs w:val="22"/>
              </w:rPr>
              <w:t>aeilge.</w:t>
            </w:r>
          </w:p>
        </w:tc>
      </w:tr>
      <w:tr w:rsidR="00166E63" w:rsidRPr="00FB415D" w14:paraId="6162B076" w14:textId="77777777" w:rsidTr="4CBBCE95">
        <w:tc>
          <w:tcPr>
            <w:cnfStyle w:val="001000000000" w:firstRow="0" w:lastRow="0" w:firstColumn="1" w:lastColumn="0" w:oddVBand="0" w:evenVBand="0" w:oddHBand="0" w:evenHBand="0" w:firstRowFirstColumn="0" w:firstRowLastColumn="0" w:lastRowFirstColumn="0" w:lastRowLastColumn="0"/>
            <w:tcW w:w="9742" w:type="dxa"/>
          </w:tcPr>
          <w:p w14:paraId="2CB2C600" w14:textId="77777777" w:rsidR="00166E63" w:rsidRPr="00FB415D" w:rsidRDefault="00166E63" w:rsidP="20F01C8E">
            <w:pPr>
              <w:pStyle w:val="BodyText"/>
              <w:spacing w:line="240" w:lineRule="auto"/>
              <w:ind w:left="360"/>
              <w:rPr>
                <w:b w:val="0"/>
                <w:bCs w:val="0"/>
                <w:color w:val="2D2D2D" w:themeColor="text2" w:themeShade="80"/>
                <w:sz w:val="22"/>
                <w:szCs w:val="22"/>
              </w:rPr>
            </w:pPr>
          </w:p>
        </w:tc>
      </w:tr>
      <w:tr w:rsidR="00166E63" w:rsidRPr="00FB415D" w14:paraId="2E6E5B8A" w14:textId="77777777" w:rsidTr="4CBBC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208521CC" w14:textId="160DA260" w:rsidR="00166E63" w:rsidRPr="00FB415D" w:rsidRDefault="07AA403C" w:rsidP="20F01C8E">
            <w:pPr>
              <w:pStyle w:val="BodyText"/>
              <w:numPr>
                <w:ilvl w:val="0"/>
                <w:numId w:val="25"/>
              </w:numPr>
              <w:spacing w:line="240" w:lineRule="auto"/>
              <w:rPr>
                <w:b w:val="0"/>
                <w:bCs w:val="0"/>
                <w:color w:val="2D2D2D" w:themeColor="text2" w:themeShade="80"/>
                <w:sz w:val="22"/>
                <w:szCs w:val="22"/>
              </w:rPr>
            </w:pPr>
            <w:r w:rsidRPr="20F01C8E">
              <w:rPr>
                <w:b w:val="0"/>
                <w:bCs w:val="0"/>
                <w:color w:val="2D2D2D" w:themeColor="text2" w:themeShade="80"/>
                <w:sz w:val="22"/>
                <w:szCs w:val="22"/>
              </w:rPr>
              <w:t>Oibríonn an g</w:t>
            </w:r>
            <w:r w:rsidRPr="20F01C8E">
              <w:rPr>
                <w:color w:val="2D2D2D" w:themeColor="text2" w:themeShade="80"/>
                <w:sz w:val="22"/>
                <w:szCs w:val="22"/>
              </w:rPr>
              <w:t>h</w:t>
            </w:r>
            <w:r w:rsidRPr="20F01C8E">
              <w:rPr>
                <w:b w:val="0"/>
                <w:bCs w:val="0"/>
                <w:color w:val="2D2D2D" w:themeColor="text2" w:themeShade="80"/>
                <w:sz w:val="22"/>
                <w:szCs w:val="22"/>
              </w:rPr>
              <w:t>né don doras tosaigh nuair nach bhfuil an t-úinéir sa b</w:t>
            </w:r>
            <w:r w:rsidRPr="20F01C8E">
              <w:rPr>
                <w:color w:val="2D2D2D" w:themeColor="text2" w:themeShade="80"/>
                <w:sz w:val="22"/>
                <w:szCs w:val="22"/>
              </w:rPr>
              <w:t>h</w:t>
            </w:r>
            <w:r w:rsidRPr="20F01C8E">
              <w:rPr>
                <w:b w:val="0"/>
                <w:bCs w:val="0"/>
                <w:color w:val="2D2D2D" w:themeColor="text2" w:themeShade="80"/>
                <w:sz w:val="22"/>
                <w:szCs w:val="22"/>
              </w:rPr>
              <w:t xml:space="preserve">aile. </w:t>
            </w:r>
          </w:p>
        </w:tc>
      </w:tr>
      <w:tr w:rsidR="00166E63" w:rsidRPr="00FB415D" w14:paraId="16400C0E" w14:textId="77777777" w:rsidTr="4CBBCE95">
        <w:tc>
          <w:tcPr>
            <w:cnfStyle w:val="001000000000" w:firstRow="0" w:lastRow="0" w:firstColumn="1" w:lastColumn="0" w:oddVBand="0" w:evenVBand="0" w:oddHBand="0" w:evenHBand="0" w:firstRowFirstColumn="0" w:firstRowLastColumn="0" w:lastRowFirstColumn="0" w:lastRowLastColumn="0"/>
            <w:tcW w:w="9742" w:type="dxa"/>
          </w:tcPr>
          <w:p w14:paraId="3F11503D" w14:textId="77777777" w:rsidR="00166E63" w:rsidRPr="00FB415D" w:rsidRDefault="00166E63" w:rsidP="20F01C8E">
            <w:pPr>
              <w:pStyle w:val="BodyText"/>
              <w:spacing w:line="240" w:lineRule="auto"/>
              <w:ind w:left="360"/>
              <w:rPr>
                <w:b w:val="0"/>
                <w:bCs w:val="0"/>
                <w:color w:val="2D2D2D" w:themeColor="text2" w:themeShade="80"/>
                <w:sz w:val="22"/>
                <w:szCs w:val="22"/>
              </w:rPr>
            </w:pPr>
          </w:p>
        </w:tc>
      </w:tr>
    </w:tbl>
    <w:p w14:paraId="374F4440" w14:textId="3CAF3CBA" w:rsidR="0019588A" w:rsidRPr="00FB415D" w:rsidRDefault="00CB1985" w:rsidP="20F01C8E">
      <w:pPr>
        <w:pStyle w:val="Heading2"/>
        <w:spacing w:before="0" w:after="0" w:line="240" w:lineRule="auto"/>
      </w:pPr>
      <w:r w:rsidRPr="20F01C8E">
        <w:t xml:space="preserve">2. </w:t>
      </w:r>
      <w:r w:rsidR="004822DC" w:rsidRPr="20F01C8E">
        <w:t>Saibhreas Teanga</w:t>
      </w:r>
      <w:r w:rsidRPr="20F01C8E">
        <w:t xml:space="preserve"> (</w:t>
      </w:r>
      <w:r w:rsidR="004822DC" w:rsidRPr="20F01C8E">
        <w:t>Frásaí úsáideacha leis na forainmneacha réamhfhoclacha)</w:t>
      </w:r>
      <w:r w:rsidRPr="20F01C8E">
        <w:t xml:space="preserve"> </w:t>
      </w:r>
    </w:p>
    <w:p w14:paraId="5B1B52BB" w14:textId="47C6FA64" w:rsidR="006F5D3D" w:rsidRPr="00FB415D" w:rsidRDefault="006F5D3D" w:rsidP="20F01C8E">
      <w:pPr>
        <w:pStyle w:val="Heading2"/>
        <w:spacing w:before="0" w:after="0" w:line="360" w:lineRule="auto"/>
        <w:rPr>
          <w:b w:val="0"/>
          <w:bCs w:val="0"/>
          <w:color w:val="2D2D2D" w:themeColor="text2" w:themeShade="80"/>
          <w:sz w:val="22"/>
          <w:szCs w:val="22"/>
        </w:rPr>
      </w:pPr>
      <w:r w:rsidRPr="00FB415D">
        <w:rPr>
          <w:b w:val="0"/>
          <w:bCs w:val="0"/>
          <w:noProof/>
          <w:color w:val="2D2D2D" w:themeColor="text2" w:themeShade="80"/>
          <w:sz w:val="22"/>
          <w:szCs w:val="22"/>
          <w:lang w:val="en-IE"/>
        </w:rPr>
        <mc:AlternateContent>
          <mc:Choice Requires="wps">
            <w:drawing>
              <wp:anchor distT="45720" distB="45720" distL="114300" distR="114300" simplePos="0" relativeHeight="251658253" behindDoc="0" locked="0" layoutInCell="1" allowOverlap="1" wp14:anchorId="2DD276B0" wp14:editId="35B6557F">
                <wp:simplePos x="0" y="0"/>
                <wp:positionH relativeFrom="margin">
                  <wp:align>left</wp:align>
                </wp:positionH>
                <wp:positionV relativeFrom="paragraph">
                  <wp:posOffset>511175</wp:posOffset>
                </wp:positionV>
                <wp:extent cx="6172200" cy="381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810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35E24FC" w14:textId="050CA08D" w:rsidR="002B22D2" w:rsidRPr="001C44E2" w:rsidRDefault="002B22D2">
                            <w:pPr>
                              <w:rPr>
                                <w:color w:val="2D2D2D" w:themeColor="text2" w:themeShade="80"/>
                                <w:lang w:val="en-IE"/>
                              </w:rPr>
                            </w:pPr>
                            <w:r w:rsidRPr="001C44E2">
                              <w:rPr>
                                <w:color w:val="2D2D2D" w:themeColor="text2" w:themeShade="80"/>
                                <w:lang w:val="en-IE"/>
                              </w:rPr>
                              <w:t>agat</w:t>
                            </w:r>
                            <w:r w:rsidRPr="001C44E2">
                              <w:rPr>
                                <w:color w:val="2D2D2D" w:themeColor="text2" w:themeShade="80"/>
                                <w:lang w:val="en-IE"/>
                              </w:rPr>
                              <w:tab/>
                              <w:t xml:space="preserve">air  </w:t>
                            </w:r>
                            <w:r w:rsidR="00D53546">
                              <w:rPr>
                                <w:color w:val="2D2D2D" w:themeColor="text2" w:themeShade="80"/>
                                <w:lang w:val="en-IE"/>
                              </w:rPr>
                              <w:t xml:space="preserve">   </w:t>
                            </w:r>
                            <w:r w:rsidRPr="001C44E2">
                              <w:rPr>
                                <w:color w:val="2D2D2D" w:themeColor="text2" w:themeShade="80"/>
                                <w:lang w:val="en-IE"/>
                              </w:rPr>
                              <w:t xml:space="preserve">astu </w:t>
                            </w:r>
                            <w:r w:rsidR="006F5D3D" w:rsidRPr="001C44E2">
                              <w:rPr>
                                <w:color w:val="2D2D2D" w:themeColor="text2" w:themeShade="80"/>
                                <w:lang w:val="en-IE"/>
                              </w:rPr>
                              <w:tab/>
                            </w:r>
                            <w:r w:rsidRPr="001C44E2">
                              <w:rPr>
                                <w:color w:val="2D2D2D" w:themeColor="text2" w:themeShade="80"/>
                                <w:lang w:val="en-IE"/>
                              </w:rPr>
                              <w:t>di</w:t>
                            </w:r>
                            <w:r w:rsidR="009F0C65">
                              <w:rPr>
                                <w:color w:val="2D2D2D" w:themeColor="text2" w:themeShade="80"/>
                                <w:lang w:val="en-IE"/>
                              </w:rPr>
                              <w:t xml:space="preserve">     </w:t>
                            </w:r>
                            <w:r w:rsidRPr="001C44E2">
                              <w:rPr>
                                <w:color w:val="2D2D2D" w:themeColor="text2" w:themeShade="80"/>
                                <w:lang w:val="en-IE"/>
                              </w:rPr>
                              <w:t>dom</w:t>
                            </w:r>
                            <w:r w:rsidRPr="001C44E2">
                              <w:rPr>
                                <w:color w:val="2D2D2D" w:themeColor="text2" w:themeShade="80"/>
                                <w:lang w:val="en-IE"/>
                              </w:rPr>
                              <w:tab/>
                              <w:t xml:space="preserve">faoi   </w:t>
                            </w:r>
                            <w:r w:rsidRPr="001C44E2">
                              <w:rPr>
                                <w:color w:val="2D2D2D" w:themeColor="text2" w:themeShade="80"/>
                                <w:lang w:val="en-IE"/>
                              </w:rPr>
                              <w:tab/>
                              <w:t xml:space="preserve">iontu </w:t>
                            </w:r>
                            <w:r w:rsidR="006F5D3D" w:rsidRPr="001C44E2">
                              <w:rPr>
                                <w:color w:val="2D2D2D" w:themeColor="text2" w:themeShade="80"/>
                                <w:lang w:val="en-IE"/>
                              </w:rPr>
                              <w:tab/>
                            </w:r>
                            <w:r w:rsidRPr="001C44E2">
                              <w:rPr>
                                <w:color w:val="2D2D2D" w:themeColor="text2" w:themeShade="80"/>
                                <w:lang w:val="en-IE"/>
                              </w:rPr>
                              <w:t>leis</w:t>
                            </w:r>
                            <w:r w:rsidR="006F5D3D" w:rsidRPr="001C44E2">
                              <w:rPr>
                                <w:color w:val="2D2D2D" w:themeColor="text2" w:themeShade="80"/>
                                <w:lang w:val="en-IE"/>
                              </w:rPr>
                              <w:t xml:space="preserve">   </w:t>
                            </w:r>
                            <w:r w:rsidRPr="001C44E2">
                              <w:rPr>
                                <w:color w:val="2D2D2D" w:themeColor="text2" w:themeShade="80"/>
                                <w:lang w:val="en-IE"/>
                              </w:rPr>
                              <w:t>romham</w:t>
                            </w:r>
                            <w:r w:rsidR="006F5D3D" w:rsidRPr="001C44E2">
                              <w:rPr>
                                <w:color w:val="2D2D2D" w:themeColor="text2" w:themeShade="80"/>
                                <w:lang w:val="en-IE"/>
                              </w:rPr>
                              <w:tab/>
                              <w:t xml:space="preserve"> </w:t>
                            </w:r>
                            <w:r w:rsidRPr="001C44E2">
                              <w:rPr>
                                <w:color w:val="2D2D2D" w:themeColor="text2" w:themeShade="80"/>
                                <w:lang w:val="en-IE"/>
                              </w:rPr>
                              <w:t>roimhe</w:t>
                            </w:r>
                            <w:r w:rsidR="006F5D3D" w:rsidRPr="001C44E2">
                              <w:rPr>
                                <w:color w:val="2D2D2D" w:themeColor="text2" w:themeShade="80"/>
                                <w:lang w:val="en-IE"/>
                              </w:rPr>
                              <w:t xml:space="preserve">    uaim</w:t>
                            </w:r>
                            <w:r w:rsidR="00D53546">
                              <w:rPr>
                                <w:color w:val="2D2D2D" w:themeColor="text2" w:themeShade="80"/>
                                <w:lang w:val="en-IE"/>
                              </w:rPr>
                              <w:t xml:space="preserve">      </w:t>
                            </w:r>
                            <w:r w:rsidRPr="001C44E2">
                              <w:rPr>
                                <w:color w:val="2D2D2D" w:themeColor="text2" w:themeShade="80"/>
                                <w:lang w:val="en-IE"/>
                              </w:rPr>
                              <w:t>uirthi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D276B0" id="_x0000_t202" coordsize="21600,21600" o:spt="202" path="m,l,21600r21600,l21600,xe">
                <v:stroke joinstyle="miter"/>
                <v:path gradientshapeok="t" o:connecttype="rect"/>
              </v:shapetype>
              <v:shape id="Text Box 2" o:spid="_x0000_s1026" type="#_x0000_t202" style="position:absolute;left:0;text-align:left;margin-left:0;margin-top:40.25pt;width:486pt;height:30pt;z-index:25165825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" fillcolor="white [3201]" strokecolor="#0d6b6b [3204]" strokeweight="2pt">
                <v:textbox>
                  <w:txbxContent>
                    <w:p w14:paraId="735E24FC" w14:textId="050CA08D" w:rsidR="002B22D2" w:rsidRPr="001C44E2" w:rsidRDefault="002B22D2">
                      <w:pPr>
                        <w:rPr>
                          <w:color w:val="2D2D2D" w:themeColor="text2" w:themeShade="80"/>
                          <w:lang w:val="en-IE"/>
                        </w:rPr>
                      </w:pPr>
                      <w:r w:rsidRPr="001C44E2">
                        <w:rPr>
                          <w:color w:val="2D2D2D" w:themeColor="text2" w:themeShade="80"/>
                          <w:lang w:val="en-IE"/>
                        </w:rPr>
                        <w:t>agat</w:t>
                      </w:r>
                      <w:r w:rsidRPr="001C44E2">
                        <w:rPr>
                          <w:color w:val="2D2D2D" w:themeColor="text2" w:themeShade="80"/>
                          <w:lang w:val="en-IE"/>
                        </w:rPr>
                        <w:tab/>
                        <w:t xml:space="preserve">air  </w:t>
                      </w:r>
                      <w:r w:rsidR="00D53546">
                        <w:rPr>
                          <w:color w:val="2D2D2D" w:themeColor="text2" w:themeShade="80"/>
                          <w:lang w:val="en-IE"/>
                        </w:rPr>
                        <w:t xml:space="preserve">   </w:t>
                      </w:r>
                      <w:r w:rsidRPr="001C44E2">
                        <w:rPr>
                          <w:color w:val="2D2D2D" w:themeColor="text2" w:themeShade="80"/>
                          <w:lang w:val="en-IE"/>
                        </w:rPr>
                        <w:t xml:space="preserve">astu </w:t>
                      </w:r>
                      <w:r w:rsidR="006F5D3D" w:rsidRPr="001C44E2">
                        <w:rPr>
                          <w:color w:val="2D2D2D" w:themeColor="text2" w:themeShade="80"/>
                          <w:lang w:val="en-IE"/>
                        </w:rPr>
                        <w:tab/>
                      </w:r>
                      <w:r w:rsidRPr="001C44E2">
                        <w:rPr>
                          <w:color w:val="2D2D2D" w:themeColor="text2" w:themeShade="80"/>
                          <w:lang w:val="en-IE"/>
                        </w:rPr>
                        <w:t>di</w:t>
                      </w:r>
                      <w:r w:rsidR="009F0C65">
                        <w:rPr>
                          <w:color w:val="2D2D2D" w:themeColor="text2" w:themeShade="80"/>
                          <w:lang w:val="en-IE"/>
                        </w:rPr>
                        <w:t xml:space="preserve">     </w:t>
                      </w:r>
                      <w:r w:rsidRPr="001C44E2">
                        <w:rPr>
                          <w:color w:val="2D2D2D" w:themeColor="text2" w:themeShade="80"/>
                          <w:lang w:val="en-IE"/>
                        </w:rPr>
                        <w:t>dom</w:t>
                      </w:r>
                      <w:r w:rsidRPr="001C44E2">
                        <w:rPr>
                          <w:color w:val="2D2D2D" w:themeColor="text2" w:themeShade="80"/>
                          <w:lang w:val="en-IE"/>
                        </w:rPr>
                        <w:tab/>
                        <w:t xml:space="preserve">faoi   </w:t>
                      </w:r>
                      <w:r w:rsidRPr="001C44E2">
                        <w:rPr>
                          <w:color w:val="2D2D2D" w:themeColor="text2" w:themeShade="80"/>
                          <w:lang w:val="en-IE"/>
                        </w:rPr>
                        <w:tab/>
                        <w:t xml:space="preserve">iontu </w:t>
                      </w:r>
                      <w:r w:rsidR="006F5D3D" w:rsidRPr="001C44E2">
                        <w:rPr>
                          <w:color w:val="2D2D2D" w:themeColor="text2" w:themeShade="80"/>
                          <w:lang w:val="en-IE"/>
                        </w:rPr>
                        <w:tab/>
                      </w:r>
                      <w:r w:rsidRPr="001C44E2">
                        <w:rPr>
                          <w:color w:val="2D2D2D" w:themeColor="text2" w:themeShade="80"/>
                          <w:lang w:val="en-IE"/>
                        </w:rPr>
                        <w:t>leis</w:t>
                      </w:r>
                      <w:r w:rsidR="006F5D3D" w:rsidRPr="001C44E2">
                        <w:rPr>
                          <w:color w:val="2D2D2D" w:themeColor="text2" w:themeShade="80"/>
                          <w:lang w:val="en-IE"/>
                        </w:rPr>
                        <w:t xml:space="preserve">   </w:t>
                      </w:r>
                      <w:r w:rsidRPr="001C44E2">
                        <w:rPr>
                          <w:color w:val="2D2D2D" w:themeColor="text2" w:themeShade="80"/>
                          <w:lang w:val="en-IE"/>
                        </w:rPr>
                        <w:t>romham</w:t>
                      </w:r>
                      <w:r w:rsidR="006F5D3D" w:rsidRPr="001C44E2">
                        <w:rPr>
                          <w:color w:val="2D2D2D" w:themeColor="text2" w:themeShade="80"/>
                          <w:lang w:val="en-IE"/>
                        </w:rPr>
                        <w:tab/>
                        <w:t xml:space="preserve"> </w:t>
                      </w:r>
                      <w:r w:rsidRPr="001C44E2">
                        <w:rPr>
                          <w:color w:val="2D2D2D" w:themeColor="text2" w:themeShade="80"/>
                          <w:lang w:val="en-IE"/>
                        </w:rPr>
                        <w:t>roimhe</w:t>
                      </w:r>
                      <w:r w:rsidR="006F5D3D" w:rsidRPr="001C44E2">
                        <w:rPr>
                          <w:color w:val="2D2D2D" w:themeColor="text2" w:themeShade="80"/>
                          <w:lang w:val="en-IE"/>
                        </w:rPr>
                        <w:t xml:space="preserve">    uaim</w:t>
                      </w:r>
                      <w:r w:rsidR="00D53546">
                        <w:rPr>
                          <w:color w:val="2D2D2D" w:themeColor="text2" w:themeShade="80"/>
                          <w:lang w:val="en-IE"/>
                        </w:rPr>
                        <w:t xml:space="preserve">      </w:t>
                      </w:r>
                      <w:r w:rsidRPr="001C44E2">
                        <w:rPr>
                          <w:color w:val="2D2D2D" w:themeColor="text2" w:themeShade="80"/>
                          <w:lang w:val="en-IE"/>
                        </w:rPr>
                        <w:t>uirthi</w:t>
                      </w:r>
                    </w:p>
                  </w:txbxContent>
                </v:textbox>
                <w10:wrap type="square" anchorx="margin"/>
              </v:shape>
            </w:pict>
          </mc:Fallback>
        </mc:AlternateContent>
      </w:r>
      <w:r w:rsidR="00CB1985" w:rsidRPr="20F01C8E">
        <w:rPr>
          <w:b w:val="0"/>
          <w:bCs w:val="0"/>
          <w:color w:val="2D2D2D" w:themeColor="text2" w:themeShade="80"/>
          <w:sz w:val="22"/>
          <w:szCs w:val="22"/>
        </w:rPr>
        <w:t>Líonaigí na bearnaí s</w:t>
      </w:r>
      <w:r w:rsidR="006376B0" w:rsidRPr="20F01C8E">
        <w:rPr>
          <w:b w:val="0"/>
          <w:bCs w:val="0"/>
          <w:color w:val="2D2D2D" w:themeColor="text2" w:themeShade="80"/>
          <w:sz w:val="22"/>
          <w:szCs w:val="22"/>
        </w:rPr>
        <w:t>n</w:t>
      </w:r>
      <w:r w:rsidR="00CB1985" w:rsidRPr="20F01C8E">
        <w:rPr>
          <w:b w:val="0"/>
          <w:bCs w:val="0"/>
          <w:color w:val="2D2D2D" w:themeColor="text2" w:themeShade="80"/>
          <w:sz w:val="22"/>
          <w:szCs w:val="22"/>
        </w:rPr>
        <w:t xml:space="preserve">a </w:t>
      </w:r>
      <w:r w:rsidR="004822DC" w:rsidRPr="20F01C8E">
        <w:rPr>
          <w:b w:val="0"/>
          <w:bCs w:val="0"/>
          <w:color w:val="2D2D2D" w:themeColor="text2" w:themeShade="80"/>
          <w:sz w:val="22"/>
          <w:szCs w:val="22"/>
        </w:rPr>
        <w:t>habairtí leis an bhforainm réamhfhoclach cuí. Cuirigí na frásaí in abairtí ansin lena mbrí a léiriú.</w:t>
      </w:r>
    </w:p>
    <w:tbl>
      <w:tblPr>
        <w:tblStyle w:val="TableGrid"/>
        <w:tblpPr w:leftFromText="180" w:rightFromText="180" w:vertAnchor="text" w:horzAnchor="margin" w:tblpY="691"/>
        <w:tblW w:w="0" w:type="auto"/>
        <w:tblLook w:val="04A0" w:firstRow="1" w:lastRow="0" w:firstColumn="1" w:lastColumn="0" w:noHBand="0" w:noVBand="1"/>
      </w:tblPr>
      <w:tblGrid>
        <w:gridCol w:w="4876"/>
        <w:gridCol w:w="4876"/>
      </w:tblGrid>
      <w:tr w:rsidR="006F5D3D" w:rsidRPr="00FB415D" w14:paraId="63A4C35F" w14:textId="77777777" w:rsidTr="20F01C8E">
        <w:tc>
          <w:tcPr>
            <w:tcW w:w="4876" w:type="dxa"/>
          </w:tcPr>
          <w:p w14:paraId="4D2A5CAC" w14:textId="77777777" w:rsidR="006F5D3D" w:rsidRPr="00FB415D" w:rsidRDefault="0D7ACC8A" w:rsidP="20F01C8E">
            <w:pPr>
              <w:pStyle w:val="ListParagraph"/>
              <w:numPr>
                <w:ilvl w:val="0"/>
                <w:numId w:val="30"/>
              </w:numPr>
              <w:spacing w:before="0" w:after="0" w:line="360" w:lineRule="auto"/>
              <w:rPr>
                <w:color w:val="2D2D2D" w:themeColor="text2" w:themeShade="80"/>
              </w:rPr>
            </w:pPr>
            <w:r w:rsidRPr="20F01C8E">
              <w:rPr>
                <w:color w:val="2D2D2D" w:themeColor="text2" w:themeShade="80"/>
              </w:rPr>
              <w:t>Déanfaidh mé gearán _____.</w:t>
            </w:r>
          </w:p>
          <w:p w14:paraId="6D320A99" w14:textId="77777777" w:rsidR="006F5D3D" w:rsidRPr="00FB415D" w:rsidRDefault="0D7ACC8A" w:rsidP="20F01C8E">
            <w:pPr>
              <w:pStyle w:val="ListParagraph"/>
              <w:numPr>
                <w:ilvl w:val="0"/>
                <w:numId w:val="30"/>
              </w:numPr>
              <w:spacing w:before="0" w:after="0" w:line="360" w:lineRule="auto"/>
              <w:rPr>
                <w:color w:val="2D2D2D" w:themeColor="text2" w:themeShade="80"/>
              </w:rPr>
            </w:pPr>
            <w:r w:rsidRPr="20F01C8E">
              <w:rPr>
                <w:color w:val="2D2D2D" w:themeColor="text2" w:themeShade="80"/>
              </w:rPr>
              <w:t>Cuir i gcuimhne _____ é amárach.</w:t>
            </w:r>
          </w:p>
          <w:p w14:paraId="33CD80CD" w14:textId="77777777" w:rsidR="006F5D3D" w:rsidRPr="00FB415D" w:rsidRDefault="0D7ACC8A" w:rsidP="20F01C8E">
            <w:pPr>
              <w:pStyle w:val="ListParagraph"/>
              <w:numPr>
                <w:ilvl w:val="0"/>
                <w:numId w:val="30"/>
              </w:numPr>
              <w:spacing w:before="0" w:after="0" w:line="360" w:lineRule="auto"/>
              <w:rPr>
                <w:color w:val="2D2D2D" w:themeColor="text2" w:themeShade="80"/>
              </w:rPr>
            </w:pPr>
            <w:r w:rsidRPr="20F01C8E">
              <w:rPr>
                <w:color w:val="2D2D2D" w:themeColor="text2" w:themeShade="80"/>
              </w:rPr>
              <w:t>An bhfuil Spáinnis _____?</w:t>
            </w:r>
          </w:p>
          <w:p w14:paraId="6DD2FDA1" w14:textId="77777777" w:rsidR="006F5D3D" w:rsidRPr="00FB415D" w:rsidRDefault="0D7ACC8A" w:rsidP="20F01C8E">
            <w:pPr>
              <w:pStyle w:val="ListParagraph"/>
              <w:numPr>
                <w:ilvl w:val="0"/>
                <w:numId w:val="30"/>
              </w:numPr>
              <w:spacing w:before="0" w:after="0" w:line="360" w:lineRule="auto"/>
              <w:rPr>
                <w:color w:val="2D2D2D" w:themeColor="text2" w:themeShade="80"/>
              </w:rPr>
            </w:pPr>
            <w:r w:rsidRPr="20F01C8E">
              <w:rPr>
                <w:color w:val="2D2D2D" w:themeColor="text2" w:themeShade="80"/>
              </w:rPr>
              <w:t>Theip _____ sna scrúduithe.</w:t>
            </w:r>
          </w:p>
          <w:p w14:paraId="5258FC6D" w14:textId="77777777" w:rsidR="006F5D3D" w:rsidRPr="00FB415D" w:rsidRDefault="0D7ACC8A" w:rsidP="20F01C8E">
            <w:pPr>
              <w:pStyle w:val="ListParagraph"/>
              <w:numPr>
                <w:ilvl w:val="0"/>
                <w:numId w:val="30"/>
              </w:numPr>
              <w:spacing w:before="0" w:after="0" w:line="360" w:lineRule="auto"/>
              <w:rPr>
                <w:color w:val="2D2D2D" w:themeColor="text2" w:themeShade="80"/>
              </w:rPr>
            </w:pPr>
            <w:r w:rsidRPr="20F01C8E">
              <w:rPr>
                <w:color w:val="2D2D2D" w:themeColor="text2" w:themeShade="80"/>
              </w:rPr>
              <w:t>Tá éad _____ leo.</w:t>
            </w:r>
          </w:p>
          <w:p w14:paraId="3AD8D404" w14:textId="77777777" w:rsidR="006F5D3D" w:rsidRPr="00FB415D" w:rsidRDefault="0D7ACC8A" w:rsidP="20F01C8E">
            <w:pPr>
              <w:pStyle w:val="ListParagraph"/>
              <w:numPr>
                <w:ilvl w:val="0"/>
                <w:numId w:val="30"/>
              </w:numPr>
              <w:spacing w:before="0" w:after="0" w:line="360" w:lineRule="auto"/>
              <w:rPr>
                <w:color w:val="2D2D2D" w:themeColor="text2" w:themeShade="80"/>
              </w:rPr>
            </w:pPr>
            <w:r w:rsidRPr="20F01C8E">
              <w:rPr>
                <w:color w:val="2D2D2D" w:themeColor="text2" w:themeShade="80"/>
              </w:rPr>
              <w:t>Baineadh tuisle _____.</w:t>
            </w:r>
          </w:p>
        </w:tc>
        <w:tc>
          <w:tcPr>
            <w:tcW w:w="4876" w:type="dxa"/>
          </w:tcPr>
          <w:p w14:paraId="2B4A5EF1" w14:textId="77777777" w:rsidR="006F5D3D" w:rsidRPr="00FB415D" w:rsidRDefault="0D7ACC8A" w:rsidP="20F01C8E">
            <w:pPr>
              <w:pStyle w:val="ListParagraph"/>
              <w:numPr>
                <w:ilvl w:val="0"/>
                <w:numId w:val="30"/>
              </w:numPr>
              <w:spacing w:before="0" w:after="0" w:line="360" w:lineRule="auto"/>
              <w:rPr>
                <w:color w:val="2D2D2D" w:themeColor="text2" w:themeShade="80"/>
              </w:rPr>
            </w:pPr>
            <w:r w:rsidRPr="20F01C8E">
              <w:rPr>
                <w:color w:val="2D2D2D" w:themeColor="text2" w:themeShade="80"/>
              </w:rPr>
              <w:t>Braithim _____ go mór é.</w:t>
            </w:r>
          </w:p>
          <w:p w14:paraId="5F2913F2" w14:textId="77777777" w:rsidR="006F5D3D" w:rsidRPr="00FB415D" w:rsidRDefault="0D7ACC8A" w:rsidP="20F01C8E">
            <w:pPr>
              <w:pStyle w:val="ListParagraph"/>
              <w:numPr>
                <w:ilvl w:val="0"/>
                <w:numId w:val="30"/>
              </w:numPr>
              <w:spacing w:before="0" w:after="0" w:line="360" w:lineRule="auto"/>
              <w:rPr>
                <w:color w:val="2D2D2D" w:themeColor="text2" w:themeShade="80"/>
              </w:rPr>
            </w:pPr>
            <w:r w:rsidRPr="20F01C8E">
              <w:rPr>
                <w:color w:val="2D2D2D" w:themeColor="text2" w:themeShade="80"/>
              </w:rPr>
              <w:t>Nach bhfuil an-chumas _____?</w:t>
            </w:r>
          </w:p>
          <w:p w14:paraId="45EF274C" w14:textId="77777777" w:rsidR="006F5D3D" w:rsidRPr="00FB415D" w:rsidRDefault="0D7ACC8A" w:rsidP="20F01C8E">
            <w:pPr>
              <w:pStyle w:val="ListParagraph"/>
              <w:numPr>
                <w:ilvl w:val="0"/>
                <w:numId w:val="30"/>
              </w:numPr>
              <w:spacing w:before="0" w:after="0" w:line="360" w:lineRule="auto"/>
              <w:rPr>
                <w:color w:val="2D2D2D" w:themeColor="text2" w:themeShade="80"/>
              </w:rPr>
            </w:pPr>
            <w:r w:rsidRPr="20F01C8E">
              <w:rPr>
                <w:color w:val="2D2D2D" w:themeColor="text2" w:themeShade="80"/>
              </w:rPr>
              <w:t>Ghabh mé buíochas _____.</w:t>
            </w:r>
          </w:p>
          <w:p w14:paraId="02C3562C" w14:textId="77777777" w:rsidR="006F5D3D" w:rsidRPr="00FB415D" w:rsidRDefault="0D7ACC8A" w:rsidP="20F01C8E">
            <w:pPr>
              <w:pStyle w:val="ListParagraph"/>
              <w:numPr>
                <w:ilvl w:val="0"/>
                <w:numId w:val="30"/>
              </w:numPr>
              <w:spacing w:before="0" w:after="0" w:line="360" w:lineRule="auto"/>
              <w:rPr>
                <w:color w:val="2D2D2D" w:themeColor="text2" w:themeShade="80"/>
              </w:rPr>
            </w:pPr>
            <w:r w:rsidRPr="20F01C8E">
              <w:rPr>
                <w:color w:val="2D2D2D" w:themeColor="text2" w:themeShade="80"/>
              </w:rPr>
              <w:t xml:space="preserve">Tá eagla uirthi _____. </w:t>
            </w:r>
          </w:p>
          <w:p w14:paraId="1ACD7502" w14:textId="77777777" w:rsidR="006F5D3D" w:rsidRPr="00FB415D" w:rsidRDefault="0D7ACC8A" w:rsidP="20F01C8E">
            <w:pPr>
              <w:pStyle w:val="ListParagraph"/>
              <w:numPr>
                <w:ilvl w:val="0"/>
                <w:numId w:val="30"/>
              </w:numPr>
              <w:spacing w:before="0" w:after="0" w:line="360" w:lineRule="auto"/>
              <w:rPr>
                <w:color w:val="2D2D2D" w:themeColor="text2" w:themeShade="80"/>
              </w:rPr>
            </w:pPr>
            <w:r w:rsidRPr="20F01C8E">
              <w:rPr>
                <w:color w:val="2D2D2D" w:themeColor="text2" w:themeShade="80"/>
              </w:rPr>
              <w:t>Chuir sí fáilte _____.</w:t>
            </w:r>
          </w:p>
          <w:p w14:paraId="570E88D9" w14:textId="77777777" w:rsidR="006F5D3D" w:rsidRPr="00FB415D" w:rsidRDefault="0D7ACC8A" w:rsidP="20F01C8E">
            <w:pPr>
              <w:pStyle w:val="ListParagraph"/>
              <w:numPr>
                <w:ilvl w:val="0"/>
                <w:numId w:val="30"/>
              </w:numPr>
              <w:spacing w:before="0" w:after="0" w:line="360" w:lineRule="auto"/>
              <w:rPr>
                <w:color w:val="2D2D2D" w:themeColor="text2" w:themeShade="80"/>
              </w:rPr>
            </w:pPr>
            <w:r w:rsidRPr="20F01C8E">
              <w:rPr>
                <w:color w:val="2D2D2D" w:themeColor="text2" w:themeShade="80"/>
              </w:rPr>
              <w:t>Fiafraigh _____ an mbeidh sí ann.</w:t>
            </w:r>
          </w:p>
        </w:tc>
      </w:tr>
    </w:tbl>
    <w:p w14:paraId="46AAC42A" w14:textId="0DAF7D6B" w:rsidR="006826A8" w:rsidRPr="00FB415D" w:rsidRDefault="0072722D" w:rsidP="20F01C8E">
      <w:pPr>
        <w:pStyle w:val="Heading1"/>
        <w:rPr>
          <w:noProof w:val="0"/>
        </w:rPr>
      </w:pPr>
      <w:r w:rsidRPr="00FB415D">
        <w:rPr>
          <w:lang w:val="en-IE"/>
        </w:rPr>
        <w:lastRenderedPageBreak/>
        <mc:AlternateContent>
          <mc:Choice Requires="wps">
            <w:drawing>
              <wp:anchor distT="0" distB="0" distL="0" distR="0" simplePos="0" relativeHeight="251658244" behindDoc="1" locked="0" layoutInCell="1" allowOverlap="1" wp14:anchorId="5B1AB615" wp14:editId="2196F964">
                <wp:simplePos x="0" y="0"/>
                <wp:positionH relativeFrom="margin">
                  <wp:posOffset>-17780</wp:posOffset>
                </wp:positionH>
                <wp:positionV relativeFrom="paragraph">
                  <wp:posOffset>295275</wp:posOffset>
                </wp:positionV>
                <wp:extent cx="6209665" cy="45085"/>
                <wp:effectExtent l="0" t="0" r="635" b="0"/>
                <wp:wrapTopAndBottom/>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2A194" id="Rectangle 13" o:spid="_x0000_s1026" style="position:absolute;margin-left:-1.4pt;margin-top:23.25pt;width:488.95pt;height:3.55pt;z-index:-2516582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" fillcolor="#ffd93b" stroked="f">
                <w10:wrap type="topAndBottom" anchorx="margin"/>
              </v:rect>
            </w:pict>
          </mc:Fallback>
        </mc:AlternateContent>
      </w:r>
      <w:r w:rsidR="003F55A8" w:rsidRPr="20F01C8E">
        <w:rPr>
          <w:noProof w:val="0"/>
        </w:rPr>
        <w:t>E:</w:t>
      </w:r>
      <w:r w:rsidR="003F55A8" w:rsidRPr="20F01C8E">
        <w:rPr>
          <w:noProof w:val="0"/>
          <w:spacing w:val="-3"/>
        </w:rPr>
        <w:t xml:space="preserve"> </w:t>
      </w:r>
      <w:r w:rsidR="003F55A8" w:rsidRPr="20F01C8E">
        <w:rPr>
          <w:noProof w:val="0"/>
        </w:rPr>
        <w:t>CUMARSÁI</w:t>
      </w:r>
      <w:r w:rsidR="003F55A8" w:rsidRPr="20F01C8E">
        <w:rPr>
          <w:noProof w:val="0"/>
          <w:color w:val="0D6B6B"/>
        </w:rPr>
        <w:t>D</w:t>
      </w:r>
    </w:p>
    <w:p w14:paraId="3154FDF6" w14:textId="70156C88" w:rsidR="009A56C1" w:rsidRPr="00FB415D" w:rsidRDefault="009A56C1" w:rsidP="20F01C8E">
      <w:pPr>
        <w:spacing w:line="360" w:lineRule="auto"/>
        <w:rPr>
          <w:rFonts w:eastAsia="Arial MT"/>
          <w:b/>
          <w:bCs/>
          <w:color w:val="0D6B6B"/>
          <w:sz w:val="24"/>
          <w:szCs w:val="24"/>
        </w:rPr>
      </w:pPr>
      <w:r w:rsidRPr="20F01C8E">
        <w:rPr>
          <w:b/>
          <w:bCs/>
          <w:color w:val="0D6B6B" w:themeColor="accent1"/>
          <w:sz w:val="24"/>
          <w:szCs w:val="24"/>
        </w:rPr>
        <w:t>1:</w:t>
      </w:r>
      <w:r w:rsidRPr="20F01C8E">
        <w:rPr>
          <w:rFonts w:eastAsia="Arial MT"/>
          <w:b/>
          <w:bCs/>
          <w:color w:val="0D6B6B" w:themeColor="accent1"/>
          <w:sz w:val="24"/>
          <w:szCs w:val="24"/>
        </w:rPr>
        <w:t xml:space="preserve"> Caint</w:t>
      </w:r>
      <w:r w:rsidR="00AA24C1" w:rsidRPr="20F01C8E">
        <w:rPr>
          <w:rFonts w:eastAsia="Arial MT"/>
          <w:b/>
          <w:bCs/>
          <w:color w:val="0D6B6B" w:themeColor="accent1"/>
          <w:sz w:val="24"/>
          <w:szCs w:val="24"/>
        </w:rPr>
        <w:t xml:space="preserve"> </w:t>
      </w:r>
    </w:p>
    <w:p w14:paraId="3A1AA453" w14:textId="7131EDE4" w:rsidR="003575A6" w:rsidRPr="00FB415D" w:rsidRDefault="00325080" w:rsidP="20F01C8E">
      <w:pPr>
        <w:pStyle w:val="ListParagraph"/>
        <w:widowControl w:val="0"/>
        <w:numPr>
          <w:ilvl w:val="0"/>
          <w:numId w:val="31"/>
        </w:numPr>
        <w:autoSpaceDE w:val="0"/>
        <w:autoSpaceDN w:val="0"/>
        <w:spacing w:before="0" w:after="0" w:line="360" w:lineRule="auto"/>
        <w:rPr>
          <w:rFonts w:eastAsia="Arial MT"/>
          <w:color w:val="2D2D2D" w:themeColor="text2" w:themeShade="80"/>
        </w:rPr>
      </w:pPr>
      <w:r w:rsidRPr="20F01C8E">
        <w:rPr>
          <w:rFonts w:eastAsia="Arial MT"/>
          <w:color w:val="2D2D2D" w:themeColor="text2" w:themeShade="80"/>
        </w:rPr>
        <w:t xml:space="preserve">Sa mhír nuachta, chuala muid faoi ghlór Gaeilge ar an </w:t>
      </w:r>
      <w:r w:rsidRPr="20F01C8E">
        <w:rPr>
          <w:rFonts w:eastAsia="Arial MT"/>
          <w:i/>
          <w:iCs/>
          <w:color w:val="2D2D2D" w:themeColor="text2" w:themeShade="80"/>
        </w:rPr>
        <w:t>Ring Doorbell</w:t>
      </w:r>
      <w:r w:rsidR="007421AA">
        <w:rPr>
          <w:rFonts w:eastAsia="Arial MT"/>
          <w:color w:val="2D2D2D" w:themeColor="text2" w:themeShade="80"/>
        </w:rPr>
        <w:t>, a</w:t>
      </w:r>
      <w:r w:rsidRPr="20F01C8E">
        <w:rPr>
          <w:rFonts w:eastAsia="Arial MT"/>
          <w:color w:val="2D2D2D" w:themeColor="text2" w:themeShade="80"/>
        </w:rPr>
        <w:t>ch tá go leor giuirléidí cliste eile ann a labhraíonn linn gach lá. Bígí ag obair i ngrúpaí de thriúr nó de cheathrar. Déanaigí liosta de gach giuirléid chliste a labhraíonn nó a sheolann teachtaireachtaí gutha. Smaoinígí:</w:t>
      </w:r>
    </w:p>
    <w:p w14:paraId="0CF7E551" w14:textId="6F4A8DCA" w:rsidR="00325080" w:rsidRPr="00FB415D" w:rsidRDefault="00325080" w:rsidP="20F01C8E">
      <w:pPr>
        <w:widowControl w:val="0"/>
        <w:autoSpaceDE w:val="0"/>
        <w:autoSpaceDN w:val="0"/>
        <w:spacing w:before="0" w:after="0" w:line="360" w:lineRule="auto"/>
        <w:rPr>
          <w:rFonts w:eastAsia="Arial MT"/>
          <w:color w:val="2D2D2D" w:themeColor="text2" w:themeShade="80"/>
        </w:rPr>
      </w:pPr>
    </w:p>
    <w:p w14:paraId="33397D3C" w14:textId="52B77584" w:rsidR="00325080" w:rsidRPr="00FB415D" w:rsidRDefault="00325080" w:rsidP="20F01C8E">
      <w:pPr>
        <w:widowControl w:val="0"/>
        <w:autoSpaceDE w:val="0"/>
        <w:autoSpaceDN w:val="0"/>
        <w:spacing w:before="0" w:after="0" w:line="360" w:lineRule="auto"/>
        <w:ind w:left="360"/>
        <w:rPr>
          <w:rFonts w:eastAsia="Arial MT"/>
          <w:color w:val="2D2D2D" w:themeColor="text2" w:themeShade="80"/>
        </w:rPr>
      </w:pPr>
      <w:r w:rsidRPr="20F01C8E">
        <w:rPr>
          <w:rFonts w:eastAsia="Arial MT"/>
          <w:color w:val="2D2D2D" w:themeColor="text2" w:themeShade="80"/>
        </w:rPr>
        <w:t>an teach (cloigín dorais</w:t>
      </w:r>
      <w:r w:rsidR="001523E4" w:rsidRPr="20F01C8E">
        <w:rPr>
          <w:rFonts w:eastAsia="Arial MT"/>
          <w:color w:val="2D2D2D" w:themeColor="text2" w:themeShade="80"/>
        </w:rPr>
        <w:t xml:space="preserve"> </w:t>
      </w:r>
      <w:r w:rsidR="008E4338" w:rsidRPr="20F01C8E">
        <w:rPr>
          <w:rFonts w:eastAsia="Arial MT"/>
          <w:color w:val="2D2D2D" w:themeColor="text2" w:themeShade="80"/>
        </w:rPr>
        <w:t xml:space="preserve">…) </w:t>
      </w:r>
      <w:r w:rsidRPr="20F01C8E">
        <w:rPr>
          <w:rFonts w:eastAsia="Arial MT"/>
          <w:color w:val="2D2D2D" w:themeColor="text2" w:themeShade="80"/>
        </w:rPr>
        <w:t>/ an carr</w:t>
      </w:r>
      <w:r w:rsidR="008E4338" w:rsidRPr="20F01C8E">
        <w:rPr>
          <w:rFonts w:eastAsia="Arial MT"/>
          <w:color w:val="2D2D2D" w:themeColor="text2" w:themeShade="80"/>
        </w:rPr>
        <w:t xml:space="preserve"> (GPS</w:t>
      </w:r>
      <w:r w:rsidR="001523E4" w:rsidRPr="20F01C8E">
        <w:rPr>
          <w:rFonts w:eastAsia="Arial MT"/>
          <w:color w:val="2D2D2D" w:themeColor="text2" w:themeShade="80"/>
        </w:rPr>
        <w:t xml:space="preserve"> </w:t>
      </w:r>
      <w:r w:rsidR="008E4338" w:rsidRPr="20F01C8E">
        <w:rPr>
          <w:rFonts w:eastAsia="Arial MT"/>
          <w:color w:val="2D2D2D" w:themeColor="text2" w:themeShade="80"/>
        </w:rPr>
        <w:t>…)</w:t>
      </w:r>
      <w:r w:rsidRPr="20F01C8E">
        <w:rPr>
          <w:rFonts w:eastAsia="Arial MT"/>
          <w:color w:val="2D2D2D" w:themeColor="text2" w:themeShade="80"/>
        </w:rPr>
        <w:t xml:space="preserve"> / sna siopaí</w:t>
      </w:r>
      <w:r w:rsidR="008E4338" w:rsidRPr="20F01C8E">
        <w:rPr>
          <w:rFonts w:eastAsia="Arial MT"/>
          <w:color w:val="2D2D2D" w:themeColor="text2" w:themeShade="80"/>
        </w:rPr>
        <w:t xml:space="preserve"> (ATM …)</w:t>
      </w:r>
      <w:r w:rsidRPr="20F01C8E">
        <w:rPr>
          <w:rFonts w:eastAsia="Arial MT"/>
          <w:color w:val="2D2D2D" w:themeColor="text2" w:themeShade="80"/>
        </w:rPr>
        <w:t xml:space="preserve"> / iompar poiblí </w:t>
      </w:r>
      <w:r w:rsidR="008E4338" w:rsidRPr="20F01C8E">
        <w:rPr>
          <w:rFonts w:eastAsia="Arial MT"/>
          <w:color w:val="2D2D2D" w:themeColor="text2" w:themeShade="80"/>
        </w:rPr>
        <w:t xml:space="preserve">(ar an Luas …) </w:t>
      </w:r>
      <w:r w:rsidRPr="20F01C8E">
        <w:rPr>
          <w:rFonts w:eastAsia="Arial MT"/>
          <w:color w:val="2D2D2D" w:themeColor="text2" w:themeShade="80"/>
        </w:rPr>
        <w:t>/ teicneolaíocht</w:t>
      </w:r>
      <w:r w:rsidR="008E4338" w:rsidRPr="20F01C8E">
        <w:rPr>
          <w:rFonts w:eastAsia="Arial MT"/>
          <w:color w:val="2D2D2D" w:themeColor="text2" w:themeShade="80"/>
        </w:rPr>
        <w:t xml:space="preserve"> (Siri</w:t>
      </w:r>
      <w:r w:rsidR="001523E4" w:rsidRPr="20F01C8E">
        <w:rPr>
          <w:rFonts w:eastAsia="Arial MT"/>
          <w:color w:val="2D2D2D" w:themeColor="text2" w:themeShade="80"/>
        </w:rPr>
        <w:t xml:space="preserve"> </w:t>
      </w:r>
      <w:r w:rsidR="008E4338" w:rsidRPr="20F01C8E">
        <w:rPr>
          <w:rFonts w:eastAsia="Arial MT"/>
          <w:color w:val="2D2D2D" w:themeColor="text2" w:themeShade="80"/>
        </w:rPr>
        <w:t xml:space="preserve"> …)</w:t>
      </w:r>
      <w:r w:rsidRPr="20F01C8E">
        <w:rPr>
          <w:rFonts w:eastAsia="Arial MT"/>
          <w:color w:val="2D2D2D" w:themeColor="text2" w:themeShade="80"/>
        </w:rPr>
        <w:t xml:space="preserve"> / Eile </w:t>
      </w:r>
      <w:r w:rsidR="008E4338" w:rsidRPr="20F01C8E">
        <w:rPr>
          <w:rFonts w:eastAsia="Arial MT"/>
          <w:color w:val="2D2D2D" w:themeColor="text2" w:themeShade="80"/>
        </w:rPr>
        <w:t>(bréagáin …)</w:t>
      </w:r>
    </w:p>
    <w:p w14:paraId="6947F013" w14:textId="0143104D" w:rsidR="005D2836" w:rsidRPr="00FB415D" w:rsidRDefault="005D2836" w:rsidP="20F01C8E">
      <w:pPr>
        <w:widowControl w:val="0"/>
        <w:autoSpaceDE w:val="0"/>
        <w:autoSpaceDN w:val="0"/>
        <w:spacing w:before="0" w:after="0" w:line="360" w:lineRule="auto"/>
        <w:rPr>
          <w:rFonts w:eastAsia="Arial MT"/>
          <w:color w:val="2D2D2D" w:themeColor="text2" w:themeShade="80"/>
        </w:rPr>
      </w:pPr>
    </w:p>
    <w:p w14:paraId="104BC407" w14:textId="2168C107" w:rsidR="00F96216" w:rsidRPr="00FB415D" w:rsidRDefault="008E4338" w:rsidP="20F01C8E">
      <w:pPr>
        <w:pStyle w:val="ListParagraph"/>
        <w:widowControl w:val="0"/>
        <w:numPr>
          <w:ilvl w:val="0"/>
          <w:numId w:val="31"/>
        </w:numPr>
        <w:autoSpaceDE w:val="0"/>
        <w:autoSpaceDN w:val="0"/>
        <w:spacing w:before="0" w:after="0" w:line="360" w:lineRule="auto"/>
        <w:rPr>
          <w:rFonts w:eastAsia="Arial MT"/>
          <w:color w:val="2D2D2D" w:themeColor="text2" w:themeShade="80"/>
        </w:rPr>
      </w:pPr>
      <w:r w:rsidRPr="20F01C8E">
        <w:rPr>
          <w:rFonts w:eastAsia="Arial MT"/>
          <w:color w:val="2D2D2D" w:themeColor="text2" w:themeShade="80"/>
        </w:rPr>
        <w:t>Anois, smaoinígí ar na teachtaireachtaí Gaeilge a bheadh ag na giuirléidí sin. Bíodh teachtaireacht ghreannmhar amháin le haghaidh gach giuirléide. Mar shampla:</w:t>
      </w:r>
    </w:p>
    <w:p w14:paraId="529EEBCC" w14:textId="13546201" w:rsidR="009D1BE3" w:rsidRPr="00FB415D" w:rsidRDefault="009D1BE3" w:rsidP="20F01C8E">
      <w:pPr>
        <w:pStyle w:val="ListParagraph"/>
        <w:widowControl w:val="0"/>
        <w:autoSpaceDE w:val="0"/>
        <w:autoSpaceDN w:val="0"/>
        <w:spacing w:before="0" w:after="0" w:line="360" w:lineRule="auto"/>
        <w:ind w:left="360" w:firstLine="0"/>
        <w:rPr>
          <w:rFonts w:eastAsia="Arial MT"/>
          <w:color w:val="2D2D2D" w:themeColor="text2" w:themeShade="80"/>
        </w:rPr>
      </w:pPr>
    </w:p>
    <w:p w14:paraId="3360950E" w14:textId="56DA8D74" w:rsidR="008E4338" w:rsidRPr="00FB415D" w:rsidRDefault="008E4338" w:rsidP="20F01C8E">
      <w:pPr>
        <w:pStyle w:val="ListParagraph"/>
        <w:widowControl w:val="0"/>
        <w:autoSpaceDE w:val="0"/>
        <w:autoSpaceDN w:val="0"/>
        <w:spacing w:before="0" w:after="0" w:line="360" w:lineRule="auto"/>
        <w:ind w:left="360" w:firstLine="0"/>
        <w:rPr>
          <w:rFonts w:eastAsia="Arial MT"/>
          <w:color w:val="2D2D2D" w:themeColor="text2" w:themeShade="80"/>
        </w:rPr>
      </w:pPr>
      <w:r w:rsidRPr="20F01C8E">
        <w:rPr>
          <w:rFonts w:eastAsia="Arial MT"/>
          <w:color w:val="2D2D2D" w:themeColor="text2" w:themeShade="80"/>
        </w:rPr>
        <w:t>Cuisneoir:</w:t>
      </w:r>
      <w:r w:rsidR="009D1BE3" w:rsidRPr="20F01C8E">
        <w:rPr>
          <w:rFonts w:eastAsia="Arial MT"/>
          <w:color w:val="2D2D2D" w:themeColor="text2" w:themeShade="80"/>
        </w:rPr>
        <w:t xml:space="preserve"> </w:t>
      </w:r>
      <w:r w:rsidRPr="20F01C8E">
        <w:rPr>
          <w:rFonts w:eastAsia="Arial MT"/>
          <w:color w:val="2D2D2D" w:themeColor="text2" w:themeShade="80"/>
        </w:rPr>
        <w:t xml:space="preserve">Dún an doras. / </w:t>
      </w:r>
      <w:r w:rsidR="006376B0" w:rsidRPr="20F01C8E">
        <w:rPr>
          <w:rFonts w:eastAsia="Arial MT"/>
          <w:color w:val="2D2D2D" w:themeColor="text2" w:themeShade="80"/>
        </w:rPr>
        <w:t xml:space="preserve">Tá </w:t>
      </w:r>
      <w:r w:rsidR="001523E4" w:rsidRPr="20F01C8E">
        <w:rPr>
          <w:rFonts w:eastAsia="Arial MT"/>
          <w:color w:val="2D2D2D" w:themeColor="text2" w:themeShade="80"/>
        </w:rPr>
        <w:t xml:space="preserve">an </w:t>
      </w:r>
      <w:r w:rsidR="006376B0" w:rsidRPr="20F01C8E">
        <w:rPr>
          <w:rFonts w:eastAsia="Arial MT"/>
          <w:color w:val="2D2D2D" w:themeColor="text2" w:themeShade="80"/>
        </w:rPr>
        <w:t>teocht ró-ard</w:t>
      </w:r>
      <w:r w:rsidRPr="20F01C8E">
        <w:rPr>
          <w:rFonts w:eastAsia="Arial MT"/>
          <w:color w:val="2D2D2D" w:themeColor="text2" w:themeShade="80"/>
        </w:rPr>
        <w:t xml:space="preserve">. / Ar rugadh amuigh faoin aer thú? </w:t>
      </w:r>
      <w:r w:rsidR="00BA1CDE" w:rsidRPr="20F01C8E">
        <w:rPr>
          <w:rFonts w:eastAsia="Arial MT"/>
          <w:color w:val="2D2D2D" w:themeColor="text2" w:themeShade="80"/>
        </w:rPr>
        <w:t xml:space="preserve">D’fhág tú </w:t>
      </w:r>
      <w:r w:rsidRPr="20F01C8E">
        <w:rPr>
          <w:rFonts w:eastAsia="Arial MT"/>
          <w:color w:val="2D2D2D" w:themeColor="text2" w:themeShade="80"/>
        </w:rPr>
        <w:t>an doras oscailte arís!</w:t>
      </w:r>
    </w:p>
    <w:p w14:paraId="4AEF31D5" w14:textId="41AC950B" w:rsidR="001523E4" w:rsidRPr="001523E4" w:rsidRDefault="001523E4" w:rsidP="20F01C8E">
      <w:pPr>
        <w:widowControl w:val="0"/>
        <w:autoSpaceDE w:val="0"/>
        <w:autoSpaceDN w:val="0"/>
        <w:spacing w:before="0" w:after="0" w:line="360" w:lineRule="auto"/>
        <w:rPr>
          <w:rFonts w:eastAsia="Arial MT"/>
          <w:color w:val="2D2D2D" w:themeColor="text2" w:themeShade="80"/>
        </w:rPr>
      </w:pPr>
    </w:p>
    <w:p w14:paraId="236F75CB" w14:textId="4FA0D50D" w:rsidR="001523E4" w:rsidRDefault="001523E4" w:rsidP="20F01C8E">
      <w:pPr>
        <w:pStyle w:val="ListParagraph"/>
        <w:widowControl w:val="0"/>
        <w:numPr>
          <w:ilvl w:val="0"/>
          <w:numId w:val="31"/>
        </w:numPr>
        <w:autoSpaceDE w:val="0"/>
        <w:autoSpaceDN w:val="0"/>
        <w:spacing w:before="0" w:after="0" w:line="360" w:lineRule="auto"/>
        <w:rPr>
          <w:rFonts w:eastAsia="Arial MT"/>
          <w:color w:val="2D2D2D" w:themeColor="text2" w:themeShade="80"/>
        </w:rPr>
      </w:pPr>
      <w:r w:rsidRPr="20F01C8E">
        <w:rPr>
          <w:rFonts w:eastAsia="Arial MT"/>
          <w:color w:val="2D2D2D" w:themeColor="text2" w:themeShade="80"/>
        </w:rPr>
        <w:t xml:space="preserve">Féachaigí ar na giuirléidí thíos agus pléigí na buntáistí agus na míbhuntáistí a shamhlódh sibh a bhainfeadh leo. </w:t>
      </w:r>
    </w:p>
    <w:p w14:paraId="475DED07" w14:textId="4AC1F419" w:rsidR="008E4338" w:rsidRPr="001523E4" w:rsidRDefault="001523E4" w:rsidP="20F01C8E">
      <w:pPr>
        <w:widowControl w:val="0"/>
        <w:autoSpaceDE w:val="0"/>
        <w:autoSpaceDN w:val="0"/>
        <w:spacing w:before="0" w:after="0" w:line="240" w:lineRule="auto"/>
        <w:jc w:val="left"/>
        <w:rPr>
          <w:rFonts w:eastAsia="Arial MT"/>
          <w:color w:val="2D2D2D" w:themeColor="text2" w:themeShade="80"/>
        </w:rPr>
      </w:pPr>
      <w:r w:rsidRPr="001523E4">
        <w:rPr>
          <w:rFonts w:eastAsia="Arial MT"/>
          <w:noProof/>
          <w:color w:val="2D2D2D" w:themeColor="text2" w:themeShade="80"/>
          <w:lang w:val="en-IE"/>
        </w:rPr>
        <w:drawing>
          <wp:anchor distT="0" distB="0" distL="114300" distR="114300" simplePos="0" relativeHeight="251658255" behindDoc="0" locked="0" layoutInCell="1" allowOverlap="1" wp14:anchorId="31389046" wp14:editId="20FD5156">
            <wp:simplePos x="0" y="0"/>
            <wp:positionH relativeFrom="column">
              <wp:posOffset>84455</wp:posOffset>
            </wp:positionH>
            <wp:positionV relativeFrom="paragraph">
              <wp:posOffset>157480</wp:posOffset>
            </wp:positionV>
            <wp:extent cx="6192520" cy="4377690"/>
            <wp:effectExtent l="0" t="0" r="0" b="3810"/>
            <wp:wrapNone/>
            <wp:docPr id="500673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673418"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92520" cy="4377690"/>
                    </a:xfrm>
                    <a:prstGeom prst="rect">
                      <a:avLst/>
                    </a:prstGeom>
                  </pic:spPr>
                </pic:pic>
              </a:graphicData>
            </a:graphic>
            <wp14:sizeRelH relativeFrom="page">
              <wp14:pctWidth>0</wp14:pctWidth>
            </wp14:sizeRelH>
            <wp14:sizeRelV relativeFrom="page">
              <wp14:pctHeight>0</wp14:pctHeight>
            </wp14:sizeRelV>
          </wp:anchor>
        </w:drawing>
      </w:r>
      <w:r w:rsidRPr="20F01C8E">
        <w:rPr>
          <w:rFonts w:eastAsia="Arial MT"/>
          <w:color w:val="2D2D2D" w:themeColor="text2" w:themeShade="80"/>
        </w:rPr>
        <w:br w:type="page"/>
      </w:r>
    </w:p>
    <w:p w14:paraId="72033E11" w14:textId="279E8E51" w:rsidR="009D1BE3" w:rsidRPr="00FB415D" w:rsidRDefault="009D1BE3" w:rsidP="20F01C8E">
      <w:pPr>
        <w:pStyle w:val="ListParagraph"/>
        <w:widowControl w:val="0"/>
        <w:numPr>
          <w:ilvl w:val="0"/>
          <w:numId w:val="31"/>
        </w:numPr>
        <w:autoSpaceDE w:val="0"/>
        <w:autoSpaceDN w:val="0"/>
        <w:spacing w:before="0" w:after="0" w:line="360" w:lineRule="auto"/>
        <w:rPr>
          <w:rFonts w:eastAsia="Arial MT"/>
          <w:color w:val="2D2D2D" w:themeColor="text2" w:themeShade="80"/>
        </w:rPr>
      </w:pPr>
      <w:r w:rsidRPr="20F01C8E">
        <w:rPr>
          <w:rFonts w:eastAsia="Arial MT"/>
          <w:color w:val="2D2D2D" w:themeColor="text2" w:themeShade="80"/>
        </w:rPr>
        <w:lastRenderedPageBreak/>
        <w:t>Pléigí na ceisteanna seo anois:</w:t>
      </w:r>
    </w:p>
    <w:p w14:paraId="15F7477C" w14:textId="77777777" w:rsidR="009D1BE3" w:rsidRPr="00FB415D" w:rsidRDefault="009D1BE3" w:rsidP="20F01C8E">
      <w:pPr>
        <w:pStyle w:val="ListParagraph"/>
        <w:widowControl w:val="0"/>
        <w:autoSpaceDE w:val="0"/>
        <w:autoSpaceDN w:val="0"/>
        <w:spacing w:before="0" w:after="0" w:line="360" w:lineRule="auto"/>
        <w:ind w:left="360" w:firstLine="0"/>
        <w:rPr>
          <w:rFonts w:eastAsia="Arial MT"/>
          <w:color w:val="2D2D2D" w:themeColor="text2" w:themeShade="80"/>
        </w:rPr>
      </w:pPr>
    </w:p>
    <w:p w14:paraId="1F85020C" w14:textId="37C65E40" w:rsidR="009D1BE3" w:rsidRPr="00FB415D" w:rsidRDefault="009D1BE3" w:rsidP="20F01C8E">
      <w:pPr>
        <w:pStyle w:val="ListParagraph"/>
        <w:widowControl w:val="0"/>
        <w:numPr>
          <w:ilvl w:val="0"/>
          <w:numId w:val="32"/>
        </w:numPr>
        <w:autoSpaceDE w:val="0"/>
        <w:autoSpaceDN w:val="0"/>
        <w:spacing w:before="0" w:after="0" w:line="360" w:lineRule="auto"/>
        <w:rPr>
          <w:rFonts w:eastAsia="Arial MT"/>
          <w:color w:val="2D2D2D" w:themeColor="text2" w:themeShade="80"/>
        </w:rPr>
      </w:pPr>
      <w:r w:rsidRPr="20F01C8E">
        <w:rPr>
          <w:rFonts w:eastAsia="Arial MT"/>
          <w:color w:val="2D2D2D" w:themeColor="text2" w:themeShade="80"/>
        </w:rPr>
        <w:t xml:space="preserve">An úsáideann tú </w:t>
      </w:r>
      <w:r w:rsidR="11F333D5" w:rsidRPr="61CAD25B">
        <w:rPr>
          <w:rFonts w:eastAsia="Arial MT"/>
          <w:color w:val="2D2D2D" w:themeColor="text2" w:themeShade="80"/>
        </w:rPr>
        <w:t>an</w:t>
      </w:r>
      <w:r w:rsidRPr="61CAD25B">
        <w:rPr>
          <w:rFonts w:eastAsia="Arial MT"/>
          <w:color w:val="2D2D2D" w:themeColor="text2" w:themeShade="80"/>
        </w:rPr>
        <w:t xml:space="preserve"> </w:t>
      </w:r>
      <w:r w:rsidR="00964E87">
        <w:rPr>
          <w:rFonts w:eastAsia="Arial MT"/>
          <w:color w:val="2D2D2D" w:themeColor="text2" w:themeShade="80"/>
        </w:rPr>
        <w:t>IS</w:t>
      </w:r>
      <w:r w:rsidR="00964E87" w:rsidRPr="20F01C8E">
        <w:rPr>
          <w:rFonts w:eastAsia="Arial MT"/>
          <w:color w:val="2D2D2D" w:themeColor="text2" w:themeShade="80"/>
        </w:rPr>
        <w:t xml:space="preserve"> </w:t>
      </w:r>
      <w:r w:rsidR="00C21CA8" w:rsidRPr="20F01C8E">
        <w:rPr>
          <w:rFonts w:eastAsia="Arial MT"/>
          <w:color w:val="2D2D2D" w:themeColor="text2" w:themeShade="80"/>
        </w:rPr>
        <w:t>(Intleacht Shaorga</w:t>
      </w:r>
      <w:r w:rsidR="00C73D95">
        <w:rPr>
          <w:rFonts w:eastAsia="Arial MT"/>
          <w:color w:val="2D2D2D" w:themeColor="text2" w:themeShade="80"/>
        </w:rPr>
        <w:t>/AI</w:t>
      </w:r>
      <w:r w:rsidR="00C21CA8" w:rsidRPr="20F01C8E">
        <w:rPr>
          <w:rFonts w:eastAsia="Arial MT"/>
          <w:color w:val="2D2D2D" w:themeColor="text2" w:themeShade="80"/>
        </w:rPr>
        <w:t>)</w:t>
      </w:r>
      <w:r w:rsidRPr="20F01C8E">
        <w:rPr>
          <w:rFonts w:eastAsia="Arial MT"/>
          <w:color w:val="2D2D2D" w:themeColor="text2" w:themeShade="80"/>
        </w:rPr>
        <w:t xml:space="preserve"> nó aon </w:t>
      </w:r>
      <w:bookmarkStart w:id="11" w:name="_Int_BNOdlFDA"/>
      <w:r w:rsidRPr="20F01C8E">
        <w:rPr>
          <w:rFonts w:eastAsia="Arial MT"/>
          <w:color w:val="2D2D2D" w:themeColor="text2" w:themeShade="80"/>
        </w:rPr>
        <w:t>ghiuirléid</w:t>
      </w:r>
      <w:bookmarkEnd w:id="11"/>
      <w:r w:rsidRPr="20F01C8E">
        <w:rPr>
          <w:rFonts w:eastAsia="Arial MT"/>
          <w:color w:val="2D2D2D" w:themeColor="text2" w:themeShade="80"/>
        </w:rPr>
        <w:t xml:space="preserve"> chliste cheana féin? Cad iad?</w:t>
      </w:r>
    </w:p>
    <w:p w14:paraId="5CD6F1DB" w14:textId="24A21BDE" w:rsidR="009D1BE3" w:rsidRPr="00FB415D" w:rsidRDefault="009D1BE3" w:rsidP="20F01C8E">
      <w:pPr>
        <w:pStyle w:val="ListParagraph"/>
        <w:widowControl w:val="0"/>
        <w:numPr>
          <w:ilvl w:val="0"/>
          <w:numId w:val="32"/>
        </w:numPr>
        <w:autoSpaceDE w:val="0"/>
        <w:autoSpaceDN w:val="0"/>
        <w:spacing w:before="0" w:after="0" w:line="360" w:lineRule="auto"/>
        <w:rPr>
          <w:rFonts w:eastAsia="Arial MT"/>
          <w:color w:val="2D2D2D" w:themeColor="text2" w:themeShade="80"/>
        </w:rPr>
      </w:pPr>
      <w:r w:rsidRPr="20F01C8E">
        <w:rPr>
          <w:rFonts w:eastAsia="Arial MT"/>
          <w:color w:val="2D2D2D" w:themeColor="text2" w:themeShade="80"/>
        </w:rPr>
        <w:t>Ar úsáid tú</w:t>
      </w:r>
      <w:r w:rsidR="00D428BD">
        <w:rPr>
          <w:rFonts w:eastAsia="Arial MT"/>
          <w:color w:val="2D2D2D" w:themeColor="text2" w:themeShade="80"/>
        </w:rPr>
        <w:t xml:space="preserve"> an</w:t>
      </w:r>
      <w:r w:rsidR="00C21CA8" w:rsidRPr="20F01C8E">
        <w:rPr>
          <w:rFonts w:eastAsia="Arial MT"/>
          <w:color w:val="2D2D2D" w:themeColor="text2" w:themeShade="80"/>
        </w:rPr>
        <w:t xml:space="preserve"> </w:t>
      </w:r>
      <w:r w:rsidR="00EB0239">
        <w:rPr>
          <w:rFonts w:eastAsia="Arial MT"/>
          <w:color w:val="2D2D2D" w:themeColor="text2" w:themeShade="80"/>
        </w:rPr>
        <w:t>IS</w:t>
      </w:r>
      <w:r w:rsidR="00EB0239" w:rsidRPr="20F01C8E">
        <w:rPr>
          <w:rFonts w:eastAsia="Arial MT"/>
          <w:color w:val="2D2D2D" w:themeColor="text2" w:themeShade="80"/>
        </w:rPr>
        <w:t xml:space="preserve"> </w:t>
      </w:r>
      <w:r w:rsidRPr="20F01C8E">
        <w:rPr>
          <w:rFonts w:eastAsia="Arial MT"/>
          <w:color w:val="2D2D2D" w:themeColor="text2" w:themeShade="80"/>
        </w:rPr>
        <w:t>le haghaidh na Gaeilge riamh? (ChatGPT, Claude, Google Translate, Duolingo, srl.) Ar chuidigh siad leat?</w:t>
      </w:r>
    </w:p>
    <w:p w14:paraId="68743BDF" w14:textId="693749D5" w:rsidR="009D1BE3" w:rsidRPr="00FB415D" w:rsidRDefault="009D1BE3" w:rsidP="20F01C8E">
      <w:pPr>
        <w:pStyle w:val="ListParagraph"/>
        <w:widowControl w:val="0"/>
        <w:numPr>
          <w:ilvl w:val="0"/>
          <w:numId w:val="32"/>
        </w:numPr>
        <w:autoSpaceDE w:val="0"/>
        <w:autoSpaceDN w:val="0"/>
        <w:spacing w:before="0" w:after="0" w:line="360" w:lineRule="auto"/>
        <w:rPr>
          <w:rFonts w:eastAsia="Arial MT"/>
          <w:color w:val="2D2D2D" w:themeColor="text2" w:themeShade="80"/>
        </w:rPr>
      </w:pPr>
      <w:r w:rsidRPr="4CBBCE95">
        <w:rPr>
          <w:rFonts w:eastAsia="Arial MT"/>
          <w:color w:val="2D2D2D" w:themeColor="text2" w:themeShade="80"/>
        </w:rPr>
        <w:t xml:space="preserve">Conas a chabhróidh </w:t>
      </w:r>
      <w:r w:rsidR="0092655B" w:rsidRPr="005514C7">
        <w:rPr>
          <w:rFonts w:eastAsia="Arial MT"/>
          <w:color w:val="2D2D2D" w:themeColor="text2" w:themeShade="80"/>
        </w:rPr>
        <w:t xml:space="preserve">an </w:t>
      </w:r>
      <w:r w:rsidRPr="4CBBCE95">
        <w:rPr>
          <w:rFonts w:eastAsia="Arial MT"/>
          <w:color w:val="2D2D2D" w:themeColor="text2" w:themeShade="80"/>
        </w:rPr>
        <w:t>teicneolaíocht nua agus</w:t>
      </w:r>
      <w:r w:rsidR="00D428BD">
        <w:rPr>
          <w:rFonts w:eastAsia="Arial MT"/>
          <w:color w:val="2D2D2D" w:themeColor="text2" w:themeShade="80"/>
        </w:rPr>
        <w:t xml:space="preserve"> an</w:t>
      </w:r>
      <w:r w:rsidRPr="4CBBCE95">
        <w:rPr>
          <w:rFonts w:eastAsia="Arial MT"/>
          <w:color w:val="2D2D2D" w:themeColor="text2" w:themeShade="80"/>
        </w:rPr>
        <w:t xml:space="preserve"> </w:t>
      </w:r>
      <w:r w:rsidR="00C353AC">
        <w:rPr>
          <w:rFonts w:eastAsia="Arial MT"/>
          <w:color w:val="2D2D2D" w:themeColor="text2" w:themeShade="80"/>
        </w:rPr>
        <w:t>IS</w:t>
      </w:r>
      <w:r w:rsidR="00C353AC" w:rsidRPr="4CBBCE95">
        <w:rPr>
          <w:rFonts w:eastAsia="Arial MT"/>
          <w:color w:val="2D2D2D" w:themeColor="text2" w:themeShade="80"/>
        </w:rPr>
        <w:t xml:space="preserve"> </w:t>
      </w:r>
      <w:r w:rsidRPr="4CBBCE95">
        <w:rPr>
          <w:rFonts w:eastAsia="Arial MT"/>
          <w:color w:val="2D2D2D" w:themeColor="text2" w:themeShade="80"/>
        </w:rPr>
        <w:t xml:space="preserve">le dul chun cinn </w:t>
      </w:r>
      <w:r w:rsidR="002C238E">
        <w:rPr>
          <w:rFonts w:eastAsia="Arial MT"/>
          <w:color w:val="2D2D2D" w:themeColor="text2" w:themeShade="80"/>
        </w:rPr>
        <w:t xml:space="preserve">na </w:t>
      </w:r>
      <w:r w:rsidRPr="4CBBCE95">
        <w:rPr>
          <w:rFonts w:eastAsia="Arial MT"/>
          <w:color w:val="2D2D2D" w:themeColor="text2" w:themeShade="80"/>
        </w:rPr>
        <w:t xml:space="preserve">Gaeilge? </w:t>
      </w:r>
    </w:p>
    <w:p w14:paraId="5824B280" w14:textId="047F5109" w:rsidR="00325080" w:rsidRPr="00FB415D" w:rsidRDefault="009D1BE3" w:rsidP="20F01C8E">
      <w:pPr>
        <w:pStyle w:val="ListParagraph"/>
        <w:widowControl w:val="0"/>
        <w:numPr>
          <w:ilvl w:val="0"/>
          <w:numId w:val="32"/>
        </w:numPr>
        <w:autoSpaceDE w:val="0"/>
        <w:autoSpaceDN w:val="0"/>
        <w:spacing w:before="0" w:after="0" w:line="360" w:lineRule="auto"/>
        <w:rPr>
          <w:rFonts w:eastAsia="Arial MT"/>
          <w:color w:val="2D2D2D" w:themeColor="text2" w:themeShade="80"/>
        </w:rPr>
      </w:pPr>
      <w:r w:rsidRPr="20F01C8E">
        <w:rPr>
          <w:rFonts w:eastAsia="Arial MT"/>
          <w:color w:val="2D2D2D" w:themeColor="text2" w:themeShade="80"/>
        </w:rPr>
        <w:t>An bhféadfadh</w:t>
      </w:r>
      <w:r w:rsidR="00D6739F">
        <w:rPr>
          <w:rFonts w:eastAsia="Arial MT"/>
          <w:color w:val="2D2D2D" w:themeColor="text2" w:themeShade="80"/>
        </w:rPr>
        <w:t xml:space="preserve"> an</w:t>
      </w:r>
      <w:r w:rsidRPr="20F01C8E">
        <w:rPr>
          <w:rFonts w:eastAsia="Arial MT"/>
          <w:color w:val="2D2D2D" w:themeColor="text2" w:themeShade="80"/>
        </w:rPr>
        <w:t xml:space="preserve"> </w:t>
      </w:r>
      <w:r w:rsidR="002C238E">
        <w:rPr>
          <w:rFonts w:eastAsia="Arial MT"/>
          <w:color w:val="2D2D2D" w:themeColor="text2" w:themeShade="80"/>
        </w:rPr>
        <w:t>IS</w:t>
      </w:r>
      <w:r w:rsidR="002C238E" w:rsidRPr="20F01C8E">
        <w:rPr>
          <w:rFonts w:eastAsia="Arial MT"/>
          <w:color w:val="2D2D2D" w:themeColor="text2" w:themeShade="80"/>
        </w:rPr>
        <w:t xml:space="preserve"> </w:t>
      </w:r>
      <w:r w:rsidRPr="20F01C8E">
        <w:rPr>
          <w:rFonts w:eastAsia="Arial MT"/>
          <w:color w:val="2D2D2D" w:themeColor="text2" w:themeShade="80"/>
        </w:rPr>
        <w:t>agus an teicneolaíocht dochar a dhéanamh don Ghaeilge freisin?</w:t>
      </w:r>
    </w:p>
    <w:p w14:paraId="2052C2E3" w14:textId="43F4D8F5" w:rsidR="006627E6" w:rsidRPr="00FB415D" w:rsidRDefault="006627E6" w:rsidP="20F01C8E">
      <w:pPr>
        <w:pStyle w:val="Heading2"/>
        <w:spacing w:after="0" w:afterAutospacing="0"/>
      </w:pPr>
      <w:r w:rsidRPr="20F01C8E">
        <w:t>2:</w:t>
      </w:r>
      <w:r w:rsidRPr="20F01C8E">
        <w:rPr>
          <w:spacing w:val="-3"/>
        </w:rPr>
        <w:t xml:space="preserve"> </w:t>
      </w:r>
      <w:r w:rsidRPr="20F01C8E">
        <w:t>Scríobh</w:t>
      </w:r>
    </w:p>
    <w:p w14:paraId="4659E315" w14:textId="510AC15F" w:rsidR="00F96216" w:rsidRPr="00FB415D" w:rsidRDefault="009D1BE3" w:rsidP="20F01C8E">
      <w:pPr>
        <w:widowControl w:val="0"/>
        <w:autoSpaceDE w:val="0"/>
        <w:autoSpaceDN w:val="0"/>
        <w:spacing w:line="360" w:lineRule="auto"/>
        <w:rPr>
          <w:color w:val="2D2D2D" w:themeColor="text2" w:themeShade="80"/>
        </w:rPr>
      </w:pPr>
      <w:r w:rsidRPr="20F01C8E">
        <w:rPr>
          <w:color w:val="2D2D2D" w:themeColor="text2" w:themeShade="80"/>
        </w:rPr>
        <w:t xml:space="preserve">Scríobh script do shé </w:t>
      </w:r>
      <w:r w:rsidR="000628B1" w:rsidRPr="20F01C8E">
        <w:rPr>
          <w:color w:val="2D2D2D" w:themeColor="text2" w:themeShade="80"/>
        </w:rPr>
        <w:t>theachtaireacht a d’fhéadfá a thaifeadadh ar do chloigín dorais cliste</w:t>
      </w:r>
      <w:r w:rsidRPr="20F01C8E">
        <w:rPr>
          <w:color w:val="2D2D2D" w:themeColor="text2" w:themeShade="80"/>
        </w:rPr>
        <w:t>. Taifead na teachtaireachtaí ansin ar do ghuthán póca. An bhfuil tú sásta leo?</w:t>
      </w:r>
    </w:p>
    <w:tbl>
      <w:tblPr>
        <w:tblStyle w:val="TableGrid"/>
        <w:tblW w:w="0" w:type="auto"/>
        <w:tblBorders>
          <w:top w:val="single" w:sz="4" w:space="0" w:color="254D41" w:themeColor="accent5" w:themeShade="80"/>
          <w:left w:val="single" w:sz="4" w:space="0" w:color="254D41" w:themeColor="accent5" w:themeShade="80"/>
          <w:bottom w:val="single" w:sz="4" w:space="0" w:color="254D41" w:themeColor="accent5" w:themeShade="80"/>
          <w:right w:val="single" w:sz="4" w:space="0" w:color="254D41" w:themeColor="accent5" w:themeShade="80"/>
          <w:insideH w:val="single" w:sz="6" w:space="0" w:color="254D41" w:themeColor="accent5" w:themeShade="80"/>
          <w:insideV w:val="single" w:sz="6" w:space="0" w:color="254D41" w:themeColor="accent5" w:themeShade="80"/>
        </w:tblBorders>
        <w:tblLook w:val="04A0" w:firstRow="1" w:lastRow="0" w:firstColumn="1" w:lastColumn="0" w:noHBand="0" w:noVBand="1"/>
      </w:tblPr>
      <w:tblGrid>
        <w:gridCol w:w="9742"/>
      </w:tblGrid>
      <w:tr w:rsidR="006627E6" w:rsidRPr="00FB415D" w14:paraId="6A7785D6" w14:textId="77777777" w:rsidTr="20F01C8E">
        <w:tc>
          <w:tcPr>
            <w:tcW w:w="9742" w:type="dxa"/>
          </w:tcPr>
          <w:p w14:paraId="4ED1E128" w14:textId="77777777" w:rsidR="009D1BE3" w:rsidRPr="00FB415D" w:rsidRDefault="009D1BE3" w:rsidP="20F01C8E">
            <w:pPr>
              <w:widowControl w:val="0"/>
              <w:autoSpaceDE w:val="0"/>
              <w:autoSpaceDN w:val="0"/>
              <w:spacing w:before="0" w:after="0"/>
              <w:jc w:val="left"/>
              <w:rPr>
                <w:color w:val="1F1F1F" w:themeColor="text1" w:themeShade="80"/>
              </w:rPr>
            </w:pPr>
          </w:p>
          <w:p w14:paraId="4AB7063F" w14:textId="0D8F558E" w:rsidR="00A9763E" w:rsidRPr="00FB415D" w:rsidRDefault="63BFEAF2" w:rsidP="20F01C8E">
            <w:pPr>
              <w:widowControl w:val="0"/>
              <w:autoSpaceDE w:val="0"/>
              <w:autoSpaceDN w:val="0"/>
              <w:spacing w:before="0" w:after="0"/>
              <w:jc w:val="left"/>
              <w:rPr>
                <w:color w:val="1F1F1F" w:themeColor="text1" w:themeShade="80"/>
              </w:rPr>
            </w:pPr>
            <w:r w:rsidRPr="20F01C8E">
              <w:rPr>
                <w:color w:val="1F1F1F" w:themeColor="text1" w:themeShade="80"/>
              </w:rPr>
              <w:t xml:space="preserve"> </w:t>
            </w:r>
          </w:p>
        </w:tc>
      </w:tr>
      <w:tr w:rsidR="006627E6" w:rsidRPr="00FB415D" w14:paraId="3B4CBAB8" w14:textId="77777777" w:rsidTr="20F01C8E">
        <w:tc>
          <w:tcPr>
            <w:tcW w:w="9742" w:type="dxa"/>
          </w:tcPr>
          <w:p w14:paraId="00401685" w14:textId="77777777" w:rsidR="006627E6" w:rsidRPr="00FB415D" w:rsidRDefault="006627E6" w:rsidP="20F01C8E">
            <w:pPr>
              <w:widowControl w:val="0"/>
              <w:autoSpaceDE w:val="0"/>
              <w:autoSpaceDN w:val="0"/>
              <w:spacing w:before="0" w:after="0"/>
              <w:jc w:val="left"/>
              <w:rPr>
                <w:color w:val="1F1F1F" w:themeColor="text1" w:themeShade="80"/>
              </w:rPr>
            </w:pPr>
          </w:p>
          <w:p w14:paraId="38AC0BC8" w14:textId="77777777" w:rsidR="00A9763E" w:rsidRPr="00FB415D" w:rsidRDefault="00A9763E" w:rsidP="20F01C8E">
            <w:pPr>
              <w:widowControl w:val="0"/>
              <w:autoSpaceDE w:val="0"/>
              <w:autoSpaceDN w:val="0"/>
              <w:spacing w:before="0" w:after="0"/>
              <w:jc w:val="left"/>
              <w:rPr>
                <w:color w:val="1F1F1F" w:themeColor="text1" w:themeShade="80"/>
              </w:rPr>
            </w:pPr>
          </w:p>
        </w:tc>
      </w:tr>
      <w:tr w:rsidR="006627E6" w:rsidRPr="00FB415D" w14:paraId="37664D71" w14:textId="77777777" w:rsidTr="20F01C8E">
        <w:tc>
          <w:tcPr>
            <w:tcW w:w="9742" w:type="dxa"/>
          </w:tcPr>
          <w:p w14:paraId="3886D6EC" w14:textId="77777777" w:rsidR="006627E6" w:rsidRPr="00FB415D" w:rsidRDefault="006627E6" w:rsidP="20F01C8E">
            <w:pPr>
              <w:widowControl w:val="0"/>
              <w:autoSpaceDE w:val="0"/>
              <w:autoSpaceDN w:val="0"/>
              <w:spacing w:before="0" w:after="0"/>
              <w:jc w:val="left"/>
              <w:rPr>
                <w:color w:val="1F1F1F" w:themeColor="text1" w:themeShade="80"/>
              </w:rPr>
            </w:pPr>
          </w:p>
          <w:p w14:paraId="70F30DD3" w14:textId="77777777" w:rsidR="00A9763E" w:rsidRPr="00FB415D" w:rsidRDefault="00A9763E" w:rsidP="20F01C8E">
            <w:pPr>
              <w:widowControl w:val="0"/>
              <w:autoSpaceDE w:val="0"/>
              <w:autoSpaceDN w:val="0"/>
              <w:spacing w:before="0" w:after="0"/>
              <w:jc w:val="left"/>
              <w:rPr>
                <w:color w:val="1F1F1F" w:themeColor="text1" w:themeShade="80"/>
              </w:rPr>
            </w:pPr>
          </w:p>
        </w:tc>
      </w:tr>
      <w:tr w:rsidR="006627E6" w:rsidRPr="00FB415D" w14:paraId="42E17EB1" w14:textId="77777777" w:rsidTr="20F01C8E">
        <w:tc>
          <w:tcPr>
            <w:tcW w:w="9742" w:type="dxa"/>
          </w:tcPr>
          <w:p w14:paraId="3BFD5674" w14:textId="77777777" w:rsidR="006627E6" w:rsidRPr="00FB415D" w:rsidRDefault="006627E6" w:rsidP="20F01C8E">
            <w:pPr>
              <w:widowControl w:val="0"/>
              <w:autoSpaceDE w:val="0"/>
              <w:autoSpaceDN w:val="0"/>
              <w:spacing w:before="0" w:after="0"/>
              <w:jc w:val="left"/>
              <w:rPr>
                <w:color w:val="1F1F1F" w:themeColor="text1" w:themeShade="80"/>
              </w:rPr>
            </w:pPr>
          </w:p>
          <w:p w14:paraId="5735B805" w14:textId="77777777" w:rsidR="00A9763E" w:rsidRPr="00FB415D" w:rsidRDefault="00A9763E" w:rsidP="20F01C8E">
            <w:pPr>
              <w:widowControl w:val="0"/>
              <w:autoSpaceDE w:val="0"/>
              <w:autoSpaceDN w:val="0"/>
              <w:spacing w:before="0" w:after="0"/>
              <w:jc w:val="left"/>
              <w:rPr>
                <w:color w:val="1F1F1F" w:themeColor="text1" w:themeShade="80"/>
              </w:rPr>
            </w:pPr>
          </w:p>
        </w:tc>
      </w:tr>
      <w:tr w:rsidR="006627E6" w:rsidRPr="00FB415D" w14:paraId="10B6372A" w14:textId="77777777" w:rsidTr="20F01C8E">
        <w:tc>
          <w:tcPr>
            <w:tcW w:w="9742" w:type="dxa"/>
          </w:tcPr>
          <w:p w14:paraId="3E39A526" w14:textId="77777777" w:rsidR="006627E6" w:rsidRPr="00FB415D" w:rsidRDefault="006627E6" w:rsidP="20F01C8E">
            <w:pPr>
              <w:widowControl w:val="0"/>
              <w:autoSpaceDE w:val="0"/>
              <w:autoSpaceDN w:val="0"/>
              <w:spacing w:before="0" w:after="0"/>
              <w:jc w:val="left"/>
              <w:rPr>
                <w:color w:val="1F1F1F" w:themeColor="text1" w:themeShade="80"/>
              </w:rPr>
            </w:pPr>
          </w:p>
          <w:p w14:paraId="51F3CAC1" w14:textId="77777777" w:rsidR="00A9763E" w:rsidRPr="00FB415D" w:rsidRDefault="00A9763E" w:rsidP="20F01C8E">
            <w:pPr>
              <w:widowControl w:val="0"/>
              <w:autoSpaceDE w:val="0"/>
              <w:autoSpaceDN w:val="0"/>
              <w:spacing w:before="0" w:after="0"/>
              <w:jc w:val="left"/>
              <w:rPr>
                <w:color w:val="1F1F1F" w:themeColor="text1" w:themeShade="80"/>
              </w:rPr>
            </w:pPr>
          </w:p>
        </w:tc>
      </w:tr>
      <w:tr w:rsidR="00105153" w:rsidRPr="00FB415D" w14:paraId="009707D8" w14:textId="77777777" w:rsidTr="20F01C8E">
        <w:tc>
          <w:tcPr>
            <w:tcW w:w="9742" w:type="dxa"/>
          </w:tcPr>
          <w:p w14:paraId="36F39EF1" w14:textId="77777777" w:rsidR="00105153" w:rsidRPr="00FB415D" w:rsidRDefault="00105153" w:rsidP="20F01C8E">
            <w:pPr>
              <w:widowControl w:val="0"/>
              <w:autoSpaceDE w:val="0"/>
              <w:autoSpaceDN w:val="0"/>
              <w:spacing w:before="0" w:after="0"/>
              <w:jc w:val="left"/>
              <w:rPr>
                <w:color w:val="1F1F1F" w:themeColor="text1" w:themeShade="80"/>
              </w:rPr>
            </w:pPr>
          </w:p>
          <w:p w14:paraId="39335029" w14:textId="77777777" w:rsidR="00A9763E" w:rsidRPr="00FB415D" w:rsidRDefault="00A9763E" w:rsidP="20F01C8E">
            <w:pPr>
              <w:widowControl w:val="0"/>
              <w:autoSpaceDE w:val="0"/>
              <w:autoSpaceDN w:val="0"/>
              <w:spacing w:before="0" w:after="0"/>
              <w:jc w:val="left"/>
              <w:rPr>
                <w:color w:val="1F1F1F" w:themeColor="text1" w:themeShade="80"/>
              </w:rPr>
            </w:pPr>
          </w:p>
        </w:tc>
      </w:tr>
      <w:tr w:rsidR="00105153" w:rsidRPr="00FB415D" w14:paraId="5B45DC8B" w14:textId="77777777" w:rsidTr="20F01C8E">
        <w:tc>
          <w:tcPr>
            <w:tcW w:w="9742" w:type="dxa"/>
          </w:tcPr>
          <w:p w14:paraId="1FB3E296" w14:textId="77777777" w:rsidR="00105153" w:rsidRPr="00FB415D" w:rsidRDefault="00105153" w:rsidP="20F01C8E">
            <w:pPr>
              <w:widowControl w:val="0"/>
              <w:autoSpaceDE w:val="0"/>
              <w:autoSpaceDN w:val="0"/>
              <w:spacing w:before="0" w:after="0"/>
              <w:jc w:val="left"/>
              <w:rPr>
                <w:color w:val="1F1F1F" w:themeColor="text1" w:themeShade="80"/>
              </w:rPr>
            </w:pPr>
          </w:p>
          <w:p w14:paraId="3D149FDE" w14:textId="77777777" w:rsidR="00A9763E" w:rsidRPr="00FB415D" w:rsidRDefault="00A9763E" w:rsidP="20F01C8E">
            <w:pPr>
              <w:widowControl w:val="0"/>
              <w:autoSpaceDE w:val="0"/>
              <w:autoSpaceDN w:val="0"/>
              <w:spacing w:before="0" w:after="0"/>
              <w:jc w:val="left"/>
              <w:rPr>
                <w:color w:val="1F1F1F" w:themeColor="text1" w:themeShade="80"/>
              </w:rPr>
            </w:pPr>
          </w:p>
        </w:tc>
      </w:tr>
      <w:tr w:rsidR="00CB6DF2" w:rsidRPr="00FB415D" w14:paraId="19C4E68C" w14:textId="77777777" w:rsidTr="20F01C8E">
        <w:tc>
          <w:tcPr>
            <w:tcW w:w="9742" w:type="dxa"/>
          </w:tcPr>
          <w:p w14:paraId="04F5C9B1" w14:textId="77777777" w:rsidR="00CB6DF2" w:rsidRPr="00FB415D" w:rsidRDefault="00CB6DF2" w:rsidP="20F01C8E">
            <w:pPr>
              <w:widowControl w:val="0"/>
              <w:autoSpaceDE w:val="0"/>
              <w:autoSpaceDN w:val="0"/>
              <w:spacing w:before="0" w:after="0"/>
              <w:jc w:val="left"/>
              <w:rPr>
                <w:color w:val="1F1F1F" w:themeColor="text1" w:themeShade="80"/>
              </w:rPr>
            </w:pPr>
          </w:p>
          <w:p w14:paraId="64472E37" w14:textId="77777777" w:rsidR="00CB6DF2" w:rsidRPr="00FB415D" w:rsidRDefault="00CB6DF2" w:rsidP="20F01C8E">
            <w:pPr>
              <w:widowControl w:val="0"/>
              <w:autoSpaceDE w:val="0"/>
              <w:autoSpaceDN w:val="0"/>
              <w:spacing w:before="0" w:after="0"/>
              <w:jc w:val="left"/>
              <w:rPr>
                <w:color w:val="1F1F1F" w:themeColor="text1" w:themeShade="80"/>
              </w:rPr>
            </w:pPr>
          </w:p>
        </w:tc>
      </w:tr>
      <w:tr w:rsidR="006627E6" w:rsidRPr="00FB415D" w14:paraId="74923C86" w14:textId="77777777" w:rsidTr="20F01C8E">
        <w:tc>
          <w:tcPr>
            <w:tcW w:w="9742" w:type="dxa"/>
          </w:tcPr>
          <w:p w14:paraId="00D49A3A" w14:textId="77777777" w:rsidR="006627E6" w:rsidRPr="00FB415D" w:rsidRDefault="006627E6" w:rsidP="20F01C8E">
            <w:pPr>
              <w:widowControl w:val="0"/>
              <w:autoSpaceDE w:val="0"/>
              <w:autoSpaceDN w:val="0"/>
              <w:spacing w:before="0" w:after="0"/>
              <w:jc w:val="left"/>
              <w:rPr>
                <w:color w:val="1F1F1F" w:themeColor="text1" w:themeShade="80"/>
              </w:rPr>
            </w:pPr>
          </w:p>
          <w:p w14:paraId="753B0741" w14:textId="77777777" w:rsidR="00A9763E" w:rsidRPr="00FB415D" w:rsidRDefault="00A9763E" w:rsidP="20F01C8E">
            <w:pPr>
              <w:widowControl w:val="0"/>
              <w:autoSpaceDE w:val="0"/>
              <w:autoSpaceDN w:val="0"/>
              <w:spacing w:before="0" w:after="0"/>
              <w:jc w:val="left"/>
              <w:rPr>
                <w:color w:val="1F1F1F" w:themeColor="text1" w:themeShade="80"/>
              </w:rPr>
            </w:pPr>
          </w:p>
        </w:tc>
      </w:tr>
    </w:tbl>
    <w:p w14:paraId="72B64600" w14:textId="77777777" w:rsidR="009D1BE3" w:rsidRPr="00FB415D" w:rsidRDefault="009D1BE3" w:rsidP="20F01C8E">
      <w:pPr>
        <w:pStyle w:val="Heading1"/>
        <w:rPr>
          <w:noProof w:val="0"/>
        </w:rPr>
      </w:pPr>
    </w:p>
    <w:p w14:paraId="35EC9CDA" w14:textId="77777777" w:rsidR="009D1BE3" w:rsidRPr="00FB415D" w:rsidRDefault="009D1BE3" w:rsidP="20F01C8E">
      <w:pPr>
        <w:widowControl w:val="0"/>
        <w:autoSpaceDE w:val="0"/>
        <w:autoSpaceDN w:val="0"/>
        <w:spacing w:before="0" w:after="0" w:line="240" w:lineRule="auto"/>
        <w:jc w:val="left"/>
        <w:rPr>
          <w:rFonts w:eastAsia="Trebuchet MS"/>
          <w:b/>
          <w:bCs/>
          <w:color w:val="0D6B6B" w:themeColor="accent1"/>
          <w:sz w:val="36"/>
          <w:szCs w:val="36"/>
        </w:rPr>
      </w:pPr>
      <w:r w:rsidRPr="20F01C8E">
        <w:br w:type="page"/>
      </w:r>
    </w:p>
    <w:p w14:paraId="6E683834" w14:textId="55A855B3" w:rsidR="006826A8" w:rsidRPr="00FB415D" w:rsidRDefault="00B23F19" w:rsidP="20F01C8E">
      <w:pPr>
        <w:pStyle w:val="Heading1"/>
        <w:rPr>
          <w:noProof w:val="0"/>
        </w:rPr>
      </w:pPr>
      <w:r w:rsidRPr="00FB415D">
        <w:rPr>
          <w:lang w:val="en-IE"/>
        </w:rPr>
        <w:lastRenderedPageBreak/>
        <mc:AlternateContent>
          <mc:Choice Requires="wps">
            <w:drawing>
              <wp:anchor distT="0" distB="0" distL="0" distR="0" simplePos="0" relativeHeight="251658242" behindDoc="1" locked="0" layoutInCell="1" allowOverlap="1" wp14:anchorId="1644B095" wp14:editId="6436FE7F">
                <wp:simplePos x="0" y="0"/>
                <wp:positionH relativeFrom="margin">
                  <wp:posOffset>-17780</wp:posOffset>
                </wp:positionH>
                <wp:positionV relativeFrom="paragraph">
                  <wp:posOffset>271780</wp:posOffset>
                </wp:positionV>
                <wp:extent cx="6209665" cy="45085"/>
                <wp:effectExtent l="0" t="0" r="635" b="0"/>
                <wp:wrapTopAndBottom/>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906E1" id="Rectangle 12" o:spid="_x0000_s1026" style="position:absolute;margin-left:-1.4pt;margin-top:21.4pt;width:488.95pt;height:3.55pt;z-index:-25165823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" fillcolor="#ffd93b" stroked="f">
                <w10:wrap type="topAndBottom" anchorx="margin"/>
              </v:rect>
            </w:pict>
          </mc:Fallback>
        </mc:AlternateContent>
      </w:r>
      <w:r w:rsidR="003F55A8" w:rsidRPr="20F01C8E">
        <w:rPr>
          <w:noProof w:val="0"/>
        </w:rPr>
        <w:t>AN SCRIPT</w:t>
      </w:r>
    </w:p>
    <w:p w14:paraId="3FF33ABC" w14:textId="77777777" w:rsidR="0094374A" w:rsidRPr="00597F4A" w:rsidRDefault="0094374A" w:rsidP="005514C7">
      <w:pPr>
        <w:spacing w:before="0" w:after="0" w:line="240" w:lineRule="auto"/>
        <w:rPr>
          <w:b/>
          <w:bCs/>
        </w:rPr>
      </w:pPr>
      <w:r w:rsidRPr="00597F4A">
        <w:rPr>
          <w:b/>
          <w:bCs/>
        </w:rPr>
        <w:t>Siún Nic Gearailt</w:t>
      </w:r>
    </w:p>
    <w:p w14:paraId="7121064D" w14:textId="77777777" w:rsidR="0094374A" w:rsidRDefault="0094374A" w:rsidP="00D6739F">
      <w:pPr>
        <w:spacing w:before="0" w:after="0" w:line="240" w:lineRule="auto"/>
      </w:pPr>
      <w:r w:rsidRPr="00597F4A">
        <w:t>Anois, bean as Baile Átha Cliath a bhfuil a glór roghnaithe do chóras nua c</w:t>
      </w:r>
      <w:r w:rsidRPr="0086521C">
        <w:t>h</w:t>
      </w:r>
      <w:r w:rsidRPr="00597F4A">
        <w:t xml:space="preserve">loigín dorais </w:t>
      </w:r>
      <w:r w:rsidRPr="00597F4A">
        <w:rPr>
          <w:i/>
          <w:iCs/>
        </w:rPr>
        <w:t>Ring</w:t>
      </w:r>
      <w:r w:rsidRPr="00597F4A">
        <w:t>. Bronnadh an ról ar Isibéal Ní Cheallaigh tar éis di dul chun cinn sa triail aisteoireachta. Beidh deis anois ag custaiméirí beannú dá gcuairteoirí i nGaolainn</w:t>
      </w:r>
      <w:r w:rsidRPr="00597F4A">
        <w:rPr>
          <w:rStyle w:val="FootnoteReference"/>
        </w:rPr>
        <w:footnoteReference w:id="2"/>
      </w:r>
      <w:r w:rsidRPr="00597F4A">
        <w:t xml:space="preserve"> agus iad as baile.</w:t>
      </w:r>
    </w:p>
    <w:p w14:paraId="56E8D5AD" w14:textId="77777777" w:rsidR="00D6739F" w:rsidRPr="00597F4A" w:rsidRDefault="00D6739F" w:rsidP="005514C7">
      <w:pPr>
        <w:spacing w:before="0" w:after="0" w:line="240" w:lineRule="auto"/>
      </w:pPr>
    </w:p>
    <w:p w14:paraId="1AFBA72B" w14:textId="77777777" w:rsidR="0094374A" w:rsidRPr="00597F4A" w:rsidRDefault="0094374A" w:rsidP="005514C7">
      <w:pPr>
        <w:spacing w:before="0" w:after="0" w:line="240" w:lineRule="auto"/>
      </w:pPr>
    </w:p>
    <w:p w14:paraId="4348E560" w14:textId="77777777" w:rsidR="0094374A" w:rsidRPr="00597F4A" w:rsidRDefault="0094374A" w:rsidP="005514C7">
      <w:pPr>
        <w:spacing w:before="0" w:after="0" w:line="240" w:lineRule="auto"/>
        <w:rPr>
          <w:b/>
          <w:bCs/>
        </w:rPr>
      </w:pPr>
      <w:r w:rsidRPr="00597F4A">
        <w:rPr>
          <w:b/>
          <w:bCs/>
        </w:rPr>
        <w:t>Patrick Mac Fhionnlaoich</w:t>
      </w:r>
    </w:p>
    <w:p w14:paraId="5E947C06" w14:textId="77777777" w:rsidR="0094374A" w:rsidRDefault="0094374A" w:rsidP="00D6739F">
      <w:pPr>
        <w:spacing w:before="0" w:after="0" w:line="240" w:lineRule="auto"/>
      </w:pPr>
      <w:r w:rsidRPr="00597F4A">
        <w:t>Tá bean óg as Baile Átha Cliath ó dhúchas, ach atá ina cónaí i nGaillimh</w:t>
      </w:r>
      <w:r w:rsidRPr="0086521C">
        <w:t>,</w:t>
      </w:r>
      <w:r w:rsidRPr="00597F4A">
        <w:t xml:space="preserve"> roghnaithe mar ghlór úr don </w:t>
      </w:r>
      <w:r w:rsidRPr="00597F4A">
        <w:rPr>
          <w:i/>
          <w:iCs/>
        </w:rPr>
        <w:t>Ring Doorbell</w:t>
      </w:r>
      <w:r w:rsidRPr="00597F4A">
        <w:t xml:space="preserve"> le </w:t>
      </w:r>
      <w:r w:rsidRPr="00597F4A">
        <w:rPr>
          <w:i/>
          <w:iCs/>
        </w:rPr>
        <w:t>Amazon</w:t>
      </w:r>
      <w:r w:rsidRPr="00597F4A">
        <w:t>. Is í Isibéal Ní Cheallaigh atá ainmnithe ag an chomhlacht</w:t>
      </w:r>
      <w:r>
        <w:rPr>
          <w:rStyle w:val="FootnoteReference"/>
        </w:rPr>
        <w:footnoteReference w:id="3"/>
      </w:r>
      <w:r w:rsidRPr="00597F4A">
        <w:t xml:space="preserve"> </w:t>
      </w:r>
      <w:r w:rsidRPr="00597F4A">
        <w:rPr>
          <w:i/>
          <w:iCs/>
        </w:rPr>
        <w:t>Ring</w:t>
      </w:r>
      <w:r w:rsidRPr="00597F4A">
        <w:t xml:space="preserve"> mar an chéad ‘Ghlór an Phobail’ ó Éirinn, tar éis di éirí thar cionn sna trialacha aisteoireachta.</w:t>
      </w:r>
    </w:p>
    <w:p w14:paraId="69FA2F8B" w14:textId="77777777" w:rsidR="00D6739F" w:rsidRPr="00597F4A" w:rsidRDefault="00D6739F" w:rsidP="005514C7">
      <w:pPr>
        <w:spacing w:before="0" w:after="0" w:line="240" w:lineRule="auto"/>
      </w:pPr>
    </w:p>
    <w:p w14:paraId="0166DE75" w14:textId="77777777" w:rsidR="0094374A" w:rsidRPr="00597F4A" w:rsidRDefault="0094374A" w:rsidP="005514C7">
      <w:pPr>
        <w:spacing w:before="0" w:after="0" w:line="240" w:lineRule="auto"/>
      </w:pPr>
    </w:p>
    <w:p w14:paraId="6270CDAC" w14:textId="77777777" w:rsidR="0094374A" w:rsidRPr="00597F4A" w:rsidRDefault="0094374A" w:rsidP="005514C7">
      <w:pPr>
        <w:spacing w:before="0" w:after="0" w:line="240" w:lineRule="auto"/>
        <w:rPr>
          <w:b/>
          <w:bCs/>
        </w:rPr>
      </w:pPr>
      <w:r w:rsidRPr="00597F4A">
        <w:rPr>
          <w:b/>
          <w:bCs/>
        </w:rPr>
        <w:t>Isibéal Ní Cheallaigh, Glór Nua Ring Doorbell</w:t>
      </w:r>
    </w:p>
    <w:p w14:paraId="1C8F2EE8" w14:textId="77777777" w:rsidR="0094374A" w:rsidRDefault="0094374A" w:rsidP="00D6739F">
      <w:pPr>
        <w:spacing w:before="0" w:after="0" w:line="240" w:lineRule="auto"/>
      </w:pPr>
      <w:r w:rsidRPr="00597F4A">
        <w:t xml:space="preserve">Is dócha go bhfuil sé deacair a chreidiúint. Is rud an-speisialta é, go bhfuil mé anois thart ar fud na hÉireann agus sa mBreatain chomh maith ar dhoirse daoine éagsúla, agus tá mé mar chuid den saol laethúil dóibh. Tá sé an-aisteach smaoineamh gur rud beag a rinne mé thar an samhradh go bhfuil sé tar éis fás isteach i rud éigin i bhfad níos mó. Is dócha is mór an phribhléid atá ann chomh maith agus is mór an onóir atá ann go bhfuil mo ghlór le cloisteáil ar dhoirse daoine fud fad na tíre. </w:t>
      </w:r>
      <w:r w:rsidRPr="00597F4A">
        <w:rPr>
          <w:i/>
          <w:iCs/>
        </w:rPr>
        <w:t>So</w:t>
      </w:r>
      <w:r w:rsidRPr="00597F4A">
        <w:t>, thar a bheith aisteach ar fad.</w:t>
      </w:r>
    </w:p>
    <w:p w14:paraId="7E9488A7" w14:textId="77777777" w:rsidR="00D6739F" w:rsidRPr="00597F4A" w:rsidRDefault="00D6739F" w:rsidP="005514C7">
      <w:pPr>
        <w:spacing w:before="0" w:after="0" w:line="240" w:lineRule="auto"/>
      </w:pPr>
    </w:p>
    <w:p w14:paraId="3C073D0B" w14:textId="77777777" w:rsidR="0094374A" w:rsidRPr="00597F4A" w:rsidRDefault="0094374A" w:rsidP="005514C7">
      <w:pPr>
        <w:spacing w:before="0" w:after="0" w:line="240" w:lineRule="auto"/>
      </w:pPr>
    </w:p>
    <w:p w14:paraId="7CBDA2C3" w14:textId="77777777" w:rsidR="0094374A" w:rsidRPr="00597F4A" w:rsidRDefault="0094374A" w:rsidP="005514C7">
      <w:pPr>
        <w:spacing w:before="0" w:after="0" w:line="240" w:lineRule="auto"/>
        <w:rPr>
          <w:b/>
          <w:bCs/>
        </w:rPr>
      </w:pPr>
      <w:r w:rsidRPr="00597F4A">
        <w:rPr>
          <w:b/>
          <w:bCs/>
        </w:rPr>
        <w:t>Patrick Mac Fhionnlaoich</w:t>
      </w:r>
    </w:p>
    <w:p w14:paraId="121A15E4" w14:textId="77777777" w:rsidR="0094374A" w:rsidRPr="00597F4A" w:rsidRDefault="0094374A" w:rsidP="005514C7">
      <w:pPr>
        <w:spacing w:before="0" w:after="0" w:line="240" w:lineRule="auto"/>
      </w:pPr>
      <w:r w:rsidRPr="00597F4A">
        <w:t>Leis an ghné úr seo, beidh deis ag custaiméirí beannachtaí réamhthaifeadta a chur ar fáil i nGaeilge ar a</w:t>
      </w:r>
      <w:r w:rsidRPr="0086521C">
        <w:t>n</w:t>
      </w:r>
      <w:r w:rsidRPr="00597F4A">
        <w:t xml:space="preserve"> gcloigín dorais.</w:t>
      </w:r>
    </w:p>
    <w:p w14:paraId="0DC699D5" w14:textId="77777777" w:rsidR="0094374A" w:rsidRDefault="0094374A" w:rsidP="00D6739F">
      <w:pPr>
        <w:spacing w:before="0" w:after="0" w:line="240" w:lineRule="auto"/>
      </w:pPr>
    </w:p>
    <w:p w14:paraId="50D07521" w14:textId="77777777" w:rsidR="00D6739F" w:rsidRPr="00597F4A" w:rsidRDefault="00D6739F" w:rsidP="005514C7">
      <w:pPr>
        <w:spacing w:before="0" w:after="0" w:line="240" w:lineRule="auto"/>
      </w:pPr>
    </w:p>
    <w:p w14:paraId="1708373B" w14:textId="77777777" w:rsidR="0094374A" w:rsidRPr="00597F4A" w:rsidRDefault="0094374A" w:rsidP="005514C7">
      <w:pPr>
        <w:spacing w:before="0" w:after="0" w:line="240" w:lineRule="auto"/>
        <w:rPr>
          <w:b/>
          <w:bCs/>
        </w:rPr>
      </w:pPr>
      <w:r w:rsidRPr="00597F4A">
        <w:rPr>
          <w:b/>
          <w:bCs/>
        </w:rPr>
        <w:t>Isibéal Ní Cheallaigh, Glór Nua Ring Doorbell</w:t>
      </w:r>
    </w:p>
    <w:p w14:paraId="313B8469" w14:textId="77777777" w:rsidR="0094374A" w:rsidRDefault="0094374A" w:rsidP="00D6739F">
      <w:pPr>
        <w:spacing w:before="0" w:after="0" w:line="240" w:lineRule="auto"/>
      </w:pPr>
      <w:r w:rsidRPr="00597F4A">
        <w:t xml:space="preserve">Bhí sin an-tábhachtach dom go raibh cuid as Gaeilge chomh maith. Is cuimhin liom nuair a rinne mé an éisteacht, rinne mé as Gaeilge agus as Béarla í. Agus is dócha gur sheas sé sin amach dóibh go raibh an teanga agam, agus go raibh mé á húsáid go laethúil. </w:t>
      </w:r>
      <w:r w:rsidRPr="00597F4A">
        <w:rPr>
          <w:i/>
          <w:iCs/>
        </w:rPr>
        <w:t>So</w:t>
      </w:r>
      <w:r w:rsidRPr="00597F4A">
        <w:t xml:space="preserve">, bhí sé an-speisialta dom go raibh rogha Ghaeilge ann. Bhuel, tá </w:t>
      </w:r>
      <w:r w:rsidRPr="00597F4A">
        <w:rPr>
          <w:i/>
          <w:iCs/>
        </w:rPr>
        <w:t>Ring Doorbell</w:t>
      </w:r>
      <w:r w:rsidRPr="00597F4A">
        <w:t xml:space="preserve"> agam féin anois, agus tá sé as Gaeilge ar an </w:t>
      </w:r>
      <w:r w:rsidRPr="00597F4A">
        <w:rPr>
          <w:i/>
          <w:iCs/>
        </w:rPr>
        <w:t>Ring Doorbell</w:t>
      </w:r>
      <w:r w:rsidRPr="00597F4A">
        <w:t xml:space="preserve">. </w:t>
      </w:r>
      <w:r w:rsidRPr="00597F4A">
        <w:rPr>
          <w:i/>
          <w:iCs/>
        </w:rPr>
        <w:t>So</w:t>
      </w:r>
      <w:r w:rsidRPr="00597F4A">
        <w:t xml:space="preserve"> sílim go bhfuil sé an-tábhachtach go bhfuil fógraí go dátheangach timpeall na tíre, go háirithe rud mar seo agus tá súil agam go mbeidh níos mó trí Ghaeilge amach anseo chomh maith.</w:t>
      </w:r>
    </w:p>
    <w:p w14:paraId="0DD9A078" w14:textId="77777777" w:rsidR="00D6739F" w:rsidRPr="00597F4A" w:rsidRDefault="00D6739F" w:rsidP="005514C7">
      <w:pPr>
        <w:spacing w:before="0" w:after="0" w:line="240" w:lineRule="auto"/>
      </w:pPr>
    </w:p>
    <w:p w14:paraId="53538FE7" w14:textId="77777777" w:rsidR="0094374A" w:rsidRPr="00597F4A" w:rsidRDefault="0094374A" w:rsidP="005514C7">
      <w:pPr>
        <w:spacing w:before="0" w:after="0" w:line="240" w:lineRule="auto"/>
      </w:pPr>
    </w:p>
    <w:p w14:paraId="47C47000" w14:textId="77777777" w:rsidR="0094374A" w:rsidRPr="00597F4A" w:rsidRDefault="0094374A" w:rsidP="005514C7">
      <w:pPr>
        <w:spacing w:before="0" w:after="0" w:line="240" w:lineRule="auto"/>
        <w:rPr>
          <w:b/>
          <w:bCs/>
        </w:rPr>
      </w:pPr>
      <w:r w:rsidRPr="00597F4A">
        <w:rPr>
          <w:b/>
          <w:bCs/>
        </w:rPr>
        <w:t>Patrick Mac Fhionnlaoich</w:t>
      </w:r>
    </w:p>
    <w:p w14:paraId="56099D18" w14:textId="77777777" w:rsidR="0094374A" w:rsidRPr="00597F4A" w:rsidRDefault="0094374A" w:rsidP="005514C7">
      <w:pPr>
        <w:spacing w:before="0" w:after="0" w:line="240" w:lineRule="auto"/>
      </w:pPr>
      <w:r w:rsidRPr="00597F4A">
        <w:t xml:space="preserve">Go raibh maith agat, a Isibéal. Beidh custaiméirí ar fud na hÉireann agus na Breataine ábalta glór Isibéal a úsáid </w:t>
      </w:r>
      <w:r>
        <w:t>uaidh</w:t>
      </w:r>
      <w:r w:rsidRPr="00597F4A">
        <w:t xml:space="preserve"> seo ar aghaidh. Oibríonn an ghné don doras tosaigh nuair nach bhfuil an t-úinéir tí sa bhaile.</w:t>
      </w:r>
    </w:p>
    <w:p w14:paraId="49DC8D8A" w14:textId="77777777" w:rsidR="0094374A" w:rsidRPr="00597F4A" w:rsidRDefault="0094374A" w:rsidP="005514C7">
      <w:pPr>
        <w:spacing w:before="0" w:after="0" w:line="240" w:lineRule="auto"/>
      </w:pPr>
    </w:p>
    <w:p w14:paraId="2D2ECF96" w14:textId="77777777" w:rsidR="0094374A" w:rsidRPr="00597F4A" w:rsidRDefault="0094374A" w:rsidP="005514C7">
      <w:pPr>
        <w:spacing w:before="0" w:after="0" w:line="240" w:lineRule="auto"/>
      </w:pPr>
      <w:r w:rsidRPr="00597F4A">
        <w:t>Patrick Mac Fhionnlaoich</w:t>
      </w:r>
      <w:r>
        <w:t>,</w:t>
      </w:r>
      <w:r w:rsidRPr="00597F4A">
        <w:t xml:space="preserve"> Nuacht TG4.</w:t>
      </w:r>
    </w:p>
    <w:p w14:paraId="05AA28A0" w14:textId="77777777" w:rsidR="00C21CA8" w:rsidRPr="00FB415D" w:rsidRDefault="00C21CA8" w:rsidP="20F01C8E">
      <w:pPr>
        <w:widowControl w:val="0"/>
        <w:autoSpaceDE w:val="0"/>
        <w:autoSpaceDN w:val="0"/>
        <w:spacing w:before="0" w:after="0" w:line="240" w:lineRule="auto"/>
        <w:jc w:val="left"/>
        <w:rPr>
          <w:rFonts w:eastAsia="Trebuchet MS"/>
          <w:b/>
          <w:bCs/>
          <w:color w:val="0D6B6B" w:themeColor="accent1"/>
          <w:sz w:val="36"/>
          <w:szCs w:val="36"/>
        </w:rPr>
      </w:pPr>
      <w:r w:rsidRPr="20F01C8E">
        <w:br w:type="page"/>
      </w:r>
    </w:p>
    <w:p w14:paraId="4F379B7A" w14:textId="548ECF0E" w:rsidR="009E6F5A" w:rsidRPr="00FB415D" w:rsidRDefault="009A3FF4" w:rsidP="20F01C8E">
      <w:pPr>
        <w:pStyle w:val="Heading1"/>
        <w:rPr>
          <w:noProof w:val="0"/>
        </w:rPr>
      </w:pPr>
      <w:r w:rsidRPr="00FB415D">
        <w:rPr>
          <w:lang w:val="en-IE"/>
        </w:rPr>
        <w:lastRenderedPageBreak/>
        <mc:AlternateContent>
          <mc:Choice Requires="wps">
            <w:drawing>
              <wp:anchor distT="0" distB="0" distL="0" distR="0" simplePos="0" relativeHeight="251658243" behindDoc="1" locked="0" layoutInCell="1" allowOverlap="1" wp14:anchorId="2CCE3B15" wp14:editId="7EBD7283">
                <wp:simplePos x="0" y="0"/>
                <wp:positionH relativeFrom="page">
                  <wp:posOffset>667385</wp:posOffset>
                </wp:positionH>
                <wp:positionV relativeFrom="paragraph">
                  <wp:posOffset>282575</wp:posOffset>
                </wp:positionV>
                <wp:extent cx="6082665" cy="45085"/>
                <wp:effectExtent l="0" t="0" r="0" b="0"/>
                <wp:wrapTopAndBottom/>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03555" id="Rectangle 11" o:spid="_x0000_s1026" style="position:absolute;margin-left:52.55pt;margin-top:22.25pt;width:478.95pt;height:3.55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" fillcolor="#ffd93b" stroked="f">
                <w10:wrap type="topAndBottom" anchorx="page"/>
              </v:rect>
            </w:pict>
          </mc:Fallback>
        </mc:AlternateContent>
      </w:r>
      <w:r w:rsidR="003F55A8" w:rsidRPr="20F01C8E">
        <w:rPr>
          <w:noProof w:val="0"/>
        </w:rPr>
        <w:t>NÓTAÍ &amp; FREAGRAÍ</w:t>
      </w:r>
    </w:p>
    <w:p w14:paraId="2354846B" w14:textId="77777777" w:rsidR="00427B58" w:rsidRPr="00FB415D" w:rsidRDefault="00427B58" w:rsidP="20F01C8E">
      <w:pPr>
        <w:pStyle w:val="Heading3"/>
      </w:pPr>
      <w:r w:rsidRPr="20F01C8E">
        <w:t>A: MACHNAMH</w:t>
      </w:r>
    </w:p>
    <w:p w14:paraId="20F9D90A" w14:textId="0A181091" w:rsidR="007427DC" w:rsidRPr="00FB415D" w:rsidRDefault="00427B58" w:rsidP="20F01C8E">
      <w:pPr>
        <w:pStyle w:val="BodyText"/>
        <w:spacing w:before="0"/>
        <w:rPr>
          <w:color w:val="2D2D2D" w:themeColor="text2" w:themeShade="80"/>
          <w:sz w:val="22"/>
          <w:szCs w:val="22"/>
        </w:rPr>
      </w:pPr>
      <w:r w:rsidRPr="20F01C8E">
        <w:rPr>
          <w:color w:val="2D2D2D" w:themeColor="text2" w:themeShade="80"/>
          <w:sz w:val="22"/>
          <w:szCs w:val="22"/>
        </w:rPr>
        <w:t>Cleachtadh gearr cainte é seo chun tús a chur le rang bríomhar ina mbeidh na foghlaimeoirí ag féachaint ar mhír nuachta, ag déanamh cleachtaí cluastuisceana agus ag comhrá faoi thopaic a bhaineann leis an mír ansin</w:t>
      </w:r>
      <w:r w:rsidR="00CA1D29" w:rsidRPr="20F01C8E">
        <w:rPr>
          <w:color w:val="2D2D2D" w:themeColor="text2" w:themeShade="80"/>
          <w:sz w:val="22"/>
          <w:szCs w:val="22"/>
        </w:rPr>
        <w:t xml:space="preserve">. </w:t>
      </w:r>
      <w:r w:rsidR="00C21CA8" w:rsidRPr="20F01C8E">
        <w:rPr>
          <w:color w:val="2D2D2D" w:themeColor="text2" w:themeShade="80"/>
          <w:sz w:val="22"/>
          <w:szCs w:val="22"/>
        </w:rPr>
        <w:t xml:space="preserve">Seinn an ghearrthóg do na foghlaimeoirí ar dtús. </w:t>
      </w:r>
      <w:r w:rsidR="00200E68" w:rsidRPr="20F01C8E">
        <w:rPr>
          <w:color w:val="2D2D2D" w:themeColor="text2" w:themeShade="80"/>
          <w:sz w:val="22"/>
          <w:szCs w:val="22"/>
        </w:rPr>
        <w:t xml:space="preserve">Tabhair tamall do na foghlaimeoirí na ceisteanna a phlé ina </w:t>
      </w:r>
      <w:r w:rsidR="00A23B80" w:rsidRPr="20F01C8E">
        <w:rPr>
          <w:color w:val="2D2D2D" w:themeColor="text2" w:themeShade="80"/>
          <w:sz w:val="22"/>
          <w:szCs w:val="22"/>
        </w:rPr>
        <w:t>mbeirteanna</w:t>
      </w:r>
      <w:r w:rsidR="00200E68" w:rsidRPr="20F01C8E">
        <w:rPr>
          <w:color w:val="2D2D2D" w:themeColor="text2" w:themeShade="80"/>
          <w:sz w:val="22"/>
          <w:szCs w:val="22"/>
        </w:rPr>
        <w:t xml:space="preserve"> </w:t>
      </w:r>
      <w:r w:rsidR="00A23B80" w:rsidRPr="20F01C8E">
        <w:rPr>
          <w:color w:val="2D2D2D" w:themeColor="text2" w:themeShade="80"/>
          <w:sz w:val="22"/>
          <w:szCs w:val="22"/>
        </w:rPr>
        <w:t>sula bpléifidh tusa</w:t>
      </w:r>
      <w:r w:rsidR="00CA1D29" w:rsidRPr="20F01C8E">
        <w:rPr>
          <w:color w:val="2D2D2D" w:themeColor="text2" w:themeShade="80"/>
          <w:sz w:val="22"/>
          <w:szCs w:val="22"/>
        </w:rPr>
        <w:t xml:space="preserve"> na ceisteanna leis an rang iomlán.</w:t>
      </w:r>
      <w:r w:rsidR="004430A1" w:rsidRPr="20F01C8E">
        <w:rPr>
          <w:color w:val="2D2D2D" w:themeColor="text2" w:themeShade="80"/>
          <w:sz w:val="22"/>
          <w:szCs w:val="22"/>
        </w:rPr>
        <w:t xml:space="preserve"> </w:t>
      </w:r>
    </w:p>
    <w:p w14:paraId="59F3F8F7" w14:textId="77777777" w:rsidR="00427B58" w:rsidRPr="00FB415D" w:rsidRDefault="00427B58" w:rsidP="20F01C8E">
      <w:pPr>
        <w:pStyle w:val="Heading3"/>
        <w:spacing w:before="0" w:beforeAutospacing="0"/>
      </w:pPr>
      <w:r w:rsidRPr="20F01C8E">
        <w:t>B:</w:t>
      </w:r>
      <w:r w:rsidRPr="20F01C8E">
        <w:rPr>
          <w:spacing w:val="-2"/>
        </w:rPr>
        <w:t xml:space="preserve"> </w:t>
      </w:r>
      <w:r w:rsidRPr="20F01C8E">
        <w:t>FOCLÓIR</w:t>
      </w:r>
    </w:p>
    <w:p w14:paraId="7FA2FDA8" w14:textId="5207B6A2" w:rsidR="00110303" w:rsidRPr="00FB415D" w:rsidRDefault="003F5BF2" w:rsidP="20F01C8E">
      <w:pPr>
        <w:pStyle w:val="ListParagraph"/>
        <w:numPr>
          <w:ilvl w:val="0"/>
          <w:numId w:val="3"/>
        </w:numPr>
        <w:spacing w:before="0" w:after="0"/>
        <w:rPr>
          <w:color w:val="2D2D2D" w:themeColor="text2" w:themeShade="80"/>
        </w:rPr>
      </w:pPr>
      <w:r w:rsidRPr="20F01C8E">
        <w:rPr>
          <w:color w:val="2D2D2D" w:themeColor="text2" w:themeShade="80"/>
        </w:rPr>
        <w:t>Freagraí:</w:t>
      </w:r>
    </w:p>
    <w:p w14:paraId="29136CD1" w14:textId="77777777" w:rsidR="001742B6" w:rsidRPr="00FB415D" w:rsidRDefault="001742B6" w:rsidP="20F01C8E">
      <w:pPr>
        <w:pStyle w:val="ListParagraph"/>
        <w:spacing w:before="0" w:after="0"/>
        <w:ind w:left="360" w:firstLine="0"/>
        <w:rPr>
          <w:color w:val="2D2D2D" w:themeColor="text2" w:themeShade="80"/>
        </w:rPr>
      </w:pPr>
    </w:p>
    <w:tbl>
      <w:tblPr>
        <w:tblStyle w:val="TableGrid"/>
        <w:tblW w:w="0" w:type="auto"/>
        <w:tblInd w:w="421" w:type="dxa"/>
        <w:tblBorders>
          <w:top w:val="single" w:sz="4" w:space="0" w:color="254D41" w:themeColor="accent5" w:themeShade="80"/>
          <w:left w:val="single" w:sz="4" w:space="0" w:color="254D41" w:themeColor="accent5" w:themeShade="80"/>
          <w:bottom w:val="single" w:sz="4" w:space="0" w:color="254D41" w:themeColor="accent5" w:themeShade="80"/>
          <w:right w:val="single" w:sz="4" w:space="0" w:color="254D41" w:themeColor="accent5" w:themeShade="80"/>
          <w:insideH w:val="single" w:sz="6" w:space="0" w:color="254D41" w:themeColor="accent5" w:themeShade="80"/>
          <w:insideV w:val="single" w:sz="6" w:space="0" w:color="254D41" w:themeColor="accent5" w:themeShade="80"/>
        </w:tblBorders>
        <w:tblLook w:val="04A0" w:firstRow="1" w:lastRow="0" w:firstColumn="1" w:lastColumn="0" w:noHBand="0" w:noVBand="1"/>
      </w:tblPr>
      <w:tblGrid>
        <w:gridCol w:w="3685"/>
        <w:gridCol w:w="5374"/>
      </w:tblGrid>
      <w:tr w:rsidR="00C21CA8" w:rsidRPr="00FB415D" w14:paraId="33A39C37" w14:textId="77777777" w:rsidTr="20F01C8E">
        <w:tc>
          <w:tcPr>
            <w:tcW w:w="3685" w:type="dxa"/>
          </w:tcPr>
          <w:p w14:paraId="2566D307" w14:textId="77777777" w:rsidR="00C21CA8" w:rsidRPr="00FB415D" w:rsidRDefault="00C21CA8" w:rsidP="20F01C8E">
            <w:pPr>
              <w:widowControl w:val="0"/>
              <w:autoSpaceDE w:val="0"/>
              <w:autoSpaceDN w:val="0"/>
              <w:spacing w:before="0" w:after="0"/>
              <w:rPr>
                <w:i/>
                <w:iCs/>
                <w:color w:val="2D2D2D" w:themeColor="text2" w:themeShade="80"/>
              </w:rPr>
            </w:pPr>
            <w:r w:rsidRPr="20F01C8E">
              <w:rPr>
                <w:i/>
                <w:iCs/>
                <w:color w:val="2D2D2D" w:themeColor="text2" w:themeShade="80"/>
              </w:rPr>
              <w:t xml:space="preserve">progress </w:t>
            </w:r>
          </w:p>
        </w:tc>
        <w:tc>
          <w:tcPr>
            <w:tcW w:w="5374" w:type="dxa"/>
          </w:tcPr>
          <w:p w14:paraId="74BA8C41" w14:textId="3F2FAC38" w:rsidR="00C21CA8" w:rsidRPr="00FB415D" w:rsidRDefault="00C21CA8" w:rsidP="20F01C8E">
            <w:pPr>
              <w:spacing w:before="0"/>
              <w:rPr>
                <w:i/>
                <w:iCs/>
                <w:color w:val="2D2D2D" w:themeColor="text2" w:themeShade="80"/>
              </w:rPr>
            </w:pPr>
            <w:r w:rsidRPr="20F01C8E">
              <w:rPr>
                <w:i/>
                <w:iCs/>
                <w:color w:val="2D2D2D" w:themeColor="text2" w:themeShade="80"/>
              </w:rPr>
              <w:t>dul chun cinn</w:t>
            </w:r>
          </w:p>
        </w:tc>
      </w:tr>
      <w:tr w:rsidR="00C21CA8" w:rsidRPr="00FB415D" w14:paraId="139DF510" w14:textId="77777777" w:rsidTr="20F01C8E">
        <w:tc>
          <w:tcPr>
            <w:tcW w:w="3685" w:type="dxa"/>
          </w:tcPr>
          <w:p w14:paraId="26ACB489" w14:textId="77777777" w:rsidR="00C21CA8" w:rsidRPr="00FB415D" w:rsidRDefault="00C21CA8" w:rsidP="20F01C8E">
            <w:pPr>
              <w:widowControl w:val="0"/>
              <w:autoSpaceDE w:val="0"/>
              <w:autoSpaceDN w:val="0"/>
              <w:spacing w:before="0" w:after="0"/>
              <w:rPr>
                <w:i/>
                <w:iCs/>
                <w:color w:val="2D2D2D" w:themeColor="text2" w:themeShade="80"/>
              </w:rPr>
            </w:pPr>
            <w:r w:rsidRPr="20F01C8E">
              <w:rPr>
                <w:i/>
                <w:iCs/>
                <w:color w:val="2D2D2D" w:themeColor="text2" w:themeShade="80"/>
              </w:rPr>
              <w:t xml:space="preserve">audition </w:t>
            </w:r>
          </w:p>
        </w:tc>
        <w:tc>
          <w:tcPr>
            <w:tcW w:w="5374" w:type="dxa"/>
          </w:tcPr>
          <w:p w14:paraId="4A96BB58" w14:textId="1E46E503" w:rsidR="00C21CA8" w:rsidRPr="00FB415D" w:rsidRDefault="00C21CA8" w:rsidP="20F01C8E">
            <w:pPr>
              <w:spacing w:before="0"/>
              <w:rPr>
                <w:i/>
                <w:iCs/>
                <w:color w:val="2D2D2D" w:themeColor="text2" w:themeShade="80"/>
              </w:rPr>
            </w:pPr>
            <w:r w:rsidRPr="20F01C8E">
              <w:rPr>
                <w:i/>
                <w:iCs/>
                <w:color w:val="2D2D2D" w:themeColor="text2" w:themeShade="80"/>
              </w:rPr>
              <w:t>triail aisteoireachta</w:t>
            </w:r>
          </w:p>
        </w:tc>
      </w:tr>
      <w:tr w:rsidR="00C21CA8" w:rsidRPr="00FB415D" w14:paraId="445A2581" w14:textId="77777777" w:rsidTr="20F01C8E">
        <w:tc>
          <w:tcPr>
            <w:tcW w:w="3685" w:type="dxa"/>
          </w:tcPr>
          <w:p w14:paraId="2DCF3557" w14:textId="77777777" w:rsidR="00C21CA8" w:rsidRPr="00FB415D" w:rsidRDefault="00C21CA8" w:rsidP="20F01C8E">
            <w:pPr>
              <w:widowControl w:val="0"/>
              <w:autoSpaceDE w:val="0"/>
              <w:autoSpaceDN w:val="0"/>
              <w:spacing w:before="0" w:after="0"/>
              <w:rPr>
                <w:i/>
                <w:iCs/>
                <w:color w:val="2D2D2D" w:themeColor="text2" w:themeShade="80"/>
              </w:rPr>
            </w:pPr>
            <w:r w:rsidRPr="20F01C8E">
              <w:rPr>
                <w:i/>
                <w:iCs/>
                <w:color w:val="2D2D2D" w:themeColor="text2" w:themeShade="80"/>
              </w:rPr>
              <w:t xml:space="preserve">excellent   </w:t>
            </w:r>
          </w:p>
        </w:tc>
        <w:tc>
          <w:tcPr>
            <w:tcW w:w="5374" w:type="dxa"/>
          </w:tcPr>
          <w:p w14:paraId="013E0BDF" w14:textId="7DB3ACEC" w:rsidR="00C21CA8" w:rsidRPr="00FB415D" w:rsidRDefault="00C21CA8" w:rsidP="20F01C8E">
            <w:pPr>
              <w:spacing w:before="0"/>
              <w:rPr>
                <w:i/>
                <w:iCs/>
                <w:color w:val="2D2D2D" w:themeColor="text2" w:themeShade="80"/>
              </w:rPr>
            </w:pPr>
            <w:r w:rsidRPr="20F01C8E">
              <w:rPr>
                <w:i/>
                <w:iCs/>
                <w:color w:val="2D2D2D" w:themeColor="text2" w:themeShade="80"/>
              </w:rPr>
              <w:t>thar cionn</w:t>
            </w:r>
          </w:p>
        </w:tc>
      </w:tr>
      <w:tr w:rsidR="00C21CA8" w:rsidRPr="00FB415D" w14:paraId="1F9DC8F4" w14:textId="77777777" w:rsidTr="20F01C8E">
        <w:tc>
          <w:tcPr>
            <w:tcW w:w="3685" w:type="dxa"/>
          </w:tcPr>
          <w:p w14:paraId="515DA83F" w14:textId="77777777" w:rsidR="00C21CA8" w:rsidRPr="00FB415D" w:rsidRDefault="00C21CA8" w:rsidP="20F01C8E">
            <w:pPr>
              <w:widowControl w:val="0"/>
              <w:autoSpaceDE w:val="0"/>
              <w:autoSpaceDN w:val="0"/>
              <w:spacing w:before="0" w:after="0"/>
              <w:rPr>
                <w:i/>
                <w:iCs/>
                <w:color w:val="2D2D2D" w:themeColor="text2" w:themeShade="80"/>
              </w:rPr>
            </w:pPr>
            <w:r w:rsidRPr="20F01C8E">
              <w:rPr>
                <w:i/>
                <w:iCs/>
                <w:color w:val="2D2D2D" w:themeColor="text2" w:themeShade="80"/>
              </w:rPr>
              <w:t xml:space="preserve">a privilege and an honour </w:t>
            </w:r>
          </w:p>
        </w:tc>
        <w:tc>
          <w:tcPr>
            <w:tcW w:w="5374" w:type="dxa"/>
          </w:tcPr>
          <w:p w14:paraId="110C4AC9" w14:textId="2DEC659B" w:rsidR="00C21CA8" w:rsidRPr="00FB415D" w:rsidRDefault="00C21CA8" w:rsidP="20F01C8E">
            <w:pPr>
              <w:spacing w:before="0"/>
              <w:rPr>
                <w:i/>
                <w:iCs/>
                <w:color w:val="2D2D2D" w:themeColor="text2" w:themeShade="80"/>
              </w:rPr>
            </w:pPr>
            <w:r w:rsidRPr="20F01C8E">
              <w:rPr>
                <w:i/>
                <w:iCs/>
                <w:color w:val="2D2D2D" w:themeColor="text2" w:themeShade="80"/>
              </w:rPr>
              <w:t>pribhléid agus onóir</w:t>
            </w:r>
          </w:p>
        </w:tc>
      </w:tr>
      <w:tr w:rsidR="00C21CA8" w:rsidRPr="00FB415D" w14:paraId="66538170" w14:textId="77777777" w:rsidTr="20F01C8E">
        <w:tc>
          <w:tcPr>
            <w:tcW w:w="3685" w:type="dxa"/>
          </w:tcPr>
          <w:p w14:paraId="0332FA82" w14:textId="77777777" w:rsidR="00C21CA8" w:rsidRPr="00FB415D" w:rsidRDefault="00C21CA8" w:rsidP="20F01C8E">
            <w:pPr>
              <w:widowControl w:val="0"/>
              <w:autoSpaceDE w:val="0"/>
              <w:autoSpaceDN w:val="0"/>
              <w:spacing w:before="0" w:after="0"/>
              <w:rPr>
                <w:i/>
                <w:iCs/>
                <w:color w:val="2D2D2D" w:themeColor="text2" w:themeShade="80"/>
              </w:rPr>
            </w:pPr>
            <w:r w:rsidRPr="20F01C8E">
              <w:rPr>
                <w:i/>
                <w:iCs/>
                <w:color w:val="2D2D2D" w:themeColor="text2" w:themeShade="80"/>
              </w:rPr>
              <w:t>strange</w:t>
            </w:r>
          </w:p>
        </w:tc>
        <w:tc>
          <w:tcPr>
            <w:tcW w:w="5374" w:type="dxa"/>
          </w:tcPr>
          <w:p w14:paraId="55C0F3BD" w14:textId="5A4EAA48" w:rsidR="00C21CA8" w:rsidRPr="00FB415D" w:rsidRDefault="00C21CA8" w:rsidP="20F01C8E">
            <w:pPr>
              <w:spacing w:before="0"/>
              <w:rPr>
                <w:i/>
                <w:iCs/>
                <w:color w:val="2D2D2D" w:themeColor="text2" w:themeShade="80"/>
              </w:rPr>
            </w:pPr>
            <w:r w:rsidRPr="20F01C8E">
              <w:rPr>
                <w:i/>
                <w:iCs/>
                <w:color w:val="2D2D2D" w:themeColor="text2" w:themeShade="80"/>
              </w:rPr>
              <w:t>aisteach</w:t>
            </w:r>
          </w:p>
        </w:tc>
      </w:tr>
      <w:tr w:rsidR="00C21CA8" w:rsidRPr="00FB415D" w14:paraId="5E6DBF3F" w14:textId="77777777" w:rsidTr="20F01C8E">
        <w:tc>
          <w:tcPr>
            <w:tcW w:w="3685" w:type="dxa"/>
          </w:tcPr>
          <w:p w14:paraId="2C99861F" w14:textId="77777777" w:rsidR="00C21CA8" w:rsidRPr="00FB415D" w:rsidRDefault="00C21CA8" w:rsidP="20F01C8E">
            <w:pPr>
              <w:widowControl w:val="0"/>
              <w:autoSpaceDE w:val="0"/>
              <w:autoSpaceDN w:val="0"/>
              <w:spacing w:before="0" w:after="0"/>
              <w:rPr>
                <w:i/>
                <w:iCs/>
                <w:color w:val="2D2D2D" w:themeColor="text2" w:themeShade="80"/>
              </w:rPr>
            </w:pPr>
            <w:r w:rsidRPr="20F01C8E">
              <w:rPr>
                <w:i/>
                <w:iCs/>
                <w:color w:val="2D2D2D" w:themeColor="text2" w:themeShade="80"/>
              </w:rPr>
              <w:t xml:space="preserve">feature </w:t>
            </w:r>
          </w:p>
        </w:tc>
        <w:tc>
          <w:tcPr>
            <w:tcW w:w="5374" w:type="dxa"/>
          </w:tcPr>
          <w:p w14:paraId="18BB2456" w14:textId="3DD9AC0C" w:rsidR="00C21CA8" w:rsidRPr="00FB415D" w:rsidRDefault="00C21CA8" w:rsidP="20F01C8E">
            <w:pPr>
              <w:spacing w:before="0"/>
              <w:rPr>
                <w:i/>
                <w:iCs/>
                <w:color w:val="2D2D2D" w:themeColor="text2" w:themeShade="80"/>
              </w:rPr>
            </w:pPr>
            <w:r w:rsidRPr="20F01C8E">
              <w:rPr>
                <w:i/>
                <w:iCs/>
                <w:color w:val="2D2D2D" w:themeColor="text2" w:themeShade="80"/>
              </w:rPr>
              <w:t>gné</w:t>
            </w:r>
          </w:p>
        </w:tc>
      </w:tr>
      <w:tr w:rsidR="00C21CA8" w:rsidRPr="00FB415D" w14:paraId="390728C1" w14:textId="77777777" w:rsidTr="20F01C8E">
        <w:tc>
          <w:tcPr>
            <w:tcW w:w="3685" w:type="dxa"/>
          </w:tcPr>
          <w:p w14:paraId="334EC315" w14:textId="1F31A63D" w:rsidR="00C21CA8" w:rsidRPr="00FB415D" w:rsidRDefault="006376B0" w:rsidP="20F01C8E">
            <w:pPr>
              <w:widowControl w:val="0"/>
              <w:autoSpaceDE w:val="0"/>
              <w:autoSpaceDN w:val="0"/>
              <w:spacing w:before="0" w:after="0"/>
              <w:rPr>
                <w:i/>
                <w:iCs/>
                <w:color w:val="2D2D2D" w:themeColor="text2" w:themeShade="80"/>
              </w:rPr>
            </w:pPr>
            <w:r w:rsidRPr="20F01C8E">
              <w:rPr>
                <w:i/>
                <w:iCs/>
                <w:color w:val="2D2D2D" w:themeColor="text2" w:themeShade="80"/>
              </w:rPr>
              <w:t>greetings</w:t>
            </w:r>
            <w:r w:rsidR="00C21CA8" w:rsidRPr="20F01C8E">
              <w:rPr>
                <w:i/>
                <w:iCs/>
                <w:color w:val="2D2D2D" w:themeColor="text2" w:themeShade="80"/>
              </w:rPr>
              <w:t xml:space="preserve"> </w:t>
            </w:r>
          </w:p>
        </w:tc>
        <w:tc>
          <w:tcPr>
            <w:tcW w:w="5374" w:type="dxa"/>
          </w:tcPr>
          <w:p w14:paraId="6F9EC562" w14:textId="47AB67C2" w:rsidR="00C21CA8" w:rsidRPr="00FB415D" w:rsidRDefault="00C21CA8" w:rsidP="20F01C8E">
            <w:pPr>
              <w:spacing w:before="0"/>
              <w:rPr>
                <w:i/>
                <w:iCs/>
                <w:color w:val="2D2D2D" w:themeColor="text2" w:themeShade="80"/>
              </w:rPr>
            </w:pPr>
            <w:r w:rsidRPr="20F01C8E">
              <w:rPr>
                <w:i/>
                <w:iCs/>
                <w:color w:val="2D2D2D" w:themeColor="text2" w:themeShade="80"/>
              </w:rPr>
              <w:t>beannachtaí</w:t>
            </w:r>
          </w:p>
        </w:tc>
      </w:tr>
      <w:tr w:rsidR="00C21CA8" w:rsidRPr="00FB415D" w14:paraId="6998B251" w14:textId="77777777" w:rsidTr="20F01C8E">
        <w:tc>
          <w:tcPr>
            <w:tcW w:w="3685" w:type="dxa"/>
          </w:tcPr>
          <w:p w14:paraId="62B33A2B" w14:textId="77777777" w:rsidR="00C21CA8" w:rsidRPr="00FB415D" w:rsidRDefault="00C21CA8" w:rsidP="20F01C8E">
            <w:pPr>
              <w:widowControl w:val="0"/>
              <w:autoSpaceDE w:val="0"/>
              <w:autoSpaceDN w:val="0"/>
              <w:spacing w:before="0" w:after="0"/>
              <w:rPr>
                <w:i/>
                <w:iCs/>
                <w:color w:val="2D2D2D" w:themeColor="text2" w:themeShade="80"/>
              </w:rPr>
            </w:pPr>
            <w:r w:rsidRPr="20F01C8E">
              <w:rPr>
                <w:i/>
                <w:iCs/>
                <w:color w:val="2D2D2D" w:themeColor="text2" w:themeShade="80"/>
              </w:rPr>
              <w:t xml:space="preserve">prerecorded  </w:t>
            </w:r>
          </w:p>
        </w:tc>
        <w:tc>
          <w:tcPr>
            <w:tcW w:w="5374" w:type="dxa"/>
          </w:tcPr>
          <w:p w14:paraId="10CB7D75" w14:textId="47E22403" w:rsidR="00C21CA8" w:rsidRPr="00FB415D" w:rsidRDefault="00C21CA8" w:rsidP="20F01C8E">
            <w:pPr>
              <w:spacing w:before="0"/>
              <w:rPr>
                <w:i/>
                <w:iCs/>
                <w:color w:val="2D2D2D" w:themeColor="text2" w:themeShade="80"/>
              </w:rPr>
            </w:pPr>
            <w:r w:rsidRPr="20F01C8E">
              <w:rPr>
                <w:i/>
                <w:iCs/>
                <w:color w:val="2D2D2D" w:themeColor="text2" w:themeShade="80"/>
              </w:rPr>
              <w:t xml:space="preserve">réamhthaifeadta </w:t>
            </w:r>
          </w:p>
        </w:tc>
      </w:tr>
      <w:tr w:rsidR="00C21CA8" w:rsidRPr="00FB415D" w14:paraId="30FD5099" w14:textId="77777777" w:rsidTr="20F01C8E">
        <w:tc>
          <w:tcPr>
            <w:tcW w:w="3685" w:type="dxa"/>
          </w:tcPr>
          <w:p w14:paraId="21FDABD6" w14:textId="77777777" w:rsidR="00C21CA8" w:rsidRPr="00FB415D" w:rsidRDefault="00C21CA8" w:rsidP="20F01C8E">
            <w:pPr>
              <w:widowControl w:val="0"/>
              <w:autoSpaceDE w:val="0"/>
              <w:autoSpaceDN w:val="0"/>
              <w:spacing w:before="0" w:after="0"/>
              <w:rPr>
                <w:i/>
                <w:iCs/>
                <w:color w:val="2D2D2D" w:themeColor="text2" w:themeShade="80"/>
              </w:rPr>
            </w:pPr>
            <w:r w:rsidRPr="20F01C8E">
              <w:rPr>
                <w:i/>
                <w:iCs/>
                <w:color w:val="2D2D2D" w:themeColor="text2" w:themeShade="80"/>
              </w:rPr>
              <w:t xml:space="preserve">choice </w:t>
            </w:r>
          </w:p>
        </w:tc>
        <w:tc>
          <w:tcPr>
            <w:tcW w:w="5374" w:type="dxa"/>
          </w:tcPr>
          <w:p w14:paraId="1BB6057D" w14:textId="2596A1AF" w:rsidR="00C21CA8" w:rsidRPr="00FB415D" w:rsidRDefault="00C21CA8" w:rsidP="20F01C8E">
            <w:pPr>
              <w:spacing w:before="0"/>
              <w:rPr>
                <w:i/>
                <w:iCs/>
                <w:color w:val="2D2D2D" w:themeColor="text2" w:themeShade="80"/>
              </w:rPr>
            </w:pPr>
            <w:r w:rsidRPr="20F01C8E">
              <w:rPr>
                <w:i/>
                <w:iCs/>
                <w:color w:val="2D2D2D" w:themeColor="text2" w:themeShade="80"/>
              </w:rPr>
              <w:t>rogha</w:t>
            </w:r>
          </w:p>
        </w:tc>
      </w:tr>
      <w:tr w:rsidR="00C21CA8" w:rsidRPr="00FB415D" w14:paraId="509BB040" w14:textId="77777777" w:rsidTr="20F01C8E">
        <w:tc>
          <w:tcPr>
            <w:tcW w:w="3685" w:type="dxa"/>
          </w:tcPr>
          <w:p w14:paraId="0109BC4D" w14:textId="77777777" w:rsidR="00C21CA8" w:rsidRPr="00FB415D" w:rsidRDefault="00C21CA8" w:rsidP="20F01C8E">
            <w:pPr>
              <w:widowControl w:val="0"/>
              <w:autoSpaceDE w:val="0"/>
              <w:autoSpaceDN w:val="0"/>
              <w:spacing w:before="0" w:after="0"/>
              <w:rPr>
                <w:i/>
                <w:iCs/>
                <w:color w:val="2D2D2D" w:themeColor="text2" w:themeShade="80"/>
              </w:rPr>
            </w:pPr>
            <w:r w:rsidRPr="20F01C8E">
              <w:rPr>
                <w:i/>
                <w:iCs/>
                <w:color w:val="2D2D2D" w:themeColor="text2" w:themeShade="80"/>
              </w:rPr>
              <w:t xml:space="preserve">bilingual </w:t>
            </w:r>
          </w:p>
        </w:tc>
        <w:tc>
          <w:tcPr>
            <w:tcW w:w="5374" w:type="dxa"/>
          </w:tcPr>
          <w:p w14:paraId="6D898AB8" w14:textId="7E6606E8" w:rsidR="00C21CA8" w:rsidRPr="00FB415D" w:rsidRDefault="00C21CA8" w:rsidP="20F01C8E">
            <w:pPr>
              <w:spacing w:before="0"/>
              <w:rPr>
                <w:i/>
                <w:iCs/>
                <w:color w:val="2D2D2D" w:themeColor="text2" w:themeShade="80"/>
              </w:rPr>
            </w:pPr>
            <w:r w:rsidRPr="20F01C8E">
              <w:rPr>
                <w:i/>
                <w:iCs/>
                <w:color w:val="2D2D2D" w:themeColor="text2" w:themeShade="80"/>
              </w:rPr>
              <w:t xml:space="preserve">dátheangach </w:t>
            </w:r>
          </w:p>
        </w:tc>
      </w:tr>
    </w:tbl>
    <w:p w14:paraId="4CCDD608" w14:textId="7FAD3991" w:rsidR="00583C14" w:rsidRPr="00FB415D" w:rsidRDefault="00583C14" w:rsidP="20F01C8E">
      <w:pPr>
        <w:spacing w:before="0" w:after="0"/>
        <w:rPr>
          <w:color w:val="1F1F1F" w:themeColor="text1" w:themeShade="80"/>
        </w:rPr>
      </w:pPr>
    </w:p>
    <w:p w14:paraId="3EE6FBC9" w14:textId="77777777" w:rsidR="002A17E6" w:rsidRPr="00FB415D" w:rsidRDefault="00992720" w:rsidP="20F01C8E">
      <w:pPr>
        <w:pStyle w:val="ListParagraph"/>
        <w:numPr>
          <w:ilvl w:val="0"/>
          <w:numId w:val="3"/>
        </w:numPr>
        <w:spacing w:before="0" w:after="0"/>
        <w:rPr>
          <w:color w:val="2D2D2D" w:themeColor="text2" w:themeShade="80"/>
        </w:rPr>
      </w:pPr>
      <w:r w:rsidRPr="20F01C8E">
        <w:rPr>
          <w:color w:val="2D2D2D" w:themeColor="text2" w:themeShade="80"/>
        </w:rPr>
        <w:t xml:space="preserve">Déan plé ar na focail a bhí acu féin. B’fhéidir go raibh leagan eile acu de na focail. </w:t>
      </w:r>
    </w:p>
    <w:p w14:paraId="4743E85C" w14:textId="5A80E514" w:rsidR="00C21CA8" w:rsidRPr="00FB415D" w:rsidRDefault="00C21CA8" w:rsidP="20F01C8E">
      <w:pPr>
        <w:pStyle w:val="ListParagraph"/>
        <w:numPr>
          <w:ilvl w:val="0"/>
          <w:numId w:val="3"/>
        </w:numPr>
        <w:spacing w:before="0" w:after="0"/>
        <w:rPr>
          <w:color w:val="2D2D2D" w:themeColor="text2" w:themeShade="80"/>
        </w:rPr>
      </w:pPr>
      <w:r w:rsidRPr="20F01C8E">
        <w:rPr>
          <w:color w:val="2D2D2D" w:themeColor="text2" w:themeShade="80"/>
        </w:rPr>
        <w:t>Freagraí:</w:t>
      </w:r>
    </w:p>
    <w:tbl>
      <w:tblPr>
        <w:tblStyle w:val="TableGrid"/>
        <w:tblpPr w:leftFromText="180" w:rightFromText="180" w:vertAnchor="text" w:horzAnchor="page" w:tblpX="1549" w:tblpY="229"/>
        <w:tblW w:w="0" w:type="auto"/>
        <w:tblBorders>
          <w:top w:val="single" w:sz="4" w:space="0" w:color="254D41" w:themeColor="accent5" w:themeShade="80"/>
          <w:left w:val="single" w:sz="4" w:space="0" w:color="254D41" w:themeColor="accent5" w:themeShade="80"/>
          <w:bottom w:val="single" w:sz="4" w:space="0" w:color="254D41" w:themeColor="accent5" w:themeShade="80"/>
          <w:right w:val="single" w:sz="4" w:space="0" w:color="254D41" w:themeColor="accent5" w:themeShade="80"/>
          <w:insideH w:val="single" w:sz="6" w:space="0" w:color="254D41" w:themeColor="accent5" w:themeShade="80"/>
          <w:insideV w:val="single" w:sz="6" w:space="0" w:color="254D41" w:themeColor="accent5" w:themeShade="80"/>
        </w:tblBorders>
        <w:tblLook w:val="04A0" w:firstRow="1" w:lastRow="0" w:firstColumn="1" w:lastColumn="0" w:noHBand="0" w:noVBand="1"/>
      </w:tblPr>
      <w:tblGrid>
        <w:gridCol w:w="2972"/>
        <w:gridCol w:w="5954"/>
      </w:tblGrid>
      <w:tr w:rsidR="00C21CA8" w:rsidRPr="00FB415D" w14:paraId="3FBED39A" w14:textId="77777777" w:rsidTr="20F01C8E">
        <w:tc>
          <w:tcPr>
            <w:tcW w:w="2972" w:type="dxa"/>
          </w:tcPr>
          <w:p w14:paraId="5A99CA17" w14:textId="058A98D1" w:rsidR="00C21CA8" w:rsidRPr="00FB415D" w:rsidRDefault="00C21CA8" w:rsidP="20F01C8E">
            <w:pPr>
              <w:widowControl w:val="0"/>
              <w:autoSpaceDE w:val="0"/>
              <w:autoSpaceDN w:val="0"/>
              <w:spacing w:before="0" w:after="0" w:line="360" w:lineRule="auto"/>
              <w:jc w:val="left"/>
              <w:rPr>
                <w:rFonts w:eastAsia="Trebuchet MS"/>
                <w:i/>
                <w:iCs/>
                <w:color w:val="2D2D2D" w:themeColor="text2" w:themeShade="80"/>
              </w:rPr>
            </w:pPr>
            <w:r w:rsidRPr="20F01C8E">
              <w:rPr>
                <w:rFonts w:eastAsia="Trebuchet MS"/>
                <w:i/>
                <w:iCs/>
                <w:color w:val="2D2D2D" w:themeColor="text2" w:themeShade="80"/>
              </w:rPr>
              <w:t xml:space="preserve">I presented </w:t>
            </w:r>
            <w:r w:rsidR="006376B0" w:rsidRPr="20F01C8E">
              <w:rPr>
                <w:rFonts w:eastAsia="Trebuchet MS"/>
                <w:i/>
                <w:iCs/>
                <w:color w:val="2D2D2D" w:themeColor="text2" w:themeShade="80"/>
              </w:rPr>
              <w:t>the prize</w:t>
            </w:r>
            <w:r w:rsidRPr="20F01C8E">
              <w:rPr>
                <w:rFonts w:eastAsia="Trebuchet MS"/>
                <w:i/>
                <w:iCs/>
                <w:color w:val="2D2D2D" w:themeColor="text2" w:themeShade="80"/>
              </w:rPr>
              <w:t xml:space="preserve"> to her.</w:t>
            </w:r>
          </w:p>
        </w:tc>
        <w:tc>
          <w:tcPr>
            <w:tcW w:w="5954" w:type="dxa"/>
          </w:tcPr>
          <w:p w14:paraId="58EAB8C2" w14:textId="61BF1E9C" w:rsidR="00C21CA8" w:rsidRPr="00FB415D" w:rsidRDefault="00C21CA8" w:rsidP="20F01C8E">
            <w:pPr>
              <w:widowControl w:val="0"/>
              <w:autoSpaceDE w:val="0"/>
              <w:autoSpaceDN w:val="0"/>
              <w:spacing w:before="0" w:after="0" w:line="360" w:lineRule="auto"/>
              <w:jc w:val="left"/>
              <w:rPr>
                <w:rFonts w:eastAsia="Trebuchet MS"/>
                <w:i/>
                <w:iCs/>
                <w:color w:val="2D2D2D" w:themeColor="text2" w:themeShade="80"/>
              </w:rPr>
            </w:pPr>
            <w:r w:rsidRPr="20F01C8E">
              <w:rPr>
                <w:rFonts w:eastAsia="Trebuchet MS"/>
                <w:i/>
                <w:iCs/>
                <w:color w:val="2D2D2D" w:themeColor="text2" w:themeShade="80"/>
              </w:rPr>
              <w:t xml:space="preserve">Bhronn mé </w:t>
            </w:r>
            <w:r w:rsidR="006376B0" w:rsidRPr="20F01C8E">
              <w:rPr>
                <w:rFonts w:eastAsia="Trebuchet MS"/>
                <w:i/>
                <w:iCs/>
                <w:color w:val="2D2D2D" w:themeColor="text2" w:themeShade="80"/>
              </w:rPr>
              <w:t>an duais uirthi.</w:t>
            </w:r>
          </w:p>
        </w:tc>
      </w:tr>
      <w:tr w:rsidR="00C21CA8" w:rsidRPr="00FB415D" w14:paraId="59D9428C" w14:textId="77777777" w:rsidTr="20F01C8E">
        <w:tc>
          <w:tcPr>
            <w:tcW w:w="2972" w:type="dxa"/>
          </w:tcPr>
          <w:p w14:paraId="16C88EB8" w14:textId="77777777" w:rsidR="00C21CA8" w:rsidRPr="00FB415D" w:rsidRDefault="00C21CA8" w:rsidP="20F01C8E">
            <w:pPr>
              <w:widowControl w:val="0"/>
              <w:autoSpaceDE w:val="0"/>
              <w:autoSpaceDN w:val="0"/>
              <w:spacing w:before="0" w:after="0" w:line="360" w:lineRule="auto"/>
              <w:jc w:val="left"/>
              <w:rPr>
                <w:rFonts w:eastAsia="Trebuchet MS"/>
                <w:i/>
                <w:iCs/>
                <w:color w:val="2D2D2D" w:themeColor="text2" w:themeShade="80"/>
              </w:rPr>
            </w:pPr>
            <w:r w:rsidRPr="20F01C8E">
              <w:rPr>
                <w:rFonts w:eastAsia="Trebuchet MS"/>
                <w:i/>
                <w:iCs/>
                <w:color w:val="2D2D2D" w:themeColor="text2" w:themeShade="80"/>
              </w:rPr>
              <w:t>He greeted them.</w:t>
            </w:r>
          </w:p>
        </w:tc>
        <w:tc>
          <w:tcPr>
            <w:tcW w:w="5954" w:type="dxa"/>
          </w:tcPr>
          <w:p w14:paraId="2717DF2B" w14:textId="77777777" w:rsidR="00C21CA8" w:rsidRPr="00FB415D" w:rsidRDefault="00C21CA8" w:rsidP="20F01C8E">
            <w:pPr>
              <w:widowControl w:val="0"/>
              <w:autoSpaceDE w:val="0"/>
              <w:autoSpaceDN w:val="0"/>
              <w:spacing w:before="0" w:after="0" w:line="360" w:lineRule="auto"/>
              <w:jc w:val="left"/>
              <w:rPr>
                <w:rFonts w:eastAsia="Trebuchet MS"/>
                <w:i/>
                <w:iCs/>
                <w:color w:val="2D2D2D" w:themeColor="text2" w:themeShade="80"/>
              </w:rPr>
            </w:pPr>
            <w:r w:rsidRPr="20F01C8E">
              <w:rPr>
                <w:rFonts w:eastAsia="Trebuchet MS"/>
                <w:i/>
                <w:iCs/>
                <w:color w:val="2D2D2D" w:themeColor="text2" w:themeShade="80"/>
              </w:rPr>
              <w:t>Bheannaigh sé dóibh.</w:t>
            </w:r>
          </w:p>
        </w:tc>
      </w:tr>
      <w:tr w:rsidR="00C21CA8" w:rsidRPr="00FB415D" w14:paraId="039423D2" w14:textId="77777777" w:rsidTr="20F01C8E">
        <w:tc>
          <w:tcPr>
            <w:tcW w:w="2972" w:type="dxa"/>
          </w:tcPr>
          <w:p w14:paraId="7EDACB19" w14:textId="77777777" w:rsidR="00C21CA8" w:rsidRPr="00FB415D" w:rsidRDefault="00C21CA8" w:rsidP="20F01C8E">
            <w:pPr>
              <w:widowControl w:val="0"/>
              <w:autoSpaceDE w:val="0"/>
              <w:autoSpaceDN w:val="0"/>
              <w:spacing w:before="0" w:after="0" w:line="360" w:lineRule="auto"/>
              <w:jc w:val="left"/>
              <w:rPr>
                <w:rFonts w:eastAsia="Trebuchet MS"/>
                <w:i/>
                <w:iCs/>
                <w:color w:val="2D2D2D" w:themeColor="text2" w:themeShade="80"/>
              </w:rPr>
            </w:pPr>
            <w:r w:rsidRPr="20F01C8E">
              <w:rPr>
                <w:rFonts w:eastAsia="Trebuchet MS"/>
                <w:i/>
                <w:iCs/>
                <w:color w:val="2D2D2D" w:themeColor="text2" w:themeShade="80"/>
              </w:rPr>
              <w:t>She did well in the exam.</w:t>
            </w:r>
          </w:p>
        </w:tc>
        <w:tc>
          <w:tcPr>
            <w:tcW w:w="5954" w:type="dxa"/>
          </w:tcPr>
          <w:p w14:paraId="2AAE80E9" w14:textId="77777777" w:rsidR="00C21CA8" w:rsidRPr="00FB415D" w:rsidRDefault="00C21CA8" w:rsidP="20F01C8E">
            <w:pPr>
              <w:widowControl w:val="0"/>
              <w:autoSpaceDE w:val="0"/>
              <w:autoSpaceDN w:val="0"/>
              <w:spacing w:before="0" w:after="0" w:line="360" w:lineRule="auto"/>
              <w:jc w:val="left"/>
              <w:rPr>
                <w:rFonts w:eastAsia="Trebuchet MS"/>
                <w:i/>
                <w:iCs/>
                <w:color w:val="2D2D2D" w:themeColor="text2" w:themeShade="80"/>
              </w:rPr>
            </w:pPr>
            <w:r w:rsidRPr="20F01C8E">
              <w:rPr>
                <w:rFonts w:eastAsia="Trebuchet MS"/>
                <w:i/>
                <w:iCs/>
                <w:color w:val="2D2D2D" w:themeColor="text2" w:themeShade="80"/>
              </w:rPr>
              <w:t xml:space="preserve">D’éirigh léi sa scrúdú. </w:t>
            </w:r>
          </w:p>
        </w:tc>
      </w:tr>
    </w:tbl>
    <w:p w14:paraId="3E66B306" w14:textId="77777777" w:rsidR="00C21CA8" w:rsidRPr="00FB415D" w:rsidRDefault="00C21CA8" w:rsidP="20F01C8E">
      <w:pPr>
        <w:spacing w:before="0" w:after="0"/>
        <w:rPr>
          <w:color w:val="2D2D2D" w:themeColor="text2" w:themeShade="80"/>
        </w:rPr>
      </w:pPr>
    </w:p>
    <w:p w14:paraId="2D038062" w14:textId="4F87466D" w:rsidR="002A17E6" w:rsidRPr="00FB415D" w:rsidRDefault="002A17E6" w:rsidP="20F01C8E">
      <w:pPr>
        <w:pStyle w:val="ListParagraph"/>
        <w:numPr>
          <w:ilvl w:val="0"/>
          <w:numId w:val="3"/>
        </w:numPr>
        <w:spacing w:before="0" w:after="0"/>
        <w:rPr>
          <w:color w:val="2D2D2D" w:themeColor="text2" w:themeShade="80"/>
        </w:rPr>
      </w:pPr>
      <w:r w:rsidRPr="20F01C8E">
        <w:rPr>
          <w:color w:val="2D2D2D" w:themeColor="text2" w:themeShade="80"/>
        </w:rPr>
        <w:t>Freagraí:</w:t>
      </w:r>
    </w:p>
    <w:tbl>
      <w:tblPr>
        <w:tblStyle w:val="TableGrid"/>
        <w:tblpPr w:leftFromText="180" w:rightFromText="180" w:vertAnchor="text" w:horzAnchor="page" w:tblpX="1549" w:tblpY="229"/>
        <w:tblW w:w="0" w:type="auto"/>
        <w:tblBorders>
          <w:top w:val="single" w:sz="4" w:space="0" w:color="254D41" w:themeColor="accent5" w:themeShade="80"/>
          <w:left w:val="single" w:sz="4" w:space="0" w:color="254D41" w:themeColor="accent5" w:themeShade="80"/>
          <w:bottom w:val="single" w:sz="4" w:space="0" w:color="254D41" w:themeColor="accent5" w:themeShade="80"/>
          <w:right w:val="single" w:sz="4" w:space="0" w:color="254D41" w:themeColor="accent5" w:themeShade="80"/>
          <w:insideH w:val="single" w:sz="6" w:space="0" w:color="254D41" w:themeColor="accent5" w:themeShade="80"/>
          <w:insideV w:val="single" w:sz="6" w:space="0" w:color="254D41" w:themeColor="accent5" w:themeShade="80"/>
        </w:tblBorders>
        <w:tblLook w:val="04A0" w:firstRow="1" w:lastRow="0" w:firstColumn="1" w:lastColumn="0" w:noHBand="0" w:noVBand="1"/>
      </w:tblPr>
      <w:tblGrid>
        <w:gridCol w:w="2850"/>
        <w:gridCol w:w="3446"/>
        <w:gridCol w:w="3446"/>
      </w:tblGrid>
      <w:tr w:rsidR="00C21CA8" w:rsidRPr="00FB415D" w14:paraId="0B9B1F52" w14:textId="77777777" w:rsidTr="20F01C8E">
        <w:tc>
          <w:tcPr>
            <w:tcW w:w="2850" w:type="dxa"/>
          </w:tcPr>
          <w:p w14:paraId="65CFD562" w14:textId="77777777" w:rsidR="00C21CA8" w:rsidRPr="00FB415D" w:rsidRDefault="00C21CA8" w:rsidP="20F01C8E">
            <w:pPr>
              <w:widowControl w:val="0"/>
              <w:autoSpaceDE w:val="0"/>
              <w:autoSpaceDN w:val="0"/>
              <w:spacing w:before="0" w:after="0" w:line="360" w:lineRule="auto"/>
              <w:jc w:val="left"/>
              <w:rPr>
                <w:rFonts w:eastAsia="Trebuchet MS"/>
                <w:b/>
                <w:bCs/>
                <w:color w:val="2D2D2D" w:themeColor="text2" w:themeShade="80"/>
              </w:rPr>
            </w:pPr>
            <w:r w:rsidRPr="20F01C8E">
              <w:rPr>
                <w:rFonts w:eastAsia="Trebuchet MS"/>
                <w:b/>
                <w:bCs/>
                <w:color w:val="2D2D2D" w:themeColor="text2" w:themeShade="80"/>
              </w:rPr>
              <w:t>An frása</w:t>
            </w:r>
          </w:p>
        </w:tc>
        <w:tc>
          <w:tcPr>
            <w:tcW w:w="3446" w:type="dxa"/>
          </w:tcPr>
          <w:p w14:paraId="7139F920" w14:textId="77777777" w:rsidR="00C21CA8" w:rsidRPr="00FB415D" w:rsidRDefault="00C21CA8" w:rsidP="20F01C8E">
            <w:pPr>
              <w:widowControl w:val="0"/>
              <w:autoSpaceDE w:val="0"/>
              <w:autoSpaceDN w:val="0"/>
              <w:spacing w:before="0" w:after="0" w:line="360" w:lineRule="auto"/>
              <w:jc w:val="left"/>
              <w:rPr>
                <w:rFonts w:eastAsia="Trebuchet MS"/>
                <w:b/>
                <w:bCs/>
                <w:color w:val="2D2D2D" w:themeColor="text2" w:themeShade="80"/>
              </w:rPr>
            </w:pPr>
            <w:r w:rsidRPr="20F01C8E">
              <w:rPr>
                <w:rFonts w:eastAsia="Trebuchet MS"/>
                <w:b/>
                <w:bCs/>
                <w:color w:val="2D2D2D" w:themeColor="text2" w:themeShade="80"/>
              </w:rPr>
              <w:t>An cheist</w:t>
            </w:r>
          </w:p>
        </w:tc>
        <w:tc>
          <w:tcPr>
            <w:tcW w:w="3446" w:type="dxa"/>
          </w:tcPr>
          <w:p w14:paraId="58172960" w14:textId="77777777" w:rsidR="00C21CA8" w:rsidRPr="00FB415D" w:rsidRDefault="00C21CA8" w:rsidP="20F01C8E">
            <w:pPr>
              <w:widowControl w:val="0"/>
              <w:autoSpaceDE w:val="0"/>
              <w:autoSpaceDN w:val="0"/>
              <w:spacing w:before="0" w:after="0" w:line="360" w:lineRule="auto"/>
              <w:jc w:val="left"/>
              <w:rPr>
                <w:rFonts w:eastAsia="Trebuchet MS"/>
                <w:b/>
                <w:bCs/>
                <w:color w:val="2D2D2D" w:themeColor="text2" w:themeShade="80"/>
              </w:rPr>
            </w:pPr>
            <w:r w:rsidRPr="20F01C8E">
              <w:rPr>
                <w:rFonts w:eastAsia="Trebuchet MS"/>
                <w:b/>
                <w:bCs/>
                <w:color w:val="2D2D2D" w:themeColor="text2" w:themeShade="80"/>
              </w:rPr>
              <w:t>An freagra diúltach</w:t>
            </w:r>
          </w:p>
        </w:tc>
      </w:tr>
      <w:tr w:rsidR="00C21CA8" w:rsidRPr="00FB415D" w14:paraId="6AD08A4A" w14:textId="77777777" w:rsidTr="20F01C8E">
        <w:tc>
          <w:tcPr>
            <w:tcW w:w="2850" w:type="dxa"/>
          </w:tcPr>
          <w:p w14:paraId="590D3F4A" w14:textId="77777777" w:rsidR="00C21CA8" w:rsidRPr="00FB415D" w:rsidRDefault="00C21CA8" w:rsidP="20F01C8E">
            <w:pPr>
              <w:widowControl w:val="0"/>
              <w:autoSpaceDE w:val="0"/>
              <w:autoSpaceDN w:val="0"/>
              <w:spacing w:before="0" w:after="0" w:line="360" w:lineRule="auto"/>
              <w:jc w:val="left"/>
              <w:rPr>
                <w:rFonts w:eastAsia="Trebuchet MS"/>
                <w:color w:val="2D2D2D" w:themeColor="text2" w:themeShade="80"/>
              </w:rPr>
            </w:pPr>
            <w:r w:rsidRPr="20F01C8E">
              <w:rPr>
                <w:rFonts w:eastAsia="Trebuchet MS"/>
                <w:color w:val="2D2D2D" w:themeColor="text2" w:themeShade="80"/>
              </w:rPr>
              <w:t>Is cuimhin liom</w:t>
            </w:r>
          </w:p>
        </w:tc>
        <w:tc>
          <w:tcPr>
            <w:tcW w:w="3446" w:type="dxa"/>
          </w:tcPr>
          <w:p w14:paraId="6C41E40E" w14:textId="0C019F81" w:rsidR="00C21CA8" w:rsidRPr="00FB415D" w:rsidRDefault="00C21CA8" w:rsidP="20F01C8E">
            <w:pPr>
              <w:widowControl w:val="0"/>
              <w:autoSpaceDE w:val="0"/>
              <w:autoSpaceDN w:val="0"/>
              <w:spacing w:before="0" w:after="0" w:line="360" w:lineRule="auto"/>
              <w:jc w:val="left"/>
              <w:rPr>
                <w:rFonts w:eastAsia="Trebuchet MS"/>
                <w:color w:val="2D2D2D" w:themeColor="text2" w:themeShade="80"/>
              </w:rPr>
            </w:pPr>
            <w:r w:rsidRPr="20F01C8E">
              <w:rPr>
                <w:rFonts w:eastAsia="Trebuchet MS"/>
                <w:color w:val="2D2D2D" w:themeColor="text2" w:themeShade="80"/>
              </w:rPr>
              <w:t>An cuimhin leat?</w:t>
            </w:r>
          </w:p>
        </w:tc>
        <w:tc>
          <w:tcPr>
            <w:tcW w:w="3446" w:type="dxa"/>
          </w:tcPr>
          <w:p w14:paraId="36D6D5B0" w14:textId="3550D90D" w:rsidR="00C21CA8" w:rsidRPr="00FB415D" w:rsidRDefault="00C21CA8" w:rsidP="20F01C8E">
            <w:pPr>
              <w:widowControl w:val="0"/>
              <w:autoSpaceDE w:val="0"/>
              <w:autoSpaceDN w:val="0"/>
              <w:spacing w:before="0" w:after="0" w:line="360" w:lineRule="auto"/>
              <w:jc w:val="left"/>
              <w:rPr>
                <w:rFonts w:eastAsia="Trebuchet MS"/>
                <w:color w:val="2D2D2D" w:themeColor="text2" w:themeShade="80"/>
              </w:rPr>
            </w:pPr>
            <w:r w:rsidRPr="20F01C8E">
              <w:rPr>
                <w:rFonts w:eastAsia="Trebuchet MS"/>
                <w:color w:val="2D2D2D" w:themeColor="text2" w:themeShade="80"/>
              </w:rPr>
              <w:t>Ní cuimhin liom</w:t>
            </w:r>
          </w:p>
        </w:tc>
      </w:tr>
    </w:tbl>
    <w:p w14:paraId="4751CCE3" w14:textId="79A3A29C" w:rsidR="004131A9" w:rsidRPr="00FB415D" w:rsidRDefault="001A45B2" w:rsidP="20F01C8E">
      <w:pPr>
        <w:spacing w:before="0" w:after="0"/>
        <w:rPr>
          <w:color w:val="2D2D2D" w:themeColor="text2" w:themeShade="80"/>
        </w:rPr>
      </w:pPr>
      <w:r w:rsidRPr="00FB415D">
        <w:rPr>
          <w:color w:val="2D2D2D" w:themeColor="text2" w:themeShade="80"/>
          <w:lang w:val="en-IE"/>
        </w:rPr>
        <w:tab/>
      </w:r>
      <w:r w:rsidRPr="00FB415D">
        <w:rPr>
          <w:color w:val="2D2D2D" w:themeColor="text2" w:themeShade="80"/>
          <w:lang w:val="en-IE"/>
        </w:rPr>
        <w:tab/>
      </w:r>
    </w:p>
    <w:p w14:paraId="7C8433FF" w14:textId="77777777" w:rsidR="001742B1" w:rsidRPr="00FB415D" w:rsidRDefault="001742B1" w:rsidP="20F01C8E">
      <w:pPr>
        <w:pStyle w:val="Heading3"/>
        <w:spacing w:before="0" w:beforeAutospacing="0"/>
      </w:pPr>
      <w:r w:rsidRPr="20F01C8E">
        <w:t>C:</w:t>
      </w:r>
      <w:r w:rsidRPr="20F01C8E">
        <w:rPr>
          <w:spacing w:val="-3"/>
        </w:rPr>
        <w:t xml:space="preserve"> </w:t>
      </w:r>
      <w:r w:rsidRPr="20F01C8E">
        <w:t>TUISCINT</w:t>
      </w:r>
    </w:p>
    <w:p w14:paraId="3978E736" w14:textId="45F09F37" w:rsidR="00992509" w:rsidRPr="00FB415D" w:rsidRDefault="001742B1" w:rsidP="20F01C8E">
      <w:pPr>
        <w:pStyle w:val="Heading3"/>
        <w:spacing w:before="0" w:beforeAutospacing="0"/>
        <w:rPr>
          <w:b w:val="0"/>
          <w:bCs w:val="0"/>
          <w:color w:val="1F1F1F" w:themeColor="text1" w:themeShade="80"/>
          <w:sz w:val="22"/>
          <w:szCs w:val="22"/>
        </w:rPr>
      </w:pPr>
      <w:r w:rsidRPr="20F01C8E">
        <w:rPr>
          <w:b w:val="0"/>
          <w:bCs w:val="0"/>
          <w:color w:val="2D2D2D" w:themeColor="text2" w:themeShade="80"/>
          <w:sz w:val="22"/>
          <w:szCs w:val="22"/>
        </w:rPr>
        <w:t xml:space="preserve">Féach ar </w:t>
      </w:r>
      <w:r w:rsidR="00992509" w:rsidRPr="20F01C8E">
        <w:rPr>
          <w:b w:val="0"/>
          <w:bCs w:val="0"/>
          <w:color w:val="2D2D2D" w:themeColor="text2" w:themeShade="80"/>
          <w:sz w:val="22"/>
          <w:szCs w:val="22"/>
        </w:rPr>
        <w:t>an script.</w:t>
      </w:r>
    </w:p>
    <w:p w14:paraId="14A60456" w14:textId="77777777" w:rsidR="00820CA0" w:rsidRPr="00FB415D" w:rsidRDefault="00820CA0" w:rsidP="20F01C8E">
      <w:pPr>
        <w:pStyle w:val="Heading3"/>
        <w:spacing w:before="0" w:beforeAutospacing="0"/>
      </w:pPr>
    </w:p>
    <w:p w14:paraId="49B31219" w14:textId="67D9412B" w:rsidR="00992509" w:rsidRPr="00FB415D" w:rsidRDefault="00992509" w:rsidP="20F01C8E">
      <w:pPr>
        <w:pStyle w:val="Heading3"/>
        <w:spacing w:before="0" w:beforeAutospacing="0"/>
      </w:pPr>
      <w:r w:rsidRPr="20F01C8E">
        <w:t>D:</w:t>
      </w:r>
      <w:r w:rsidRPr="20F01C8E">
        <w:rPr>
          <w:spacing w:val="-3"/>
        </w:rPr>
        <w:t xml:space="preserve"> </w:t>
      </w:r>
      <w:r w:rsidRPr="20F01C8E">
        <w:t>FEASACHT TEANGA</w:t>
      </w:r>
    </w:p>
    <w:p w14:paraId="70D9BCFA" w14:textId="77777777" w:rsidR="00C21CA8" w:rsidRPr="00FB415D" w:rsidRDefault="00C21CA8" w:rsidP="20F01C8E">
      <w:pPr>
        <w:pStyle w:val="Heading2"/>
        <w:spacing w:before="0" w:beforeAutospacing="0" w:after="0" w:afterAutospacing="0"/>
      </w:pPr>
      <w:r w:rsidRPr="20F01C8E">
        <w:t xml:space="preserve">1: Cruinneas gramadaí (Cúis an tséimhithe) </w:t>
      </w:r>
    </w:p>
    <w:p w14:paraId="6C33AB31" w14:textId="54B8DD14" w:rsidR="00C21CA8" w:rsidRPr="00FB415D" w:rsidRDefault="00C21CA8" w:rsidP="20F01C8E">
      <w:pPr>
        <w:pStyle w:val="BodyText"/>
        <w:spacing w:after="0"/>
        <w:rPr>
          <w:color w:val="2D2D2D" w:themeColor="text2" w:themeShade="80"/>
          <w:sz w:val="22"/>
          <w:szCs w:val="22"/>
        </w:rPr>
      </w:pPr>
      <w:r w:rsidRPr="20F01C8E">
        <w:rPr>
          <w:color w:val="2D2D2D" w:themeColor="text2" w:themeShade="80"/>
          <w:sz w:val="22"/>
          <w:szCs w:val="22"/>
        </w:rPr>
        <w:t>Freagraí:</w:t>
      </w:r>
    </w:p>
    <w:tbl>
      <w:tblPr>
        <w:tblStyle w:val="GridTable6Colorful-Accent5"/>
        <w:tblW w:w="0" w:type="auto"/>
        <w:tblLook w:val="0480" w:firstRow="0" w:lastRow="0" w:firstColumn="1" w:lastColumn="0" w:noHBand="0" w:noVBand="1"/>
      </w:tblPr>
      <w:tblGrid>
        <w:gridCol w:w="9742"/>
      </w:tblGrid>
      <w:tr w:rsidR="00C21CA8" w:rsidRPr="00FB415D" w14:paraId="2579714D" w14:textId="77777777" w:rsidTr="4CBBC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153B780E" w14:textId="2FA11901" w:rsidR="00C21CA8" w:rsidRPr="00FB415D" w:rsidRDefault="00C21CA8" w:rsidP="20F01C8E">
            <w:pPr>
              <w:pStyle w:val="BodyText"/>
              <w:numPr>
                <w:ilvl w:val="0"/>
                <w:numId w:val="33"/>
              </w:numPr>
              <w:spacing w:after="0"/>
              <w:rPr>
                <w:b w:val="0"/>
                <w:bCs w:val="0"/>
                <w:color w:val="2D2D2D" w:themeColor="text2" w:themeShade="80"/>
                <w:sz w:val="22"/>
                <w:szCs w:val="22"/>
              </w:rPr>
            </w:pPr>
            <w:r w:rsidRPr="4CBBCE95">
              <w:rPr>
                <w:b w:val="0"/>
                <w:bCs w:val="0"/>
                <w:color w:val="2D2D2D" w:themeColor="text2" w:themeShade="80"/>
                <w:sz w:val="22"/>
                <w:szCs w:val="22"/>
              </w:rPr>
              <w:lastRenderedPageBreak/>
              <w:t>Tá glór nua roghnaithe do c</w:t>
            </w:r>
            <w:r w:rsidRPr="4CBBCE95">
              <w:rPr>
                <w:color w:val="2D2D2D" w:themeColor="text2" w:themeShade="80"/>
                <w:sz w:val="22"/>
                <w:szCs w:val="22"/>
              </w:rPr>
              <w:t>h</w:t>
            </w:r>
            <w:r w:rsidRPr="4CBBCE95">
              <w:rPr>
                <w:b w:val="0"/>
                <w:bCs w:val="0"/>
                <w:color w:val="2D2D2D" w:themeColor="text2" w:themeShade="80"/>
                <w:sz w:val="22"/>
                <w:szCs w:val="22"/>
              </w:rPr>
              <w:t>óras c</w:t>
            </w:r>
            <w:r w:rsidR="009E2A6B">
              <w:rPr>
                <w:b w:val="0"/>
                <w:bCs w:val="0"/>
                <w:color w:val="2D2D2D" w:themeColor="text2" w:themeShade="80"/>
                <w:sz w:val="22"/>
                <w:szCs w:val="22"/>
              </w:rPr>
              <w:t>h</w:t>
            </w:r>
            <w:r w:rsidRPr="4CBBCE95">
              <w:rPr>
                <w:b w:val="0"/>
                <w:bCs w:val="0"/>
                <w:color w:val="2D2D2D" w:themeColor="text2" w:themeShade="80"/>
                <w:sz w:val="22"/>
                <w:szCs w:val="22"/>
              </w:rPr>
              <w:t>loigín dorais</w:t>
            </w:r>
            <w:r w:rsidR="009E2A6B">
              <w:rPr>
                <w:b w:val="0"/>
                <w:bCs w:val="0"/>
                <w:color w:val="2D2D2D" w:themeColor="text2" w:themeShade="80"/>
                <w:sz w:val="22"/>
                <w:szCs w:val="22"/>
              </w:rPr>
              <w:t xml:space="preserve"> </w:t>
            </w:r>
            <w:r w:rsidR="009E2A6B">
              <w:rPr>
                <w:b w:val="0"/>
                <w:bCs w:val="0"/>
                <w:i/>
                <w:iCs/>
                <w:color w:val="2D2D2D" w:themeColor="text2" w:themeShade="80"/>
                <w:sz w:val="22"/>
                <w:szCs w:val="22"/>
              </w:rPr>
              <w:t>Ring</w:t>
            </w:r>
            <w:r w:rsidRPr="4CBBCE95">
              <w:rPr>
                <w:b w:val="0"/>
                <w:bCs w:val="0"/>
                <w:color w:val="2D2D2D" w:themeColor="text2" w:themeShade="80"/>
                <w:sz w:val="22"/>
                <w:szCs w:val="22"/>
              </w:rPr>
              <w:t>.</w:t>
            </w:r>
          </w:p>
        </w:tc>
      </w:tr>
      <w:tr w:rsidR="00C21CA8" w:rsidRPr="00FB415D" w14:paraId="73952359" w14:textId="77777777" w:rsidTr="4CBBCE95">
        <w:tc>
          <w:tcPr>
            <w:cnfStyle w:val="001000000000" w:firstRow="0" w:lastRow="0" w:firstColumn="1" w:lastColumn="0" w:oddVBand="0" w:evenVBand="0" w:oddHBand="0" w:evenHBand="0" w:firstRowFirstColumn="0" w:firstRowLastColumn="0" w:lastRowFirstColumn="0" w:lastRowLastColumn="0"/>
            <w:tcW w:w="9742" w:type="dxa"/>
          </w:tcPr>
          <w:p w14:paraId="3EFC6400" w14:textId="281E5E64" w:rsidR="00C21CA8" w:rsidRPr="00FB415D" w:rsidRDefault="001C44E2" w:rsidP="20F01C8E">
            <w:pPr>
              <w:pStyle w:val="BodyText"/>
              <w:spacing w:after="0"/>
              <w:rPr>
                <w:b w:val="0"/>
                <w:bCs w:val="0"/>
                <w:i/>
                <w:iCs/>
                <w:color w:val="2D2D2D" w:themeColor="text2" w:themeShade="80"/>
                <w:sz w:val="22"/>
                <w:szCs w:val="22"/>
              </w:rPr>
            </w:pPr>
            <w:r w:rsidRPr="20F01C8E">
              <w:rPr>
                <w:b w:val="0"/>
                <w:bCs w:val="0"/>
                <w:i/>
                <w:iCs/>
                <w:color w:val="2D2D2D" w:themeColor="text2" w:themeShade="80"/>
                <w:sz w:val="22"/>
                <w:szCs w:val="22"/>
              </w:rPr>
              <w:t xml:space="preserve">Leanann séimhiú an réamhfhocal simplí ‘do’ de ghnáth. </w:t>
            </w:r>
          </w:p>
        </w:tc>
      </w:tr>
      <w:tr w:rsidR="00C21CA8" w:rsidRPr="00FB415D" w14:paraId="50B45D24" w14:textId="77777777" w:rsidTr="4CBBC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3B79F4E2" w14:textId="568E4FD9" w:rsidR="00C21CA8" w:rsidRPr="00FB415D" w:rsidRDefault="00C21CA8" w:rsidP="20F01C8E">
            <w:pPr>
              <w:pStyle w:val="BodyText"/>
              <w:numPr>
                <w:ilvl w:val="0"/>
                <w:numId w:val="33"/>
              </w:numPr>
              <w:spacing w:after="0"/>
              <w:rPr>
                <w:b w:val="0"/>
                <w:bCs w:val="0"/>
                <w:color w:val="2D2D2D" w:themeColor="text2" w:themeShade="80"/>
                <w:sz w:val="22"/>
                <w:szCs w:val="22"/>
              </w:rPr>
            </w:pPr>
            <w:r w:rsidRPr="20F01C8E">
              <w:rPr>
                <w:b w:val="0"/>
                <w:bCs w:val="0"/>
                <w:color w:val="2D2D2D" w:themeColor="text2" w:themeShade="80"/>
                <w:sz w:val="22"/>
                <w:szCs w:val="22"/>
              </w:rPr>
              <w:t>Bean as Baile Átha Cliath ó d</w:t>
            </w:r>
            <w:r w:rsidRPr="20F01C8E">
              <w:rPr>
                <w:color w:val="2D2D2D" w:themeColor="text2" w:themeShade="80"/>
                <w:sz w:val="22"/>
                <w:szCs w:val="22"/>
              </w:rPr>
              <w:t>h</w:t>
            </w:r>
            <w:r w:rsidRPr="20F01C8E">
              <w:rPr>
                <w:b w:val="0"/>
                <w:bCs w:val="0"/>
                <w:color w:val="2D2D2D" w:themeColor="text2" w:themeShade="80"/>
                <w:sz w:val="22"/>
                <w:szCs w:val="22"/>
              </w:rPr>
              <w:t>úchas a bheidh mar g</w:t>
            </w:r>
            <w:r w:rsidRPr="20F01C8E">
              <w:rPr>
                <w:color w:val="2D2D2D" w:themeColor="text2" w:themeShade="80"/>
                <w:sz w:val="22"/>
                <w:szCs w:val="22"/>
              </w:rPr>
              <w:t>h</w:t>
            </w:r>
            <w:r w:rsidRPr="20F01C8E">
              <w:rPr>
                <w:b w:val="0"/>
                <w:bCs w:val="0"/>
                <w:color w:val="2D2D2D" w:themeColor="text2" w:themeShade="80"/>
                <w:sz w:val="22"/>
                <w:szCs w:val="22"/>
              </w:rPr>
              <w:t>lór úr a</w:t>
            </w:r>
            <w:r w:rsidR="006376B0" w:rsidRPr="20F01C8E">
              <w:rPr>
                <w:b w:val="0"/>
                <w:bCs w:val="0"/>
                <w:color w:val="2D2D2D" w:themeColor="text2" w:themeShade="80"/>
                <w:sz w:val="22"/>
                <w:szCs w:val="22"/>
              </w:rPr>
              <w:t>r an gc</w:t>
            </w:r>
            <w:r w:rsidRPr="20F01C8E">
              <w:rPr>
                <w:b w:val="0"/>
                <w:bCs w:val="0"/>
                <w:color w:val="2D2D2D" w:themeColor="text2" w:themeShade="80"/>
                <w:sz w:val="22"/>
                <w:szCs w:val="22"/>
              </w:rPr>
              <w:t>loigín dorais.</w:t>
            </w:r>
          </w:p>
        </w:tc>
      </w:tr>
      <w:tr w:rsidR="00C21CA8" w:rsidRPr="00FB415D" w14:paraId="0D87485A" w14:textId="77777777" w:rsidTr="4CBBCE95">
        <w:tc>
          <w:tcPr>
            <w:cnfStyle w:val="001000000000" w:firstRow="0" w:lastRow="0" w:firstColumn="1" w:lastColumn="0" w:oddVBand="0" w:evenVBand="0" w:oddHBand="0" w:evenHBand="0" w:firstRowFirstColumn="0" w:firstRowLastColumn="0" w:lastRowFirstColumn="0" w:lastRowLastColumn="0"/>
            <w:tcW w:w="9742" w:type="dxa"/>
          </w:tcPr>
          <w:p w14:paraId="3265FC28" w14:textId="363BF522" w:rsidR="00C21CA8" w:rsidRPr="00FB415D" w:rsidRDefault="001C44E2" w:rsidP="20F01C8E">
            <w:pPr>
              <w:pStyle w:val="BodyText"/>
              <w:spacing w:after="0"/>
              <w:rPr>
                <w:b w:val="0"/>
                <w:bCs w:val="0"/>
                <w:i/>
                <w:iCs/>
                <w:color w:val="2D2D2D" w:themeColor="text2" w:themeShade="80"/>
                <w:sz w:val="22"/>
                <w:szCs w:val="22"/>
              </w:rPr>
            </w:pPr>
            <w:r w:rsidRPr="20F01C8E">
              <w:rPr>
                <w:b w:val="0"/>
                <w:bCs w:val="0"/>
                <w:i/>
                <w:iCs/>
                <w:color w:val="2D2D2D" w:themeColor="text2" w:themeShade="80"/>
                <w:sz w:val="22"/>
                <w:szCs w:val="22"/>
              </w:rPr>
              <w:t>Leanann séimhiú na réamhfhocail shimplí ‘ó’ agus ‘mar’ de ghnáth.</w:t>
            </w:r>
          </w:p>
        </w:tc>
      </w:tr>
      <w:tr w:rsidR="00C21CA8" w:rsidRPr="00FB415D" w14:paraId="0D3ECB5C" w14:textId="77777777" w:rsidTr="4CBBC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19EF528E" w14:textId="77777777" w:rsidR="00C21CA8" w:rsidRPr="00FB415D" w:rsidRDefault="00C21CA8" w:rsidP="20F01C8E">
            <w:pPr>
              <w:pStyle w:val="BodyText"/>
              <w:numPr>
                <w:ilvl w:val="0"/>
                <w:numId w:val="33"/>
              </w:numPr>
              <w:spacing w:after="0"/>
              <w:rPr>
                <w:b w:val="0"/>
                <w:bCs w:val="0"/>
                <w:color w:val="2D2D2D" w:themeColor="text2" w:themeShade="80"/>
                <w:sz w:val="22"/>
                <w:szCs w:val="22"/>
              </w:rPr>
            </w:pPr>
            <w:r w:rsidRPr="20F01C8E">
              <w:rPr>
                <w:b w:val="0"/>
                <w:bCs w:val="0"/>
                <w:color w:val="2D2D2D" w:themeColor="text2" w:themeShade="80"/>
                <w:sz w:val="22"/>
                <w:szCs w:val="22"/>
              </w:rPr>
              <w:t>Is í Isibéal atá ainmnithe ag an c</w:t>
            </w:r>
            <w:r w:rsidRPr="20F01C8E">
              <w:rPr>
                <w:color w:val="2D2D2D" w:themeColor="text2" w:themeShade="80"/>
                <w:sz w:val="22"/>
                <w:szCs w:val="22"/>
              </w:rPr>
              <w:t>h</w:t>
            </w:r>
            <w:r w:rsidRPr="20F01C8E">
              <w:rPr>
                <w:b w:val="0"/>
                <w:bCs w:val="0"/>
                <w:color w:val="2D2D2D" w:themeColor="text2" w:themeShade="80"/>
                <w:sz w:val="22"/>
                <w:szCs w:val="22"/>
              </w:rPr>
              <w:t>omhlacht.</w:t>
            </w:r>
          </w:p>
        </w:tc>
      </w:tr>
      <w:tr w:rsidR="00C21CA8" w:rsidRPr="00FB415D" w14:paraId="19A4D541" w14:textId="77777777" w:rsidTr="4CBBCE95">
        <w:tc>
          <w:tcPr>
            <w:cnfStyle w:val="001000000000" w:firstRow="0" w:lastRow="0" w:firstColumn="1" w:lastColumn="0" w:oddVBand="0" w:evenVBand="0" w:oddHBand="0" w:evenHBand="0" w:firstRowFirstColumn="0" w:firstRowLastColumn="0" w:lastRowFirstColumn="0" w:lastRowLastColumn="0"/>
            <w:tcW w:w="9742" w:type="dxa"/>
          </w:tcPr>
          <w:p w14:paraId="3D0C3D9F" w14:textId="60CC04EF" w:rsidR="00C21CA8" w:rsidRPr="00FB415D" w:rsidRDefault="001C44E2" w:rsidP="20F01C8E">
            <w:pPr>
              <w:pStyle w:val="BodyText"/>
              <w:spacing w:after="0"/>
              <w:rPr>
                <w:b w:val="0"/>
                <w:bCs w:val="0"/>
                <w:i/>
                <w:iCs/>
                <w:color w:val="2D2D2D" w:themeColor="text2" w:themeShade="80"/>
                <w:sz w:val="22"/>
                <w:szCs w:val="22"/>
              </w:rPr>
            </w:pPr>
            <w:r w:rsidRPr="20F01C8E">
              <w:rPr>
                <w:b w:val="0"/>
                <w:bCs w:val="0"/>
                <w:i/>
                <w:iCs/>
                <w:color w:val="2D2D2D" w:themeColor="text2" w:themeShade="80"/>
                <w:sz w:val="22"/>
                <w:szCs w:val="22"/>
              </w:rPr>
              <w:t xml:space="preserve">Leanann séimhiú (seachas urú) réamhfhocail móide an t-alt i gcanúint Uladh. </w:t>
            </w:r>
          </w:p>
        </w:tc>
      </w:tr>
      <w:tr w:rsidR="00C21CA8" w:rsidRPr="00FB415D" w14:paraId="08A34BC2" w14:textId="77777777" w:rsidTr="4CBBC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6395E5F1" w14:textId="77777777" w:rsidR="00C21CA8" w:rsidRPr="00FB415D" w:rsidRDefault="00C21CA8" w:rsidP="20F01C8E">
            <w:pPr>
              <w:pStyle w:val="BodyText"/>
              <w:numPr>
                <w:ilvl w:val="0"/>
                <w:numId w:val="33"/>
              </w:numPr>
              <w:spacing w:after="0"/>
              <w:rPr>
                <w:b w:val="0"/>
                <w:bCs w:val="0"/>
                <w:color w:val="2D2D2D" w:themeColor="text2" w:themeShade="80"/>
                <w:sz w:val="22"/>
                <w:szCs w:val="22"/>
              </w:rPr>
            </w:pPr>
            <w:r w:rsidRPr="20F01C8E">
              <w:rPr>
                <w:b w:val="0"/>
                <w:bCs w:val="0"/>
                <w:color w:val="2D2D2D" w:themeColor="text2" w:themeShade="80"/>
                <w:sz w:val="22"/>
                <w:szCs w:val="22"/>
              </w:rPr>
              <w:t>Is mór an p</w:t>
            </w:r>
            <w:r w:rsidRPr="20F01C8E">
              <w:rPr>
                <w:color w:val="2D2D2D" w:themeColor="text2" w:themeShade="80"/>
                <w:sz w:val="22"/>
                <w:szCs w:val="22"/>
              </w:rPr>
              <w:t>h</w:t>
            </w:r>
            <w:r w:rsidRPr="20F01C8E">
              <w:rPr>
                <w:b w:val="0"/>
                <w:bCs w:val="0"/>
                <w:color w:val="2D2D2D" w:themeColor="text2" w:themeShade="80"/>
                <w:sz w:val="22"/>
                <w:szCs w:val="22"/>
              </w:rPr>
              <w:t>ribhléid atá ann di go mbeidh a glór ar d</w:t>
            </w:r>
            <w:r w:rsidRPr="20F01C8E">
              <w:rPr>
                <w:color w:val="2D2D2D" w:themeColor="text2" w:themeShade="80"/>
                <w:sz w:val="22"/>
                <w:szCs w:val="22"/>
              </w:rPr>
              <w:t>h</w:t>
            </w:r>
            <w:r w:rsidRPr="20F01C8E">
              <w:rPr>
                <w:b w:val="0"/>
                <w:bCs w:val="0"/>
                <w:color w:val="2D2D2D" w:themeColor="text2" w:themeShade="80"/>
                <w:sz w:val="22"/>
                <w:szCs w:val="22"/>
              </w:rPr>
              <w:t>oirse daoine.</w:t>
            </w:r>
          </w:p>
        </w:tc>
      </w:tr>
      <w:tr w:rsidR="00C21CA8" w:rsidRPr="00FB415D" w14:paraId="7B3053C7" w14:textId="77777777" w:rsidTr="4CBBCE95">
        <w:tc>
          <w:tcPr>
            <w:cnfStyle w:val="001000000000" w:firstRow="0" w:lastRow="0" w:firstColumn="1" w:lastColumn="0" w:oddVBand="0" w:evenVBand="0" w:oddHBand="0" w:evenHBand="0" w:firstRowFirstColumn="0" w:firstRowLastColumn="0" w:lastRowFirstColumn="0" w:lastRowLastColumn="0"/>
            <w:tcW w:w="9742" w:type="dxa"/>
          </w:tcPr>
          <w:p w14:paraId="7B9E18F4" w14:textId="6559C8EE" w:rsidR="00C21CA8" w:rsidRPr="00FB415D" w:rsidRDefault="001C44E2" w:rsidP="20F01C8E">
            <w:pPr>
              <w:pStyle w:val="BodyText"/>
              <w:spacing w:after="0"/>
              <w:rPr>
                <w:b w:val="0"/>
                <w:bCs w:val="0"/>
                <w:i/>
                <w:iCs/>
                <w:color w:val="2D2D2D" w:themeColor="text2" w:themeShade="80"/>
                <w:sz w:val="22"/>
                <w:szCs w:val="22"/>
              </w:rPr>
            </w:pPr>
            <w:r w:rsidRPr="20F01C8E">
              <w:rPr>
                <w:b w:val="0"/>
                <w:bCs w:val="0"/>
                <w:i/>
                <w:iCs/>
                <w:color w:val="2D2D2D" w:themeColor="text2" w:themeShade="80"/>
                <w:sz w:val="22"/>
                <w:szCs w:val="22"/>
              </w:rPr>
              <w:t>Is focal baininscneach é ‘pribhléid’ agus mar sin cuirtear séimhiú ar an ainmfhocal dar tús consan ina dhiaidh.</w:t>
            </w:r>
            <w:r w:rsidR="006376B0" w:rsidRPr="20F01C8E">
              <w:rPr>
                <w:b w:val="0"/>
                <w:bCs w:val="0"/>
                <w:i/>
                <w:iCs/>
                <w:color w:val="2D2D2D" w:themeColor="text2" w:themeShade="80"/>
                <w:sz w:val="22"/>
                <w:szCs w:val="22"/>
              </w:rPr>
              <w:t xml:space="preserve"> Leanann séimhiú ‘ar’ nuair is ionad áirithe é. </w:t>
            </w:r>
          </w:p>
        </w:tc>
      </w:tr>
      <w:tr w:rsidR="00C21CA8" w:rsidRPr="00FB415D" w14:paraId="29D87A74" w14:textId="77777777" w:rsidTr="4CBBC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080B0556" w14:textId="77777777" w:rsidR="00C21CA8" w:rsidRPr="00FB415D" w:rsidRDefault="00C21CA8" w:rsidP="20F01C8E">
            <w:pPr>
              <w:pStyle w:val="BodyText"/>
              <w:numPr>
                <w:ilvl w:val="0"/>
                <w:numId w:val="33"/>
              </w:numPr>
              <w:spacing w:after="0"/>
              <w:rPr>
                <w:b w:val="0"/>
                <w:bCs w:val="0"/>
                <w:color w:val="2D2D2D" w:themeColor="text2" w:themeShade="80"/>
                <w:sz w:val="22"/>
                <w:szCs w:val="22"/>
              </w:rPr>
            </w:pPr>
            <w:r w:rsidRPr="20F01C8E">
              <w:rPr>
                <w:b w:val="0"/>
                <w:bCs w:val="0"/>
                <w:color w:val="2D2D2D" w:themeColor="text2" w:themeShade="80"/>
                <w:sz w:val="22"/>
                <w:szCs w:val="22"/>
              </w:rPr>
              <w:t>Is dócha gur s</w:t>
            </w:r>
            <w:r w:rsidRPr="20F01C8E">
              <w:rPr>
                <w:color w:val="2D2D2D" w:themeColor="text2" w:themeShade="80"/>
                <w:sz w:val="22"/>
                <w:szCs w:val="22"/>
              </w:rPr>
              <w:t>h</w:t>
            </w:r>
            <w:r w:rsidRPr="20F01C8E">
              <w:rPr>
                <w:b w:val="0"/>
                <w:bCs w:val="0"/>
                <w:color w:val="2D2D2D" w:themeColor="text2" w:themeShade="80"/>
                <w:sz w:val="22"/>
                <w:szCs w:val="22"/>
              </w:rPr>
              <w:t>eas sé sin amach dóibh.</w:t>
            </w:r>
          </w:p>
        </w:tc>
      </w:tr>
      <w:tr w:rsidR="00C21CA8" w:rsidRPr="00FB415D" w14:paraId="205C3D03" w14:textId="77777777" w:rsidTr="4CBBCE95">
        <w:tc>
          <w:tcPr>
            <w:cnfStyle w:val="001000000000" w:firstRow="0" w:lastRow="0" w:firstColumn="1" w:lastColumn="0" w:oddVBand="0" w:evenVBand="0" w:oddHBand="0" w:evenHBand="0" w:firstRowFirstColumn="0" w:firstRowLastColumn="0" w:lastRowFirstColumn="0" w:lastRowLastColumn="0"/>
            <w:tcW w:w="9742" w:type="dxa"/>
          </w:tcPr>
          <w:p w14:paraId="70DE6F2E" w14:textId="79F8477D" w:rsidR="00C21CA8" w:rsidRPr="00FB415D" w:rsidRDefault="001C44E2" w:rsidP="20F01C8E">
            <w:pPr>
              <w:pStyle w:val="BodyText"/>
              <w:spacing w:after="0"/>
              <w:rPr>
                <w:b w:val="0"/>
                <w:bCs w:val="0"/>
                <w:i/>
                <w:iCs/>
                <w:color w:val="2D2D2D" w:themeColor="text2" w:themeShade="80"/>
                <w:sz w:val="22"/>
                <w:szCs w:val="22"/>
              </w:rPr>
            </w:pPr>
            <w:r w:rsidRPr="20F01C8E">
              <w:rPr>
                <w:b w:val="0"/>
                <w:bCs w:val="0"/>
                <w:i/>
                <w:iCs/>
                <w:color w:val="2D2D2D" w:themeColor="text2" w:themeShade="80"/>
                <w:sz w:val="22"/>
                <w:szCs w:val="22"/>
              </w:rPr>
              <w:t>Leanann séimhiú ‘gur’ san aimsir chaite.</w:t>
            </w:r>
          </w:p>
        </w:tc>
      </w:tr>
      <w:tr w:rsidR="00C21CA8" w:rsidRPr="00FB415D" w14:paraId="67D13609" w14:textId="77777777" w:rsidTr="4CBBC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0D9D54F7" w14:textId="77777777" w:rsidR="00C21CA8" w:rsidRPr="00FB415D" w:rsidRDefault="00C21CA8" w:rsidP="20F01C8E">
            <w:pPr>
              <w:pStyle w:val="BodyText"/>
              <w:numPr>
                <w:ilvl w:val="0"/>
                <w:numId w:val="33"/>
              </w:numPr>
              <w:spacing w:after="0"/>
              <w:rPr>
                <w:b w:val="0"/>
                <w:bCs w:val="0"/>
                <w:color w:val="2D2D2D" w:themeColor="text2" w:themeShade="80"/>
                <w:sz w:val="22"/>
                <w:szCs w:val="22"/>
              </w:rPr>
            </w:pPr>
            <w:r w:rsidRPr="20F01C8E">
              <w:rPr>
                <w:b w:val="0"/>
                <w:bCs w:val="0"/>
                <w:color w:val="2D2D2D" w:themeColor="text2" w:themeShade="80"/>
                <w:sz w:val="22"/>
                <w:szCs w:val="22"/>
              </w:rPr>
              <w:t>Tá sé go maith an rogha G</w:t>
            </w:r>
            <w:r w:rsidRPr="20F01C8E">
              <w:rPr>
                <w:color w:val="2D2D2D" w:themeColor="text2" w:themeShade="80"/>
                <w:sz w:val="22"/>
                <w:szCs w:val="22"/>
              </w:rPr>
              <w:t>h</w:t>
            </w:r>
            <w:r w:rsidRPr="20F01C8E">
              <w:rPr>
                <w:b w:val="0"/>
                <w:bCs w:val="0"/>
                <w:color w:val="2D2D2D" w:themeColor="text2" w:themeShade="80"/>
                <w:sz w:val="22"/>
                <w:szCs w:val="22"/>
              </w:rPr>
              <w:t>aeilge a bheith ann agus go mbeidh níos mó fógraí trí G</w:t>
            </w:r>
            <w:r w:rsidRPr="20F01C8E">
              <w:rPr>
                <w:color w:val="2D2D2D" w:themeColor="text2" w:themeShade="80"/>
                <w:sz w:val="22"/>
                <w:szCs w:val="22"/>
              </w:rPr>
              <w:t>h</w:t>
            </w:r>
            <w:r w:rsidRPr="20F01C8E">
              <w:rPr>
                <w:b w:val="0"/>
                <w:bCs w:val="0"/>
                <w:color w:val="2D2D2D" w:themeColor="text2" w:themeShade="80"/>
                <w:sz w:val="22"/>
                <w:szCs w:val="22"/>
              </w:rPr>
              <w:t>aeilge.</w:t>
            </w:r>
          </w:p>
        </w:tc>
      </w:tr>
      <w:tr w:rsidR="00C21CA8" w:rsidRPr="00FB415D" w14:paraId="4E62A008" w14:textId="77777777" w:rsidTr="4CBBCE95">
        <w:tc>
          <w:tcPr>
            <w:cnfStyle w:val="001000000000" w:firstRow="0" w:lastRow="0" w:firstColumn="1" w:lastColumn="0" w:oddVBand="0" w:evenVBand="0" w:oddHBand="0" w:evenHBand="0" w:firstRowFirstColumn="0" w:firstRowLastColumn="0" w:lastRowFirstColumn="0" w:lastRowLastColumn="0"/>
            <w:tcW w:w="9742" w:type="dxa"/>
          </w:tcPr>
          <w:p w14:paraId="6012DAD9" w14:textId="62A3C5AC" w:rsidR="00C21CA8" w:rsidRPr="00FB415D" w:rsidRDefault="001C44E2" w:rsidP="20F01C8E">
            <w:pPr>
              <w:pStyle w:val="BodyText"/>
              <w:spacing w:after="0"/>
              <w:rPr>
                <w:b w:val="0"/>
                <w:bCs w:val="0"/>
                <w:color w:val="2D2D2D" w:themeColor="text2" w:themeShade="80"/>
                <w:sz w:val="22"/>
                <w:szCs w:val="22"/>
              </w:rPr>
            </w:pPr>
            <w:r w:rsidRPr="20F01C8E">
              <w:rPr>
                <w:b w:val="0"/>
                <w:bCs w:val="0"/>
                <w:i/>
                <w:iCs/>
                <w:color w:val="2D2D2D" w:themeColor="text2" w:themeShade="80"/>
                <w:sz w:val="22"/>
                <w:szCs w:val="22"/>
              </w:rPr>
              <w:t>Is focal baininscneach é ‘rogha’ agus mar sin cuirtear séimhiú ar an aidiacht a leanann é.</w:t>
            </w:r>
            <w:r w:rsidR="006376B0" w:rsidRPr="20F01C8E">
              <w:rPr>
                <w:b w:val="0"/>
                <w:bCs w:val="0"/>
                <w:i/>
                <w:iCs/>
                <w:color w:val="2D2D2D" w:themeColor="text2" w:themeShade="80"/>
                <w:sz w:val="22"/>
                <w:szCs w:val="22"/>
              </w:rPr>
              <w:t xml:space="preserve"> Leanann séimhiú an réamhfhocal simplí ‘trí’ de ghnáth.</w:t>
            </w:r>
          </w:p>
        </w:tc>
      </w:tr>
      <w:tr w:rsidR="00C21CA8" w:rsidRPr="00FB415D" w14:paraId="40BDEB82" w14:textId="77777777" w:rsidTr="4CBBC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38A22DA5" w14:textId="77777777" w:rsidR="00C21CA8" w:rsidRPr="00FB415D" w:rsidRDefault="00C21CA8" w:rsidP="20F01C8E">
            <w:pPr>
              <w:pStyle w:val="BodyText"/>
              <w:numPr>
                <w:ilvl w:val="0"/>
                <w:numId w:val="33"/>
              </w:numPr>
              <w:spacing w:after="0"/>
              <w:rPr>
                <w:b w:val="0"/>
                <w:bCs w:val="0"/>
                <w:color w:val="2D2D2D" w:themeColor="text2" w:themeShade="80"/>
                <w:sz w:val="22"/>
                <w:szCs w:val="22"/>
              </w:rPr>
            </w:pPr>
            <w:r w:rsidRPr="20F01C8E">
              <w:rPr>
                <w:b w:val="0"/>
                <w:bCs w:val="0"/>
                <w:color w:val="2D2D2D" w:themeColor="text2" w:themeShade="80"/>
                <w:sz w:val="22"/>
                <w:szCs w:val="22"/>
              </w:rPr>
              <w:t>Oibríonn an g</w:t>
            </w:r>
            <w:r w:rsidRPr="20F01C8E">
              <w:rPr>
                <w:color w:val="2D2D2D" w:themeColor="text2" w:themeShade="80"/>
                <w:sz w:val="22"/>
                <w:szCs w:val="22"/>
              </w:rPr>
              <w:t>h</w:t>
            </w:r>
            <w:r w:rsidRPr="20F01C8E">
              <w:rPr>
                <w:b w:val="0"/>
                <w:bCs w:val="0"/>
                <w:color w:val="2D2D2D" w:themeColor="text2" w:themeShade="80"/>
                <w:sz w:val="22"/>
                <w:szCs w:val="22"/>
              </w:rPr>
              <w:t>né don doras tosaigh nuair nach bhfuil an t-úinéir sa b</w:t>
            </w:r>
            <w:r w:rsidRPr="20F01C8E">
              <w:rPr>
                <w:color w:val="2D2D2D" w:themeColor="text2" w:themeShade="80"/>
                <w:sz w:val="22"/>
                <w:szCs w:val="22"/>
              </w:rPr>
              <w:t>h</w:t>
            </w:r>
            <w:r w:rsidRPr="20F01C8E">
              <w:rPr>
                <w:b w:val="0"/>
                <w:bCs w:val="0"/>
                <w:color w:val="2D2D2D" w:themeColor="text2" w:themeShade="80"/>
                <w:sz w:val="22"/>
                <w:szCs w:val="22"/>
              </w:rPr>
              <w:t xml:space="preserve">aile. </w:t>
            </w:r>
          </w:p>
        </w:tc>
      </w:tr>
      <w:tr w:rsidR="00C21CA8" w:rsidRPr="00FB415D" w14:paraId="214E15C4" w14:textId="77777777" w:rsidTr="4CBBCE95">
        <w:trPr>
          <w:trHeight w:val="197"/>
        </w:trPr>
        <w:tc>
          <w:tcPr>
            <w:cnfStyle w:val="001000000000" w:firstRow="0" w:lastRow="0" w:firstColumn="1" w:lastColumn="0" w:oddVBand="0" w:evenVBand="0" w:oddHBand="0" w:evenHBand="0" w:firstRowFirstColumn="0" w:firstRowLastColumn="0" w:lastRowFirstColumn="0" w:lastRowLastColumn="0"/>
            <w:tcW w:w="9742" w:type="dxa"/>
          </w:tcPr>
          <w:p w14:paraId="5100A887" w14:textId="4A49876F" w:rsidR="00C21CA8" w:rsidRPr="00FB415D" w:rsidRDefault="001C44E2" w:rsidP="20F01C8E">
            <w:pPr>
              <w:pStyle w:val="BodyText"/>
              <w:spacing w:after="0"/>
              <w:rPr>
                <w:b w:val="0"/>
                <w:bCs w:val="0"/>
                <w:color w:val="2D2D2D" w:themeColor="text2" w:themeShade="80"/>
                <w:sz w:val="22"/>
                <w:szCs w:val="22"/>
              </w:rPr>
            </w:pPr>
            <w:r w:rsidRPr="20F01C8E">
              <w:rPr>
                <w:b w:val="0"/>
                <w:bCs w:val="0"/>
                <w:i/>
                <w:iCs/>
                <w:color w:val="2D2D2D" w:themeColor="text2" w:themeShade="80"/>
                <w:sz w:val="22"/>
                <w:szCs w:val="22"/>
              </w:rPr>
              <w:t xml:space="preserve">Is focal baininscneach é ‘gné’ agus mar sin cuirtear séimhiú ar an ainmfhocal dar tús consan ina dhiaidh. </w:t>
            </w:r>
            <w:r w:rsidR="006376B0" w:rsidRPr="20F01C8E">
              <w:rPr>
                <w:b w:val="0"/>
                <w:bCs w:val="0"/>
                <w:i/>
                <w:iCs/>
                <w:color w:val="2D2D2D" w:themeColor="text2" w:themeShade="80"/>
                <w:sz w:val="22"/>
                <w:szCs w:val="22"/>
              </w:rPr>
              <w:t>Leanann séimhiú an réamhfhocal simplí ‘sa’ de ghnáth.</w:t>
            </w:r>
          </w:p>
        </w:tc>
      </w:tr>
    </w:tbl>
    <w:p w14:paraId="4BA5C80F" w14:textId="13CEAA25" w:rsidR="00C21CA8" w:rsidRPr="00FB415D" w:rsidRDefault="00C21CA8" w:rsidP="20F01C8E">
      <w:pPr>
        <w:pStyle w:val="Heading2"/>
        <w:spacing w:before="0" w:after="0" w:afterAutospacing="0"/>
      </w:pPr>
      <w:r w:rsidRPr="20F01C8E">
        <w:t xml:space="preserve">2. Saibhreas Teanga (Frásaí úsáideacha leis na forainmneacha réamhfhoclacha) </w:t>
      </w:r>
    </w:p>
    <w:p w14:paraId="31F8C8B5" w14:textId="269A44F4" w:rsidR="00C21CA8" w:rsidRPr="00FB415D" w:rsidRDefault="001C44E2" w:rsidP="20F01C8E">
      <w:r w:rsidRPr="20F01C8E">
        <w:t>Freagraí:</w:t>
      </w:r>
    </w:p>
    <w:tbl>
      <w:tblPr>
        <w:tblStyle w:val="TableGrid"/>
        <w:tblpPr w:leftFromText="180" w:rightFromText="180" w:vertAnchor="text" w:horzAnchor="margin" w:tblpY="93"/>
        <w:tblW w:w="0" w:type="auto"/>
        <w:tblLook w:val="04A0" w:firstRow="1" w:lastRow="0" w:firstColumn="1" w:lastColumn="0" w:noHBand="0" w:noVBand="1"/>
      </w:tblPr>
      <w:tblGrid>
        <w:gridCol w:w="4876"/>
        <w:gridCol w:w="4876"/>
      </w:tblGrid>
      <w:tr w:rsidR="001C44E2" w:rsidRPr="00FB415D" w14:paraId="1DC49117" w14:textId="77777777" w:rsidTr="20F01C8E">
        <w:tc>
          <w:tcPr>
            <w:tcW w:w="4876" w:type="dxa"/>
          </w:tcPr>
          <w:p w14:paraId="4666E3FC" w14:textId="77777777" w:rsidR="001C44E2" w:rsidRPr="00FB415D" w:rsidRDefault="001C44E2" w:rsidP="20F01C8E">
            <w:pPr>
              <w:pStyle w:val="ListParagraph"/>
              <w:numPr>
                <w:ilvl w:val="0"/>
                <w:numId w:val="34"/>
              </w:numPr>
              <w:spacing w:before="0" w:after="0"/>
              <w:rPr>
                <w:color w:val="2D2D2D" w:themeColor="text2" w:themeShade="80"/>
              </w:rPr>
            </w:pPr>
            <w:r w:rsidRPr="20F01C8E">
              <w:rPr>
                <w:color w:val="2D2D2D" w:themeColor="text2" w:themeShade="80"/>
              </w:rPr>
              <w:t xml:space="preserve">Déanfaidh mé gearán </w:t>
            </w:r>
            <w:r w:rsidRPr="20F01C8E">
              <w:rPr>
                <w:b/>
                <w:bCs/>
                <w:color w:val="2D2D2D" w:themeColor="text2" w:themeShade="80"/>
              </w:rPr>
              <w:t>faoi</w:t>
            </w:r>
            <w:r w:rsidRPr="20F01C8E">
              <w:rPr>
                <w:color w:val="2D2D2D" w:themeColor="text2" w:themeShade="80"/>
              </w:rPr>
              <w:t>.</w:t>
            </w:r>
          </w:p>
          <w:p w14:paraId="74450459" w14:textId="77777777" w:rsidR="001C44E2" w:rsidRPr="00FB415D" w:rsidRDefault="001C44E2" w:rsidP="20F01C8E">
            <w:pPr>
              <w:pStyle w:val="ListParagraph"/>
              <w:numPr>
                <w:ilvl w:val="0"/>
                <w:numId w:val="34"/>
              </w:numPr>
              <w:spacing w:before="0" w:after="0"/>
              <w:rPr>
                <w:color w:val="2D2D2D" w:themeColor="text2" w:themeShade="80"/>
              </w:rPr>
            </w:pPr>
            <w:r w:rsidRPr="20F01C8E">
              <w:rPr>
                <w:color w:val="2D2D2D" w:themeColor="text2" w:themeShade="80"/>
              </w:rPr>
              <w:t xml:space="preserve">Cuir i gcuimhne </w:t>
            </w:r>
            <w:r w:rsidRPr="20F01C8E">
              <w:rPr>
                <w:b/>
                <w:bCs/>
                <w:color w:val="2D2D2D" w:themeColor="text2" w:themeShade="80"/>
              </w:rPr>
              <w:t>dom</w:t>
            </w:r>
            <w:r w:rsidRPr="20F01C8E">
              <w:rPr>
                <w:color w:val="2D2D2D" w:themeColor="text2" w:themeShade="80"/>
              </w:rPr>
              <w:t xml:space="preserve"> é amárach.</w:t>
            </w:r>
          </w:p>
          <w:p w14:paraId="16C4C751" w14:textId="77777777" w:rsidR="001C44E2" w:rsidRPr="00FB415D" w:rsidRDefault="001C44E2" w:rsidP="20F01C8E">
            <w:pPr>
              <w:pStyle w:val="ListParagraph"/>
              <w:numPr>
                <w:ilvl w:val="0"/>
                <w:numId w:val="34"/>
              </w:numPr>
              <w:spacing w:before="0" w:after="0"/>
              <w:rPr>
                <w:color w:val="2D2D2D" w:themeColor="text2" w:themeShade="80"/>
              </w:rPr>
            </w:pPr>
            <w:r w:rsidRPr="20F01C8E">
              <w:rPr>
                <w:color w:val="2D2D2D" w:themeColor="text2" w:themeShade="80"/>
              </w:rPr>
              <w:t xml:space="preserve">An bhfuil Spáinnis </w:t>
            </w:r>
            <w:r w:rsidRPr="20F01C8E">
              <w:rPr>
                <w:b/>
                <w:bCs/>
                <w:color w:val="2D2D2D" w:themeColor="text2" w:themeShade="80"/>
              </w:rPr>
              <w:t>agat</w:t>
            </w:r>
            <w:r w:rsidRPr="20F01C8E">
              <w:rPr>
                <w:color w:val="2D2D2D" w:themeColor="text2" w:themeShade="80"/>
              </w:rPr>
              <w:t>?</w:t>
            </w:r>
          </w:p>
          <w:p w14:paraId="161F2101" w14:textId="206A5692" w:rsidR="001C44E2" w:rsidRPr="00FB415D" w:rsidRDefault="001C44E2" w:rsidP="20F01C8E">
            <w:pPr>
              <w:pStyle w:val="ListParagraph"/>
              <w:numPr>
                <w:ilvl w:val="0"/>
                <w:numId w:val="34"/>
              </w:numPr>
              <w:spacing w:before="0" w:after="0"/>
              <w:rPr>
                <w:color w:val="2D2D2D" w:themeColor="text2" w:themeShade="80"/>
              </w:rPr>
            </w:pPr>
            <w:r w:rsidRPr="20F01C8E">
              <w:rPr>
                <w:color w:val="2D2D2D" w:themeColor="text2" w:themeShade="80"/>
              </w:rPr>
              <w:t xml:space="preserve">Theip </w:t>
            </w:r>
            <w:r w:rsidRPr="20F01C8E">
              <w:rPr>
                <w:b/>
                <w:bCs/>
                <w:color w:val="2D2D2D" w:themeColor="text2" w:themeShade="80"/>
              </w:rPr>
              <w:t>uirthi</w:t>
            </w:r>
            <w:r w:rsidR="006376B0" w:rsidRPr="20F01C8E">
              <w:rPr>
                <w:b/>
                <w:bCs/>
                <w:color w:val="2D2D2D" w:themeColor="text2" w:themeShade="80"/>
              </w:rPr>
              <w:t>/air</w:t>
            </w:r>
            <w:r w:rsidRPr="20F01C8E">
              <w:rPr>
                <w:color w:val="2D2D2D" w:themeColor="text2" w:themeShade="80"/>
              </w:rPr>
              <w:t xml:space="preserve"> sna scrúduithe.</w:t>
            </w:r>
          </w:p>
          <w:p w14:paraId="4341EE24" w14:textId="339FF38F" w:rsidR="001C44E2" w:rsidRPr="00FB415D" w:rsidRDefault="001C44E2" w:rsidP="20F01C8E">
            <w:pPr>
              <w:pStyle w:val="ListParagraph"/>
              <w:numPr>
                <w:ilvl w:val="0"/>
                <w:numId w:val="34"/>
              </w:numPr>
              <w:spacing w:before="0" w:after="0"/>
              <w:rPr>
                <w:color w:val="2D2D2D" w:themeColor="text2" w:themeShade="80"/>
              </w:rPr>
            </w:pPr>
            <w:r w:rsidRPr="20F01C8E">
              <w:rPr>
                <w:color w:val="2D2D2D" w:themeColor="text2" w:themeShade="80"/>
              </w:rPr>
              <w:t xml:space="preserve">Tá éad </w:t>
            </w:r>
            <w:r w:rsidRPr="20F01C8E">
              <w:rPr>
                <w:b/>
                <w:bCs/>
                <w:color w:val="2D2D2D" w:themeColor="text2" w:themeShade="80"/>
              </w:rPr>
              <w:t>air</w:t>
            </w:r>
            <w:r w:rsidR="006376B0" w:rsidRPr="20F01C8E">
              <w:rPr>
                <w:b/>
                <w:bCs/>
                <w:color w:val="2D2D2D" w:themeColor="text2" w:themeShade="80"/>
              </w:rPr>
              <w:t>/uirthi</w:t>
            </w:r>
            <w:r w:rsidRPr="20F01C8E">
              <w:rPr>
                <w:color w:val="2D2D2D" w:themeColor="text2" w:themeShade="80"/>
              </w:rPr>
              <w:t xml:space="preserve"> leo.</w:t>
            </w:r>
          </w:p>
          <w:p w14:paraId="5359BF8E" w14:textId="77777777" w:rsidR="001C44E2" w:rsidRPr="00FB415D" w:rsidRDefault="001C44E2" w:rsidP="20F01C8E">
            <w:pPr>
              <w:pStyle w:val="ListParagraph"/>
              <w:numPr>
                <w:ilvl w:val="0"/>
                <w:numId w:val="34"/>
              </w:numPr>
              <w:spacing w:before="0" w:after="0"/>
              <w:rPr>
                <w:color w:val="2D2D2D" w:themeColor="text2" w:themeShade="80"/>
              </w:rPr>
            </w:pPr>
            <w:r w:rsidRPr="20F01C8E">
              <w:rPr>
                <w:color w:val="2D2D2D" w:themeColor="text2" w:themeShade="80"/>
              </w:rPr>
              <w:t xml:space="preserve">Baineadh tuisle </w:t>
            </w:r>
            <w:r w:rsidRPr="20F01C8E">
              <w:rPr>
                <w:b/>
                <w:bCs/>
                <w:color w:val="2D2D2D" w:themeColor="text2" w:themeShade="80"/>
              </w:rPr>
              <w:t>astu</w:t>
            </w:r>
            <w:r w:rsidRPr="20F01C8E">
              <w:rPr>
                <w:color w:val="2D2D2D" w:themeColor="text2" w:themeShade="80"/>
              </w:rPr>
              <w:t>.</w:t>
            </w:r>
          </w:p>
        </w:tc>
        <w:tc>
          <w:tcPr>
            <w:tcW w:w="4876" w:type="dxa"/>
          </w:tcPr>
          <w:p w14:paraId="35169AAE" w14:textId="77777777" w:rsidR="001C44E2" w:rsidRPr="00FB415D" w:rsidRDefault="001C44E2" w:rsidP="20F01C8E">
            <w:pPr>
              <w:pStyle w:val="ListParagraph"/>
              <w:numPr>
                <w:ilvl w:val="0"/>
                <w:numId w:val="34"/>
              </w:numPr>
              <w:spacing w:before="0" w:after="0"/>
              <w:rPr>
                <w:color w:val="2D2D2D" w:themeColor="text2" w:themeShade="80"/>
              </w:rPr>
            </w:pPr>
            <w:r w:rsidRPr="20F01C8E">
              <w:rPr>
                <w:color w:val="2D2D2D" w:themeColor="text2" w:themeShade="80"/>
              </w:rPr>
              <w:t xml:space="preserve">Braithim </w:t>
            </w:r>
            <w:r w:rsidRPr="20F01C8E">
              <w:rPr>
                <w:b/>
                <w:bCs/>
                <w:color w:val="2D2D2D" w:themeColor="text2" w:themeShade="80"/>
              </w:rPr>
              <w:t>uaim</w:t>
            </w:r>
            <w:r w:rsidRPr="20F01C8E">
              <w:rPr>
                <w:color w:val="2D2D2D" w:themeColor="text2" w:themeShade="80"/>
              </w:rPr>
              <w:t xml:space="preserve"> go mór é.</w:t>
            </w:r>
          </w:p>
          <w:p w14:paraId="3F38D4DC" w14:textId="77777777" w:rsidR="001C44E2" w:rsidRPr="00FB415D" w:rsidRDefault="001C44E2" w:rsidP="20F01C8E">
            <w:pPr>
              <w:pStyle w:val="ListParagraph"/>
              <w:numPr>
                <w:ilvl w:val="0"/>
                <w:numId w:val="34"/>
              </w:numPr>
              <w:spacing w:before="0" w:after="0"/>
              <w:rPr>
                <w:color w:val="2D2D2D" w:themeColor="text2" w:themeShade="80"/>
              </w:rPr>
            </w:pPr>
            <w:r w:rsidRPr="20F01C8E">
              <w:rPr>
                <w:color w:val="2D2D2D" w:themeColor="text2" w:themeShade="80"/>
              </w:rPr>
              <w:t xml:space="preserve">Nach bhfuil an-chumas </w:t>
            </w:r>
            <w:r w:rsidRPr="20F01C8E">
              <w:rPr>
                <w:b/>
                <w:bCs/>
                <w:color w:val="2D2D2D" w:themeColor="text2" w:themeShade="80"/>
              </w:rPr>
              <w:t>iontu</w:t>
            </w:r>
            <w:r w:rsidRPr="20F01C8E">
              <w:rPr>
                <w:color w:val="2D2D2D" w:themeColor="text2" w:themeShade="80"/>
              </w:rPr>
              <w:t>?</w:t>
            </w:r>
          </w:p>
          <w:p w14:paraId="024AD8FD" w14:textId="77777777" w:rsidR="001C44E2" w:rsidRPr="00FB415D" w:rsidRDefault="001C44E2" w:rsidP="20F01C8E">
            <w:pPr>
              <w:pStyle w:val="ListParagraph"/>
              <w:numPr>
                <w:ilvl w:val="0"/>
                <w:numId w:val="34"/>
              </w:numPr>
              <w:spacing w:before="0" w:after="0"/>
              <w:rPr>
                <w:color w:val="2D2D2D" w:themeColor="text2" w:themeShade="80"/>
              </w:rPr>
            </w:pPr>
            <w:r w:rsidRPr="20F01C8E">
              <w:rPr>
                <w:color w:val="2D2D2D" w:themeColor="text2" w:themeShade="80"/>
              </w:rPr>
              <w:t xml:space="preserve">Ghabh mé buíochas </w:t>
            </w:r>
            <w:r w:rsidRPr="20F01C8E">
              <w:rPr>
                <w:b/>
                <w:bCs/>
                <w:color w:val="2D2D2D" w:themeColor="text2" w:themeShade="80"/>
              </w:rPr>
              <w:t>leis</w:t>
            </w:r>
            <w:r w:rsidRPr="20F01C8E">
              <w:rPr>
                <w:color w:val="2D2D2D" w:themeColor="text2" w:themeShade="80"/>
              </w:rPr>
              <w:t>.</w:t>
            </w:r>
          </w:p>
          <w:p w14:paraId="0C7305F4" w14:textId="61974BA6" w:rsidR="001C44E2" w:rsidRPr="00FB415D" w:rsidRDefault="001C44E2" w:rsidP="20F01C8E">
            <w:pPr>
              <w:pStyle w:val="ListParagraph"/>
              <w:numPr>
                <w:ilvl w:val="0"/>
                <w:numId w:val="34"/>
              </w:numPr>
              <w:spacing w:before="0" w:after="0"/>
              <w:rPr>
                <w:color w:val="2D2D2D" w:themeColor="text2" w:themeShade="80"/>
              </w:rPr>
            </w:pPr>
            <w:r w:rsidRPr="20F01C8E">
              <w:rPr>
                <w:color w:val="2D2D2D" w:themeColor="text2" w:themeShade="80"/>
              </w:rPr>
              <w:t xml:space="preserve">Tá eagla uirthi </w:t>
            </w:r>
            <w:r w:rsidRPr="20F01C8E">
              <w:rPr>
                <w:b/>
                <w:bCs/>
                <w:color w:val="2D2D2D" w:themeColor="text2" w:themeShade="80"/>
              </w:rPr>
              <w:t>roimhe</w:t>
            </w:r>
            <w:r w:rsidR="006376B0" w:rsidRPr="20F01C8E">
              <w:rPr>
                <w:b/>
                <w:bCs/>
                <w:color w:val="2D2D2D" w:themeColor="text2" w:themeShade="80"/>
              </w:rPr>
              <w:t>/romham</w:t>
            </w:r>
            <w:r w:rsidRPr="20F01C8E">
              <w:rPr>
                <w:color w:val="2D2D2D" w:themeColor="text2" w:themeShade="80"/>
              </w:rPr>
              <w:t xml:space="preserve">. </w:t>
            </w:r>
          </w:p>
          <w:p w14:paraId="33B82348" w14:textId="73B094A2" w:rsidR="001C44E2" w:rsidRPr="00FB415D" w:rsidRDefault="001C44E2" w:rsidP="20F01C8E">
            <w:pPr>
              <w:pStyle w:val="ListParagraph"/>
              <w:numPr>
                <w:ilvl w:val="0"/>
                <w:numId w:val="34"/>
              </w:numPr>
              <w:spacing w:before="0" w:after="0"/>
              <w:rPr>
                <w:color w:val="2D2D2D" w:themeColor="text2" w:themeShade="80"/>
              </w:rPr>
            </w:pPr>
            <w:r w:rsidRPr="20F01C8E">
              <w:rPr>
                <w:color w:val="2D2D2D" w:themeColor="text2" w:themeShade="80"/>
              </w:rPr>
              <w:t xml:space="preserve">Chuir sí fáilte </w:t>
            </w:r>
            <w:r w:rsidRPr="20F01C8E">
              <w:rPr>
                <w:b/>
                <w:bCs/>
                <w:color w:val="2D2D2D" w:themeColor="text2" w:themeShade="80"/>
              </w:rPr>
              <w:t>romham</w:t>
            </w:r>
            <w:r w:rsidR="006376B0" w:rsidRPr="20F01C8E">
              <w:rPr>
                <w:b/>
                <w:bCs/>
                <w:color w:val="2D2D2D" w:themeColor="text2" w:themeShade="80"/>
              </w:rPr>
              <w:t>/</w:t>
            </w:r>
            <w:r w:rsidR="1D2C06CD" w:rsidRPr="20F01C8E">
              <w:rPr>
                <w:b/>
                <w:bCs/>
                <w:color w:val="2D2D2D" w:themeColor="text2" w:themeShade="80"/>
              </w:rPr>
              <w:t>roimhe</w:t>
            </w:r>
            <w:r w:rsidRPr="20F01C8E">
              <w:rPr>
                <w:color w:val="2D2D2D" w:themeColor="text2" w:themeShade="80"/>
              </w:rPr>
              <w:t>.</w:t>
            </w:r>
          </w:p>
          <w:p w14:paraId="3A2E501F" w14:textId="77777777" w:rsidR="001C44E2" w:rsidRPr="00FB415D" w:rsidRDefault="001C44E2" w:rsidP="20F01C8E">
            <w:pPr>
              <w:pStyle w:val="ListParagraph"/>
              <w:numPr>
                <w:ilvl w:val="0"/>
                <w:numId w:val="34"/>
              </w:numPr>
              <w:spacing w:before="0" w:after="0"/>
              <w:rPr>
                <w:color w:val="2D2D2D" w:themeColor="text2" w:themeShade="80"/>
              </w:rPr>
            </w:pPr>
            <w:r w:rsidRPr="20F01C8E">
              <w:rPr>
                <w:color w:val="2D2D2D" w:themeColor="text2" w:themeShade="80"/>
              </w:rPr>
              <w:t xml:space="preserve">Fiafraigh </w:t>
            </w:r>
            <w:r w:rsidRPr="20F01C8E">
              <w:rPr>
                <w:b/>
                <w:bCs/>
                <w:color w:val="2D2D2D" w:themeColor="text2" w:themeShade="80"/>
              </w:rPr>
              <w:t>di</w:t>
            </w:r>
            <w:r w:rsidRPr="20F01C8E">
              <w:rPr>
                <w:color w:val="2D2D2D" w:themeColor="text2" w:themeShade="80"/>
              </w:rPr>
              <w:t xml:space="preserve"> an mbeidh sí ann.</w:t>
            </w:r>
          </w:p>
        </w:tc>
      </w:tr>
    </w:tbl>
    <w:p w14:paraId="78AA8B80" w14:textId="77777777" w:rsidR="001C44E2" w:rsidRPr="00FB415D" w:rsidRDefault="001C44E2" w:rsidP="20F01C8E">
      <w:pPr>
        <w:widowControl w:val="0"/>
        <w:autoSpaceDE w:val="0"/>
        <w:autoSpaceDN w:val="0"/>
        <w:spacing w:before="0" w:after="0" w:line="240" w:lineRule="auto"/>
        <w:jc w:val="left"/>
        <w:rPr>
          <w:rFonts w:eastAsia="Times New Roman"/>
          <w:b/>
          <w:bCs/>
          <w:color w:val="0D6B6B"/>
          <w:sz w:val="24"/>
          <w:szCs w:val="24"/>
          <w:lang w:eastAsia="en-IE"/>
        </w:rPr>
      </w:pPr>
      <w:r w:rsidRPr="20F01C8E">
        <w:br w:type="page"/>
      </w:r>
    </w:p>
    <w:p w14:paraId="24FE1834" w14:textId="52F413DB" w:rsidR="00097DC7" w:rsidRPr="00FB415D" w:rsidRDefault="00097DC7" w:rsidP="20F01C8E">
      <w:pPr>
        <w:pStyle w:val="Heading3"/>
        <w:spacing w:before="0" w:beforeAutospacing="0"/>
        <w:rPr>
          <w:spacing w:val="-64"/>
        </w:rPr>
      </w:pPr>
      <w:r w:rsidRPr="20F01C8E">
        <w:lastRenderedPageBreak/>
        <w:t>E. CUMARSÁID</w:t>
      </w:r>
    </w:p>
    <w:p w14:paraId="42F353AA" w14:textId="5C578781" w:rsidR="00097DC7" w:rsidRPr="00FB415D" w:rsidRDefault="00097DC7" w:rsidP="20F01C8E">
      <w:pPr>
        <w:pStyle w:val="Heading2"/>
        <w:spacing w:before="0" w:beforeAutospacing="0" w:after="0" w:afterAutospacing="0"/>
        <w:rPr>
          <w:sz w:val="22"/>
          <w:szCs w:val="22"/>
        </w:rPr>
      </w:pPr>
      <w:r w:rsidRPr="20F01C8E">
        <w:rPr>
          <w:sz w:val="22"/>
          <w:szCs w:val="22"/>
        </w:rPr>
        <w:t>1: Cain</w:t>
      </w:r>
      <w:r w:rsidR="0023486A" w:rsidRPr="20F01C8E">
        <w:rPr>
          <w:sz w:val="22"/>
          <w:szCs w:val="22"/>
        </w:rPr>
        <w:t>t</w:t>
      </w:r>
    </w:p>
    <w:p w14:paraId="13A08FC0" w14:textId="3937813A" w:rsidR="00776121" w:rsidRPr="00FB415D" w:rsidRDefault="00AC5E0C" w:rsidP="20F01C8E">
      <w:pPr>
        <w:pStyle w:val="BodyText"/>
        <w:spacing w:before="0" w:after="0"/>
        <w:rPr>
          <w:color w:val="2D2D2D" w:themeColor="text2" w:themeShade="80"/>
          <w:sz w:val="22"/>
          <w:szCs w:val="22"/>
        </w:rPr>
      </w:pPr>
      <w:bookmarkStart w:id="12" w:name="_Hlk147847324"/>
      <w:r w:rsidRPr="20F01C8E">
        <w:rPr>
          <w:color w:val="2D2D2D" w:themeColor="text2" w:themeShade="80"/>
          <w:sz w:val="22"/>
          <w:szCs w:val="22"/>
        </w:rPr>
        <w:t>Léigh trí na treoracha ar fad le bheith cinnte go dtuigeann na foghlaimeoirí gach rud agus go dtuigeann siad an méid atá le déanamh. Bí ag siúl timpeall ag éisteacht leo agus ag cuidiú leo. Seo thíos cúpla sampla de na teachtaireachtaí / fógraí a d’fheadfadh a bheith ag na giuirléidí:</w:t>
      </w:r>
    </w:p>
    <w:p w14:paraId="04EA5757" w14:textId="77777777" w:rsidR="00AC5E0C" w:rsidRPr="00FB415D" w:rsidRDefault="00AC5E0C" w:rsidP="20F01C8E">
      <w:pPr>
        <w:pStyle w:val="BodyText"/>
        <w:spacing w:before="0" w:after="0"/>
        <w:rPr>
          <w:color w:val="2D2D2D" w:themeColor="text2" w:themeShade="80"/>
          <w:sz w:val="22"/>
          <w:szCs w:val="22"/>
        </w:rPr>
      </w:pPr>
    </w:p>
    <w:tbl>
      <w:tblPr>
        <w:tblStyle w:val="GridTable2-Accent5"/>
        <w:tblW w:w="9026" w:type="dxa"/>
        <w:tblBorders>
          <w:top w:val="single" w:sz="4" w:space="0" w:color="377361" w:themeColor="accent5" w:themeShade="BF"/>
          <w:left w:val="single" w:sz="4" w:space="0" w:color="377361" w:themeColor="accent5" w:themeShade="BF"/>
          <w:bottom w:val="single" w:sz="4" w:space="0" w:color="377361" w:themeColor="accent5" w:themeShade="BF"/>
          <w:right w:val="single" w:sz="4" w:space="0" w:color="377361" w:themeColor="accent5" w:themeShade="BF"/>
          <w:insideH w:val="single" w:sz="6" w:space="0" w:color="377361" w:themeColor="accent5" w:themeShade="BF"/>
          <w:insideV w:val="single" w:sz="6" w:space="0" w:color="377361" w:themeColor="accent5" w:themeShade="BF"/>
        </w:tblBorders>
        <w:tblLook w:val="0480" w:firstRow="0" w:lastRow="0" w:firstColumn="1" w:lastColumn="0" w:noHBand="0" w:noVBand="1"/>
      </w:tblPr>
      <w:tblGrid>
        <w:gridCol w:w="2600"/>
        <w:gridCol w:w="3200"/>
        <w:gridCol w:w="3226"/>
      </w:tblGrid>
      <w:tr w:rsidR="00AC5E0C" w:rsidRPr="00FB415D" w14:paraId="695A3576" w14:textId="77777777" w:rsidTr="20F01C8E">
        <w:tc>
          <w:tcPr>
            <w:cnfStyle w:val="001000000000" w:firstRow="0" w:lastRow="0" w:firstColumn="1" w:lastColumn="0" w:oddVBand="0" w:evenVBand="0" w:oddHBand="0" w:evenHBand="0" w:firstRowFirstColumn="0" w:firstRowLastColumn="0" w:lastRowFirstColumn="0" w:lastRowLastColumn="0"/>
            <w:tcW w:w="2600" w:type="dxa"/>
          </w:tcPr>
          <w:p w14:paraId="5E3B0E7C" w14:textId="38CD26BF" w:rsidR="00AC5E0C" w:rsidRPr="00FB415D" w:rsidRDefault="00AC5E0C" w:rsidP="20F01C8E">
            <w:pPr>
              <w:spacing w:before="0" w:after="0"/>
              <w:rPr>
                <w:color w:val="2D2D2D" w:themeColor="text2" w:themeShade="80"/>
              </w:rPr>
            </w:pPr>
            <w:r w:rsidRPr="20F01C8E">
              <w:rPr>
                <w:rFonts w:ascii="Helvetica" w:eastAsia="Helvetica" w:hAnsi="Helvetica" w:cs="Helvetica"/>
                <w:color w:val="2D2D2D" w:themeColor="text2" w:themeShade="80"/>
                <w:sz w:val="20"/>
                <w:szCs w:val="20"/>
              </w:rPr>
              <w:t>An teach</w:t>
            </w:r>
          </w:p>
        </w:tc>
        <w:tc>
          <w:tcPr>
            <w:tcW w:w="3200" w:type="dxa"/>
          </w:tcPr>
          <w:p w14:paraId="1AA78138" w14:textId="77777777" w:rsidR="00AC5E0C" w:rsidRPr="00FB415D" w:rsidRDefault="00AC5E0C" w:rsidP="20F01C8E">
            <w:pPr>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rPr>
            </w:pPr>
            <w:r w:rsidRPr="20F01C8E">
              <w:rPr>
                <w:rFonts w:ascii="Helvetica" w:eastAsia="Helvetica" w:hAnsi="Helvetica" w:cs="Helvetica"/>
                <w:color w:val="2D2D2D" w:themeColor="text2" w:themeShade="80"/>
                <w:sz w:val="20"/>
                <w:szCs w:val="20"/>
              </w:rPr>
              <w:t>Cloigín dorais cliste (Ring)</w:t>
            </w:r>
          </w:p>
        </w:tc>
        <w:tc>
          <w:tcPr>
            <w:tcW w:w="3226" w:type="dxa"/>
          </w:tcPr>
          <w:p w14:paraId="2714F07A" w14:textId="7068F186" w:rsidR="00AC5E0C" w:rsidRPr="00FB415D" w:rsidRDefault="00AC5E0C" w:rsidP="20F01C8E">
            <w:pPr>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rPr>
            </w:pPr>
            <w:r w:rsidRPr="20F01C8E">
              <w:rPr>
                <w:rFonts w:ascii="Helvetica" w:eastAsia="Helvetica" w:hAnsi="Helvetica" w:cs="Helvetica"/>
                <w:color w:val="2D2D2D" w:themeColor="text2" w:themeShade="80"/>
                <w:sz w:val="18"/>
                <w:szCs w:val="18"/>
              </w:rPr>
              <w:t>Tá duine ag an doras.</w:t>
            </w:r>
          </w:p>
        </w:tc>
      </w:tr>
      <w:tr w:rsidR="00AC5E0C" w:rsidRPr="00FB415D" w14:paraId="411DAAD8" w14:textId="77777777" w:rsidTr="20F01C8E">
        <w:tc>
          <w:tcPr>
            <w:cnfStyle w:val="001000000000" w:firstRow="0" w:lastRow="0" w:firstColumn="1" w:lastColumn="0" w:oddVBand="0" w:evenVBand="0" w:oddHBand="0" w:evenHBand="0" w:firstRowFirstColumn="0" w:firstRowLastColumn="0" w:lastRowFirstColumn="0" w:lastRowLastColumn="0"/>
            <w:tcW w:w="2600" w:type="dxa"/>
          </w:tcPr>
          <w:p w14:paraId="44C1D219" w14:textId="77777777" w:rsidR="00AC5E0C" w:rsidRPr="00FB415D" w:rsidRDefault="00AC5E0C" w:rsidP="20F01C8E">
            <w:pPr>
              <w:spacing w:before="0" w:after="0"/>
            </w:pPr>
          </w:p>
        </w:tc>
        <w:tc>
          <w:tcPr>
            <w:tcW w:w="3200" w:type="dxa"/>
          </w:tcPr>
          <w:p w14:paraId="5AA5E7F1" w14:textId="77777777" w:rsidR="00AC5E0C" w:rsidRPr="00FB415D" w:rsidRDefault="00AC5E0C" w:rsidP="20F01C8E">
            <w:pPr>
              <w:spacing w:before="0" w:after="0"/>
              <w:cnfStyle w:val="000000000000" w:firstRow="0" w:lastRow="0" w:firstColumn="0" w:lastColumn="0" w:oddVBand="0" w:evenVBand="0" w:oddHBand="0" w:evenHBand="0" w:firstRowFirstColumn="0" w:firstRowLastColumn="0" w:lastRowFirstColumn="0" w:lastRowLastColumn="0"/>
            </w:pPr>
            <w:r w:rsidRPr="20F01C8E">
              <w:rPr>
                <w:rFonts w:ascii="Helvetica" w:eastAsia="Helvetica" w:hAnsi="Helvetica" w:cs="Helvetica"/>
                <w:color w:val="3A3A3A"/>
                <w:sz w:val="20"/>
                <w:szCs w:val="20"/>
              </w:rPr>
              <w:t>Alexa / Google Home / Siri</w:t>
            </w:r>
          </w:p>
        </w:tc>
        <w:tc>
          <w:tcPr>
            <w:tcW w:w="3226" w:type="dxa"/>
          </w:tcPr>
          <w:p w14:paraId="29BFE0BE" w14:textId="69665977" w:rsidR="00AC5E0C" w:rsidRPr="00FB415D" w:rsidRDefault="00AC5E0C" w:rsidP="20F01C8E">
            <w:pPr>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rPr>
            </w:pPr>
            <w:r w:rsidRPr="20F01C8E">
              <w:rPr>
                <w:rFonts w:ascii="Helvetica" w:eastAsia="Helvetica" w:hAnsi="Helvetica" w:cs="Helvetica"/>
                <w:color w:val="2D2D2D" w:themeColor="text2" w:themeShade="80"/>
                <w:sz w:val="18"/>
                <w:szCs w:val="18"/>
              </w:rPr>
              <w:t>Dia duit! Conas is féidir liom cabhrú leat?</w:t>
            </w:r>
          </w:p>
        </w:tc>
      </w:tr>
      <w:tr w:rsidR="00AC5E0C" w:rsidRPr="00FB415D" w14:paraId="79703BA3" w14:textId="77777777" w:rsidTr="20F01C8E">
        <w:tc>
          <w:tcPr>
            <w:cnfStyle w:val="001000000000" w:firstRow="0" w:lastRow="0" w:firstColumn="1" w:lastColumn="0" w:oddVBand="0" w:evenVBand="0" w:oddHBand="0" w:evenHBand="0" w:firstRowFirstColumn="0" w:firstRowLastColumn="0" w:lastRowFirstColumn="0" w:lastRowLastColumn="0"/>
            <w:tcW w:w="2600" w:type="dxa"/>
          </w:tcPr>
          <w:p w14:paraId="2A3007CC" w14:textId="77777777" w:rsidR="00AC5E0C" w:rsidRPr="00FB415D" w:rsidRDefault="00AC5E0C" w:rsidP="20F01C8E">
            <w:pPr>
              <w:spacing w:before="0" w:after="0"/>
            </w:pPr>
          </w:p>
        </w:tc>
        <w:tc>
          <w:tcPr>
            <w:tcW w:w="3200" w:type="dxa"/>
          </w:tcPr>
          <w:p w14:paraId="0FA7E318" w14:textId="77777777" w:rsidR="00AC5E0C" w:rsidRPr="00FB415D" w:rsidRDefault="00AC5E0C" w:rsidP="20F01C8E">
            <w:pPr>
              <w:spacing w:before="0" w:after="0"/>
              <w:cnfStyle w:val="000000000000" w:firstRow="0" w:lastRow="0" w:firstColumn="0" w:lastColumn="0" w:oddVBand="0" w:evenVBand="0" w:oddHBand="0" w:evenHBand="0" w:firstRowFirstColumn="0" w:firstRowLastColumn="0" w:lastRowFirstColumn="0" w:lastRowLastColumn="0"/>
            </w:pPr>
            <w:r w:rsidRPr="20F01C8E">
              <w:rPr>
                <w:rFonts w:ascii="Helvetica" w:eastAsia="Helvetica" w:hAnsi="Helvetica" w:cs="Helvetica"/>
                <w:color w:val="3A3A3A"/>
                <w:sz w:val="20"/>
                <w:szCs w:val="20"/>
              </w:rPr>
              <w:t>Cuisneoir cliste</w:t>
            </w:r>
          </w:p>
        </w:tc>
        <w:tc>
          <w:tcPr>
            <w:tcW w:w="3226" w:type="dxa"/>
          </w:tcPr>
          <w:p w14:paraId="36BFDC39" w14:textId="3FAF6521" w:rsidR="00AC5E0C" w:rsidRPr="00FB415D" w:rsidRDefault="00AC5E0C" w:rsidP="20F01C8E">
            <w:pPr>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rPr>
            </w:pPr>
            <w:r w:rsidRPr="20F01C8E">
              <w:rPr>
                <w:rFonts w:ascii="Helvetica" w:eastAsia="Helvetica" w:hAnsi="Helvetica" w:cs="Helvetica"/>
                <w:color w:val="2D2D2D" w:themeColor="text2" w:themeShade="80"/>
                <w:sz w:val="18"/>
                <w:szCs w:val="18"/>
              </w:rPr>
              <w:t>Tá an doras oscailte.</w:t>
            </w:r>
          </w:p>
        </w:tc>
      </w:tr>
      <w:tr w:rsidR="00AC5E0C" w:rsidRPr="00FB415D" w14:paraId="21EA16F0" w14:textId="77777777" w:rsidTr="20F01C8E">
        <w:tc>
          <w:tcPr>
            <w:cnfStyle w:val="001000000000" w:firstRow="0" w:lastRow="0" w:firstColumn="1" w:lastColumn="0" w:oddVBand="0" w:evenVBand="0" w:oddHBand="0" w:evenHBand="0" w:firstRowFirstColumn="0" w:firstRowLastColumn="0" w:lastRowFirstColumn="0" w:lastRowLastColumn="0"/>
            <w:tcW w:w="2600" w:type="dxa"/>
          </w:tcPr>
          <w:p w14:paraId="61ACE09D" w14:textId="77777777" w:rsidR="00AC5E0C" w:rsidRPr="00FB415D" w:rsidRDefault="00AC5E0C" w:rsidP="20F01C8E">
            <w:pPr>
              <w:spacing w:before="0" w:after="0"/>
            </w:pPr>
          </w:p>
        </w:tc>
        <w:tc>
          <w:tcPr>
            <w:tcW w:w="3200" w:type="dxa"/>
          </w:tcPr>
          <w:p w14:paraId="4031BF60" w14:textId="77777777" w:rsidR="00AC5E0C" w:rsidRPr="00FB415D" w:rsidRDefault="00AC5E0C" w:rsidP="20F01C8E">
            <w:pPr>
              <w:spacing w:before="0" w:after="0"/>
              <w:cnfStyle w:val="000000000000" w:firstRow="0" w:lastRow="0" w:firstColumn="0" w:lastColumn="0" w:oddVBand="0" w:evenVBand="0" w:oddHBand="0" w:evenHBand="0" w:firstRowFirstColumn="0" w:firstRowLastColumn="0" w:lastRowFirstColumn="0" w:lastRowLastColumn="0"/>
            </w:pPr>
            <w:r w:rsidRPr="20F01C8E">
              <w:rPr>
                <w:rFonts w:ascii="Helvetica" w:eastAsia="Helvetica" w:hAnsi="Helvetica" w:cs="Helvetica"/>
                <w:color w:val="3A3A3A"/>
                <w:sz w:val="20"/>
                <w:szCs w:val="20"/>
              </w:rPr>
              <w:t>Folúsghlantóir róbat (Roomba)</w:t>
            </w:r>
          </w:p>
        </w:tc>
        <w:tc>
          <w:tcPr>
            <w:tcW w:w="3226" w:type="dxa"/>
          </w:tcPr>
          <w:p w14:paraId="4F87A5A2" w14:textId="6B80200B" w:rsidR="00AC5E0C" w:rsidRPr="00FB415D" w:rsidRDefault="00AC5E0C" w:rsidP="20F01C8E">
            <w:pPr>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rPr>
            </w:pPr>
            <w:r w:rsidRPr="20F01C8E">
              <w:rPr>
                <w:rFonts w:ascii="Helvetica" w:eastAsia="Helvetica" w:hAnsi="Helvetica" w:cs="Helvetica"/>
                <w:color w:val="2D2D2D" w:themeColor="text2" w:themeShade="80"/>
                <w:sz w:val="18"/>
                <w:szCs w:val="18"/>
              </w:rPr>
              <w:t>Tá mé i bhfostú. Cuidigh liom!</w:t>
            </w:r>
          </w:p>
        </w:tc>
      </w:tr>
      <w:tr w:rsidR="00AC5E0C" w:rsidRPr="00FB415D" w14:paraId="7425DB07" w14:textId="77777777" w:rsidTr="20F01C8E">
        <w:tc>
          <w:tcPr>
            <w:cnfStyle w:val="001000000000" w:firstRow="0" w:lastRow="0" w:firstColumn="1" w:lastColumn="0" w:oddVBand="0" w:evenVBand="0" w:oddHBand="0" w:evenHBand="0" w:firstRowFirstColumn="0" w:firstRowLastColumn="0" w:lastRowFirstColumn="0" w:lastRowLastColumn="0"/>
            <w:tcW w:w="2600" w:type="dxa"/>
          </w:tcPr>
          <w:p w14:paraId="2C7EBBEC" w14:textId="77777777" w:rsidR="00AC5E0C" w:rsidRPr="00FB415D" w:rsidRDefault="00AC5E0C" w:rsidP="20F01C8E">
            <w:pPr>
              <w:spacing w:before="0" w:after="0"/>
            </w:pPr>
          </w:p>
        </w:tc>
        <w:tc>
          <w:tcPr>
            <w:tcW w:w="3200" w:type="dxa"/>
          </w:tcPr>
          <w:p w14:paraId="14FC1232" w14:textId="77777777" w:rsidR="00AC5E0C" w:rsidRPr="00FB415D" w:rsidRDefault="00AC5E0C" w:rsidP="20F01C8E">
            <w:pPr>
              <w:spacing w:before="0" w:after="0"/>
              <w:cnfStyle w:val="000000000000" w:firstRow="0" w:lastRow="0" w:firstColumn="0" w:lastColumn="0" w:oddVBand="0" w:evenVBand="0" w:oddHBand="0" w:evenHBand="0" w:firstRowFirstColumn="0" w:firstRowLastColumn="0" w:lastRowFirstColumn="0" w:lastRowLastColumn="0"/>
            </w:pPr>
            <w:r w:rsidRPr="20F01C8E">
              <w:rPr>
                <w:rFonts w:ascii="Helvetica" w:eastAsia="Helvetica" w:hAnsi="Helvetica" w:cs="Helvetica"/>
                <w:color w:val="3A3A3A"/>
                <w:sz w:val="20"/>
                <w:szCs w:val="20"/>
              </w:rPr>
              <w:t>Aláram tí / aláram deataigh</w:t>
            </w:r>
          </w:p>
        </w:tc>
        <w:tc>
          <w:tcPr>
            <w:tcW w:w="3226" w:type="dxa"/>
          </w:tcPr>
          <w:p w14:paraId="2552CA41" w14:textId="77A92DDC" w:rsidR="00AC5E0C" w:rsidRPr="00FB415D" w:rsidRDefault="00AC5E0C" w:rsidP="20F01C8E">
            <w:pPr>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rPr>
            </w:pPr>
            <w:r w:rsidRPr="20F01C8E">
              <w:rPr>
                <w:rFonts w:ascii="Helvetica" w:eastAsia="Helvetica" w:hAnsi="Helvetica" w:cs="Helvetica"/>
                <w:color w:val="2D2D2D" w:themeColor="text2" w:themeShade="80"/>
                <w:sz w:val="18"/>
                <w:szCs w:val="18"/>
              </w:rPr>
              <w:t>Rabhadh! Deatach aimsithe.</w:t>
            </w:r>
          </w:p>
        </w:tc>
      </w:tr>
      <w:tr w:rsidR="00AC5E0C" w:rsidRPr="00FB415D" w14:paraId="001FF277" w14:textId="77777777" w:rsidTr="20F01C8E">
        <w:tc>
          <w:tcPr>
            <w:cnfStyle w:val="001000000000" w:firstRow="0" w:lastRow="0" w:firstColumn="1" w:lastColumn="0" w:oddVBand="0" w:evenVBand="0" w:oddHBand="0" w:evenHBand="0" w:firstRowFirstColumn="0" w:firstRowLastColumn="0" w:lastRowFirstColumn="0" w:lastRowLastColumn="0"/>
            <w:tcW w:w="2600" w:type="dxa"/>
          </w:tcPr>
          <w:p w14:paraId="6B509D51" w14:textId="77777777" w:rsidR="00AC5E0C" w:rsidRPr="00FB415D" w:rsidRDefault="00AC5E0C" w:rsidP="20F01C8E">
            <w:pPr>
              <w:spacing w:before="0" w:after="0"/>
            </w:pPr>
          </w:p>
        </w:tc>
        <w:tc>
          <w:tcPr>
            <w:tcW w:w="3200" w:type="dxa"/>
          </w:tcPr>
          <w:p w14:paraId="0EB01D59" w14:textId="77777777" w:rsidR="00AC5E0C" w:rsidRPr="00FB415D" w:rsidRDefault="00AC5E0C" w:rsidP="20F01C8E">
            <w:pPr>
              <w:spacing w:before="0" w:after="0"/>
              <w:cnfStyle w:val="000000000000" w:firstRow="0" w:lastRow="0" w:firstColumn="0" w:lastColumn="0" w:oddVBand="0" w:evenVBand="0" w:oddHBand="0" w:evenHBand="0" w:firstRowFirstColumn="0" w:firstRowLastColumn="0" w:lastRowFirstColumn="0" w:lastRowLastColumn="0"/>
            </w:pPr>
            <w:r w:rsidRPr="20F01C8E">
              <w:rPr>
                <w:rFonts w:ascii="Helvetica" w:eastAsia="Helvetica" w:hAnsi="Helvetica" w:cs="Helvetica"/>
                <w:color w:val="3A3A3A"/>
                <w:sz w:val="20"/>
                <w:szCs w:val="20"/>
              </w:rPr>
              <w:t>Meaisín níocháin cliste</w:t>
            </w:r>
          </w:p>
        </w:tc>
        <w:tc>
          <w:tcPr>
            <w:tcW w:w="3226" w:type="dxa"/>
          </w:tcPr>
          <w:p w14:paraId="1562889F" w14:textId="39ADB571" w:rsidR="00AC5E0C" w:rsidRPr="00FB415D" w:rsidRDefault="00AC5E0C" w:rsidP="20F01C8E">
            <w:pPr>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rPr>
            </w:pPr>
            <w:r w:rsidRPr="20F01C8E">
              <w:rPr>
                <w:rFonts w:ascii="Helvetica" w:eastAsia="Helvetica" w:hAnsi="Helvetica" w:cs="Helvetica"/>
                <w:color w:val="2D2D2D" w:themeColor="text2" w:themeShade="80"/>
                <w:sz w:val="18"/>
                <w:szCs w:val="18"/>
              </w:rPr>
              <w:t>Tá an níochán críochnaithe.</w:t>
            </w:r>
          </w:p>
        </w:tc>
      </w:tr>
      <w:tr w:rsidR="00AC5E0C" w:rsidRPr="00FB415D" w14:paraId="70F43E88" w14:textId="77777777" w:rsidTr="20F01C8E">
        <w:tc>
          <w:tcPr>
            <w:cnfStyle w:val="001000000000" w:firstRow="0" w:lastRow="0" w:firstColumn="1" w:lastColumn="0" w:oddVBand="0" w:evenVBand="0" w:oddHBand="0" w:evenHBand="0" w:firstRowFirstColumn="0" w:firstRowLastColumn="0" w:lastRowFirstColumn="0" w:lastRowLastColumn="0"/>
            <w:tcW w:w="2600" w:type="dxa"/>
          </w:tcPr>
          <w:p w14:paraId="64A56345" w14:textId="0768C2D3" w:rsidR="00AC5E0C" w:rsidRPr="00FB415D" w:rsidRDefault="00AC5E0C" w:rsidP="20F01C8E">
            <w:pPr>
              <w:spacing w:before="0" w:after="0"/>
              <w:rPr>
                <w:color w:val="2D2D2D" w:themeColor="text2" w:themeShade="80"/>
              </w:rPr>
            </w:pPr>
            <w:r w:rsidRPr="20F01C8E">
              <w:rPr>
                <w:rFonts w:ascii="Helvetica" w:eastAsia="Helvetica" w:hAnsi="Helvetica" w:cs="Helvetica"/>
                <w:color w:val="2D2D2D" w:themeColor="text2" w:themeShade="80"/>
                <w:sz w:val="20"/>
                <w:szCs w:val="20"/>
              </w:rPr>
              <w:t>An bóthar</w:t>
            </w:r>
          </w:p>
        </w:tc>
        <w:tc>
          <w:tcPr>
            <w:tcW w:w="3200" w:type="dxa"/>
          </w:tcPr>
          <w:p w14:paraId="37DE3612" w14:textId="77777777" w:rsidR="00AC5E0C" w:rsidRPr="00FB415D" w:rsidRDefault="00AC5E0C" w:rsidP="20F01C8E">
            <w:pPr>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rPr>
            </w:pPr>
            <w:r w:rsidRPr="20F01C8E">
              <w:rPr>
                <w:rFonts w:ascii="Helvetica" w:eastAsia="Helvetica" w:hAnsi="Helvetica" w:cs="Helvetica"/>
                <w:color w:val="2D2D2D" w:themeColor="text2" w:themeShade="80"/>
                <w:sz w:val="20"/>
                <w:szCs w:val="20"/>
              </w:rPr>
              <w:t>Satnav / Google Maps</w:t>
            </w:r>
          </w:p>
        </w:tc>
        <w:tc>
          <w:tcPr>
            <w:tcW w:w="3226" w:type="dxa"/>
          </w:tcPr>
          <w:p w14:paraId="62CD16E5" w14:textId="70BB03C5" w:rsidR="00AC5E0C" w:rsidRPr="00FB415D" w:rsidRDefault="00AC5E0C" w:rsidP="20F01C8E">
            <w:pPr>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rPr>
            </w:pPr>
            <w:r w:rsidRPr="20F01C8E">
              <w:rPr>
                <w:rFonts w:ascii="Helvetica" w:eastAsia="Helvetica" w:hAnsi="Helvetica" w:cs="Helvetica"/>
                <w:color w:val="2D2D2D" w:themeColor="text2" w:themeShade="80"/>
                <w:sz w:val="18"/>
                <w:szCs w:val="18"/>
              </w:rPr>
              <w:t>Cas ar dheis i gceann 200 méadar.</w:t>
            </w:r>
          </w:p>
        </w:tc>
      </w:tr>
      <w:tr w:rsidR="00AC5E0C" w:rsidRPr="00FB415D" w14:paraId="55C3E305" w14:textId="77777777" w:rsidTr="20F01C8E">
        <w:tc>
          <w:tcPr>
            <w:cnfStyle w:val="001000000000" w:firstRow="0" w:lastRow="0" w:firstColumn="1" w:lastColumn="0" w:oddVBand="0" w:evenVBand="0" w:oddHBand="0" w:evenHBand="0" w:firstRowFirstColumn="0" w:firstRowLastColumn="0" w:lastRowFirstColumn="0" w:lastRowLastColumn="0"/>
            <w:tcW w:w="2600" w:type="dxa"/>
          </w:tcPr>
          <w:p w14:paraId="650FE476" w14:textId="77777777" w:rsidR="00AC5E0C" w:rsidRPr="00FB415D" w:rsidRDefault="00AC5E0C" w:rsidP="20F01C8E">
            <w:pPr>
              <w:spacing w:before="0" w:after="0"/>
            </w:pPr>
          </w:p>
        </w:tc>
        <w:tc>
          <w:tcPr>
            <w:tcW w:w="3200" w:type="dxa"/>
          </w:tcPr>
          <w:p w14:paraId="2DBC62DA" w14:textId="77777777" w:rsidR="00AC5E0C" w:rsidRPr="00FB415D" w:rsidRDefault="00AC5E0C" w:rsidP="20F01C8E">
            <w:pPr>
              <w:spacing w:before="0" w:after="0"/>
              <w:cnfStyle w:val="000000000000" w:firstRow="0" w:lastRow="0" w:firstColumn="0" w:lastColumn="0" w:oddVBand="0" w:evenVBand="0" w:oddHBand="0" w:evenHBand="0" w:firstRowFirstColumn="0" w:firstRowLastColumn="0" w:lastRowFirstColumn="0" w:lastRowLastColumn="0"/>
            </w:pPr>
            <w:r w:rsidRPr="20F01C8E">
              <w:rPr>
                <w:rFonts w:ascii="Helvetica" w:eastAsia="Helvetica" w:hAnsi="Helvetica" w:cs="Helvetica"/>
                <w:color w:val="3A3A3A"/>
                <w:sz w:val="20"/>
                <w:szCs w:val="20"/>
              </w:rPr>
              <w:t>Deais an chairr</w:t>
            </w:r>
          </w:p>
        </w:tc>
        <w:tc>
          <w:tcPr>
            <w:tcW w:w="3226" w:type="dxa"/>
          </w:tcPr>
          <w:p w14:paraId="2F2912D3" w14:textId="17450753" w:rsidR="00AC5E0C" w:rsidRPr="00FB415D" w:rsidRDefault="00AC5E0C" w:rsidP="20F01C8E">
            <w:pPr>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rPr>
            </w:pPr>
            <w:r w:rsidRPr="20F01C8E">
              <w:rPr>
                <w:rFonts w:ascii="Helvetica" w:eastAsia="Helvetica" w:hAnsi="Helvetica" w:cs="Helvetica"/>
                <w:color w:val="2D2D2D" w:themeColor="text2" w:themeShade="80"/>
                <w:sz w:val="18"/>
                <w:szCs w:val="18"/>
              </w:rPr>
              <w:t>Cuir ort do chrios sábhála.</w:t>
            </w:r>
          </w:p>
        </w:tc>
      </w:tr>
      <w:tr w:rsidR="00AC5E0C" w:rsidRPr="00FB415D" w14:paraId="0139B297" w14:textId="77777777" w:rsidTr="20F01C8E">
        <w:tc>
          <w:tcPr>
            <w:cnfStyle w:val="001000000000" w:firstRow="0" w:lastRow="0" w:firstColumn="1" w:lastColumn="0" w:oddVBand="0" w:evenVBand="0" w:oddHBand="0" w:evenHBand="0" w:firstRowFirstColumn="0" w:firstRowLastColumn="0" w:lastRowFirstColumn="0" w:lastRowLastColumn="0"/>
            <w:tcW w:w="2600" w:type="dxa"/>
          </w:tcPr>
          <w:p w14:paraId="56E923C3" w14:textId="77777777" w:rsidR="00AC5E0C" w:rsidRPr="00FB415D" w:rsidRDefault="00AC5E0C" w:rsidP="20F01C8E">
            <w:pPr>
              <w:spacing w:before="0" w:after="0"/>
            </w:pPr>
          </w:p>
        </w:tc>
        <w:tc>
          <w:tcPr>
            <w:tcW w:w="3200" w:type="dxa"/>
          </w:tcPr>
          <w:p w14:paraId="490DCDBA" w14:textId="77777777" w:rsidR="00AC5E0C" w:rsidRPr="00FB415D" w:rsidRDefault="00AC5E0C" w:rsidP="20F01C8E">
            <w:pPr>
              <w:spacing w:before="0" w:after="0"/>
              <w:cnfStyle w:val="000000000000" w:firstRow="0" w:lastRow="0" w:firstColumn="0" w:lastColumn="0" w:oddVBand="0" w:evenVBand="0" w:oddHBand="0" w:evenHBand="0" w:firstRowFirstColumn="0" w:firstRowLastColumn="0" w:lastRowFirstColumn="0" w:lastRowLastColumn="0"/>
            </w:pPr>
            <w:r w:rsidRPr="20F01C8E">
              <w:rPr>
                <w:rFonts w:ascii="Helvetica" w:eastAsia="Helvetica" w:hAnsi="Helvetica" w:cs="Helvetica"/>
                <w:color w:val="3A3A3A"/>
                <w:sz w:val="20"/>
                <w:szCs w:val="20"/>
              </w:rPr>
              <w:t>Carr leictreach (ag luchtú)</w:t>
            </w:r>
          </w:p>
        </w:tc>
        <w:tc>
          <w:tcPr>
            <w:tcW w:w="3226" w:type="dxa"/>
          </w:tcPr>
          <w:p w14:paraId="319A22E6" w14:textId="2299CAE1" w:rsidR="00AC5E0C" w:rsidRPr="00FB415D" w:rsidRDefault="00AC5E0C" w:rsidP="20F01C8E">
            <w:pPr>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rPr>
            </w:pPr>
            <w:r w:rsidRPr="20F01C8E">
              <w:rPr>
                <w:rFonts w:ascii="Helvetica" w:eastAsia="Helvetica" w:hAnsi="Helvetica" w:cs="Helvetica"/>
                <w:color w:val="2D2D2D" w:themeColor="text2" w:themeShade="80"/>
                <w:sz w:val="18"/>
                <w:szCs w:val="18"/>
              </w:rPr>
              <w:t>Tá an luchtú 80% críochnaithe.</w:t>
            </w:r>
          </w:p>
        </w:tc>
      </w:tr>
      <w:tr w:rsidR="00AC5E0C" w:rsidRPr="00FB415D" w14:paraId="6988DEBA" w14:textId="77777777" w:rsidTr="20F01C8E">
        <w:tc>
          <w:tcPr>
            <w:cnfStyle w:val="001000000000" w:firstRow="0" w:lastRow="0" w:firstColumn="1" w:lastColumn="0" w:oddVBand="0" w:evenVBand="0" w:oddHBand="0" w:evenHBand="0" w:firstRowFirstColumn="0" w:firstRowLastColumn="0" w:lastRowFirstColumn="0" w:lastRowLastColumn="0"/>
            <w:tcW w:w="2600" w:type="dxa"/>
          </w:tcPr>
          <w:p w14:paraId="1D8506F3" w14:textId="77AEDEAE" w:rsidR="00AC5E0C" w:rsidRPr="00FB415D" w:rsidRDefault="00AC5E0C" w:rsidP="20F01C8E">
            <w:pPr>
              <w:spacing w:before="0" w:after="0"/>
              <w:rPr>
                <w:color w:val="2D2D2D" w:themeColor="text2" w:themeShade="80"/>
              </w:rPr>
            </w:pPr>
            <w:r w:rsidRPr="20F01C8E">
              <w:rPr>
                <w:rFonts w:ascii="Helvetica" w:eastAsia="Helvetica" w:hAnsi="Helvetica" w:cs="Helvetica"/>
                <w:color w:val="2D2D2D" w:themeColor="text2" w:themeShade="80"/>
                <w:sz w:val="20"/>
                <w:szCs w:val="20"/>
              </w:rPr>
              <w:t>Na siopaí</w:t>
            </w:r>
          </w:p>
        </w:tc>
        <w:tc>
          <w:tcPr>
            <w:tcW w:w="3200" w:type="dxa"/>
          </w:tcPr>
          <w:p w14:paraId="136865AF" w14:textId="31766CCE" w:rsidR="006376B0" w:rsidRPr="006376B0" w:rsidRDefault="006376B0" w:rsidP="20F01C8E">
            <w:pPr>
              <w:spacing w:before="0" w:after="0"/>
              <w:cnfStyle w:val="000000000000" w:firstRow="0" w:lastRow="0" w:firstColumn="0" w:lastColumn="0" w:oddVBand="0" w:evenVBand="0" w:oddHBand="0" w:evenHBand="0" w:firstRowFirstColumn="0" w:firstRowLastColumn="0" w:lastRowFirstColumn="0" w:lastRowLastColumn="0"/>
              <w:rPr>
                <w:rFonts w:ascii="Helvetica" w:eastAsia="Helvetica" w:hAnsi="Helvetica" w:cs="Helvetica"/>
                <w:color w:val="2D2D2D" w:themeColor="text2" w:themeShade="80"/>
                <w:sz w:val="20"/>
                <w:szCs w:val="20"/>
              </w:rPr>
            </w:pPr>
            <w:r w:rsidRPr="20F01C8E">
              <w:rPr>
                <w:rFonts w:ascii="Helvetica" w:eastAsia="Helvetica" w:hAnsi="Helvetica" w:cs="Helvetica"/>
                <w:color w:val="2D2D2D" w:themeColor="text2" w:themeShade="80"/>
                <w:sz w:val="20"/>
                <w:szCs w:val="20"/>
              </w:rPr>
              <w:t>Cuntar f</w:t>
            </w:r>
            <w:r w:rsidR="00AC5E0C" w:rsidRPr="20F01C8E">
              <w:rPr>
                <w:rFonts w:ascii="Helvetica" w:eastAsia="Helvetica" w:hAnsi="Helvetica" w:cs="Helvetica"/>
                <w:color w:val="2D2D2D" w:themeColor="text2" w:themeShade="80"/>
                <w:sz w:val="20"/>
                <w:szCs w:val="20"/>
              </w:rPr>
              <w:t>éinseirbhís</w:t>
            </w:r>
            <w:r w:rsidR="0026702E">
              <w:rPr>
                <w:rFonts w:ascii="Helvetica" w:eastAsia="Helvetica" w:hAnsi="Helvetica" w:cs="Helvetica"/>
                <w:color w:val="2D2D2D" w:themeColor="text2" w:themeShade="80"/>
                <w:sz w:val="20"/>
                <w:szCs w:val="20"/>
                <w:lang w:val="en-IE"/>
              </w:rPr>
              <w:t>e</w:t>
            </w:r>
            <w:r w:rsidR="00AC5E0C" w:rsidRPr="20F01C8E">
              <w:rPr>
                <w:rFonts w:ascii="Helvetica" w:eastAsia="Helvetica" w:hAnsi="Helvetica" w:cs="Helvetica"/>
                <w:color w:val="2D2D2D" w:themeColor="text2" w:themeShade="80"/>
                <w:sz w:val="20"/>
                <w:szCs w:val="20"/>
              </w:rPr>
              <w:t xml:space="preserve"> </w:t>
            </w:r>
          </w:p>
        </w:tc>
        <w:tc>
          <w:tcPr>
            <w:tcW w:w="3226" w:type="dxa"/>
          </w:tcPr>
          <w:p w14:paraId="27119B8B" w14:textId="4B1CD87C" w:rsidR="00AC5E0C" w:rsidRPr="00FB415D" w:rsidRDefault="00AC5E0C" w:rsidP="20F01C8E">
            <w:pPr>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rPr>
            </w:pPr>
            <w:r w:rsidRPr="20F01C8E">
              <w:rPr>
                <w:rFonts w:ascii="Helvetica" w:eastAsia="Helvetica" w:hAnsi="Helvetica" w:cs="Helvetica"/>
                <w:color w:val="2D2D2D" w:themeColor="text2" w:themeShade="80"/>
                <w:sz w:val="18"/>
                <w:szCs w:val="18"/>
              </w:rPr>
              <w:t>Scan an barrachód.</w:t>
            </w:r>
          </w:p>
        </w:tc>
      </w:tr>
      <w:tr w:rsidR="00AC5E0C" w:rsidRPr="00FB415D" w14:paraId="020DDCBC" w14:textId="77777777" w:rsidTr="20F01C8E">
        <w:tc>
          <w:tcPr>
            <w:cnfStyle w:val="001000000000" w:firstRow="0" w:lastRow="0" w:firstColumn="1" w:lastColumn="0" w:oddVBand="0" w:evenVBand="0" w:oddHBand="0" w:evenHBand="0" w:firstRowFirstColumn="0" w:firstRowLastColumn="0" w:lastRowFirstColumn="0" w:lastRowLastColumn="0"/>
            <w:tcW w:w="2600" w:type="dxa"/>
          </w:tcPr>
          <w:p w14:paraId="42D562BE" w14:textId="77777777" w:rsidR="00AC5E0C" w:rsidRPr="00FB415D" w:rsidRDefault="00AC5E0C" w:rsidP="20F01C8E">
            <w:pPr>
              <w:spacing w:before="0" w:after="0"/>
            </w:pPr>
          </w:p>
        </w:tc>
        <w:tc>
          <w:tcPr>
            <w:tcW w:w="3200" w:type="dxa"/>
          </w:tcPr>
          <w:p w14:paraId="0F39FB07" w14:textId="77777777" w:rsidR="00AC5E0C" w:rsidRPr="00FB415D" w:rsidRDefault="00AC5E0C" w:rsidP="20F01C8E">
            <w:pPr>
              <w:spacing w:before="0" w:after="0"/>
              <w:cnfStyle w:val="000000000000" w:firstRow="0" w:lastRow="0" w:firstColumn="0" w:lastColumn="0" w:oddVBand="0" w:evenVBand="0" w:oddHBand="0" w:evenHBand="0" w:firstRowFirstColumn="0" w:firstRowLastColumn="0" w:lastRowFirstColumn="0" w:lastRowLastColumn="0"/>
            </w:pPr>
            <w:r w:rsidRPr="20F01C8E">
              <w:rPr>
                <w:rFonts w:ascii="Helvetica" w:eastAsia="Helvetica" w:hAnsi="Helvetica" w:cs="Helvetica"/>
                <w:color w:val="3A3A3A"/>
                <w:sz w:val="20"/>
                <w:szCs w:val="20"/>
              </w:rPr>
              <w:t>ATM</w:t>
            </w:r>
          </w:p>
        </w:tc>
        <w:tc>
          <w:tcPr>
            <w:tcW w:w="3226" w:type="dxa"/>
          </w:tcPr>
          <w:p w14:paraId="3E5FF384" w14:textId="10446A7D" w:rsidR="00AC5E0C" w:rsidRPr="00FB415D" w:rsidRDefault="00AC5E0C" w:rsidP="20F01C8E">
            <w:pPr>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rPr>
            </w:pPr>
            <w:r w:rsidRPr="20F01C8E">
              <w:rPr>
                <w:rFonts w:ascii="Helvetica" w:eastAsia="Helvetica" w:hAnsi="Helvetica" w:cs="Helvetica"/>
                <w:color w:val="2D2D2D" w:themeColor="text2" w:themeShade="80"/>
                <w:sz w:val="18"/>
                <w:szCs w:val="18"/>
              </w:rPr>
              <w:t>Cuir isteach d'uimhir PIN.</w:t>
            </w:r>
          </w:p>
        </w:tc>
      </w:tr>
      <w:tr w:rsidR="00AC5E0C" w:rsidRPr="00FB415D" w14:paraId="45840F51" w14:textId="77777777" w:rsidTr="20F01C8E">
        <w:tc>
          <w:tcPr>
            <w:cnfStyle w:val="001000000000" w:firstRow="0" w:lastRow="0" w:firstColumn="1" w:lastColumn="0" w:oddVBand="0" w:evenVBand="0" w:oddHBand="0" w:evenHBand="0" w:firstRowFirstColumn="0" w:firstRowLastColumn="0" w:lastRowFirstColumn="0" w:lastRowLastColumn="0"/>
            <w:tcW w:w="2600" w:type="dxa"/>
          </w:tcPr>
          <w:p w14:paraId="68D9BA3D" w14:textId="77777777" w:rsidR="00AC5E0C" w:rsidRPr="00FB415D" w:rsidRDefault="00AC5E0C" w:rsidP="20F01C8E">
            <w:pPr>
              <w:spacing w:before="0" w:after="0"/>
            </w:pPr>
          </w:p>
        </w:tc>
        <w:tc>
          <w:tcPr>
            <w:tcW w:w="3200" w:type="dxa"/>
          </w:tcPr>
          <w:p w14:paraId="03CA9ADF" w14:textId="77777777" w:rsidR="00AC5E0C" w:rsidRPr="00FB415D" w:rsidRDefault="00AC5E0C" w:rsidP="20F01C8E">
            <w:pPr>
              <w:spacing w:before="0" w:after="0"/>
              <w:cnfStyle w:val="000000000000" w:firstRow="0" w:lastRow="0" w:firstColumn="0" w:lastColumn="0" w:oddVBand="0" w:evenVBand="0" w:oddHBand="0" w:evenHBand="0" w:firstRowFirstColumn="0" w:firstRowLastColumn="0" w:lastRowFirstColumn="0" w:lastRowLastColumn="0"/>
            </w:pPr>
            <w:r w:rsidRPr="20F01C8E">
              <w:rPr>
                <w:rFonts w:ascii="Helvetica" w:eastAsia="Helvetica" w:hAnsi="Helvetica" w:cs="Helvetica"/>
                <w:color w:val="3A3A3A"/>
                <w:sz w:val="20"/>
                <w:szCs w:val="20"/>
              </w:rPr>
              <w:t>Meaisín ticéad páirceála</w:t>
            </w:r>
          </w:p>
        </w:tc>
        <w:tc>
          <w:tcPr>
            <w:tcW w:w="3226" w:type="dxa"/>
          </w:tcPr>
          <w:p w14:paraId="0EA405ED" w14:textId="7D9C497F" w:rsidR="00AC5E0C" w:rsidRPr="00FB415D" w:rsidRDefault="00AC5E0C" w:rsidP="20F01C8E">
            <w:pPr>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rPr>
            </w:pPr>
            <w:r w:rsidRPr="20F01C8E">
              <w:rPr>
                <w:rFonts w:ascii="Helvetica" w:eastAsia="Helvetica" w:hAnsi="Helvetica" w:cs="Helvetica"/>
                <w:color w:val="2D2D2D" w:themeColor="text2" w:themeShade="80"/>
                <w:sz w:val="18"/>
                <w:szCs w:val="18"/>
              </w:rPr>
              <w:t>Roghnaigh do thréimhse páirceála.</w:t>
            </w:r>
          </w:p>
        </w:tc>
      </w:tr>
      <w:tr w:rsidR="00AC5E0C" w:rsidRPr="00FB415D" w14:paraId="79010ADD" w14:textId="77777777" w:rsidTr="20F01C8E">
        <w:tc>
          <w:tcPr>
            <w:cnfStyle w:val="001000000000" w:firstRow="0" w:lastRow="0" w:firstColumn="1" w:lastColumn="0" w:oddVBand="0" w:evenVBand="0" w:oddHBand="0" w:evenHBand="0" w:firstRowFirstColumn="0" w:firstRowLastColumn="0" w:lastRowFirstColumn="0" w:lastRowLastColumn="0"/>
            <w:tcW w:w="2600" w:type="dxa"/>
          </w:tcPr>
          <w:p w14:paraId="764C756F" w14:textId="76FFE3F2" w:rsidR="00AC5E0C" w:rsidRPr="00FB415D" w:rsidRDefault="00AC5E0C" w:rsidP="20F01C8E">
            <w:pPr>
              <w:spacing w:before="0" w:after="0"/>
              <w:rPr>
                <w:color w:val="2D2D2D" w:themeColor="text2" w:themeShade="80"/>
              </w:rPr>
            </w:pPr>
            <w:r w:rsidRPr="20F01C8E">
              <w:rPr>
                <w:rFonts w:ascii="Helvetica" w:eastAsia="Helvetica" w:hAnsi="Helvetica" w:cs="Helvetica"/>
                <w:color w:val="2D2D2D" w:themeColor="text2" w:themeShade="80"/>
                <w:sz w:val="20"/>
                <w:szCs w:val="20"/>
              </w:rPr>
              <w:t>Iompar poiblí</w:t>
            </w:r>
          </w:p>
        </w:tc>
        <w:tc>
          <w:tcPr>
            <w:tcW w:w="3200" w:type="dxa"/>
          </w:tcPr>
          <w:p w14:paraId="6E420973" w14:textId="77777777" w:rsidR="00AC5E0C" w:rsidRPr="00FB415D" w:rsidRDefault="00AC5E0C" w:rsidP="20F01C8E">
            <w:pPr>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rPr>
            </w:pPr>
            <w:r w:rsidRPr="20F01C8E">
              <w:rPr>
                <w:rFonts w:ascii="Helvetica" w:eastAsia="Helvetica" w:hAnsi="Helvetica" w:cs="Helvetica"/>
                <w:color w:val="2D2D2D" w:themeColor="text2" w:themeShade="80"/>
                <w:sz w:val="20"/>
                <w:szCs w:val="20"/>
              </w:rPr>
              <w:t>Fógraí bus / traenach</w:t>
            </w:r>
          </w:p>
        </w:tc>
        <w:tc>
          <w:tcPr>
            <w:tcW w:w="3226" w:type="dxa"/>
          </w:tcPr>
          <w:p w14:paraId="767170CB" w14:textId="2E4522D7" w:rsidR="00AC5E0C" w:rsidRPr="00FB415D" w:rsidRDefault="00AC5E0C" w:rsidP="20F01C8E">
            <w:pPr>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rPr>
            </w:pPr>
            <w:r w:rsidRPr="20F01C8E">
              <w:rPr>
                <w:rFonts w:ascii="Helvetica" w:eastAsia="Helvetica" w:hAnsi="Helvetica" w:cs="Helvetica"/>
                <w:color w:val="2D2D2D" w:themeColor="text2" w:themeShade="80"/>
                <w:sz w:val="18"/>
                <w:szCs w:val="18"/>
              </w:rPr>
              <w:t>An chéad stad eile: Sráid Uí Chonaill.</w:t>
            </w:r>
          </w:p>
        </w:tc>
      </w:tr>
      <w:tr w:rsidR="00AC5E0C" w:rsidRPr="00FB415D" w14:paraId="26ADCF0D" w14:textId="77777777" w:rsidTr="20F01C8E">
        <w:tc>
          <w:tcPr>
            <w:cnfStyle w:val="001000000000" w:firstRow="0" w:lastRow="0" w:firstColumn="1" w:lastColumn="0" w:oddVBand="0" w:evenVBand="0" w:oddHBand="0" w:evenHBand="0" w:firstRowFirstColumn="0" w:firstRowLastColumn="0" w:lastRowFirstColumn="0" w:lastRowLastColumn="0"/>
            <w:tcW w:w="2600" w:type="dxa"/>
          </w:tcPr>
          <w:p w14:paraId="380AA883" w14:textId="77777777" w:rsidR="00AC5E0C" w:rsidRPr="00FB415D" w:rsidRDefault="00AC5E0C" w:rsidP="20F01C8E">
            <w:pPr>
              <w:spacing w:before="0" w:after="0"/>
            </w:pPr>
          </w:p>
        </w:tc>
        <w:tc>
          <w:tcPr>
            <w:tcW w:w="3200" w:type="dxa"/>
          </w:tcPr>
          <w:p w14:paraId="0BEF768B" w14:textId="77777777" w:rsidR="00AC5E0C" w:rsidRPr="00FB415D" w:rsidRDefault="00AC5E0C" w:rsidP="20F01C8E">
            <w:pPr>
              <w:spacing w:before="0" w:after="0"/>
              <w:cnfStyle w:val="000000000000" w:firstRow="0" w:lastRow="0" w:firstColumn="0" w:lastColumn="0" w:oddVBand="0" w:evenVBand="0" w:oddHBand="0" w:evenHBand="0" w:firstRowFirstColumn="0" w:firstRowLastColumn="0" w:lastRowFirstColumn="0" w:lastRowLastColumn="0"/>
            </w:pPr>
            <w:r w:rsidRPr="20F01C8E">
              <w:rPr>
                <w:rFonts w:ascii="Helvetica" w:eastAsia="Helvetica" w:hAnsi="Helvetica" w:cs="Helvetica"/>
                <w:color w:val="3A3A3A"/>
                <w:sz w:val="20"/>
                <w:szCs w:val="20"/>
              </w:rPr>
              <w:t>Fógraí Luas / DART</w:t>
            </w:r>
          </w:p>
        </w:tc>
        <w:tc>
          <w:tcPr>
            <w:tcW w:w="3226" w:type="dxa"/>
          </w:tcPr>
          <w:p w14:paraId="7CA37AE0" w14:textId="62E32959" w:rsidR="00AC5E0C" w:rsidRPr="00FB415D" w:rsidRDefault="00AC5E0C" w:rsidP="20F01C8E">
            <w:pPr>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rPr>
            </w:pPr>
            <w:r w:rsidRPr="20F01C8E">
              <w:rPr>
                <w:rFonts w:ascii="Helvetica" w:eastAsia="Helvetica" w:hAnsi="Helvetica" w:cs="Helvetica"/>
                <w:color w:val="2D2D2D" w:themeColor="text2" w:themeShade="80"/>
                <w:sz w:val="18"/>
                <w:szCs w:val="18"/>
              </w:rPr>
              <w:t>Seasaigí siar ón doras, le bhur dtoil.</w:t>
            </w:r>
          </w:p>
        </w:tc>
      </w:tr>
      <w:tr w:rsidR="00AC5E0C" w:rsidRPr="00FB415D" w14:paraId="328173A0" w14:textId="77777777" w:rsidTr="20F01C8E">
        <w:tc>
          <w:tcPr>
            <w:cnfStyle w:val="001000000000" w:firstRow="0" w:lastRow="0" w:firstColumn="1" w:lastColumn="0" w:oddVBand="0" w:evenVBand="0" w:oddHBand="0" w:evenHBand="0" w:firstRowFirstColumn="0" w:firstRowLastColumn="0" w:lastRowFirstColumn="0" w:lastRowLastColumn="0"/>
            <w:tcW w:w="2600" w:type="dxa"/>
          </w:tcPr>
          <w:p w14:paraId="74ECD9F2" w14:textId="77777777" w:rsidR="00AC5E0C" w:rsidRPr="00FB415D" w:rsidRDefault="00AC5E0C" w:rsidP="20F01C8E">
            <w:pPr>
              <w:spacing w:before="0" w:after="0"/>
            </w:pPr>
          </w:p>
        </w:tc>
        <w:tc>
          <w:tcPr>
            <w:tcW w:w="3200" w:type="dxa"/>
          </w:tcPr>
          <w:p w14:paraId="3D7209E8" w14:textId="77777777" w:rsidR="00AC5E0C" w:rsidRPr="00FB415D" w:rsidRDefault="00AC5E0C" w:rsidP="20F01C8E">
            <w:pPr>
              <w:spacing w:before="0" w:after="0"/>
              <w:cnfStyle w:val="000000000000" w:firstRow="0" w:lastRow="0" w:firstColumn="0" w:lastColumn="0" w:oddVBand="0" w:evenVBand="0" w:oddHBand="0" w:evenHBand="0" w:firstRowFirstColumn="0" w:firstRowLastColumn="0" w:lastRowFirstColumn="0" w:lastRowLastColumn="0"/>
            </w:pPr>
            <w:r w:rsidRPr="20F01C8E">
              <w:rPr>
                <w:rFonts w:ascii="Helvetica" w:eastAsia="Helvetica" w:hAnsi="Helvetica" w:cs="Helvetica"/>
                <w:color w:val="3A3A3A"/>
                <w:sz w:val="20"/>
                <w:szCs w:val="20"/>
              </w:rPr>
              <w:t>Fógraí aerfoirt</w:t>
            </w:r>
          </w:p>
        </w:tc>
        <w:tc>
          <w:tcPr>
            <w:tcW w:w="3226" w:type="dxa"/>
          </w:tcPr>
          <w:p w14:paraId="5AF2DFD2" w14:textId="3CA34ADC" w:rsidR="00AC5E0C" w:rsidRPr="00FB415D" w:rsidRDefault="00AC5E0C" w:rsidP="20F01C8E">
            <w:pPr>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rPr>
            </w:pPr>
            <w:r w:rsidRPr="20F01C8E">
              <w:rPr>
                <w:rFonts w:ascii="Helvetica" w:eastAsia="Helvetica" w:hAnsi="Helvetica" w:cs="Helvetica"/>
                <w:color w:val="2D2D2D" w:themeColor="text2" w:themeShade="80"/>
                <w:sz w:val="18"/>
                <w:szCs w:val="18"/>
              </w:rPr>
              <w:t xml:space="preserve">Tá eitilt 123 ag fágáil ó </w:t>
            </w:r>
            <w:r w:rsidR="0026702E" w:rsidRPr="005514C7">
              <w:rPr>
                <w:rFonts w:ascii="Helvetica" w:eastAsia="Helvetica" w:hAnsi="Helvetica" w:cs="Helvetica"/>
                <w:color w:val="2D2D2D" w:themeColor="text2" w:themeShade="80"/>
                <w:sz w:val="18"/>
                <w:szCs w:val="18"/>
              </w:rPr>
              <w:t>G</w:t>
            </w:r>
            <w:r w:rsidRPr="20F01C8E">
              <w:rPr>
                <w:rFonts w:ascii="Helvetica" w:eastAsia="Helvetica" w:hAnsi="Helvetica" w:cs="Helvetica"/>
                <w:color w:val="2D2D2D" w:themeColor="text2" w:themeShade="80"/>
                <w:sz w:val="18"/>
                <w:szCs w:val="18"/>
              </w:rPr>
              <w:t>heata 7.</w:t>
            </w:r>
          </w:p>
        </w:tc>
      </w:tr>
      <w:tr w:rsidR="00AC5E0C" w:rsidRPr="00FB415D" w14:paraId="3B817CE5" w14:textId="77777777" w:rsidTr="20F01C8E">
        <w:tc>
          <w:tcPr>
            <w:cnfStyle w:val="001000000000" w:firstRow="0" w:lastRow="0" w:firstColumn="1" w:lastColumn="0" w:oddVBand="0" w:evenVBand="0" w:oddHBand="0" w:evenHBand="0" w:firstRowFirstColumn="0" w:firstRowLastColumn="0" w:lastRowFirstColumn="0" w:lastRowLastColumn="0"/>
            <w:tcW w:w="2600" w:type="dxa"/>
          </w:tcPr>
          <w:p w14:paraId="2B3D9007" w14:textId="03D9D0DA" w:rsidR="00AC5E0C" w:rsidRPr="00FB415D" w:rsidRDefault="00AC5E0C" w:rsidP="20F01C8E">
            <w:pPr>
              <w:spacing w:before="0" w:after="0"/>
              <w:rPr>
                <w:color w:val="2D2D2D" w:themeColor="text2" w:themeShade="80"/>
              </w:rPr>
            </w:pPr>
            <w:r w:rsidRPr="20F01C8E">
              <w:rPr>
                <w:rFonts w:ascii="Helvetica" w:eastAsia="Helvetica" w:hAnsi="Helvetica" w:cs="Helvetica"/>
                <w:color w:val="2D2D2D" w:themeColor="text2" w:themeShade="80"/>
                <w:sz w:val="20"/>
                <w:szCs w:val="20"/>
              </w:rPr>
              <w:t>Teicneolaíocht</w:t>
            </w:r>
          </w:p>
        </w:tc>
        <w:tc>
          <w:tcPr>
            <w:tcW w:w="3200" w:type="dxa"/>
          </w:tcPr>
          <w:p w14:paraId="73CB1A48" w14:textId="77777777" w:rsidR="00AC5E0C" w:rsidRPr="00FB415D" w:rsidRDefault="00AC5E0C" w:rsidP="20F01C8E">
            <w:pPr>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rPr>
            </w:pPr>
            <w:r w:rsidRPr="20F01C8E">
              <w:rPr>
                <w:rFonts w:ascii="Helvetica" w:eastAsia="Helvetica" w:hAnsi="Helvetica" w:cs="Helvetica"/>
                <w:color w:val="2D2D2D" w:themeColor="text2" w:themeShade="80"/>
                <w:sz w:val="20"/>
                <w:szCs w:val="20"/>
              </w:rPr>
              <w:t>Siri / Google Assistant</w:t>
            </w:r>
          </w:p>
        </w:tc>
        <w:tc>
          <w:tcPr>
            <w:tcW w:w="3226" w:type="dxa"/>
          </w:tcPr>
          <w:p w14:paraId="51BC2FC5" w14:textId="3B24FA37" w:rsidR="00AC5E0C" w:rsidRPr="00FB415D" w:rsidRDefault="00915F86" w:rsidP="20F01C8E">
            <w:pPr>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rPr>
            </w:pPr>
            <w:r w:rsidRPr="20F01C8E">
              <w:rPr>
                <w:rFonts w:ascii="Helvetica" w:eastAsia="Helvetica" w:hAnsi="Helvetica" w:cs="Helvetica"/>
                <w:color w:val="2D2D2D" w:themeColor="text2" w:themeShade="80"/>
                <w:sz w:val="18"/>
                <w:szCs w:val="18"/>
              </w:rPr>
              <w:t>Lá fliuch a bheidh ann inniu</w:t>
            </w:r>
          </w:p>
        </w:tc>
      </w:tr>
      <w:tr w:rsidR="00AC5E0C" w:rsidRPr="00FB415D" w14:paraId="2B033523" w14:textId="77777777" w:rsidTr="20F01C8E">
        <w:tc>
          <w:tcPr>
            <w:cnfStyle w:val="001000000000" w:firstRow="0" w:lastRow="0" w:firstColumn="1" w:lastColumn="0" w:oddVBand="0" w:evenVBand="0" w:oddHBand="0" w:evenHBand="0" w:firstRowFirstColumn="0" w:firstRowLastColumn="0" w:lastRowFirstColumn="0" w:lastRowLastColumn="0"/>
            <w:tcW w:w="2600" w:type="dxa"/>
          </w:tcPr>
          <w:p w14:paraId="71A13F58" w14:textId="77777777" w:rsidR="00AC5E0C" w:rsidRPr="00FB415D" w:rsidRDefault="00AC5E0C" w:rsidP="20F01C8E">
            <w:pPr>
              <w:spacing w:before="0" w:after="0"/>
            </w:pPr>
          </w:p>
        </w:tc>
        <w:tc>
          <w:tcPr>
            <w:tcW w:w="3200" w:type="dxa"/>
          </w:tcPr>
          <w:p w14:paraId="52081139" w14:textId="52AC4AC9" w:rsidR="00AC5E0C" w:rsidRPr="00FB415D" w:rsidRDefault="00915F86" w:rsidP="20F01C8E">
            <w:pPr>
              <w:spacing w:before="0" w:after="0"/>
              <w:cnfStyle w:val="000000000000" w:firstRow="0" w:lastRow="0" w:firstColumn="0" w:lastColumn="0" w:oddVBand="0" w:evenVBand="0" w:oddHBand="0" w:evenHBand="0" w:firstRowFirstColumn="0" w:firstRowLastColumn="0" w:lastRowFirstColumn="0" w:lastRowLastColumn="0"/>
            </w:pPr>
            <w:r w:rsidRPr="20F01C8E">
              <w:rPr>
                <w:rFonts w:ascii="Helvetica" w:eastAsia="Helvetica" w:hAnsi="Helvetica" w:cs="Helvetica"/>
                <w:color w:val="3A3A3A"/>
                <w:sz w:val="20"/>
                <w:szCs w:val="20"/>
              </w:rPr>
              <w:t>U</w:t>
            </w:r>
            <w:r w:rsidR="00AC5E0C" w:rsidRPr="20F01C8E">
              <w:rPr>
                <w:rFonts w:ascii="Helvetica" w:eastAsia="Helvetica" w:hAnsi="Helvetica" w:cs="Helvetica"/>
                <w:color w:val="3A3A3A"/>
                <w:sz w:val="20"/>
                <w:szCs w:val="20"/>
              </w:rPr>
              <w:t>aireadóir cliste</w:t>
            </w:r>
          </w:p>
        </w:tc>
        <w:tc>
          <w:tcPr>
            <w:tcW w:w="3226" w:type="dxa"/>
          </w:tcPr>
          <w:p w14:paraId="1A899419" w14:textId="575B2C04" w:rsidR="00AC5E0C" w:rsidRPr="00FB415D" w:rsidRDefault="00AC5E0C" w:rsidP="20F01C8E">
            <w:pPr>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rPr>
            </w:pPr>
            <w:r w:rsidRPr="20F01C8E">
              <w:rPr>
                <w:rFonts w:ascii="Helvetica" w:eastAsia="Helvetica" w:hAnsi="Helvetica" w:cs="Helvetica"/>
                <w:color w:val="2D2D2D" w:themeColor="text2" w:themeShade="80"/>
                <w:sz w:val="18"/>
                <w:szCs w:val="18"/>
              </w:rPr>
              <w:t>Maith thú! 10,000 céim bainte amach!</w:t>
            </w:r>
          </w:p>
        </w:tc>
      </w:tr>
      <w:tr w:rsidR="00AC5E0C" w:rsidRPr="00FB415D" w14:paraId="0C576670" w14:textId="77777777" w:rsidTr="20F01C8E">
        <w:tc>
          <w:tcPr>
            <w:cnfStyle w:val="001000000000" w:firstRow="0" w:lastRow="0" w:firstColumn="1" w:lastColumn="0" w:oddVBand="0" w:evenVBand="0" w:oddHBand="0" w:evenHBand="0" w:firstRowFirstColumn="0" w:firstRowLastColumn="0" w:lastRowFirstColumn="0" w:lastRowLastColumn="0"/>
            <w:tcW w:w="2600" w:type="dxa"/>
          </w:tcPr>
          <w:p w14:paraId="351A4014" w14:textId="77777777" w:rsidR="00AC5E0C" w:rsidRPr="00FB415D" w:rsidRDefault="00AC5E0C" w:rsidP="20F01C8E">
            <w:pPr>
              <w:spacing w:before="0" w:after="0"/>
            </w:pPr>
          </w:p>
        </w:tc>
        <w:tc>
          <w:tcPr>
            <w:tcW w:w="3200" w:type="dxa"/>
          </w:tcPr>
          <w:p w14:paraId="4B191A3A" w14:textId="77777777" w:rsidR="00AC5E0C" w:rsidRPr="00FB415D" w:rsidRDefault="00AC5E0C" w:rsidP="20F01C8E">
            <w:pPr>
              <w:spacing w:before="0" w:after="0"/>
              <w:cnfStyle w:val="000000000000" w:firstRow="0" w:lastRow="0" w:firstColumn="0" w:lastColumn="0" w:oddVBand="0" w:evenVBand="0" w:oddHBand="0" w:evenHBand="0" w:firstRowFirstColumn="0" w:firstRowLastColumn="0" w:lastRowFirstColumn="0" w:lastRowLastColumn="0"/>
            </w:pPr>
            <w:r w:rsidRPr="20F01C8E">
              <w:rPr>
                <w:rFonts w:ascii="Helvetica" w:eastAsia="Helvetica" w:hAnsi="Helvetica" w:cs="Helvetica"/>
                <w:color w:val="3A3A3A"/>
                <w:sz w:val="20"/>
                <w:szCs w:val="20"/>
              </w:rPr>
              <w:t>Aip foghlama teanga (Duolingo)</w:t>
            </w:r>
          </w:p>
        </w:tc>
        <w:tc>
          <w:tcPr>
            <w:tcW w:w="3226" w:type="dxa"/>
          </w:tcPr>
          <w:p w14:paraId="1D10108B" w14:textId="2AD042E2" w:rsidR="00AC5E0C" w:rsidRPr="00FB415D" w:rsidRDefault="00AC5E0C" w:rsidP="20F01C8E">
            <w:pPr>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rPr>
            </w:pPr>
            <w:r w:rsidRPr="20F01C8E">
              <w:rPr>
                <w:rFonts w:ascii="Helvetica" w:eastAsia="Helvetica" w:hAnsi="Helvetica" w:cs="Helvetica"/>
                <w:color w:val="2D2D2D" w:themeColor="text2" w:themeShade="80"/>
                <w:sz w:val="18"/>
                <w:szCs w:val="18"/>
              </w:rPr>
              <w:t>Tá sé in am cleachtadh a dhéanamh!</w:t>
            </w:r>
          </w:p>
        </w:tc>
      </w:tr>
      <w:tr w:rsidR="00AC5E0C" w:rsidRPr="00FB415D" w14:paraId="2AEAAE33" w14:textId="77777777" w:rsidTr="20F01C8E">
        <w:tc>
          <w:tcPr>
            <w:cnfStyle w:val="001000000000" w:firstRow="0" w:lastRow="0" w:firstColumn="1" w:lastColumn="0" w:oddVBand="0" w:evenVBand="0" w:oddHBand="0" w:evenHBand="0" w:firstRowFirstColumn="0" w:firstRowLastColumn="0" w:lastRowFirstColumn="0" w:lastRowLastColumn="0"/>
            <w:tcW w:w="2600" w:type="dxa"/>
          </w:tcPr>
          <w:p w14:paraId="1001842C" w14:textId="3B272E49" w:rsidR="00AC5E0C" w:rsidRPr="00FB415D" w:rsidRDefault="00AC5E0C" w:rsidP="20F01C8E">
            <w:pPr>
              <w:spacing w:before="0" w:after="0"/>
              <w:rPr>
                <w:color w:val="2D2D2D" w:themeColor="text2" w:themeShade="80"/>
              </w:rPr>
            </w:pPr>
            <w:r w:rsidRPr="20F01C8E">
              <w:rPr>
                <w:rFonts w:ascii="Helvetica" w:eastAsia="Helvetica" w:hAnsi="Helvetica" w:cs="Helvetica"/>
                <w:color w:val="2D2D2D" w:themeColor="text2" w:themeShade="80"/>
                <w:sz w:val="20"/>
                <w:szCs w:val="20"/>
              </w:rPr>
              <w:t>Eile</w:t>
            </w:r>
          </w:p>
        </w:tc>
        <w:tc>
          <w:tcPr>
            <w:tcW w:w="3200" w:type="dxa"/>
          </w:tcPr>
          <w:p w14:paraId="25384947" w14:textId="77777777" w:rsidR="00AC5E0C" w:rsidRPr="00FB415D" w:rsidRDefault="00AC5E0C" w:rsidP="20F01C8E">
            <w:pPr>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rPr>
            </w:pPr>
            <w:r w:rsidRPr="20F01C8E">
              <w:rPr>
                <w:rFonts w:ascii="Helvetica" w:eastAsia="Helvetica" w:hAnsi="Helvetica" w:cs="Helvetica"/>
                <w:color w:val="2D2D2D" w:themeColor="text2" w:themeShade="80"/>
                <w:sz w:val="20"/>
                <w:szCs w:val="20"/>
              </w:rPr>
              <w:t>Ardaitheoir (lift)</w:t>
            </w:r>
          </w:p>
        </w:tc>
        <w:tc>
          <w:tcPr>
            <w:tcW w:w="3226" w:type="dxa"/>
          </w:tcPr>
          <w:p w14:paraId="7B5FF298" w14:textId="020230BC" w:rsidR="00AC5E0C" w:rsidRPr="00FB415D" w:rsidRDefault="00AC5E0C" w:rsidP="20F01C8E">
            <w:pPr>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rPr>
            </w:pPr>
            <w:r w:rsidRPr="20F01C8E">
              <w:rPr>
                <w:rFonts w:ascii="Helvetica" w:eastAsia="Helvetica" w:hAnsi="Helvetica" w:cs="Helvetica"/>
                <w:color w:val="2D2D2D" w:themeColor="text2" w:themeShade="80"/>
                <w:sz w:val="18"/>
                <w:szCs w:val="18"/>
              </w:rPr>
              <w:t>An tríú hurlár.</w:t>
            </w:r>
          </w:p>
        </w:tc>
      </w:tr>
      <w:tr w:rsidR="00AC5E0C" w:rsidRPr="00FB415D" w14:paraId="7DCD6F00" w14:textId="77777777" w:rsidTr="20F01C8E">
        <w:tc>
          <w:tcPr>
            <w:cnfStyle w:val="001000000000" w:firstRow="0" w:lastRow="0" w:firstColumn="1" w:lastColumn="0" w:oddVBand="0" w:evenVBand="0" w:oddHBand="0" w:evenHBand="0" w:firstRowFirstColumn="0" w:firstRowLastColumn="0" w:lastRowFirstColumn="0" w:lastRowLastColumn="0"/>
            <w:tcW w:w="2600" w:type="dxa"/>
          </w:tcPr>
          <w:p w14:paraId="0829B379" w14:textId="77777777" w:rsidR="00AC5E0C" w:rsidRPr="00FB415D" w:rsidRDefault="00AC5E0C" w:rsidP="20F01C8E">
            <w:pPr>
              <w:spacing w:before="0" w:after="0"/>
            </w:pPr>
          </w:p>
        </w:tc>
        <w:tc>
          <w:tcPr>
            <w:tcW w:w="3200" w:type="dxa"/>
          </w:tcPr>
          <w:p w14:paraId="42D6CD5F" w14:textId="77777777" w:rsidR="00AC5E0C" w:rsidRPr="00FB415D" w:rsidRDefault="00AC5E0C" w:rsidP="20F01C8E">
            <w:pPr>
              <w:spacing w:before="0" w:after="0"/>
              <w:cnfStyle w:val="000000000000" w:firstRow="0" w:lastRow="0" w:firstColumn="0" w:lastColumn="0" w:oddVBand="0" w:evenVBand="0" w:oddHBand="0" w:evenHBand="0" w:firstRowFirstColumn="0" w:firstRowLastColumn="0" w:lastRowFirstColumn="0" w:lastRowLastColumn="0"/>
            </w:pPr>
            <w:r w:rsidRPr="20F01C8E">
              <w:rPr>
                <w:rFonts w:ascii="Helvetica" w:eastAsia="Helvetica" w:hAnsi="Helvetica" w:cs="Helvetica"/>
                <w:color w:val="3A3A3A"/>
                <w:sz w:val="20"/>
                <w:szCs w:val="20"/>
              </w:rPr>
              <w:t>Bréagáin chliste do pháistí</w:t>
            </w:r>
          </w:p>
        </w:tc>
        <w:tc>
          <w:tcPr>
            <w:tcW w:w="3226" w:type="dxa"/>
          </w:tcPr>
          <w:p w14:paraId="459199FE" w14:textId="08FACAFD" w:rsidR="00AC5E0C" w:rsidRPr="00FB415D" w:rsidRDefault="00AC5E0C" w:rsidP="20F01C8E">
            <w:pPr>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rPr>
            </w:pPr>
            <w:r w:rsidRPr="20F01C8E">
              <w:rPr>
                <w:rFonts w:ascii="Helvetica" w:eastAsia="Helvetica" w:hAnsi="Helvetica" w:cs="Helvetica"/>
                <w:color w:val="2D2D2D" w:themeColor="text2" w:themeShade="80"/>
                <w:sz w:val="18"/>
                <w:szCs w:val="18"/>
              </w:rPr>
              <w:t>A, B, C, D, E, F, G...</w:t>
            </w:r>
          </w:p>
        </w:tc>
      </w:tr>
      <w:tr w:rsidR="00AC5E0C" w:rsidRPr="00FB415D" w14:paraId="0A8F49EF" w14:textId="77777777" w:rsidTr="20F01C8E">
        <w:tc>
          <w:tcPr>
            <w:cnfStyle w:val="001000000000" w:firstRow="0" w:lastRow="0" w:firstColumn="1" w:lastColumn="0" w:oddVBand="0" w:evenVBand="0" w:oddHBand="0" w:evenHBand="0" w:firstRowFirstColumn="0" w:firstRowLastColumn="0" w:lastRowFirstColumn="0" w:lastRowLastColumn="0"/>
            <w:tcW w:w="2600" w:type="dxa"/>
          </w:tcPr>
          <w:p w14:paraId="4D284903" w14:textId="77777777" w:rsidR="00AC5E0C" w:rsidRPr="00FB415D" w:rsidRDefault="00AC5E0C" w:rsidP="20F01C8E">
            <w:pPr>
              <w:spacing w:before="0" w:after="0"/>
            </w:pPr>
          </w:p>
        </w:tc>
        <w:tc>
          <w:tcPr>
            <w:tcW w:w="3200" w:type="dxa"/>
          </w:tcPr>
          <w:p w14:paraId="1D85D53A" w14:textId="77777777" w:rsidR="00AC5E0C" w:rsidRPr="00FB415D" w:rsidRDefault="00AC5E0C" w:rsidP="20F01C8E">
            <w:pPr>
              <w:spacing w:before="0" w:after="0"/>
              <w:cnfStyle w:val="000000000000" w:firstRow="0" w:lastRow="0" w:firstColumn="0" w:lastColumn="0" w:oddVBand="0" w:evenVBand="0" w:oddHBand="0" w:evenHBand="0" w:firstRowFirstColumn="0" w:firstRowLastColumn="0" w:lastRowFirstColumn="0" w:lastRowLastColumn="0"/>
            </w:pPr>
            <w:r w:rsidRPr="20F01C8E">
              <w:rPr>
                <w:rFonts w:ascii="Helvetica" w:eastAsia="Helvetica" w:hAnsi="Helvetica" w:cs="Helvetica"/>
                <w:color w:val="3A3A3A"/>
                <w:sz w:val="20"/>
                <w:szCs w:val="20"/>
              </w:rPr>
              <w:t>Doirse uathoibríocha</w:t>
            </w:r>
          </w:p>
        </w:tc>
        <w:tc>
          <w:tcPr>
            <w:tcW w:w="3226" w:type="dxa"/>
          </w:tcPr>
          <w:p w14:paraId="3251E372" w14:textId="6CBA0966" w:rsidR="00AC5E0C" w:rsidRPr="00FB415D" w:rsidRDefault="00AC5E0C" w:rsidP="20F01C8E">
            <w:pPr>
              <w:spacing w:before="0" w:after="0"/>
              <w:cnfStyle w:val="000000000000" w:firstRow="0" w:lastRow="0" w:firstColumn="0" w:lastColumn="0" w:oddVBand="0" w:evenVBand="0" w:oddHBand="0" w:evenHBand="0" w:firstRowFirstColumn="0" w:firstRowLastColumn="0" w:lastRowFirstColumn="0" w:lastRowLastColumn="0"/>
              <w:rPr>
                <w:color w:val="2D2D2D" w:themeColor="text2" w:themeShade="80"/>
              </w:rPr>
            </w:pPr>
            <w:r w:rsidRPr="20F01C8E">
              <w:rPr>
                <w:rFonts w:ascii="Helvetica" w:eastAsia="Helvetica" w:hAnsi="Helvetica" w:cs="Helvetica"/>
                <w:color w:val="2D2D2D" w:themeColor="text2" w:themeShade="80"/>
                <w:sz w:val="18"/>
                <w:szCs w:val="18"/>
              </w:rPr>
              <w:t>Fáilte!</w:t>
            </w:r>
          </w:p>
        </w:tc>
      </w:tr>
    </w:tbl>
    <w:p w14:paraId="7AA0E7CE" w14:textId="77777777" w:rsidR="00AC5E0C" w:rsidRPr="00FB415D" w:rsidRDefault="00AC5E0C" w:rsidP="20F01C8E">
      <w:pPr>
        <w:pStyle w:val="BodyText"/>
        <w:spacing w:before="0" w:after="0"/>
        <w:rPr>
          <w:color w:val="2D2D2D" w:themeColor="text2" w:themeShade="80"/>
          <w:sz w:val="22"/>
          <w:szCs w:val="22"/>
        </w:rPr>
      </w:pPr>
    </w:p>
    <w:p w14:paraId="65EE5BC1" w14:textId="3D9204FA" w:rsidR="00AC5E0C" w:rsidRPr="00FB415D" w:rsidRDefault="00915F86" w:rsidP="20F01C8E">
      <w:pPr>
        <w:pStyle w:val="BodyText"/>
        <w:spacing w:before="0" w:after="0"/>
        <w:rPr>
          <w:color w:val="2D2D2D" w:themeColor="text2" w:themeShade="80"/>
          <w:sz w:val="22"/>
          <w:szCs w:val="22"/>
        </w:rPr>
      </w:pPr>
      <w:r w:rsidRPr="20F01C8E">
        <w:rPr>
          <w:color w:val="2D2D2D" w:themeColor="text2" w:themeShade="80"/>
          <w:sz w:val="22"/>
          <w:szCs w:val="22"/>
        </w:rPr>
        <w:t>Cúpla sampla greannmhar:</w:t>
      </w:r>
    </w:p>
    <w:tbl>
      <w:tblPr>
        <w:tblStyle w:val="GridTable2-Accent51"/>
        <w:tblW w:w="9026" w:type="dxa"/>
        <w:tblLook w:val="0480" w:firstRow="0" w:lastRow="0" w:firstColumn="1" w:lastColumn="0" w:noHBand="0" w:noVBand="1"/>
      </w:tblPr>
      <w:tblGrid>
        <w:gridCol w:w="2600"/>
        <w:gridCol w:w="6426"/>
      </w:tblGrid>
      <w:tr w:rsidR="00915F86" w:rsidRPr="00FB415D" w14:paraId="21934D78" w14:textId="77777777" w:rsidTr="4CBBC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tcPr>
          <w:p w14:paraId="2DB34252" w14:textId="77777777" w:rsidR="00915F86" w:rsidRPr="00FB415D" w:rsidRDefault="00915F86" w:rsidP="20F01C8E">
            <w:r w:rsidRPr="20F01C8E">
              <w:rPr>
                <w:rFonts w:ascii="Helvetica" w:eastAsia="Helvetica" w:hAnsi="Helvetica" w:cs="Helvetica"/>
                <w:color w:val="3A3A3A"/>
                <w:sz w:val="20"/>
                <w:szCs w:val="20"/>
              </w:rPr>
              <w:t>Cuisneoir cliste</w:t>
            </w:r>
          </w:p>
        </w:tc>
        <w:tc>
          <w:tcPr>
            <w:tcW w:w="6426" w:type="dxa"/>
          </w:tcPr>
          <w:p w14:paraId="5104007B" w14:textId="4F0F4142" w:rsidR="00915F86" w:rsidRPr="00FB415D" w:rsidRDefault="00915F86" w:rsidP="20F01C8E">
            <w:pPr>
              <w:cnfStyle w:val="000000100000" w:firstRow="0" w:lastRow="0" w:firstColumn="0" w:lastColumn="0" w:oddVBand="0" w:evenVBand="0" w:oddHBand="1" w:evenHBand="0" w:firstRowFirstColumn="0" w:firstRowLastColumn="0" w:lastRowFirstColumn="0" w:lastRowLastColumn="0"/>
            </w:pPr>
            <w:r w:rsidRPr="4CBBCE95">
              <w:rPr>
                <w:rFonts w:ascii="Helvetica" w:eastAsia="Helvetica" w:hAnsi="Helvetica" w:cs="Helvetica"/>
                <w:i/>
                <w:iCs/>
                <w:color w:val="2D2D2D" w:themeColor="text2" w:themeShade="80"/>
                <w:sz w:val="19"/>
                <w:szCs w:val="19"/>
              </w:rPr>
              <w:t>Dún an doras, a amadá</w:t>
            </w:r>
            <w:r w:rsidR="00A00B0B">
              <w:rPr>
                <w:rFonts w:ascii="Helvetica" w:eastAsia="Helvetica" w:hAnsi="Helvetica" w:cs="Helvetica"/>
                <w:i/>
                <w:iCs/>
                <w:color w:val="2D2D2D" w:themeColor="text2" w:themeShade="80"/>
                <w:sz w:val="19"/>
                <w:szCs w:val="19"/>
              </w:rPr>
              <w:t>i</w:t>
            </w:r>
            <w:r w:rsidRPr="4CBBCE95">
              <w:rPr>
                <w:rFonts w:ascii="Helvetica" w:eastAsia="Helvetica" w:hAnsi="Helvetica" w:cs="Helvetica"/>
                <w:i/>
                <w:iCs/>
                <w:color w:val="2D2D2D" w:themeColor="text2" w:themeShade="80"/>
                <w:sz w:val="19"/>
                <w:szCs w:val="19"/>
              </w:rPr>
              <w:t>n — tá an bia ag éirí te!</w:t>
            </w:r>
          </w:p>
        </w:tc>
      </w:tr>
      <w:tr w:rsidR="00915F86" w:rsidRPr="00FB415D" w14:paraId="76D50399" w14:textId="77777777" w:rsidTr="4CBBCE95">
        <w:tc>
          <w:tcPr>
            <w:cnfStyle w:val="001000000000" w:firstRow="0" w:lastRow="0" w:firstColumn="1" w:lastColumn="0" w:oddVBand="0" w:evenVBand="0" w:oddHBand="0" w:evenHBand="0" w:firstRowFirstColumn="0" w:firstRowLastColumn="0" w:lastRowFirstColumn="0" w:lastRowLastColumn="0"/>
            <w:tcW w:w="2600" w:type="dxa"/>
          </w:tcPr>
          <w:p w14:paraId="2B0FC5D1" w14:textId="77777777" w:rsidR="00915F86" w:rsidRPr="00FB415D" w:rsidRDefault="00915F86" w:rsidP="20F01C8E">
            <w:r w:rsidRPr="20F01C8E">
              <w:rPr>
                <w:rFonts w:ascii="Helvetica" w:eastAsia="Helvetica" w:hAnsi="Helvetica" w:cs="Helvetica"/>
                <w:color w:val="3A3A3A"/>
                <w:sz w:val="20"/>
                <w:szCs w:val="20"/>
              </w:rPr>
              <w:t>Folúsghlantóir róbat</w:t>
            </w:r>
          </w:p>
        </w:tc>
        <w:tc>
          <w:tcPr>
            <w:tcW w:w="6426" w:type="dxa"/>
          </w:tcPr>
          <w:p w14:paraId="1724B8DF" w14:textId="2994BB87" w:rsidR="00915F86" w:rsidRPr="00FB415D" w:rsidRDefault="00915F86" w:rsidP="20F01C8E">
            <w:pPr>
              <w:cnfStyle w:val="000000000000" w:firstRow="0" w:lastRow="0" w:firstColumn="0" w:lastColumn="0" w:oddVBand="0" w:evenVBand="0" w:oddHBand="0" w:evenHBand="0" w:firstRowFirstColumn="0" w:firstRowLastColumn="0" w:lastRowFirstColumn="0" w:lastRowLastColumn="0"/>
            </w:pPr>
            <w:r w:rsidRPr="20F01C8E">
              <w:rPr>
                <w:rFonts w:ascii="Helvetica" w:eastAsia="Helvetica" w:hAnsi="Helvetica" w:cs="Helvetica"/>
                <w:i/>
                <w:iCs/>
                <w:color w:val="2D2D2D" w:themeColor="text2" w:themeShade="80"/>
                <w:sz w:val="19"/>
                <w:szCs w:val="19"/>
              </w:rPr>
              <w:t xml:space="preserve">Tá mé i bhfostú faoin tolg arís. Ní mise </w:t>
            </w:r>
            <w:r w:rsidR="006376B0" w:rsidRPr="20F01C8E">
              <w:rPr>
                <w:rFonts w:ascii="Helvetica" w:eastAsia="Helvetica" w:hAnsi="Helvetica" w:cs="Helvetica"/>
                <w:i/>
                <w:iCs/>
                <w:color w:val="2D2D2D" w:themeColor="text2" w:themeShade="80"/>
                <w:sz w:val="19"/>
                <w:szCs w:val="19"/>
              </w:rPr>
              <w:t>is ciontaí</w:t>
            </w:r>
            <w:r w:rsidR="00B441B2">
              <w:rPr>
                <w:rFonts w:ascii="Helvetica" w:eastAsia="Helvetica" w:hAnsi="Helvetica" w:cs="Helvetica"/>
                <w:i/>
                <w:iCs/>
                <w:color w:val="2D2D2D" w:themeColor="text2" w:themeShade="80"/>
                <w:sz w:val="19"/>
                <w:szCs w:val="19"/>
                <w:lang w:val="en-IE"/>
              </w:rPr>
              <w:t>;</w:t>
            </w:r>
            <w:r w:rsidRPr="20F01C8E">
              <w:rPr>
                <w:rFonts w:ascii="Helvetica" w:eastAsia="Helvetica" w:hAnsi="Helvetica" w:cs="Helvetica"/>
                <w:i/>
                <w:iCs/>
                <w:color w:val="2D2D2D" w:themeColor="text2" w:themeShade="80"/>
                <w:sz w:val="19"/>
                <w:szCs w:val="19"/>
              </w:rPr>
              <w:t xml:space="preserve"> </w:t>
            </w:r>
            <w:r w:rsidR="37A25626" w:rsidRPr="61CAD25B">
              <w:rPr>
                <w:rFonts w:ascii="Helvetica" w:eastAsia="Helvetica" w:hAnsi="Helvetica" w:cs="Helvetica"/>
                <w:i/>
                <w:iCs/>
                <w:color w:val="2D2D2D" w:themeColor="text2" w:themeShade="80"/>
                <w:sz w:val="19"/>
                <w:szCs w:val="19"/>
              </w:rPr>
              <w:t>tá</w:t>
            </w:r>
            <w:r w:rsidRPr="20F01C8E">
              <w:rPr>
                <w:rFonts w:ascii="Helvetica" w:eastAsia="Helvetica" w:hAnsi="Helvetica" w:cs="Helvetica"/>
                <w:i/>
                <w:iCs/>
                <w:color w:val="2D2D2D" w:themeColor="text2" w:themeShade="80"/>
                <w:sz w:val="19"/>
                <w:szCs w:val="19"/>
              </w:rPr>
              <w:t xml:space="preserve"> an tol</w:t>
            </w:r>
            <w:r w:rsidR="006376B0" w:rsidRPr="20F01C8E">
              <w:rPr>
                <w:rFonts w:ascii="Helvetica" w:eastAsia="Helvetica" w:hAnsi="Helvetica" w:cs="Helvetica"/>
                <w:i/>
                <w:iCs/>
                <w:color w:val="2D2D2D" w:themeColor="text2" w:themeShade="80"/>
                <w:sz w:val="19"/>
                <w:szCs w:val="19"/>
              </w:rPr>
              <w:t xml:space="preserve">g </w:t>
            </w:r>
            <w:r w:rsidRPr="20F01C8E">
              <w:rPr>
                <w:rFonts w:ascii="Helvetica" w:eastAsia="Helvetica" w:hAnsi="Helvetica" w:cs="Helvetica"/>
                <w:i/>
                <w:iCs/>
                <w:color w:val="2D2D2D" w:themeColor="text2" w:themeShade="80"/>
                <w:sz w:val="19"/>
                <w:szCs w:val="19"/>
              </w:rPr>
              <w:t>ró-íseal.</w:t>
            </w:r>
          </w:p>
        </w:tc>
      </w:tr>
      <w:tr w:rsidR="00915F86" w:rsidRPr="00FB415D" w14:paraId="4F1C6765" w14:textId="77777777" w:rsidTr="4CBBC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tcPr>
          <w:p w14:paraId="64F7F473" w14:textId="77777777" w:rsidR="00915F86" w:rsidRPr="00FB415D" w:rsidRDefault="00915F86" w:rsidP="20F01C8E">
            <w:r w:rsidRPr="20F01C8E">
              <w:rPr>
                <w:rFonts w:ascii="Helvetica" w:eastAsia="Helvetica" w:hAnsi="Helvetica" w:cs="Helvetica"/>
                <w:color w:val="3A3A3A"/>
                <w:sz w:val="20"/>
                <w:szCs w:val="20"/>
              </w:rPr>
              <w:t>Cloigín dorais</w:t>
            </w:r>
          </w:p>
        </w:tc>
        <w:tc>
          <w:tcPr>
            <w:tcW w:w="6426" w:type="dxa"/>
          </w:tcPr>
          <w:p w14:paraId="1769C0F6" w14:textId="6C997CCA" w:rsidR="00915F86" w:rsidRPr="00FB415D" w:rsidRDefault="00915F86" w:rsidP="20F01C8E">
            <w:pPr>
              <w:cnfStyle w:val="000000100000" w:firstRow="0" w:lastRow="0" w:firstColumn="0" w:lastColumn="0" w:oddVBand="0" w:evenVBand="0" w:oddHBand="1" w:evenHBand="0" w:firstRowFirstColumn="0" w:firstRowLastColumn="0" w:lastRowFirstColumn="0" w:lastRowLastColumn="0"/>
            </w:pPr>
            <w:r w:rsidRPr="20F01C8E">
              <w:rPr>
                <w:rFonts w:ascii="Helvetica" w:eastAsia="Helvetica" w:hAnsi="Helvetica" w:cs="Helvetica"/>
                <w:i/>
                <w:iCs/>
                <w:color w:val="2D2D2D" w:themeColor="text2" w:themeShade="80"/>
                <w:sz w:val="19"/>
                <w:szCs w:val="19"/>
              </w:rPr>
              <w:t>Tá mé sa bhaile ach níl fonn cainte orm. Slán!</w:t>
            </w:r>
          </w:p>
        </w:tc>
      </w:tr>
      <w:tr w:rsidR="00915F86" w:rsidRPr="00FB415D" w14:paraId="23A5DCDB" w14:textId="77777777" w:rsidTr="4CBBCE95">
        <w:tc>
          <w:tcPr>
            <w:cnfStyle w:val="001000000000" w:firstRow="0" w:lastRow="0" w:firstColumn="1" w:lastColumn="0" w:oddVBand="0" w:evenVBand="0" w:oddHBand="0" w:evenHBand="0" w:firstRowFirstColumn="0" w:firstRowLastColumn="0" w:lastRowFirstColumn="0" w:lastRowLastColumn="0"/>
            <w:tcW w:w="2600" w:type="dxa"/>
          </w:tcPr>
          <w:p w14:paraId="0FB77937" w14:textId="49EAF964" w:rsidR="00915F86" w:rsidRPr="005514C7" w:rsidRDefault="00B441B2" w:rsidP="20F01C8E">
            <w:pPr>
              <w:rPr>
                <w:lang w:val="en-IE"/>
              </w:rPr>
            </w:pPr>
            <w:r>
              <w:rPr>
                <w:rFonts w:ascii="Helvetica" w:eastAsia="Helvetica" w:hAnsi="Helvetica" w:cs="Helvetica"/>
                <w:color w:val="3A3A3A"/>
                <w:sz w:val="20"/>
                <w:szCs w:val="20"/>
                <w:lang w:val="en-IE"/>
              </w:rPr>
              <w:t>Cuntar féinseirbhíse</w:t>
            </w:r>
          </w:p>
        </w:tc>
        <w:tc>
          <w:tcPr>
            <w:tcW w:w="6426" w:type="dxa"/>
          </w:tcPr>
          <w:p w14:paraId="0CB1FF90" w14:textId="2E30817A" w:rsidR="00915F86" w:rsidRPr="00FB415D" w:rsidRDefault="00915F86" w:rsidP="20F01C8E">
            <w:pPr>
              <w:cnfStyle w:val="000000000000" w:firstRow="0" w:lastRow="0" w:firstColumn="0" w:lastColumn="0" w:oddVBand="0" w:evenVBand="0" w:oddHBand="0" w:evenHBand="0" w:firstRowFirstColumn="0" w:firstRowLastColumn="0" w:lastRowFirstColumn="0" w:lastRowLastColumn="0"/>
            </w:pPr>
            <w:r w:rsidRPr="20F01C8E">
              <w:rPr>
                <w:rFonts w:ascii="Helvetica" w:eastAsia="Helvetica" w:hAnsi="Helvetica" w:cs="Helvetica"/>
                <w:i/>
                <w:iCs/>
                <w:color w:val="2D2D2D" w:themeColor="text2" w:themeShade="80"/>
                <w:sz w:val="19"/>
                <w:szCs w:val="19"/>
              </w:rPr>
              <w:t xml:space="preserve">Earráid! Earráid! ... </w:t>
            </w:r>
            <w:r w:rsidR="00E4669A">
              <w:rPr>
                <w:rFonts w:ascii="Helvetica" w:eastAsia="Helvetica" w:hAnsi="Helvetica" w:cs="Helvetica"/>
                <w:i/>
                <w:iCs/>
                <w:color w:val="2D2D2D" w:themeColor="text2" w:themeShade="80"/>
                <w:sz w:val="19"/>
                <w:szCs w:val="19"/>
                <w:lang w:val="en-IE"/>
              </w:rPr>
              <w:t xml:space="preserve">ag </w:t>
            </w:r>
            <w:r w:rsidRPr="20F01C8E">
              <w:rPr>
                <w:rFonts w:ascii="Helvetica" w:eastAsia="Helvetica" w:hAnsi="Helvetica" w:cs="Helvetica"/>
                <w:i/>
                <w:iCs/>
                <w:color w:val="2D2D2D" w:themeColor="text2" w:themeShade="80"/>
                <w:sz w:val="19"/>
                <w:szCs w:val="19"/>
              </w:rPr>
              <w:t>magadh atá mé, tá tú ceart go leor. Lean ort.</w:t>
            </w:r>
          </w:p>
        </w:tc>
      </w:tr>
      <w:tr w:rsidR="00915F86" w:rsidRPr="00FB415D" w14:paraId="3EE45BD5" w14:textId="77777777" w:rsidTr="4CBBC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tcPr>
          <w:p w14:paraId="2D16711C" w14:textId="77777777" w:rsidR="00915F86" w:rsidRPr="00FB415D" w:rsidRDefault="00915F86" w:rsidP="20F01C8E">
            <w:r w:rsidRPr="20F01C8E">
              <w:rPr>
                <w:rFonts w:ascii="Helvetica" w:eastAsia="Helvetica" w:hAnsi="Helvetica" w:cs="Helvetica"/>
                <w:color w:val="3A3A3A"/>
                <w:sz w:val="20"/>
                <w:szCs w:val="20"/>
              </w:rPr>
              <w:t>GPS sa charr</w:t>
            </w:r>
          </w:p>
        </w:tc>
        <w:tc>
          <w:tcPr>
            <w:tcW w:w="6426" w:type="dxa"/>
          </w:tcPr>
          <w:p w14:paraId="50FE17D0" w14:textId="4857734A" w:rsidR="00915F86" w:rsidRPr="00FB415D" w:rsidRDefault="00915F86" w:rsidP="20F01C8E">
            <w:pPr>
              <w:cnfStyle w:val="000000100000" w:firstRow="0" w:lastRow="0" w:firstColumn="0" w:lastColumn="0" w:oddVBand="0" w:evenVBand="0" w:oddHBand="1" w:evenHBand="0" w:firstRowFirstColumn="0" w:firstRowLastColumn="0" w:lastRowFirstColumn="0" w:lastRowLastColumn="0"/>
            </w:pPr>
            <w:r w:rsidRPr="20F01C8E">
              <w:rPr>
                <w:rFonts w:ascii="Helvetica" w:eastAsia="Helvetica" w:hAnsi="Helvetica" w:cs="Helvetica"/>
                <w:i/>
                <w:iCs/>
                <w:color w:val="2D2D2D" w:themeColor="text2" w:themeShade="80"/>
                <w:sz w:val="19"/>
                <w:szCs w:val="19"/>
              </w:rPr>
              <w:t xml:space="preserve">Cas ar chlé... nó ar dheis. Tá brón orm, tá mé caillte. </w:t>
            </w:r>
          </w:p>
        </w:tc>
      </w:tr>
      <w:tr w:rsidR="00915F86" w:rsidRPr="00FB415D" w14:paraId="7BA9793D" w14:textId="77777777" w:rsidTr="4CBBCE95">
        <w:tc>
          <w:tcPr>
            <w:cnfStyle w:val="001000000000" w:firstRow="0" w:lastRow="0" w:firstColumn="1" w:lastColumn="0" w:oddVBand="0" w:evenVBand="0" w:oddHBand="0" w:evenHBand="0" w:firstRowFirstColumn="0" w:firstRowLastColumn="0" w:lastRowFirstColumn="0" w:lastRowLastColumn="0"/>
            <w:tcW w:w="2600" w:type="dxa"/>
          </w:tcPr>
          <w:p w14:paraId="59A3C8FA" w14:textId="77777777" w:rsidR="00915F86" w:rsidRPr="00FB415D" w:rsidRDefault="00915F86" w:rsidP="20F01C8E">
            <w:r w:rsidRPr="20F01C8E">
              <w:rPr>
                <w:rFonts w:ascii="Helvetica" w:eastAsia="Helvetica" w:hAnsi="Helvetica" w:cs="Helvetica"/>
                <w:color w:val="3A3A3A"/>
                <w:sz w:val="20"/>
                <w:szCs w:val="20"/>
              </w:rPr>
              <w:t>Aláram deataigh</w:t>
            </w:r>
          </w:p>
        </w:tc>
        <w:tc>
          <w:tcPr>
            <w:tcW w:w="6426" w:type="dxa"/>
          </w:tcPr>
          <w:p w14:paraId="7B620D69" w14:textId="38077681" w:rsidR="00915F86" w:rsidRPr="00FB415D" w:rsidRDefault="00915F86" w:rsidP="20F01C8E">
            <w:pPr>
              <w:cnfStyle w:val="000000000000" w:firstRow="0" w:lastRow="0" w:firstColumn="0" w:lastColumn="0" w:oddVBand="0" w:evenVBand="0" w:oddHBand="0" w:evenHBand="0" w:firstRowFirstColumn="0" w:firstRowLastColumn="0" w:lastRowFirstColumn="0" w:lastRowLastColumn="0"/>
            </w:pPr>
            <w:r w:rsidRPr="20F01C8E">
              <w:rPr>
                <w:rFonts w:ascii="Helvetica" w:eastAsia="Helvetica" w:hAnsi="Helvetica" w:cs="Helvetica"/>
                <w:i/>
                <w:iCs/>
                <w:color w:val="2D2D2D" w:themeColor="text2" w:themeShade="80"/>
                <w:sz w:val="19"/>
                <w:szCs w:val="19"/>
              </w:rPr>
              <w:t>An tóstaer arís?! Téigh go dtí an siopa agus ceannaigh ceann nua!</w:t>
            </w:r>
          </w:p>
        </w:tc>
      </w:tr>
    </w:tbl>
    <w:p w14:paraId="2D5FBEEA" w14:textId="77777777" w:rsidR="00915F86" w:rsidRPr="00FB415D" w:rsidRDefault="00915F86" w:rsidP="20F01C8E">
      <w:pPr>
        <w:pStyle w:val="BodyText"/>
        <w:spacing w:before="0" w:after="0"/>
        <w:rPr>
          <w:color w:val="2D2D2D" w:themeColor="text2" w:themeShade="80"/>
          <w:sz w:val="22"/>
          <w:szCs w:val="22"/>
        </w:rPr>
      </w:pPr>
    </w:p>
    <w:bookmarkEnd w:id="12"/>
    <w:p w14:paraId="686F3AB7" w14:textId="77777777" w:rsidR="00097DC7" w:rsidRPr="00FB415D" w:rsidRDefault="00097DC7" w:rsidP="20F01C8E">
      <w:pPr>
        <w:pStyle w:val="Heading2"/>
        <w:spacing w:before="0" w:beforeAutospacing="0" w:after="0" w:afterAutospacing="0"/>
        <w:rPr>
          <w:sz w:val="22"/>
          <w:szCs w:val="22"/>
        </w:rPr>
      </w:pPr>
      <w:r w:rsidRPr="20F01C8E">
        <w:rPr>
          <w:sz w:val="22"/>
          <w:szCs w:val="22"/>
        </w:rPr>
        <w:t>2:</w:t>
      </w:r>
      <w:r w:rsidRPr="20F01C8E">
        <w:rPr>
          <w:spacing w:val="-1"/>
          <w:sz w:val="22"/>
          <w:szCs w:val="22"/>
        </w:rPr>
        <w:t xml:space="preserve"> </w:t>
      </w:r>
      <w:r w:rsidRPr="20F01C8E">
        <w:rPr>
          <w:sz w:val="22"/>
          <w:szCs w:val="22"/>
        </w:rPr>
        <w:t xml:space="preserve">Scríobh </w:t>
      </w:r>
    </w:p>
    <w:p w14:paraId="4A3AE5AD" w14:textId="2F20568D" w:rsidR="00064E9C" w:rsidRDefault="00FB415D" w:rsidP="20F01C8E">
      <w:pPr>
        <w:widowControl w:val="0"/>
        <w:autoSpaceDE w:val="0"/>
        <w:autoSpaceDN w:val="0"/>
        <w:spacing w:before="0" w:after="0"/>
        <w:jc w:val="left"/>
        <w:rPr>
          <w:color w:val="2D2D2D" w:themeColor="text2" w:themeShade="80"/>
        </w:rPr>
      </w:pPr>
      <w:r w:rsidRPr="00FB415D">
        <w:rPr>
          <w:noProof/>
          <w:color w:val="6F6F6F" w:themeColor="text1" w:themeTint="BF"/>
          <w:lang w:val="en-IE"/>
        </w:rPr>
        <w:drawing>
          <wp:anchor distT="0" distB="0" distL="114300" distR="114300" simplePos="0" relativeHeight="251658249" behindDoc="0" locked="0" layoutInCell="1" allowOverlap="1" wp14:anchorId="7AA9C756" wp14:editId="083A0C75">
            <wp:simplePos x="0" y="0"/>
            <wp:positionH relativeFrom="margin">
              <wp:posOffset>128905</wp:posOffset>
            </wp:positionH>
            <wp:positionV relativeFrom="paragraph">
              <wp:posOffset>6412230</wp:posOffset>
            </wp:positionV>
            <wp:extent cx="6188710" cy="419100"/>
            <wp:effectExtent l="0" t="0" r="2540" b="0"/>
            <wp:wrapNone/>
            <wp:docPr id="575132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00516"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88710" cy="419100"/>
                    </a:xfrm>
                    <a:prstGeom prst="rect">
                      <a:avLst/>
                    </a:prstGeom>
                  </pic:spPr>
                </pic:pic>
              </a:graphicData>
            </a:graphic>
            <wp14:sizeRelH relativeFrom="page">
              <wp14:pctWidth>0</wp14:pctWidth>
            </wp14:sizeRelH>
            <wp14:sizeRelV relativeFrom="page">
              <wp14:pctHeight>0</wp14:pctHeight>
            </wp14:sizeRelV>
          </wp:anchor>
        </w:drawing>
      </w:r>
      <w:r w:rsidR="00915F86" w:rsidRPr="20F01C8E">
        <w:rPr>
          <w:color w:val="2D2D2D" w:themeColor="text2" w:themeShade="80"/>
        </w:rPr>
        <w:t xml:space="preserve">Iarr orthu script do shé theachtaireacht a scríobh go cúramach agus iad a thaifeadadh ar a nguthán póca. </w:t>
      </w:r>
      <w:r w:rsidR="000628B1" w:rsidRPr="20F01C8E">
        <w:rPr>
          <w:color w:val="2D2D2D" w:themeColor="text2" w:themeShade="80"/>
        </w:rPr>
        <w:t>Seo thíos cúpla sampla de theachtaireachtaí a d’fhéadfadh a bheith ar chloigín dorais cliste:</w:t>
      </w:r>
    </w:p>
    <w:p w14:paraId="301C1323" w14:textId="77777777" w:rsidR="000628B1" w:rsidRDefault="000628B1" w:rsidP="20F01C8E">
      <w:pPr>
        <w:widowControl w:val="0"/>
        <w:autoSpaceDE w:val="0"/>
        <w:autoSpaceDN w:val="0"/>
        <w:spacing w:before="0" w:after="0"/>
        <w:jc w:val="left"/>
        <w:rPr>
          <w:color w:val="2D2D2D" w:themeColor="text2" w:themeShade="80"/>
        </w:rPr>
      </w:pPr>
    </w:p>
    <w:p w14:paraId="77164C3E" w14:textId="77777777" w:rsidR="000628B1" w:rsidRPr="000628B1" w:rsidRDefault="000628B1" w:rsidP="20F01C8E">
      <w:pPr>
        <w:widowControl w:val="0"/>
        <w:autoSpaceDE w:val="0"/>
        <w:autoSpaceDN w:val="0"/>
        <w:spacing w:before="0" w:after="0"/>
        <w:jc w:val="left"/>
        <w:rPr>
          <w:color w:val="2D2D2D" w:themeColor="text2" w:themeShade="80"/>
        </w:rPr>
      </w:pPr>
      <w:r w:rsidRPr="20F01C8E">
        <w:rPr>
          <w:color w:val="2D2D2D" w:themeColor="text2" w:themeShade="80"/>
        </w:rPr>
        <w:t>"Dia duit! Níl aon duine sa bhaile faoi láthair. Fág teachtaireacht agus glaofaimid ar ais ort."</w:t>
      </w:r>
    </w:p>
    <w:p w14:paraId="2D77E5C1" w14:textId="77777777" w:rsidR="000628B1" w:rsidRPr="000628B1" w:rsidRDefault="000628B1" w:rsidP="20F01C8E">
      <w:pPr>
        <w:widowControl w:val="0"/>
        <w:autoSpaceDE w:val="0"/>
        <w:autoSpaceDN w:val="0"/>
        <w:spacing w:before="0" w:after="0"/>
        <w:jc w:val="left"/>
        <w:rPr>
          <w:color w:val="2D2D2D" w:themeColor="text2" w:themeShade="80"/>
        </w:rPr>
      </w:pPr>
      <w:r w:rsidRPr="20F01C8E">
        <w:rPr>
          <w:color w:val="2D2D2D" w:themeColor="text2" w:themeShade="80"/>
        </w:rPr>
        <w:t>"Haigh! Nílimid anseo anois. Tar ar ais arís ar ball!"</w:t>
      </w:r>
    </w:p>
    <w:p w14:paraId="6BB5E112" w14:textId="77777777" w:rsidR="000628B1" w:rsidRPr="000628B1" w:rsidRDefault="000628B1" w:rsidP="20F01C8E">
      <w:pPr>
        <w:widowControl w:val="0"/>
        <w:autoSpaceDE w:val="0"/>
        <w:autoSpaceDN w:val="0"/>
        <w:spacing w:before="0" w:after="0"/>
        <w:jc w:val="left"/>
        <w:rPr>
          <w:color w:val="2D2D2D" w:themeColor="text2" w:themeShade="80"/>
        </w:rPr>
      </w:pPr>
      <w:r w:rsidRPr="20F01C8E">
        <w:rPr>
          <w:color w:val="2D2D2D" w:themeColor="text2" w:themeShade="80"/>
        </w:rPr>
        <w:t>"Dia duit! Fág an beartán ag an doras cúil, le do thoil. Go raibh maith agat!"</w:t>
      </w:r>
    </w:p>
    <w:p w14:paraId="3B886614" w14:textId="77777777" w:rsidR="000628B1" w:rsidRPr="000628B1" w:rsidRDefault="000628B1" w:rsidP="20F01C8E">
      <w:pPr>
        <w:widowControl w:val="0"/>
        <w:autoSpaceDE w:val="0"/>
        <w:autoSpaceDN w:val="0"/>
        <w:spacing w:before="0" w:after="0"/>
        <w:jc w:val="left"/>
        <w:rPr>
          <w:color w:val="2D2D2D" w:themeColor="text2" w:themeShade="80"/>
        </w:rPr>
      </w:pPr>
      <w:r w:rsidRPr="20F01C8E">
        <w:rPr>
          <w:color w:val="2D2D2D" w:themeColor="text2" w:themeShade="80"/>
        </w:rPr>
        <w:lastRenderedPageBreak/>
        <w:t>"Táimid ar saoire faoi láthair. Beidh muid ar ais Dé Luain. Slán go fóill!"</w:t>
      </w:r>
    </w:p>
    <w:p w14:paraId="7AC0CE86" w14:textId="5DD1DC82" w:rsidR="000628B1" w:rsidRPr="000628B1" w:rsidRDefault="000628B1" w:rsidP="20F01C8E">
      <w:pPr>
        <w:widowControl w:val="0"/>
        <w:autoSpaceDE w:val="0"/>
        <w:autoSpaceDN w:val="0"/>
        <w:spacing w:before="0" w:after="0"/>
        <w:jc w:val="left"/>
        <w:rPr>
          <w:color w:val="2D2D2D" w:themeColor="text2" w:themeShade="80"/>
        </w:rPr>
      </w:pPr>
      <w:r w:rsidRPr="20F01C8E">
        <w:rPr>
          <w:color w:val="2D2D2D" w:themeColor="text2" w:themeShade="80"/>
        </w:rPr>
        <w:t>"Dia duit! Táimid ag baint sult as an ngrian in áit éigin t</w:t>
      </w:r>
      <w:r w:rsidR="00B441B2">
        <w:rPr>
          <w:color w:val="2D2D2D" w:themeColor="text2" w:themeShade="80"/>
          <w:lang w:val="en-IE"/>
        </w:rPr>
        <w:t>h</w:t>
      </w:r>
      <w:r w:rsidRPr="20F01C8E">
        <w:rPr>
          <w:color w:val="2D2D2D" w:themeColor="text2" w:themeShade="80"/>
        </w:rPr>
        <w:t>e. Beidh muid ar ais an tseachtain seo chugainn!"</w:t>
      </w:r>
    </w:p>
    <w:p w14:paraId="51BFF2E6" w14:textId="77777777" w:rsidR="000628B1" w:rsidRPr="000628B1" w:rsidRDefault="000628B1" w:rsidP="20F01C8E">
      <w:pPr>
        <w:widowControl w:val="0"/>
        <w:autoSpaceDE w:val="0"/>
        <w:autoSpaceDN w:val="0"/>
        <w:spacing w:before="0" w:after="0"/>
        <w:jc w:val="left"/>
        <w:rPr>
          <w:color w:val="2D2D2D" w:themeColor="text2" w:themeShade="80"/>
        </w:rPr>
      </w:pPr>
      <w:r w:rsidRPr="20F01C8E">
        <w:rPr>
          <w:color w:val="2D2D2D" w:themeColor="text2" w:themeShade="80"/>
        </w:rPr>
        <w:t>"Fan soicind! Tá mé ar mo bhealach anuas. Nóiméad amháin!"</w:t>
      </w:r>
    </w:p>
    <w:p w14:paraId="4BD64416" w14:textId="7B365786" w:rsidR="000628B1" w:rsidRPr="000628B1" w:rsidRDefault="000628B1" w:rsidP="20F01C8E">
      <w:pPr>
        <w:widowControl w:val="0"/>
        <w:autoSpaceDE w:val="0"/>
        <w:autoSpaceDN w:val="0"/>
        <w:spacing w:before="0" w:after="0"/>
        <w:jc w:val="left"/>
        <w:rPr>
          <w:color w:val="2D2D2D" w:themeColor="text2" w:themeShade="80"/>
        </w:rPr>
      </w:pPr>
      <w:r w:rsidRPr="20F01C8E">
        <w:rPr>
          <w:color w:val="2D2D2D" w:themeColor="text2" w:themeShade="80"/>
        </w:rPr>
        <w:t>"Dia duit! Cibé rud atá á dhíol agat, níl suim againn</w:t>
      </w:r>
      <w:r w:rsidR="00B441B2" w:rsidRPr="005514C7">
        <w:rPr>
          <w:color w:val="2D2D2D" w:themeColor="text2" w:themeShade="80"/>
        </w:rPr>
        <w:t xml:space="preserve"> ann</w:t>
      </w:r>
      <w:r w:rsidRPr="20F01C8E">
        <w:rPr>
          <w:color w:val="2D2D2D" w:themeColor="text2" w:themeShade="80"/>
        </w:rPr>
        <w:t>. Go raibh maith agat agus slán."</w:t>
      </w:r>
    </w:p>
    <w:p w14:paraId="75FED45C" w14:textId="4B334E80" w:rsidR="000628B1" w:rsidRPr="000628B1" w:rsidRDefault="000628B1" w:rsidP="20F01C8E">
      <w:pPr>
        <w:widowControl w:val="0"/>
        <w:autoSpaceDE w:val="0"/>
        <w:autoSpaceDN w:val="0"/>
        <w:spacing w:before="0" w:after="0"/>
        <w:jc w:val="left"/>
        <w:rPr>
          <w:color w:val="2D2D2D" w:themeColor="text2" w:themeShade="80"/>
        </w:rPr>
      </w:pPr>
      <w:r w:rsidRPr="20F01C8E">
        <w:rPr>
          <w:color w:val="2D2D2D" w:themeColor="text2" w:themeShade="80"/>
        </w:rPr>
        <w:t xml:space="preserve">"Más iarrthóir thú – ná bac. Tá ár n-intinn déanta suas </w:t>
      </w:r>
      <w:r w:rsidR="00B441B2" w:rsidRPr="005514C7">
        <w:rPr>
          <w:color w:val="2D2D2D" w:themeColor="text2" w:themeShade="80"/>
        </w:rPr>
        <w:t xml:space="preserve">againn </w:t>
      </w:r>
      <w:r w:rsidRPr="20F01C8E">
        <w:rPr>
          <w:color w:val="2D2D2D" w:themeColor="text2" w:themeShade="80"/>
        </w:rPr>
        <w:t>cheana féin.”</w:t>
      </w:r>
    </w:p>
    <w:p w14:paraId="4C25BB7E" w14:textId="77777777" w:rsidR="000628B1" w:rsidRPr="000628B1" w:rsidRDefault="000628B1" w:rsidP="20F01C8E">
      <w:pPr>
        <w:widowControl w:val="0"/>
        <w:autoSpaceDE w:val="0"/>
        <w:autoSpaceDN w:val="0"/>
        <w:spacing w:before="0" w:after="0"/>
        <w:jc w:val="left"/>
        <w:rPr>
          <w:color w:val="2D2D2D" w:themeColor="text2" w:themeShade="80"/>
        </w:rPr>
      </w:pPr>
      <w:r w:rsidRPr="20F01C8E">
        <w:rPr>
          <w:color w:val="2D2D2D" w:themeColor="text2" w:themeShade="80"/>
        </w:rPr>
        <w:t>"Níl aon duine sa bhaile... ach tá Rex anseo, agus níl sé chomh cairdiúil liomsa. Fág an beartán agus rith!"</w:t>
      </w:r>
    </w:p>
    <w:p w14:paraId="5E96A42B" w14:textId="77777777" w:rsidR="000628B1" w:rsidRPr="000628B1" w:rsidRDefault="000628B1" w:rsidP="20F01C8E">
      <w:pPr>
        <w:widowControl w:val="0"/>
        <w:autoSpaceDE w:val="0"/>
        <w:autoSpaceDN w:val="0"/>
        <w:spacing w:before="0" w:after="0"/>
        <w:jc w:val="left"/>
        <w:rPr>
          <w:color w:val="2D2D2D" w:themeColor="text2" w:themeShade="80"/>
        </w:rPr>
      </w:pPr>
      <w:r w:rsidRPr="20F01C8E">
        <w:rPr>
          <w:color w:val="2D2D2D" w:themeColor="text2" w:themeShade="80"/>
        </w:rPr>
        <w:t>"Haigh! Níl mé féin ann ach tá an madra istigh. Bí cúramach."</w:t>
      </w:r>
    </w:p>
    <w:p w14:paraId="5424E5D4" w14:textId="77777777" w:rsidR="000628B1" w:rsidRPr="000628B1" w:rsidRDefault="000628B1" w:rsidP="20F01C8E">
      <w:pPr>
        <w:widowControl w:val="0"/>
        <w:autoSpaceDE w:val="0"/>
        <w:autoSpaceDN w:val="0"/>
        <w:spacing w:before="0" w:after="0"/>
        <w:jc w:val="left"/>
        <w:rPr>
          <w:color w:val="2D2D2D" w:themeColor="text2" w:themeShade="80"/>
        </w:rPr>
      </w:pPr>
      <w:r w:rsidRPr="20F01C8E">
        <w:rPr>
          <w:color w:val="2D2D2D" w:themeColor="text2" w:themeShade="80"/>
        </w:rPr>
        <w:t>"Táimid ar saoire ach tá an t-aláram ag obair agus tá ceamara ar gach doras!"</w:t>
      </w:r>
    </w:p>
    <w:p w14:paraId="2691D88C" w14:textId="77777777" w:rsidR="000628B1" w:rsidRPr="000628B1" w:rsidRDefault="000628B1" w:rsidP="20F01C8E">
      <w:pPr>
        <w:widowControl w:val="0"/>
        <w:autoSpaceDE w:val="0"/>
        <w:autoSpaceDN w:val="0"/>
        <w:spacing w:before="0" w:after="0"/>
        <w:jc w:val="left"/>
        <w:rPr>
          <w:color w:val="2D2D2D" w:themeColor="text2" w:themeShade="80"/>
        </w:rPr>
      </w:pPr>
      <w:r w:rsidRPr="20F01C8E">
        <w:rPr>
          <w:color w:val="2D2D2D" w:themeColor="text2" w:themeShade="80"/>
        </w:rPr>
        <w:t>"Imigh leat! Tá mé i mo luí ar an tolg ag amharc ar Netflix agus ní bhogfaidh mé don diabhal féin."</w:t>
      </w:r>
    </w:p>
    <w:p w14:paraId="442D473B" w14:textId="77777777" w:rsidR="000628B1" w:rsidRPr="000628B1" w:rsidRDefault="000628B1" w:rsidP="20F01C8E">
      <w:pPr>
        <w:widowControl w:val="0"/>
        <w:autoSpaceDE w:val="0"/>
        <w:autoSpaceDN w:val="0"/>
        <w:spacing w:before="0" w:after="0"/>
        <w:jc w:val="left"/>
        <w:rPr>
          <w:color w:val="2D2D2D" w:themeColor="text2" w:themeShade="80"/>
        </w:rPr>
      </w:pPr>
      <w:r w:rsidRPr="20F01C8E">
        <w:rPr>
          <w:color w:val="2D2D2D" w:themeColor="text2" w:themeShade="80"/>
        </w:rPr>
        <w:t>"Níl aon duine anseo. Níl aon teach anseo. Níl aon doras anseo. Tá tú ag brionglóideach. Slán."</w:t>
      </w:r>
    </w:p>
    <w:p w14:paraId="4A76DD5D" w14:textId="18126A25" w:rsidR="000628B1" w:rsidRDefault="000628B1" w:rsidP="20F01C8E">
      <w:pPr>
        <w:widowControl w:val="0"/>
        <w:autoSpaceDE w:val="0"/>
        <w:autoSpaceDN w:val="0"/>
        <w:spacing w:before="0" w:after="0"/>
        <w:jc w:val="left"/>
        <w:rPr>
          <w:color w:val="2D2D2D" w:themeColor="text2" w:themeShade="80"/>
        </w:rPr>
      </w:pPr>
      <w:r w:rsidRPr="20F01C8E">
        <w:rPr>
          <w:color w:val="2D2D2D" w:themeColor="text2" w:themeShade="80"/>
        </w:rPr>
        <w:t>"Má tá pizza agat, tar isteach. Mura bhfuil, slán abhaile!"</w:t>
      </w:r>
    </w:p>
    <w:p w14:paraId="7C00919B" w14:textId="77777777" w:rsidR="000628B1" w:rsidRDefault="000628B1" w:rsidP="20F01C8E">
      <w:pPr>
        <w:widowControl w:val="0"/>
        <w:autoSpaceDE w:val="0"/>
        <w:autoSpaceDN w:val="0"/>
        <w:spacing w:before="0" w:after="0" w:line="240" w:lineRule="auto"/>
        <w:jc w:val="left"/>
        <w:rPr>
          <w:color w:val="2D2D2D" w:themeColor="text2" w:themeShade="80"/>
        </w:rPr>
      </w:pPr>
    </w:p>
    <w:p w14:paraId="4F1C560F" w14:textId="77777777" w:rsidR="000628B1" w:rsidRDefault="000628B1" w:rsidP="20F01C8E">
      <w:pPr>
        <w:widowControl w:val="0"/>
        <w:autoSpaceDE w:val="0"/>
        <w:autoSpaceDN w:val="0"/>
        <w:spacing w:before="0" w:after="0" w:line="240" w:lineRule="auto"/>
        <w:jc w:val="left"/>
        <w:rPr>
          <w:color w:val="2D2D2D" w:themeColor="text2" w:themeShade="80"/>
        </w:rPr>
      </w:pPr>
    </w:p>
    <w:p w14:paraId="61B99006" w14:textId="77777777" w:rsidR="000628B1" w:rsidRDefault="000628B1" w:rsidP="20F01C8E">
      <w:pPr>
        <w:widowControl w:val="0"/>
        <w:autoSpaceDE w:val="0"/>
        <w:autoSpaceDN w:val="0"/>
        <w:spacing w:before="0" w:after="0" w:line="240" w:lineRule="auto"/>
        <w:jc w:val="left"/>
        <w:rPr>
          <w:color w:val="2D2D2D" w:themeColor="text2" w:themeShade="80"/>
        </w:rPr>
      </w:pPr>
    </w:p>
    <w:p w14:paraId="06B5FA6B" w14:textId="77777777" w:rsidR="006376B0" w:rsidRDefault="006376B0" w:rsidP="20F01C8E">
      <w:pPr>
        <w:widowControl w:val="0"/>
        <w:autoSpaceDE w:val="0"/>
        <w:autoSpaceDN w:val="0"/>
        <w:spacing w:before="0" w:after="0" w:line="240" w:lineRule="auto"/>
        <w:jc w:val="left"/>
        <w:rPr>
          <w:color w:val="2D2D2D" w:themeColor="text2" w:themeShade="80"/>
        </w:rPr>
      </w:pPr>
    </w:p>
    <w:p w14:paraId="5C6743B1" w14:textId="009CD291" w:rsidR="006376B0" w:rsidRPr="00FB415D" w:rsidRDefault="006376B0" w:rsidP="20F01C8E">
      <w:pPr>
        <w:widowControl w:val="0"/>
        <w:autoSpaceDE w:val="0"/>
        <w:autoSpaceDN w:val="0"/>
        <w:spacing w:before="0" w:after="0" w:line="240" w:lineRule="auto"/>
        <w:jc w:val="left"/>
        <w:rPr>
          <w:i/>
          <w:iCs/>
          <w:color w:val="5B5B5B" w:themeColor="text1" w:themeTint="D9"/>
          <w:sz w:val="18"/>
          <w:szCs w:val="18"/>
        </w:rPr>
      </w:pPr>
      <w:r w:rsidRPr="007A7178">
        <w:rPr>
          <w:noProof/>
          <w:color w:val="6F6F6F" w:themeColor="text1" w:themeTint="BF"/>
          <w:lang w:val="en-IE"/>
        </w:rPr>
        <w:drawing>
          <wp:anchor distT="0" distB="0" distL="114300" distR="114300" simplePos="0" relativeHeight="251658254" behindDoc="0" locked="0" layoutInCell="1" allowOverlap="1" wp14:anchorId="1B46C26B" wp14:editId="164035E4">
            <wp:simplePos x="0" y="0"/>
            <wp:positionH relativeFrom="margin">
              <wp:align>center</wp:align>
            </wp:positionH>
            <wp:positionV relativeFrom="paragraph">
              <wp:posOffset>1694815</wp:posOffset>
            </wp:positionV>
            <wp:extent cx="6188710" cy="419100"/>
            <wp:effectExtent l="0" t="0" r="2540" b="0"/>
            <wp:wrapNone/>
            <wp:docPr id="2039245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00516"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88710" cy="419100"/>
                    </a:xfrm>
                    <a:prstGeom prst="rect">
                      <a:avLst/>
                    </a:prstGeom>
                  </pic:spPr>
                </pic:pic>
              </a:graphicData>
            </a:graphic>
            <wp14:sizeRelH relativeFrom="page">
              <wp14:pctWidth>0</wp14:pctWidth>
            </wp14:sizeRelH>
            <wp14:sizeRelV relativeFrom="page">
              <wp14:pctHeight>0</wp14:pctHeight>
            </wp14:sizeRelV>
          </wp:anchor>
        </w:drawing>
      </w:r>
    </w:p>
    <w:sectPr w:rsidR="006376B0" w:rsidRPr="00FB415D" w:rsidSect="008712FC">
      <w:headerReference w:type="default" r:id="rId19"/>
      <w:footerReference w:type="default" r:id="rId20"/>
      <w:footnotePr>
        <w:pos w:val="beneathText"/>
      </w:footnotePr>
      <w:pgSz w:w="11906" w:h="16838" w:code="9"/>
      <w:pgMar w:top="1440" w:right="1077" w:bottom="851" w:left="1077" w:header="0" w:footer="2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2AB20C" w14:textId="77777777" w:rsidR="007F160B" w:rsidRPr="00665CDF" w:rsidRDefault="007F160B" w:rsidP="003228B7">
      <w:r w:rsidRPr="00665CDF">
        <w:separator/>
      </w:r>
    </w:p>
  </w:endnote>
  <w:endnote w:type="continuationSeparator" w:id="0">
    <w:p w14:paraId="4B3F5796" w14:textId="77777777" w:rsidR="007F160B" w:rsidRPr="00665CDF" w:rsidRDefault="007F160B" w:rsidP="003228B7">
      <w:r w:rsidRPr="00665CDF">
        <w:continuationSeparator/>
      </w:r>
    </w:p>
  </w:endnote>
  <w:endnote w:type="continuationNotice" w:id="1">
    <w:p w14:paraId="75800B82" w14:textId="77777777" w:rsidR="007F160B" w:rsidRPr="00665CDF" w:rsidRDefault="007F160B" w:rsidP="003228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1949832"/>
      <w:docPartObj>
        <w:docPartGallery w:val="Page Numbers (Bottom of Page)"/>
        <w:docPartUnique/>
      </w:docPartObj>
    </w:sdtPr>
    <w:sdtEndPr>
      <w:rPr>
        <w:noProof/>
      </w:rPr>
    </w:sdtEndPr>
    <w:sdtContent>
      <w:p w14:paraId="62FF4B93" w14:textId="0F1B4E36" w:rsidR="00933AE0" w:rsidRDefault="00B27ABF">
        <w:pPr>
          <w:pStyle w:val="Footer"/>
          <w:jc w:val="right"/>
        </w:pPr>
        <w:r>
          <w:rPr>
            <w:noProof/>
          </w:rPr>
          <mc:AlternateContent>
            <mc:Choice Requires="wps">
              <w:drawing>
                <wp:anchor distT="0" distB="0" distL="114300" distR="114300" simplePos="0" relativeHeight="251658244" behindDoc="1" locked="0" layoutInCell="1" allowOverlap="1" wp14:anchorId="68BE014F" wp14:editId="658DF9DF">
                  <wp:simplePos x="0" y="0"/>
                  <wp:positionH relativeFrom="margin">
                    <wp:posOffset>-30480</wp:posOffset>
                  </wp:positionH>
                  <wp:positionV relativeFrom="page">
                    <wp:posOffset>10201275</wp:posOffset>
                  </wp:positionV>
                  <wp:extent cx="1384935" cy="153670"/>
                  <wp:effectExtent l="0" t="0" r="5715" b="17780"/>
                  <wp:wrapNone/>
                  <wp:docPr id="1849981106" name="Text Box 184998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49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5FB0F" w14:textId="6C7F1DC6" w:rsidR="00A23FA1" w:rsidRPr="00990D86" w:rsidRDefault="00002D3D" w:rsidP="00A23FA1">
                              <w:pPr>
                                <w:spacing w:before="14"/>
                                <w:ind w:left="20"/>
                                <w:rPr>
                                  <w:color w:val="585858"/>
                                  <w:sz w:val="18"/>
                                  <w:lang w:val="en-IE"/>
                                </w:rPr>
                              </w:pPr>
                              <w:r>
                                <w:rPr>
                                  <w:color w:val="585858"/>
                                  <w:sz w:val="18"/>
                                  <w:lang w:val="en-IE"/>
                                </w:rPr>
                                <w:t>19 Márta 2</w:t>
                              </w:r>
                              <w:r w:rsidR="006067D4">
                                <w:rPr>
                                  <w:color w:val="585858"/>
                                  <w:sz w:val="18"/>
                                  <w:lang w:val="en-IE"/>
                                </w:rPr>
                                <w:t>026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BE014F" id="_x0000_t202" coordsize="21600,21600" o:spt="202" path="m,l,21600r21600,l21600,xe">
                  <v:stroke joinstyle="miter"/>
                  <v:path gradientshapeok="t" o:connecttype="rect"/>
                </v:shapetype>
                <v:shape id="Text Box 1849981106" o:spid="_x0000_s1028" type="#_x0000_t202" style="position:absolute;left:0;text-align:left;margin-left:-2.4pt;margin-top:803.25pt;width:109.05pt;height:12.1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" filled="f" stroked="f">
                  <v:path arrowok="t"/>
                  <v:textbox inset="0,0,0,0">
                    <w:txbxContent>
                      <w:p w14:paraId="49A5FB0F" w14:textId="6C7F1DC6" w:rsidR="00A23FA1" w:rsidRPr="00990D86" w:rsidRDefault="00002D3D" w:rsidP="00A23FA1">
                        <w:pPr>
                          <w:spacing w:before="14"/>
                          <w:ind w:left="20"/>
                          <w:rPr>
                            <w:color w:val="585858"/>
                            <w:sz w:val="18"/>
                            <w:lang w:val="en-IE"/>
                          </w:rPr>
                        </w:pPr>
                        <w:r>
                          <w:rPr>
                            <w:color w:val="585858"/>
                            <w:sz w:val="18"/>
                            <w:lang w:val="en-IE"/>
                          </w:rPr>
                          <w:t>19 Márta 2</w:t>
                        </w:r>
                        <w:r w:rsidR="006067D4">
                          <w:rPr>
                            <w:color w:val="585858"/>
                            <w:sz w:val="18"/>
                            <w:lang w:val="en-IE"/>
                          </w:rPr>
                          <w:t>026</w:t>
                        </w:r>
                      </w:p>
                    </w:txbxContent>
                  </v:textbox>
                  <w10:wrap anchorx="margin" anchory="page"/>
                </v:shape>
              </w:pict>
            </mc:Fallback>
          </mc:AlternateContent>
        </w:r>
        <w:r w:rsidR="003B066E">
          <w:rPr>
            <w:noProof/>
          </w:rPr>
          <mc:AlternateContent>
            <mc:Choice Requires="wps">
              <w:drawing>
                <wp:anchor distT="0" distB="0" distL="114300" distR="114300" simplePos="0" relativeHeight="251658243" behindDoc="1" locked="0" layoutInCell="1" allowOverlap="1" wp14:anchorId="268D1BEA" wp14:editId="0E74A625">
                  <wp:simplePos x="0" y="0"/>
                  <wp:positionH relativeFrom="page">
                    <wp:posOffset>683895</wp:posOffset>
                  </wp:positionH>
                  <wp:positionV relativeFrom="page">
                    <wp:posOffset>9947910</wp:posOffset>
                  </wp:positionV>
                  <wp:extent cx="6300000" cy="12065"/>
                  <wp:effectExtent l="0" t="0" r="0" b="0"/>
                  <wp:wrapNone/>
                  <wp:docPr id="1358509695" name="Rectangle 1358509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000" cy="1206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D0BE2" id="Rectangle 1358509695" o:spid="_x0000_s1026" style="position:absolute;margin-left:53.85pt;margin-top:783.3pt;width:496.05pt;height:.9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" fillcolor="#ffd93b" stroked="f">
                  <w10:wrap anchorx="page" anchory="page"/>
                </v:rect>
              </w:pict>
            </mc:Fallback>
          </mc:AlternateContent>
        </w:r>
        <w:r w:rsidR="00933AE0">
          <w:fldChar w:fldCharType="begin"/>
        </w:r>
        <w:r w:rsidR="00933AE0">
          <w:instrText xml:space="preserve"> PAGE   \* MERGEFORMAT </w:instrText>
        </w:r>
        <w:r w:rsidR="00933AE0">
          <w:fldChar w:fldCharType="separate"/>
        </w:r>
        <w:r w:rsidR="00933AE0">
          <w:rPr>
            <w:noProof/>
          </w:rPr>
          <w:t>2</w:t>
        </w:r>
        <w:r w:rsidR="00933AE0">
          <w:rPr>
            <w:noProof/>
          </w:rPr>
          <w:fldChar w:fldCharType="end"/>
        </w:r>
      </w:p>
    </w:sdtContent>
  </w:sdt>
  <w:p w14:paraId="7703409B" w14:textId="1CFF743F" w:rsidR="0057140B" w:rsidRPr="00665CDF" w:rsidRDefault="0057140B" w:rsidP="009D3BF0">
    <w:pPr>
      <w:pStyle w:val="Footer"/>
      <w:ind w:firstLine="720"/>
      <w:rPr>
        <w:color w:val="585858"/>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544F51" w14:textId="77777777" w:rsidR="007F160B" w:rsidRPr="00665CDF" w:rsidRDefault="007F160B" w:rsidP="003228B7">
      <w:r w:rsidRPr="00665CDF">
        <w:separator/>
      </w:r>
    </w:p>
  </w:footnote>
  <w:footnote w:type="continuationSeparator" w:id="0">
    <w:p w14:paraId="7BF02A5A" w14:textId="77777777" w:rsidR="007F160B" w:rsidRPr="00665CDF" w:rsidRDefault="007F160B" w:rsidP="003228B7">
      <w:r w:rsidRPr="00665CDF">
        <w:continuationSeparator/>
      </w:r>
    </w:p>
  </w:footnote>
  <w:footnote w:type="continuationNotice" w:id="1">
    <w:p w14:paraId="58AC3993" w14:textId="77777777" w:rsidR="007F160B" w:rsidRPr="00665CDF" w:rsidRDefault="007F160B" w:rsidP="003228B7"/>
  </w:footnote>
  <w:footnote w:id="2">
    <w:p w14:paraId="2D4B6B9B" w14:textId="77777777" w:rsidR="0094374A" w:rsidRDefault="0094374A" w:rsidP="0094374A">
      <w:pPr>
        <w:pStyle w:val="FootnoteText"/>
      </w:pPr>
      <w:r>
        <w:rPr>
          <w:rStyle w:val="FootnoteReference"/>
        </w:rPr>
        <w:footnoteRef/>
      </w:r>
      <w:r>
        <w:t xml:space="preserve"> Gaolainn = leagan canúnach de ‘Gaeilge’</w:t>
      </w:r>
    </w:p>
  </w:footnote>
  <w:footnote w:id="3">
    <w:p w14:paraId="416BD361" w14:textId="77777777" w:rsidR="0094374A" w:rsidRPr="0086521C" w:rsidRDefault="0094374A" w:rsidP="0094374A">
      <w:pPr>
        <w:pStyle w:val="FootnoteText"/>
      </w:pPr>
      <w:r>
        <w:rPr>
          <w:rStyle w:val="FootnoteReference"/>
        </w:rPr>
        <w:footnoteRef/>
      </w:r>
      <w:r>
        <w:t xml:space="preserve"> </w:t>
      </w:r>
      <w:r>
        <w:t xml:space="preserve">Ag an chomhlacht: </w:t>
      </w:r>
      <w:r w:rsidRPr="0086521C">
        <w:t xml:space="preserve">Canúint Uladh atá ag an gcainteoir seo agus cuireann sé riail na canúna maidir le séimhiú tar éis réamhfhocal simplí </w:t>
      </w:r>
      <w:r>
        <w:t xml:space="preserve">+ an t-alt </w:t>
      </w:r>
      <w:r w:rsidRPr="0086521C">
        <w:t>i bhfeidhm sa chás áirithe seo.</w:t>
      </w:r>
    </w:p>
    <w:p w14:paraId="6099014F" w14:textId="77777777" w:rsidR="0094374A" w:rsidRPr="006B06C0" w:rsidRDefault="0094374A" w:rsidP="0094374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484B8" w14:textId="77777777" w:rsidR="009A5A87" w:rsidRPr="00665CDF" w:rsidRDefault="003F23F7" w:rsidP="003228B7">
    <w:pPr>
      <w:pStyle w:val="BodyText"/>
      <w:rPr>
        <w:sz w:val="20"/>
      </w:rPr>
    </w:pPr>
    <w:r w:rsidRPr="00665CDF">
      <w:rPr>
        <w:noProof/>
      </w:rPr>
      <mc:AlternateContent>
        <mc:Choice Requires="wps">
          <w:drawing>
            <wp:anchor distT="0" distB="0" distL="114300" distR="114300" simplePos="0" relativeHeight="251658242" behindDoc="0" locked="0" layoutInCell="1" allowOverlap="1" wp14:anchorId="26546426" wp14:editId="0E92D6A8">
              <wp:simplePos x="0" y="0"/>
              <wp:positionH relativeFrom="margin">
                <wp:align>right</wp:align>
              </wp:positionH>
              <wp:positionV relativeFrom="paragraph">
                <wp:posOffset>304800</wp:posOffset>
              </wp:positionV>
              <wp:extent cx="2689526" cy="292100"/>
              <wp:effectExtent l="0" t="0" r="0" b="0"/>
              <wp:wrapNone/>
              <wp:docPr id="800420480" name="Text Box 17"/>
              <wp:cNvGraphicFramePr/>
              <a:graphic xmlns:a="http://schemas.openxmlformats.org/drawingml/2006/main">
                <a:graphicData uri="http://schemas.microsoft.com/office/word/2010/wordprocessingShape">
                  <wps:wsp>
                    <wps:cNvSpPr txBox="1"/>
                    <wps:spPr>
                      <a:xfrm>
                        <a:off x="0" y="0"/>
                        <a:ext cx="2689526" cy="292100"/>
                      </a:xfrm>
                      <a:prstGeom prst="rect">
                        <a:avLst/>
                      </a:prstGeom>
                      <a:noFill/>
                      <a:ln w="6350">
                        <a:noFill/>
                      </a:ln>
                    </wps:spPr>
                    <wps:txbx>
                      <w:txbxContent>
                        <w:p w14:paraId="2A19A4CF" w14:textId="5F557735" w:rsidR="003F23F7" w:rsidRPr="00665CDF" w:rsidRDefault="00002D3D" w:rsidP="003F23F7">
                          <w:pPr>
                            <w:spacing w:before="0" w:line="240" w:lineRule="auto"/>
                            <w:jc w:val="right"/>
                            <w:rPr>
                              <w:b/>
                              <w:bCs/>
                              <w:color w:val="FFFFFF" w:themeColor="background1"/>
                            </w:rPr>
                          </w:pPr>
                          <w:r>
                            <w:rPr>
                              <w:b/>
                              <w:bCs/>
                              <w:color w:val="FFFFFF" w:themeColor="background1"/>
                            </w:rPr>
                            <w:t>Glór an Phobail</w:t>
                          </w:r>
                          <w:r w:rsidR="003F23F7" w:rsidRPr="00665CDF">
                            <w:rPr>
                              <w:b/>
                              <w:bCs/>
                              <w:color w:val="FFFFFF" w:themeColor="background1"/>
                            </w:rPr>
                            <w:t xml:space="preserve"> (B2)</w:t>
                          </w:r>
                        </w:p>
                        <w:p w14:paraId="34D46F11" w14:textId="77777777" w:rsidR="003F23F7" w:rsidRPr="00665CDF" w:rsidRDefault="003F23F7" w:rsidP="003F23F7">
                          <w:pPr>
                            <w:rPr>
                              <w:rFonts w:asciiTheme="minorBidi" w:hAnsiTheme="minorBidi" w:cstheme="minorBidi"/>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546426" id="_x0000_t202" coordsize="21600,21600" o:spt="202" path="m,l,21600r21600,l21600,xe">
              <v:stroke joinstyle="miter"/>
              <v:path gradientshapeok="t" o:connecttype="rect"/>
            </v:shapetype>
            <v:shape id="Text Box 17" o:spid="_x0000_s1027" type="#_x0000_t202" style="position:absolute;left:0;text-align:left;margin-left:160.55pt;margin-top:24pt;width:211.75pt;height:23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" filled="f" stroked="f" strokeweight=".5pt">
              <v:textbox>
                <w:txbxContent>
                  <w:p w14:paraId="2A19A4CF" w14:textId="5F557735" w:rsidR="003F23F7" w:rsidRPr="00665CDF" w:rsidRDefault="00002D3D" w:rsidP="003F23F7">
                    <w:pPr>
                      <w:spacing w:before="0" w:line="240" w:lineRule="auto"/>
                      <w:jc w:val="right"/>
                      <w:rPr>
                        <w:b/>
                        <w:bCs/>
                        <w:color w:val="FFFFFF" w:themeColor="background1"/>
                      </w:rPr>
                    </w:pPr>
                    <w:r>
                      <w:rPr>
                        <w:b/>
                        <w:bCs/>
                        <w:color w:val="FFFFFF" w:themeColor="background1"/>
                      </w:rPr>
                      <w:t>Glór an Phobail</w:t>
                    </w:r>
                    <w:r w:rsidR="003F23F7" w:rsidRPr="00665CDF">
                      <w:rPr>
                        <w:b/>
                        <w:bCs/>
                        <w:color w:val="FFFFFF" w:themeColor="background1"/>
                      </w:rPr>
                      <w:t xml:space="preserve"> (B2)</w:t>
                    </w:r>
                  </w:p>
                  <w:p w14:paraId="34D46F11" w14:textId="77777777" w:rsidR="003F23F7" w:rsidRPr="00665CDF" w:rsidRDefault="003F23F7" w:rsidP="003F23F7">
                    <w:pPr>
                      <w:rPr>
                        <w:rFonts w:asciiTheme="minorBidi" w:hAnsiTheme="minorBidi" w:cstheme="minorBidi"/>
                        <w:sz w:val="12"/>
                        <w:szCs w:val="12"/>
                      </w:rPr>
                    </w:pPr>
                  </w:p>
                </w:txbxContent>
              </v:textbox>
              <w10:wrap anchorx="margin"/>
            </v:shape>
          </w:pict>
        </mc:Fallback>
      </mc:AlternateContent>
    </w:r>
    <w:r w:rsidR="00A71383" w:rsidRPr="00665CDF">
      <w:rPr>
        <w:noProof/>
      </w:rPr>
      <w:drawing>
        <wp:anchor distT="0" distB="0" distL="114300" distR="114300" simplePos="0" relativeHeight="251658241" behindDoc="0" locked="0" layoutInCell="1" allowOverlap="1" wp14:anchorId="32419E22" wp14:editId="1A5C538C">
          <wp:simplePos x="0" y="0"/>
          <wp:positionH relativeFrom="margin">
            <wp:posOffset>0</wp:posOffset>
          </wp:positionH>
          <wp:positionV relativeFrom="paragraph">
            <wp:posOffset>196850</wp:posOffset>
          </wp:positionV>
          <wp:extent cx="1047279" cy="412750"/>
          <wp:effectExtent l="0" t="0" r="0" b="6350"/>
          <wp:wrapNone/>
          <wp:docPr id="939761226" name="Picture 93976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77309" name="Picture 1946777309"/>
                  <pic:cNvPicPr>
                    <a:picLocks noChangeAspect="1" noChangeArrowheads="1"/>
                  </pic:cNvPicPr>
                </pic:nvPicPr>
                <pic:blipFill rotWithShape="1">
                  <a:blip r:embed="rId1">
                    <a:extLst>
                      <a:ext uri="{28A0092B-C50C-407E-A947-70E740481C1C}">
                        <a14:useLocalDpi xmlns:a14="http://schemas.microsoft.com/office/drawing/2010/main" val="0"/>
                      </a:ext>
                    </a:extLst>
                  </a:blip>
                  <a:srcRect l="5095" t="21486" r="-37433" b="28625"/>
                  <a:stretch/>
                </pic:blipFill>
                <pic:spPr bwMode="auto">
                  <a:xfrm>
                    <a:off x="0" y="0"/>
                    <a:ext cx="1047279" cy="41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1BFB" w:rsidRPr="00665CDF">
      <w:rPr>
        <w:noProof/>
      </w:rPr>
      <mc:AlternateContent>
        <mc:Choice Requires="wps">
          <w:drawing>
            <wp:anchor distT="0" distB="0" distL="114300" distR="114300" simplePos="0" relativeHeight="251658240" behindDoc="1" locked="0" layoutInCell="1" allowOverlap="1" wp14:anchorId="62FDE97D" wp14:editId="41F35320">
              <wp:simplePos x="0" y="0"/>
              <wp:positionH relativeFrom="page">
                <wp:align>left</wp:align>
              </wp:positionH>
              <wp:positionV relativeFrom="page">
                <wp:align>top</wp:align>
              </wp:positionV>
              <wp:extent cx="7772400" cy="760491"/>
              <wp:effectExtent l="0" t="0" r="0" b="190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760491"/>
                      </a:xfrm>
                      <a:prstGeom prst="rect">
                        <a:avLst/>
                      </a:prstGeom>
                      <a:solidFill>
                        <a:srgbClr val="0D6B6B">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C8557" id="Rectangle 5" o:spid="_x0000_s1026" style="position:absolute;margin-left:0;margin-top:0;width:612pt;height:59.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" fillcolor="#0d6b6b" stroked="f">
              <v:fill opacity="32896f"/>
              <w10:wrap anchorx="page" anchory="page"/>
            </v:rect>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NzFZnd5n" int2:invalidationBookmarkName="" int2:hashCode="mc2MbuwNLVgtAC" int2:id="nvREGJzV">
      <int2:state int2:value="Rejected" int2:type="spell"/>
    </int2:bookmark>
    <int2:bookmark int2:bookmarkName="_Int_BNOdlFDA" int2:invalidationBookmarkName="" int2:hashCode="F6FrRx7wRZ5/e3" int2:id="uKkRfxHL">
      <int2:state int2:value="Rejected" int2:type="spell"/>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132AC"/>
    <w:multiLevelType w:val="hybridMultilevel"/>
    <w:tmpl w:val="5016E36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DF80885"/>
    <w:multiLevelType w:val="hybridMultilevel"/>
    <w:tmpl w:val="1640EEDA"/>
    <w:lvl w:ilvl="0" w:tplc="FFFFFFFF">
      <w:start w:val="1"/>
      <w:numFmt w:val="decimal"/>
      <w:lvlText w:val="%1."/>
      <w:lvlJc w:val="left"/>
      <w:pPr>
        <w:ind w:left="361" w:hanging="361"/>
      </w:pPr>
      <w:rPr>
        <w:rFonts w:ascii="Arial MT" w:eastAsia="Arial MT" w:hAnsi="Arial MT" w:cs="Arial MT" w:hint="default"/>
        <w:i w:val="0"/>
        <w:iCs w:val="0"/>
        <w:color w:val="063535" w:themeColor="accent1" w:themeShade="80"/>
        <w:w w:val="100"/>
        <w:sz w:val="22"/>
        <w:szCs w:val="22"/>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167E2A"/>
    <w:multiLevelType w:val="hybridMultilevel"/>
    <w:tmpl w:val="2AE4AFEC"/>
    <w:lvl w:ilvl="0" w:tplc="FFFFFFFF">
      <w:start w:val="1"/>
      <w:numFmt w:val="decimal"/>
      <w:lvlText w:val="%1."/>
      <w:lvlJc w:val="left"/>
      <w:pPr>
        <w:ind w:left="360" w:hanging="360"/>
      </w:pPr>
      <w:rPr>
        <w:rFonts w:ascii="Arial MT" w:eastAsia="Arial MT" w:hAnsi="Arial MT" w:cs="Arial MT" w:hint="default"/>
        <w:i w:val="0"/>
        <w:iCs w:val="0"/>
        <w:color w:val="063535" w:themeColor="accent1" w:themeShade="80"/>
        <w:w w:val="100"/>
        <w:sz w:val="22"/>
        <w:szCs w:val="22"/>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9C137DC"/>
    <w:multiLevelType w:val="hybridMultilevel"/>
    <w:tmpl w:val="75DCF6FC"/>
    <w:lvl w:ilvl="0" w:tplc="AE80F224">
      <w:start w:val="1"/>
      <w:numFmt w:val="decimal"/>
      <w:lvlText w:val="%1."/>
      <w:lvlJc w:val="left"/>
      <w:pPr>
        <w:ind w:left="361" w:hanging="361"/>
      </w:pPr>
      <w:rPr>
        <w:rFonts w:ascii="Arial MT" w:eastAsia="Arial MT" w:hAnsi="Arial MT" w:cs="Arial MT" w:hint="default"/>
        <w:i w:val="0"/>
        <w:iCs w:val="0"/>
        <w:color w:val="254D41" w:themeColor="accent5" w:themeShade="80"/>
        <w:w w:val="100"/>
        <w:sz w:val="22"/>
        <w:szCs w:val="22"/>
        <w:lang w:val="ga" w:eastAsia="en-US" w:bidi="ar-SA"/>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AA861CD"/>
    <w:multiLevelType w:val="hybridMultilevel"/>
    <w:tmpl w:val="43D0DE5E"/>
    <w:lvl w:ilvl="0" w:tplc="3EE08F80">
      <w:start w:val="1"/>
      <w:numFmt w:val="decimal"/>
      <w:lvlText w:val="%1."/>
      <w:lvlJc w:val="left"/>
      <w:pPr>
        <w:ind w:left="361" w:hanging="361"/>
      </w:pPr>
      <w:rPr>
        <w:rFonts w:ascii="Arial MT" w:eastAsia="Arial MT" w:hAnsi="Arial MT" w:cs="Arial MT" w:hint="default"/>
        <w:i w:val="0"/>
        <w:iCs w:val="0"/>
        <w:color w:val="254D41" w:themeColor="accent5" w:themeShade="80"/>
        <w:w w:val="100"/>
        <w:sz w:val="22"/>
        <w:szCs w:val="22"/>
        <w:lang w:val="ga" w:eastAsia="en-US" w:bidi="ar-SA"/>
      </w:rPr>
    </w:lvl>
    <w:lvl w:ilvl="1" w:tplc="9FFE5A2C">
      <w:numFmt w:val="bullet"/>
      <w:lvlText w:val="•"/>
      <w:lvlJc w:val="left"/>
      <w:pPr>
        <w:ind w:left="1355" w:hanging="361"/>
      </w:pPr>
      <w:rPr>
        <w:rFonts w:hint="default"/>
        <w:lang w:val="ga" w:eastAsia="en-US" w:bidi="ar-SA"/>
      </w:rPr>
    </w:lvl>
    <w:lvl w:ilvl="2" w:tplc="AFC6C54E">
      <w:numFmt w:val="bullet"/>
      <w:lvlText w:val="•"/>
      <w:lvlJc w:val="left"/>
      <w:pPr>
        <w:ind w:left="2349" w:hanging="361"/>
      </w:pPr>
      <w:rPr>
        <w:rFonts w:hint="default"/>
        <w:lang w:val="ga" w:eastAsia="en-US" w:bidi="ar-SA"/>
      </w:rPr>
    </w:lvl>
    <w:lvl w:ilvl="3" w:tplc="FA5AFCEC">
      <w:numFmt w:val="bullet"/>
      <w:lvlText w:val="•"/>
      <w:lvlJc w:val="left"/>
      <w:pPr>
        <w:ind w:left="3343" w:hanging="361"/>
      </w:pPr>
      <w:rPr>
        <w:rFonts w:hint="default"/>
        <w:lang w:val="ga" w:eastAsia="en-US" w:bidi="ar-SA"/>
      </w:rPr>
    </w:lvl>
    <w:lvl w:ilvl="4" w:tplc="955C856E">
      <w:numFmt w:val="bullet"/>
      <w:lvlText w:val="•"/>
      <w:lvlJc w:val="left"/>
      <w:pPr>
        <w:ind w:left="4337" w:hanging="361"/>
      </w:pPr>
      <w:rPr>
        <w:rFonts w:hint="default"/>
        <w:lang w:val="ga" w:eastAsia="en-US" w:bidi="ar-SA"/>
      </w:rPr>
    </w:lvl>
    <w:lvl w:ilvl="5" w:tplc="4B9AEAE4">
      <w:numFmt w:val="bullet"/>
      <w:lvlText w:val="•"/>
      <w:lvlJc w:val="left"/>
      <w:pPr>
        <w:ind w:left="5331" w:hanging="361"/>
      </w:pPr>
      <w:rPr>
        <w:rFonts w:hint="default"/>
        <w:lang w:val="ga" w:eastAsia="en-US" w:bidi="ar-SA"/>
      </w:rPr>
    </w:lvl>
    <w:lvl w:ilvl="6" w:tplc="CFE0844E">
      <w:numFmt w:val="bullet"/>
      <w:lvlText w:val="•"/>
      <w:lvlJc w:val="left"/>
      <w:pPr>
        <w:ind w:left="6325" w:hanging="361"/>
      </w:pPr>
      <w:rPr>
        <w:rFonts w:hint="default"/>
        <w:lang w:val="ga" w:eastAsia="en-US" w:bidi="ar-SA"/>
      </w:rPr>
    </w:lvl>
    <w:lvl w:ilvl="7" w:tplc="315E7150">
      <w:numFmt w:val="bullet"/>
      <w:lvlText w:val="•"/>
      <w:lvlJc w:val="left"/>
      <w:pPr>
        <w:ind w:left="7319" w:hanging="361"/>
      </w:pPr>
      <w:rPr>
        <w:rFonts w:hint="default"/>
        <w:lang w:val="ga" w:eastAsia="en-US" w:bidi="ar-SA"/>
      </w:rPr>
    </w:lvl>
    <w:lvl w:ilvl="8" w:tplc="6EB82A10">
      <w:numFmt w:val="bullet"/>
      <w:lvlText w:val="•"/>
      <w:lvlJc w:val="left"/>
      <w:pPr>
        <w:ind w:left="8313" w:hanging="361"/>
      </w:pPr>
      <w:rPr>
        <w:rFonts w:hint="default"/>
        <w:lang w:val="ga" w:eastAsia="en-US" w:bidi="ar-SA"/>
      </w:rPr>
    </w:lvl>
  </w:abstractNum>
  <w:abstractNum w:abstractNumId="5" w15:restartNumberingAfterBreak="0">
    <w:nsid w:val="1B94392A"/>
    <w:multiLevelType w:val="hybridMultilevel"/>
    <w:tmpl w:val="0010BF1C"/>
    <w:lvl w:ilvl="0" w:tplc="FFFFFFFF">
      <w:start w:val="1"/>
      <w:numFmt w:val="lowerLetter"/>
      <w:lvlText w:val="%1)"/>
      <w:lvlJc w:val="left"/>
      <w:pPr>
        <w:ind w:left="360" w:hanging="360"/>
      </w:pPr>
      <w:rPr>
        <w:rFonts w:hint="default"/>
        <w:b w:val="0"/>
        <w:bCs w:val="0"/>
        <w:i w:val="0"/>
        <w:iCs w:val="0"/>
        <w:color w:val="0D6B6B"/>
        <w:w w:val="100"/>
        <w:sz w:val="22"/>
        <w:szCs w:val="22"/>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C2457A2"/>
    <w:multiLevelType w:val="hybridMultilevel"/>
    <w:tmpl w:val="7804D02C"/>
    <w:lvl w:ilvl="0" w:tplc="DD745318">
      <w:start w:val="1"/>
      <w:numFmt w:val="bullet"/>
      <w:lvlText w:val=""/>
      <w:lvlJc w:val="left"/>
      <w:pPr>
        <w:ind w:left="1799" w:hanging="360"/>
      </w:pPr>
      <w:rPr>
        <w:rFonts w:ascii="Symbol" w:hAnsi="Symbol" w:hint="default"/>
        <w:color w:val="077183"/>
      </w:rPr>
    </w:lvl>
    <w:lvl w:ilvl="1" w:tplc="18090003" w:tentative="1">
      <w:start w:val="1"/>
      <w:numFmt w:val="bullet"/>
      <w:lvlText w:val="o"/>
      <w:lvlJc w:val="left"/>
      <w:pPr>
        <w:ind w:left="2519" w:hanging="360"/>
      </w:pPr>
      <w:rPr>
        <w:rFonts w:ascii="Courier New" w:hAnsi="Courier New" w:cs="Courier New" w:hint="default"/>
      </w:rPr>
    </w:lvl>
    <w:lvl w:ilvl="2" w:tplc="18090005" w:tentative="1">
      <w:start w:val="1"/>
      <w:numFmt w:val="bullet"/>
      <w:lvlText w:val=""/>
      <w:lvlJc w:val="left"/>
      <w:pPr>
        <w:ind w:left="3239" w:hanging="360"/>
      </w:pPr>
      <w:rPr>
        <w:rFonts w:ascii="Wingdings" w:hAnsi="Wingdings" w:hint="default"/>
      </w:rPr>
    </w:lvl>
    <w:lvl w:ilvl="3" w:tplc="18090001" w:tentative="1">
      <w:start w:val="1"/>
      <w:numFmt w:val="bullet"/>
      <w:lvlText w:val=""/>
      <w:lvlJc w:val="left"/>
      <w:pPr>
        <w:ind w:left="3959" w:hanging="360"/>
      </w:pPr>
      <w:rPr>
        <w:rFonts w:ascii="Symbol" w:hAnsi="Symbol" w:hint="default"/>
      </w:rPr>
    </w:lvl>
    <w:lvl w:ilvl="4" w:tplc="18090003" w:tentative="1">
      <w:start w:val="1"/>
      <w:numFmt w:val="bullet"/>
      <w:lvlText w:val="o"/>
      <w:lvlJc w:val="left"/>
      <w:pPr>
        <w:ind w:left="4679" w:hanging="360"/>
      </w:pPr>
      <w:rPr>
        <w:rFonts w:ascii="Courier New" w:hAnsi="Courier New" w:cs="Courier New" w:hint="default"/>
      </w:rPr>
    </w:lvl>
    <w:lvl w:ilvl="5" w:tplc="18090005" w:tentative="1">
      <w:start w:val="1"/>
      <w:numFmt w:val="bullet"/>
      <w:lvlText w:val=""/>
      <w:lvlJc w:val="left"/>
      <w:pPr>
        <w:ind w:left="5399" w:hanging="360"/>
      </w:pPr>
      <w:rPr>
        <w:rFonts w:ascii="Wingdings" w:hAnsi="Wingdings" w:hint="default"/>
      </w:rPr>
    </w:lvl>
    <w:lvl w:ilvl="6" w:tplc="18090001" w:tentative="1">
      <w:start w:val="1"/>
      <w:numFmt w:val="bullet"/>
      <w:lvlText w:val=""/>
      <w:lvlJc w:val="left"/>
      <w:pPr>
        <w:ind w:left="6119" w:hanging="360"/>
      </w:pPr>
      <w:rPr>
        <w:rFonts w:ascii="Symbol" w:hAnsi="Symbol" w:hint="default"/>
      </w:rPr>
    </w:lvl>
    <w:lvl w:ilvl="7" w:tplc="18090003" w:tentative="1">
      <w:start w:val="1"/>
      <w:numFmt w:val="bullet"/>
      <w:lvlText w:val="o"/>
      <w:lvlJc w:val="left"/>
      <w:pPr>
        <w:ind w:left="6839" w:hanging="360"/>
      </w:pPr>
      <w:rPr>
        <w:rFonts w:ascii="Courier New" w:hAnsi="Courier New" w:cs="Courier New" w:hint="default"/>
      </w:rPr>
    </w:lvl>
    <w:lvl w:ilvl="8" w:tplc="18090005" w:tentative="1">
      <w:start w:val="1"/>
      <w:numFmt w:val="bullet"/>
      <w:lvlText w:val=""/>
      <w:lvlJc w:val="left"/>
      <w:pPr>
        <w:ind w:left="7559" w:hanging="360"/>
      </w:pPr>
      <w:rPr>
        <w:rFonts w:ascii="Wingdings" w:hAnsi="Wingdings" w:hint="default"/>
      </w:rPr>
    </w:lvl>
  </w:abstractNum>
  <w:abstractNum w:abstractNumId="7" w15:restartNumberingAfterBreak="0">
    <w:nsid w:val="1F5A0915"/>
    <w:multiLevelType w:val="hybridMultilevel"/>
    <w:tmpl w:val="21D2CFE8"/>
    <w:lvl w:ilvl="0" w:tplc="97D2BE36">
      <w:start w:val="1"/>
      <w:numFmt w:val="lowerLetter"/>
      <w:lvlText w:val="%1)"/>
      <w:lvlJc w:val="left"/>
      <w:pPr>
        <w:ind w:left="1081" w:hanging="360"/>
      </w:pPr>
      <w:rPr>
        <w:rFonts w:ascii="Arial MT" w:eastAsia="Arial MT" w:hAnsi="Arial MT" w:cs="Arial MT" w:hint="default"/>
        <w:color w:val="0D6B6B" w:themeColor="accent1"/>
        <w:w w:val="99"/>
        <w:sz w:val="24"/>
        <w:szCs w:val="24"/>
        <w:lang w:val="ga" w:eastAsia="en-US" w:bidi="ar-SA"/>
      </w:rPr>
    </w:lvl>
    <w:lvl w:ilvl="1" w:tplc="18090019" w:tentative="1">
      <w:start w:val="1"/>
      <w:numFmt w:val="lowerLetter"/>
      <w:lvlText w:val="%2."/>
      <w:lvlJc w:val="left"/>
      <w:pPr>
        <w:ind w:left="1801" w:hanging="360"/>
      </w:pPr>
    </w:lvl>
    <w:lvl w:ilvl="2" w:tplc="1809001B" w:tentative="1">
      <w:start w:val="1"/>
      <w:numFmt w:val="lowerRoman"/>
      <w:lvlText w:val="%3."/>
      <w:lvlJc w:val="right"/>
      <w:pPr>
        <w:ind w:left="2521" w:hanging="180"/>
      </w:pPr>
    </w:lvl>
    <w:lvl w:ilvl="3" w:tplc="1809000F" w:tentative="1">
      <w:start w:val="1"/>
      <w:numFmt w:val="decimal"/>
      <w:lvlText w:val="%4."/>
      <w:lvlJc w:val="left"/>
      <w:pPr>
        <w:ind w:left="3241" w:hanging="360"/>
      </w:pPr>
    </w:lvl>
    <w:lvl w:ilvl="4" w:tplc="18090019" w:tentative="1">
      <w:start w:val="1"/>
      <w:numFmt w:val="lowerLetter"/>
      <w:lvlText w:val="%5."/>
      <w:lvlJc w:val="left"/>
      <w:pPr>
        <w:ind w:left="3961" w:hanging="360"/>
      </w:pPr>
    </w:lvl>
    <w:lvl w:ilvl="5" w:tplc="1809001B" w:tentative="1">
      <w:start w:val="1"/>
      <w:numFmt w:val="lowerRoman"/>
      <w:lvlText w:val="%6."/>
      <w:lvlJc w:val="right"/>
      <w:pPr>
        <w:ind w:left="4681" w:hanging="180"/>
      </w:pPr>
    </w:lvl>
    <w:lvl w:ilvl="6" w:tplc="1809000F" w:tentative="1">
      <w:start w:val="1"/>
      <w:numFmt w:val="decimal"/>
      <w:lvlText w:val="%7."/>
      <w:lvlJc w:val="left"/>
      <w:pPr>
        <w:ind w:left="5401" w:hanging="360"/>
      </w:pPr>
    </w:lvl>
    <w:lvl w:ilvl="7" w:tplc="18090019" w:tentative="1">
      <w:start w:val="1"/>
      <w:numFmt w:val="lowerLetter"/>
      <w:lvlText w:val="%8."/>
      <w:lvlJc w:val="left"/>
      <w:pPr>
        <w:ind w:left="6121" w:hanging="360"/>
      </w:pPr>
    </w:lvl>
    <w:lvl w:ilvl="8" w:tplc="1809001B" w:tentative="1">
      <w:start w:val="1"/>
      <w:numFmt w:val="lowerRoman"/>
      <w:lvlText w:val="%9."/>
      <w:lvlJc w:val="right"/>
      <w:pPr>
        <w:ind w:left="6841" w:hanging="180"/>
      </w:pPr>
    </w:lvl>
  </w:abstractNum>
  <w:abstractNum w:abstractNumId="8" w15:restartNumberingAfterBreak="0">
    <w:nsid w:val="20DA06F8"/>
    <w:multiLevelType w:val="hybridMultilevel"/>
    <w:tmpl w:val="002630CA"/>
    <w:lvl w:ilvl="0" w:tplc="177EC462">
      <w:start w:val="1"/>
      <w:numFmt w:val="decimal"/>
      <w:lvlText w:val="%1."/>
      <w:lvlJc w:val="left"/>
      <w:pPr>
        <w:ind w:left="360" w:hanging="360"/>
      </w:pPr>
      <w:rPr>
        <w:rFonts w:hint="default"/>
        <w:i w:val="0"/>
        <w:iCs/>
        <w:color w:val="0070C0"/>
      </w:rPr>
    </w:lvl>
    <w:lvl w:ilvl="1" w:tplc="97D2BE36">
      <w:start w:val="1"/>
      <w:numFmt w:val="lowerLetter"/>
      <w:lvlText w:val="%2)"/>
      <w:lvlJc w:val="left"/>
      <w:pPr>
        <w:ind w:left="1080" w:hanging="360"/>
      </w:pPr>
      <w:rPr>
        <w:rFonts w:ascii="Arial MT" w:eastAsia="Arial MT" w:hAnsi="Arial MT" w:cs="Arial MT" w:hint="default"/>
        <w:color w:val="0D6B6B" w:themeColor="accent1"/>
        <w:w w:val="99"/>
        <w:sz w:val="24"/>
        <w:szCs w:val="24"/>
        <w:lang w:val="ga" w:eastAsia="en-US" w:bidi="ar-SA"/>
      </w:r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15:restartNumberingAfterBreak="0">
    <w:nsid w:val="2166060B"/>
    <w:multiLevelType w:val="hybridMultilevel"/>
    <w:tmpl w:val="1640EEDA"/>
    <w:lvl w:ilvl="0" w:tplc="FFFFFFFF">
      <w:start w:val="1"/>
      <w:numFmt w:val="decimal"/>
      <w:lvlText w:val="%1."/>
      <w:lvlJc w:val="left"/>
      <w:pPr>
        <w:ind w:left="361" w:hanging="361"/>
      </w:pPr>
      <w:rPr>
        <w:rFonts w:ascii="Arial MT" w:eastAsia="Arial MT" w:hAnsi="Arial MT" w:cs="Arial MT" w:hint="default"/>
        <w:i w:val="0"/>
        <w:iCs w:val="0"/>
        <w:color w:val="063535" w:themeColor="accent1" w:themeShade="80"/>
        <w:w w:val="100"/>
        <w:sz w:val="22"/>
        <w:szCs w:val="22"/>
        <w:lang w:val="ga" w:eastAsia="en-US" w:bidi="ar-SA"/>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23356742"/>
    <w:multiLevelType w:val="hybridMultilevel"/>
    <w:tmpl w:val="509E40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76E5003"/>
    <w:multiLevelType w:val="hybridMultilevel"/>
    <w:tmpl w:val="E2685C88"/>
    <w:lvl w:ilvl="0" w:tplc="61B60A02">
      <w:start w:val="1"/>
      <w:numFmt w:val="lowerLetter"/>
      <w:lvlText w:val="%1)"/>
      <w:lvlJc w:val="left"/>
      <w:pPr>
        <w:ind w:left="360" w:hanging="360"/>
      </w:pPr>
      <w:rPr>
        <w:rFonts w:hint="default"/>
        <w:b w:val="0"/>
        <w:bCs w:val="0"/>
        <w:i w:val="0"/>
        <w:iCs w:val="0"/>
        <w:color w:val="0D6B6B"/>
        <w:w w:val="100"/>
        <w:sz w:val="22"/>
        <w:szCs w:val="22"/>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 w15:restartNumberingAfterBreak="0">
    <w:nsid w:val="32022CB3"/>
    <w:multiLevelType w:val="hybridMultilevel"/>
    <w:tmpl w:val="7A102964"/>
    <w:lvl w:ilvl="0" w:tplc="E88AB90C">
      <w:numFmt w:val="bullet"/>
      <w:lvlText w:val="-"/>
      <w:lvlJc w:val="left"/>
      <w:pPr>
        <w:ind w:left="1080" w:hanging="360"/>
      </w:pPr>
      <w:rPr>
        <w:rFonts w:ascii="Arial" w:eastAsia="Arial" w:hAnsi="Arial" w:cs="Arial" w:hint="default"/>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13" w15:restartNumberingAfterBreak="0">
    <w:nsid w:val="36C84442"/>
    <w:multiLevelType w:val="hybridMultilevel"/>
    <w:tmpl w:val="3D869218"/>
    <w:lvl w:ilvl="0" w:tplc="F1840094">
      <w:start w:val="1"/>
      <w:numFmt w:val="decimal"/>
      <w:lvlText w:val="%1."/>
      <w:lvlJc w:val="left"/>
      <w:pPr>
        <w:ind w:left="361" w:hanging="361"/>
      </w:pPr>
      <w:rPr>
        <w:rFonts w:ascii="Arial MT" w:eastAsia="Arial MT" w:hAnsi="Arial MT" w:cs="Arial MT" w:hint="default"/>
        <w:i w:val="0"/>
        <w:iCs w:val="0"/>
        <w:color w:val="254D41" w:themeColor="accent5" w:themeShade="80"/>
        <w:w w:val="100"/>
        <w:sz w:val="22"/>
        <w:szCs w:val="22"/>
        <w:lang w:val="ga" w:eastAsia="en-US" w:bidi="ar-SA"/>
      </w:rPr>
    </w:lvl>
    <w:lvl w:ilvl="1" w:tplc="FFFFFFFF">
      <w:numFmt w:val="bullet"/>
      <w:lvlText w:val="•"/>
      <w:lvlJc w:val="left"/>
      <w:pPr>
        <w:ind w:left="1355" w:hanging="361"/>
      </w:pPr>
      <w:rPr>
        <w:rFonts w:hint="default"/>
        <w:lang w:val="ga" w:eastAsia="en-US" w:bidi="ar-SA"/>
      </w:rPr>
    </w:lvl>
    <w:lvl w:ilvl="2" w:tplc="FFFFFFFF">
      <w:numFmt w:val="bullet"/>
      <w:lvlText w:val="•"/>
      <w:lvlJc w:val="left"/>
      <w:pPr>
        <w:ind w:left="2349" w:hanging="361"/>
      </w:pPr>
      <w:rPr>
        <w:rFonts w:hint="default"/>
        <w:lang w:val="ga" w:eastAsia="en-US" w:bidi="ar-SA"/>
      </w:rPr>
    </w:lvl>
    <w:lvl w:ilvl="3" w:tplc="FFFFFFFF">
      <w:numFmt w:val="bullet"/>
      <w:lvlText w:val="•"/>
      <w:lvlJc w:val="left"/>
      <w:pPr>
        <w:ind w:left="3343" w:hanging="361"/>
      </w:pPr>
      <w:rPr>
        <w:rFonts w:hint="default"/>
        <w:lang w:val="ga" w:eastAsia="en-US" w:bidi="ar-SA"/>
      </w:rPr>
    </w:lvl>
    <w:lvl w:ilvl="4" w:tplc="FFFFFFFF">
      <w:numFmt w:val="bullet"/>
      <w:lvlText w:val="•"/>
      <w:lvlJc w:val="left"/>
      <w:pPr>
        <w:ind w:left="4337" w:hanging="361"/>
      </w:pPr>
      <w:rPr>
        <w:rFonts w:hint="default"/>
        <w:lang w:val="ga" w:eastAsia="en-US" w:bidi="ar-SA"/>
      </w:rPr>
    </w:lvl>
    <w:lvl w:ilvl="5" w:tplc="FFFFFFFF">
      <w:numFmt w:val="bullet"/>
      <w:lvlText w:val="•"/>
      <w:lvlJc w:val="left"/>
      <w:pPr>
        <w:ind w:left="5331" w:hanging="361"/>
      </w:pPr>
      <w:rPr>
        <w:rFonts w:hint="default"/>
        <w:lang w:val="ga" w:eastAsia="en-US" w:bidi="ar-SA"/>
      </w:rPr>
    </w:lvl>
    <w:lvl w:ilvl="6" w:tplc="FFFFFFFF">
      <w:numFmt w:val="bullet"/>
      <w:lvlText w:val="•"/>
      <w:lvlJc w:val="left"/>
      <w:pPr>
        <w:ind w:left="6325" w:hanging="361"/>
      </w:pPr>
      <w:rPr>
        <w:rFonts w:hint="default"/>
        <w:lang w:val="ga" w:eastAsia="en-US" w:bidi="ar-SA"/>
      </w:rPr>
    </w:lvl>
    <w:lvl w:ilvl="7" w:tplc="FFFFFFFF">
      <w:numFmt w:val="bullet"/>
      <w:lvlText w:val="•"/>
      <w:lvlJc w:val="left"/>
      <w:pPr>
        <w:ind w:left="7319" w:hanging="361"/>
      </w:pPr>
      <w:rPr>
        <w:rFonts w:hint="default"/>
        <w:lang w:val="ga" w:eastAsia="en-US" w:bidi="ar-SA"/>
      </w:rPr>
    </w:lvl>
    <w:lvl w:ilvl="8" w:tplc="FFFFFFFF">
      <w:numFmt w:val="bullet"/>
      <w:lvlText w:val="•"/>
      <w:lvlJc w:val="left"/>
      <w:pPr>
        <w:ind w:left="8313" w:hanging="361"/>
      </w:pPr>
      <w:rPr>
        <w:rFonts w:hint="default"/>
        <w:lang w:val="ga" w:eastAsia="en-US" w:bidi="ar-SA"/>
      </w:rPr>
    </w:lvl>
  </w:abstractNum>
  <w:abstractNum w:abstractNumId="14" w15:restartNumberingAfterBreak="0">
    <w:nsid w:val="3A674411"/>
    <w:multiLevelType w:val="hybridMultilevel"/>
    <w:tmpl w:val="04325598"/>
    <w:lvl w:ilvl="0" w:tplc="9E0CAE6C">
      <w:start w:val="3"/>
      <w:numFmt w:val="bullet"/>
      <w:lvlText w:val="-"/>
      <w:lvlJc w:val="left"/>
      <w:pPr>
        <w:ind w:left="720" w:hanging="360"/>
      </w:pPr>
      <w:rPr>
        <w:rFonts w:ascii="Arial" w:eastAsia="Arial"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B626C9F"/>
    <w:multiLevelType w:val="hybridMultilevel"/>
    <w:tmpl w:val="5D060F28"/>
    <w:lvl w:ilvl="0" w:tplc="CA72335E">
      <w:start w:val="1"/>
      <w:numFmt w:val="bullet"/>
      <w:lvlText w:val=""/>
      <w:lvlJc w:val="left"/>
      <w:pPr>
        <w:ind w:left="720" w:hanging="360"/>
      </w:pPr>
      <w:rPr>
        <w:rFonts w:ascii="Wingdings" w:hAnsi="Wingdings" w:hint="default"/>
        <w:color w:val="377361" w:themeColor="accent5"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F654A67"/>
    <w:multiLevelType w:val="hybridMultilevel"/>
    <w:tmpl w:val="6FC6A25A"/>
    <w:lvl w:ilvl="0" w:tplc="C6FADA54">
      <w:start w:val="1"/>
      <w:numFmt w:val="decimal"/>
      <w:lvlText w:val="%1."/>
      <w:lvlJc w:val="left"/>
      <w:pPr>
        <w:ind w:left="720" w:hanging="360"/>
      </w:pPr>
      <w:rPr>
        <w:rFonts w:hint="default"/>
        <w:color w:val="0070C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3FD62E74"/>
    <w:multiLevelType w:val="hybridMultilevel"/>
    <w:tmpl w:val="1344710E"/>
    <w:lvl w:ilvl="0" w:tplc="97BEEB86">
      <w:start w:val="1"/>
      <w:numFmt w:val="decimal"/>
      <w:lvlText w:val="%1."/>
      <w:lvlJc w:val="left"/>
      <w:pPr>
        <w:ind w:left="360" w:hanging="360"/>
      </w:pPr>
      <w:rPr>
        <w:rFonts w:ascii="Arial MT" w:eastAsia="Arial MT" w:hAnsi="Arial MT" w:cs="Arial MT" w:hint="default"/>
        <w:i w:val="0"/>
        <w:iCs w:val="0"/>
        <w:color w:val="254D41" w:themeColor="accent5" w:themeShade="80"/>
        <w:w w:val="100"/>
        <w:sz w:val="22"/>
        <w:szCs w:val="22"/>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8" w15:restartNumberingAfterBreak="0">
    <w:nsid w:val="406112CE"/>
    <w:multiLevelType w:val="hybridMultilevel"/>
    <w:tmpl w:val="0BAC4940"/>
    <w:lvl w:ilvl="0" w:tplc="6CA2FE28">
      <w:start w:val="1"/>
      <w:numFmt w:val="decimal"/>
      <w:lvlText w:val="%1."/>
      <w:lvlJc w:val="left"/>
      <w:pPr>
        <w:ind w:left="360" w:hanging="360"/>
      </w:pPr>
      <w:rPr>
        <w:rFonts w:hint="default"/>
        <w:color w:val="254D41" w:themeColor="accent5" w:themeShade="8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9" w15:restartNumberingAfterBreak="0">
    <w:nsid w:val="4DD7758A"/>
    <w:multiLevelType w:val="hybridMultilevel"/>
    <w:tmpl w:val="959CEFE2"/>
    <w:lvl w:ilvl="0" w:tplc="FFFFFFFF">
      <w:start w:val="1"/>
      <w:numFmt w:val="lowerLetter"/>
      <w:lvlText w:val="%1)"/>
      <w:lvlJc w:val="left"/>
      <w:pPr>
        <w:ind w:left="360" w:hanging="360"/>
      </w:pPr>
      <w:rPr>
        <w:rFonts w:ascii="Arial MT" w:eastAsia="Arial MT" w:hAnsi="Arial MT" w:cs="Arial MT" w:hint="default"/>
        <w:color w:val="0D6B6B" w:themeColor="accent1"/>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526705F0"/>
    <w:multiLevelType w:val="hybridMultilevel"/>
    <w:tmpl w:val="47E80B58"/>
    <w:lvl w:ilvl="0" w:tplc="F872D270">
      <w:start w:val="1"/>
      <w:numFmt w:val="lowerLetter"/>
      <w:lvlText w:val="%1)"/>
      <w:lvlJc w:val="left"/>
      <w:pPr>
        <w:ind w:left="360" w:hanging="360"/>
      </w:pPr>
      <w:rPr>
        <w:rFonts w:ascii="Arial MT" w:eastAsia="Arial MT" w:hAnsi="Arial MT" w:cs="Arial MT" w:hint="default"/>
        <w:color w:val="254D41" w:themeColor="accent5" w:themeShade="80"/>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1" w15:restartNumberingAfterBreak="0">
    <w:nsid w:val="59A67F87"/>
    <w:multiLevelType w:val="hybridMultilevel"/>
    <w:tmpl w:val="47E80B58"/>
    <w:lvl w:ilvl="0" w:tplc="FFFFFFFF">
      <w:start w:val="1"/>
      <w:numFmt w:val="lowerLetter"/>
      <w:lvlText w:val="%1)"/>
      <w:lvlJc w:val="left"/>
      <w:pPr>
        <w:ind w:left="360" w:hanging="360"/>
      </w:pPr>
      <w:rPr>
        <w:rFonts w:ascii="Arial MT" w:eastAsia="Arial MT" w:hAnsi="Arial MT" w:cs="Arial MT" w:hint="default"/>
        <w:color w:val="254D41" w:themeColor="accent5" w:themeShade="80"/>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5D890C7C"/>
    <w:multiLevelType w:val="hybridMultilevel"/>
    <w:tmpl w:val="2AE4AFEC"/>
    <w:lvl w:ilvl="0" w:tplc="979E33B8">
      <w:start w:val="1"/>
      <w:numFmt w:val="decimal"/>
      <w:lvlText w:val="%1."/>
      <w:lvlJc w:val="left"/>
      <w:pPr>
        <w:ind w:left="360" w:hanging="360"/>
      </w:pPr>
      <w:rPr>
        <w:rFonts w:ascii="Arial MT" w:eastAsia="Arial MT" w:hAnsi="Arial MT" w:cs="Arial MT" w:hint="default"/>
        <w:i w:val="0"/>
        <w:iCs w:val="0"/>
        <w:color w:val="063535" w:themeColor="accent1" w:themeShade="80"/>
        <w:w w:val="100"/>
        <w:sz w:val="22"/>
        <w:szCs w:val="22"/>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3" w15:restartNumberingAfterBreak="0">
    <w:nsid w:val="614F4E73"/>
    <w:multiLevelType w:val="hybridMultilevel"/>
    <w:tmpl w:val="668C6AB2"/>
    <w:lvl w:ilvl="0" w:tplc="86701E9A">
      <w:start w:val="1"/>
      <w:numFmt w:val="decimal"/>
      <w:lvlText w:val="%1."/>
      <w:lvlJc w:val="left"/>
      <w:pPr>
        <w:ind w:left="1079" w:hanging="360"/>
      </w:pPr>
      <w:rPr>
        <w:rFonts w:ascii="Arial MT" w:eastAsia="Arial MT" w:hAnsi="Arial MT" w:cs="Arial MT" w:hint="default"/>
        <w:i w:val="0"/>
        <w:iCs w:val="0"/>
        <w:color w:val="254D41" w:themeColor="accent5" w:themeShade="80"/>
        <w:w w:val="100"/>
        <w:sz w:val="22"/>
        <w:szCs w:val="22"/>
        <w:lang w:val="ga" w:eastAsia="en-US" w:bidi="ar-SA"/>
      </w:rPr>
    </w:lvl>
    <w:lvl w:ilvl="1" w:tplc="18090019" w:tentative="1">
      <w:start w:val="1"/>
      <w:numFmt w:val="lowerLetter"/>
      <w:lvlText w:val="%2."/>
      <w:lvlJc w:val="left"/>
      <w:pPr>
        <w:ind w:left="1799" w:hanging="360"/>
      </w:pPr>
    </w:lvl>
    <w:lvl w:ilvl="2" w:tplc="1809001B" w:tentative="1">
      <w:start w:val="1"/>
      <w:numFmt w:val="lowerRoman"/>
      <w:lvlText w:val="%3."/>
      <w:lvlJc w:val="right"/>
      <w:pPr>
        <w:ind w:left="2519" w:hanging="180"/>
      </w:pPr>
    </w:lvl>
    <w:lvl w:ilvl="3" w:tplc="1809000F" w:tentative="1">
      <w:start w:val="1"/>
      <w:numFmt w:val="decimal"/>
      <w:lvlText w:val="%4."/>
      <w:lvlJc w:val="left"/>
      <w:pPr>
        <w:ind w:left="3239" w:hanging="360"/>
      </w:pPr>
    </w:lvl>
    <w:lvl w:ilvl="4" w:tplc="18090019" w:tentative="1">
      <w:start w:val="1"/>
      <w:numFmt w:val="lowerLetter"/>
      <w:lvlText w:val="%5."/>
      <w:lvlJc w:val="left"/>
      <w:pPr>
        <w:ind w:left="3959" w:hanging="360"/>
      </w:pPr>
    </w:lvl>
    <w:lvl w:ilvl="5" w:tplc="1809001B" w:tentative="1">
      <w:start w:val="1"/>
      <w:numFmt w:val="lowerRoman"/>
      <w:lvlText w:val="%6."/>
      <w:lvlJc w:val="right"/>
      <w:pPr>
        <w:ind w:left="4679" w:hanging="180"/>
      </w:pPr>
    </w:lvl>
    <w:lvl w:ilvl="6" w:tplc="1809000F" w:tentative="1">
      <w:start w:val="1"/>
      <w:numFmt w:val="decimal"/>
      <w:lvlText w:val="%7."/>
      <w:lvlJc w:val="left"/>
      <w:pPr>
        <w:ind w:left="5399" w:hanging="360"/>
      </w:pPr>
    </w:lvl>
    <w:lvl w:ilvl="7" w:tplc="18090019" w:tentative="1">
      <w:start w:val="1"/>
      <w:numFmt w:val="lowerLetter"/>
      <w:lvlText w:val="%8."/>
      <w:lvlJc w:val="left"/>
      <w:pPr>
        <w:ind w:left="6119" w:hanging="360"/>
      </w:pPr>
    </w:lvl>
    <w:lvl w:ilvl="8" w:tplc="1809001B" w:tentative="1">
      <w:start w:val="1"/>
      <w:numFmt w:val="lowerRoman"/>
      <w:lvlText w:val="%9."/>
      <w:lvlJc w:val="right"/>
      <w:pPr>
        <w:ind w:left="6839" w:hanging="180"/>
      </w:pPr>
    </w:lvl>
  </w:abstractNum>
  <w:abstractNum w:abstractNumId="24" w15:restartNumberingAfterBreak="0">
    <w:nsid w:val="619558E3"/>
    <w:multiLevelType w:val="hybridMultilevel"/>
    <w:tmpl w:val="47E80B58"/>
    <w:lvl w:ilvl="0" w:tplc="FFFFFFFF">
      <w:start w:val="1"/>
      <w:numFmt w:val="lowerLetter"/>
      <w:lvlText w:val="%1)"/>
      <w:lvlJc w:val="left"/>
      <w:pPr>
        <w:ind w:left="360" w:hanging="360"/>
      </w:pPr>
      <w:rPr>
        <w:rFonts w:ascii="Arial MT" w:eastAsia="Arial MT" w:hAnsi="Arial MT" w:cs="Arial MT" w:hint="default"/>
        <w:color w:val="254D41" w:themeColor="accent5" w:themeShade="80"/>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664D5D51"/>
    <w:multiLevelType w:val="hybridMultilevel"/>
    <w:tmpl w:val="0010BF1C"/>
    <w:lvl w:ilvl="0" w:tplc="61B60A02">
      <w:start w:val="1"/>
      <w:numFmt w:val="lowerLetter"/>
      <w:lvlText w:val="%1)"/>
      <w:lvlJc w:val="left"/>
      <w:pPr>
        <w:ind w:left="360" w:hanging="360"/>
      </w:pPr>
      <w:rPr>
        <w:rFonts w:hint="default"/>
        <w:b w:val="0"/>
        <w:bCs w:val="0"/>
        <w:i w:val="0"/>
        <w:iCs w:val="0"/>
        <w:color w:val="0D6B6B"/>
        <w:w w:val="100"/>
        <w:sz w:val="22"/>
        <w:szCs w:val="22"/>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6" w15:restartNumberingAfterBreak="0">
    <w:nsid w:val="672F3306"/>
    <w:multiLevelType w:val="hybridMultilevel"/>
    <w:tmpl w:val="5BFC40C6"/>
    <w:lvl w:ilvl="0" w:tplc="814E0744">
      <w:start w:val="1"/>
      <w:numFmt w:val="decimal"/>
      <w:lvlText w:val="%1."/>
      <w:lvlJc w:val="left"/>
      <w:pPr>
        <w:ind w:left="720" w:hanging="360"/>
      </w:pPr>
      <w:rPr>
        <w:color w:val="254D41" w:themeColor="accent5" w:themeShade="8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7" w15:restartNumberingAfterBreak="0">
    <w:nsid w:val="676254F0"/>
    <w:multiLevelType w:val="hybridMultilevel"/>
    <w:tmpl w:val="E9E24AD0"/>
    <w:lvl w:ilvl="0" w:tplc="3EE08F80">
      <w:start w:val="1"/>
      <w:numFmt w:val="decimal"/>
      <w:lvlText w:val="%1."/>
      <w:lvlJc w:val="left"/>
      <w:pPr>
        <w:ind w:left="360" w:hanging="360"/>
      </w:pPr>
      <w:rPr>
        <w:rFonts w:ascii="Arial MT" w:eastAsia="Arial MT" w:hAnsi="Arial MT" w:cs="Arial MT" w:hint="default"/>
        <w:b w:val="0"/>
        <w:bCs w:val="0"/>
        <w:i w:val="0"/>
        <w:iCs w:val="0"/>
        <w:color w:val="254D41" w:themeColor="accent5" w:themeShade="80"/>
        <w:w w:val="100"/>
        <w:sz w:val="22"/>
        <w:szCs w:val="22"/>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8" w15:restartNumberingAfterBreak="0">
    <w:nsid w:val="6E2012DF"/>
    <w:multiLevelType w:val="hybridMultilevel"/>
    <w:tmpl w:val="B020358A"/>
    <w:lvl w:ilvl="0" w:tplc="DD745318">
      <w:start w:val="1"/>
      <w:numFmt w:val="bullet"/>
      <w:lvlText w:val=""/>
      <w:lvlJc w:val="left"/>
      <w:pPr>
        <w:ind w:left="720" w:hanging="360"/>
      </w:pPr>
      <w:rPr>
        <w:rFonts w:ascii="Symbol" w:hAnsi="Symbol" w:hint="default"/>
        <w:color w:val="077183"/>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6FB848AA"/>
    <w:multiLevelType w:val="hybridMultilevel"/>
    <w:tmpl w:val="84123A94"/>
    <w:lvl w:ilvl="0" w:tplc="FFFFFFFF">
      <w:start w:val="1"/>
      <w:numFmt w:val="decimal"/>
      <w:lvlText w:val="%1."/>
      <w:lvlJc w:val="left"/>
      <w:pPr>
        <w:ind w:left="361" w:hanging="361"/>
      </w:pPr>
      <w:rPr>
        <w:rFonts w:ascii="Arial MT" w:eastAsia="Arial MT" w:hAnsi="Arial MT" w:cs="Arial MT" w:hint="default"/>
        <w:i w:val="0"/>
        <w:iCs w:val="0"/>
        <w:color w:val="063535" w:themeColor="accent1" w:themeShade="80"/>
        <w:w w:val="100"/>
        <w:sz w:val="22"/>
        <w:szCs w:val="22"/>
        <w:lang w:val="ga" w:eastAsia="en-US" w:bidi="ar-SA"/>
      </w:rPr>
    </w:lvl>
    <w:lvl w:ilvl="1" w:tplc="FFFFFFFF">
      <w:numFmt w:val="bullet"/>
      <w:lvlText w:val="•"/>
      <w:lvlJc w:val="left"/>
      <w:pPr>
        <w:ind w:left="1355" w:hanging="361"/>
      </w:pPr>
      <w:rPr>
        <w:rFonts w:hint="default"/>
        <w:lang w:val="ga" w:eastAsia="en-US" w:bidi="ar-SA"/>
      </w:rPr>
    </w:lvl>
    <w:lvl w:ilvl="2" w:tplc="FFFFFFFF">
      <w:numFmt w:val="bullet"/>
      <w:lvlText w:val="•"/>
      <w:lvlJc w:val="left"/>
      <w:pPr>
        <w:ind w:left="2349" w:hanging="361"/>
      </w:pPr>
      <w:rPr>
        <w:rFonts w:hint="default"/>
        <w:lang w:val="ga" w:eastAsia="en-US" w:bidi="ar-SA"/>
      </w:rPr>
    </w:lvl>
    <w:lvl w:ilvl="3" w:tplc="FFFFFFFF">
      <w:numFmt w:val="bullet"/>
      <w:lvlText w:val="•"/>
      <w:lvlJc w:val="left"/>
      <w:pPr>
        <w:ind w:left="3343" w:hanging="361"/>
      </w:pPr>
      <w:rPr>
        <w:rFonts w:hint="default"/>
        <w:lang w:val="ga" w:eastAsia="en-US" w:bidi="ar-SA"/>
      </w:rPr>
    </w:lvl>
    <w:lvl w:ilvl="4" w:tplc="FFFFFFFF">
      <w:numFmt w:val="bullet"/>
      <w:lvlText w:val="•"/>
      <w:lvlJc w:val="left"/>
      <w:pPr>
        <w:ind w:left="4337" w:hanging="361"/>
      </w:pPr>
      <w:rPr>
        <w:rFonts w:hint="default"/>
        <w:lang w:val="ga" w:eastAsia="en-US" w:bidi="ar-SA"/>
      </w:rPr>
    </w:lvl>
    <w:lvl w:ilvl="5" w:tplc="FFFFFFFF">
      <w:numFmt w:val="bullet"/>
      <w:lvlText w:val="•"/>
      <w:lvlJc w:val="left"/>
      <w:pPr>
        <w:ind w:left="5331" w:hanging="361"/>
      </w:pPr>
      <w:rPr>
        <w:rFonts w:hint="default"/>
        <w:lang w:val="ga" w:eastAsia="en-US" w:bidi="ar-SA"/>
      </w:rPr>
    </w:lvl>
    <w:lvl w:ilvl="6" w:tplc="FFFFFFFF">
      <w:numFmt w:val="bullet"/>
      <w:lvlText w:val="•"/>
      <w:lvlJc w:val="left"/>
      <w:pPr>
        <w:ind w:left="6325" w:hanging="361"/>
      </w:pPr>
      <w:rPr>
        <w:rFonts w:hint="default"/>
        <w:lang w:val="ga" w:eastAsia="en-US" w:bidi="ar-SA"/>
      </w:rPr>
    </w:lvl>
    <w:lvl w:ilvl="7" w:tplc="FFFFFFFF">
      <w:numFmt w:val="bullet"/>
      <w:lvlText w:val="•"/>
      <w:lvlJc w:val="left"/>
      <w:pPr>
        <w:ind w:left="7319" w:hanging="361"/>
      </w:pPr>
      <w:rPr>
        <w:rFonts w:hint="default"/>
        <w:lang w:val="ga" w:eastAsia="en-US" w:bidi="ar-SA"/>
      </w:rPr>
    </w:lvl>
    <w:lvl w:ilvl="8" w:tplc="FFFFFFFF">
      <w:numFmt w:val="bullet"/>
      <w:lvlText w:val="•"/>
      <w:lvlJc w:val="left"/>
      <w:pPr>
        <w:ind w:left="8313" w:hanging="361"/>
      </w:pPr>
      <w:rPr>
        <w:rFonts w:hint="default"/>
        <w:lang w:val="ga" w:eastAsia="en-US" w:bidi="ar-SA"/>
      </w:rPr>
    </w:lvl>
  </w:abstractNum>
  <w:abstractNum w:abstractNumId="30" w15:restartNumberingAfterBreak="0">
    <w:nsid w:val="726F4CBE"/>
    <w:multiLevelType w:val="hybridMultilevel"/>
    <w:tmpl w:val="57887250"/>
    <w:lvl w:ilvl="0" w:tplc="F9FCC0CE">
      <w:start w:val="1"/>
      <w:numFmt w:val="decimal"/>
      <w:lvlText w:val="%1."/>
      <w:lvlJc w:val="left"/>
      <w:pPr>
        <w:ind w:left="360" w:hanging="360"/>
      </w:pPr>
      <w:rPr>
        <w:rFonts w:hint="default"/>
        <w:b w:val="0"/>
        <w:bCs w:val="0"/>
        <w:color w:val="0070C0"/>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75B85E28"/>
    <w:multiLevelType w:val="hybridMultilevel"/>
    <w:tmpl w:val="959CEFE2"/>
    <w:lvl w:ilvl="0" w:tplc="97D2BE36">
      <w:start w:val="1"/>
      <w:numFmt w:val="lowerLetter"/>
      <w:lvlText w:val="%1)"/>
      <w:lvlJc w:val="left"/>
      <w:pPr>
        <w:ind w:left="360" w:hanging="360"/>
      </w:pPr>
      <w:rPr>
        <w:rFonts w:ascii="Arial MT" w:eastAsia="Arial MT" w:hAnsi="Arial MT" w:cs="Arial MT" w:hint="default"/>
        <w:color w:val="0D6B6B" w:themeColor="accent1"/>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2" w15:restartNumberingAfterBreak="0">
    <w:nsid w:val="75CD10CF"/>
    <w:multiLevelType w:val="hybridMultilevel"/>
    <w:tmpl w:val="7F569184"/>
    <w:lvl w:ilvl="0" w:tplc="F872D270">
      <w:start w:val="1"/>
      <w:numFmt w:val="lowerLetter"/>
      <w:lvlText w:val="%1)"/>
      <w:lvlJc w:val="left"/>
      <w:pPr>
        <w:ind w:left="1440" w:hanging="360"/>
      </w:pPr>
      <w:rPr>
        <w:rFonts w:ascii="Arial MT" w:eastAsia="Arial MT" w:hAnsi="Arial MT" w:cs="Arial MT" w:hint="default"/>
        <w:color w:val="254D41" w:themeColor="accent5" w:themeShade="80"/>
        <w:w w:val="99"/>
        <w:sz w:val="24"/>
        <w:szCs w:val="24"/>
        <w:lang w:val="ga" w:eastAsia="en-US" w:bidi="ar-SA"/>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3" w15:restartNumberingAfterBreak="0">
    <w:nsid w:val="7E5A172E"/>
    <w:multiLevelType w:val="hybridMultilevel"/>
    <w:tmpl w:val="21D2CFE8"/>
    <w:lvl w:ilvl="0" w:tplc="FFFFFFFF">
      <w:start w:val="1"/>
      <w:numFmt w:val="lowerLetter"/>
      <w:lvlText w:val="%1)"/>
      <w:lvlJc w:val="left"/>
      <w:pPr>
        <w:ind w:left="1081" w:hanging="360"/>
      </w:pPr>
      <w:rPr>
        <w:rFonts w:ascii="Arial MT" w:eastAsia="Arial MT" w:hAnsi="Arial MT" w:cs="Arial MT" w:hint="default"/>
        <w:color w:val="0D6B6B" w:themeColor="accent1"/>
        <w:w w:val="99"/>
        <w:sz w:val="24"/>
        <w:szCs w:val="24"/>
        <w:lang w:val="ga" w:eastAsia="en-US" w:bidi="ar-SA"/>
      </w:rPr>
    </w:lvl>
    <w:lvl w:ilvl="1" w:tplc="FFFFFFFF" w:tentative="1">
      <w:start w:val="1"/>
      <w:numFmt w:val="lowerLetter"/>
      <w:lvlText w:val="%2."/>
      <w:lvlJc w:val="left"/>
      <w:pPr>
        <w:ind w:left="1801" w:hanging="360"/>
      </w:pPr>
    </w:lvl>
    <w:lvl w:ilvl="2" w:tplc="FFFFFFFF" w:tentative="1">
      <w:start w:val="1"/>
      <w:numFmt w:val="lowerRoman"/>
      <w:lvlText w:val="%3."/>
      <w:lvlJc w:val="right"/>
      <w:pPr>
        <w:ind w:left="2521" w:hanging="180"/>
      </w:pPr>
    </w:lvl>
    <w:lvl w:ilvl="3" w:tplc="FFFFFFFF" w:tentative="1">
      <w:start w:val="1"/>
      <w:numFmt w:val="decimal"/>
      <w:lvlText w:val="%4."/>
      <w:lvlJc w:val="left"/>
      <w:pPr>
        <w:ind w:left="3241" w:hanging="360"/>
      </w:pPr>
    </w:lvl>
    <w:lvl w:ilvl="4" w:tplc="FFFFFFFF" w:tentative="1">
      <w:start w:val="1"/>
      <w:numFmt w:val="lowerLetter"/>
      <w:lvlText w:val="%5."/>
      <w:lvlJc w:val="left"/>
      <w:pPr>
        <w:ind w:left="3961" w:hanging="360"/>
      </w:pPr>
    </w:lvl>
    <w:lvl w:ilvl="5" w:tplc="FFFFFFFF" w:tentative="1">
      <w:start w:val="1"/>
      <w:numFmt w:val="lowerRoman"/>
      <w:lvlText w:val="%6."/>
      <w:lvlJc w:val="right"/>
      <w:pPr>
        <w:ind w:left="4681" w:hanging="180"/>
      </w:pPr>
    </w:lvl>
    <w:lvl w:ilvl="6" w:tplc="FFFFFFFF" w:tentative="1">
      <w:start w:val="1"/>
      <w:numFmt w:val="decimal"/>
      <w:lvlText w:val="%7."/>
      <w:lvlJc w:val="left"/>
      <w:pPr>
        <w:ind w:left="5401" w:hanging="360"/>
      </w:pPr>
    </w:lvl>
    <w:lvl w:ilvl="7" w:tplc="FFFFFFFF" w:tentative="1">
      <w:start w:val="1"/>
      <w:numFmt w:val="lowerLetter"/>
      <w:lvlText w:val="%8."/>
      <w:lvlJc w:val="left"/>
      <w:pPr>
        <w:ind w:left="6121" w:hanging="360"/>
      </w:pPr>
    </w:lvl>
    <w:lvl w:ilvl="8" w:tplc="FFFFFFFF" w:tentative="1">
      <w:start w:val="1"/>
      <w:numFmt w:val="lowerRoman"/>
      <w:lvlText w:val="%9."/>
      <w:lvlJc w:val="right"/>
      <w:pPr>
        <w:ind w:left="6841" w:hanging="180"/>
      </w:pPr>
    </w:lvl>
  </w:abstractNum>
  <w:num w:numId="1" w16cid:durableId="2031493905">
    <w:abstractNumId w:val="4"/>
  </w:num>
  <w:num w:numId="2" w16cid:durableId="1026443529">
    <w:abstractNumId w:val="11"/>
  </w:num>
  <w:num w:numId="3" w16cid:durableId="979648540">
    <w:abstractNumId w:val="18"/>
  </w:num>
  <w:num w:numId="4" w16cid:durableId="1852330342">
    <w:abstractNumId w:val="31"/>
  </w:num>
  <w:num w:numId="5" w16cid:durableId="468136510">
    <w:abstractNumId w:val="26"/>
  </w:num>
  <w:num w:numId="6" w16cid:durableId="1869028125">
    <w:abstractNumId w:val="12"/>
  </w:num>
  <w:num w:numId="7" w16cid:durableId="1446732153">
    <w:abstractNumId w:val="13"/>
  </w:num>
  <w:num w:numId="8" w16cid:durableId="1453866794">
    <w:abstractNumId w:val="29"/>
  </w:num>
  <w:num w:numId="9" w16cid:durableId="830028370">
    <w:abstractNumId w:val="9"/>
  </w:num>
  <w:num w:numId="10" w16cid:durableId="1494645765">
    <w:abstractNumId w:val="3"/>
  </w:num>
  <w:num w:numId="11" w16cid:durableId="2097052348">
    <w:abstractNumId w:val="19"/>
  </w:num>
  <w:num w:numId="12" w16cid:durableId="263853083">
    <w:abstractNumId w:val="1"/>
  </w:num>
  <w:num w:numId="13" w16cid:durableId="1221865337">
    <w:abstractNumId w:val="32"/>
  </w:num>
  <w:num w:numId="14" w16cid:durableId="43915135">
    <w:abstractNumId w:val="7"/>
  </w:num>
  <w:num w:numId="15" w16cid:durableId="1676499430">
    <w:abstractNumId w:val="33"/>
  </w:num>
  <w:num w:numId="16" w16cid:durableId="117722989">
    <w:abstractNumId w:val="22"/>
  </w:num>
  <w:num w:numId="17" w16cid:durableId="1752656558">
    <w:abstractNumId w:val="28"/>
  </w:num>
  <w:num w:numId="18" w16cid:durableId="1820725243">
    <w:abstractNumId w:val="2"/>
  </w:num>
  <w:num w:numId="19" w16cid:durableId="1562791061">
    <w:abstractNumId w:val="17"/>
  </w:num>
  <w:num w:numId="20" w16cid:durableId="649676564">
    <w:abstractNumId w:val="8"/>
  </w:num>
  <w:num w:numId="21" w16cid:durableId="135923552">
    <w:abstractNumId w:val="10"/>
  </w:num>
  <w:num w:numId="22" w16cid:durableId="708460456">
    <w:abstractNumId w:val="23"/>
  </w:num>
  <w:num w:numId="23" w16cid:durableId="1399934701">
    <w:abstractNumId w:val="6"/>
  </w:num>
  <w:num w:numId="24" w16cid:durableId="1355575978">
    <w:abstractNumId w:val="30"/>
  </w:num>
  <w:num w:numId="25" w16cid:durableId="1710640735">
    <w:abstractNumId w:val="20"/>
  </w:num>
  <w:num w:numId="26" w16cid:durableId="1055589040">
    <w:abstractNumId w:val="21"/>
  </w:num>
  <w:num w:numId="27" w16cid:durableId="2002923711">
    <w:abstractNumId w:val="14"/>
  </w:num>
  <w:num w:numId="28" w16cid:durableId="567040464">
    <w:abstractNumId w:val="16"/>
  </w:num>
  <w:num w:numId="29" w16cid:durableId="1881353708">
    <w:abstractNumId w:val="0"/>
  </w:num>
  <w:num w:numId="30" w16cid:durableId="385420797">
    <w:abstractNumId w:val="25"/>
  </w:num>
  <w:num w:numId="31" w16cid:durableId="332683525">
    <w:abstractNumId w:val="27"/>
  </w:num>
  <w:num w:numId="32" w16cid:durableId="1026515498">
    <w:abstractNumId w:val="15"/>
  </w:num>
  <w:num w:numId="33" w16cid:durableId="1458600734">
    <w:abstractNumId w:val="24"/>
  </w:num>
  <w:num w:numId="34" w16cid:durableId="887181146">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GrammaticalErrors/>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drawingGridHorizontalSpacing w:val="110"/>
  <w:displayHorizontalDrawingGridEvery w:val="2"/>
  <w:characterSpacingControl w:val="doNotCompress"/>
  <w:hdrShapeDefaults>
    <o:shapedefaults v:ext="edit" spidmax="2050"/>
  </w:hdrShapeDefaults>
  <w:footnotePr>
    <w:pos w:val="beneathText"/>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DCA"/>
    <w:rsid w:val="00001040"/>
    <w:rsid w:val="0000107D"/>
    <w:rsid w:val="0000214D"/>
    <w:rsid w:val="00002173"/>
    <w:rsid w:val="00002D3D"/>
    <w:rsid w:val="000032BC"/>
    <w:rsid w:val="0000341A"/>
    <w:rsid w:val="00003612"/>
    <w:rsid w:val="000036C2"/>
    <w:rsid w:val="00003BB9"/>
    <w:rsid w:val="00003C3A"/>
    <w:rsid w:val="00003C7D"/>
    <w:rsid w:val="000042FA"/>
    <w:rsid w:val="00004A95"/>
    <w:rsid w:val="00005A20"/>
    <w:rsid w:val="00006BDB"/>
    <w:rsid w:val="00006D91"/>
    <w:rsid w:val="0000707C"/>
    <w:rsid w:val="000109D2"/>
    <w:rsid w:val="00010D64"/>
    <w:rsid w:val="000122A3"/>
    <w:rsid w:val="00012AA5"/>
    <w:rsid w:val="00012D85"/>
    <w:rsid w:val="00013F13"/>
    <w:rsid w:val="0001451E"/>
    <w:rsid w:val="00014D7D"/>
    <w:rsid w:val="00014EE3"/>
    <w:rsid w:val="00014F39"/>
    <w:rsid w:val="00015650"/>
    <w:rsid w:val="000161A7"/>
    <w:rsid w:val="00016DC3"/>
    <w:rsid w:val="00017786"/>
    <w:rsid w:val="00020C18"/>
    <w:rsid w:val="00020DB2"/>
    <w:rsid w:val="00021E6B"/>
    <w:rsid w:val="00022048"/>
    <w:rsid w:val="0002308A"/>
    <w:rsid w:val="00023299"/>
    <w:rsid w:val="00023402"/>
    <w:rsid w:val="00023808"/>
    <w:rsid w:val="000242DA"/>
    <w:rsid w:val="0002478A"/>
    <w:rsid w:val="00024B31"/>
    <w:rsid w:val="00024EA6"/>
    <w:rsid w:val="00025748"/>
    <w:rsid w:val="0002624E"/>
    <w:rsid w:val="000269B8"/>
    <w:rsid w:val="00026E6F"/>
    <w:rsid w:val="000270AE"/>
    <w:rsid w:val="000275AF"/>
    <w:rsid w:val="00027FF2"/>
    <w:rsid w:val="00030A04"/>
    <w:rsid w:val="00030C43"/>
    <w:rsid w:val="000311BF"/>
    <w:rsid w:val="00031520"/>
    <w:rsid w:val="0003185A"/>
    <w:rsid w:val="000323CA"/>
    <w:rsid w:val="000323EF"/>
    <w:rsid w:val="0003282A"/>
    <w:rsid w:val="00032C22"/>
    <w:rsid w:val="00033CCF"/>
    <w:rsid w:val="00037835"/>
    <w:rsid w:val="00037B36"/>
    <w:rsid w:val="00037C82"/>
    <w:rsid w:val="00040034"/>
    <w:rsid w:val="00040326"/>
    <w:rsid w:val="0004035C"/>
    <w:rsid w:val="00040658"/>
    <w:rsid w:val="000417C5"/>
    <w:rsid w:val="00041F14"/>
    <w:rsid w:val="00042173"/>
    <w:rsid w:val="00042433"/>
    <w:rsid w:val="00043373"/>
    <w:rsid w:val="00043916"/>
    <w:rsid w:val="00043C27"/>
    <w:rsid w:val="000448A2"/>
    <w:rsid w:val="00045039"/>
    <w:rsid w:val="00045963"/>
    <w:rsid w:val="00045A9C"/>
    <w:rsid w:val="00045C78"/>
    <w:rsid w:val="0004662B"/>
    <w:rsid w:val="00046AE5"/>
    <w:rsid w:val="00047278"/>
    <w:rsid w:val="0004775B"/>
    <w:rsid w:val="00047A76"/>
    <w:rsid w:val="0005010D"/>
    <w:rsid w:val="000501C5"/>
    <w:rsid w:val="00050614"/>
    <w:rsid w:val="0005066B"/>
    <w:rsid w:val="00050C59"/>
    <w:rsid w:val="00050E52"/>
    <w:rsid w:val="00051A3E"/>
    <w:rsid w:val="00052396"/>
    <w:rsid w:val="000529A5"/>
    <w:rsid w:val="00053049"/>
    <w:rsid w:val="000535C5"/>
    <w:rsid w:val="0005375F"/>
    <w:rsid w:val="00054BEB"/>
    <w:rsid w:val="000557FF"/>
    <w:rsid w:val="00055BC1"/>
    <w:rsid w:val="000561A1"/>
    <w:rsid w:val="00057129"/>
    <w:rsid w:val="00057829"/>
    <w:rsid w:val="00060290"/>
    <w:rsid w:val="000618D7"/>
    <w:rsid w:val="0006210D"/>
    <w:rsid w:val="0006286B"/>
    <w:rsid w:val="000628B1"/>
    <w:rsid w:val="00062A8D"/>
    <w:rsid w:val="00062AB7"/>
    <w:rsid w:val="00062ACA"/>
    <w:rsid w:val="00063617"/>
    <w:rsid w:val="00063AE1"/>
    <w:rsid w:val="00064467"/>
    <w:rsid w:val="000648C4"/>
    <w:rsid w:val="00064917"/>
    <w:rsid w:val="00064936"/>
    <w:rsid w:val="00064D13"/>
    <w:rsid w:val="00064E9C"/>
    <w:rsid w:val="00064F7E"/>
    <w:rsid w:val="00065099"/>
    <w:rsid w:val="00065625"/>
    <w:rsid w:val="00065D81"/>
    <w:rsid w:val="00065E06"/>
    <w:rsid w:val="00066E72"/>
    <w:rsid w:val="000670D4"/>
    <w:rsid w:val="0006729C"/>
    <w:rsid w:val="00067510"/>
    <w:rsid w:val="0006774B"/>
    <w:rsid w:val="00067C5F"/>
    <w:rsid w:val="000701DA"/>
    <w:rsid w:val="00070647"/>
    <w:rsid w:val="00070995"/>
    <w:rsid w:val="00070BAB"/>
    <w:rsid w:val="00071A0D"/>
    <w:rsid w:val="00071D46"/>
    <w:rsid w:val="00072160"/>
    <w:rsid w:val="00072492"/>
    <w:rsid w:val="0007270D"/>
    <w:rsid w:val="000750DC"/>
    <w:rsid w:val="000757FB"/>
    <w:rsid w:val="000772B6"/>
    <w:rsid w:val="000777DE"/>
    <w:rsid w:val="00077B65"/>
    <w:rsid w:val="00077DAD"/>
    <w:rsid w:val="00077E4F"/>
    <w:rsid w:val="00080EC5"/>
    <w:rsid w:val="00081155"/>
    <w:rsid w:val="00081667"/>
    <w:rsid w:val="0008263E"/>
    <w:rsid w:val="00082839"/>
    <w:rsid w:val="000829BC"/>
    <w:rsid w:val="00083708"/>
    <w:rsid w:val="000839FD"/>
    <w:rsid w:val="000845DE"/>
    <w:rsid w:val="000849B9"/>
    <w:rsid w:val="00084CA2"/>
    <w:rsid w:val="00085372"/>
    <w:rsid w:val="00085C31"/>
    <w:rsid w:val="00085DF7"/>
    <w:rsid w:val="00085EFE"/>
    <w:rsid w:val="000866A6"/>
    <w:rsid w:val="00086834"/>
    <w:rsid w:val="00086C50"/>
    <w:rsid w:val="00086EEA"/>
    <w:rsid w:val="00086FCB"/>
    <w:rsid w:val="000871BC"/>
    <w:rsid w:val="00087901"/>
    <w:rsid w:val="00087946"/>
    <w:rsid w:val="00087F93"/>
    <w:rsid w:val="00090DCE"/>
    <w:rsid w:val="00091993"/>
    <w:rsid w:val="00091E75"/>
    <w:rsid w:val="00092389"/>
    <w:rsid w:val="000927F3"/>
    <w:rsid w:val="00092932"/>
    <w:rsid w:val="00092B6A"/>
    <w:rsid w:val="00092BC1"/>
    <w:rsid w:val="000941A1"/>
    <w:rsid w:val="0009504A"/>
    <w:rsid w:val="00095B3D"/>
    <w:rsid w:val="0009658C"/>
    <w:rsid w:val="0009717C"/>
    <w:rsid w:val="00097BF7"/>
    <w:rsid w:val="00097D04"/>
    <w:rsid w:val="00097DC7"/>
    <w:rsid w:val="000A04E2"/>
    <w:rsid w:val="000A07DE"/>
    <w:rsid w:val="000A095C"/>
    <w:rsid w:val="000A0DE7"/>
    <w:rsid w:val="000A0EF5"/>
    <w:rsid w:val="000A1BF4"/>
    <w:rsid w:val="000A2615"/>
    <w:rsid w:val="000A28D6"/>
    <w:rsid w:val="000A2EC1"/>
    <w:rsid w:val="000A3958"/>
    <w:rsid w:val="000A3B40"/>
    <w:rsid w:val="000A3F4B"/>
    <w:rsid w:val="000A3FB1"/>
    <w:rsid w:val="000A4220"/>
    <w:rsid w:val="000A439A"/>
    <w:rsid w:val="000A4432"/>
    <w:rsid w:val="000A480A"/>
    <w:rsid w:val="000A48C7"/>
    <w:rsid w:val="000A4B45"/>
    <w:rsid w:val="000A578C"/>
    <w:rsid w:val="000A5A28"/>
    <w:rsid w:val="000A60EA"/>
    <w:rsid w:val="000A6282"/>
    <w:rsid w:val="000A662F"/>
    <w:rsid w:val="000A6BB9"/>
    <w:rsid w:val="000A6EEA"/>
    <w:rsid w:val="000A705A"/>
    <w:rsid w:val="000A74B8"/>
    <w:rsid w:val="000A7540"/>
    <w:rsid w:val="000A76DB"/>
    <w:rsid w:val="000A7A16"/>
    <w:rsid w:val="000B0C4D"/>
    <w:rsid w:val="000B1452"/>
    <w:rsid w:val="000B14ED"/>
    <w:rsid w:val="000B1C50"/>
    <w:rsid w:val="000B1C5E"/>
    <w:rsid w:val="000B2864"/>
    <w:rsid w:val="000B2865"/>
    <w:rsid w:val="000B2CAA"/>
    <w:rsid w:val="000B33E3"/>
    <w:rsid w:val="000B389B"/>
    <w:rsid w:val="000B392E"/>
    <w:rsid w:val="000B3990"/>
    <w:rsid w:val="000B5934"/>
    <w:rsid w:val="000B652F"/>
    <w:rsid w:val="000B6D25"/>
    <w:rsid w:val="000B723F"/>
    <w:rsid w:val="000B7446"/>
    <w:rsid w:val="000B7473"/>
    <w:rsid w:val="000B7F01"/>
    <w:rsid w:val="000C0267"/>
    <w:rsid w:val="000C1598"/>
    <w:rsid w:val="000C1744"/>
    <w:rsid w:val="000C2A8C"/>
    <w:rsid w:val="000C3BFB"/>
    <w:rsid w:val="000C3D67"/>
    <w:rsid w:val="000C41D8"/>
    <w:rsid w:val="000C43E6"/>
    <w:rsid w:val="000C4548"/>
    <w:rsid w:val="000C480D"/>
    <w:rsid w:val="000C4FA2"/>
    <w:rsid w:val="000C53DE"/>
    <w:rsid w:val="000C545F"/>
    <w:rsid w:val="000C5770"/>
    <w:rsid w:val="000C585E"/>
    <w:rsid w:val="000C615F"/>
    <w:rsid w:val="000C65B5"/>
    <w:rsid w:val="000C6C33"/>
    <w:rsid w:val="000C6C70"/>
    <w:rsid w:val="000C6DCF"/>
    <w:rsid w:val="000C7093"/>
    <w:rsid w:val="000C7738"/>
    <w:rsid w:val="000C78F1"/>
    <w:rsid w:val="000C7D48"/>
    <w:rsid w:val="000D0132"/>
    <w:rsid w:val="000D0671"/>
    <w:rsid w:val="000D081C"/>
    <w:rsid w:val="000D0914"/>
    <w:rsid w:val="000D099F"/>
    <w:rsid w:val="000D0E82"/>
    <w:rsid w:val="000D0F8D"/>
    <w:rsid w:val="000D1F06"/>
    <w:rsid w:val="000D2507"/>
    <w:rsid w:val="000D3206"/>
    <w:rsid w:val="000D3947"/>
    <w:rsid w:val="000D44B8"/>
    <w:rsid w:val="000D4BD8"/>
    <w:rsid w:val="000D4FF5"/>
    <w:rsid w:val="000D5CE3"/>
    <w:rsid w:val="000D655F"/>
    <w:rsid w:val="000D65A0"/>
    <w:rsid w:val="000D6AA5"/>
    <w:rsid w:val="000D6AAC"/>
    <w:rsid w:val="000D6C95"/>
    <w:rsid w:val="000D7ACA"/>
    <w:rsid w:val="000E091C"/>
    <w:rsid w:val="000E1AB0"/>
    <w:rsid w:val="000E2294"/>
    <w:rsid w:val="000E2916"/>
    <w:rsid w:val="000E4021"/>
    <w:rsid w:val="000E4B84"/>
    <w:rsid w:val="000E50FA"/>
    <w:rsid w:val="000E57AA"/>
    <w:rsid w:val="000E5C4F"/>
    <w:rsid w:val="000E6611"/>
    <w:rsid w:val="000E6C10"/>
    <w:rsid w:val="000E6DC0"/>
    <w:rsid w:val="000E6DD2"/>
    <w:rsid w:val="000E6EC8"/>
    <w:rsid w:val="000E7426"/>
    <w:rsid w:val="000F02D5"/>
    <w:rsid w:val="000F079E"/>
    <w:rsid w:val="000F10E2"/>
    <w:rsid w:val="000F1172"/>
    <w:rsid w:val="000F1A42"/>
    <w:rsid w:val="000F1F3F"/>
    <w:rsid w:val="000F2098"/>
    <w:rsid w:val="000F2605"/>
    <w:rsid w:val="000F2669"/>
    <w:rsid w:val="000F26C4"/>
    <w:rsid w:val="000F2AD8"/>
    <w:rsid w:val="000F2BA5"/>
    <w:rsid w:val="000F34BE"/>
    <w:rsid w:val="000F3F8D"/>
    <w:rsid w:val="000F41BE"/>
    <w:rsid w:val="000F4A13"/>
    <w:rsid w:val="000F4F31"/>
    <w:rsid w:val="000F53EB"/>
    <w:rsid w:val="000F575C"/>
    <w:rsid w:val="000F5A99"/>
    <w:rsid w:val="000F63D0"/>
    <w:rsid w:val="000F640E"/>
    <w:rsid w:val="000F66C0"/>
    <w:rsid w:val="000F7829"/>
    <w:rsid w:val="000F79A9"/>
    <w:rsid w:val="000F7B16"/>
    <w:rsid w:val="000F7FCD"/>
    <w:rsid w:val="00100308"/>
    <w:rsid w:val="00100563"/>
    <w:rsid w:val="00100A17"/>
    <w:rsid w:val="00100AB6"/>
    <w:rsid w:val="00100B59"/>
    <w:rsid w:val="001011D6"/>
    <w:rsid w:val="00101473"/>
    <w:rsid w:val="0010148F"/>
    <w:rsid w:val="001014B6"/>
    <w:rsid w:val="001019BE"/>
    <w:rsid w:val="001028B4"/>
    <w:rsid w:val="00103488"/>
    <w:rsid w:val="001037E2"/>
    <w:rsid w:val="00103EDC"/>
    <w:rsid w:val="00104913"/>
    <w:rsid w:val="00105153"/>
    <w:rsid w:val="001053BD"/>
    <w:rsid w:val="0010559F"/>
    <w:rsid w:val="00105F35"/>
    <w:rsid w:val="0010621E"/>
    <w:rsid w:val="001066FC"/>
    <w:rsid w:val="0010778C"/>
    <w:rsid w:val="00107C47"/>
    <w:rsid w:val="0011023F"/>
    <w:rsid w:val="00110303"/>
    <w:rsid w:val="001110F8"/>
    <w:rsid w:val="00111B13"/>
    <w:rsid w:val="00111EB2"/>
    <w:rsid w:val="0011221F"/>
    <w:rsid w:val="00112668"/>
    <w:rsid w:val="00112B96"/>
    <w:rsid w:val="00112D21"/>
    <w:rsid w:val="00113330"/>
    <w:rsid w:val="001139BC"/>
    <w:rsid w:val="001139EF"/>
    <w:rsid w:val="00113DDE"/>
    <w:rsid w:val="00114F9F"/>
    <w:rsid w:val="001154F5"/>
    <w:rsid w:val="001157DF"/>
    <w:rsid w:val="001159F7"/>
    <w:rsid w:val="00115B39"/>
    <w:rsid w:val="00115BA5"/>
    <w:rsid w:val="00116493"/>
    <w:rsid w:val="001177BC"/>
    <w:rsid w:val="00120134"/>
    <w:rsid w:val="001210DD"/>
    <w:rsid w:val="001218DF"/>
    <w:rsid w:val="00121D0A"/>
    <w:rsid w:val="00123006"/>
    <w:rsid w:val="0012370D"/>
    <w:rsid w:val="00123FA1"/>
    <w:rsid w:val="00124D66"/>
    <w:rsid w:val="00124FE9"/>
    <w:rsid w:val="001250A1"/>
    <w:rsid w:val="001250D0"/>
    <w:rsid w:val="00125527"/>
    <w:rsid w:val="00125A37"/>
    <w:rsid w:val="001264BA"/>
    <w:rsid w:val="001278DC"/>
    <w:rsid w:val="00130AA5"/>
    <w:rsid w:val="0013109D"/>
    <w:rsid w:val="001315FA"/>
    <w:rsid w:val="00131C6D"/>
    <w:rsid w:val="00132D39"/>
    <w:rsid w:val="0013345A"/>
    <w:rsid w:val="00133585"/>
    <w:rsid w:val="00134117"/>
    <w:rsid w:val="001341C0"/>
    <w:rsid w:val="00134A89"/>
    <w:rsid w:val="00135168"/>
    <w:rsid w:val="001354E1"/>
    <w:rsid w:val="00135AE6"/>
    <w:rsid w:val="001360CA"/>
    <w:rsid w:val="0013648D"/>
    <w:rsid w:val="00136B08"/>
    <w:rsid w:val="00136B27"/>
    <w:rsid w:val="001372C4"/>
    <w:rsid w:val="00140706"/>
    <w:rsid w:val="00140D69"/>
    <w:rsid w:val="00140DF4"/>
    <w:rsid w:val="0014106E"/>
    <w:rsid w:val="001415B3"/>
    <w:rsid w:val="00141658"/>
    <w:rsid w:val="001432C1"/>
    <w:rsid w:val="00143389"/>
    <w:rsid w:val="00144DC9"/>
    <w:rsid w:val="001452B1"/>
    <w:rsid w:val="00145BB5"/>
    <w:rsid w:val="00145D98"/>
    <w:rsid w:val="001465ED"/>
    <w:rsid w:val="001469E2"/>
    <w:rsid w:val="00146F75"/>
    <w:rsid w:val="001471EC"/>
    <w:rsid w:val="001479DD"/>
    <w:rsid w:val="00147CCF"/>
    <w:rsid w:val="00147D12"/>
    <w:rsid w:val="00150582"/>
    <w:rsid w:val="00151D9F"/>
    <w:rsid w:val="001520EC"/>
    <w:rsid w:val="001521AE"/>
    <w:rsid w:val="001522B2"/>
    <w:rsid w:val="0015232B"/>
    <w:rsid w:val="0015238A"/>
    <w:rsid w:val="001523E4"/>
    <w:rsid w:val="001524FB"/>
    <w:rsid w:val="0015283C"/>
    <w:rsid w:val="001533F9"/>
    <w:rsid w:val="00153421"/>
    <w:rsid w:val="0015444E"/>
    <w:rsid w:val="00154F76"/>
    <w:rsid w:val="00154FDB"/>
    <w:rsid w:val="0015568A"/>
    <w:rsid w:val="00155CE1"/>
    <w:rsid w:val="00156161"/>
    <w:rsid w:val="00156BAE"/>
    <w:rsid w:val="00156D3F"/>
    <w:rsid w:val="00157239"/>
    <w:rsid w:val="00157758"/>
    <w:rsid w:val="001579EA"/>
    <w:rsid w:val="001607E4"/>
    <w:rsid w:val="00160C5F"/>
    <w:rsid w:val="00161913"/>
    <w:rsid w:val="00161A1B"/>
    <w:rsid w:val="00161CA2"/>
    <w:rsid w:val="00162466"/>
    <w:rsid w:val="001635DF"/>
    <w:rsid w:val="0016434C"/>
    <w:rsid w:val="001649C6"/>
    <w:rsid w:val="00164B73"/>
    <w:rsid w:val="00165839"/>
    <w:rsid w:val="00165D98"/>
    <w:rsid w:val="00165F68"/>
    <w:rsid w:val="001667FD"/>
    <w:rsid w:val="00166A54"/>
    <w:rsid w:val="00166ACA"/>
    <w:rsid w:val="00166D96"/>
    <w:rsid w:val="00166DA7"/>
    <w:rsid w:val="00166E63"/>
    <w:rsid w:val="001672D8"/>
    <w:rsid w:val="00167333"/>
    <w:rsid w:val="00170720"/>
    <w:rsid w:val="00170990"/>
    <w:rsid w:val="00170A7A"/>
    <w:rsid w:val="001719FD"/>
    <w:rsid w:val="001723F0"/>
    <w:rsid w:val="00172B61"/>
    <w:rsid w:val="001731A6"/>
    <w:rsid w:val="00173442"/>
    <w:rsid w:val="00173D5A"/>
    <w:rsid w:val="00173E54"/>
    <w:rsid w:val="001742B1"/>
    <w:rsid w:val="001742B6"/>
    <w:rsid w:val="00174CB2"/>
    <w:rsid w:val="0017502C"/>
    <w:rsid w:val="00175226"/>
    <w:rsid w:val="001756D8"/>
    <w:rsid w:val="00175F6C"/>
    <w:rsid w:val="00176A43"/>
    <w:rsid w:val="00176EF0"/>
    <w:rsid w:val="00177CF7"/>
    <w:rsid w:val="00180183"/>
    <w:rsid w:val="00180C9A"/>
    <w:rsid w:val="001810C4"/>
    <w:rsid w:val="001813DA"/>
    <w:rsid w:val="00181AD9"/>
    <w:rsid w:val="00182200"/>
    <w:rsid w:val="00182452"/>
    <w:rsid w:val="00183033"/>
    <w:rsid w:val="00183531"/>
    <w:rsid w:val="00183B88"/>
    <w:rsid w:val="0018404F"/>
    <w:rsid w:val="0018577A"/>
    <w:rsid w:val="00185B73"/>
    <w:rsid w:val="00185CA4"/>
    <w:rsid w:val="00185D28"/>
    <w:rsid w:val="00191374"/>
    <w:rsid w:val="00191BD3"/>
    <w:rsid w:val="001924AF"/>
    <w:rsid w:val="0019251C"/>
    <w:rsid w:val="001942D6"/>
    <w:rsid w:val="001950D0"/>
    <w:rsid w:val="0019542D"/>
    <w:rsid w:val="0019588A"/>
    <w:rsid w:val="00195D07"/>
    <w:rsid w:val="001962A2"/>
    <w:rsid w:val="00196C0C"/>
    <w:rsid w:val="001973F7"/>
    <w:rsid w:val="001A01D1"/>
    <w:rsid w:val="001A073D"/>
    <w:rsid w:val="001A0741"/>
    <w:rsid w:val="001A097F"/>
    <w:rsid w:val="001A0B81"/>
    <w:rsid w:val="001A0C07"/>
    <w:rsid w:val="001A0EED"/>
    <w:rsid w:val="001A1044"/>
    <w:rsid w:val="001A1A28"/>
    <w:rsid w:val="001A1E19"/>
    <w:rsid w:val="001A23CA"/>
    <w:rsid w:val="001A34D4"/>
    <w:rsid w:val="001A3841"/>
    <w:rsid w:val="001A3894"/>
    <w:rsid w:val="001A3EFC"/>
    <w:rsid w:val="001A44F9"/>
    <w:rsid w:val="001A45B2"/>
    <w:rsid w:val="001A4702"/>
    <w:rsid w:val="001A4929"/>
    <w:rsid w:val="001A51CF"/>
    <w:rsid w:val="001A5363"/>
    <w:rsid w:val="001A54AE"/>
    <w:rsid w:val="001A5676"/>
    <w:rsid w:val="001A56FB"/>
    <w:rsid w:val="001A5AEC"/>
    <w:rsid w:val="001A5E2A"/>
    <w:rsid w:val="001A632C"/>
    <w:rsid w:val="001A67F7"/>
    <w:rsid w:val="001A6FAC"/>
    <w:rsid w:val="001A74FB"/>
    <w:rsid w:val="001A7F6D"/>
    <w:rsid w:val="001B0313"/>
    <w:rsid w:val="001B21DA"/>
    <w:rsid w:val="001B31D9"/>
    <w:rsid w:val="001B3551"/>
    <w:rsid w:val="001B39C7"/>
    <w:rsid w:val="001B3AAC"/>
    <w:rsid w:val="001B3E21"/>
    <w:rsid w:val="001B429C"/>
    <w:rsid w:val="001B467F"/>
    <w:rsid w:val="001B49B0"/>
    <w:rsid w:val="001B5406"/>
    <w:rsid w:val="001B5C00"/>
    <w:rsid w:val="001B70CA"/>
    <w:rsid w:val="001B7D11"/>
    <w:rsid w:val="001C1561"/>
    <w:rsid w:val="001C25AA"/>
    <w:rsid w:val="001C3526"/>
    <w:rsid w:val="001C44B4"/>
    <w:rsid w:val="001C44E2"/>
    <w:rsid w:val="001C4D64"/>
    <w:rsid w:val="001C4E78"/>
    <w:rsid w:val="001C52C5"/>
    <w:rsid w:val="001C57F3"/>
    <w:rsid w:val="001C6135"/>
    <w:rsid w:val="001C6660"/>
    <w:rsid w:val="001C66C6"/>
    <w:rsid w:val="001C6EE6"/>
    <w:rsid w:val="001C746A"/>
    <w:rsid w:val="001C7531"/>
    <w:rsid w:val="001C766F"/>
    <w:rsid w:val="001C7768"/>
    <w:rsid w:val="001D0110"/>
    <w:rsid w:val="001D0404"/>
    <w:rsid w:val="001D0412"/>
    <w:rsid w:val="001D0DB2"/>
    <w:rsid w:val="001D0F99"/>
    <w:rsid w:val="001D1398"/>
    <w:rsid w:val="001D1974"/>
    <w:rsid w:val="001D1CCB"/>
    <w:rsid w:val="001D2647"/>
    <w:rsid w:val="001D3205"/>
    <w:rsid w:val="001D47E0"/>
    <w:rsid w:val="001D4D80"/>
    <w:rsid w:val="001D545B"/>
    <w:rsid w:val="001D6E1A"/>
    <w:rsid w:val="001E0264"/>
    <w:rsid w:val="001E07AD"/>
    <w:rsid w:val="001E112A"/>
    <w:rsid w:val="001E1218"/>
    <w:rsid w:val="001E2C48"/>
    <w:rsid w:val="001E3320"/>
    <w:rsid w:val="001E3A04"/>
    <w:rsid w:val="001E408E"/>
    <w:rsid w:val="001E43B2"/>
    <w:rsid w:val="001E459F"/>
    <w:rsid w:val="001E5934"/>
    <w:rsid w:val="001E63A1"/>
    <w:rsid w:val="001E6499"/>
    <w:rsid w:val="001E768B"/>
    <w:rsid w:val="001E7746"/>
    <w:rsid w:val="001E78E1"/>
    <w:rsid w:val="001E7CCC"/>
    <w:rsid w:val="001F1888"/>
    <w:rsid w:val="001F1BCE"/>
    <w:rsid w:val="001F1FC9"/>
    <w:rsid w:val="001F367F"/>
    <w:rsid w:val="001F38C1"/>
    <w:rsid w:val="001F4F1E"/>
    <w:rsid w:val="001F5C9C"/>
    <w:rsid w:val="001F5CFE"/>
    <w:rsid w:val="001F68FD"/>
    <w:rsid w:val="001F6981"/>
    <w:rsid w:val="001F6B0D"/>
    <w:rsid w:val="001F6F08"/>
    <w:rsid w:val="002006FB"/>
    <w:rsid w:val="00200804"/>
    <w:rsid w:val="00200E68"/>
    <w:rsid w:val="0020192F"/>
    <w:rsid w:val="00202414"/>
    <w:rsid w:val="00202839"/>
    <w:rsid w:val="002030FC"/>
    <w:rsid w:val="0020364C"/>
    <w:rsid w:val="00203888"/>
    <w:rsid w:val="002042AA"/>
    <w:rsid w:val="00204950"/>
    <w:rsid w:val="00204C59"/>
    <w:rsid w:val="00204E6F"/>
    <w:rsid w:val="00205071"/>
    <w:rsid w:val="002052B2"/>
    <w:rsid w:val="0020589B"/>
    <w:rsid w:val="00205BAE"/>
    <w:rsid w:val="00206255"/>
    <w:rsid w:val="00206C41"/>
    <w:rsid w:val="00206E37"/>
    <w:rsid w:val="00207195"/>
    <w:rsid w:val="00207E0F"/>
    <w:rsid w:val="00207F73"/>
    <w:rsid w:val="00211251"/>
    <w:rsid w:val="0021173C"/>
    <w:rsid w:val="002117CF"/>
    <w:rsid w:val="00211C48"/>
    <w:rsid w:val="00211F80"/>
    <w:rsid w:val="002121EC"/>
    <w:rsid w:val="002121F9"/>
    <w:rsid w:val="002123AB"/>
    <w:rsid w:val="00212A34"/>
    <w:rsid w:val="00212AAF"/>
    <w:rsid w:val="00212F72"/>
    <w:rsid w:val="00213CE3"/>
    <w:rsid w:val="00213E7A"/>
    <w:rsid w:val="00213F7C"/>
    <w:rsid w:val="002148E0"/>
    <w:rsid w:val="002159C5"/>
    <w:rsid w:val="00215BEA"/>
    <w:rsid w:val="002161E3"/>
    <w:rsid w:val="002166A4"/>
    <w:rsid w:val="0021725B"/>
    <w:rsid w:val="002202D2"/>
    <w:rsid w:val="0022048A"/>
    <w:rsid w:val="002206BC"/>
    <w:rsid w:val="00220733"/>
    <w:rsid w:val="002207FB"/>
    <w:rsid w:val="00221E39"/>
    <w:rsid w:val="00221F5A"/>
    <w:rsid w:val="00222012"/>
    <w:rsid w:val="00222A04"/>
    <w:rsid w:val="00222BBD"/>
    <w:rsid w:val="00222CCD"/>
    <w:rsid w:val="002233D4"/>
    <w:rsid w:val="0022444A"/>
    <w:rsid w:val="00224FE0"/>
    <w:rsid w:val="00225EB6"/>
    <w:rsid w:val="00226146"/>
    <w:rsid w:val="002266D0"/>
    <w:rsid w:val="00226F7B"/>
    <w:rsid w:val="002272DB"/>
    <w:rsid w:val="002273D0"/>
    <w:rsid w:val="00230B60"/>
    <w:rsid w:val="00231C8D"/>
    <w:rsid w:val="0023222A"/>
    <w:rsid w:val="00232A98"/>
    <w:rsid w:val="00233108"/>
    <w:rsid w:val="0023367D"/>
    <w:rsid w:val="0023486A"/>
    <w:rsid w:val="00234A4B"/>
    <w:rsid w:val="00236AD0"/>
    <w:rsid w:val="00237DA2"/>
    <w:rsid w:val="00237EA8"/>
    <w:rsid w:val="00240A89"/>
    <w:rsid w:val="00240C62"/>
    <w:rsid w:val="002412B3"/>
    <w:rsid w:val="00241432"/>
    <w:rsid w:val="00241600"/>
    <w:rsid w:val="0024204B"/>
    <w:rsid w:val="002423AB"/>
    <w:rsid w:val="002425A3"/>
    <w:rsid w:val="00242E5A"/>
    <w:rsid w:val="0024311E"/>
    <w:rsid w:val="00243148"/>
    <w:rsid w:val="002436BA"/>
    <w:rsid w:val="002438A9"/>
    <w:rsid w:val="00243BFC"/>
    <w:rsid w:val="00243C59"/>
    <w:rsid w:val="00243F96"/>
    <w:rsid w:val="002442BC"/>
    <w:rsid w:val="00244490"/>
    <w:rsid w:val="00244C8A"/>
    <w:rsid w:val="00245ECF"/>
    <w:rsid w:val="0024604B"/>
    <w:rsid w:val="0024612B"/>
    <w:rsid w:val="0024642F"/>
    <w:rsid w:val="002467AE"/>
    <w:rsid w:val="00246884"/>
    <w:rsid w:val="002469B3"/>
    <w:rsid w:val="00246CEE"/>
    <w:rsid w:val="00246DAD"/>
    <w:rsid w:val="00246DE4"/>
    <w:rsid w:val="00247730"/>
    <w:rsid w:val="00247D65"/>
    <w:rsid w:val="00247DD2"/>
    <w:rsid w:val="00247F0E"/>
    <w:rsid w:val="0025040D"/>
    <w:rsid w:val="0025097A"/>
    <w:rsid w:val="002517BA"/>
    <w:rsid w:val="0025212D"/>
    <w:rsid w:val="0025242C"/>
    <w:rsid w:val="002529BC"/>
    <w:rsid w:val="00253481"/>
    <w:rsid w:val="002536CC"/>
    <w:rsid w:val="0025484C"/>
    <w:rsid w:val="00254C26"/>
    <w:rsid w:val="00254DDA"/>
    <w:rsid w:val="0025520B"/>
    <w:rsid w:val="00255CA3"/>
    <w:rsid w:val="00256732"/>
    <w:rsid w:val="002567BC"/>
    <w:rsid w:val="00257130"/>
    <w:rsid w:val="00257520"/>
    <w:rsid w:val="00257847"/>
    <w:rsid w:val="00257A6A"/>
    <w:rsid w:val="00257E04"/>
    <w:rsid w:val="00257F38"/>
    <w:rsid w:val="00260B6C"/>
    <w:rsid w:val="0026203F"/>
    <w:rsid w:val="0026219B"/>
    <w:rsid w:val="0026273F"/>
    <w:rsid w:val="00263025"/>
    <w:rsid w:val="002635C3"/>
    <w:rsid w:val="0026387A"/>
    <w:rsid w:val="00263ED5"/>
    <w:rsid w:val="0026421E"/>
    <w:rsid w:val="00264F6D"/>
    <w:rsid w:val="00265161"/>
    <w:rsid w:val="00265438"/>
    <w:rsid w:val="00265A0A"/>
    <w:rsid w:val="00265A7B"/>
    <w:rsid w:val="0026692C"/>
    <w:rsid w:val="002669C0"/>
    <w:rsid w:val="0026702E"/>
    <w:rsid w:val="00267192"/>
    <w:rsid w:val="002674EC"/>
    <w:rsid w:val="0027119A"/>
    <w:rsid w:val="00271507"/>
    <w:rsid w:val="00271914"/>
    <w:rsid w:val="0027195B"/>
    <w:rsid w:val="00273BF2"/>
    <w:rsid w:val="00274596"/>
    <w:rsid w:val="00274760"/>
    <w:rsid w:val="00274B98"/>
    <w:rsid w:val="00275DDF"/>
    <w:rsid w:val="002761D2"/>
    <w:rsid w:val="00276782"/>
    <w:rsid w:val="00276DAC"/>
    <w:rsid w:val="0028021E"/>
    <w:rsid w:val="002807F1"/>
    <w:rsid w:val="00280B4C"/>
    <w:rsid w:val="002811F7"/>
    <w:rsid w:val="00281B56"/>
    <w:rsid w:val="0028240E"/>
    <w:rsid w:val="002825C7"/>
    <w:rsid w:val="002826B3"/>
    <w:rsid w:val="00283D44"/>
    <w:rsid w:val="00284131"/>
    <w:rsid w:val="00285426"/>
    <w:rsid w:val="00285946"/>
    <w:rsid w:val="00285955"/>
    <w:rsid w:val="00286483"/>
    <w:rsid w:val="002867D8"/>
    <w:rsid w:val="00286EAC"/>
    <w:rsid w:val="00286F05"/>
    <w:rsid w:val="00287296"/>
    <w:rsid w:val="00290530"/>
    <w:rsid w:val="00290B8B"/>
    <w:rsid w:val="00290C36"/>
    <w:rsid w:val="002932A7"/>
    <w:rsid w:val="002941E0"/>
    <w:rsid w:val="0029429E"/>
    <w:rsid w:val="0029458C"/>
    <w:rsid w:val="00294DA4"/>
    <w:rsid w:val="00295834"/>
    <w:rsid w:val="00295B27"/>
    <w:rsid w:val="00295D10"/>
    <w:rsid w:val="00295FF5"/>
    <w:rsid w:val="00295FFC"/>
    <w:rsid w:val="00296B0E"/>
    <w:rsid w:val="00296E28"/>
    <w:rsid w:val="00296EC7"/>
    <w:rsid w:val="002A0098"/>
    <w:rsid w:val="002A086F"/>
    <w:rsid w:val="002A11A7"/>
    <w:rsid w:val="002A13DE"/>
    <w:rsid w:val="002A17E6"/>
    <w:rsid w:val="002A1981"/>
    <w:rsid w:val="002A2358"/>
    <w:rsid w:val="002A2525"/>
    <w:rsid w:val="002A2EE8"/>
    <w:rsid w:val="002A2FCB"/>
    <w:rsid w:val="002A325B"/>
    <w:rsid w:val="002A332B"/>
    <w:rsid w:val="002A3404"/>
    <w:rsid w:val="002A3CA4"/>
    <w:rsid w:val="002A3F77"/>
    <w:rsid w:val="002A40DC"/>
    <w:rsid w:val="002A44E6"/>
    <w:rsid w:val="002A4C8D"/>
    <w:rsid w:val="002A53BE"/>
    <w:rsid w:val="002A5CFE"/>
    <w:rsid w:val="002A69C6"/>
    <w:rsid w:val="002A7594"/>
    <w:rsid w:val="002A78AB"/>
    <w:rsid w:val="002B085C"/>
    <w:rsid w:val="002B0EF8"/>
    <w:rsid w:val="002B15B6"/>
    <w:rsid w:val="002B22D2"/>
    <w:rsid w:val="002B272F"/>
    <w:rsid w:val="002B3F92"/>
    <w:rsid w:val="002B3F95"/>
    <w:rsid w:val="002B4A67"/>
    <w:rsid w:val="002B4DE5"/>
    <w:rsid w:val="002B5211"/>
    <w:rsid w:val="002B59A1"/>
    <w:rsid w:val="002B5B8C"/>
    <w:rsid w:val="002B613F"/>
    <w:rsid w:val="002B6F7F"/>
    <w:rsid w:val="002B7138"/>
    <w:rsid w:val="002C0268"/>
    <w:rsid w:val="002C029A"/>
    <w:rsid w:val="002C1D8C"/>
    <w:rsid w:val="002C238E"/>
    <w:rsid w:val="002C2DA8"/>
    <w:rsid w:val="002C2E3A"/>
    <w:rsid w:val="002C39A5"/>
    <w:rsid w:val="002C4A5F"/>
    <w:rsid w:val="002C4A7E"/>
    <w:rsid w:val="002C5C88"/>
    <w:rsid w:val="002C6E27"/>
    <w:rsid w:val="002C7196"/>
    <w:rsid w:val="002C7327"/>
    <w:rsid w:val="002C7BCE"/>
    <w:rsid w:val="002C7C41"/>
    <w:rsid w:val="002C7DBE"/>
    <w:rsid w:val="002D0456"/>
    <w:rsid w:val="002D06AF"/>
    <w:rsid w:val="002D0A57"/>
    <w:rsid w:val="002D0AA5"/>
    <w:rsid w:val="002D1C9C"/>
    <w:rsid w:val="002D5733"/>
    <w:rsid w:val="002D57ED"/>
    <w:rsid w:val="002D5A1B"/>
    <w:rsid w:val="002D5DA8"/>
    <w:rsid w:val="002D6BC4"/>
    <w:rsid w:val="002D6E38"/>
    <w:rsid w:val="002D71C1"/>
    <w:rsid w:val="002D734D"/>
    <w:rsid w:val="002D79DE"/>
    <w:rsid w:val="002E0448"/>
    <w:rsid w:val="002E05C2"/>
    <w:rsid w:val="002E0B50"/>
    <w:rsid w:val="002E1424"/>
    <w:rsid w:val="002E191F"/>
    <w:rsid w:val="002E1BAE"/>
    <w:rsid w:val="002E1F91"/>
    <w:rsid w:val="002E2257"/>
    <w:rsid w:val="002E2D3E"/>
    <w:rsid w:val="002E2DC0"/>
    <w:rsid w:val="002E305D"/>
    <w:rsid w:val="002E41E7"/>
    <w:rsid w:val="002E4471"/>
    <w:rsid w:val="002E47E7"/>
    <w:rsid w:val="002E4824"/>
    <w:rsid w:val="002E52B1"/>
    <w:rsid w:val="002E6200"/>
    <w:rsid w:val="002E647F"/>
    <w:rsid w:val="002E691F"/>
    <w:rsid w:val="002E6D60"/>
    <w:rsid w:val="002E6E3D"/>
    <w:rsid w:val="002E7286"/>
    <w:rsid w:val="002E79BB"/>
    <w:rsid w:val="002E7E1D"/>
    <w:rsid w:val="002F09AA"/>
    <w:rsid w:val="002F09DF"/>
    <w:rsid w:val="002F108E"/>
    <w:rsid w:val="002F118C"/>
    <w:rsid w:val="002F2D07"/>
    <w:rsid w:val="002F2EE7"/>
    <w:rsid w:val="002F3212"/>
    <w:rsid w:val="002F3F1D"/>
    <w:rsid w:val="002F41F1"/>
    <w:rsid w:val="002F4461"/>
    <w:rsid w:val="002F4940"/>
    <w:rsid w:val="002F49A1"/>
    <w:rsid w:val="002F5631"/>
    <w:rsid w:val="002F57FD"/>
    <w:rsid w:val="002F5A42"/>
    <w:rsid w:val="002F5F07"/>
    <w:rsid w:val="002F6A09"/>
    <w:rsid w:val="002F78EA"/>
    <w:rsid w:val="003017D1"/>
    <w:rsid w:val="00301844"/>
    <w:rsid w:val="00302483"/>
    <w:rsid w:val="00302737"/>
    <w:rsid w:val="00302F59"/>
    <w:rsid w:val="00303D06"/>
    <w:rsid w:val="00305259"/>
    <w:rsid w:val="003056F1"/>
    <w:rsid w:val="00305794"/>
    <w:rsid w:val="00305DD4"/>
    <w:rsid w:val="003068F9"/>
    <w:rsid w:val="00307AD2"/>
    <w:rsid w:val="00307BA6"/>
    <w:rsid w:val="00307DEA"/>
    <w:rsid w:val="00307EAE"/>
    <w:rsid w:val="00310436"/>
    <w:rsid w:val="00310858"/>
    <w:rsid w:val="003109F9"/>
    <w:rsid w:val="00310C90"/>
    <w:rsid w:val="00310DD7"/>
    <w:rsid w:val="003115B5"/>
    <w:rsid w:val="0031254F"/>
    <w:rsid w:val="00312692"/>
    <w:rsid w:val="00312993"/>
    <w:rsid w:val="00312A23"/>
    <w:rsid w:val="00312FDF"/>
    <w:rsid w:val="0031337A"/>
    <w:rsid w:val="003137F9"/>
    <w:rsid w:val="00313F35"/>
    <w:rsid w:val="00314657"/>
    <w:rsid w:val="003146E2"/>
    <w:rsid w:val="00314F3F"/>
    <w:rsid w:val="003151B3"/>
    <w:rsid w:val="003162DC"/>
    <w:rsid w:val="003169B0"/>
    <w:rsid w:val="00316D7F"/>
    <w:rsid w:val="00317205"/>
    <w:rsid w:val="00317A6B"/>
    <w:rsid w:val="00317ECB"/>
    <w:rsid w:val="00320AB0"/>
    <w:rsid w:val="00321AFA"/>
    <w:rsid w:val="00321C8A"/>
    <w:rsid w:val="0032246A"/>
    <w:rsid w:val="0032265B"/>
    <w:rsid w:val="003228B7"/>
    <w:rsid w:val="00322C8C"/>
    <w:rsid w:val="00324020"/>
    <w:rsid w:val="00324203"/>
    <w:rsid w:val="00324841"/>
    <w:rsid w:val="00324ACC"/>
    <w:rsid w:val="00325068"/>
    <w:rsid w:val="00325080"/>
    <w:rsid w:val="00325492"/>
    <w:rsid w:val="00325589"/>
    <w:rsid w:val="00325FFA"/>
    <w:rsid w:val="0032657E"/>
    <w:rsid w:val="00326B36"/>
    <w:rsid w:val="00327B8F"/>
    <w:rsid w:val="00327F92"/>
    <w:rsid w:val="003304A2"/>
    <w:rsid w:val="0033078A"/>
    <w:rsid w:val="0033088E"/>
    <w:rsid w:val="003310E0"/>
    <w:rsid w:val="0033119D"/>
    <w:rsid w:val="00331A54"/>
    <w:rsid w:val="00331ECC"/>
    <w:rsid w:val="00333DE7"/>
    <w:rsid w:val="0033511D"/>
    <w:rsid w:val="00335A19"/>
    <w:rsid w:val="00336F5C"/>
    <w:rsid w:val="00340068"/>
    <w:rsid w:val="003402D9"/>
    <w:rsid w:val="0034053C"/>
    <w:rsid w:val="00340989"/>
    <w:rsid w:val="00340B7A"/>
    <w:rsid w:val="00340D25"/>
    <w:rsid w:val="00341409"/>
    <w:rsid w:val="00341FD7"/>
    <w:rsid w:val="00342024"/>
    <w:rsid w:val="00342069"/>
    <w:rsid w:val="00342799"/>
    <w:rsid w:val="00342BFA"/>
    <w:rsid w:val="00342C6D"/>
    <w:rsid w:val="00342EDA"/>
    <w:rsid w:val="00342F05"/>
    <w:rsid w:val="00343E72"/>
    <w:rsid w:val="00344098"/>
    <w:rsid w:val="0034413A"/>
    <w:rsid w:val="00344249"/>
    <w:rsid w:val="003448DE"/>
    <w:rsid w:val="00344FF6"/>
    <w:rsid w:val="003453F0"/>
    <w:rsid w:val="00345D11"/>
    <w:rsid w:val="00345E58"/>
    <w:rsid w:val="0034705E"/>
    <w:rsid w:val="0034705F"/>
    <w:rsid w:val="00347365"/>
    <w:rsid w:val="003476A7"/>
    <w:rsid w:val="0035015A"/>
    <w:rsid w:val="0035044A"/>
    <w:rsid w:val="00350569"/>
    <w:rsid w:val="0035069C"/>
    <w:rsid w:val="00351700"/>
    <w:rsid w:val="00352028"/>
    <w:rsid w:val="00352710"/>
    <w:rsid w:val="00354204"/>
    <w:rsid w:val="003542E4"/>
    <w:rsid w:val="0035431A"/>
    <w:rsid w:val="00354C85"/>
    <w:rsid w:val="00355168"/>
    <w:rsid w:val="00355190"/>
    <w:rsid w:val="003552CF"/>
    <w:rsid w:val="00355C81"/>
    <w:rsid w:val="003562D1"/>
    <w:rsid w:val="003567AA"/>
    <w:rsid w:val="0035691D"/>
    <w:rsid w:val="003575A6"/>
    <w:rsid w:val="00360541"/>
    <w:rsid w:val="00361645"/>
    <w:rsid w:val="00362E27"/>
    <w:rsid w:val="0036341B"/>
    <w:rsid w:val="003653E4"/>
    <w:rsid w:val="003654CD"/>
    <w:rsid w:val="003663D7"/>
    <w:rsid w:val="00367AEA"/>
    <w:rsid w:val="00367B06"/>
    <w:rsid w:val="00370507"/>
    <w:rsid w:val="003710AC"/>
    <w:rsid w:val="00371A41"/>
    <w:rsid w:val="00371D12"/>
    <w:rsid w:val="00371F1C"/>
    <w:rsid w:val="003722E8"/>
    <w:rsid w:val="00372EE8"/>
    <w:rsid w:val="00373137"/>
    <w:rsid w:val="00373BA2"/>
    <w:rsid w:val="00373CA3"/>
    <w:rsid w:val="00373CFC"/>
    <w:rsid w:val="00373F81"/>
    <w:rsid w:val="0037503E"/>
    <w:rsid w:val="003750B7"/>
    <w:rsid w:val="003752A9"/>
    <w:rsid w:val="003754DB"/>
    <w:rsid w:val="00375625"/>
    <w:rsid w:val="003756EF"/>
    <w:rsid w:val="003767B5"/>
    <w:rsid w:val="003802B1"/>
    <w:rsid w:val="00380365"/>
    <w:rsid w:val="00380AEF"/>
    <w:rsid w:val="0038127C"/>
    <w:rsid w:val="003814EE"/>
    <w:rsid w:val="00381D93"/>
    <w:rsid w:val="00382FF7"/>
    <w:rsid w:val="00383A00"/>
    <w:rsid w:val="003843F2"/>
    <w:rsid w:val="00384830"/>
    <w:rsid w:val="0038489B"/>
    <w:rsid w:val="00384BD4"/>
    <w:rsid w:val="00384C8F"/>
    <w:rsid w:val="003861C5"/>
    <w:rsid w:val="00387553"/>
    <w:rsid w:val="0038787C"/>
    <w:rsid w:val="00387B0F"/>
    <w:rsid w:val="00387DF0"/>
    <w:rsid w:val="00390098"/>
    <w:rsid w:val="0039034B"/>
    <w:rsid w:val="003905AB"/>
    <w:rsid w:val="003909E8"/>
    <w:rsid w:val="00390B31"/>
    <w:rsid w:val="00390EFF"/>
    <w:rsid w:val="00391FC9"/>
    <w:rsid w:val="00392048"/>
    <w:rsid w:val="00393733"/>
    <w:rsid w:val="00393BC6"/>
    <w:rsid w:val="00393E2F"/>
    <w:rsid w:val="00394062"/>
    <w:rsid w:val="00394763"/>
    <w:rsid w:val="0039544A"/>
    <w:rsid w:val="003954F0"/>
    <w:rsid w:val="003956C0"/>
    <w:rsid w:val="00395E4E"/>
    <w:rsid w:val="00395F16"/>
    <w:rsid w:val="00395FEA"/>
    <w:rsid w:val="003965AF"/>
    <w:rsid w:val="0039688A"/>
    <w:rsid w:val="00396A20"/>
    <w:rsid w:val="00396D6D"/>
    <w:rsid w:val="00396DE0"/>
    <w:rsid w:val="003A0012"/>
    <w:rsid w:val="003A12AE"/>
    <w:rsid w:val="003A1750"/>
    <w:rsid w:val="003A18FE"/>
    <w:rsid w:val="003A1978"/>
    <w:rsid w:val="003A220B"/>
    <w:rsid w:val="003A2259"/>
    <w:rsid w:val="003A234D"/>
    <w:rsid w:val="003A23B6"/>
    <w:rsid w:val="003A3260"/>
    <w:rsid w:val="003A331A"/>
    <w:rsid w:val="003A3531"/>
    <w:rsid w:val="003A389B"/>
    <w:rsid w:val="003A39A8"/>
    <w:rsid w:val="003A39D8"/>
    <w:rsid w:val="003A3A25"/>
    <w:rsid w:val="003A3F75"/>
    <w:rsid w:val="003A47DA"/>
    <w:rsid w:val="003A60FD"/>
    <w:rsid w:val="003A6639"/>
    <w:rsid w:val="003A68E1"/>
    <w:rsid w:val="003A69C8"/>
    <w:rsid w:val="003A6A84"/>
    <w:rsid w:val="003A7185"/>
    <w:rsid w:val="003A7A55"/>
    <w:rsid w:val="003A7C2D"/>
    <w:rsid w:val="003B029A"/>
    <w:rsid w:val="003B05D6"/>
    <w:rsid w:val="003B066E"/>
    <w:rsid w:val="003B0CAE"/>
    <w:rsid w:val="003B133C"/>
    <w:rsid w:val="003B14A6"/>
    <w:rsid w:val="003B1852"/>
    <w:rsid w:val="003B1943"/>
    <w:rsid w:val="003B1F5C"/>
    <w:rsid w:val="003B2A1E"/>
    <w:rsid w:val="003B32B2"/>
    <w:rsid w:val="003B346E"/>
    <w:rsid w:val="003B4474"/>
    <w:rsid w:val="003B46F6"/>
    <w:rsid w:val="003B4E25"/>
    <w:rsid w:val="003B5788"/>
    <w:rsid w:val="003B5A99"/>
    <w:rsid w:val="003B60E4"/>
    <w:rsid w:val="003B6C08"/>
    <w:rsid w:val="003B6C4D"/>
    <w:rsid w:val="003B76C2"/>
    <w:rsid w:val="003B7FCC"/>
    <w:rsid w:val="003C0510"/>
    <w:rsid w:val="003C093F"/>
    <w:rsid w:val="003C12D7"/>
    <w:rsid w:val="003C1794"/>
    <w:rsid w:val="003C1F6B"/>
    <w:rsid w:val="003C241C"/>
    <w:rsid w:val="003C31F0"/>
    <w:rsid w:val="003C40B0"/>
    <w:rsid w:val="003C422E"/>
    <w:rsid w:val="003C44C4"/>
    <w:rsid w:val="003C4C09"/>
    <w:rsid w:val="003C5651"/>
    <w:rsid w:val="003C66AE"/>
    <w:rsid w:val="003C6D67"/>
    <w:rsid w:val="003C7440"/>
    <w:rsid w:val="003C75AC"/>
    <w:rsid w:val="003D00CF"/>
    <w:rsid w:val="003D0586"/>
    <w:rsid w:val="003D093E"/>
    <w:rsid w:val="003D0DC2"/>
    <w:rsid w:val="003D0FDE"/>
    <w:rsid w:val="003D11D1"/>
    <w:rsid w:val="003D1562"/>
    <w:rsid w:val="003D1C0C"/>
    <w:rsid w:val="003D1DB4"/>
    <w:rsid w:val="003D20DA"/>
    <w:rsid w:val="003D2602"/>
    <w:rsid w:val="003D272A"/>
    <w:rsid w:val="003D2764"/>
    <w:rsid w:val="003D2D25"/>
    <w:rsid w:val="003D3146"/>
    <w:rsid w:val="003D39EB"/>
    <w:rsid w:val="003D3A7E"/>
    <w:rsid w:val="003D47C1"/>
    <w:rsid w:val="003D4C9C"/>
    <w:rsid w:val="003D57AE"/>
    <w:rsid w:val="003D582B"/>
    <w:rsid w:val="003D59D7"/>
    <w:rsid w:val="003D5F08"/>
    <w:rsid w:val="003D643B"/>
    <w:rsid w:val="003D74E4"/>
    <w:rsid w:val="003D760B"/>
    <w:rsid w:val="003D7830"/>
    <w:rsid w:val="003D7C88"/>
    <w:rsid w:val="003E02A3"/>
    <w:rsid w:val="003E05B2"/>
    <w:rsid w:val="003E117B"/>
    <w:rsid w:val="003E17EF"/>
    <w:rsid w:val="003E1E29"/>
    <w:rsid w:val="003E2F59"/>
    <w:rsid w:val="003E320B"/>
    <w:rsid w:val="003E39A2"/>
    <w:rsid w:val="003E4844"/>
    <w:rsid w:val="003E4905"/>
    <w:rsid w:val="003E642C"/>
    <w:rsid w:val="003E66DD"/>
    <w:rsid w:val="003E70F6"/>
    <w:rsid w:val="003E738B"/>
    <w:rsid w:val="003E77E2"/>
    <w:rsid w:val="003F05E7"/>
    <w:rsid w:val="003F0957"/>
    <w:rsid w:val="003F159B"/>
    <w:rsid w:val="003F2091"/>
    <w:rsid w:val="003F23F7"/>
    <w:rsid w:val="003F2B79"/>
    <w:rsid w:val="003F335F"/>
    <w:rsid w:val="003F3BAB"/>
    <w:rsid w:val="003F3CA1"/>
    <w:rsid w:val="003F5327"/>
    <w:rsid w:val="003F53D6"/>
    <w:rsid w:val="003F55A8"/>
    <w:rsid w:val="003F59FE"/>
    <w:rsid w:val="003F5BF2"/>
    <w:rsid w:val="003F6323"/>
    <w:rsid w:val="003F662B"/>
    <w:rsid w:val="003F6D2B"/>
    <w:rsid w:val="003F741D"/>
    <w:rsid w:val="003F766B"/>
    <w:rsid w:val="004004DB"/>
    <w:rsid w:val="004010D1"/>
    <w:rsid w:val="004027F6"/>
    <w:rsid w:val="00402812"/>
    <w:rsid w:val="00403293"/>
    <w:rsid w:val="0040393F"/>
    <w:rsid w:val="00403CE1"/>
    <w:rsid w:val="0040463D"/>
    <w:rsid w:val="0040484E"/>
    <w:rsid w:val="00404DF1"/>
    <w:rsid w:val="00405933"/>
    <w:rsid w:val="00405F13"/>
    <w:rsid w:val="00406859"/>
    <w:rsid w:val="00406984"/>
    <w:rsid w:val="00407C69"/>
    <w:rsid w:val="00407DA9"/>
    <w:rsid w:val="00407EA5"/>
    <w:rsid w:val="00410092"/>
    <w:rsid w:val="00410323"/>
    <w:rsid w:val="00410EFB"/>
    <w:rsid w:val="00410F03"/>
    <w:rsid w:val="00411D4A"/>
    <w:rsid w:val="00412149"/>
    <w:rsid w:val="004131A9"/>
    <w:rsid w:val="00413580"/>
    <w:rsid w:val="00414114"/>
    <w:rsid w:val="00414147"/>
    <w:rsid w:val="004150A0"/>
    <w:rsid w:val="0041546F"/>
    <w:rsid w:val="0041605C"/>
    <w:rsid w:val="00416D9D"/>
    <w:rsid w:val="00417008"/>
    <w:rsid w:val="00417025"/>
    <w:rsid w:val="004206E9"/>
    <w:rsid w:val="004206FE"/>
    <w:rsid w:val="004213AE"/>
    <w:rsid w:val="00421715"/>
    <w:rsid w:val="00421DB5"/>
    <w:rsid w:val="00422863"/>
    <w:rsid w:val="004229E6"/>
    <w:rsid w:val="00422A5E"/>
    <w:rsid w:val="004230EA"/>
    <w:rsid w:val="004233DD"/>
    <w:rsid w:val="00423C13"/>
    <w:rsid w:val="00425074"/>
    <w:rsid w:val="004261BB"/>
    <w:rsid w:val="004269FE"/>
    <w:rsid w:val="0042701A"/>
    <w:rsid w:val="00427058"/>
    <w:rsid w:val="00427A73"/>
    <w:rsid w:val="00427B58"/>
    <w:rsid w:val="00427DCA"/>
    <w:rsid w:val="004301E2"/>
    <w:rsid w:val="00431043"/>
    <w:rsid w:val="00431255"/>
    <w:rsid w:val="004316A9"/>
    <w:rsid w:val="004325BA"/>
    <w:rsid w:val="00433DA1"/>
    <w:rsid w:val="0043409D"/>
    <w:rsid w:val="00434756"/>
    <w:rsid w:val="00434F4B"/>
    <w:rsid w:val="00435EF6"/>
    <w:rsid w:val="0043688D"/>
    <w:rsid w:val="00436BF6"/>
    <w:rsid w:val="0043741E"/>
    <w:rsid w:val="0043747C"/>
    <w:rsid w:val="004376A5"/>
    <w:rsid w:val="0044038B"/>
    <w:rsid w:val="00440769"/>
    <w:rsid w:val="004416B5"/>
    <w:rsid w:val="00441AAA"/>
    <w:rsid w:val="00442118"/>
    <w:rsid w:val="0044286C"/>
    <w:rsid w:val="004430A1"/>
    <w:rsid w:val="0044349C"/>
    <w:rsid w:val="00443806"/>
    <w:rsid w:val="00443B5E"/>
    <w:rsid w:val="00443D4A"/>
    <w:rsid w:val="00443DC0"/>
    <w:rsid w:val="00443FC5"/>
    <w:rsid w:val="004444C5"/>
    <w:rsid w:val="00446971"/>
    <w:rsid w:val="00450C3D"/>
    <w:rsid w:val="00450F4B"/>
    <w:rsid w:val="004519DC"/>
    <w:rsid w:val="00451CC4"/>
    <w:rsid w:val="00451E49"/>
    <w:rsid w:val="0045200E"/>
    <w:rsid w:val="0045241E"/>
    <w:rsid w:val="00453076"/>
    <w:rsid w:val="00453DE4"/>
    <w:rsid w:val="0045581B"/>
    <w:rsid w:val="004558D9"/>
    <w:rsid w:val="0045627D"/>
    <w:rsid w:val="00456926"/>
    <w:rsid w:val="00456EF7"/>
    <w:rsid w:val="00457997"/>
    <w:rsid w:val="00457F50"/>
    <w:rsid w:val="0046052B"/>
    <w:rsid w:val="00460821"/>
    <w:rsid w:val="00460DEA"/>
    <w:rsid w:val="00460FA1"/>
    <w:rsid w:val="00461133"/>
    <w:rsid w:val="00461BB9"/>
    <w:rsid w:val="00462109"/>
    <w:rsid w:val="0046231E"/>
    <w:rsid w:val="00462D72"/>
    <w:rsid w:val="004631DA"/>
    <w:rsid w:val="004639A9"/>
    <w:rsid w:val="004641D0"/>
    <w:rsid w:val="00464296"/>
    <w:rsid w:val="004649E0"/>
    <w:rsid w:val="00464E3B"/>
    <w:rsid w:val="00464F38"/>
    <w:rsid w:val="004668F5"/>
    <w:rsid w:val="004669CF"/>
    <w:rsid w:val="00466B10"/>
    <w:rsid w:val="00466E06"/>
    <w:rsid w:val="004674EC"/>
    <w:rsid w:val="004676CF"/>
    <w:rsid w:val="00467F24"/>
    <w:rsid w:val="00470F59"/>
    <w:rsid w:val="00472466"/>
    <w:rsid w:val="004727E8"/>
    <w:rsid w:val="004728D6"/>
    <w:rsid w:val="00473354"/>
    <w:rsid w:val="004739BF"/>
    <w:rsid w:val="004742B0"/>
    <w:rsid w:val="0047690C"/>
    <w:rsid w:val="00476BF1"/>
    <w:rsid w:val="004807D2"/>
    <w:rsid w:val="00481236"/>
    <w:rsid w:val="0048192A"/>
    <w:rsid w:val="004822DC"/>
    <w:rsid w:val="004847D1"/>
    <w:rsid w:val="00485A09"/>
    <w:rsid w:val="00485A63"/>
    <w:rsid w:val="00486029"/>
    <w:rsid w:val="004862D3"/>
    <w:rsid w:val="00486CF6"/>
    <w:rsid w:val="00486E4F"/>
    <w:rsid w:val="00487312"/>
    <w:rsid w:val="004876AD"/>
    <w:rsid w:val="00487A2F"/>
    <w:rsid w:val="00490034"/>
    <w:rsid w:val="0049009F"/>
    <w:rsid w:val="004905D5"/>
    <w:rsid w:val="0049103E"/>
    <w:rsid w:val="004910A5"/>
    <w:rsid w:val="0049144E"/>
    <w:rsid w:val="004914C7"/>
    <w:rsid w:val="00492743"/>
    <w:rsid w:val="0049332B"/>
    <w:rsid w:val="00493A8A"/>
    <w:rsid w:val="00494364"/>
    <w:rsid w:val="00494C08"/>
    <w:rsid w:val="00494F4E"/>
    <w:rsid w:val="0049500F"/>
    <w:rsid w:val="004969B9"/>
    <w:rsid w:val="00496A3C"/>
    <w:rsid w:val="00497295"/>
    <w:rsid w:val="004A029B"/>
    <w:rsid w:val="004A0664"/>
    <w:rsid w:val="004A0D18"/>
    <w:rsid w:val="004A124B"/>
    <w:rsid w:val="004A17C6"/>
    <w:rsid w:val="004A1AFF"/>
    <w:rsid w:val="004A1CF1"/>
    <w:rsid w:val="004A1EB4"/>
    <w:rsid w:val="004A2612"/>
    <w:rsid w:val="004A291C"/>
    <w:rsid w:val="004A2D97"/>
    <w:rsid w:val="004A3539"/>
    <w:rsid w:val="004A4A34"/>
    <w:rsid w:val="004A4FEC"/>
    <w:rsid w:val="004A620F"/>
    <w:rsid w:val="004A6975"/>
    <w:rsid w:val="004A6C06"/>
    <w:rsid w:val="004A7271"/>
    <w:rsid w:val="004A7A03"/>
    <w:rsid w:val="004A7A06"/>
    <w:rsid w:val="004A7DEF"/>
    <w:rsid w:val="004B00FA"/>
    <w:rsid w:val="004B07F4"/>
    <w:rsid w:val="004B08D6"/>
    <w:rsid w:val="004B0993"/>
    <w:rsid w:val="004B193D"/>
    <w:rsid w:val="004B20C4"/>
    <w:rsid w:val="004B255A"/>
    <w:rsid w:val="004B2571"/>
    <w:rsid w:val="004B3315"/>
    <w:rsid w:val="004B33AD"/>
    <w:rsid w:val="004B3508"/>
    <w:rsid w:val="004B3645"/>
    <w:rsid w:val="004B3BA9"/>
    <w:rsid w:val="004B41FF"/>
    <w:rsid w:val="004B44A9"/>
    <w:rsid w:val="004B4CEC"/>
    <w:rsid w:val="004B6276"/>
    <w:rsid w:val="004B6CD5"/>
    <w:rsid w:val="004B759A"/>
    <w:rsid w:val="004B784F"/>
    <w:rsid w:val="004B798E"/>
    <w:rsid w:val="004B79C7"/>
    <w:rsid w:val="004B7A8F"/>
    <w:rsid w:val="004C009D"/>
    <w:rsid w:val="004C02E6"/>
    <w:rsid w:val="004C0564"/>
    <w:rsid w:val="004C0733"/>
    <w:rsid w:val="004C3219"/>
    <w:rsid w:val="004C37D6"/>
    <w:rsid w:val="004C38FB"/>
    <w:rsid w:val="004C3E6E"/>
    <w:rsid w:val="004C46D8"/>
    <w:rsid w:val="004C4CFE"/>
    <w:rsid w:val="004C5CBD"/>
    <w:rsid w:val="004C611E"/>
    <w:rsid w:val="004C6B1C"/>
    <w:rsid w:val="004C6F09"/>
    <w:rsid w:val="004C7D27"/>
    <w:rsid w:val="004C7EA7"/>
    <w:rsid w:val="004D034A"/>
    <w:rsid w:val="004D0BE6"/>
    <w:rsid w:val="004D1224"/>
    <w:rsid w:val="004D17A9"/>
    <w:rsid w:val="004D1AC7"/>
    <w:rsid w:val="004D1D50"/>
    <w:rsid w:val="004D1E20"/>
    <w:rsid w:val="004D22D2"/>
    <w:rsid w:val="004D3299"/>
    <w:rsid w:val="004D36B2"/>
    <w:rsid w:val="004D3F27"/>
    <w:rsid w:val="004D4BDA"/>
    <w:rsid w:val="004D4DD6"/>
    <w:rsid w:val="004D536F"/>
    <w:rsid w:val="004D5378"/>
    <w:rsid w:val="004D6993"/>
    <w:rsid w:val="004D6A84"/>
    <w:rsid w:val="004D71A7"/>
    <w:rsid w:val="004D760D"/>
    <w:rsid w:val="004D7A4C"/>
    <w:rsid w:val="004E0CAD"/>
    <w:rsid w:val="004E0DC9"/>
    <w:rsid w:val="004E27AC"/>
    <w:rsid w:val="004E3A79"/>
    <w:rsid w:val="004E47A5"/>
    <w:rsid w:val="004E49CF"/>
    <w:rsid w:val="004E4C62"/>
    <w:rsid w:val="004E51F5"/>
    <w:rsid w:val="004E62D1"/>
    <w:rsid w:val="004F01D3"/>
    <w:rsid w:val="004F0889"/>
    <w:rsid w:val="004F1DDF"/>
    <w:rsid w:val="004F20B9"/>
    <w:rsid w:val="004F21A0"/>
    <w:rsid w:val="004F2281"/>
    <w:rsid w:val="004F26CC"/>
    <w:rsid w:val="004F3A91"/>
    <w:rsid w:val="004F42EC"/>
    <w:rsid w:val="004F4C7A"/>
    <w:rsid w:val="004F5036"/>
    <w:rsid w:val="004F5CFB"/>
    <w:rsid w:val="004F716D"/>
    <w:rsid w:val="00500141"/>
    <w:rsid w:val="00500167"/>
    <w:rsid w:val="005002BF"/>
    <w:rsid w:val="00500838"/>
    <w:rsid w:val="005009D7"/>
    <w:rsid w:val="00500B64"/>
    <w:rsid w:val="005011A1"/>
    <w:rsid w:val="005012FD"/>
    <w:rsid w:val="005016E5"/>
    <w:rsid w:val="005018EB"/>
    <w:rsid w:val="00502AE7"/>
    <w:rsid w:val="00502DA3"/>
    <w:rsid w:val="00503552"/>
    <w:rsid w:val="00503658"/>
    <w:rsid w:val="00503987"/>
    <w:rsid w:val="005040C4"/>
    <w:rsid w:val="00504B7F"/>
    <w:rsid w:val="00505659"/>
    <w:rsid w:val="00506348"/>
    <w:rsid w:val="0050683C"/>
    <w:rsid w:val="00506884"/>
    <w:rsid w:val="0050716F"/>
    <w:rsid w:val="00507EF7"/>
    <w:rsid w:val="00507F4C"/>
    <w:rsid w:val="00510B11"/>
    <w:rsid w:val="00510C97"/>
    <w:rsid w:val="00511021"/>
    <w:rsid w:val="0051106D"/>
    <w:rsid w:val="00511386"/>
    <w:rsid w:val="00511491"/>
    <w:rsid w:val="005116BE"/>
    <w:rsid w:val="00512C9F"/>
    <w:rsid w:val="00513351"/>
    <w:rsid w:val="005133D2"/>
    <w:rsid w:val="00513951"/>
    <w:rsid w:val="00514135"/>
    <w:rsid w:val="00514379"/>
    <w:rsid w:val="00514730"/>
    <w:rsid w:val="0051487A"/>
    <w:rsid w:val="0051539D"/>
    <w:rsid w:val="005153BC"/>
    <w:rsid w:val="00515A95"/>
    <w:rsid w:val="00516AF3"/>
    <w:rsid w:val="005173F0"/>
    <w:rsid w:val="0051783B"/>
    <w:rsid w:val="00517C7F"/>
    <w:rsid w:val="00520654"/>
    <w:rsid w:val="005208AE"/>
    <w:rsid w:val="00521AE7"/>
    <w:rsid w:val="00521FF3"/>
    <w:rsid w:val="005221B9"/>
    <w:rsid w:val="005227E0"/>
    <w:rsid w:val="00522AD1"/>
    <w:rsid w:val="00522AD5"/>
    <w:rsid w:val="00523344"/>
    <w:rsid w:val="00524415"/>
    <w:rsid w:val="00524964"/>
    <w:rsid w:val="00524B5D"/>
    <w:rsid w:val="0052563F"/>
    <w:rsid w:val="00525814"/>
    <w:rsid w:val="00525A9F"/>
    <w:rsid w:val="00525C0C"/>
    <w:rsid w:val="0052692A"/>
    <w:rsid w:val="00526C07"/>
    <w:rsid w:val="00526D0B"/>
    <w:rsid w:val="005270CF"/>
    <w:rsid w:val="0052736C"/>
    <w:rsid w:val="00527386"/>
    <w:rsid w:val="00527AC4"/>
    <w:rsid w:val="00530058"/>
    <w:rsid w:val="005305D7"/>
    <w:rsid w:val="00530D03"/>
    <w:rsid w:val="00530E7E"/>
    <w:rsid w:val="005313C1"/>
    <w:rsid w:val="005314E6"/>
    <w:rsid w:val="0053164A"/>
    <w:rsid w:val="00531D10"/>
    <w:rsid w:val="00531DCF"/>
    <w:rsid w:val="00532409"/>
    <w:rsid w:val="0053246E"/>
    <w:rsid w:val="00532B0F"/>
    <w:rsid w:val="00533564"/>
    <w:rsid w:val="00533C27"/>
    <w:rsid w:val="005345D5"/>
    <w:rsid w:val="0053482F"/>
    <w:rsid w:val="00534F56"/>
    <w:rsid w:val="00535432"/>
    <w:rsid w:val="0053565A"/>
    <w:rsid w:val="005357AE"/>
    <w:rsid w:val="00535CF0"/>
    <w:rsid w:val="00535E92"/>
    <w:rsid w:val="00536174"/>
    <w:rsid w:val="00537292"/>
    <w:rsid w:val="0054022A"/>
    <w:rsid w:val="0054033B"/>
    <w:rsid w:val="005408CE"/>
    <w:rsid w:val="005409C0"/>
    <w:rsid w:val="00540C4F"/>
    <w:rsid w:val="00540C90"/>
    <w:rsid w:val="005418CE"/>
    <w:rsid w:val="00542239"/>
    <w:rsid w:val="005426E9"/>
    <w:rsid w:val="00542965"/>
    <w:rsid w:val="00542CFF"/>
    <w:rsid w:val="00543373"/>
    <w:rsid w:val="0054345A"/>
    <w:rsid w:val="0054348A"/>
    <w:rsid w:val="00543B32"/>
    <w:rsid w:val="00543D57"/>
    <w:rsid w:val="00544ED4"/>
    <w:rsid w:val="00545797"/>
    <w:rsid w:val="0054615E"/>
    <w:rsid w:val="00546332"/>
    <w:rsid w:val="00546393"/>
    <w:rsid w:val="00546805"/>
    <w:rsid w:val="005468F9"/>
    <w:rsid w:val="00546CDA"/>
    <w:rsid w:val="00547915"/>
    <w:rsid w:val="0054796F"/>
    <w:rsid w:val="00547C7E"/>
    <w:rsid w:val="005514C7"/>
    <w:rsid w:val="00552606"/>
    <w:rsid w:val="00553133"/>
    <w:rsid w:val="00553187"/>
    <w:rsid w:val="00553506"/>
    <w:rsid w:val="00553A57"/>
    <w:rsid w:val="005549F9"/>
    <w:rsid w:val="005556FA"/>
    <w:rsid w:val="0055612A"/>
    <w:rsid w:val="005567BA"/>
    <w:rsid w:val="00556B88"/>
    <w:rsid w:val="00557118"/>
    <w:rsid w:val="005574B0"/>
    <w:rsid w:val="005578BA"/>
    <w:rsid w:val="00557973"/>
    <w:rsid w:val="00557C92"/>
    <w:rsid w:val="00557E9E"/>
    <w:rsid w:val="0056090C"/>
    <w:rsid w:val="00560DDC"/>
    <w:rsid w:val="005615C2"/>
    <w:rsid w:val="00561E2C"/>
    <w:rsid w:val="00561FC1"/>
    <w:rsid w:val="005627D3"/>
    <w:rsid w:val="00563188"/>
    <w:rsid w:val="00563AEC"/>
    <w:rsid w:val="00563DA3"/>
    <w:rsid w:val="00564BEC"/>
    <w:rsid w:val="005654E4"/>
    <w:rsid w:val="0056586C"/>
    <w:rsid w:val="00565E44"/>
    <w:rsid w:val="0056651D"/>
    <w:rsid w:val="00566F0B"/>
    <w:rsid w:val="00567480"/>
    <w:rsid w:val="005676D7"/>
    <w:rsid w:val="00567E6E"/>
    <w:rsid w:val="00570333"/>
    <w:rsid w:val="005705E6"/>
    <w:rsid w:val="0057140B"/>
    <w:rsid w:val="00571425"/>
    <w:rsid w:val="00572575"/>
    <w:rsid w:val="005725B9"/>
    <w:rsid w:val="00572819"/>
    <w:rsid w:val="00572ADD"/>
    <w:rsid w:val="00572E67"/>
    <w:rsid w:val="00573058"/>
    <w:rsid w:val="00573296"/>
    <w:rsid w:val="00573613"/>
    <w:rsid w:val="0057391C"/>
    <w:rsid w:val="0057530A"/>
    <w:rsid w:val="00576761"/>
    <w:rsid w:val="005776BB"/>
    <w:rsid w:val="00577871"/>
    <w:rsid w:val="00577970"/>
    <w:rsid w:val="00577A00"/>
    <w:rsid w:val="00577A41"/>
    <w:rsid w:val="0058033A"/>
    <w:rsid w:val="00581746"/>
    <w:rsid w:val="00581A6D"/>
    <w:rsid w:val="00581F0F"/>
    <w:rsid w:val="00582111"/>
    <w:rsid w:val="005822AC"/>
    <w:rsid w:val="00583776"/>
    <w:rsid w:val="005839C8"/>
    <w:rsid w:val="00583C14"/>
    <w:rsid w:val="00583C55"/>
    <w:rsid w:val="00583D5B"/>
    <w:rsid w:val="00585351"/>
    <w:rsid w:val="005866C1"/>
    <w:rsid w:val="0058698B"/>
    <w:rsid w:val="005874BF"/>
    <w:rsid w:val="00587606"/>
    <w:rsid w:val="00587AD7"/>
    <w:rsid w:val="00587D10"/>
    <w:rsid w:val="00590C8E"/>
    <w:rsid w:val="00590FF6"/>
    <w:rsid w:val="005910E5"/>
    <w:rsid w:val="00591412"/>
    <w:rsid w:val="00591527"/>
    <w:rsid w:val="0059216A"/>
    <w:rsid w:val="005934FF"/>
    <w:rsid w:val="005940B6"/>
    <w:rsid w:val="0059495D"/>
    <w:rsid w:val="0059512D"/>
    <w:rsid w:val="005A0006"/>
    <w:rsid w:val="005A0730"/>
    <w:rsid w:val="005A0E5F"/>
    <w:rsid w:val="005A1058"/>
    <w:rsid w:val="005A130D"/>
    <w:rsid w:val="005A13AB"/>
    <w:rsid w:val="005A17E6"/>
    <w:rsid w:val="005A1D63"/>
    <w:rsid w:val="005A2B1B"/>
    <w:rsid w:val="005A3173"/>
    <w:rsid w:val="005A334E"/>
    <w:rsid w:val="005A40BB"/>
    <w:rsid w:val="005A4261"/>
    <w:rsid w:val="005A43FB"/>
    <w:rsid w:val="005A459E"/>
    <w:rsid w:val="005A484A"/>
    <w:rsid w:val="005A4EDC"/>
    <w:rsid w:val="005A4FFF"/>
    <w:rsid w:val="005A5527"/>
    <w:rsid w:val="005A569E"/>
    <w:rsid w:val="005A5809"/>
    <w:rsid w:val="005A599F"/>
    <w:rsid w:val="005A6020"/>
    <w:rsid w:val="005A62F8"/>
    <w:rsid w:val="005A69DC"/>
    <w:rsid w:val="005A71D3"/>
    <w:rsid w:val="005A7381"/>
    <w:rsid w:val="005A753F"/>
    <w:rsid w:val="005A7689"/>
    <w:rsid w:val="005B076B"/>
    <w:rsid w:val="005B284F"/>
    <w:rsid w:val="005B291B"/>
    <w:rsid w:val="005B3989"/>
    <w:rsid w:val="005B4890"/>
    <w:rsid w:val="005B48CB"/>
    <w:rsid w:val="005B501A"/>
    <w:rsid w:val="005B53D2"/>
    <w:rsid w:val="005B5520"/>
    <w:rsid w:val="005B5544"/>
    <w:rsid w:val="005B58B3"/>
    <w:rsid w:val="005B59D3"/>
    <w:rsid w:val="005B5C34"/>
    <w:rsid w:val="005B5F34"/>
    <w:rsid w:val="005B67E5"/>
    <w:rsid w:val="005B752F"/>
    <w:rsid w:val="005B7756"/>
    <w:rsid w:val="005C101D"/>
    <w:rsid w:val="005C1724"/>
    <w:rsid w:val="005C1A1A"/>
    <w:rsid w:val="005C22B9"/>
    <w:rsid w:val="005C2544"/>
    <w:rsid w:val="005C2BDB"/>
    <w:rsid w:val="005C3219"/>
    <w:rsid w:val="005C3FFD"/>
    <w:rsid w:val="005C4581"/>
    <w:rsid w:val="005C4855"/>
    <w:rsid w:val="005C4859"/>
    <w:rsid w:val="005C4F3B"/>
    <w:rsid w:val="005C5009"/>
    <w:rsid w:val="005C5AB0"/>
    <w:rsid w:val="005C654E"/>
    <w:rsid w:val="005C6904"/>
    <w:rsid w:val="005C6E6B"/>
    <w:rsid w:val="005C6F42"/>
    <w:rsid w:val="005C7425"/>
    <w:rsid w:val="005C74F0"/>
    <w:rsid w:val="005C7875"/>
    <w:rsid w:val="005D0715"/>
    <w:rsid w:val="005D0BEA"/>
    <w:rsid w:val="005D2836"/>
    <w:rsid w:val="005D32E6"/>
    <w:rsid w:val="005D3BBB"/>
    <w:rsid w:val="005D3F5F"/>
    <w:rsid w:val="005D3FB5"/>
    <w:rsid w:val="005D4E20"/>
    <w:rsid w:val="005D50B6"/>
    <w:rsid w:val="005D52E5"/>
    <w:rsid w:val="005D5C04"/>
    <w:rsid w:val="005D6370"/>
    <w:rsid w:val="005D656A"/>
    <w:rsid w:val="005D6F29"/>
    <w:rsid w:val="005D7686"/>
    <w:rsid w:val="005D7790"/>
    <w:rsid w:val="005D78D7"/>
    <w:rsid w:val="005D7B35"/>
    <w:rsid w:val="005E1876"/>
    <w:rsid w:val="005E2304"/>
    <w:rsid w:val="005E23D3"/>
    <w:rsid w:val="005E2745"/>
    <w:rsid w:val="005E32CB"/>
    <w:rsid w:val="005E364B"/>
    <w:rsid w:val="005E3C77"/>
    <w:rsid w:val="005E4825"/>
    <w:rsid w:val="005E54A0"/>
    <w:rsid w:val="005E6034"/>
    <w:rsid w:val="005E6F03"/>
    <w:rsid w:val="005E7B07"/>
    <w:rsid w:val="005F0DAC"/>
    <w:rsid w:val="005F124B"/>
    <w:rsid w:val="005F2242"/>
    <w:rsid w:val="005F24E9"/>
    <w:rsid w:val="005F2A67"/>
    <w:rsid w:val="005F2B20"/>
    <w:rsid w:val="005F2D1B"/>
    <w:rsid w:val="005F3813"/>
    <w:rsid w:val="005F5FAD"/>
    <w:rsid w:val="005F5FDF"/>
    <w:rsid w:val="005F6462"/>
    <w:rsid w:val="005F651A"/>
    <w:rsid w:val="005F66B9"/>
    <w:rsid w:val="005F674F"/>
    <w:rsid w:val="005F6F8F"/>
    <w:rsid w:val="005F73B8"/>
    <w:rsid w:val="006002B3"/>
    <w:rsid w:val="0060037E"/>
    <w:rsid w:val="0060055F"/>
    <w:rsid w:val="006005FE"/>
    <w:rsid w:val="00600C4D"/>
    <w:rsid w:val="00600D69"/>
    <w:rsid w:val="00600EFA"/>
    <w:rsid w:val="00601186"/>
    <w:rsid w:val="006011A5"/>
    <w:rsid w:val="00601A50"/>
    <w:rsid w:val="0060201A"/>
    <w:rsid w:val="006027D1"/>
    <w:rsid w:val="00603516"/>
    <w:rsid w:val="006045C1"/>
    <w:rsid w:val="006062D9"/>
    <w:rsid w:val="006067D4"/>
    <w:rsid w:val="00606B34"/>
    <w:rsid w:val="00606D8C"/>
    <w:rsid w:val="00607277"/>
    <w:rsid w:val="00607793"/>
    <w:rsid w:val="00607B63"/>
    <w:rsid w:val="00607D65"/>
    <w:rsid w:val="0061015C"/>
    <w:rsid w:val="006105F3"/>
    <w:rsid w:val="00610B3A"/>
    <w:rsid w:val="00611039"/>
    <w:rsid w:val="006113B3"/>
    <w:rsid w:val="0061144A"/>
    <w:rsid w:val="00611C0B"/>
    <w:rsid w:val="006124BE"/>
    <w:rsid w:val="006126AC"/>
    <w:rsid w:val="006127CF"/>
    <w:rsid w:val="00612BE5"/>
    <w:rsid w:val="00612F43"/>
    <w:rsid w:val="006134C4"/>
    <w:rsid w:val="00613FF4"/>
    <w:rsid w:val="006142BA"/>
    <w:rsid w:val="00614779"/>
    <w:rsid w:val="006148F0"/>
    <w:rsid w:val="006149DB"/>
    <w:rsid w:val="0061507F"/>
    <w:rsid w:val="00615A5B"/>
    <w:rsid w:val="00616F08"/>
    <w:rsid w:val="00617231"/>
    <w:rsid w:val="006177B8"/>
    <w:rsid w:val="00617D4B"/>
    <w:rsid w:val="00617DC8"/>
    <w:rsid w:val="00620506"/>
    <w:rsid w:val="00620624"/>
    <w:rsid w:val="00620DED"/>
    <w:rsid w:val="006216A6"/>
    <w:rsid w:val="00621A37"/>
    <w:rsid w:val="00621C52"/>
    <w:rsid w:val="00622118"/>
    <w:rsid w:val="006222C7"/>
    <w:rsid w:val="006238E1"/>
    <w:rsid w:val="00624216"/>
    <w:rsid w:val="00624923"/>
    <w:rsid w:val="00624B36"/>
    <w:rsid w:val="00625D46"/>
    <w:rsid w:val="006260F3"/>
    <w:rsid w:val="0062738D"/>
    <w:rsid w:val="00630004"/>
    <w:rsid w:val="00630C2A"/>
    <w:rsid w:val="00630F5D"/>
    <w:rsid w:val="00631181"/>
    <w:rsid w:val="00631283"/>
    <w:rsid w:val="00632103"/>
    <w:rsid w:val="00632CB1"/>
    <w:rsid w:val="00633597"/>
    <w:rsid w:val="006337C4"/>
    <w:rsid w:val="00633883"/>
    <w:rsid w:val="006345CE"/>
    <w:rsid w:val="006351B8"/>
    <w:rsid w:val="006358E5"/>
    <w:rsid w:val="0063647C"/>
    <w:rsid w:val="00636A8F"/>
    <w:rsid w:val="00636CE8"/>
    <w:rsid w:val="006376B0"/>
    <w:rsid w:val="00637B87"/>
    <w:rsid w:val="00640066"/>
    <w:rsid w:val="006403A6"/>
    <w:rsid w:val="006403FE"/>
    <w:rsid w:val="00640DDA"/>
    <w:rsid w:val="00642394"/>
    <w:rsid w:val="006424EE"/>
    <w:rsid w:val="0064280E"/>
    <w:rsid w:val="00643E6C"/>
    <w:rsid w:val="00643E76"/>
    <w:rsid w:val="00644412"/>
    <w:rsid w:val="00645CBE"/>
    <w:rsid w:val="00646855"/>
    <w:rsid w:val="00646BA6"/>
    <w:rsid w:val="00646F6A"/>
    <w:rsid w:val="0064740F"/>
    <w:rsid w:val="0064754F"/>
    <w:rsid w:val="00647591"/>
    <w:rsid w:val="006475C3"/>
    <w:rsid w:val="00647B20"/>
    <w:rsid w:val="00647C8B"/>
    <w:rsid w:val="006503D5"/>
    <w:rsid w:val="00650571"/>
    <w:rsid w:val="0065074C"/>
    <w:rsid w:val="00650C5E"/>
    <w:rsid w:val="00651005"/>
    <w:rsid w:val="00651A9C"/>
    <w:rsid w:val="00651FED"/>
    <w:rsid w:val="00652C3F"/>
    <w:rsid w:val="00652D73"/>
    <w:rsid w:val="00652FD2"/>
    <w:rsid w:val="00653204"/>
    <w:rsid w:val="0065337D"/>
    <w:rsid w:val="00653721"/>
    <w:rsid w:val="0065373F"/>
    <w:rsid w:val="00653D3B"/>
    <w:rsid w:val="00655A95"/>
    <w:rsid w:val="006562F3"/>
    <w:rsid w:val="006571C2"/>
    <w:rsid w:val="00657566"/>
    <w:rsid w:val="00660278"/>
    <w:rsid w:val="006602A7"/>
    <w:rsid w:val="0066118D"/>
    <w:rsid w:val="00661405"/>
    <w:rsid w:val="0066142C"/>
    <w:rsid w:val="00661BC7"/>
    <w:rsid w:val="00661F2E"/>
    <w:rsid w:val="0066204A"/>
    <w:rsid w:val="006627E6"/>
    <w:rsid w:val="00663243"/>
    <w:rsid w:val="00663A05"/>
    <w:rsid w:val="00663DCA"/>
    <w:rsid w:val="00664D64"/>
    <w:rsid w:val="00665146"/>
    <w:rsid w:val="00665576"/>
    <w:rsid w:val="006655AD"/>
    <w:rsid w:val="00665C6C"/>
    <w:rsid w:val="00665CDF"/>
    <w:rsid w:val="00666157"/>
    <w:rsid w:val="00666B47"/>
    <w:rsid w:val="00667238"/>
    <w:rsid w:val="00667249"/>
    <w:rsid w:val="00667524"/>
    <w:rsid w:val="00667C6B"/>
    <w:rsid w:val="00667DEC"/>
    <w:rsid w:val="00667E11"/>
    <w:rsid w:val="00667FE6"/>
    <w:rsid w:val="006708BD"/>
    <w:rsid w:val="00670D8F"/>
    <w:rsid w:val="0067190B"/>
    <w:rsid w:val="00671DB2"/>
    <w:rsid w:val="00671DBD"/>
    <w:rsid w:val="00671FC1"/>
    <w:rsid w:val="00672B52"/>
    <w:rsid w:val="00672D60"/>
    <w:rsid w:val="0067315D"/>
    <w:rsid w:val="0067375D"/>
    <w:rsid w:val="00673C04"/>
    <w:rsid w:val="006742A0"/>
    <w:rsid w:val="00674E46"/>
    <w:rsid w:val="006751AA"/>
    <w:rsid w:val="006758B3"/>
    <w:rsid w:val="00675C51"/>
    <w:rsid w:val="006767A0"/>
    <w:rsid w:val="00677F52"/>
    <w:rsid w:val="00680B50"/>
    <w:rsid w:val="00680CAB"/>
    <w:rsid w:val="006817CC"/>
    <w:rsid w:val="00681968"/>
    <w:rsid w:val="0068242B"/>
    <w:rsid w:val="006826A8"/>
    <w:rsid w:val="00682B8D"/>
    <w:rsid w:val="00683119"/>
    <w:rsid w:val="0068381E"/>
    <w:rsid w:val="0068468A"/>
    <w:rsid w:val="00684BAC"/>
    <w:rsid w:val="00686372"/>
    <w:rsid w:val="00686779"/>
    <w:rsid w:val="00687300"/>
    <w:rsid w:val="0068776F"/>
    <w:rsid w:val="00690BB6"/>
    <w:rsid w:val="00690E12"/>
    <w:rsid w:val="00690F24"/>
    <w:rsid w:val="006912C1"/>
    <w:rsid w:val="006925EB"/>
    <w:rsid w:val="00692C69"/>
    <w:rsid w:val="006932D0"/>
    <w:rsid w:val="0069344D"/>
    <w:rsid w:val="00693FC7"/>
    <w:rsid w:val="00694860"/>
    <w:rsid w:val="00694B4E"/>
    <w:rsid w:val="00694E2F"/>
    <w:rsid w:val="00695133"/>
    <w:rsid w:val="0069513E"/>
    <w:rsid w:val="006951BB"/>
    <w:rsid w:val="00695344"/>
    <w:rsid w:val="00695619"/>
    <w:rsid w:val="00695F02"/>
    <w:rsid w:val="00697457"/>
    <w:rsid w:val="006A0127"/>
    <w:rsid w:val="006A06F7"/>
    <w:rsid w:val="006A09AA"/>
    <w:rsid w:val="006A0D78"/>
    <w:rsid w:val="006A106A"/>
    <w:rsid w:val="006A29D5"/>
    <w:rsid w:val="006A30EF"/>
    <w:rsid w:val="006A35DE"/>
    <w:rsid w:val="006A3B40"/>
    <w:rsid w:val="006A4139"/>
    <w:rsid w:val="006A4831"/>
    <w:rsid w:val="006A4BA9"/>
    <w:rsid w:val="006A506F"/>
    <w:rsid w:val="006A652E"/>
    <w:rsid w:val="006A6A80"/>
    <w:rsid w:val="006A7DC4"/>
    <w:rsid w:val="006A7DF8"/>
    <w:rsid w:val="006B0640"/>
    <w:rsid w:val="006B12D4"/>
    <w:rsid w:val="006B21A0"/>
    <w:rsid w:val="006B26C1"/>
    <w:rsid w:val="006B2A42"/>
    <w:rsid w:val="006B2D43"/>
    <w:rsid w:val="006B362D"/>
    <w:rsid w:val="006B3642"/>
    <w:rsid w:val="006B371E"/>
    <w:rsid w:val="006B3DD2"/>
    <w:rsid w:val="006B4C2A"/>
    <w:rsid w:val="006B4DCB"/>
    <w:rsid w:val="006B547D"/>
    <w:rsid w:val="006B56EC"/>
    <w:rsid w:val="006B5DA0"/>
    <w:rsid w:val="006B620B"/>
    <w:rsid w:val="006B6B76"/>
    <w:rsid w:val="006B6FB7"/>
    <w:rsid w:val="006B7BB7"/>
    <w:rsid w:val="006C13BB"/>
    <w:rsid w:val="006C19CD"/>
    <w:rsid w:val="006C19EF"/>
    <w:rsid w:val="006C38D5"/>
    <w:rsid w:val="006C3E59"/>
    <w:rsid w:val="006C4DFE"/>
    <w:rsid w:val="006C50B0"/>
    <w:rsid w:val="006C5126"/>
    <w:rsid w:val="006C5380"/>
    <w:rsid w:val="006C651C"/>
    <w:rsid w:val="006C6612"/>
    <w:rsid w:val="006C71B4"/>
    <w:rsid w:val="006D0A3F"/>
    <w:rsid w:val="006D2541"/>
    <w:rsid w:val="006D26E6"/>
    <w:rsid w:val="006D2A29"/>
    <w:rsid w:val="006D2C6B"/>
    <w:rsid w:val="006D33F8"/>
    <w:rsid w:val="006D47B8"/>
    <w:rsid w:val="006D47CC"/>
    <w:rsid w:val="006D4B42"/>
    <w:rsid w:val="006D566D"/>
    <w:rsid w:val="006D5DB1"/>
    <w:rsid w:val="006D5DBB"/>
    <w:rsid w:val="006D5F72"/>
    <w:rsid w:val="006D5F93"/>
    <w:rsid w:val="006D6270"/>
    <w:rsid w:val="006D6AA0"/>
    <w:rsid w:val="006D7747"/>
    <w:rsid w:val="006E0804"/>
    <w:rsid w:val="006E122C"/>
    <w:rsid w:val="006E2037"/>
    <w:rsid w:val="006E281F"/>
    <w:rsid w:val="006E3703"/>
    <w:rsid w:val="006E435B"/>
    <w:rsid w:val="006E4712"/>
    <w:rsid w:val="006E4D56"/>
    <w:rsid w:val="006E5C65"/>
    <w:rsid w:val="006E5F39"/>
    <w:rsid w:val="006E72D3"/>
    <w:rsid w:val="006E733F"/>
    <w:rsid w:val="006E7F3C"/>
    <w:rsid w:val="006F033C"/>
    <w:rsid w:val="006F068E"/>
    <w:rsid w:val="006F0DE9"/>
    <w:rsid w:val="006F0F4E"/>
    <w:rsid w:val="006F1383"/>
    <w:rsid w:val="006F13DC"/>
    <w:rsid w:val="006F1624"/>
    <w:rsid w:val="006F185B"/>
    <w:rsid w:val="006F1929"/>
    <w:rsid w:val="006F1DB0"/>
    <w:rsid w:val="006F1F51"/>
    <w:rsid w:val="006F2237"/>
    <w:rsid w:val="006F2246"/>
    <w:rsid w:val="006F22BD"/>
    <w:rsid w:val="006F279C"/>
    <w:rsid w:val="006F2A86"/>
    <w:rsid w:val="006F3698"/>
    <w:rsid w:val="006F3E16"/>
    <w:rsid w:val="006F4077"/>
    <w:rsid w:val="006F4323"/>
    <w:rsid w:val="006F4956"/>
    <w:rsid w:val="006F49FD"/>
    <w:rsid w:val="006F59C0"/>
    <w:rsid w:val="006F5CCE"/>
    <w:rsid w:val="006F5D3D"/>
    <w:rsid w:val="006F5DE9"/>
    <w:rsid w:val="006F6CCB"/>
    <w:rsid w:val="006F6E38"/>
    <w:rsid w:val="006F6F83"/>
    <w:rsid w:val="006F76A3"/>
    <w:rsid w:val="00700393"/>
    <w:rsid w:val="007005EF"/>
    <w:rsid w:val="00700849"/>
    <w:rsid w:val="00700C75"/>
    <w:rsid w:val="007021EA"/>
    <w:rsid w:val="007028EE"/>
    <w:rsid w:val="00702986"/>
    <w:rsid w:val="00702EB9"/>
    <w:rsid w:val="0070310A"/>
    <w:rsid w:val="00703441"/>
    <w:rsid w:val="0070345E"/>
    <w:rsid w:val="0070393C"/>
    <w:rsid w:val="00704670"/>
    <w:rsid w:val="00704AC4"/>
    <w:rsid w:val="00706898"/>
    <w:rsid w:val="00706A4B"/>
    <w:rsid w:val="00706A9A"/>
    <w:rsid w:val="007071E4"/>
    <w:rsid w:val="0070795A"/>
    <w:rsid w:val="00707E54"/>
    <w:rsid w:val="00707EAC"/>
    <w:rsid w:val="00710454"/>
    <w:rsid w:val="00710527"/>
    <w:rsid w:val="007122BC"/>
    <w:rsid w:val="007124C3"/>
    <w:rsid w:val="00712849"/>
    <w:rsid w:val="007131E8"/>
    <w:rsid w:val="00713A6A"/>
    <w:rsid w:val="00713B6F"/>
    <w:rsid w:val="0071439E"/>
    <w:rsid w:val="00714883"/>
    <w:rsid w:val="00714E09"/>
    <w:rsid w:val="0071559E"/>
    <w:rsid w:val="00715753"/>
    <w:rsid w:val="007157BC"/>
    <w:rsid w:val="007157D3"/>
    <w:rsid w:val="00715E65"/>
    <w:rsid w:val="00717D1C"/>
    <w:rsid w:val="00720ACE"/>
    <w:rsid w:val="00720B1B"/>
    <w:rsid w:val="00721E24"/>
    <w:rsid w:val="0072260D"/>
    <w:rsid w:val="00723448"/>
    <w:rsid w:val="007237E1"/>
    <w:rsid w:val="007239D6"/>
    <w:rsid w:val="00724977"/>
    <w:rsid w:val="00724ECA"/>
    <w:rsid w:val="00725908"/>
    <w:rsid w:val="00725C99"/>
    <w:rsid w:val="0072722D"/>
    <w:rsid w:val="00727C03"/>
    <w:rsid w:val="00727E95"/>
    <w:rsid w:val="0073003D"/>
    <w:rsid w:val="00730AB2"/>
    <w:rsid w:val="00730BFE"/>
    <w:rsid w:val="00733066"/>
    <w:rsid w:val="0073335F"/>
    <w:rsid w:val="007340B6"/>
    <w:rsid w:val="007347E6"/>
    <w:rsid w:val="00734EE2"/>
    <w:rsid w:val="00735DDF"/>
    <w:rsid w:val="007368A9"/>
    <w:rsid w:val="007372C2"/>
    <w:rsid w:val="007373BE"/>
    <w:rsid w:val="00740EC2"/>
    <w:rsid w:val="00741C7D"/>
    <w:rsid w:val="007421AA"/>
    <w:rsid w:val="007421AD"/>
    <w:rsid w:val="007424D1"/>
    <w:rsid w:val="007427DC"/>
    <w:rsid w:val="00742822"/>
    <w:rsid w:val="00742B4A"/>
    <w:rsid w:val="00742E08"/>
    <w:rsid w:val="00744BD3"/>
    <w:rsid w:val="00744CF3"/>
    <w:rsid w:val="007454CD"/>
    <w:rsid w:val="00745D29"/>
    <w:rsid w:val="00746589"/>
    <w:rsid w:val="00746ED0"/>
    <w:rsid w:val="007476B1"/>
    <w:rsid w:val="007479A7"/>
    <w:rsid w:val="00751C2A"/>
    <w:rsid w:val="00752371"/>
    <w:rsid w:val="007529D8"/>
    <w:rsid w:val="00753561"/>
    <w:rsid w:val="00753604"/>
    <w:rsid w:val="00753C29"/>
    <w:rsid w:val="00753F7A"/>
    <w:rsid w:val="00754393"/>
    <w:rsid w:val="00755073"/>
    <w:rsid w:val="007552B4"/>
    <w:rsid w:val="007553CA"/>
    <w:rsid w:val="007560EB"/>
    <w:rsid w:val="00756474"/>
    <w:rsid w:val="0075696F"/>
    <w:rsid w:val="00756B5C"/>
    <w:rsid w:val="00756D4D"/>
    <w:rsid w:val="00760212"/>
    <w:rsid w:val="007607B6"/>
    <w:rsid w:val="00760D0E"/>
    <w:rsid w:val="007612F1"/>
    <w:rsid w:val="00761536"/>
    <w:rsid w:val="00762131"/>
    <w:rsid w:val="00762ECF"/>
    <w:rsid w:val="00762FD8"/>
    <w:rsid w:val="00764E50"/>
    <w:rsid w:val="00764E67"/>
    <w:rsid w:val="0076523F"/>
    <w:rsid w:val="007652EB"/>
    <w:rsid w:val="007656CB"/>
    <w:rsid w:val="007666CB"/>
    <w:rsid w:val="007678EA"/>
    <w:rsid w:val="0077102C"/>
    <w:rsid w:val="0077104C"/>
    <w:rsid w:val="007710E2"/>
    <w:rsid w:val="00772663"/>
    <w:rsid w:val="007727D5"/>
    <w:rsid w:val="00772A3F"/>
    <w:rsid w:val="00773A3D"/>
    <w:rsid w:val="00773B8B"/>
    <w:rsid w:val="00774B1B"/>
    <w:rsid w:val="00776121"/>
    <w:rsid w:val="007762D7"/>
    <w:rsid w:val="007766C4"/>
    <w:rsid w:val="00776946"/>
    <w:rsid w:val="00777014"/>
    <w:rsid w:val="007776A0"/>
    <w:rsid w:val="0077776C"/>
    <w:rsid w:val="0077787C"/>
    <w:rsid w:val="00780049"/>
    <w:rsid w:val="00780089"/>
    <w:rsid w:val="00780668"/>
    <w:rsid w:val="007810B1"/>
    <w:rsid w:val="00781702"/>
    <w:rsid w:val="00781BFB"/>
    <w:rsid w:val="00781F9B"/>
    <w:rsid w:val="00782BE7"/>
    <w:rsid w:val="00782BF3"/>
    <w:rsid w:val="00782E3D"/>
    <w:rsid w:val="00782FB5"/>
    <w:rsid w:val="00783712"/>
    <w:rsid w:val="00783BFA"/>
    <w:rsid w:val="00783EE3"/>
    <w:rsid w:val="00784A73"/>
    <w:rsid w:val="0078561A"/>
    <w:rsid w:val="00786BC2"/>
    <w:rsid w:val="0079003B"/>
    <w:rsid w:val="00790689"/>
    <w:rsid w:val="00790BBA"/>
    <w:rsid w:val="007919EF"/>
    <w:rsid w:val="00791C4A"/>
    <w:rsid w:val="00791DA7"/>
    <w:rsid w:val="007922C9"/>
    <w:rsid w:val="00792681"/>
    <w:rsid w:val="00792823"/>
    <w:rsid w:val="00792A4F"/>
    <w:rsid w:val="0079303C"/>
    <w:rsid w:val="007944E1"/>
    <w:rsid w:val="007949E8"/>
    <w:rsid w:val="00794C9C"/>
    <w:rsid w:val="00794F07"/>
    <w:rsid w:val="00795414"/>
    <w:rsid w:val="007954B4"/>
    <w:rsid w:val="00795509"/>
    <w:rsid w:val="0079561C"/>
    <w:rsid w:val="00795FB0"/>
    <w:rsid w:val="007961DD"/>
    <w:rsid w:val="00796943"/>
    <w:rsid w:val="00796D07"/>
    <w:rsid w:val="00796E28"/>
    <w:rsid w:val="00796F33"/>
    <w:rsid w:val="00797276"/>
    <w:rsid w:val="007A0044"/>
    <w:rsid w:val="007A16CF"/>
    <w:rsid w:val="007A17AD"/>
    <w:rsid w:val="007A2AA6"/>
    <w:rsid w:val="007A2B9D"/>
    <w:rsid w:val="007A2EDE"/>
    <w:rsid w:val="007A3508"/>
    <w:rsid w:val="007A3D6A"/>
    <w:rsid w:val="007A40BB"/>
    <w:rsid w:val="007A40D3"/>
    <w:rsid w:val="007A443A"/>
    <w:rsid w:val="007A485C"/>
    <w:rsid w:val="007A4B44"/>
    <w:rsid w:val="007A52B6"/>
    <w:rsid w:val="007A53D4"/>
    <w:rsid w:val="007A5F96"/>
    <w:rsid w:val="007A6607"/>
    <w:rsid w:val="007A675F"/>
    <w:rsid w:val="007A683B"/>
    <w:rsid w:val="007A6C6A"/>
    <w:rsid w:val="007A7178"/>
    <w:rsid w:val="007A7498"/>
    <w:rsid w:val="007A7D47"/>
    <w:rsid w:val="007A7D64"/>
    <w:rsid w:val="007B037A"/>
    <w:rsid w:val="007B0E51"/>
    <w:rsid w:val="007B1B30"/>
    <w:rsid w:val="007B1CCB"/>
    <w:rsid w:val="007B1CEF"/>
    <w:rsid w:val="007B299F"/>
    <w:rsid w:val="007B3261"/>
    <w:rsid w:val="007B3601"/>
    <w:rsid w:val="007B5694"/>
    <w:rsid w:val="007B5E11"/>
    <w:rsid w:val="007B6AD6"/>
    <w:rsid w:val="007B6D32"/>
    <w:rsid w:val="007B7885"/>
    <w:rsid w:val="007C17D7"/>
    <w:rsid w:val="007C188E"/>
    <w:rsid w:val="007C1982"/>
    <w:rsid w:val="007C1F8C"/>
    <w:rsid w:val="007C2097"/>
    <w:rsid w:val="007C3232"/>
    <w:rsid w:val="007C3571"/>
    <w:rsid w:val="007C3944"/>
    <w:rsid w:val="007C3B15"/>
    <w:rsid w:val="007C48D7"/>
    <w:rsid w:val="007C4C51"/>
    <w:rsid w:val="007C533C"/>
    <w:rsid w:val="007C569F"/>
    <w:rsid w:val="007C5A00"/>
    <w:rsid w:val="007C62CB"/>
    <w:rsid w:val="007C6828"/>
    <w:rsid w:val="007C682C"/>
    <w:rsid w:val="007C6E56"/>
    <w:rsid w:val="007C73FD"/>
    <w:rsid w:val="007C7887"/>
    <w:rsid w:val="007C7EA9"/>
    <w:rsid w:val="007D0002"/>
    <w:rsid w:val="007D00C2"/>
    <w:rsid w:val="007D025F"/>
    <w:rsid w:val="007D0347"/>
    <w:rsid w:val="007D0D1D"/>
    <w:rsid w:val="007D1A35"/>
    <w:rsid w:val="007D1F42"/>
    <w:rsid w:val="007D27BA"/>
    <w:rsid w:val="007D2D79"/>
    <w:rsid w:val="007D3E50"/>
    <w:rsid w:val="007D4400"/>
    <w:rsid w:val="007D4587"/>
    <w:rsid w:val="007D5270"/>
    <w:rsid w:val="007D5652"/>
    <w:rsid w:val="007D5B60"/>
    <w:rsid w:val="007D5BD4"/>
    <w:rsid w:val="007D6025"/>
    <w:rsid w:val="007D6614"/>
    <w:rsid w:val="007D71D5"/>
    <w:rsid w:val="007D736F"/>
    <w:rsid w:val="007E0B37"/>
    <w:rsid w:val="007E0D51"/>
    <w:rsid w:val="007E0DFD"/>
    <w:rsid w:val="007E0E46"/>
    <w:rsid w:val="007E12E7"/>
    <w:rsid w:val="007E1873"/>
    <w:rsid w:val="007E1B6E"/>
    <w:rsid w:val="007E2041"/>
    <w:rsid w:val="007E230A"/>
    <w:rsid w:val="007E236B"/>
    <w:rsid w:val="007E2824"/>
    <w:rsid w:val="007E2F31"/>
    <w:rsid w:val="007E309F"/>
    <w:rsid w:val="007E3167"/>
    <w:rsid w:val="007E480E"/>
    <w:rsid w:val="007E4A97"/>
    <w:rsid w:val="007E54EE"/>
    <w:rsid w:val="007E563D"/>
    <w:rsid w:val="007E5B6F"/>
    <w:rsid w:val="007E5D83"/>
    <w:rsid w:val="007E60B4"/>
    <w:rsid w:val="007E6161"/>
    <w:rsid w:val="007E720B"/>
    <w:rsid w:val="007E7D96"/>
    <w:rsid w:val="007F0A67"/>
    <w:rsid w:val="007F0CE5"/>
    <w:rsid w:val="007F1287"/>
    <w:rsid w:val="007F160B"/>
    <w:rsid w:val="007F186D"/>
    <w:rsid w:val="007F1F32"/>
    <w:rsid w:val="007F27E4"/>
    <w:rsid w:val="007F29B1"/>
    <w:rsid w:val="007F2F6D"/>
    <w:rsid w:val="007F39EE"/>
    <w:rsid w:val="007F3E9B"/>
    <w:rsid w:val="007F4021"/>
    <w:rsid w:val="007F4312"/>
    <w:rsid w:val="007F449A"/>
    <w:rsid w:val="007F4A65"/>
    <w:rsid w:val="007F5034"/>
    <w:rsid w:val="007F5361"/>
    <w:rsid w:val="007F5696"/>
    <w:rsid w:val="007F58C9"/>
    <w:rsid w:val="007F64AA"/>
    <w:rsid w:val="007F6A4D"/>
    <w:rsid w:val="007F6BFE"/>
    <w:rsid w:val="007F724B"/>
    <w:rsid w:val="007F79F1"/>
    <w:rsid w:val="007F7F9F"/>
    <w:rsid w:val="008000D1"/>
    <w:rsid w:val="008003FA"/>
    <w:rsid w:val="00800484"/>
    <w:rsid w:val="00801B2B"/>
    <w:rsid w:val="00802299"/>
    <w:rsid w:val="00802562"/>
    <w:rsid w:val="008025EF"/>
    <w:rsid w:val="008035CA"/>
    <w:rsid w:val="0080377F"/>
    <w:rsid w:val="00803830"/>
    <w:rsid w:val="00804A9A"/>
    <w:rsid w:val="00804A9D"/>
    <w:rsid w:val="00804FF2"/>
    <w:rsid w:val="00805072"/>
    <w:rsid w:val="00805936"/>
    <w:rsid w:val="008066B2"/>
    <w:rsid w:val="00806804"/>
    <w:rsid w:val="008069AD"/>
    <w:rsid w:val="00806AB5"/>
    <w:rsid w:val="00806D0A"/>
    <w:rsid w:val="00806DB4"/>
    <w:rsid w:val="0080714D"/>
    <w:rsid w:val="00807E77"/>
    <w:rsid w:val="008106D9"/>
    <w:rsid w:val="0081194A"/>
    <w:rsid w:val="00812C7E"/>
    <w:rsid w:val="00812C9D"/>
    <w:rsid w:val="00812FED"/>
    <w:rsid w:val="00813222"/>
    <w:rsid w:val="00813942"/>
    <w:rsid w:val="00814300"/>
    <w:rsid w:val="008148B0"/>
    <w:rsid w:val="00814B7B"/>
    <w:rsid w:val="0081527A"/>
    <w:rsid w:val="00816ED5"/>
    <w:rsid w:val="00817F8A"/>
    <w:rsid w:val="0082036A"/>
    <w:rsid w:val="00820CA0"/>
    <w:rsid w:val="00820E89"/>
    <w:rsid w:val="0082104E"/>
    <w:rsid w:val="00821DFD"/>
    <w:rsid w:val="00822139"/>
    <w:rsid w:val="0082284D"/>
    <w:rsid w:val="00823F85"/>
    <w:rsid w:val="008245B0"/>
    <w:rsid w:val="008248EF"/>
    <w:rsid w:val="0082512E"/>
    <w:rsid w:val="00825938"/>
    <w:rsid w:val="00826EA7"/>
    <w:rsid w:val="0082711A"/>
    <w:rsid w:val="00827DAA"/>
    <w:rsid w:val="00827F79"/>
    <w:rsid w:val="00830A3C"/>
    <w:rsid w:val="00830A49"/>
    <w:rsid w:val="00830BDC"/>
    <w:rsid w:val="00831EE7"/>
    <w:rsid w:val="00831F88"/>
    <w:rsid w:val="008332D1"/>
    <w:rsid w:val="00833CEE"/>
    <w:rsid w:val="00833DB0"/>
    <w:rsid w:val="00834190"/>
    <w:rsid w:val="008341D5"/>
    <w:rsid w:val="00834DC2"/>
    <w:rsid w:val="0083668B"/>
    <w:rsid w:val="00836C04"/>
    <w:rsid w:val="0083703A"/>
    <w:rsid w:val="00837385"/>
    <w:rsid w:val="008378B2"/>
    <w:rsid w:val="00837982"/>
    <w:rsid w:val="00837B94"/>
    <w:rsid w:val="008404CC"/>
    <w:rsid w:val="0084158A"/>
    <w:rsid w:val="008422F1"/>
    <w:rsid w:val="00843211"/>
    <w:rsid w:val="00843A71"/>
    <w:rsid w:val="00844368"/>
    <w:rsid w:val="008451FB"/>
    <w:rsid w:val="008456C5"/>
    <w:rsid w:val="00846574"/>
    <w:rsid w:val="008466D9"/>
    <w:rsid w:val="00846837"/>
    <w:rsid w:val="0084684C"/>
    <w:rsid w:val="008479E0"/>
    <w:rsid w:val="00847BC3"/>
    <w:rsid w:val="008504D1"/>
    <w:rsid w:val="00851D0F"/>
    <w:rsid w:val="00852DFA"/>
    <w:rsid w:val="008549E5"/>
    <w:rsid w:val="00854AE6"/>
    <w:rsid w:val="00854EBE"/>
    <w:rsid w:val="00855F78"/>
    <w:rsid w:val="00856278"/>
    <w:rsid w:val="008565B5"/>
    <w:rsid w:val="0085684C"/>
    <w:rsid w:val="00856AE3"/>
    <w:rsid w:val="00857451"/>
    <w:rsid w:val="00857696"/>
    <w:rsid w:val="00857A67"/>
    <w:rsid w:val="00857B64"/>
    <w:rsid w:val="00860AC6"/>
    <w:rsid w:val="00861575"/>
    <w:rsid w:val="00861A2A"/>
    <w:rsid w:val="00861A7B"/>
    <w:rsid w:val="00861E6F"/>
    <w:rsid w:val="008621CA"/>
    <w:rsid w:val="00862F33"/>
    <w:rsid w:val="00863237"/>
    <w:rsid w:val="00863DFD"/>
    <w:rsid w:val="00863FFD"/>
    <w:rsid w:val="0086409F"/>
    <w:rsid w:val="00864351"/>
    <w:rsid w:val="00864F7E"/>
    <w:rsid w:val="00865276"/>
    <w:rsid w:val="0086590B"/>
    <w:rsid w:val="00865B9F"/>
    <w:rsid w:val="00865F85"/>
    <w:rsid w:val="00866AAE"/>
    <w:rsid w:val="00866B12"/>
    <w:rsid w:val="00866F51"/>
    <w:rsid w:val="008672D9"/>
    <w:rsid w:val="00867373"/>
    <w:rsid w:val="008673F0"/>
    <w:rsid w:val="00867616"/>
    <w:rsid w:val="00870022"/>
    <w:rsid w:val="00870AF7"/>
    <w:rsid w:val="00870C7B"/>
    <w:rsid w:val="00870CF3"/>
    <w:rsid w:val="008712FC"/>
    <w:rsid w:val="00871A45"/>
    <w:rsid w:val="00872171"/>
    <w:rsid w:val="00873247"/>
    <w:rsid w:val="008736AB"/>
    <w:rsid w:val="00873B29"/>
    <w:rsid w:val="00873B32"/>
    <w:rsid w:val="0087415D"/>
    <w:rsid w:val="00874254"/>
    <w:rsid w:val="008766B9"/>
    <w:rsid w:val="00876C91"/>
    <w:rsid w:val="008775C3"/>
    <w:rsid w:val="00877A13"/>
    <w:rsid w:val="0088025A"/>
    <w:rsid w:val="008805B7"/>
    <w:rsid w:val="0088073A"/>
    <w:rsid w:val="00880AB0"/>
    <w:rsid w:val="0088102F"/>
    <w:rsid w:val="0088105D"/>
    <w:rsid w:val="00881BF9"/>
    <w:rsid w:val="008821F6"/>
    <w:rsid w:val="008825F6"/>
    <w:rsid w:val="00882A0A"/>
    <w:rsid w:val="00882D24"/>
    <w:rsid w:val="00882F91"/>
    <w:rsid w:val="00883B0C"/>
    <w:rsid w:val="00883CDD"/>
    <w:rsid w:val="00884E65"/>
    <w:rsid w:val="008852A6"/>
    <w:rsid w:val="00885D7C"/>
    <w:rsid w:val="00885FDA"/>
    <w:rsid w:val="008868A8"/>
    <w:rsid w:val="00886BDD"/>
    <w:rsid w:val="0088701D"/>
    <w:rsid w:val="0089021C"/>
    <w:rsid w:val="008911C8"/>
    <w:rsid w:val="00891A11"/>
    <w:rsid w:val="00892105"/>
    <w:rsid w:val="008925E8"/>
    <w:rsid w:val="00892D10"/>
    <w:rsid w:val="00892E85"/>
    <w:rsid w:val="00893016"/>
    <w:rsid w:val="00893247"/>
    <w:rsid w:val="008937AA"/>
    <w:rsid w:val="008948F2"/>
    <w:rsid w:val="00895FDD"/>
    <w:rsid w:val="008964E1"/>
    <w:rsid w:val="0089797A"/>
    <w:rsid w:val="00897D66"/>
    <w:rsid w:val="008A1E80"/>
    <w:rsid w:val="008A210A"/>
    <w:rsid w:val="008A303D"/>
    <w:rsid w:val="008A32DD"/>
    <w:rsid w:val="008A3887"/>
    <w:rsid w:val="008A43CF"/>
    <w:rsid w:val="008A46C1"/>
    <w:rsid w:val="008A5246"/>
    <w:rsid w:val="008A53EC"/>
    <w:rsid w:val="008A550C"/>
    <w:rsid w:val="008A56F0"/>
    <w:rsid w:val="008A5BBE"/>
    <w:rsid w:val="008A6399"/>
    <w:rsid w:val="008A65C3"/>
    <w:rsid w:val="008A6B69"/>
    <w:rsid w:val="008A6BFF"/>
    <w:rsid w:val="008A6F3A"/>
    <w:rsid w:val="008A7168"/>
    <w:rsid w:val="008A7531"/>
    <w:rsid w:val="008A78B4"/>
    <w:rsid w:val="008B0072"/>
    <w:rsid w:val="008B01DA"/>
    <w:rsid w:val="008B16CE"/>
    <w:rsid w:val="008B16F3"/>
    <w:rsid w:val="008B1946"/>
    <w:rsid w:val="008B2046"/>
    <w:rsid w:val="008B2085"/>
    <w:rsid w:val="008B2689"/>
    <w:rsid w:val="008B28C8"/>
    <w:rsid w:val="008B2D33"/>
    <w:rsid w:val="008B3A3E"/>
    <w:rsid w:val="008B492A"/>
    <w:rsid w:val="008B4E4D"/>
    <w:rsid w:val="008B5A2F"/>
    <w:rsid w:val="008B60D6"/>
    <w:rsid w:val="008B6874"/>
    <w:rsid w:val="008B6E11"/>
    <w:rsid w:val="008B7599"/>
    <w:rsid w:val="008C0098"/>
    <w:rsid w:val="008C037D"/>
    <w:rsid w:val="008C0DC0"/>
    <w:rsid w:val="008C1051"/>
    <w:rsid w:val="008C1BAA"/>
    <w:rsid w:val="008C23A8"/>
    <w:rsid w:val="008C2900"/>
    <w:rsid w:val="008C2A8E"/>
    <w:rsid w:val="008C2BC7"/>
    <w:rsid w:val="008C2DB1"/>
    <w:rsid w:val="008C3220"/>
    <w:rsid w:val="008C3577"/>
    <w:rsid w:val="008C371F"/>
    <w:rsid w:val="008C3F21"/>
    <w:rsid w:val="008C4DC9"/>
    <w:rsid w:val="008C5B8D"/>
    <w:rsid w:val="008C5ED5"/>
    <w:rsid w:val="008C5F3F"/>
    <w:rsid w:val="008C608A"/>
    <w:rsid w:val="008C6463"/>
    <w:rsid w:val="008C69E6"/>
    <w:rsid w:val="008C75CA"/>
    <w:rsid w:val="008C77E0"/>
    <w:rsid w:val="008C7899"/>
    <w:rsid w:val="008D0746"/>
    <w:rsid w:val="008D156E"/>
    <w:rsid w:val="008D186E"/>
    <w:rsid w:val="008D22C4"/>
    <w:rsid w:val="008D263F"/>
    <w:rsid w:val="008D2A25"/>
    <w:rsid w:val="008D36A5"/>
    <w:rsid w:val="008D3D95"/>
    <w:rsid w:val="008D417F"/>
    <w:rsid w:val="008D47C1"/>
    <w:rsid w:val="008D4C0B"/>
    <w:rsid w:val="008D5AAD"/>
    <w:rsid w:val="008D5D2C"/>
    <w:rsid w:val="008D6518"/>
    <w:rsid w:val="008D664C"/>
    <w:rsid w:val="008D6B65"/>
    <w:rsid w:val="008E0BB6"/>
    <w:rsid w:val="008E1212"/>
    <w:rsid w:val="008E126C"/>
    <w:rsid w:val="008E12AC"/>
    <w:rsid w:val="008E1CAD"/>
    <w:rsid w:val="008E2D2C"/>
    <w:rsid w:val="008E2D35"/>
    <w:rsid w:val="008E314D"/>
    <w:rsid w:val="008E3668"/>
    <w:rsid w:val="008E4338"/>
    <w:rsid w:val="008E436B"/>
    <w:rsid w:val="008E47ED"/>
    <w:rsid w:val="008E61CA"/>
    <w:rsid w:val="008E61EC"/>
    <w:rsid w:val="008E658A"/>
    <w:rsid w:val="008E66FA"/>
    <w:rsid w:val="008E71C1"/>
    <w:rsid w:val="008E7318"/>
    <w:rsid w:val="008E7567"/>
    <w:rsid w:val="008E774B"/>
    <w:rsid w:val="008F0073"/>
    <w:rsid w:val="008F074F"/>
    <w:rsid w:val="008F0A9E"/>
    <w:rsid w:val="008F0FAB"/>
    <w:rsid w:val="008F124D"/>
    <w:rsid w:val="008F1629"/>
    <w:rsid w:val="008F1BDA"/>
    <w:rsid w:val="008F2004"/>
    <w:rsid w:val="008F2292"/>
    <w:rsid w:val="008F30C9"/>
    <w:rsid w:val="008F348C"/>
    <w:rsid w:val="008F3C51"/>
    <w:rsid w:val="008F4958"/>
    <w:rsid w:val="008F497D"/>
    <w:rsid w:val="008F509A"/>
    <w:rsid w:val="008F5A62"/>
    <w:rsid w:val="008F5E06"/>
    <w:rsid w:val="008F66BE"/>
    <w:rsid w:val="008F7A39"/>
    <w:rsid w:val="008F7DAD"/>
    <w:rsid w:val="0090007D"/>
    <w:rsid w:val="009004EF"/>
    <w:rsid w:val="00900E98"/>
    <w:rsid w:val="00901616"/>
    <w:rsid w:val="00901686"/>
    <w:rsid w:val="00902673"/>
    <w:rsid w:val="00903419"/>
    <w:rsid w:val="00903CDE"/>
    <w:rsid w:val="0090439E"/>
    <w:rsid w:val="009049F6"/>
    <w:rsid w:val="00904CD1"/>
    <w:rsid w:val="00904E7E"/>
    <w:rsid w:val="0090527B"/>
    <w:rsid w:val="0090541B"/>
    <w:rsid w:val="00905C1C"/>
    <w:rsid w:val="00905EFC"/>
    <w:rsid w:val="00906213"/>
    <w:rsid w:val="009066B1"/>
    <w:rsid w:val="009067DA"/>
    <w:rsid w:val="009067DE"/>
    <w:rsid w:val="00907252"/>
    <w:rsid w:val="009078B1"/>
    <w:rsid w:val="00910042"/>
    <w:rsid w:val="009105D3"/>
    <w:rsid w:val="009108C1"/>
    <w:rsid w:val="00911D3C"/>
    <w:rsid w:val="00912554"/>
    <w:rsid w:val="00913046"/>
    <w:rsid w:val="0091308D"/>
    <w:rsid w:val="00913F49"/>
    <w:rsid w:val="00914344"/>
    <w:rsid w:val="00914452"/>
    <w:rsid w:val="00914C2E"/>
    <w:rsid w:val="00914F2D"/>
    <w:rsid w:val="0091536E"/>
    <w:rsid w:val="0091555B"/>
    <w:rsid w:val="0091569E"/>
    <w:rsid w:val="00915B59"/>
    <w:rsid w:val="00915F86"/>
    <w:rsid w:val="0091642F"/>
    <w:rsid w:val="0091683F"/>
    <w:rsid w:val="0091691D"/>
    <w:rsid w:val="00916F43"/>
    <w:rsid w:val="00917771"/>
    <w:rsid w:val="00917CAB"/>
    <w:rsid w:val="00917CB4"/>
    <w:rsid w:val="00920DC5"/>
    <w:rsid w:val="00920EE8"/>
    <w:rsid w:val="00920FBC"/>
    <w:rsid w:val="00921126"/>
    <w:rsid w:val="009218AB"/>
    <w:rsid w:val="0092231E"/>
    <w:rsid w:val="00922946"/>
    <w:rsid w:val="00922AD7"/>
    <w:rsid w:val="00922DB6"/>
    <w:rsid w:val="00922FFD"/>
    <w:rsid w:val="0092321E"/>
    <w:rsid w:val="0092375D"/>
    <w:rsid w:val="009237A9"/>
    <w:rsid w:val="00924117"/>
    <w:rsid w:val="00924861"/>
    <w:rsid w:val="0092516B"/>
    <w:rsid w:val="009257A3"/>
    <w:rsid w:val="00925827"/>
    <w:rsid w:val="00925BCD"/>
    <w:rsid w:val="00925FFF"/>
    <w:rsid w:val="0092655B"/>
    <w:rsid w:val="009267D1"/>
    <w:rsid w:val="0092780E"/>
    <w:rsid w:val="00930228"/>
    <w:rsid w:val="0093060D"/>
    <w:rsid w:val="00930C98"/>
    <w:rsid w:val="00930FB4"/>
    <w:rsid w:val="009313A7"/>
    <w:rsid w:val="00931AE8"/>
    <w:rsid w:val="00931C22"/>
    <w:rsid w:val="00931F07"/>
    <w:rsid w:val="009330F8"/>
    <w:rsid w:val="009337C7"/>
    <w:rsid w:val="00933AE0"/>
    <w:rsid w:val="00933B57"/>
    <w:rsid w:val="0093403A"/>
    <w:rsid w:val="009343E0"/>
    <w:rsid w:val="0093467B"/>
    <w:rsid w:val="009352A1"/>
    <w:rsid w:val="00935850"/>
    <w:rsid w:val="0093633A"/>
    <w:rsid w:val="00936B2A"/>
    <w:rsid w:val="00936E5A"/>
    <w:rsid w:val="009377BF"/>
    <w:rsid w:val="0094146A"/>
    <w:rsid w:val="00941D44"/>
    <w:rsid w:val="00941D6F"/>
    <w:rsid w:val="00942049"/>
    <w:rsid w:val="0094240F"/>
    <w:rsid w:val="00942C8F"/>
    <w:rsid w:val="00943280"/>
    <w:rsid w:val="00943568"/>
    <w:rsid w:val="00943578"/>
    <w:rsid w:val="009435B8"/>
    <w:rsid w:val="0094374A"/>
    <w:rsid w:val="00944418"/>
    <w:rsid w:val="00945939"/>
    <w:rsid w:val="00945B9A"/>
    <w:rsid w:val="00946806"/>
    <w:rsid w:val="009468D5"/>
    <w:rsid w:val="00946F87"/>
    <w:rsid w:val="00947396"/>
    <w:rsid w:val="0095017D"/>
    <w:rsid w:val="00950B74"/>
    <w:rsid w:val="009515BE"/>
    <w:rsid w:val="00952031"/>
    <w:rsid w:val="009522AD"/>
    <w:rsid w:val="00952665"/>
    <w:rsid w:val="009526E9"/>
    <w:rsid w:val="00952DFC"/>
    <w:rsid w:val="00952E62"/>
    <w:rsid w:val="00953CA9"/>
    <w:rsid w:val="00954098"/>
    <w:rsid w:val="0095440B"/>
    <w:rsid w:val="009551B5"/>
    <w:rsid w:val="009553C1"/>
    <w:rsid w:val="00955B9C"/>
    <w:rsid w:val="00956473"/>
    <w:rsid w:val="00956752"/>
    <w:rsid w:val="00956D7B"/>
    <w:rsid w:val="0095708C"/>
    <w:rsid w:val="00957833"/>
    <w:rsid w:val="00960345"/>
    <w:rsid w:val="00960653"/>
    <w:rsid w:val="009607E3"/>
    <w:rsid w:val="009612E8"/>
    <w:rsid w:val="009613DF"/>
    <w:rsid w:val="0096191A"/>
    <w:rsid w:val="00961A58"/>
    <w:rsid w:val="00961E06"/>
    <w:rsid w:val="0096203B"/>
    <w:rsid w:val="0096239D"/>
    <w:rsid w:val="00962874"/>
    <w:rsid w:val="00963573"/>
    <w:rsid w:val="00963583"/>
    <w:rsid w:val="00963791"/>
    <w:rsid w:val="009648C5"/>
    <w:rsid w:val="00964E87"/>
    <w:rsid w:val="009652A8"/>
    <w:rsid w:val="009655FF"/>
    <w:rsid w:val="00965670"/>
    <w:rsid w:val="00965717"/>
    <w:rsid w:val="009658C4"/>
    <w:rsid w:val="009667AB"/>
    <w:rsid w:val="0096796E"/>
    <w:rsid w:val="009703B6"/>
    <w:rsid w:val="0097054A"/>
    <w:rsid w:val="00971856"/>
    <w:rsid w:val="00971EBA"/>
    <w:rsid w:val="0097210E"/>
    <w:rsid w:val="009723B3"/>
    <w:rsid w:val="0097289D"/>
    <w:rsid w:val="00972B52"/>
    <w:rsid w:val="009738EA"/>
    <w:rsid w:val="00974B1A"/>
    <w:rsid w:val="00974C05"/>
    <w:rsid w:val="009760D1"/>
    <w:rsid w:val="00976902"/>
    <w:rsid w:val="00976989"/>
    <w:rsid w:val="00976EF5"/>
    <w:rsid w:val="00977A35"/>
    <w:rsid w:val="00980FC5"/>
    <w:rsid w:val="009829B0"/>
    <w:rsid w:val="00983846"/>
    <w:rsid w:val="0098450F"/>
    <w:rsid w:val="00984571"/>
    <w:rsid w:val="00984623"/>
    <w:rsid w:val="00984F37"/>
    <w:rsid w:val="00986A7F"/>
    <w:rsid w:val="00986D54"/>
    <w:rsid w:val="00986F81"/>
    <w:rsid w:val="00987B1B"/>
    <w:rsid w:val="00987C77"/>
    <w:rsid w:val="009901FA"/>
    <w:rsid w:val="009904FB"/>
    <w:rsid w:val="0099093E"/>
    <w:rsid w:val="00990CBE"/>
    <w:rsid w:val="0099165C"/>
    <w:rsid w:val="00991D7C"/>
    <w:rsid w:val="00991DAF"/>
    <w:rsid w:val="00991ED4"/>
    <w:rsid w:val="00992509"/>
    <w:rsid w:val="00992720"/>
    <w:rsid w:val="00992C0B"/>
    <w:rsid w:val="00993DC7"/>
    <w:rsid w:val="00994048"/>
    <w:rsid w:val="00994BBA"/>
    <w:rsid w:val="00994BDA"/>
    <w:rsid w:val="00994E05"/>
    <w:rsid w:val="009954B3"/>
    <w:rsid w:val="00995952"/>
    <w:rsid w:val="00996888"/>
    <w:rsid w:val="00997938"/>
    <w:rsid w:val="009A039B"/>
    <w:rsid w:val="009A0A7D"/>
    <w:rsid w:val="009A1FB4"/>
    <w:rsid w:val="009A2426"/>
    <w:rsid w:val="009A2A77"/>
    <w:rsid w:val="009A2FFC"/>
    <w:rsid w:val="009A373D"/>
    <w:rsid w:val="009A3D30"/>
    <w:rsid w:val="009A3FF4"/>
    <w:rsid w:val="009A47A9"/>
    <w:rsid w:val="009A497C"/>
    <w:rsid w:val="009A4DA6"/>
    <w:rsid w:val="009A56C1"/>
    <w:rsid w:val="009A5A87"/>
    <w:rsid w:val="009A5AA6"/>
    <w:rsid w:val="009A5F42"/>
    <w:rsid w:val="009A5FDE"/>
    <w:rsid w:val="009A7E34"/>
    <w:rsid w:val="009B090A"/>
    <w:rsid w:val="009B0F33"/>
    <w:rsid w:val="009B113F"/>
    <w:rsid w:val="009B209E"/>
    <w:rsid w:val="009B4C8E"/>
    <w:rsid w:val="009B5608"/>
    <w:rsid w:val="009B59B2"/>
    <w:rsid w:val="009B61C6"/>
    <w:rsid w:val="009B74F4"/>
    <w:rsid w:val="009B7D50"/>
    <w:rsid w:val="009B7E00"/>
    <w:rsid w:val="009C07F8"/>
    <w:rsid w:val="009C0B91"/>
    <w:rsid w:val="009C140B"/>
    <w:rsid w:val="009C240D"/>
    <w:rsid w:val="009C2433"/>
    <w:rsid w:val="009C3A25"/>
    <w:rsid w:val="009C3C1B"/>
    <w:rsid w:val="009C4128"/>
    <w:rsid w:val="009C4CBE"/>
    <w:rsid w:val="009C500C"/>
    <w:rsid w:val="009C5B17"/>
    <w:rsid w:val="009C615D"/>
    <w:rsid w:val="009C70E2"/>
    <w:rsid w:val="009C723A"/>
    <w:rsid w:val="009C738C"/>
    <w:rsid w:val="009C74C6"/>
    <w:rsid w:val="009D0619"/>
    <w:rsid w:val="009D062E"/>
    <w:rsid w:val="009D0A37"/>
    <w:rsid w:val="009D0DCA"/>
    <w:rsid w:val="009D0DF8"/>
    <w:rsid w:val="009D1392"/>
    <w:rsid w:val="009D13FA"/>
    <w:rsid w:val="009D156D"/>
    <w:rsid w:val="009D1BE3"/>
    <w:rsid w:val="009D2383"/>
    <w:rsid w:val="009D274F"/>
    <w:rsid w:val="009D2B16"/>
    <w:rsid w:val="009D36D6"/>
    <w:rsid w:val="009D397C"/>
    <w:rsid w:val="009D3BF0"/>
    <w:rsid w:val="009D3F44"/>
    <w:rsid w:val="009D4518"/>
    <w:rsid w:val="009D4861"/>
    <w:rsid w:val="009D523E"/>
    <w:rsid w:val="009D5C48"/>
    <w:rsid w:val="009D61E9"/>
    <w:rsid w:val="009D66DA"/>
    <w:rsid w:val="009E025A"/>
    <w:rsid w:val="009E1429"/>
    <w:rsid w:val="009E18DB"/>
    <w:rsid w:val="009E2891"/>
    <w:rsid w:val="009E28E1"/>
    <w:rsid w:val="009E2A6B"/>
    <w:rsid w:val="009E2FCD"/>
    <w:rsid w:val="009E40CE"/>
    <w:rsid w:val="009E4E82"/>
    <w:rsid w:val="009E5350"/>
    <w:rsid w:val="009E5CB1"/>
    <w:rsid w:val="009E6055"/>
    <w:rsid w:val="009E6303"/>
    <w:rsid w:val="009E64D1"/>
    <w:rsid w:val="009E66B4"/>
    <w:rsid w:val="009E6F5A"/>
    <w:rsid w:val="009E71A7"/>
    <w:rsid w:val="009E7419"/>
    <w:rsid w:val="009E7979"/>
    <w:rsid w:val="009F03EA"/>
    <w:rsid w:val="009F086B"/>
    <w:rsid w:val="009F0B3C"/>
    <w:rsid w:val="009F0C65"/>
    <w:rsid w:val="009F10F3"/>
    <w:rsid w:val="009F11B4"/>
    <w:rsid w:val="009F13CD"/>
    <w:rsid w:val="009F1543"/>
    <w:rsid w:val="009F1DD4"/>
    <w:rsid w:val="009F1EE9"/>
    <w:rsid w:val="009F23D2"/>
    <w:rsid w:val="009F2B92"/>
    <w:rsid w:val="009F2C74"/>
    <w:rsid w:val="009F3F31"/>
    <w:rsid w:val="009F476B"/>
    <w:rsid w:val="009F49D9"/>
    <w:rsid w:val="009F50A5"/>
    <w:rsid w:val="009F556A"/>
    <w:rsid w:val="009F5BAA"/>
    <w:rsid w:val="009F5D15"/>
    <w:rsid w:val="009F608D"/>
    <w:rsid w:val="009F62E8"/>
    <w:rsid w:val="009F67ED"/>
    <w:rsid w:val="009F6D88"/>
    <w:rsid w:val="009F7403"/>
    <w:rsid w:val="009F77D6"/>
    <w:rsid w:val="009F7C0E"/>
    <w:rsid w:val="00A005E4"/>
    <w:rsid w:val="00A00B0B"/>
    <w:rsid w:val="00A00B77"/>
    <w:rsid w:val="00A0170A"/>
    <w:rsid w:val="00A01A0D"/>
    <w:rsid w:val="00A01A92"/>
    <w:rsid w:val="00A01AC0"/>
    <w:rsid w:val="00A01AFE"/>
    <w:rsid w:val="00A021DD"/>
    <w:rsid w:val="00A02D8F"/>
    <w:rsid w:val="00A0308A"/>
    <w:rsid w:val="00A03F3E"/>
    <w:rsid w:val="00A040EB"/>
    <w:rsid w:val="00A04134"/>
    <w:rsid w:val="00A05457"/>
    <w:rsid w:val="00A0597C"/>
    <w:rsid w:val="00A06369"/>
    <w:rsid w:val="00A06D07"/>
    <w:rsid w:val="00A071C3"/>
    <w:rsid w:val="00A07D02"/>
    <w:rsid w:val="00A10854"/>
    <w:rsid w:val="00A10CEC"/>
    <w:rsid w:val="00A1137F"/>
    <w:rsid w:val="00A117B6"/>
    <w:rsid w:val="00A117E9"/>
    <w:rsid w:val="00A12616"/>
    <w:rsid w:val="00A12DF7"/>
    <w:rsid w:val="00A13443"/>
    <w:rsid w:val="00A136EB"/>
    <w:rsid w:val="00A138C6"/>
    <w:rsid w:val="00A13CBC"/>
    <w:rsid w:val="00A14596"/>
    <w:rsid w:val="00A14734"/>
    <w:rsid w:val="00A14F84"/>
    <w:rsid w:val="00A15991"/>
    <w:rsid w:val="00A161C7"/>
    <w:rsid w:val="00A16627"/>
    <w:rsid w:val="00A16EF1"/>
    <w:rsid w:val="00A17982"/>
    <w:rsid w:val="00A20598"/>
    <w:rsid w:val="00A206B0"/>
    <w:rsid w:val="00A20C28"/>
    <w:rsid w:val="00A2141C"/>
    <w:rsid w:val="00A21DE3"/>
    <w:rsid w:val="00A22217"/>
    <w:rsid w:val="00A22E7B"/>
    <w:rsid w:val="00A235C2"/>
    <w:rsid w:val="00A237B4"/>
    <w:rsid w:val="00A23B80"/>
    <w:rsid w:val="00A23D88"/>
    <w:rsid w:val="00A23FA1"/>
    <w:rsid w:val="00A2419F"/>
    <w:rsid w:val="00A241A3"/>
    <w:rsid w:val="00A2470B"/>
    <w:rsid w:val="00A24CCB"/>
    <w:rsid w:val="00A2544F"/>
    <w:rsid w:val="00A25887"/>
    <w:rsid w:val="00A25CF5"/>
    <w:rsid w:val="00A25D95"/>
    <w:rsid w:val="00A2627C"/>
    <w:rsid w:val="00A26758"/>
    <w:rsid w:val="00A26876"/>
    <w:rsid w:val="00A26F92"/>
    <w:rsid w:val="00A275F7"/>
    <w:rsid w:val="00A27880"/>
    <w:rsid w:val="00A3005D"/>
    <w:rsid w:val="00A30F98"/>
    <w:rsid w:val="00A30FC9"/>
    <w:rsid w:val="00A31831"/>
    <w:rsid w:val="00A31959"/>
    <w:rsid w:val="00A31A78"/>
    <w:rsid w:val="00A31B72"/>
    <w:rsid w:val="00A32CC8"/>
    <w:rsid w:val="00A33697"/>
    <w:rsid w:val="00A33B22"/>
    <w:rsid w:val="00A33F80"/>
    <w:rsid w:val="00A352C4"/>
    <w:rsid w:val="00A35D18"/>
    <w:rsid w:val="00A35DC3"/>
    <w:rsid w:val="00A365A6"/>
    <w:rsid w:val="00A3693D"/>
    <w:rsid w:val="00A36A53"/>
    <w:rsid w:val="00A36AC3"/>
    <w:rsid w:val="00A36DE7"/>
    <w:rsid w:val="00A37407"/>
    <w:rsid w:val="00A37BD4"/>
    <w:rsid w:val="00A40722"/>
    <w:rsid w:val="00A40AF6"/>
    <w:rsid w:val="00A41D6E"/>
    <w:rsid w:val="00A433E5"/>
    <w:rsid w:val="00A43430"/>
    <w:rsid w:val="00A43BDB"/>
    <w:rsid w:val="00A44154"/>
    <w:rsid w:val="00A4418F"/>
    <w:rsid w:val="00A44E93"/>
    <w:rsid w:val="00A45036"/>
    <w:rsid w:val="00A4515D"/>
    <w:rsid w:val="00A47490"/>
    <w:rsid w:val="00A4750D"/>
    <w:rsid w:val="00A47709"/>
    <w:rsid w:val="00A505DC"/>
    <w:rsid w:val="00A507E4"/>
    <w:rsid w:val="00A507F6"/>
    <w:rsid w:val="00A507FF"/>
    <w:rsid w:val="00A50CD1"/>
    <w:rsid w:val="00A50D1E"/>
    <w:rsid w:val="00A50DA4"/>
    <w:rsid w:val="00A50F91"/>
    <w:rsid w:val="00A52E59"/>
    <w:rsid w:val="00A53CF3"/>
    <w:rsid w:val="00A53E48"/>
    <w:rsid w:val="00A53E4F"/>
    <w:rsid w:val="00A54103"/>
    <w:rsid w:val="00A543D2"/>
    <w:rsid w:val="00A549EC"/>
    <w:rsid w:val="00A55288"/>
    <w:rsid w:val="00A5552E"/>
    <w:rsid w:val="00A55976"/>
    <w:rsid w:val="00A57AF1"/>
    <w:rsid w:val="00A57CD2"/>
    <w:rsid w:val="00A61F71"/>
    <w:rsid w:val="00A6213F"/>
    <w:rsid w:val="00A6230D"/>
    <w:rsid w:val="00A64B90"/>
    <w:rsid w:val="00A65435"/>
    <w:rsid w:val="00A65AFD"/>
    <w:rsid w:val="00A666B4"/>
    <w:rsid w:val="00A67870"/>
    <w:rsid w:val="00A70B59"/>
    <w:rsid w:val="00A70BB8"/>
    <w:rsid w:val="00A71329"/>
    <w:rsid w:val="00A71383"/>
    <w:rsid w:val="00A71588"/>
    <w:rsid w:val="00A7163A"/>
    <w:rsid w:val="00A7184F"/>
    <w:rsid w:val="00A71E4C"/>
    <w:rsid w:val="00A71F2F"/>
    <w:rsid w:val="00A724B0"/>
    <w:rsid w:val="00A72C86"/>
    <w:rsid w:val="00A72F63"/>
    <w:rsid w:val="00A7322F"/>
    <w:rsid w:val="00A7361E"/>
    <w:rsid w:val="00A73A2D"/>
    <w:rsid w:val="00A73B0C"/>
    <w:rsid w:val="00A73CBF"/>
    <w:rsid w:val="00A74168"/>
    <w:rsid w:val="00A749B7"/>
    <w:rsid w:val="00A74BFC"/>
    <w:rsid w:val="00A75213"/>
    <w:rsid w:val="00A75585"/>
    <w:rsid w:val="00A757E4"/>
    <w:rsid w:val="00A75F9C"/>
    <w:rsid w:val="00A76500"/>
    <w:rsid w:val="00A76FCD"/>
    <w:rsid w:val="00A77034"/>
    <w:rsid w:val="00A77923"/>
    <w:rsid w:val="00A802ED"/>
    <w:rsid w:val="00A806F9"/>
    <w:rsid w:val="00A80902"/>
    <w:rsid w:val="00A81655"/>
    <w:rsid w:val="00A8185D"/>
    <w:rsid w:val="00A81F28"/>
    <w:rsid w:val="00A82000"/>
    <w:rsid w:val="00A82309"/>
    <w:rsid w:val="00A82AE7"/>
    <w:rsid w:val="00A8320F"/>
    <w:rsid w:val="00A8348F"/>
    <w:rsid w:val="00A839E9"/>
    <w:rsid w:val="00A83FF7"/>
    <w:rsid w:val="00A8432F"/>
    <w:rsid w:val="00A848F3"/>
    <w:rsid w:val="00A84DFD"/>
    <w:rsid w:val="00A84E7E"/>
    <w:rsid w:val="00A84FC9"/>
    <w:rsid w:val="00A84FE5"/>
    <w:rsid w:val="00A851D3"/>
    <w:rsid w:val="00A85269"/>
    <w:rsid w:val="00A854BE"/>
    <w:rsid w:val="00A85CE2"/>
    <w:rsid w:val="00A85FB6"/>
    <w:rsid w:val="00A8652F"/>
    <w:rsid w:val="00A8719A"/>
    <w:rsid w:val="00A873F5"/>
    <w:rsid w:val="00A87538"/>
    <w:rsid w:val="00A8797E"/>
    <w:rsid w:val="00A901F3"/>
    <w:rsid w:val="00A90E80"/>
    <w:rsid w:val="00A9106F"/>
    <w:rsid w:val="00A916B1"/>
    <w:rsid w:val="00A91983"/>
    <w:rsid w:val="00A91D5A"/>
    <w:rsid w:val="00A92D2E"/>
    <w:rsid w:val="00A931EF"/>
    <w:rsid w:val="00A934EA"/>
    <w:rsid w:val="00A935B0"/>
    <w:rsid w:val="00A93708"/>
    <w:rsid w:val="00A93C3A"/>
    <w:rsid w:val="00A94FA4"/>
    <w:rsid w:val="00A95369"/>
    <w:rsid w:val="00A953C0"/>
    <w:rsid w:val="00A95B2E"/>
    <w:rsid w:val="00A9763E"/>
    <w:rsid w:val="00AA0D73"/>
    <w:rsid w:val="00AA130E"/>
    <w:rsid w:val="00AA1892"/>
    <w:rsid w:val="00AA1B06"/>
    <w:rsid w:val="00AA2329"/>
    <w:rsid w:val="00AA24C1"/>
    <w:rsid w:val="00AA27B2"/>
    <w:rsid w:val="00AA2A15"/>
    <w:rsid w:val="00AA314E"/>
    <w:rsid w:val="00AA37B0"/>
    <w:rsid w:val="00AA39D1"/>
    <w:rsid w:val="00AA3AA5"/>
    <w:rsid w:val="00AA400F"/>
    <w:rsid w:val="00AA4087"/>
    <w:rsid w:val="00AA419A"/>
    <w:rsid w:val="00AA4599"/>
    <w:rsid w:val="00AA50EC"/>
    <w:rsid w:val="00AA5C49"/>
    <w:rsid w:val="00AA614B"/>
    <w:rsid w:val="00AA64F6"/>
    <w:rsid w:val="00AA781D"/>
    <w:rsid w:val="00AB07AB"/>
    <w:rsid w:val="00AB097B"/>
    <w:rsid w:val="00AB0CBF"/>
    <w:rsid w:val="00AB12BA"/>
    <w:rsid w:val="00AB15C8"/>
    <w:rsid w:val="00AB186B"/>
    <w:rsid w:val="00AB2091"/>
    <w:rsid w:val="00AB2600"/>
    <w:rsid w:val="00AB274A"/>
    <w:rsid w:val="00AB346B"/>
    <w:rsid w:val="00AB3DF7"/>
    <w:rsid w:val="00AB3EB5"/>
    <w:rsid w:val="00AB40C4"/>
    <w:rsid w:val="00AB4F8C"/>
    <w:rsid w:val="00AB50F8"/>
    <w:rsid w:val="00AB5127"/>
    <w:rsid w:val="00AB57A6"/>
    <w:rsid w:val="00AB587C"/>
    <w:rsid w:val="00AB5999"/>
    <w:rsid w:val="00AB5DC4"/>
    <w:rsid w:val="00AB65DE"/>
    <w:rsid w:val="00AB6CC7"/>
    <w:rsid w:val="00AB7686"/>
    <w:rsid w:val="00AB7C46"/>
    <w:rsid w:val="00AB7D1E"/>
    <w:rsid w:val="00AC032B"/>
    <w:rsid w:val="00AC0347"/>
    <w:rsid w:val="00AC1390"/>
    <w:rsid w:val="00AC13B2"/>
    <w:rsid w:val="00AC24B0"/>
    <w:rsid w:val="00AC277F"/>
    <w:rsid w:val="00AC4797"/>
    <w:rsid w:val="00AC4AB4"/>
    <w:rsid w:val="00AC4DE6"/>
    <w:rsid w:val="00AC559A"/>
    <w:rsid w:val="00AC5E0C"/>
    <w:rsid w:val="00AC6553"/>
    <w:rsid w:val="00AC70DB"/>
    <w:rsid w:val="00AC742B"/>
    <w:rsid w:val="00AC782F"/>
    <w:rsid w:val="00AD0D1F"/>
    <w:rsid w:val="00AD19E5"/>
    <w:rsid w:val="00AD1AB8"/>
    <w:rsid w:val="00AD1EA7"/>
    <w:rsid w:val="00AD4C8F"/>
    <w:rsid w:val="00AD6049"/>
    <w:rsid w:val="00AD6B3B"/>
    <w:rsid w:val="00AD7E26"/>
    <w:rsid w:val="00AE01CE"/>
    <w:rsid w:val="00AE07A3"/>
    <w:rsid w:val="00AE1368"/>
    <w:rsid w:val="00AE1405"/>
    <w:rsid w:val="00AE277F"/>
    <w:rsid w:val="00AE2BC0"/>
    <w:rsid w:val="00AE368A"/>
    <w:rsid w:val="00AE3D3C"/>
    <w:rsid w:val="00AE4DA6"/>
    <w:rsid w:val="00AE4F11"/>
    <w:rsid w:val="00AE52B5"/>
    <w:rsid w:val="00AE5BA2"/>
    <w:rsid w:val="00AE6470"/>
    <w:rsid w:val="00AE7B2F"/>
    <w:rsid w:val="00AEFC92"/>
    <w:rsid w:val="00AF085E"/>
    <w:rsid w:val="00AF140A"/>
    <w:rsid w:val="00AF1951"/>
    <w:rsid w:val="00AF1F1B"/>
    <w:rsid w:val="00AF2000"/>
    <w:rsid w:val="00AF2491"/>
    <w:rsid w:val="00AF2DB2"/>
    <w:rsid w:val="00AF3424"/>
    <w:rsid w:val="00AF43BE"/>
    <w:rsid w:val="00AF489A"/>
    <w:rsid w:val="00AF571C"/>
    <w:rsid w:val="00AF62BB"/>
    <w:rsid w:val="00AF6F4A"/>
    <w:rsid w:val="00AF75A1"/>
    <w:rsid w:val="00AF7D41"/>
    <w:rsid w:val="00B0039D"/>
    <w:rsid w:val="00B005A2"/>
    <w:rsid w:val="00B0088E"/>
    <w:rsid w:val="00B010BD"/>
    <w:rsid w:val="00B01568"/>
    <w:rsid w:val="00B016DE"/>
    <w:rsid w:val="00B01858"/>
    <w:rsid w:val="00B02527"/>
    <w:rsid w:val="00B026A1"/>
    <w:rsid w:val="00B02B97"/>
    <w:rsid w:val="00B02CD5"/>
    <w:rsid w:val="00B033B3"/>
    <w:rsid w:val="00B03559"/>
    <w:rsid w:val="00B03A8E"/>
    <w:rsid w:val="00B04531"/>
    <w:rsid w:val="00B04D19"/>
    <w:rsid w:val="00B04F41"/>
    <w:rsid w:val="00B04FDE"/>
    <w:rsid w:val="00B055A0"/>
    <w:rsid w:val="00B057A9"/>
    <w:rsid w:val="00B0585F"/>
    <w:rsid w:val="00B060FF"/>
    <w:rsid w:val="00B06460"/>
    <w:rsid w:val="00B065A0"/>
    <w:rsid w:val="00B06786"/>
    <w:rsid w:val="00B1080C"/>
    <w:rsid w:val="00B108A3"/>
    <w:rsid w:val="00B10DB7"/>
    <w:rsid w:val="00B111F8"/>
    <w:rsid w:val="00B11328"/>
    <w:rsid w:val="00B1156D"/>
    <w:rsid w:val="00B11829"/>
    <w:rsid w:val="00B11DD2"/>
    <w:rsid w:val="00B127B9"/>
    <w:rsid w:val="00B12878"/>
    <w:rsid w:val="00B12E6D"/>
    <w:rsid w:val="00B13646"/>
    <w:rsid w:val="00B1375A"/>
    <w:rsid w:val="00B13A8D"/>
    <w:rsid w:val="00B13B32"/>
    <w:rsid w:val="00B1435B"/>
    <w:rsid w:val="00B14DE4"/>
    <w:rsid w:val="00B14F84"/>
    <w:rsid w:val="00B15FA2"/>
    <w:rsid w:val="00B16881"/>
    <w:rsid w:val="00B16D7A"/>
    <w:rsid w:val="00B16E80"/>
    <w:rsid w:val="00B16F0C"/>
    <w:rsid w:val="00B1706D"/>
    <w:rsid w:val="00B171EC"/>
    <w:rsid w:val="00B17CA4"/>
    <w:rsid w:val="00B17F50"/>
    <w:rsid w:val="00B206A9"/>
    <w:rsid w:val="00B2093E"/>
    <w:rsid w:val="00B2229B"/>
    <w:rsid w:val="00B2296B"/>
    <w:rsid w:val="00B22F4D"/>
    <w:rsid w:val="00B22FEB"/>
    <w:rsid w:val="00B2309E"/>
    <w:rsid w:val="00B23170"/>
    <w:rsid w:val="00B2359E"/>
    <w:rsid w:val="00B23AF0"/>
    <w:rsid w:val="00B23BCA"/>
    <w:rsid w:val="00B23F19"/>
    <w:rsid w:val="00B2572A"/>
    <w:rsid w:val="00B2643D"/>
    <w:rsid w:val="00B266CE"/>
    <w:rsid w:val="00B26AC7"/>
    <w:rsid w:val="00B2708D"/>
    <w:rsid w:val="00B27327"/>
    <w:rsid w:val="00B275B9"/>
    <w:rsid w:val="00B275F3"/>
    <w:rsid w:val="00B277F3"/>
    <w:rsid w:val="00B2796A"/>
    <w:rsid w:val="00B27ABF"/>
    <w:rsid w:val="00B30692"/>
    <w:rsid w:val="00B30C79"/>
    <w:rsid w:val="00B3152F"/>
    <w:rsid w:val="00B318F9"/>
    <w:rsid w:val="00B31D30"/>
    <w:rsid w:val="00B320CA"/>
    <w:rsid w:val="00B325DD"/>
    <w:rsid w:val="00B3267D"/>
    <w:rsid w:val="00B327CD"/>
    <w:rsid w:val="00B328AA"/>
    <w:rsid w:val="00B3297D"/>
    <w:rsid w:val="00B329BC"/>
    <w:rsid w:val="00B32E2C"/>
    <w:rsid w:val="00B32F56"/>
    <w:rsid w:val="00B33447"/>
    <w:rsid w:val="00B33AFC"/>
    <w:rsid w:val="00B33CCD"/>
    <w:rsid w:val="00B33EDF"/>
    <w:rsid w:val="00B340C6"/>
    <w:rsid w:val="00B34884"/>
    <w:rsid w:val="00B34C21"/>
    <w:rsid w:val="00B352DE"/>
    <w:rsid w:val="00B35BEE"/>
    <w:rsid w:val="00B35F0C"/>
    <w:rsid w:val="00B36443"/>
    <w:rsid w:val="00B374F5"/>
    <w:rsid w:val="00B37A6A"/>
    <w:rsid w:val="00B37B02"/>
    <w:rsid w:val="00B409AB"/>
    <w:rsid w:val="00B40CC1"/>
    <w:rsid w:val="00B41B85"/>
    <w:rsid w:val="00B432E2"/>
    <w:rsid w:val="00B43629"/>
    <w:rsid w:val="00B441B2"/>
    <w:rsid w:val="00B44226"/>
    <w:rsid w:val="00B45074"/>
    <w:rsid w:val="00B450C1"/>
    <w:rsid w:val="00B452EE"/>
    <w:rsid w:val="00B459F2"/>
    <w:rsid w:val="00B45D75"/>
    <w:rsid w:val="00B4607F"/>
    <w:rsid w:val="00B4641C"/>
    <w:rsid w:val="00B46FEF"/>
    <w:rsid w:val="00B47A70"/>
    <w:rsid w:val="00B47A77"/>
    <w:rsid w:val="00B47BCC"/>
    <w:rsid w:val="00B47CC4"/>
    <w:rsid w:val="00B5096F"/>
    <w:rsid w:val="00B50DB5"/>
    <w:rsid w:val="00B52952"/>
    <w:rsid w:val="00B542DA"/>
    <w:rsid w:val="00B543B5"/>
    <w:rsid w:val="00B54413"/>
    <w:rsid w:val="00B54471"/>
    <w:rsid w:val="00B549C9"/>
    <w:rsid w:val="00B55C40"/>
    <w:rsid w:val="00B55E53"/>
    <w:rsid w:val="00B56A01"/>
    <w:rsid w:val="00B57337"/>
    <w:rsid w:val="00B578C0"/>
    <w:rsid w:val="00B57F62"/>
    <w:rsid w:val="00B60524"/>
    <w:rsid w:val="00B60A4F"/>
    <w:rsid w:val="00B61918"/>
    <w:rsid w:val="00B619E8"/>
    <w:rsid w:val="00B61CEB"/>
    <w:rsid w:val="00B630EC"/>
    <w:rsid w:val="00B632EB"/>
    <w:rsid w:val="00B6386D"/>
    <w:rsid w:val="00B63E3C"/>
    <w:rsid w:val="00B63ECB"/>
    <w:rsid w:val="00B64455"/>
    <w:rsid w:val="00B648EC"/>
    <w:rsid w:val="00B65041"/>
    <w:rsid w:val="00B651C2"/>
    <w:rsid w:val="00B661EF"/>
    <w:rsid w:val="00B66656"/>
    <w:rsid w:val="00B66BD2"/>
    <w:rsid w:val="00B66EF3"/>
    <w:rsid w:val="00B66EFF"/>
    <w:rsid w:val="00B66FE6"/>
    <w:rsid w:val="00B67D68"/>
    <w:rsid w:val="00B7063B"/>
    <w:rsid w:val="00B706E6"/>
    <w:rsid w:val="00B7117E"/>
    <w:rsid w:val="00B71D1D"/>
    <w:rsid w:val="00B72064"/>
    <w:rsid w:val="00B72D5B"/>
    <w:rsid w:val="00B73EA6"/>
    <w:rsid w:val="00B74145"/>
    <w:rsid w:val="00B75768"/>
    <w:rsid w:val="00B758B5"/>
    <w:rsid w:val="00B75CCF"/>
    <w:rsid w:val="00B767D2"/>
    <w:rsid w:val="00B80593"/>
    <w:rsid w:val="00B80E09"/>
    <w:rsid w:val="00B8100D"/>
    <w:rsid w:val="00B8142A"/>
    <w:rsid w:val="00B81EE5"/>
    <w:rsid w:val="00B827EC"/>
    <w:rsid w:val="00B84A3C"/>
    <w:rsid w:val="00B85328"/>
    <w:rsid w:val="00B85FAD"/>
    <w:rsid w:val="00B86BF0"/>
    <w:rsid w:val="00B86C4F"/>
    <w:rsid w:val="00B87044"/>
    <w:rsid w:val="00B87372"/>
    <w:rsid w:val="00B87930"/>
    <w:rsid w:val="00B87B16"/>
    <w:rsid w:val="00B90278"/>
    <w:rsid w:val="00B9067E"/>
    <w:rsid w:val="00B90AA4"/>
    <w:rsid w:val="00B91E6C"/>
    <w:rsid w:val="00B9251C"/>
    <w:rsid w:val="00B932EF"/>
    <w:rsid w:val="00B9342C"/>
    <w:rsid w:val="00B93A94"/>
    <w:rsid w:val="00B93E51"/>
    <w:rsid w:val="00B93E80"/>
    <w:rsid w:val="00B94EA5"/>
    <w:rsid w:val="00B95ADE"/>
    <w:rsid w:val="00B971C5"/>
    <w:rsid w:val="00B972FB"/>
    <w:rsid w:val="00B9747E"/>
    <w:rsid w:val="00B97B94"/>
    <w:rsid w:val="00B97FE5"/>
    <w:rsid w:val="00BA0824"/>
    <w:rsid w:val="00BA1352"/>
    <w:rsid w:val="00BA1CDE"/>
    <w:rsid w:val="00BA1DDB"/>
    <w:rsid w:val="00BA314D"/>
    <w:rsid w:val="00BA378C"/>
    <w:rsid w:val="00BA554A"/>
    <w:rsid w:val="00BA57BA"/>
    <w:rsid w:val="00BA5CC1"/>
    <w:rsid w:val="00BA5F50"/>
    <w:rsid w:val="00BA61C2"/>
    <w:rsid w:val="00BA6271"/>
    <w:rsid w:val="00BA63B7"/>
    <w:rsid w:val="00BA63C0"/>
    <w:rsid w:val="00BA7135"/>
    <w:rsid w:val="00BA7255"/>
    <w:rsid w:val="00BB010A"/>
    <w:rsid w:val="00BB1ABC"/>
    <w:rsid w:val="00BB1C5D"/>
    <w:rsid w:val="00BB1E19"/>
    <w:rsid w:val="00BB1E41"/>
    <w:rsid w:val="00BB2873"/>
    <w:rsid w:val="00BB34E2"/>
    <w:rsid w:val="00BB3CB8"/>
    <w:rsid w:val="00BB3F37"/>
    <w:rsid w:val="00BB4619"/>
    <w:rsid w:val="00BB520E"/>
    <w:rsid w:val="00BB564C"/>
    <w:rsid w:val="00BB5A53"/>
    <w:rsid w:val="00BB5C55"/>
    <w:rsid w:val="00BB6779"/>
    <w:rsid w:val="00BB67DE"/>
    <w:rsid w:val="00BB6A9E"/>
    <w:rsid w:val="00BB7AFF"/>
    <w:rsid w:val="00BB7C83"/>
    <w:rsid w:val="00BC0285"/>
    <w:rsid w:val="00BC047E"/>
    <w:rsid w:val="00BC04C4"/>
    <w:rsid w:val="00BC1042"/>
    <w:rsid w:val="00BC17CF"/>
    <w:rsid w:val="00BC1C4D"/>
    <w:rsid w:val="00BC228E"/>
    <w:rsid w:val="00BC2512"/>
    <w:rsid w:val="00BC33B0"/>
    <w:rsid w:val="00BC4236"/>
    <w:rsid w:val="00BC48AD"/>
    <w:rsid w:val="00BC50DC"/>
    <w:rsid w:val="00BC5232"/>
    <w:rsid w:val="00BC54A0"/>
    <w:rsid w:val="00BC69BE"/>
    <w:rsid w:val="00BC78DB"/>
    <w:rsid w:val="00BC7B21"/>
    <w:rsid w:val="00BC7E7F"/>
    <w:rsid w:val="00BD0198"/>
    <w:rsid w:val="00BD02A8"/>
    <w:rsid w:val="00BD094D"/>
    <w:rsid w:val="00BD0CCE"/>
    <w:rsid w:val="00BD0E0F"/>
    <w:rsid w:val="00BD1D91"/>
    <w:rsid w:val="00BD2F4E"/>
    <w:rsid w:val="00BD3F1C"/>
    <w:rsid w:val="00BD5547"/>
    <w:rsid w:val="00BD64EE"/>
    <w:rsid w:val="00BD651D"/>
    <w:rsid w:val="00BD65BF"/>
    <w:rsid w:val="00BD66F0"/>
    <w:rsid w:val="00BD6C9F"/>
    <w:rsid w:val="00BD72A8"/>
    <w:rsid w:val="00BD7314"/>
    <w:rsid w:val="00BD7788"/>
    <w:rsid w:val="00BD7936"/>
    <w:rsid w:val="00BE01EB"/>
    <w:rsid w:val="00BE045A"/>
    <w:rsid w:val="00BE0559"/>
    <w:rsid w:val="00BE077E"/>
    <w:rsid w:val="00BE23FA"/>
    <w:rsid w:val="00BE262B"/>
    <w:rsid w:val="00BE2D34"/>
    <w:rsid w:val="00BE2E00"/>
    <w:rsid w:val="00BE302A"/>
    <w:rsid w:val="00BE3229"/>
    <w:rsid w:val="00BE324E"/>
    <w:rsid w:val="00BE3E1D"/>
    <w:rsid w:val="00BE49C4"/>
    <w:rsid w:val="00BE4E71"/>
    <w:rsid w:val="00BE5C57"/>
    <w:rsid w:val="00BE60DE"/>
    <w:rsid w:val="00BE6634"/>
    <w:rsid w:val="00BE6BA4"/>
    <w:rsid w:val="00BE7192"/>
    <w:rsid w:val="00BE7285"/>
    <w:rsid w:val="00BE7646"/>
    <w:rsid w:val="00BF025B"/>
    <w:rsid w:val="00BF0503"/>
    <w:rsid w:val="00BF0650"/>
    <w:rsid w:val="00BF0CCE"/>
    <w:rsid w:val="00BF1AE1"/>
    <w:rsid w:val="00BF1B54"/>
    <w:rsid w:val="00BF1B5A"/>
    <w:rsid w:val="00BF203D"/>
    <w:rsid w:val="00BF22DC"/>
    <w:rsid w:val="00BF2D67"/>
    <w:rsid w:val="00BF4429"/>
    <w:rsid w:val="00BF4897"/>
    <w:rsid w:val="00BF5050"/>
    <w:rsid w:val="00BF59B7"/>
    <w:rsid w:val="00BF659C"/>
    <w:rsid w:val="00BF6A81"/>
    <w:rsid w:val="00BF6C95"/>
    <w:rsid w:val="00BF7664"/>
    <w:rsid w:val="00BF7E5B"/>
    <w:rsid w:val="00C0100C"/>
    <w:rsid w:val="00C0161D"/>
    <w:rsid w:val="00C01C1A"/>
    <w:rsid w:val="00C02434"/>
    <w:rsid w:val="00C029F9"/>
    <w:rsid w:val="00C0307D"/>
    <w:rsid w:val="00C03ABD"/>
    <w:rsid w:val="00C04A08"/>
    <w:rsid w:val="00C0507F"/>
    <w:rsid w:val="00C0526D"/>
    <w:rsid w:val="00C059B9"/>
    <w:rsid w:val="00C05E52"/>
    <w:rsid w:val="00C05F43"/>
    <w:rsid w:val="00C060DF"/>
    <w:rsid w:val="00C06194"/>
    <w:rsid w:val="00C06263"/>
    <w:rsid w:val="00C0707B"/>
    <w:rsid w:val="00C07529"/>
    <w:rsid w:val="00C0784D"/>
    <w:rsid w:val="00C07A5A"/>
    <w:rsid w:val="00C101D4"/>
    <w:rsid w:val="00C1081E"/>
    <w:rsid w:val="00C11202"/>
    <w:rsid w:val="00C12773"/>
    <w:rsid w:val="00C12EAD"/>
    <w:rsid w:val="00C12F04"/>
    <w:rsid w:val="00C13266"/>
    <w:rsid w:val="00C13F4B"/>
    <w:rsid w:val="00C14EFA"/>
    <w:rsid w:val="00C155C7"/>
    <w:rsid w:val="00C155C8"/>
    <w:rsid w:val="00C162A4"/>
    <w:rsid w:val="00C16311"/>
    <w:rsid w:val="00C16774"/>
    <w:rsid w:val="00C168B9"/>
    <w:rsid w:val="00C16901"/>
    <w:rsid w:val="00C176FF"/>
    <w:rsid w:val="00C1783C"/>
    <w:rsid w:val="00C17A21"/>
    <w:rsid w:val="00C17FF4"/>
    <w:rsid w:val="00C20639"/>
    <w:rsid w:val="00C20CB1"/>
    <w:rsid w:val="00C210D6"/>
    <w:rsid w:val="00C21231"/>
    <w:rsid w:val="00C21717"/>
    <w:rsid w:val="00C21B30"/>
    <w:rsid w:val="00C21CA8"/>
    <w:rsid w:val="00C226E1"/>
    <w:rsid w:val="00C23E82"/>
    <w:rsid w:val="00C242D8"/>
    <w:rsid w:val="00C25477"/>
    <w:rsid w:val="00C2589B"/>
    <w:rsid w:val="00C259A6"/>
    <w:rsid w:val="00C25BDD"/>
    <w:rsid w:val="00C25F05"/>
    <w:rsid w:val="00C26289"/>
    <w:rsid w:val="00C26736"/>
    <w:rsid w:val="00C267C7"/>
    <w:rsid w:val="00C269D9"/>
    <w:rsid w:val="00C26DB8"/>
    <w:rsid w:val="00C2777D"/>
    <w:rsid w:val="00C30373"/>
    <w:rsid w:val="00C3063A"/>
    <w:rsid w:val="00C30CB2"/>
    <w:rsid w:val="00C31164"/>
    <w:rsid w:val="00C31666"/>
    <w:rsid w:val="00C3247A"/>
    <w:rsid w:val="00C334D6"/>
    <w:rsid w:val="00C3361C"/>
    <w:rsid w:val="00C33B0F"/>
    <w:rsid w:val="00C33BD2"/>
    <w:rsid w:val="00C33F61"/>
    <w:rsid w:val="00C353AC"/>
    <w:rsid w:val="00C35820"/>
    <w:rsid w:val="00C358A7"/>
    <w:rsid w:val="00C362AA"/>
    <w:rsid w:val="00C400EE"/>
    <w:rsid w:val="00C41603"/>
    <w:rsid w:val="00C416DD"/>
    <w:rsid w:val="00C41C55"/>
    <w:rsid w:val="00C41C75"/>
    <w:rsid w:val="00C41ED4"/>
    <w:rsid w:val="00C42338"/>
    <w:rsid w:val="00C42B76"/>
    <w:rsid w:val="00C43C96"/>
    <w:rsid w:val="00C43F7A"/>
    <w:rsid w:val="00C44711"/>
    <w:rsid w:val="00C448F6"/>
    <w:rsid w:val="00C44C0B"/>
    <w:rsid w:val="00C45111"/>
    <w:rsid w:val="00C45560"/>
    <w:rsid w:val="00C455B5"/>
    <w:rsid w:val="00C45D75"/>
    <w:rsid w:val="00C4690F"/>
    <w:rsid w:val="00C470F3"/>
    <w:rsid w:val="00C47799"/>
    <w:rsid w:val="00C47B54"/>
    <w:rsid w:val="00C47B7C"/>
    <w:rsid w:val="00C50D3E"/>
    <w:rsid w:val="00C50D7C"/>
    <w:rsid w:val="00C51007"/>
    <w:rsid w:val="00C5116F"/>
    <w:rsid w:val="00C5179A"/>
    <w:rsid w:val="00C517B1"/>
    <w:rsid w:val="00C5200B"/>
    <w:rsid w:val="00C520C5"/>
    <w:rsid w:val="00C52528"/>
    <w:rsid w:val="00C52A00"/>
    <w:rsid w:val="00C53DE2"/>
    <w:rsid w:val="00C55DC9"/>
    <w:rsid w:val="00C562F7"/>
    <w:rsid w:val="00C56A97"/>
    <w:rsid w:val="00C56F4A"/>
    <w:rsid w:val="00C56FA5"/>
    <w:rsid w:val="00C5783C"/>
    <w:rsid w:val="00C57CA8"/>
    <w:rsid w:val="00C57E41"/>
    <w:rsid w:val="00C6036E"/>
    <w:rsid w:val="00C605DF"/>
    <w:rsid w:val="00C610BC"/>
    <w:rsid w:val="00C6111D"/>
    <w:rsid w:val="00C61532"/>
    <w:rsid w:val="00C629C9"/>
    <w:rsid w:val="00C630A1"/>
    <w:rsid w:val="00C63338"/>
    <w:rsid w:val="00C6415E"/>
    <w:rsid w:val="00C70307"/>
    <w:rsid w:val="00C71199"/>
    <w:rsid w:val="00C717F2"/>
    <w:rsid w:val="00C71B02"/>
    <w:rsid w:val="00C72C0F"/>
    <w:rsid w:val="00C72C99"/>
    <w:rsid w:val="00C73D95"/>
    <w:rsid w:val="00C748E7"/>
    <w:rsid w:val="00C74EF8"/>
    <w:rsid w:val="00C7550D"/>
    <w:rsid w:val="00C75577"/>
    <w:rsid w:val="00C7573C"/>
    <w:rsid w:val="00C75AF9"/>
    <w:rsid w:val="00C75DD6"/>
    <w:rsid w:val="00C774E8"/>
    <w:rsid w:val="00C77A54"/>
    <w:rsid w:val="00C77F57"/>
    <w:rsid w:val="00C805F0"/>
    <w:rsid w:val="00C80A72"/>
    <w:rsid w:val="00C8104E"/>
    <w:rsid w:val="00C81111"/>
    <w:rsid w:val="00C813C0"/>
    <w:rsid w:val="00C8158F"/>
    <w:rsid w:val="00C81699"/>
    <w:rsid w:val="00C8169E"/>
    <w:rsid w:val="00C81AC2"/>
    <w:rsid w:val="00C8383D"/>
    <w:rsid w:val="00C845CA"/>
    <w:rsid w:val="00C8469F"/>
    <w:rsid w:val="00C84A72"/>
    <w:rsid w:val="00C84AA8"/>
    <w:rsid w:val="00C84FF8"/>
    <w:rsid w:val="00C85B2A"/>
    <w:rsid w:val="00C85BDB"/>
    <w:rsid w:val="00C85DC2"/>
    <w:rsid w:val="00C85EB8"/>
    <w:rsid w:val="00C85F51"/>
    <w:rsid w:val="00C86609"/>
    <w:rsid w:val="00C876CE"/>
    <w:rsid w:val="00C8770C"/>
    <w:rsid w:val="00C87B9E"/>
    <w:rsid w:val="00C87C07"/>
    <w:rsid w:val="00C87F22"/>
    <w:rsid w:val="00C87F47"/>
    <w:rsid w:val="00C907AF"/>
    <w:rsid w:val="00C917FC"/>
    <w:rsid w:val="00C92670"/>
    <w:rsid w:val="00C92A01"/>
    <w:rsid w:val="00C9317B"/>
    <w:rsid w:val="00C93748"/>
    <w:rsid w:val="00C9483B"/>
    <w:rsid w:val="00C95653"/>
    <w:rsid w:val="00C95F0A"/>
    <w:rsid w:val="00C962F1"/>
    <w:rsid w:val="00C969BD"/>
    <w:rsid w:val="00C976FC"/>
    <w:rsid w:val="00CA0091"/>
    <w:rsid w:val="00CA1BE9"/>
    <w:rsid w:val="00CA1D29"/>
    <w:rsid w:val="00CA27D9"/>
    <w:rsid w:val="00CA2E5B"/>
    <w:rsid w:val="00CA36FA"/>
    <w:rsid w:val="00CA386C"/>
    <w:rsid w:val="00CA3AFF"/>
    <w:rsid w:val="00CA3D5A"/>
    <w:rsid w:val="00CA42D0"/>
    <w:rsid w:val="00CA4D71"/>
    <w:rsid w:val="00CA64B5"/>
    <w:rsid w:val="00CA66D6"/>
    <w:rsid w:val="00CA6A80"/>
    <w:rsid w:val="00CA750B"/>
    <w:rsid w:val="00CA79D3"/>
    <w:rsid w:val="00CA7AB2"/>
    <w:rsid w:val="00CA7CC7"/>
    <w:rsid w:val="00CB020C"/>
    <w:rsid w:val="00CB10CD"/>
    <w:rsid w:val="00CB135B"/>
    <w:rsid w:val="00CB1985"/>
    <w:rsid w:val="00CB30E1"/>
    <w:rsid w:val="00CB3152"/>
    <w:rsid w:val="00CB31F4"/>
    <w:rsid w:val="00CB3ADB"/>
    <w:rsid w:val="00CB3F5C"/>
    <w:rsid w:val="00CB42E4"/>
    <w:rsid w:val="00CB5746"/>
    <w:rsid w:val="00CB5C2F"/>
    <w:rsid w:val="00CB609E"/>
    <w:rsid w:val="00CB6DF2"/>
    <w:rsid w:val="00CB7F00"/>
    <w:rsid w:val="00CC01E4"/>
    <w:rsid w:val="00CC03F1"/>
    <w:rsid w:val="00CC0456"/>
    <w:rsid w:val="00CC05EC"/>
    <w:rsid w:val="00CC09FC"/>
    <w:rsid w:val="00CC0CF1"/>
    <w:rsid w:val="00CC0D99"/>
    <w:rsid w:val="00CC1980"/>
    <w:rsid w:val="00CC1C75"/>
    <w:rsid w:val="00CC2310"/>
    <w:rsid w:val="00CC2AA4"/>
    <w:rsid w:val="00CC2B5B"/>
    <w:rsid w:val="00CC2F6B"/>
    <w:rsid w:val="00CC2FFF"/>
    <w:rsid w:val="00CC3084"/>
    <w:rsid w:val="00CC3342"/>
    <w:rsid w:val="00CC3E1E"/>
    <w:rsid w:val="00CC44C8"/>
    <w:rsid w:val="00CC49C1"/>
    <w:rsid w:val="00CC504C"/>
    <w:rsid w:val="00CC51B4"/>
    <w:rsid w:val="00CC5A0A"/>
    <w:rsid w:val="00CC64AF"/>
    <w:rsid w:val="00CC7B28"/>
    <w:rsid w:val="00CD1153"/>
    <w:rsid w:val="00CD14FE"/>
    <w:rsid w:val="00CD1B5B"/>
    <w:rsid w:val="00CD2036"/>
    <w:rsid w:val="00CD3740"/>
    <w:rsid w:val="00CD4AEA"/>
    <w:rsid w:val="00CD5547"/>
    <w:rsid w:val="00CD5974"/>
    <w:rsid w:val="00CD612D"/>
    <w:rsid w:val="00CD6321"/>
    <w:rsid w:val="00CD6B0D"/>
    <w:rsid w:val="00CD71FC"/>
    <w:rsid w:val="00CD7C22"/>
    <w:rsid w:val="00CD7EAF"/>
    <w:rsid w:val="00CE0421"/>
    <w:rsid w:val="00CE0D90"/>
    <w:rsid w:val="00CE103C"/>
    <w:rsid w:val="00CE1561"/>
    <w:rsid w:val="00CE1654"/>
    <w:rsid w:val="00CE23B5"/>
    <w:rsid w:val="00CE277C"/>
    <w:rsid w:val="00CE33A8"/>
    <w:rsid w:val="00CE45AE"/>
    <w:rsid w:val="00CE54F6"/>
    <w:rsid w:val="00CE5C5C"/>
    <w:rsid w:val="00CE5D17"/>
    <w:rsid w:val="00CE5DB3"/>
    <w:rsid w:val="00CE69D0"/>
    <w:rsid w:val="00CE7EDF"/>
    <w:rsid w:val="00CF03A7"/>
    <w:rsid w:val="00CF1F81"/>
    <w:rsid w:val="00CF2D91"/>
    <w:rsid w:val="00CF3740"/>
    <w:rsid w:val="00CF3887"/>
    <w:rsid w:val="00CF40D9"/>
    <w:rsid w:val="00CF441D"/>
    <w:rsid w:val="00CF4681"/>
    <w:rsid w:val="00CF4FAF"/>
    <w:rsid w:val="00CF4FB9"/>
    <w:rsid w:val="00CF526D"/>
    <w:rsid w:val="00CF54D7"/>
    <w:rsid w:val="00CF7E88"/>
    <w:rsid w:val="00D00134"/>
    <w:rsid w:val="00D0083D"/>
    <w:rsid w:val="00D00E37"/>
    <w:rsid w:val="00D01558"/>
    <w:rsid w:val="00D0210E"/>
    <w:rsid w:val="00D02323"/>
    <w:rsid w:val="00D02560"/>
    <w:rsid w:val="00D026FB"/>
    <w:rsid w:val="00D03152"/>
    <w:rsid w:val="00D032C0"/>
    <w:rsid w:val="00D03B03"/>
    <w:rsid w:val="00D03D8C"/>
    <w:rsid w:val="00D04A4D"/>
    <w:rsid w:val="00D0506A"/>
    <w:rsid w:val="00D05171"/>
    <w:rsid w:val="00D057D9"/>
    <w:rsid w:val="00D06195"/>
    <w:rsid w:val="00D06241"/>
    <w:rsid w:val="00D065D9"/>
    <w:rsid w:val="00D06763"/>
    <w:rsid w:val="00D06F37"/>
    <w:rsid w:val="00D070A8"/>
    <w:rsid w:val="00D0741D"/>
    <w:rsid w:val="00D074E9"/>
    <w:rsid w:val="00D1074E"/>
    <w:rsid w:val="00D11394"/>
    <w:rsid w:val="00D11B02"/>
    <w:rsid w:val="00D120F9"/>
    <w:rsid w:val="00D12B1B"/>
    <w:rsid w:val="00D12B68"/>
    <w:rsid w:val="00D133DB"/>
    <w:rsid w:val="00D13A19"/>
    <w:rsid w:val="00D13B47"/>
    <w:rsid w:val="00D14813"/>
    <w:rsid w:val="00D14864"/>
    <w:rsid w:val="00D15FB1"/>
    <w:rsid w:val="00D1600D"/>
    <w:rsid w:val="00D1655C"/>
    <w:rsid w:val="00D16750"/>
    <w:rsid w:val="00D16800"/>
    <w:rsid w:val="00D16BF0"/>
    <w:rsid w:val="00D16FC1"/>
    <w:rsid w:val="00D16FD0"/>
    <w:rsid w:val="00D17D38"/>
    <w:rsid w:val="00D202F5"/>
    <w:rsid w:val="00D2046B"/>
    <w:rsid w:val="00D208FA"/>
    <w:rsid w:val="00D21209"/>
    <w:rsid w:val="00D212AC"/>
    <w:rsid w:val="00D2134A"/>
    <w:rsid w:val="00D21BB1"/>
    <w:rsid w:val="00D2231B"/>
    <w:rsid w:val="00D22BBA"/>
    <w:rsid w:val="00D23652"/>
    <w:rsid w:val="00D2416A"/>
    <w:rsid w:val="00D24B6B"/>
    <w:rsid w:val="00D24BBA"/>
    <w:rsid w:val="00D24FBF"/>
    <w:rsid w:val="00D2572B"/>
    <w:rsid w:val="00D262F8"/>
    <w:rsid w:val="00D26A03"/>
    <w:rsid w:val="00D27D96"/>
    <w:rsid w:val="00D30151"/>
    <w:rsid w:val="00D30BF5"/>
    <w:rsid w:val="00D3107D"/>
    <w:rsid w:val="00D3179D"/>
    <w:rsid w:val="00D31C0F"/>
    <w:rsid w:val="00D31F12"/>
    <w:rsid w:val="00D320A8"/>
    <w:rsid w:val="00D3265C"/>
    <w:rsid w:val="00D332E8"/>
    <w:rsid w:val="00D336BA"/>
    <w:rsid w:val="00D33AE2"/>
    <w:rsid w:val="00D33CE8"/>
    <w:rsid w:val="00D343BD"/>
    <w:rsid w:val="00D346F6"/>
    <w:rsid w:val="00D3561A"/>
    <w:rsid w:val="00D35930"/>
    <w:rsid w:val="00D35D0D"/>
    <w:rsid w:val="00D36003"/>
    <w:rsid w:val="00D361AA"/>
    <w:rsid w:val="00D3666A"/>
    <w:rsid w:val="00D367E6"/>
    <w:rsid w:val="00D36F17"/>
    <w:rsid w:val="00D400ED"/>
    <w:rsid w:val="00D4021C"/>
    <w:rsid w:val="00D40255"/>
    <w:rsid w:val="00D404C8"/>
    <w:rsid w:val="00D40749"/>
    <w:rsid w:val="00D412A1"/>
    <w:rsid w:val="00D4146A"/>
    <w:rsid w:val="00D414B8"/>
    <w:rsid w:val="00D419F5"/>
    <w:rsid w:val="00D424E6"/>
    <w:rsid w:val="00D428BD"/>
    <w:rsid w:val="00D42D67"/>
    <w:rsid w:val="00D42F4E"/>
    <w:rsid w:val="00D43178"/>
    <w:rsid w:val="00D43219"/>
    <w:rsid w:val="00D43AAB"/>
    <w:rsid w:val="00D456BA"/>
    <w:rsid w:val="00D45D35"/>
    <w:rsid w:val="00D45E01"/>
    <w:rsid w:val="00D460E0"/>
    <w:rsid w:val="00D461CB"/>
    <w:rsid w:val="00D461F2"/>
    <w:rsid w:val="00D46547"/>
    <w:rsid w:val="00D467F5"/>
    <w:rsid w:val="00D4687E"/>
    <w:rsid w:val="00D46B44"/>
    <w:rsid w:val="00D46F2D"/>
    <w:rsid w:val="00D47747"/>
    <w:rsid w:val="00D4784E"/>
    <w:rsid w:val="00D4793D"/>
    <w:rsid w:val="00D506BC"/>
    <w:rsid w:val="00D50858"/>
    <w:rsid w:val="00D50EBF"/>
    <w:rsid w:val="00D50F5A"/>
    <w:rsid w:val="00D51706"/>
    <w:rsid w:val="00D518B3"/>
    <w:rsid w:val="00D52628"/>
    <w:rsid w:val="00D52944"/>
    <w:rsid w:val="00D53481"/>
    <w:rsid w:val="00D53546"/>
    <w:rsid w:val="00D535F8"/>
    <w:rsid w:val="00D537FE"/>
    <w:rsid w:val="00D538EA"/>
    <w:rsid w:val="00D53D3F"/>
    <w:rsid w:val="00D54419"/>
    <w:rsid w:val="00D5474A"/>
    <w:rsid w:val="00D54A51"/>
    <w:rsid w:val="00D54F89"/>
    <w:rsid w:val="00D552C0"/>
    <w:rsid w:val="00D5543C"/>
    <w:rsid w:val="00D55F68"/>
    <w:rsid w:val="00D567CA"/>
    <w:rsid w:val="00D56EA7"/>
    <w:rsid w:val="00D57412"/>
    <w:rsid w:val="00D603B8"/>
    <w:rsid w:val="00D603E9"/>
    <w:rsid w:val="00D6163D"/>
    <w:rsid w:val="00D617EB"/>
    <w:rsid w:val="00D62186"/>
    <w:rsid w:val="00D62597"/>
    <w:rsid w:val="00D63189"/>
    <w:rsid w:val="00D64483"/>
    <w:rsid w:val="00D6600E"/>
    <w:rsid w:val="00D6643F"/>
    <w:rsid w:val="00D66F91"/>
    <w:rsid w:val="00D6739F"/>
    <w:rsid w:val="00D674DD"/>
    <w:rsid w:val="00D677E9"/>
    <w:rsid w:val="00D67A1D"/>
    <w:rsid w:val="00D67C7F"/>
    <w:rsid w:val="00D67DAC"/>
    <w:rsid w:val="00D706E4"/>
    <w:rsid w:val="00D71356"/>
    <w:rsid w:val="00D71513"/>
    <w:rsid w:val="00D7155E"/>
    <w:rsid w:val="00D716DD"/>
    <w:rsid w:val="00D716EC"/>
    <w:rsid w:val="00D71C92"/>
    <w:rsid w:val="00D71CA8"/>
    <w:rsid w:val="00D73522"/>
    <w:rsid w:val="00D738FC"/>
    <w:rsid w:val="00D73961"/>
    <w:rsid w:val="00D7441C"/>
    <w:rsid w:val="00D749BA"/>
    <w:rsid w:val="00D74DC1"/>
    <w:rsid w:val="00D75D74"/>
    <w:rsid w:val="00D75E05"/>
    <w:rsid w:val="00D76181"/>
    <w:rsid w:val="00D80318"/>
    <w:rsid w:val="00D808A4"/>
    <w:rsid w:val="00D80957"/>
    <w:rsid w:val="00D81120"/>
    <w:rsid w:val="00D81AF5"/>
    <w:rsid w:val="00D81F6F"/>
    <w:rsid w:val="00D821BB"/>
    <w:rsid w:val="00D82504"/>
    <w:rsid w:val="00D828EC"/>
    <w:rsid w:val="00D83E2D"/>
    <w:rsid w:val="00D85837"/>
    <w:rsid w:val="00D858F0"/>
    <w:rsid w:val="00D85BD5"/>
    <w:rsid w:val="00D86071"/>
    <w:rsid w:val="00D862C8"/>
    <w:rsid w:val="00D86510"/>
    <w:rsid w:val="00D87C89"/>
    <w:rsid w:val="00D87EA4"/>
    <w:rsid w:val="00D903CE"/>
    <w:rsid w:val="00D90E66"/>
    <w:rsid w:val="00D91498"/>
    <w:rsid w:val="00D91877"/>
    <w:rsid w:val="00D91AFB"/>
    <w:rsid w:val="00D92E21"/>
    <w:rsid w:val="00D93936"/>
    <w:rsid w:val="00D93EFC"/>
    <w:rsid w:val="00D94107"/>
    <w:rsid w:val="00D94ECA"/>
    <w:rsid w:val="00D95ABC"/>
    <w:rsid w:val="00D95C55"/>
    <w:rsid w:val="00D96B5F"/>
    <w:rsid w:val="00D974F5"/>
    <w:rsid w:val="00D97734"/>
    <w:rsid w:val="00D97BD5"/>
    <w:rsid w:val="00DA0D41"/>
    <w:rsid w:val="00DA1389"/>
    <w:rsid w:val="00DA14F4"/>
    <w:rsid w:val="00DA2180"/>
    <w:rsid w:val="00DA2822"/>
    <w:rsid w:val="00DA341D"/>
    <w:rsid w:val="00DA3F1E"/>
    <w:rsid w:val="00DA4B19"/>
    <w:rsid w:val="00DA4EF1"/>
    <w:rsid w:val="00DA5316"/>
    <w:rsid w:val="00DA5D58"/>
    <w:rsid w:val="00DA69CD"/>
    <w:rsid w:val="00DB00E7"/>
    <w:rsid w:val="00DB1984"/>
    <w:rsid w:val="00DB19D7"/>
    <w:rsid w:val="00DB2F73"/>
    <w:rsid w:val="00DB3163"/>
    <w:rsid w:val="00DB3294"/>
    <w:rsid w:val="00DB36C0"/>
    <w:rsid w:val="00DB3B7C"/>
    <w:rsid w:val="00DB4F62"/>
    <w:rsid w:val="00DB516A"/>
    <w:rsid w:val="00DB5399"/>
    <w:rsid w:val="00DB54F6"/>
    <w:rsid w:val="00DB56BE"/>
    <w:rsid w:val="00DB578B"/>
    <w:rsid w:val="00DB60E6"/>
    <w:rsid w:val="00DB6119"/>
    <w:rsid w:val="00DB73BE"/>
    <w:rsid w:val="00DB7406"/>
    <w:rsid w:val="00DB7698"/>
    <w:rsid w:val="00DC0ABD"/>
    <w:rsid w:val="00DC13E9"/>
    <w:rsid w:val="00DC151B"/>
    <w:rsid w:val="00DC3A00"/>
    <w:rsid w:val="00DC407A"/>
    <w:rsid w:val="00DC40BD"/>
    <w:rsid w:val="00DC47E2"/>
    <w:rsid w:val="00DC4DDD"/>
    <w:rsid w:val="00DC5DD2"/>
    <w:rsid w:val="00DC6038"/>
    <w:rsid w:val="00DC65BB"/>
    <w:rsid w:val="00DC67BC"/>
    <w:rsid w:val="00DC6EC0"/>
    <w:rsid w:val="00DC792B"/>
    <w:rsid w:val="00DD04E3"/>
    <w:rsid w:val="00DD0E56"/>
    <w:rsid w:val="00DD10B4"/>
    <w:rsid w:val="00DD19E9"/>
    <w:rsid w:val="00DD2229"/>
    <w:rsid w:val="00DD23BD"/>
    <w:rsid w:val="00DD2AFA"/>
    <w:rsid w:val="00DD312D"/>
    <w:rsid w:val="00DD3B30"/>
    <w:rsid w:val="00DD40C3"/>
    <w:rsid w:val="00DD40EA"/>
    <w:rsid w:val="00DD4797"/>
    <w:rsid w:val="00DD4FCC"/>
    <w:rsid w:val="00DD5934"/>
    <w:rsid w:val="00DD597B"/>
    <w:rsid w:val="00DD6542"/>
    <w:rsid w:val="00DD6A26"/>
    <w:rsid w:val="00DD722E"/>
    <w:rsid w:val="00DD77B6"/>
    <w:rsid w:val="00DE1396"/>
    <w:rsid w:val="00DE1BEB"/>
    <w:rsid w:val="00DE2320"/>
    <w:rsid w:val="00DE2A1A"/>
    <w:rsid w:val="00DE2E1B"/>
    <w:rsid w:val="00DE4085"/>
    <w:rsid w:val="00DE456A"/>
    <w:rsid w:val="00DE52A9"/>
    <w:rsid w:val="00DE5795"/>
    <w:rsid w:val="00DE5F67"/>
    <w:rsid w:val="00DE6059"/>
    <w:rsid w:val="00DE605E"/>
    <w:rsid w:val="00DE61BA"/>
    <w:rsid w:val="00DE6403"/>
    <w:rsid w:val="00DE64FE"/>
    <w:rsid w:val="00DE7451"/>
    <w:rsid w:val="00DE7531"/>
    <w:rsid w:val="00DE755D"/>
    <w:rsid w:val="00DE7B94"/>
    <w:rsid w:val="00DE7FD1"/>
    <w:rsid w:val="00DE7FF8"/>
    <w:rsid w:val="00DF0618"/>
    <w:rsid w:val="00DF0EF5"/>
    <w:rsid w:val="00DF1F47"/>
    <w:rsid w:val="00DF2556"/>
    <w:rsid w:val="00DF2BC9"/>
    <w:rsid w:val="00DF3019"/>
    <w:rsid w:val="00DF3086"/>
    <w:rsid w:val="00DF3715"/>
    <w:rsid w:val="00DF3EB4"/>
    <w:rsid w:val="00DF63A2"/>
    <w:rsid w:val="00DF65A0"/>
    <w:rsid w:val="00DF6690"/>
    <w:rsid w:val="00DF68BC"/>
    <w:rsid w:val="00DF6DA6"/>
    <w:rsid w:val="00DF796D"/>
    <w:rsid w:val="00DF7A3B"/>
    <w:rsid w:val="00E001CC"/>
    <w:rsid w:val="00E00E47"/>
    <w:rsid w:val="00E011EA"/>
    <w:rsid w:val="00E013A2"/>
    <w:rsid w:val="00E01D54"/>
    <w:rsid w:val="00E02375"/>
    <w:rsid w:val="00E030B2"/>
    <w:rsid w:val="00E03571"/>
    <w:rsid w:val="00E03B80"/>
    <w:rsid w:val="00E04286"/>
    <w:rsid w:val="00E049D1"/>
    <w:rsid w:val="00E05908"/>
    <w:rsid w:val="00E05E01"/>
    <w:rsid w:val="00E05F9C"/>
    <w:rsid w:val="00E060C5"/>
    <w:rsid w:val="00E06560"/>
    <w:rsid w:val="00E06EF7"/>
    <w:rsid w:val="00E0753D"/>
    <w:rsid w:val="00E07848"/>
    <w:rsid w:val="00E1021D"/>
    <w:rsid w:val="00E1096B"/>
    <w:rsid w:val="00E109C1"/>
    <w:rsid w:val="00E10D99"/>
    <w:rsid w:val="00E117B7"/>
    <w:rsid w:val="00E117CB"/>
    <w:rsid w:val="00E11C19"/>
    <w:rsid w:val="00E126BE"/>
    <w:rsid w:val="00E12AB3"/>
    <w:rsid w:val="00E13D6F"/>
    <w:rsid w:val="00E142E8"/>
    <w:rsid w:val="00E14767"/>
    <w:rsid w:val="00E14892"/>
    <w:rsid w:val="00E151DA"/>
    <w:rsid w:val="00E1574E"/>
    <w:rsid w:val="00E1612E"/>
    <w:rsid w:val="00E16CA1"/>
    <w:rsid w:val="00E16E3F"/>
    <w:rsid w:val="00E173DC"/>
    <w:rsid w:val="00E206D1"/>
    <w:rsid w:val="00E2255F"/>
    <w:rsid w:val="00E2273C"/>
    <w:rsid w:val="00E22787"/>
    <w:rsid w:val="00E22977"/>
    <w:rsid w:val="00E23A6C"/>
    <w:rsid w:val="00E23B1C"/>
    <w:rsid w:val="00E23FC3"/>
    <w:rsid w:val="00E2498A"/>
    <w:rsid w:val="00E25141"/>
    <w:rsid w:val="00E259C7"/>
    <w:rsid w:val="00E25AB5"/>
    <w:rsid w:val="00E262BA"/>
    <w:rsid w:val="00E264EA"/>
    <w:rsid w:val="00E269CA"/>
    <w:rsid w:val="00E26AA7"/>
    <w:rsid w:val="00E26BD3"/>
    <w:rsid w:val="00E26C63"/>
    <w:rsid w:val="00E270ED"/>
    <w:rsid w:val="00E27920"/>
    <w:rsid w:val="00E27ABB"/>
    <w:rsid w:val="00E27FEF"/>
    <w:rsid w:val="00E30894"/>
    <w:rsid w:val="00E30A99"/>
    <w:rsid w:val="00E31359"/>
    <w:rsid w:val="00E314DC"/>
    <w:rsid w:val="00E316E3"/>
    <w:rsid w:val="00E32441"/>
    <w:rsid w:val="00E328B9"/>
    <w:rsid w:val="00E32C42"/>
    <w:rsid w:val="00E32F10"/>
    <w:rsid w:val="00E33193"/>
    <w:rsid w:val="00E34112"/>
    <w:rsid w:val="00E344D0"/>
    <w:rsid w:val="00E354A2"/>
    <w:rsid w:val="00E357D7"/>
    <w:rsid w:val="00E35FC3"/>
    <w:rsid w:val="00E36AE7"/>
    <w:rsid w:val="00E36D14"/>
    <w:rsid w:val="00E37F42"/>
    <w:rsid w:val="00E40565"/>
    <w:rsid w:val="00E40E99"/>
    <w:rsid w:val="00E40FBD"/>
    <w:rsid w:val="00E412D2"/>
    <w:rsid w:val="00E42BF5"/>
    <w:rsid w:val="00E42C79"/>
    <w:rsid w:val="00E431FE"/>
    <w:rsid w:val="00E438E5"/>
    <w:rsid w:val="00E43E5B"/>
    <w:rsid w:val="00E4488B"/>
    <w:rsid w:val="00E44CBB"/>
    <w:rsid w:val="00E45299"/>
    <w:rsid w:val="00E459F0"/>
    <w:rsid w:val="00E45AC7"/>
    <w:rsid w:val="00E4669A"/>
    <w:rsid w:val="00E47085"/>
    <w:rsid w:val="00E47292"/>
    <w:rsid w:val="00E47510"/>
    <w:rsid w:val="00E47752"/>
    <w:rsid w:val="00E50978"/>
    <w:rsid w:val="00E50C18"/>
    <w:rsid w:val="00E51535"/>
    <w:rsid w:val="00E51EDF"/>
    <w:rsid w:val="00E51FE2"/>
    <w:rsid w:val="00E525FD"/>
    <w:rsid w:val="00E52B7C"/>
    <w:rsid w:val="00E52D10"/>
    <w:rsid w:val="00E52FDD"/>
    <w:rsid w:val="00E531F3"/>
    <w:rsid w:val="00E5354F"/>
    <w:rsid w:val="00E5371B"/>
    <w:rsid w:val="00E53873"/>
    <w:rsid w:val="00E53C09"/>
    <w:rsid w:val="00E54D4D"/>
    <w:rsid w:val="00E54DA8"/>
    <w:rsid w:val="00E554E7"/>
    <w:rsid w:val="00E55D6D"/>
    <w:rsid w:val="00E55E03"/>
    <w:rsid w:val="00E55E18"/>
    <w:rsid w:val="00E55F2C"/>
    <w:rsid w:val="00E564D7"/>
    <w:rsid w:val="00E56D25"/>
    <w:rsid w:val="00E57227"/>
    <w:rsid w:val="00E60274"/>
    <w:rsid w:val="00E60588"/>
    <w:rsid w:val="00E6162B"/>
    <w:rsid w:val="00E6191B"/>
    <w:rsid w:val="00E61E7A"/>
    <w:rsid w:val="00E629AE"/>
    <w:rsid w:val="00E62B9F"/>
    <w:rsid w:val="00E6314F"/>
    <w:rsid w:val="00E647F0"/>
    <w:rsid w:val="00E65333"/>
    <w:rsid w:val="00E656BA"/>
    <w:rsid w:val="00E65766"/>
    <w:rsid w:val="00E65ED4"/>
    <w:rsid w:val="00E66491"/>
    <w:rsid w:val="00E665D8"/>
    <w:rsid w:val="00E6665B"/>
    <w:rsid w:val="00E66E0E"/>
    <w:rsid w:val="00E67A7F"/>
    <w:rsid w:val="00E67B25"/>
    <w:rsid w:val="00E70015"/>
    <w:rsid w:val="00E705C2"/>
    <w:rsid w:val="00E70AAC"/>
    <w:rsid w:val="00E70C03"/>
    <w:rsid w:val="00E71343"/>
    <w:rsid w:val="00E7159B"/>
    <w:rsid w:val="00E717C8"/>
    <w:rsid w:val="00E735D0"/>
    <w:rsid w:val="00E73A83"/>
    <w:rsid w:val="00E74E44"/>
    <w:rsid w:val="00E75500"/>
    <w:rsid w:val="00E75617"/>
    <w:rsid w:val="00E76A15"/>
    <w:rsid w:val="00E76A76"/>
    <w:rsid w:val="00E807EE"/>
    <w:rsid w:val="00E80942"/>
    <w:rsid w:val="00E81B5F"/>
    <w:rsid w:val="00E82D7C"/>
    <w:rsid w:val="00E83244"/>
    <w:rsid w:val="00E83EA1"/>
    <w:rsid w:val="00E83F2B"/>
    <w:rsid w:val="00E84645"/>
    <w:rsid w:val="00E84F76"/>
    <w:rsid w:val="00E865AE"/>
    <w:rsid w:val="00E8732B"/>
    <w:rsid w:val="00E87715"/>
    <w:rsid w:val="00E879B6"/>
    <w:rsid w:val="00E87B3D"/>
    <w:rsid w:val="00E9025E"/>
    <w:rsid w:val="00E90AD5"/>
    <w:rsid w:val="00E90E9A"/>
    <w:rsid w:val="00E91412"/>
    <w:rsid w:val="00E91684"/>
    <w:rsid w:val="00E91895"/>
    <w:rsid w:val="00E91DEB"/>
    <w:rsid w:val="00E931B6"/>
    <w:rsid w:val="00E93686"/>
    <w:rsid w:val="00E9375C"/>
    <w:rsid w:val="00E93FD4"/>
    <w:rsid w:val="00E943B9"/>
    <w:rsid w:val="00E943F5"/>
    <w:rsid w:val="00E94C7D"/>
    <w:rsid w:val="00E94F29"/>
    <w:rsid w:val="00E95BF2"/>
    <w:rsid w:val="00E967E6"/>
    <w:rsid w:val="00E969B6"/>
    <w:rsid w:val="00E96CCC"/>
    <w:rsid w:val="00E9723E"/>
    <w:rsid w:val="00E97A04"/>
    <w:rsid w:val="00E97EEE"/>
    <w:rsid w:val="00EA01D8"/>
    <w:rsid w:val="00EA021B"/>
    <w:rsid w:val="00EA1375"/>
    <w:rsid w:val="00EA1818"/>
    <w:rsid w:val="00EA1909"/>
    <w:rsid w:val="00EA214E"/>
    <w:rsid w:val="00EA2306"/>
    <w:rsid w:val="00EA2359"/>
    <w:rsid w:val="00EA2DD1"/>
    <w:rsid w:val="00EA3CAB"/>
    <w:rsid w:val="00EA3F68"/>
    <w:rsid w:val="00EA4F72"/>
    <w:rsid w:val="00EA517E"/>
    <w:rsid w:val="00EA5365"/>
    <w:rsid w:val="00EA5AAD"/>
    <w:rsid w:val="00EA5F4C"/>
    <w:rsid w:val="00EA63B3"/>
    <w:rsid w:val="00EA757D"/>
    <w:rsid w:val="00EA75BD"/>
    <w:rsid w:val="00EA79A2"/>
    <w:rsid w:val="00EA7F5E"/>
    <w:rsid w:val="00EB0063"/>
    <w:rsid w:val="00EB0239"/>
    <w:rsid w:val="00EB033F"/>
    <w:rsid w:val="00EB06E3"/>
    <w:rsid w:val="00EB0922"/>
    <w:rsid w:val="00EB162B"/>
    <w:rsid w:val="00EB1C99"/>
    <w:rsid w:val="00EB2948"/>
    <w:rsid w:val="00EB34FD"/>
    <w:rsid w:val="00EB392A"/>
    <w:rsid w:val="00EB3F95"/>
    <w:rsid w:val="00EB4010"/>
    <w:rsid w:val="00EB4429"/>
    <w:rsid w:val="00EB4E46"/>
    <w:rsid w:val="00EB5D80"/>
    <w:rsid w:val="00EB6114"/>
    <w:rsid w:val="00EB63AD"/>
    <w:rsid w:val="00EB6E16"/>
    <w:rsid w:val="00EB6EA0"/>
    <w:rsid w:val="00EB6EB5"/>
    <w:rsid w:val="00EB6ED9"/>
    <w:rsid w:val="00EB6F8F"/>
    <w:rsid w:val="00EB7532"/>
    <w:rsid w:val="00EB764C"/>
    <w:rsid w:val="00EB7660"/>
    <w:rsid w:val="00EB769E"/>
    <w:rsid w:val="00EB77BA"/>
    <w:rsid w:val="00EC09B1"/>
    <w:rsid w:val="00EC1611"/>
    <w:rsid w:val="00EC26EE"/>
    <w:rsid w:val="00EC2FF7"/>
    <w:rsid w:val="00EC3EC2"/>
    <w:rsid w:val="00EC4B8F"/>
    <w:rsid w:val="00EC4C14"/>
    <w:rsid w:val="00EC4EDD"/>
    <w:rsid w:val="00EC58F7"/>
    <w:rsid w:val="00EC5941"/>
    <w:rsid w:val="00EC6CC3"/>
    <w:rsid w:val="00EC6F03"/>
    <w:rsid w:val="00EC7A2B"/>
    <w:rsid w:val="00EC7B9F"/>
    <w:rsid w:val="00EC7BDD"/>
    <w:rsid w:val="00ED03DA"/>
    <w:rsid w:val="00ED1134"/>
    <w:rsid w:val="00ED1999"/>
    <w:rsid w:val="00ED201A"/>
    <w:rsid w:val="00ED35D8"/>
    <w:rsid w:val="00ED3D65"/>
    <w:rsid w:val="00ED5183"/>
    <w:rsid w:val="00ED5905"/>
    <w:rsid w:val="00ED5EA6"/>
    <w:rsid w:val="00ED6D6B"/>
    <w:rsid w:val="00ED6E0C"/>
    <w:rsid w:val="00ED715D"/>
    <w:rsid w:val="00ED7A7C"/>
    <w:rsid w:val="00ED7AE6"/>
    <w:rsid w:val="00EE0125"/>
    <w:rsid w:val="00EE0760"/>
    <w:rsid w:val="00EE08BC"/>
    <w:rsid w:val="00EE2FCB"/>
    <w:rsid w:val="00EE35C1"/>
    <w:rsid w:val="00EE3AF7"/>
    <w:rsid w:val="00EE3D3E"/>
    <w:rsid w:val="00EE3DDF"/>
    <w:rsid w:val="00EE417C"/>
    <w:rsid w:val="00EE43D9"/>
    <w:rsid w:val="00EE47CE"/>
    <w:rsid w:val="00EE482F"/>
    <w:rsid w:val="00EE4F82"/>
    <w:rsid w:val="00EE6957"/>
    <w:rsid w:val="00EF067A"/>
    <w:rsid w:val="00EF15DB"/>
    <w:rsid w:val="00EF1A6C"/>
    <w:rsid w:val="00EF1FDD"/>
    <w:rsid w:val="00EF2165"/>
    <w:rsid w:val="00EF318E"/>
    <w:rsid w:val="00EF3264"/>
    <w:rsid w:val="00EF328B"/>
    <w:rsid w:val="00EF352A"/>
    <w:rsid w:val="00EF3C70"/>
    <w:rsid w:val="00EF48A3"/>
    <w:rsid w:val="00EF4E8C"/>
    <w:rsid w:val="00EF5301"/>
    <w:rsid w:val="00EF5900"/>
    <w:rsid w:val="00EF59A2"/>
    <w:rsid w:val="00EF5F03"/>
    <w:rsid w:val="00EF6CA8"/>
    <w:rsid w:val="00EF725C"/>
    <w:rsid w:val="00EF7BF7"/>
    <w:rsid w:val="00EF7E66"/>
    <w:rsid w:val="00F003FE"/>
    <w:rsid w:val="00F005F2"/>
    <w:rsid w:val="00F00EDF"/>
    <w:rsid w:val="00F00F58"/>
    <w:rsid w:val="00F011B3"/>
    <w:rsid w:val="00F01643"/>
    <w:rsid w:val="00F01E52"/>
    <w:rsid w:val="00F02C60"/>
    <w:rsid w:val="00F030EC"/>
    <w:rsid w:val="00F03283"/>
    <w:rsid w:val="00F03284"/>
    <w:rsid w:val="00F03C10"/>
    <w:rsid w:val="00F03F68"/>
    <w:rsid w:val="00F040AE"/>
    <w:rsid w:val="00F045AB"/>
    <w:rsid w:val="00F04F75"/>
    <w:rsid w:val="00F06081"/>
    <w:rsid w:val="00F06505"/>
    <w:rsid w:val="00F06768"/>
    <w:rsid w:val="00F069EB"/>
    <w:rsid w:val="00F102E5"/>
    <w:rsid w:val="00F10F57"/>
    <w:rsid w:val="00F114C8"/>
    <w:rsid w:val="00F11AFF"/>
    <w:rsid w:val="00F124D4"/>
    <w:rsid w:val="00F129CD"/>
    <w:rsid w:val="00F12EBA"/>
    <w:rsid w:val="00F131DA"/>
    <w:rsid w:val="00F13B18"/>
    <w:rsid w:val="00F145E6"/>
    <w:rsid w:val="00F15039"/>
    <w:rsid w:val="00F15424"/>
    <w:rsid w:val="00F1562E"/>
    <w:rsid w:val="00F162CC"/>
    <w:rsid w:val="00F1637E"/>
    <w:rsid w:val="00F16BF9"/>
    <w:rsid w:val="00F1781F"/>
    <w:rsid w:val="00F17934"/>
    <w:rsid w:val="00F17A44"/>
    <w:rsid w:val="00F20097"/>
    <w:rsid w:val="00F20583"/>
    <w:rsid w:val="00F210DE"/>
    <w:rsid w:val="00F2211B"/>
    <w:rsid w:val="00F228A2"/>
    <w:rsid w:val="00F22A45"/>
    <w:rsid w:val="00F22DA2"/>
    <w:rsid w:val="00F236A1"/>
    <w:rsid w:val="00F23E98"/>
    <w:rsid w:val="00F248FB"/>
    <w:rsid w:val="00F249A3"/>
    <w:rsid w:val="00F25722"/>
    <w:rsid w:val="00F2596C"/>
    <w:rsid w:val="00F25F57"/>
    <w:rsid w:val="00F2649D"/>
    <w:rsid w:val="00F267E4"/>
    <w:rsid w:val="00F2695F"/>
    <w:rsid w:val="00F26BF3"/>
    <w:rsid w:val="00F26C5D"/>
    <w:rsid w:val="00F26C83"/>
    <w:rsid w:val="00F30B38"/>
    <w:rsid w:val="00F30BC4"/>
    <w:rsid w:val="00F314CC"/>
    <w:rsid w:val="00F32180"/>
    <w:rsid w:val="00F32A15"/>
    <w:rsid w:val="00F32E24"/>
    <w:rsid w:val="00F33787"/>
    <w:rsid w:val="00F34942"/>
    <w:rsid w:val="00F35259"/>
    <w:rsid w:val="00F355A7"/>
    <w:rsid w:val="00F35C59"/>
    <w:rsid w:val="00F361C0"/>
    <w:rsid w:val="00F36FFC"/>
    <w:rsid w:val="00F3771E"/>
    <w:rsid w:val="00F37AFA"/>
    <w:rsid w:val="00F403F1"/>
    <w:rsid w:val="00F407DD"/>
    <w:rsid w:val="00F4093A"/>
    <w:rsid w:val="00F40B36"/>
    <w:rsid w:val="00F42DC8"/>
    <w:rsid w:val="00F42ED6"/>
    <w:rsid w:val="00F43043"/>
    <w:rsid w:val="00F43825"/>
    <w:rsid w:val="00F43D32"/>
    <w:rsid w:val="00F445DE"/>
    <w:rsid w:val="00F44A02"/>
    <w:rsid w:val="00F44A6B"/>
    <w:rsid w:val="00F44C9B"/>
    <w:rsid w:val="00F45155"/>
    <w:rsid w:val="00F45620"/>
    <w:rsid w:val="00F4643E"/>
    <w:rsid w:val="00F46B48"/>
    <w:rsid w:val="00F46EEE"/>
    <w:rsid w:val="00F46F24"/>
    <w:rsid w:val="00F47931"/>
    <w:rsid w:val="00F47CFC"/>
    <w:rsid w:val="00F50C62"/>
    <w:rsid w:val="00F50E63"/>
    <w:rsid w:val="00F51089"/>
    <w:rsid w:val="00F5174C"/>
    <w:rsid w:val="00F5234B"/>
    <w:rsid w:val="00F5286E"/>
    <w:rsid w:val="00F52C6A"/>
    <w:rsid w:val="00F52F77"/>
    <w:rsid w:val="00F534B1"/>
    <w:rsid w:val="00F535B6"/>
    <w:rsid w:val="00F536E2"/>
    <w:rsid w:val="00F5478E"/>
    <w:rsid w:val="00F547A7"/>
    <w:rsid w:val="00F54E36"/>
    <w:rsid w:val="00F54F5C"/>
    <w:rsid w:val="00F550ED"/>
    <w:rsid w:val="00F5565E"/>
    <w:rsid w:val="00F55848"/>
    <w:rsid w:val="00F56015"/>
    <w:rsid w:val="00F561DB"/>
    <w:rsid w:val="00F56B98"/>
    <w:rsid w:val="00F56CB1"/>
    <w:rsid w:val="00F56D64"/>
    <w:rsid w:val="00F578EE"/>
    <w:rsid w:val="00F57A71"/>
    <w:rsid w:val="00F606A1"/>
    <w:rsid w:val="00F60AC9"/>
    <w:rsid w:val="00F61488"/>
    <w:rsid w:val="00F6221D"/>
    <w:rsid w:val="00F62A3D"/>
    <w:rsid w:val="00F62DF0"/>
    <w:rsid w:val="00F63190"/>
    <w:rsid w:val="00F63E26"/>
    <w:rsid w:val="00F649D1"/>
    <w:rsid w:val="00F6523F"/>
    <w:rsid w:val="00F65289"/>
    <w:rsid w:val="00F654E2"/>
    <w:rsid w:val="00F663DB"/>
    <w:rsid w:val="00F664F2"/>
    <w:rsid w:val="00F66ADA"/>
    <w:rsid w:val="00F66F02"/>
    <w:rsid w:val="00F670D4"/>
    <w:rsid w:val="00F6755A"/>
    <w:rsid w:val="00F678F0"/>
    <w:rsid w:val="00F67D87"/>
    <w:rsid w:val="00F706EC"/>
    <w:rsid w:val="00F7094E"/>
    <w:rsid w:val="00F71235"/>
    <w:rsid w:val="00F71760"/>
    <w:rsid w:val="00F71786"/>
    <w:rsid w:val="00F72745"/>
    <w:rsid w:val="00F727E5"/>
    <w:rsid w:val="00F735A3"/>
    <w:rsid w:val="00F7666D"/>
    <w:rsid w:val="00F769D0"/>
    <w:rsid w:val="00F76D23"/>
    <w:rsid w:val="00F76D55"/>
    <w:rsid w:val="00F77412"/>
    <w:rsid w:val="00F77D4F"/>
    <w:rsid w:val="00F80171"/>
    <w:rsid w:val="00F80613"/>
    <w:rsid w:val="00F812CD"/>
    <w:rsid w:val="00F81B4B"/>
    <w:rsid w:val="00F81DCA"/>
    <w:rsid w:val="00F81F5C"/>
    <w:rsid w:val="00F823BE"/>
    <w:rsid w:val="00F82526"/>
    <w:rsid w:val="00F8270A"/>
    <w:rsid w:val="00F827C8"/>
    <w:rsid w:val="00F838F1"/>
    <w:rsid w:val="00F83D5E"/>
    <w:rsid w:val="00F83DC7"/>
    <w:rsid w:val="00F83DF4"/>
    <w:rsid w:val="00F845C8"/>
    <w:rsid w:val="00F84868"/>
    <w:rsid w:val="00F848C8"/>
    <w:rsid w:val="00F84E27"/>
    <w:rsid w:val="00F85586"/>
    <w:rsid w:val="00F8572F"/>
    <w:rsid w:val="00F85813"/>
    <w:rsid w:val="00F879D4"/>
    <w:rsid w:val="00F87AAF"/>
    <w:rsid w:val="00F87F5A"/>
    <w:rsid w:val="00F90581"/>
    <w:rsid w:val="00F90E69"/>
    <w:rsid w:val="00F90EE7"/>
    <w:rsid w:val="00F91AD6"/>
    <w:rsid w:val="00F923C6"/>
    <w:rsid w:val="00F925EE"/>
    <w:rsid w:val="00F9283E"/>
    <w:rsid w:val="00F9364B"/>
    <w:rsid w:val="00F93722"/>
    <w:rsid w:val="00F94248"/>
    <w:rsid w:val="00F942C8"/>
    <w:rsid w:val="00F942FA"/>
    <w:rsid w:val="00F9489D"/>
    <w:rsid w:val="00F94D80"/>
    <w:rsid w:val="00F94FFC"/>
    <w:rsid w:val="00F95497"/>
    <w:rsid w:val="00F955D8"/>
    <w:rsid w:val="00F957BA"/>
    <w:rsid w:val="00F95A7C"/>
    <w:rsid w:val="00F96076"/>
    <w:rsid w:val="00F96216"/>
    <w:rsid w:val="00F96FAF"/>
    <w:rsid w:val="00F972B4"/>
    <w:rsid w:val="00F97308"/>
    <w:rsid w:val="00F97999"/>
    <w:rsid w:val="00F97B47"/>
    <w:rsid w:val="00FA0784"/>
    <w:rsid w:val="00FA0DA3"/>
    <w:rsid w:val="00FA10FA"/>
    <w:rsid w:val="00FA1A40"/>
    <w:rsid w:val="00FA1B81"/>
    <w:rsid w:val="00FA1DE4"/>
    <w:rsid w:val="00FA1E1F"/>
    <w:rsid w:val="00FA289A"/>
    <w:rsid w:val="00FA2C87"/>
    <w:rsid w:val="00FA2D59"/>
    <w:rsid w:val="00FA32BA"/>
    <w:rsid w:val="00FA390D"/>
    <w:rsid w:val="00FA3CAE"/>
    <w:rsid w:val="00FA4197"/>
    <w:rsid w:val="00FA4A06"/>
    <w:rsid w:val="00FA4E81"/>
    <w:rsid w:val="00FA5182"/>
    <w:rsid w:val="00FA580F"/>
    <w:rsid w:val="00FA5CCC"/>
    <w:rsid w:val="00FA5E2A"/>
    <w:rsid w:val="00FA6637"/>
    <w:rsid w:val="00FA69F3"/>
    <w:rsid w:val="00FA735F"/>
    <w:rsid w:val="00FA7DDE"/>
    <w:rsid w:val="00FB03D2"/>
    <w:rsid w:val="00FB0542"/>
    <w:rsid w:val="00FB05A8"/>
    <w:rsid w:val="00FB089B"/>
    <w:rsid w:val="00FB0F4C"/>
    <w:rsid w:val="00FB1136"/>
    <w:rsid w:val="00FB11EB"/>
    <w:rsid w:val="00FB1CD8"/>
    <w:rsid w:val="00FB2026"/>
    <w:rsid w:val="00FB31B5"/>
    <w:rsid w:val="00FB33C0"/>
    <w:rsid w:val="00FB415D"/>
    <w:rsid w:val="00FB463F"/>
    <w:rsid w:val="00FB47D2"/>
    <w:rsid w:val="00FB4C2F"/>
    <w:rsid w:val="00FB561E"/>
    <w:rsid w:val="00FB5CFD"/>
    <w:rsid w:val="00FB60E7"/>
    <w:rsid w:val="00FB671A"/>
    <w:rsid w:val="00FB71CB"/>
    <w:rsid w:val="00FB720E"/>
    <w:rsid w:val="00FB7DFE"/>
    <w:rsid w:val="00FC0079"/>
    <w:rsid w:val="00FC01FE"/>
    <w:rsid w:val="00FC0B52"/>
    <w:rsid w:val="00FC113D"/>
    <w:rsid w:val="00FC13F8"/>
    <w:rsid w:val="00FC15D5"/>
    <w:rsid w:val="00FC1882"/>
    <w:rsid w:val="00FC1DDF"/>
    <w:rsid w:val="00FC269F"/>
    <w:rsid w:val="00FC27C3"/>
    <w:rsid w:val="00FC3027"/>
    <w:rsid w:val="00FC3816"/>
    <w:rsid w:val="00FC475E"/>
    <w:rsid w:val="00FC6764"/>
    <w:rsid w:val="00FC6C48"/>
    <w:rsid w:val="00FC75BD"/>
    <w:rsid w:val="00FC7BA9"/>
    <w:rsid w:val="00FD0870"/>
    <w:rsid w:val="00FD0CAA"/>
    <w:rsid w:val="00FD0D05"/>
    <w:rsid w:val="00FD0E3A"/>
    <w:rsid w:val="00FD1C40"/>
    <w:rsid w:val="00FD1C52"/>
    <w:rsid w:val="00FD3327"/>
    <w:rsid w:val="00FD39E0"/>
    <w:rsid w:val="00FD3DC0"/>
    <w:rsid w:val="00FD412A"/>
    <w:rsid w:val="00FD4139"/>
    <w:rsid w:val="00FD504C"/>
    <w:rsid w:val="00FD78DD"/>
    <w:rsid w:val="00FE03C5"/>
    <w:rsid w:val="00FE0C43"/>
    <w:rsid w:val="00FE0F30"/>
    <w:rsid w:val="00FE1140"/>
    <w:rsid w:val="00FE1A28"/>
    <w:rsid w:val="00FE1A4A"/>
    <w:rsid w:val="00FE1D48"/>
    <w:rsid w:val="00FE1E20"/>
    <w:rsid w:val="00FE2D86"/>
    <w:rsid w:val="00FE3B28"/>
    <w:rsid w:val="00FE42E5"/>
    <w:rsid w:val="00FE466D"/>
    <w:rsid w:val="00FE4DEA"/>
    <w:rsid w:val="00FE5241"/>
    <w:rsid w:val="00FE58B5"/>
    <w:rsid w:val="00FE6990"/>
    <w:rsid w:val="00FE783F"/>
    <w:rsid w:val="00FF062C"/>
    <w:rsid w:val="00FF1C3C"/>
    <w:rsid w:val="00FF2D2C"/>
    <w:rsid w:val="00FF3CE5"/>
    <w:rsid w:val="00FF4919"/>
    <w:rsid w:val="00FF5577"/>
    <w:rsid w:val="00FF6BD7"/>
    <w:rsid w:val="00FF6E59"/>
    <w:rsid w:val="00FF7224"/>
    <w:rsid w:val="013592E2"/>
    <w:rsid w:val="01CBBD60"/>
    <w:rsid w:val="030FFFF0"/>
    <w:rsid w:val="0388386C"/>
    <w:rsid w:val="0389C611"/>
    <w:rsid w:val="03C74078"/>
    <w:rsid w:val="03D6BF71"/>
    <w:rsid w:val="0509B1F8"/>
    <w:rsid w:val="05A91336"/>
    <w:rsid w:val="05E79F77"/>
    <w:rsid w:val="05E943DD"/>
    <w:rsid w:val="061D5ABC"/>
    <w:rsid w:val="06B8FF75"/>
    <w:rsid w:val="072EF835"/>
    <w:rsid w:val="07AA403C"/>
    <w:rsid w:val="07C4CC41"/>
    <w:rsid w:val="07ED91E7"/>
    <w:rsid w:val="081E252F"/>
    <w:rsid w:val="0940D9B8"/>
    <w:rsid w:val="09DA7A16"/>
    <w:rsid w:val="09F8FA91"/>
    <w:rsid w:val="0A2BB4A4"/>
    <w:rsid w:val="0A943649"/>
    <w:rsid w:val="0C23839E"/>
    <w:rsid w:val="0D7ACC8A"/>
    <w:rsid w:val="0DEC0A99"/>
    <w:rsid w:val="0E70DA57"/>
    <w:rsid w:val="0F9AF37F"/>
    <w:rsid w:val="10902C9E"/>
    <w:rsid w:val="10E4D0F2"/>
    <w:rsid w:val="11F333D5"/>
    <w:rsid w:val="1212D4A2"/>
    <w:rsid w:val="1420478C"/>
    <w:rsid w:val="17194B82"/>
    <w:rsid w:val="175B1A09"/>
    <w:rsid w:val="1774B426"/>
    <w:rsid w:val="17AD4CB4"/>
    <w:rsid w:val="18673E9B"/>
    <w:rsid w:val="19B0F902"/>
    <w:rsid w:val="19F874C6"/>
    <w:rsid w:val="1B8EB17D"/>
    <w:rsid w:val="1BEEC3BF"/>
    <w:rsid w:val="1C3470FB"/>
    <w:rsid w:val="1C78F180"/>
    <w:rsid w:val="1D2C06CD"/>
    <w:rsid w:val="1E3F4E07"/>
    <w:rsid w:val="1E4D4757"/>
    <w:rsid w:val="1E7DE292"/>
    <w:rsid w:val="1E85999A"/>
    <w:rsid w:val="1F0EC18C"/>
    <w:rsid w:val="1F29B6BE"/>
    <w:rsid w:val="1F310FF2"/>
    <w:rsid w:val="20F01C8E"/>
    <w:rsid w:val="2138B0C4"/>
    <w:rsid w:val="2141AACC"/>
    <w:rsid w:val="21A35C8C"/>
    <w:rsid w:val="2218DEEB"/>
    <w:rsid w:val="2245EAFC"/>
    <w:rsid w:val="22A287C5"/>
    <w:rsid w:val="22A8FCB7"/>
    <w:rsid w:val="22E18BF8"/>
    <w:rsid w:val="235D7460"/>
    <w:rsid w:val="243E6C34"/>
    <w:rsid w:val="24C9E1B1"/>
    <w:rsid w:val="24DA3876"/>
    <w:rsid w:val="24DAEE0A"/>
    <w:rsid w:val="2513412F"/>
    <w:rsid w:val="26D368FD"/>
    <w:rsid w:val="27042322"/>
    <w:rsid w:val="28295C3C"/>
    <w:rsid w:val="284B4F79"/>
    <w:rsid w:val="28D3DEB4"/>
    <w:rsid w:val="29D2BE17"/>
    <w:rsid w:val="2A0BF071"/>
    <w:rsid w:val="2A1DD761"/>
    <w:rsid w:val="2A3E269A"/>
    <w:rsid w:val="2A4E5F95"/>
    <w:rsid w:val="2AC7245A"/>
    <w:rsid w:val="2C23ED87"/>
    <w:rsid w:val="2D2F0F16"/>
    <w:rsid w:val="2D36DA99"/>
    <w:rsid w:val="2D739899"/>
    <w:rsid w:val="2D77F4F0"/>
    <w:rsid w:val="2D8F7D13"/>
    <w:rsid w:val="2DEBEF36"/>
    <w:rsid w:val="308C3016"/>
    <w:rsid w:val="326E7381"/>
    <w:rsid w:val="32A45EF4"/>
    <w:rsid w:val="32EB135B"/>
    <w:rsid w:val="33702FB0"/>
    <w:rsid w:val="33E06A59"/>
    <w:rsid w:val="34295D16"/>
    <w:rsid w:val="3596AA06"/>
    <w:rsid w:val="359E7F5A"/>
    <w:rsid w:val="36135BC6"/>
    <w:rsid w:val="379004CD"/>
    <w:rsid w:val="37A25626"/>
    <w:rsid w:val="386E2800"/>
    <w:rsid w:val="386E6B6E"/>
    <w:rsid w:val="38FAC190"/>
    <w:rsid w:val="3968386F"/>
    <w:rsid w:val="39FA20CA"/>
    <w:rsid w:val="39FBF406"/>
    <w:rsid w:val="3A598CBB"/>
    <w:rsid w:val="3B291309"/>
    <w:rsid w:val="3BF44C53"/>
    <w:rsid w:val="3BFF92D4"/>
    <w:rsid w:val="3D3FAEC5"/>
    <w:rsid w:val="3D9E0ED0"/>
    <w:rsid w:val="3EBE5C7C"/>
    <w:rsid w:val="3EC7C559"/>
    <w:rsid w:val="403585C5"/>
    <w:rsid w:val="406D31E5"/>
    <w:rsid w:val="406E6A46"/>
    <w:rsid w:val="4085100F"/>
    <w:rsid w:val="4117F86F"/>
    <w:rsid w:val="419A1B39"/>
    <w:rsid w:val="43681BA5"/>
    <w:rsid w:val="43EA000D"/>
    <w:rsid w:val="440A645F"/>
    <w:rsid w:val="440B7995"/>
    <w:rsid w:val="4492FB4D"/>
    <w:rsid w:val="45313005"/>
    <w:rsid w:val="4590C45F"/>
    <w:rsid w:val="469266AF"/>
    <w:rsid w:val="46ACA1B7"/>
    <w:rsid w:val="480B393F"/>
    <w:rsid w:val="481269E6"/>
    <w:rsid w:val="4845D590"/>
    <w:rsid w:val="48751A73"/>
    <w:rsid w:val="48897E42"/>
    <w:rsid w:val="489CA6F1"/>
    <w:rsid w:val="48BB3433"/>
    <w:rsid w:val="4990CC13"/>
    <w:rsid w:val="4A4BBCA3"/>
    <w:rsid w:val="4A8F6B68"/>
    <w:rsid w:val="4AE9F200"/>
    <w:rsid w:val="4B491169"/>
    <w:rsid w:val="4CB30D7F"/>
    <w:rsid w:val="4CBBCE95"/>
    <w:rsid w:val="4CD45E22"/>
    <w:rsid w:val="4CE60764"/>
    <w:rsid w:val="4DB52A17"/>
    <w:rsid w:val="4DE04C3E"/>
    <w:rsid w:val="4E2114AE"/>
    <w:rsid w:val="4E965F3D"/>
    <w:rsid w:val="4EA5A110"/>
    <w:rsid w:val="502BD412"/>
    <w:rsid w:val="50B09F1B"/>
    <w:rsid w:val="50D8E7DD"/>
    <w:rsid w:val="51169B86"/>
    <w:rsid w:val="513D8006"/>
    <w:rsid w:val="51762BF5"/>
    <w:rsid w:val="543A464E"/>
    <w:rsid w:val="549734F9"/>
    <w:rsid w:val="55141F0A"/>
    <w:rsid w:val="5516F1EF"/>
    <w:rsid w:val="574665DD"/>
    <w:rsid w:val="579DC164"/>
    <w:rsid w:val="583D4183"/>
    <w:rsid w:val="5882EEBF"/>
    <w:rsid w:val="58D1900E"/>
    <w:rsid w:val="58F21C58"/>
    <w:rsid w:val="5B8CE07B"/>
    <w:rsid w:val="5D6AEB7C"/>
    <w:rsid w:val="5D8D6C2E"/>
    <w:rsid w:val="5F453ADB"/>
    <w:rsid w:val="5F47A0EB"/>
    <w:rsid w:val="5FA093C5"/>
    <w:rsid w:val="600E8397"/>
    <w:rsid w:val="60542D50"/>
    <w:rsid w:val="60677B02"/>
    <w:rsid w:val="610F1275"/>
    <w:rsid w:val="613AFDD6"/>
    <w:rsid w:val="61CAD25B"/>
    <w:rsid w:val="61D1757B"/>
    <w:rsid w:val="620CA839"/>
    <w:rsid w:val="63286D48"/>
    <w:rsid w:val="63388114"/>
    <w:rsid w:val="636FF84A"/>
    <w:rsid w:val="63BFEAF2"/>
    <w:rsid w:val="65926745"/>
    <w:rsid w:val="65FAC51F"/>
    <w:rsid w:val="65FDDD0D"/>
    <w:rsid w:val="665789E5"/>
    <w:rsid w:val="66FE10E0"/>
    <w:rsid w:val="66FF50DA"/>
    <w:rsid w:val="67146EC2"/>
    <w:rsid w:val="67DC2A49"/>
    <w:rsid w:val="687C9179"/>
    <w:rsid w:val="6894DC11"/>
    <w:rsid w:val="69787E06"/>
    <w:rsid w:val="699F24B9"/>
    <w:rsid w:val="6A30AC72"/>
    <w:rsid w:val="6A9496DD"/>
    <w:rsid w:val="6B036EFB"/>
    <w:rsid w:val="6B36B2CE"/>
    <w:rsid w:val="6B90087D"/>
    <w:rsid w:val="6BCDF06D"/>
    <w:rsid w:val="6D721BC9"/>
    <w:rsid w:val="6E4DB464"/>
    <w:rsid w:val="6E963B5F"/>
    <w:rsid w:val="707D88E4"/>
    <w:rsid w:val="71144ECF"/>
    <w:rsid w:val="7135E068"/>
    <w:rsid w:val="720C40B2"/>
    <w:rsid w:val="72528C8D"/>
    <w:rsid w:val="7286778B"/>
    <w:rsid w:val="729683A4"/>
    <w:rsid w:val="738D557F"/>
    <w:rsid w:val="740EFEB4"/>
    <w:rsid w:val="74325405"/>
    <w:rsid w:val="743BDA95"/>
    <w:rsid w:val="7460E845"/>
    <w:rsid w:val="74E6B74E"/>
    <w:rsid w:val="77022B1B"/>
    <w:rsid w:val="77653888"/>
    <w:rsid w:val="78ADCA9C"/>
    <w:rsid w:val="79CBE542"/>
    <w:rsid w:val="7A886D2C"/>
    <w:rsid w:val="7A91A693"/>
    <w:rsid w:val="7ACECCC6"/>
    <w:rsid w:val="7B54CBA3"/>
    <w:rsid w:val="7C175662"/>
    <w:rsid w:val="7C2889F8"/>
    <w:rsid w:val="7C4EA51E"/>
    <w:rsid w:val="7CBFF5C5"/>
    <w:rsid w:val="7CE2878E"/>
    <w:rsid w:val="7CED1AD8"/>
    <w:rsid w:val="7D049037"/>
    <w:rsid w:val="7D76C48D"/>
    <w:rsid w:val="7E5AB09F"/>
    <w:rsid w:val="7E6C1D38"/>
    <w:rsid w:val="7EECC74E"/>
    <w:rsid w:val="7FB3653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5F360"/>
  <w15:docId w15:val="{E5427017-163D-469A-BE8F-FE7FDD51F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B3BA9"/>
    <w:pPr>
      <w:widowControl/>
      <w:autoSpaceDE/>
      <w:autoSpaceDN/>
      <w:spacing w:before="120" w:after="120" w:line="276" w:lineRule="auto"/>
      <w:jc w:val="both"/>
    </w:pPr>
    <w:rPr>
      <w:rFonts w:ascii="Arial" w:eastAsia="Arial" w:hAnsi="Arial" w:cs="Arial"/>
      <w:color w:val="5B5B5B" w:themeColor="text2"/>
      <w:lang w:val="ga-IE"/>
    </w:rPr>
  </w:style>
  <w:style w:type="paragraph" w:styleId="Heading1">
    <w:name w:val="heading 1"/>
    <w:basedOn w:val="Normal"/>
    <w:link w:val="Heading1Char"/>
    <w:uiPriority w:val="1"/>
    <w:qFormat/>
    <w:rsid w:val="00324020"/>
    <w:pPr>
      <w:outlineLvl w:val="0"/>
    </w:pPr>
    <w:rPr>
      <w:rFonts w:eastAsia="Trebuchet MS"/>
      <w:b/>
      <w:bCs/>
      <w:noProof/>
      <w:color w:val="0D6B6B" w:themeColor="accent1"/>
      <w:sz w:val="36"/>
      <w:szCs w:val="36"/>
    </w:rPr>
  </w:style>
  <w:style w:type="paragraph" w:styleId="Heading2">
    <w:name w:val="heading 2"/>
    <w:basedOn w:val="paragraph"/>
    <w:link w:val="Heading2Char"/>
    <w:uiPriority w:val="1"/>
    <w:qFormat/>
    <w:rsid w:val="004742B0"/>
    <w:pPr>
      <w:outlineLvl w:val="1"/>
    </w:pPr>
    <w:rPr>
      <w:rFonts w:ascii="Arial" w:hAnsi="Arial" w:cs="Arial"/>
      <w:b/>
      <w:bCs/>
      <w:color w:val="0D6B6B"/>
    </w:rPr>
  </w:style>
  <w:style w:type="paragraph" w:styleId="Heading3">
    <w:name w:val="heading 3"/>
    <w:basedOn w:val="Heading2"/>
    <w:next w:val="Normal"/>
    <w:link w:val="Heading3Char"/>
    <w:uiPriority w:val="9"/>
    <w:unhideWhenUsed/>
    <w:qFormat/>
    <w:rsid w:val="0057140B"/>
    <w:pPr>
      <w:spacing w:after="0" w:afterAutospacing="0"/>
      <w:outlineLvl w:val="2"/>
    </w:pPr>
  </w:style>
  <w:style w:type="paragraph" w:styleId="Heading4">
    <w:name w:val="heading 4"/>
    <w:basedOn w:val="Heading2"/>
    <w:next w:val="Normal"/>
    <w:link w:val="Heading4Char"/>
    <w:uiPriority w:val="9"/>
    <w:unhideWhenUsed/>
    <w:qFormat/>
    <w:rsid w:val="00C16901"/>
    <w:pPr>
      <w:outlineLvl w:val="3"/>
    </w:pPr>
  </w:style>
  <w:style w:type="paragraph" w:styleId="Heading5">
    <w:name w:val="heading 5"/>
    <w:basedOn w:val="Normal"/>
    <w:next w:val="Normal"/>
    <w:link w:val="Heading5Char"/>
    <w:uiPriority w:val="9"/>
    <w:unhideWhenUsed/>
    <w:qFormat/>
    <w:rsid w:val="00913046"/>
    <w:pPr>
      <w:keepNext/>
      <w:keepLines/>
      <w:spacing w:before="40" w:after="0"/>
      <w:outlineLvl w:val="4"/>
    </w:pPr>
    <w:rPr>
      <w:rFonts w:asciiTheme="majorHAnsi" w:eastAsiaTheme="majorEastAsia" w:hAnsiTheme="majorHAnsi" w:cstheme="majorBidi"/>
      <w:color w:val="094F4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Pr>
      <w:sz w:val="24"/>
      <w:szCs w:val="24"/>
    </w:rPr>
  </w:style>
  <w:style w:type="paragraph" w:styleId="ListParagraph">
    <w:name w:val="List Paragraph"/>
    <w:basedOn w:val="Normal"/>
    <w:uiPriority w:val="1"/>
    <w:qFormat/>
    <w:pPr>
      <w:ind w:left="56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4106E"/>
    <w:pPr>
      <w:tabs>
        <w:tab w:val="center" w:pos="4513"/>
        <w:tab w:val="right" w:pos="9026"/>
      </w:tabs>
    </w:pPr>
  </w:style>
  <w:style w:type="character" w:customStyle="1" w:styleId="HeaderChar">
    <w:name w:val="Header Char"/>
    <w:basedOn w:val="DefaultParagraphFont"/>
    <w:link w:val="Header"/>
    <w:uiPriority w:val="99"/>
    <w:rsid w:val="0014106E"/>
    <w:rPr>
      <w:rFonts w:ascii="Arial MT" w:eastAsia="Arial MT" w:hAnsi="Arial MT" w:cs="Arial MT"/>
      <w:lang w:val="ga"/>
    </w:rPr>
  </w:style>
  <w:style w:type="paragraph" w:styleId="Footer">
    <w:name w:val="footer"/>
    <w:basedOn w:val="Normal"/>
    <w:link w:val="FooterChar"/>
    <w:uiPriority w:val="99"/>
    <w:unhideWhenUsed/>
    <w:rsid w:val="0014106E"/>
    <w:pPr>
      <w:tabs>
        <w:tab w:val="center" w:pos="4513"/>
        <w:tab w:val="right" w:pos="9026"/>
      </w:tabs>
    </w:pPr>
  </w:style>
  <w:style w:type="character" w:customStyle="1" w:styleId="FooterChar">
    <w:name w:val="Footer Char"/>
    <w:basedOn w:val="DefaultParagraphFont"/>
    <w:link w:val="Footer"/>
    <w:uiPriority w:val="99"/>
    <w:rsid w:val="0014106E"/>
    <w:rPr>
      <w:rFonts w:ascii="Arial MT" w:eastAsia="Arial MT" w:hAnsi="Arial MT" w:cs="Arial MT"/>
      <w:lang w:val="ga"/>
    </w:rPr>
  </w:style>
  <w:style w:type="character" w:customStyle="1" w:styleId="BodyTextChar">
    <w:name w:val="Body Text Char"/>
    <w:basedOn w:val="DefaultParagraphFont"/>
    <w:link w:val="BodyText"/>
    <w:uiPriority w:val="1"/>
    <w:rsid w:val="00CA42D0"/>
    <w:rPr>
      <w:rFonts w:ascii="Arial MT" w:eastAsia="Arial MT" w:hAnsi="Arial MT" w:cs="Arial MT"/>
      <w:sz w:val="24"/>
      <w:szCs w:val="24"/>
      <w:lang w:val="ga"/>
    </w:rPr>
  </w:style>
  <w:style w:type="paragraph" w:customStyle="1" w:styleId="paragraph">
    <w:name w:val="paragraph"/>
    <w:basedOn w:val="Normal"/>
    <w:rsid w:val="009A5A87"/>
    <w:pPr>
      <w:spacing w:before="100" w:beforeAutospacing="1" w:after="100" w:afterAutospacing="1"/>
    </w:pPr>
    <w:rPr>
      <w:rFonts w:ascii="Times New Roman" w:eastAsia="Times New Roman" w:hAnsi="Times New Roman" w:cs="Times New Roman"/>
      <w:sz w:val="24"/>
      <w:szCs w:val="24"/>
      <w:lang w:eastAsia="en-IE"/>
    </w:rPr>
  </w:style>
  <w:style w:type="character" w:customStyle="1" w:styleId="normaltextrun">
    <w:name w:val="normaltextrun"/>
    <w:basedOn w:val="DefaultParagraphFont"/>
    <w:rsid w:val="009A5A87"/>
  </w:style>
  <w:style w:type="character" w:customStyle="1" w:styleId="eop">
    <w:name w:val="eop"/>
    <w:basedOn w:val="DefaultParagraphFont"/>
    <w:rsid w:val="009A5A87"/>
  </w:style>
  <w:style w:type="character" w:customStyle="1" w:styleId="tabchar">
    <w:name w:val="tabchar"/>
    <w:basedOn w:val="DefaultParagraphFont"/>
    <w:rsid w:val="009A5A87"/>
  </w:style>
  <w:style w:type="paragraph" w:styleId="BalloonText">
    <w:name w:val="Balloon Text"/>
    <w:basedOn w:val="Normal"/>
    <w:link w:val="BalloonTextChar"/>
    <w:uiPriority w:val="99"/>
    <w:semiHidden/>
    <w:unhideWhenUsed/>
    <w:rsid w:val="007955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509"/>
    <w:rPr>
      <w:rFonts w:ascii="Segoe UI" w:eastAsia="Arial MT" w:hAnsi="Segoe UI" w:cs="Segoe UI"/>
      <w:sz w:val="18"/>
      <w:szCs w:val="18"/>
      <w:lang w:val="ga"/>
    </w:rPr>
  </w:style>
  <w:style w:type="paragraph" w:styleId="FootnoteText">
    <w:name w:val="footnote text"/>
    <w:basedOn w:val="Normal"/>
    <w:link w:val="FootnoteTextChar"/>
    <w:uiPriority w:val="99"/>
    <w:unhideWhenUsed/>
    <w:rsid w:val="002436BA"/>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2436BA"/>
    <w:rPr>
      <w:sz w:val="20"/>
      <w:szCs w:val="20"/>
      <w:lang w:val="en-IE"/>
    </w:rPr>
  </w:style>
  <w:style w:type="character" w:styleId="FootnoteReference">
    <w:name w:val="footnote reference"/>
    <w:basedOn w:val="DefaultParagraphFont"/>
    <w:uiPriority w:val="99"/>
    <w:semiHidden/>
    <w:unhideWhenUsed/>
    <w:rsid w:val="002436BA"/>
    <w:rPr>
      <w:vertAlign w:val="superscript"/>
    </w:rPr>
  </w:style>
  <w:style w:type="character" w:customStyle="1" w:styleId="Heading2Char">
    <w:name w:val="Heading 2 Char"/>
    <w:basedOn w:val="DefaultParagraphFont"/>
    <w:link w:val="Heading2"/>
    <w:uiPriority w:val="1"/>
    <w:rsid w:val="004742B0"/>
    <w:rPr>
      <w:rFonts w:ascii="Arial" w:eastAsia="Times New Roman" w:hAnsi="Arial" w:cs="Arial"/>
      <w:b/>
      <w:bCs/>
      <w:color w:val="0D6B6B"/>
      <w:sz w:val="24"/>
      <w:szCs w:val="24"/>
      <w:lang w:val="ga-IE" w:eastAsia="en-IE"/>
    </w:rPr>
  </w:style>
  <w:style w:type="paragraph" w:styleId="Revision">
    <w:name w:val="Revision"/>
    <w:hidden/>
    <w:uiPriority w:val="99"/>
    <w:semiHidden/>
    <w:rsid w:val="00BE077E"/>
    <w:pPr>
      <w:widowControl/>
      <w:autoSpaceDE/>
      <w:autoSpaceDN/>
    </w:pPr>
    <w:rPr>
      <w:rFonts w:ascii="Arial MT" w:eastAsia="Arial MT" w:hAnsi="Arial MT" w:cs="Arial MT"/>
      <w:lang w:val="ga"/>
    </w:rPr>
  </w:style>
  <w:style w:type="character" w:styleId="CommentReference">
    <w:name w:val="annotation reference"/>
    <w:basedOn w:val="DefaultParagraphFont"/>
    <w:uiPriority w:val="99"/>
    <w:semiHidden/>
    <w:unhideWhenUsed/>
    <w:rsid w:val="00BE077E"/>
    <w:rPr>
      <w:sz w:val="16"/>
      <w:szCs w:val="16"/>
    </w:rPr>
  </w:style>
  <w:style w:type="paragraph" w:styleId="CommentText">
    <w:name w:val="annotation text"/>
    <w:basedOn w:val="Normal"/>
    <w:link w:val="CommentTextChar"/>
    <w:uiPriority w:val="99"/>
    <w:unhideWhenUsed/>
    <w:rsid w:val="00BE077E"/>
    <w:rPr>
      <w:sz w:val="20"/>
      <w:szCs w:val="20"/>
    </w:rPr>
  </w:style>
  <w:style w:type="character" w:customStyle="1" w:styleId="CommentTextChar">
    <w:name w:val="Comment Text Char"/>
    <w:basedOn w:val="DefaultParagraphFont"/>
    <w:link w:val="CommentText"/>
    <w:uiPriority w:val="99"/>
    <w:rsid w:val="00BE077E"/>
    <w:rPr>
      <w:rFonts w:ascii="Arial MT" w:eastAsia="Arial MT" w:hAnsi="Arial MT" w:cs="Arial MT"/>
      <w:sz w:val="20"/>
      <w:szCs w:val="20"/>
      <w:lang w:val="ga"/>
    </w:rPr>
  </w:style>
  <w:style w:type="paragraph" w:styleId="CommentSubject">
    <w:name w:val="annotation subject"/>
    <w:basedOn w:val="CommentText"/>
    <w:next w:val="CommentText"/>
    <w:link w:val="CommentSubjectChar"/>
    <w:uiPriority w:val="99"/>
    <w:semiHidden/>
    <w:unhideWhenUsed/>
    <w:rsid w:val="00BE077E"/>
    <w:rPr>
      <w:b/>
      <w:bCs/>
    </w:rPr>
  </w:style>
  <w:style w:type="character" w:customStyle="1" w:styleId="CommentSubjectChar">
    <w:name w:val="Comment Subject Char"/>
    <w:basedOn w:val="CommentTextChar"/>
    <w:link w:val="CommentSubject"/>
    <w:uiPriority w:val="99"/>
    <w:semiHidden/>
    <w:rsid w:val="00BE077E"/>
    <w:rPr>
      <w:rFonts w:ascii="Arial MT" w:eastAsia="Arial MT" w:hAnsi="Arial MT" w:cs="Arial MT"/>
      <w:b/>
      <w:bCs/>
      <w:sz w:val="20"/>
      <w:szCs w:val="20"/>
      <w:lang w:val="ga"/>
    </w:rPr>
  </w:style>
  <w:style w:type="character" w:styleId="Hyperlink">
    <w:name w:val="Hyperlink"/>
    <w:basedOn w:val="DefaultParagraphFont"/>
    <w:uiPriority w:val="99"/>
    <w:unhideWhenUsed/>
    <w:rsid w:val="006F2A86"/>
    <w:rPr>
      <w:color w:val="CEDBE6" w:themeColor="hyperlink"/>
      <w:u w:val="single"/>
    </w:rPr>
  </w:style>
  <w:style w:type="character" w:customStyle="1" w:styleId="UnresolvedMention1">
    <w:name w:val="Unresolved Mention1"/>
    <w:basedOn w:val="DefaultParagraphFont"/>
    <w:uiPriority w:val="99"/>
    <w:semiHidden/>
    <w:unhideWhenUsed/>
    <w:rsid w:val="006F2A86"/>
    <w:rPr>
      <w:color w:val="605E5C"/>
      <w:shd w:val="clear" w:color="auto" w:fill="E1DFDD"/>
    </w:rPr>
  </w:style>
  <w:style w:type="table" w:styleId="TableGrid">
    <w:name w:val="Table Grid"/>
    <w:basedOn w:val="TableNormal"/>
    <w:uiPriority w:val="39"/>
    <w:rsid w:val="0060037E"/>
    <w:tblPr/>
  </w:style>
  <w:style w:type="character" w:customStyle="1" w:styleId="UnresolvedMention2">
    <w:name w:val="Unresolved Mention2"/>
    <w:basedOn w:val="DefaultParagraphFont"/>
    <w:uiPriority w:val="99"/>
    <w:semiHidden/>
    <w:unhideWhenUsed/>
    <w:rsid w:val="00496A3C"/>
    <w:rPr>
      <w:color w:val="605E5C"/>
      <w:shd w:val="clear" w:color="auto" w:fill="E1DFDD"/>
    </w:rPr>
  </w:style>
  <w:style w:type="character" w:styleId="UnresolvedMention">
    <w:name w:val="Unresolved Mention"/>
    <w:basedOn w:val="DefaultParagraphFont"/>
    <w:uiPriority w:val="99"/>
    <w:semiHidden/>
    <w:unhideWhenUsed/>
    <w:rsid w:val="006D7747"/>
    <w:rPr>
      <w:color w:val="605E5C"/>
      <w:shd w:val="clear" w:color="auto" w:fill="E1DFDD"/>
    </w:rPr>
  </w:style>
  <w:style w:type="character" w:customStyle="1" w:styleId="char">
    <w:name w:val="char"/>
    <w:basedOn w:val="DefaultParagraphFont"/>
    <w:rsid w:val="00DF63A2"/>
  </w:style>
  <w:style w:type="character" w:customStyle="1" w:styleId="label">
    <w:name w:val="label"/>
    <w:basedOn w:val="DefaultParagraphFont"/>
    <w:rsid w:val="00DF63A2"/>
  </w:style>
  <w:style w:type="character" w:customStyle="1" w:styleId="clickme">
    <w:name w:val="clickme"/>
    <w:basedOn w:val="DefaultParagraphFont"/>
    <w:rsid w:val="00DF63A2"/>
  </w:style>
  <w:style w:type="character" w:customStyle="1" w:styleId="inflect">
    <w:name w:val="inflect"/>
    <w:basedOn w:val="DefaultParagraphFont"/>
    <w:rsid w:val="00DF63A2"/>
  </w:style>
  <w:style w:type="character" w:customStyle="1" w:styleId="abbr">
    <w:name w:val="abbr"/>
    <w:basedOn w:val="DefaultParagraphFont"/>
    <w:rsid w:val="00DF63A2"/>
  </w:style>
  <w:style w:type="character" w:customStyle="1" w:styleId="wording">
    <w:name w:val="wording"/>
    <w:basedOn w:val="DefaultParagraphFont"/>
    <w:rsid w:val="00DF63A2"/>
  </w:style>
  <w:style w:type="character" w:styleId="Emphasis">
    <w:name w:val="Emphasis"/>
    <w:basedOn w:val="DefaultParagraphFont"/>
    <w:uiPriority w:val="20"/>
    <w:qFormat/>
    <w:rsid w:val="00646F6A"/>
    <w:rPr>
      <w:i/>
      <w:iCs/>
    </w:rPr>
  </w:style>
  <w:style w:type="paragraph" w:styleId="EndnoteText">
    <w:name w:val="endnote text"/>
    <w:basedOn w:val="Normal"/>
    <w:link w:val="EndnoteTextChar"/>
    <w:uiPriority w:val="99"/>
    <w:semiHidden/>
    <w:unhideWhenUsed/>
    <w:rsid w:val="00971856"/>
    <w:rPr>
      <w:sz w:val="20"/>
      <w:szCs w:val="20"/>
    </w:rPr>
  </w:style>
  <w:style w:type="character" w:customStyle="1" w:styleId="EndnoteTextChar">
    <w:name w:val="Endnote Text Char"/>
    <w:basedOn w:val="DefaultParagraphFont"/>
    <w:link w:val="EndnoteText"/>
    <w:uiPriority w:val="99"/>
    <w:semiHidden/>
    <w:rsid w:val="00971856"/>
    <w:rPr>
      <w:rFonts w:ascii="Arial MT" w:eastAsia="Arial MT" w:hAnsi="Arial MT" w:cs="Arial MT"/>
      <w:sz w:val="20"/>
      <w:szCs w:val="20"/>
      <w:lang w:val="en-IE"/>
    </w:rPr>
  </w:style>
  <w:style w:type="character" w:styleId="EndnoteReference">
    <w:name w:val="endnote reference"/>
    <w:basedOn w:val="DefaultParagraphFont"/>
    <w:uiPriority w:val="99"/>
    <w:semiHidden/>
    <w:unhideWhenUsed/>
    <w:rsid w:val="00971856"/>
    <w:rPr>
      <w:vertAlign w:val="superscript"/>
    </w:rPr>
  </w:style>
  <w:style w:type="character" w:customStyle="1" w:styleId="cf01">
    <w:name w:val="cf01"/>
    <w:basedOn w:val="DefaultParagraphFont"/>
    <w:rsid w:val="00986D54"/>
    <w:rPr>
      <w:rFonts w:ascii="Segoe UI" w:hAnsi="Segoe UI" w:cs="Segoe UI" w:hint="default"/>
      <w:sz w:val="18"/>
      <w:szCs w:val="18"/>
    </w:rPr>
  </w:style>
  <w:style w:type="character" w:customStyle="1" w:styleId="fgb">
    <w:name w:val="fgb"/>
    <w:basedOn w:val="DefaultParagraphFont"/>
    <w:rsid w:val="00D738FC"/>
  </w:style>
  <w:style w:type="character" w:customStyle="1" w:styleId="diclick">
    <w:name w:val="diclick"/>
    <w:basedOn w:val="DefaultParagraphFont"/>
    <w:rsid w:val="00D738FC"/>
  </w:style>
  <w:style w:type="paragraph" w:styleId="NormalWeb">
    <w:name w:val="Normal (Web)"/>
    <w:basedOn w:val="Normal"/>
    <w:uiPriority w:val="99"/>
    <w:semiHidden/>
    <w:unhideWhenUsed/>
    <w:rsid w:val="000D4FF5"/>
    <w:pPr>
      <w:spacing w:before="100" w:beforeAutospacing="1" w:after="100" w:afterAutospacing="1"/>
    </w:pPr>
    <w:rPr>
      <w:rFonts w:ascii="Times New Roman" w:eastAsia="Times New Roman" w:hAnsi="Times New Roman" w:cs="Times New Roman"/>
      <w:sz w:val="24"/>
      <w:szCs w:val="24"/>
      <w:lang w:eastAsia="en-GB"/>
    </w:rPr>
  </w:style>
  <w:style w:type="table" w:styleId="PlainTable3">
    <w:name w:val="Plain Table 3"/>
    <w:basedOn w:val="TableNormal"/>
    <w:uiPriority w:val="43"/>
    <w:rsid w:val="00B54413"/>
    <w:tblPr>
      <w:tblStyleRowBandSize w:val="1"/>
      <w:tblStyleColBandSize w:val="1"/>
    </w:tblPr>
    <w:tcPr>
      <w:tcBorders>
        <w:bottom w:val="single" w:sz="4" w:space="0" w:color="9E9E9E" w:themeColor="text1" w:themeTint="80"/>
        <w:right w:val="single" w:sz="4" w:space="0" w:color="9E9E9E" w:themeColor="text1" w:themeTint="80"/>
      </w:tcBorders>
    </w:tcPr>
    <w:tblStylePr w:type="firstRow">
      <w:rPr>
        <w:b/>
        <w:bCs/>
        <w:caps/>
      </w:rPr>
    </w:tblStylePr>
    <w:tblStylePr w:type="lastRow">
      <w:rPr>
        <w:b/>
        <w:bCs/>
        <w:caps/>
      </w:rPr>
    </w:tblStylePr>
    <w:tblStylePr w:type="firstCol">
      <w:rPr>
        <w:b/>
        <w:bCs/>
        <w:caps/>
      </w:rPr>
    </w:tblStylePr>
    <w:tblStylePr w:type="lastCol">
      <w:rPr>
        <w:b/>
        <w:bCs/>
        <w:caps/>
      </w:rPr>
    </w:tblStylePr>
    <w:tblStylePr w:type="neCell">
      <w:tblPr/>
      <w:tcPr>
        <w:tcBorders>
          <w:left w:val="nil"/>
        </w:tcBorders>
      </w:tcPr>
    </w:tblStylePr>
    <w:tblStylePr w:type="nwCell">
      <w:tblPr/>
      <w:tcPr>
        <w:tcBorders>
          <w:right w:val="nil"/>
        </w:tcBorders>
      </w:tcPr>
    </w:tblStylePr>
  </w:style>
  <w:style w:type="paragraph" w:customStyle="1" w:styleId="pf0">
    <w:name w:val="pf0"/>
    <w:basedOn w:val="Normal"/>
    <w:rsid w:val="00CD3740"/>
    <w:pPr>
      <w:spacing w:before="100" w:beforeAutospacing="1" w:after="100" w:afterAutospacing="1"/>
    </w:pPr>
    <w:rPr>
      <w:rFonts w:ascii="Times New Roman" w:eastAsia="Times New Roman" w:hAnsi="Times New Roman" w:cs="Times New Roman"/>
      <w:sz w:val="24"/>
      <w:szCs w:val="24"/>
      <w:lang w:eastAsia="en-IE"/>
    </w:rPr>
  </w:style>
  <w:style w:type="character" w:customStyle="1" w:styleId="cf21">
    <w:name w:val="cf21"/>
    <w:basedOn w:val="DefaultParagraphFont"/>
    <w:rsid w:val="00CD3740"/>
    <w:rPr>
      <w:rFonts w:ascii="Segoe UI" w:hAnsi="Segoe UI" w:cs="Segoe UI" w:hint="default"/>
      <w:sz w:val="18"/>
      <w:szCs w:val="18"/>
    </w:rPr>
  </w:style>
  <w:style w:type="character" w:styleId="FollowedHyperlink">
    <w:name w:val="FollowedHyperlink"/>
    <w:basedOn w:val="DefaultParagraphFont"/>
    <w:uiPriority w:val="99"/>
    <w:semiHidden/>
    <w:unhideWhenUsed/>
    <w:rsid w:val="00B31D30"/>
    <w:rPr>
      <w:color w:val="CEDBE6" w:themeColor="followedHyperlink"/>
      <w:u w:val="single"/>
    </w:rPr>
  </w:style>
  <w:style w:type="paragraph" w:styleId="Title">
    <w:name w:val="Title"/>
    <w:basedOn w:val="Normal"/>
    <w:next w:val="Normal"/>
    <w:link w:val="TitleChar"/>
    <w:uiPriority w:val="1"/>
    <w:qFormat/>
    <w:rsid w:val="003D20DA"/>
    <w:pPr>
      <w:framePr w:hSpace="180" w:wrap="around" w:vAnchor="page" w:hAnchor="page" w:x="5035" w:y="566"/>
      <w:widowControl w:val="0"/>
      <w:autoSpaceDE w:val="0"/>
      <w:autoSpaceDN w:val="0"/>
      <w:spacing w:before="0" w:after="0" w:line="240" w:lineRule="auto"/>
      <w:jc w:val="center"/>
      <w:outlineLvl w:val="0"/>
    </w:pPr>
    <w:rPr>
      <w:rFonts w:eastAsia="Trebuchet MS"/>
      <w:noProof/>
      <w:color w:val="FFFFFF" w:themeColor="background1"/>
      <w:sz w:val="36"/>
      <w:szCs w:val="36"/>
    </w:rPr>
  </w:style>
  <w:style w:type="character" w:customStyle="1" w:styleId="TitleChar">
    <w:name w:val="Title Char"/>
    <w:basedOn w:val="DefaultParagraphFont"/>
    <w:link w:val="Title"/>
    <w:uiPriority w:val="1"/>
    <w:rsid w:val="003D20DA"/>
    <w:rPr>
      <w:rFonts w:ascii="Arial" w:eastAsia="Trebuchet MS" w:hAnsi="Arial" w:cs="Arial"/>
      <w:noProof/>
      <w:color w:val="FFFFFF" w:themeColor="background1"/>
      <w:sz w:val="36"/>
      <w:szCs w:val="36"/>
      <w:lang w:val="ga-IE"/>
    </w:rPr>
  </w:style>
  <w:style w:type="table" w:styleId="GridTable2-Accent3">
    <w:name w:val="Grid Table 2 Accent 3"/>
    <w:basedOn w:val="TableNormal"/>
    <w:uiPriority w:val="47"/>
    <w:rsid w:val="008C5B8D"/>
    <w:tblPr>
      <w:tblStyleRowBandSize w:val="1"/>
      <w:tblStyleColBandSize w:val="1"/>
    </w:tblPr>
    <w:tcPr>
      <w:shd w:val="clear" w:color="auto" w:fill="BFE4FF" w:themeFill="accent3" w:themeFillTint="33"/>
    </w:tc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style>
  <w:style w:type="paragraph" w:styleId="Subtitle">
    <w:name w:val="Subtitle"/>
    <w:basedOn w:val="Normal"/>
    <w:next w:val="Normal"/>
    <w:link w:val="SubtitleChar"/>
    <w:uiPriority w:val="11"/>
    <w:qFormat/>
    <w:rsid w:val="00CC2F6B"/>
    <w:pPr>
      <w:framePr w:hSpace="180" w:wrap="around" w:vAnchor="page" w:hAnchor="margin" w:xAlign="right" w:y="541"/>
      <w:jc w:val="center"/>
      <w:outlineLvl w:val="0"/>
    </w:pPr>
    <w:rPr>
      <w:rFonts w:eastAsia="Trebuchet MS"/>
      <w:noProof/>
      <w:color w:val="FFFFFF" w:themeColor="background1"/>
      <w:sz w:val="36"/>
      <w:szCs w:val="36"/>
    </w:rPr>
  </w:style>
  <w:style w:type="character" w:customStyle="1" w:styleId="SubtitleChar">
    <w:name w:val="Subtitle Char"/>
    <w:basedOn w:val="DefaultParagraphFont"/>
    <w:link w:val="Subtitle"/>
    <w:uiPriority w:val="11"/>
    <w:rsid w:val="00CC2F6B"/>
    <w:rPr>
      <w:rFonts w:ascii="Arial" w:eastAsia="Trebuchet MS" w:hAnsi="Arial" w:cs="Arial"/>
      <w:noProof/>
      <w:color w:val="FFFFFF" w:themeColor="background1"/>
      <w:sz w:val="36"/>
      <w:szCs w:val="36"/>
      <w:lang w:val="ga-IE"/>
    </w:rPr>
  </w:style>
  <w:style w:type="table" w:styleId="TableGridLight">
    <w:name w:val="Grid Table Light"/>
    <w:basedOn w:val="TableNormal"/>
    <w:uiPriority w:val="40"/>
    <w:rsid w:val="00F01E52"/>
    <w:tblPr/>
  </w:style>
  <w:style w:type="paragraph" w:styleId="NoSpacing">
    <w:name w:val="No Spacing"/>
    <w:uiPriority w:val="1"/>
    <w:qFormat/>
    <w:rsid w:val="008C371F"/>
    <w:pPr>
      <w:widowControl/>
      <w:autoSpaceDE/>
      <w:autoSpaceDN/>
      <w:jc w:val="both"/>
    </w:pPr>
    <w:rPr>
      <w:rFonts w:ascii="Arial" w:eastAsia="Arial" w:hAnsi="Arial" w:cs="Arial"/>
      <w:color w:val="5B5B5B" w:themeColor="text2"/>
      <w:lang w:val="en-IE"/>
    </w:rPr>
  </w:style>
  <w:style w:type="character" w:customStyle="1" w:styleId="Heading3Char">
    <w:name w:val="Heading 3 Char"/>
    <w:basedOn w:val="DefaultParagraphFont"/>
    <w:link w:val="Heading3"/>
    <w:uiPriority w:val="9"/>
    <w:rsid w:val="0057140B"/>
    <w:rPr>
      <w:rFonts w:ascii="Arial" w:eastAsia="Times New Roman" w:hAnsi="Arial" w:cs="Arial"/>
      <w:b/>
      <w:bCs/>
      <w:color w:val="0D6B6B"/>
      <w:sz w:val="24"/>
      <w:szCs w:val="24"/>
      <w:lang w:val="ga-IE" w:eastAsia="en-IE"/>
    </w:rPr>
  </w:style>
  <w:style w:type="character" w:customStyle="1" w:styleId="Heading4Char">
    <w:name w:val="Heading 4 Char"/>
    <w:basedOn w:val="DefaultParagraphFont"/>
    <w:link w:val="Heading4"/>
    <w:uiPriority w:val="9"/>
    <w:rsid w:val="00C16901"/>
    <w:rPr>
      <w:rFonts w:ascii="Arial" w:eastAsia="Times New Roman" w:hAnsi="Arial" w:cs="Arial"/>
      <w:b/>
      <w:bCs/>
      <w:color w:val="0D6B6B"/>
      <w:sz w:val="24"/>
      <w:szCs w:val="24"/>
      <w:lang w:val="ga-IE" w:eastAsia="en-IE"/>
    </w:rPr>
  </w:style>
  <w:style w:type="character" w:customStyle="1" w:styleId="Heading5Char">
    <w:name w:val="Heading 5 Char"/>
    <w:basedOn w:val="DefaultParagraphFont"/>
    <w:link w:val="Heading5"/>
    <w:uiPriority w:val="9"/>
    <w:rsid w:val="00913046"/>
    <w:rPr>
      <w:rFonts w:asciiTheme="majorHAnsi" w:eastAsiaTheme="majorEastAsia" w:hAnsiTheme="majorHAnsi" w:cstheme="majorBidi"/>
      <w:color w:val="094F4F" w:themeColor="accent1" w:themeShade="BF"/>
      <w:lang w:val="en-IE"/>
    </w:rPr>
  </w:style>
  <w:style w:type="table" w:customStyle="1" w:styleId="TableGrid1">
    <w:name w:val="Table Grid1"/>
    <w:basedOn w:val="TableNormal"/>
    <w:next w:val="TableGrid"/>
    <w:uiPriority w:val="39"/>
    <w:rsid w:val="00D460E0"/>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D674DD"/>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1"/>
    <w:rsid w:val="00D47747"/>
    <w:rPr>
      <w:rFonts w:ascii="Arial" w:eastAsia="Trebuchet MS" w:hAnsi="Arial" w:cs="Arial"/>
      <w:b/>
      <w:bCs/>
      <w:noProof/>
      <w:color w:val="0D6B6B" w:themeColor="accent1"/>
      <w:sz w:val="36"/>
      <w:szCs w:val="36"/>
      <w:lang w:val="ga-IE"/>
    </w:rPr>
  </w:style>
  <w:style w:type="table" w:customStyle="1" w:styleId="GridTable1Light-Accent11">
    <w:name w:val="Grid Table 1 Light - Accent 11"/>
    <w:basedOn w:val="TableNormal"/>
    <w:next w:val="GridTable1Light-Accent1"/>
    <w:uiPriority w:val="46"/>
    <w:rsid w:val="004B6276"/>
    <w:tblPr>
      <w:tblStyleRowBandSize w:val="1"/>
      <w:tblStyleColBandSize w:val="1"/>
      <w:tblBorders>
        <w:top w:val="single" w:sz="4" w:space="0" w:color="73EEEE"/>
        <w:left w:val="single" w:sz="4" w:space="0" w:color="73EEEE"/>
        <w:bottom w:val="single" w:sz="4" w:space="0" w:color="73EEEE"/>
        <w:right w:val="single" w:sz="4" w:space="0" w:color="73EEEE"/>
        <w:insideH w:val="single" w:sz="4" w:space="0" w:color="73EEEE"/>
        <w:insideV w:val="single" w:sz="4" w:space="0" w:color="73EEEE"/>
      </w:tblBorders>
    </w:tblPr>
    <w:tblStylePr w:type="firstRow">
      <w:rPr>
        <w:b/>
        <w:bCs/>
      </w:rPr>
      <w:tblPr/>
      <w:tcPr>
        <w:tcBorders>
          <w:bottom w:val="single" w:sz="12" w:space="0" w:color="2EE5E5"/>
        </w:tcBorders>
      </w:tcPr>
    </w:tblStylePr>
    <w:tblStylePr w:type="lastRow">
      <w:rPr>
        <w:b/>
        <w:bCs/>
      </w:rPr>
      <w:tblPr/>
      <w:tcPr>
        <w:tcBorders>
          <w:top w:val="double" w:sz="2" w:space="0" w:color="2EE5E5"/>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B6276"/>
    <w:tblPr>
      <w:tblStyleRowBandSize w:val="1"/>
      <w:tblStyleColBandSize w:val="1"/>
      <w:tblBorders>
        <w:top w:val="single" w:sz="4" w:space="0" w:color="73EEEE" w:themeColor="accent1" w:themeTint="66"/>
        <w:left w:val="single" w:sz="4" w:space="0" w:color="73EEEE" w:themeColor="accent1" w:themeTint="66"/>
        <w:bottom w:val="single" w:sz="4" w:space="0" w:color="73EEEE" w:themeColor="accent1" w:themeTint="66"/>
        <w:right w:val="single" w:sz="4" w:space="0" w:color="73EEEE" w:themeColor="accent1" w:themeTint="66"/>
        <w:insideH w:val="single" w:sz="4" w:space="0" w:color="73EEEE" w:themeColor="accent1" w:themeTint="66"/>
        <w:insideV w:val="single" w:sz="4" w:space="0" w:color="73EEEE" w:themeColor="accent1" w:themeTint="66"/>
      </w:tblBorders>
    </w:tblPr>
    <w:tblStylePr w:type="firstRow">
      <w:rPr>
        <w:b/>
        <w:bCs/>
      </w:rPr>
      <w:tblPr/>
      <w:tcPr>
        <w:tcBorders>
          <w:bottom w:val="single" w:sz="12" w:space="0" w:color="2EE5E5" w:themeColor="accent1" w:themeTint="99"/>
        </w:tcBorders>
      </w:tcPr>
    </w:tblStylePr>
    <w:tblStylePr w:type="lastRow">
      <w:rPr>
        <w:b/>
        <w:bCs/>
      </w:rPr>
      <w:tblPr/>
      <w:tcPr>
        <w:tcBorders>
          <w:top w:val="double" w:sz="2" w:space="0" w:color="2EE5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533F9"/>
    <w:tblPr>
      <w:tblStyleRowBandSize w:val="1"/>
      <w:tblStyleColBandSize w:val="1"/>
      <w:tblBorders>
        <w:top w:val="single" w:sz="4" w:space="0" w:color="B2DACE" w:themeColor="accent5" w:themeTint="66"/>
        <w:left w:val="single" w:sz="4" w:space="0" w:color="B2DACE" w:themeColor="accent5" w:themeTint="66"/>
        <w:bottom w:val="single" w:sz="4" w:space="0" w:color="B2DACE" w:themeColor="accent5" w:themeTint="66"/>
        <w:right w:val="single" w:sz="4" w:space="0" w:color="B2DACE" w:themeColor="accent5" w:themeTint="66"/>
        <w:insideH w:val="single" w:sz="4" w:space="0" w:color="B2DACE" w:themeColor="accent5" w:themeTint="66"/>
        <w:insideV w:val="single" w:sz="4" w:space="0" w:color="B2DACE" w:themeColor="accent5" w:themeTint="66"/>
      </w:tblBorders>
    </w:tblPr>
    <w:tblStylePr w:type="firstRow">
      <w:rPr>
        <w:b/>
        <w:bCs/>
      </w:rPr>
      <w:tblPr/>
      <w:tcPr>
        <w:tcBorders>
          <w:bottom w:val="single" w:sz="12" w:space="0" w:color="8CC8B6" w:themeColor="accent5" w:themeTint="99"/>
        </w:tcBorders>
      </w:tcPr>
    </w:tblStylePr>
    <w:tblStylePr w:type="lastRow">
      <w:rPr>
        <w:b/>
        <w:bCs/>
      </w:rPr>
      <w:tblPr/>
      <w:tcPr>
        <w:tcBorders>
          <w:top w:val="double" w:sz="2" w:space="0" w:color="8CC8B6" w:themeColor="accent5"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9237A9"/>
    <w:tblPr>
      <w:tblStyleRowBandSize w:val="1"/>
      <w:tblStyleColBandSize w:val="1"/>
    </w:tblPr>
    <w:tcPr>
      <w:shd w:val="clear" w:color="auto" w:fill="D8ECE6" w:themeFill="accent5" w:themeFillTint="33"/>
    </w:tcPr>
    <w:tblStylePr w:type="firstRow">
      <w:rPr>
        <w:b/>
        <w:bCs/>
      </w:rPr>
      <w:tblPr/>
      <w:tcPr>
        <w:tcBorders>
          <w:top w:val="nil"/>
          <w:bottom w:val="single" w:sz="12" w:space="0" w:color="8CC8B6" w:themeColor="accent5" w:themeTint="99"/>
          <w:insideH w:val="nil"/>
          <w:insideV w:val="nil"/>
        </w:tcBorders>
        <w:shd w:val="clear" w:color="auto" w:fill="FFFFFF" w:themeFill="background1"/>
      </w:tcPr>
    </w:tblStylePr>
    <w:tblStylePr w:type="lastRow">
      <w:rPr>
        <w:b/>
        <w:bCs/>
      </w:rPr>
      <w:tblPr/>
      <w:tcPr>
        <w:tcBorders>
          <w:top w:val="double" w:sz="2" w:space="0" w:color="8CC8B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CE6" w:themeFill="accent5" w:themeFillTint="33"/>
      </w:tcPr>
    </w:tblStylePr>
  </w:style>
  <w:style w:type="paragraph" w:styleId="List">
    <w:name w:val="List"/>
    <w:basedOn w:val="Normal"/>
    <w:uiPriority w:val="99"/>
    <w:unhideWhenUsed/>
    <w:rsid w:val="0039034B"/>
    <w:pPr>
      <w:widowControl w:val="0"/>
      <w:autoSpaceDE w:val="0"/>
      <w:autoSpaceDN w:val="0"/>
      <w:spacing w:before="0" w:after="0"/>
      <w:ind w:left="283" w:hanging="283"/>
      <w:contextualSpacing/>
      <w:jc w:val="left"/>
    </w:pPr>
    <w:rPr>
      <w:rFonts w:ascii="Arial MT" w:eastAsia="Arial MT" w:hAnsi="Arial MT" w:cs="Arial MT"/>
      <w:color w:val="3F3F3F" w:themeColor="text1"/>
      <w:lang w:val="en-US"/>
    </w:rPr>
  </w:style>
  <w:style w:type="table" w:customStyle="1" w:styleId="GridTable2-Accent51">
    <w:name w:val="Grid Table 2 - Accent 51"/>
    <w:basedOn w:val="TableNormal"/>
    <w:next w:val="GridTable2-Accent5"/>
    <w:uiPriority w:val="47"/>
    <w:rsid w:val="006742A0"/>
    <w:tblPr>
      <w:tblStyleRowBandSize w:val="1"/>
      <w:tblStyleColBandSize w:val="1"/>
      <w:tblBorders>
        <w:top w:val="single" w:sz="2" w:space="0" w:color="8CC8B6" w:themeColor="accent5" w:themeTint="99"/>
        <w:bottom w:val="single" w:sz="2" w:space="0" w:color="8CC8B6" w:themeColor="accent5" w:themeTint="99"/>
        <w:insideH w:val="single" w:sz="2" w:space="0" w:color="8CC8B6" w:themeColor="accent5" w:themeTint="99"/>
        <w:insideV w:val="single" w:sz="2" w:space="0" w:color="8CC8B6" w:themeColor="accent5" w:themeTint="99"/>
      </w:tblBorders>
    </w:tblPr>
    <w:tblStylePr w:type="firstRow">
      <w:rPr>
        <w:b/>
        <w:bCs/>
      </w:rPr>
      <w:tblPr/>
      <w:tcPr>
        <w:tcBorders>
          <w:top w:val="nil"/>
          <w:bottom w:val="single" w:sz="12" w:space="0" w:color="8CC8B6" w:themeColor="accent5" w:themeTint="99"/>
          <w:insideH w:val="nil"/>
          <w:insideV w:val="nil"/>
        </w:tcBorders>
        <w:shd w:val="clear" w:color="auto" w:fill="FFFFFF" w:themeFill="background1"/>
      </w:tcPr>
    </w:tblStylePr>
    <w:tblStylePr w:type="lastRow">
      <w:rPr>
        <w:b/>
        <w:bCs/>
      </w:rPr>
      <w:tblPr/>
      <w:tcPr>
        <w:tcBorders>
          <w:top w:val="double" w:sz="2" w:space="0" w:color="8CC8B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CE6" w:themeFill="accent5" w:themeFillTint="33"/>
      </w:tcPr>
    </w:tblStylePr>
    <w:tblStylePr w:type="band1Horz">
      <w:tblPr/>
      <w:tcPr>
        <w:shd w:val="clear" w:color="auto" w:fill="D8ECE6" w:themeFill="accent5" w:themeFillTint="33"/>
      </w:tcPr>
    </w:tblStylePr>
  </w:style>
  <w:style w:type="table" w:styleId="GridTable6Colorful-Accent5">
    <w:name w:val="Grid Table 6 Colorful Accent 5"/>
    <w:basedOn w:val="TableNormal"/>
    <w:uiPriority w:val="51"/>
    <w:rsid w:val="008A5BBE"/>
    <w:rPr>
      <w:color w:val="377361" w:themeColor="accent5" w:themeShade="BF"/>
    </w:rPr>
    <w:tblPr>
      <w:tblStyleRowBandSize w:val="1"/>
      <w:tblStyleColBandSize w:val="1"/>
      <w:tblBorders>
        <w:top w:val="single" w:sz="4" w:space="0" w:color="8CC8B6" w:themeColor="accent5" w:themeTint="99"/>
        <w:left w:val="single" w:sz="4" w:space="0" w:color="8CC8B6" w:themeColor="accent5" w:themeTint="99"/>
        <w:bottom w:val="single" w:sz="4" w:space="0" w:color="8CC8B6" w:themeColor="accent5" w:themeTint="99"/>
        <w:right w:val="single" w:sz="4" w:space="0" w:color="8CC8B6" w:themeColor="accent5" w:themeTint="99"/>
        <w:insideH w:val="single" w:sz="4" w:space="0" w:color="8CC8B6" w:themeColor="accent5" w:themeTint="99"/>
        <w:insideV w:val="single" w:sz="4" w:space="0" w:color="8CC8B6" w:themeColor="accent5" w:themeTint="99"/>
      </w:tblBorders>
    </w:tblPr>
    <w:tblStylePr w:type="firstRow">
      <w:rPr>
        <w:b/>
        <w:bCs/>
      </w:rPr>
      <w:tblPr/>
      <w:tcPr>
        <w:tcBorders>
          <w:bottom w:val="single" w:sz="12" w:space="0" w:color="8CC8B6" w:themeColor="accent5" w:themeTint="99"/>
        </w:tcBorders>
      </w:tcPr>
    </w:tblStylePr>
    <w:tblStylePr w:type="lastRow">
      <w:rPr>
        <w:b/>
        <w:bCs/>
      </w:rPr>
      <w:tblPr/>
      <w:tcPr>
        <w:tcBorders>
          <w:top w:val="double" w:sz="4" w:space="0" w:color="8CC8B6" w:themeColor="accent5" w:themeTint="99"/>
        </w:tcBorders>
      </w:tcPr>
    </w:tblStylePr>
    <w:tblStylePr w:type="firstCol">
      <w:rPr>
        <w:b/>
        <w:bCs/>
      </w:rPr>
    </w:tblStylePr>
    <w:tblStylePr w:type="lastCol">
      <w:rPr>
        <w:b/>
        <w:bCs/>
      </w:rPr>
    </w:tblStylePr>
    <w:tblStylePr w:type="band1Vert">
      <w:tblPr/>
      <w:tcPr>
        <w:shd w:val="clear" w:color="auto" w:fill="D8ECE6" w:themeFill="accent5" w:themeFillTint="33"/>
      </w:tcPr>
    </w:tblStylePr>
    <w:tblStylePr w:type="band1Horz">
      <w:tblPr/>
      <w:tcPr>
        <w:shd w:val="clear" w:color="auto" w:fill="D8ECE6" w:themeFill="accent5" w:themeFillTint="33"/>
      </w:tcPr>
    </w:tblStylePr>
  </w:style>
  <w:style w:type="table" w:styleId="PlainTable2">
    <w:name w:val="Plain Table 2"/>
    <w:basedOn w:val="TableNormal"/>
    <w:uiPriority w:val="42"/>
    <w:rsid w:val="008E4338"/>
    <w:tblPr>
      <w:tblStyleRowBandSize w:val="1"/>
      <w:tblStyleColBandSize w:val="1"/>
      <w:tblBorders>
        <w:top w:val="single" w:sz="4" w:space="0" w:color="9E9E9E" w:themeColor="text1" w:themeTint="80"/>
        <w:bottom w:val="single" w:sz="4" w:space="0" w:color="9E9E9E" w:themeColor="text1" w:themeTint="80"/>
      </w:tblBorders>
    </w:tblPr>
    <w:tblStylePr w:type="firstRow">
      <w:rPr>
        <w:b/>
        <w:bCs/>
      </w:rPr>
      <w:tblPr/>
      <w:tcPr>
        <w:tcBorders>
          <w:bottom w:val="single" w:sz="4" w:space="0" w:color="9E9E9E" w:themeColor="text1" w:themeTint="80"/>
        </w:tcBorders>
      </w:tcPr>
    </w:tblStylePr>
    <w:tblStylePr w:type="lastRow">
      <w:rPr>
        <w:b/>
        <w:bCs/>
      </w:rPr>
      <w:tblPr/>
      <w:tcPr>
        <w:tcBorders>
          <w:top w:val="single" w:sz="4" w:space="0" w:color="9E9E9E" w:themeColor="text1" w:themeTint="80"/>
        </w:tcBorders>
      </w:tcPr>
    </w:tblStylePr>
    <w:tblStylePr w:type="firstCol">
      <w:rPr>
        <w:b/>
        <w:bCs/>
      </w:rPr>
    </w:tblStylePr>
    <w:tblStylePr w:type="lastCol">
      <w:rPr>
        <w:b/>
        <w:bCs/>
      </w:rPr>
    </w:tblStylePr>
    <w:tblStylePr w:type="band1Vert">
      <w:tblPr/>
      <w:tcPr>
        <w:tcBorders>
          <w:left w:val="single" w:sz="4" w:space="0" w:color="9E9E9E" w:themeColor="text1" w:themeTint="80"/>
          <w:right w:val="single" w:sz="4" w:space="0" w:color="9E9E9E" w:themeColor="text1" w:themeTint="80"/>
        </w:tcBorders>
      </w:tcPr>
    </w:tblStylePr>
    <w:tblStylePr w:type="band2Vert">
      <w:tblPr/>
      <w:tcPr>
        <w:tcBorders>
          <w:left w:val="single" w:sz="4" w:space="0" w:color="9E9E9E" w:themeColor="text1" w:themeTint="80"/>
          <w:right w:val="single" w:sz="4" w:space="0" w:color="9E9E9E" w:themeColor="text1" w:themeTint="80"/>
        </w:tcBorders>
      </w:tcPr>
    </w:tblStylePr>
    <w:tblStylePr w:type="band1Horz">
      <w:tblPr/>
      <w:tcPr>
        <w:tcBorders>
          <w:top w:val="single" w:sz="4" w:space="0" w:color="9E9E9E" w:themeColor="text1" w:themeTint="80"/>
          <w:bottom w:val="single" w:sz="4" w:space="0" w:color="9E9E9E" w:themeColor="text1" w:themeTint="80"/>
        </w:tcBorders>
      </w:tcPr>
    </w:tblStylePr>
  </w:style>
  <w:style w:type="table" w:styleId="GridTable4-Accent5">
    <w:name w:val="Grid Table 4 Accent 5"/>
    <w:basedOn w:val="TableNormal"/>
    <w:uiPriority w:val="49"/>
    <w:rsid w:val="008E4338"/>
    <w:tblPr>
      <w:tblStyleRowBandSize w:val="1"/>
      <w:tblStyleColBandSize w:val="1"/>
      <w:tblBorders>
        <w:top w:val="single" w:sz="4" w:space="0" w:color="8CC8B6" w:themeColor="accent5" w:themeTint="99"/>
        <w:left w:val="single" w:sz="4" w:space="0" w:color="8CC8B6" w:themeColor="accent5" w:themeTint="99"/>
        <w:bottom w:val="single" w:sz="4" w:space="0" w:color="8CC8B6" w:themeColor="accent5" w:themeTint="99"/>
        <w:right w:val="single" w:sz="4" w:space="0" w:color="8CC8B6" w:themeColor="accent5" w:themeTint="99"/>
        <w:insideH w:val="single" w:sz="4" w:space="0" w:color="8CC8B6" w:themeColor="accent5" w:themeTint="99"/>
        <w:insideV w:val="single" w:sz="4" w:space="0" w:color="8CC8B6" w:themeColor="accent5" w:themeTint="99"/>
      </w:tblBorders>
    </w:tblPr>
    <w:tblStylePr w:type="firstRow">
      <w:rPr>
        <w:b/>
        <w:bCs/>
        <w:color w:val="FFFFFF" w:themeColor="background1"/>
      </w:rPr>
      <w:tblPr/>
      <w:tcPr>
        <w:tcBorders>
          <w:top w:val="single" w:sz="4" w:space="0" w:color="4A9B82" w:themeColor="accent5"/>
          <w:left w:val="single" w:sz="4" w:space="0" w:color="4A9B82" w:themeColor="accent5"/>
          <w:bottom w:val="single" w:sz="4" w:space="0" w:color="4A9B82" w:themeColor="accent5"/>
          <w:right w:val="single" w:sz="4" w:space="0" w:color="4A9B82" w:themeColor="accent5"/>
          <w:insideH w:val="nil"/>
          <w:insideV w:val="nil"/>
        </w:tcBorders>
        <w:shd w:val="clear" w:color="auto" w:fill="4A9B82" w:themeFill="accent5"/>
      </w:tcPr>
    </w:tblStylePr>
    <w:tblStylePr w:type="lastRow">
      <w:rPr>
        <w:b/>
        <w:bCs/>
      </w:rPr>
      <w:tblPr/>
      <w:tcPr>
        <w:tcBorders>
          <w:top w:val="double" w:sz="4" w:space="0" w:color="4A9B82" w:themeColor="accent5"/>
        </w:tcBorders>
      </w:tcPr>
    </w:tblStylePr>
    <w:tblStylePr w:type="firstCol">
      <w:rPr>
        <w:b/>
        <w:bCs/>
      </w:rPr>
    </w:tblStylePr>
    <w:tblStylePr w:type="lastCol">
      <w:rPr>
        <w:b/>
        <w:bCs/>
      </w:rPr>
    </w:tblStylePr>
    <w:tblStylePr w:type="band1Vert">
      <w:tblPr/>
      <w:tcPr>
        <w:shd w:val="clear" w:color="auto" w:fill="D8ECE6" w:themeFill="accent5" w:themeFillTint="33"/>
      </w:tcPr>
    </w:tblStylePr>
    <w:tblStylePr w:type="band1Horz">
      <w:tblPr/>
      <w:tcPr>
        <w:shd w:val="clear" w:color="auto" w:fill="D8ECE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2141">
      <w:bodyDiv w:val="1"/>
      <w:marLeft w:val="0"/>
      <w:marRight w:val="0"/>
      <w:marTop w:val="0"/>
      <w:marBottom w:val="0"/>
      <w:divBdr>
        <w:top w:val="none" w:sz="0" w:space="0" w:color="auto"/>
        <w:left w:val="none" w:sz="0" w:space="0" w:color="auto"/>
        <w:bottom w:val="none" w:sz="0" w:space="0" w:color="auto"/>
        <w:right w:val="none" w:sz="0" w:space="0" w:color="auto"/>
      </w:divBdr>
      <w:divsChild>
        <w:div w:id="1122311250">
          <w:marLeft w:val="0"/>
          <w:marRight w:val="0"/>
          <w:marTop w:val="0"/>
          <w:marBottom w:val="0"/>
          <w:divBdr>
            <w:top w:val="none" w:sz="0" w:space="0" w:color="auto"/>
            <w:left w:val="none" w:sz="0" w:space="0" w:color="auto"/>
            <w:bottom w:val="none" w:sz="0" w:space="0" w:color="auto"/>
            <w:right w:val="none" w:sz="0" w:space="0" w:color="auto"/>
          </w:divBdr>
        </w:div>
      </w:divsChild>
    </w:div>
    <w:div w:id="23288334">
      <w:bodyDiv w:val="1"/>
      <w:marLeft w:val="0"/>
      <w:marRight w:val="0"/>
      <w:marTop w:val="0"/>
      <w:marBottom w:val="0"/>
      <w:divBdr>
        <w:top w:val="none" w:sz="0" w:space="0" w:color="auto"/>
        <w:left w:val="none" w:sz="0" w:space="0" w:color="auto"/>
        <w:bottom w:val="none" w:sz="0" w:space="0" w:color="auto"/>
        <w:right w:val="none" w:sz="0" w:space="0" w:color="auto"/>
      </w:divBdr>
    </w:div>
    <w:div w:id="89085639">
      <w:bodyDiv w:val="1"/>
      <w:marLeft w:val="0"/>
      <w:marRight w:val="0"/>
      <w:marTop w:val="0"/>
      <w:marBottom w:val="0"/>
      <w:divBdr>
        <w:top w:val="none" w:sz="0" w:space="0" w:color="auto"/>
        <w:left w:val="none" w:sz="0" w:space="0" w:color="auto"/>
        <w:bottom w:val="none" w:sz="0" w:space="0" w:color="auto"/>
        <w:right w:val="none" w:sz="0" w:space="0" w:color="auto"/>
      </w:divBdr>
      <w:divsChild>
        <w:div w:id="64843460">
          <w:marLeft w:val="0"/>
          <w:marRight w:val="0"/>
          <w:marTop w:val="0"/>
          <w:marBottom w:val="0"/>
          <w:divBdr>
            <w:top w:val="none" w:sz="0" w:space="0" w:color="auto"/>
            <w:left w:val="none" w:sz="0" w:space="0" w:color="auto"/>
            <w:bottom w:val="none" w:sz="0" w:space="0" w:color="auto"/>
            <w:right w:val="none" w:sz="0" w:space="0" w:color="auto"/>
          </w:divBdr>
        </w:div>
        <w:div w:id="169683591">
          <w:marLeft w:val="0"/>
          <w:marRight w:val="0"/>
          <w:marTop w:val="0"/>
          <w:marBottom w:val="0"/>
          <w:divBdr>
            <w:top w:val="none" w:sz="0" w:space="0" w:color="auto"/>
            <w:left w:val="none" w:sz="0" w:space="0" w:color="auto"/>
            <w:bottom w:val="none" w:sz="0" w:space="0" w:color="auto"/>
            <w:right w:val="none" w:sz="0" w:space="0" w:color="auto"/>
          </w:divBdr>
        </w:div>
        <w:div w:id="952401164">
          <w:marLeft w:val="0"/>
          <w:marRight w:val="0"/>
          <w:marTop w:val="0"/>
          <w:marBottom w:val="0"/>
          <w:divBdr>
            <w:top w:val="none" w:sz="0" w:space="0" w:color="auto"/>
            <w:left w:val="none" w:sz="0" w:space="0" w:color="auto"/>
            <w:bottom w:val="none" w:sz="0" w:space="0" w:color="auto"/>
            <w:right w:val="none" w:sz="0" w:space="0" w:color="auto"/>
          </w:divBdr>
        </w:div>
        <w:div w:id="1867404330">
          <w:marLeft w:val="0"/>
          <w:marRight w:val="0"/>
          <w:marTop w:val="0"/>
          <w:marBottom w:val="0"/>
          <w:divBdr>
            <w:top w:val="none" w:sz="0" w:space="0" w:color="auto"/>
            <w:left w:val="none" w:sz="0" w:space="0" w:color="auto"/>
            <w:bottom w:val="none" w:sz="0" w:space="0" w:color="auto"/>
            <w:right w:val="none" w:sz="0" w:space="0" w:color="auto"/>
          </w:divBdr>
        </w:div>
        <w:div w:id="1959752453">
          <w:marLeft w:val="0"/>
          <w:marRight w:val="0"/>
          <w:marTop w:val="0"/>
          <w:marBottom w:val="0"/>
          <w:divBdr>
            <w:top w:val="none" w:sz="0" w:space="0" w:color="auto"/>
            <w:left w:val="none" w:sz="0" w:space="0" w:color="auto"/>
            <w:bottom w:val="none" w:sz="0" w:space="0" w:color="auto"/>
            <w:right w:val="none" w:sz="0" w:space="0" w:color="auto"/>
          </w:divBdr>
        </w:div>
      </w:divsChild>
    </w:div>
    <w:div w:id="135731068">
      <w:bodyDiv w:val="1"/>
      <w:marLeft w:val="0"/>
      <w:marRight w:val="0"/>
      <w:marTop w:val="0"/>
      <w:marBottom w:val="0"/>
      <w:divBdr>
        <w:top w:val="none" w:sz="0" w:space="0" w:color="auto"/>
        <w:left w:val="none" w:sz="0" w:space="0" w:color="auto"/>
        <w:bottom w:val="none" w:sz="0" w:space="0" w:color="auto"/>
        <w:right w:val="none" w:sz="0" w:space="0" w:color="auto"/>
      </w:divBdr>
    </w:div>
    <w:div w:id="168983852">
      <w:bodyDiv w:val="1"/>
      <w:marLeft w:val="0"/>
      <w:marRight w:val="0"/>
      <w:marTop w:val="0"/>
      <w:marBottom w:val="0"/>
      <w:divBdr>
        <w:top w:val="none" w:sz="0" w:space="0" w:color="auto"/>
        <w:left w:val="none" w:sz="0" w:space="0" w:color="auto"/>
        <w:bottom w:val="none" w:sz="0" w:space="0" w:color="auto"/>
        <w:right w:val="none" w:sz="0" w:space="0" w:color="auto"/>
      </w:divBdr>
      <w:divsChild>
        <w:div w:id="190804519">
          <w:marLeft w:val="0"/>
          <w:marRight w:val="0"/>
          <w:marTop w:val="0"/>
          <w:marBottom w:val="0"/>
          <w:divBdr>
            <w:top w:val="none" w:sz="0" w:space="0" w:color="auto"/>
            <w:left w:val="none" w:sz="0" w:space="0" w:color="auto"/>
            <w:bottom w:val="none" w:sz="0" w:space="0" w:color="auto"/>
            <w:right w:val="none" w:sz="0" w:space="0" w:color="auto"/>
          </w:divBdr>
        </w:div>
        <w:div w:id="810251137">
          <w:marLeft w:val="0"/>
          <w:marRight w:val="0"/>
          <w:marTop w:val="0"/>
          <w:marBottom w:val="0"/>
          <w:divBdr>
            <w:top w:val="none" w:sz="0" w:space="0" w:color="auto"/>
            <w:left w:val="none" w:sz="0" w:space="0" w:color="auto"/>
            <w:bottom w:val="none" w:sz="0" w:space="0" w:color="auto"/>
            <w:right w:val="none" w:sz="0" w:space="0" w:color="auto"/>
          </w:divBdr>
        </w:div>
        <w:div w:id="833644155">
          <w:marLeft w:val="0"/>
          <w:marRight w:val="0"/>
          <w:marTop w:val="0"/>
          <w:marBottom w:val="0"/>
          <w:divBdr>
            <w:top w:val="none" w:sz="0" w:space="0" w:color="auto"/>
            <w:left w:val="none" w:sz="0" w:space="0" w:color="auto"/>
            <w:bottom w:val="none" w:sz="0" w:space="0" w:color="auto"/>
            <w:right w:val="none" w:sz="0" w:space="0" w:color="auto"/>
          </w:divBdr>
        </w:div>
        <w:div w:id="892958398">
          <w:marLeft w:val="0"/>
          <w:marRight w:val="0"/>
          <w:marTop w:val="0"/>
          <w:marBottom w:val="0"/>
          <w:divBdr>
            <w:top w:val="none" w:sz="0" w:space="0" w:color="auto"/>
            <w:left w:val="none" w:sz="0" w:space="0" w:color="auto"/>
            <w:bottom w:val="none" w:sz="0" w:space="0" w:color="auto"/>
            <w:right w:val="none" w:sz="0" w:space="0" w:color="auto"/>
          </w:divBdr>
        </w:div>
        <w:div w:id="941764696">
          <w:marLeft w:val="0"/>
          <w:marRight w:val="0"/>
          <w:marTop w:val="0"/>
          <w:marBottom w:val="0"/>
          <w:divBdr>
            <w:top w:val="none" w:sz="0" w:space="0" w:color="auto"/>
            <w:left w:val="none" w:sz="0" w:space="0" w:color="auto"/>
            <w:bottom w:val="none" w:sz="0" w:space="0" w:color="auto"/>
            <w:right w:val="none" w:sz="0" w:space="0" w:color="auto"/>
          </w:divBdr>
        </w:div>
        <w:div w:id="1044135298">
          <w:marLeft w:val="0"/>
          <w:marRight w:val="0"/>
          <w:marTop w:val="0"/>
          <w:marBottom w:val="0"/>
          <w:divBdr>
            <w:top w:val="none" w:sz="0" w:space="0" w:color="auto"/>
            <w:left w:val="none" w:sz="0" w:space="0" w:color="auto"/>
            <w:bottom w:val="none" w:sz="0" w:space="0" w:color="auto"/>
            <w:right w:val="none" w:sz="0" w:space="0" w:color="auto"/>
          </w:divBdr>
        </w:div>
        <w:div w:id="1095173692">
          <w:marLeft w:val="0"/>
          <w:marRight w:val="0"/>
          <w:marTop w:val="0"/>
          <w:marBottom w:val="0"/>
          <w:divBdr>
            <w:top w:val="none" w:sz="0" w:space="0" w:color="auto"/>
            <w:left w:val="none" w:sz="0" w:space="0" w:color="auto"/>
            <w:bottom w:val="none" w:sz="0" w:space="0" w:color="auto"/>
            <w:right w:val="none" w:sz="0" w:space="0" w:color="auto"/>
          </w:divBdr>
        </w:div>
        <w:div w:id="1121605588">
          <w:marLeft w:val="0"/>
          <w:marRight w:val="0"/>
          <w:marTop w:val="0"/>
          <w:marBottom w:val="0"/>
          <w:divBdr>
            <w:top w:val="none" w:sz="0" w:space="0" w:color="auto"/>
            <w:left w:val="none" w:sz="0" w:space="0" w:color="auto"/>
            <w:bottom w:val="none" w:sz="0" w:space="0" w:color="auto"/>
            <w:right w:val="none" w:sz="0" w:space="0" w:color="auto"/>
          </w:divBdr>
        </w:div>
        <w:div w:id="1374498697">
          <w:marLeft w:val="0"/>
          <w:marRight w:val="0"/>
          <w:marTop w:val="0"/>
          <w:marBottom w:val="0"/>
          <w:divBdr>
            <w:top w:val="none" w:sz="0" w:space="0" w:color="auto"/>
            <w:left w:val="none" w:sz="0" w:space="0" w:color="auto"/>
            <w:bottom w:val="none" w:sz="0" w:space="0" w:color="auto"/>
            <w:right w:val="none" w:sz="0" w:space="0" w:color="auto"/>
          </w:divBdr>
        </w:div>
        <w:div w:id="1499690284">
          <w:marLeft w:val="0"/>
          <w:marRight w:val="0"/>
          <w:marTop w:val="0"/>
          <w:marBottom w:val="0"/>
          <w:divBdr>
            <w:top w:val="none" w:sz="0" w:space="0" w:color="auto"/>
            <w:left w:val="none" w:sz="0" w:space="0" w:color="auto"/>
            <w:bottom w:val="none" w:sz="0" w:space="0" w:color="auto"/>
            <w:right w:val="none" w:sz="0" w:space="0" w:color="auto"/>
          </w:divBdr>
        </w:div>
        <w:div w:id="1751004586">
          <w:marLeft w:val="0"/>
          <w:marRight w:val="0"/>
          <w:marTop w:val="0"/>
          <w:marBottom w:val="0"/>
          <w:divBdr>
            <w:top w:val="none" w:sz="0" w:space="0" w:color="auto"/>
            <w:left w:val="none" w:sz="0" w:space="0" w:color="auto"/>
            <w:bottom w:val="none" w:sz="0" w:space="0" w:color="auto"/>
            <w:right w:val="none" w:sz="0" w:space="0" w:color="auto"/>
          </w:divBdr>
        </w:div>
        <w:div w:id="2137915559">
          <w:marLeft w:val="0"/>
          <w:marRight w:val="0"/>
          <w:marTop w:val="0"/>
          <w:marBottom w:val="0"/>
          <w:divBdr>
            <w:top w:val="none" w:sz="0" w:space="0" w:color="auto"/>
            <w:left w:val="none" w:sz="0" w:space="0" w:color="auto"/>
            <w:bottom w:val="none" w:sz="0" w:space="0" w:color="auto"/>
            <w:right w:val="none" w:sz="0" w:space="0" w:color="auto"/>
          </w:divBdr>
        </w:div>
      </w:divsChild>
    </w:div>
    <w:div w:id="201941403">
      <w:bodyDiv w:val="1"/>
      <w:marLeft w:val="0"/>
      <w:marRight w:val="0"/>
      <w:marTop w:val="0"/>
      <w:marBottom w:val="0"/>
      <w:divBdr>
        <w:top w:val="none" w:sz="0" w:space="0" w:color="auto"/>
        <w:left w:val="none" w:sz="0" w:space="0" w:color="auto"/>
        <w:bottom w:val="none" w:sz="0" w:space="0" w:color="auto"/>
        <w:right w:val="none" w:sz="0" w:space="0" w:color="auto"/>
      </w:divBdr>
    </w:div>
    <w:div w:id="212276159">
      <w:bodyDiv w:val="1"/>
      <w:marLeft w:val="0"/>
      <w:marRight w:val="0"/>
      <w:marTop w:val="0"/>
      <w:marBottom w:val="0"/>
      <w:divBdr>
        <w:top w:val="none" w:sz="0" w:space="0" w:color="auto"/>
        <w:left w:val="none" w:sz="0" w:space="0" w:color="auto"/>
        <w:bottom w:val="none" w:sz="0" w:space="0" w:color="auto"/>
        <w:right w:val="none" w:sz="0" w:space="0" w:color="auto"/>
      </w:divBdr>
    </w:div>
    <w:div w:id="228881899">
      <w:bodyDiv w:val="1"/>
      <w:marLeft w:val="0"/>
      <w:marRight w:val="0"/>
      <w:marTop w:val="0"/>
      <w:marBottom w:val="0"/>
      <w:divBdr>
        <w:top w:val="none" w:sz="0" w:space="0" w:color="auto"/>
        <w:left w:val="none" w:sz="0" w:space="0" w:color="auto"/>
        <w:bottom w:val="none" w:sz="0" w:space="0" w:color="auto"/>
        <w:right w:val="none" w:sz="0" w:space="0" w:color="auto"/>
      </w:divBdr>
    </w:div>
    <w:div w:id="422149129">
      <w:bodyDiv w:val="1"/>
      <w:marLeft w:val="0"/>
      <w:marRight w:val="0"/>
      <w:marTop w:val="0"/>
      <w:marBottom w:val="0"/>
      <w:divBdr>
        <w:top w:val="none" w:sz="0" w:space="0" w:color="auto"/>
        <w:left w:val="none" w:sz="0" w:space="0" w:color="auto"/>
        <w:bottom w:val="none" w:sz="0" w:space="0" w:color="auto"/>
        <w:right w:val="none" w:sz="0" w:space="0" w:color="auto"/>
      </w:divBdr>
    </w:div>
    <w:div w:id="452866096">
      <w:bodyDiv w:val="1"/>
      <w:marLeft w:val="0"/>
      <w:marRight w:val="0"/>
      <w:marTop w:val="0"/>
      <w:marBottom w:val="0"/>
      <w:divBdr>
        <w:top w:val="none" w:sz="0" w:space="0" w:color="auto"/>
        <w:left w:val="none" w:sz="0" w:space="0" w:color="auto"/>
        <w:bottom w:val="none" w:sz="0" w:space="0" w:color="auto"/>
        <w:right w:val="none" w:sz="0" w:space="0" w:color="auto"/>
      </w:divBdr>
    </w:div>
    <w:div w:id="454716358">
      <w:bodyDiv w:val="1"/>
      <w:marLeft w:val="0"/>
      <w:marRight w:val="0"/>
      <w:marTop w:val="0"/>
      <w:marBottom w:val="0"/>
      <w:divBdr>
        <w:top w:val="none" w:sz="0" w:space="0" w:color="auto"/>
        <w:left w:val="none" w:sz="0" w:space="0" w:color="auto"/>
        <w:bottom w:val="none" w:sz="0" w:space="0" w:color="auto"/>
        <w:right w:val="none" w:sz="0" w:space="0" w:color="auto"/>
      </w:divBdr>
    </w:div>
    <w:div w:id="467631493">
      <w:bodyDiv w:val="1"/>
      <w:marLeft w:val="0"/>
      <w:marRight w:val="0"/>
      <w:marTop w:val="0"/>
      <w:marBottom w:val="0"/>
      <w:divBdr>
        <w:top w:val="none" w:sz="0" w:space="0" w:color="auto"/>
        <w:left w:val="none" w:sz="0" w:space="0" w:color="auto"/>
        <w:bottom w:val="none" w:sz="0" w:space="0" w:color="auto"/>
        <w:right w:val="none" w:sz="0" w:space="0" w:color="auto"/>
      </w:divBdr>
    </w:div>
    <w:div w:id="500319868">
      <w:bodyDiv w:val="1"/>
      <w:marLeft w:val="0"/>
      <w:marRight w:val="0"/>
      <w:marTop w:val="0"/>
      <w:marBottom w:val="0"/>
      <w:divBdr>
        <w:top w:val="none" w:sz="0" w:space="0" w:color="auto"/>
        <w:left w:val="none" w:sz="0" w:space="0" w:color="auto"/>
        <w:bottom w:val="none" w:sz="0" w:space="0" w:color="auto"/>
        <w:right w:val="none" w:sz="0" w:space="0" w:color="auto"/>
      </w:divBdr>
    </w:div>
    <w:div w:id="561334304">
      <w:bodyDiv w:val="1"/>
      <w:marLeft w:val="0"/>
      <w:marRight w:val="0"/>
      <w:marTop w:val="0"/>
      <w:marBottom w:val="0"/>
      <w:divBdr>
        <w:top w:val="none" w:sz="0" w:space="0" w:color="auto"/>
        <w:left w:val="none" w:sz="0" w:space="0" w:color="auto"/>
        <w:bottom w:val="none" w:sz="0" w:space="0" w:color="auto"/>
        <w:right w:val="none" w:sz="0" w:space="0" w:color="auto"/>
      </w:divBdr>
    </w:div>
    <w:div w:id="570850695">
      <w:bodyDiv w:val="1"/>
      <w:marLeft w:val="0"/>
      <w:marRight w:val="0"/>
      <w:marTop w:val="0"/>
      <w:marBottom w:val="0"/>
      <w:divBdr>
        <w:top w:val="none" w:sz="0" w:space="0" w:color="auto"/>
        <w:left w:val="none" w:sz="0" w:space="0" w:color="auto"/>
        <w:bottom w:val="none" w:sz="0" w:space="0" w:color="auto"/>
        <w:right w:val="none" w:sz="0" w:space="0" w:color="auto"/>
      </w:divBdr>
    </w:div>
    <w:div w:id="581839214">
      <w:bodyDiv w:val="1"/>
      <w:marLeft w:val="0"/>
      <w:marRight w:val="0"/>
      <w:marTop w:val="0"/>
      <w:marBottom w:val="0"/>
      <w:divBdr>
        <w:top w:val="none" w:sz="0" w:space="0" w:color="auto"/>
        <w:left w:val="none" w:sz="0" w:space="0" w:color="auto"/>
        <w:bottom w:val="none" w:sz="0" w:space="0" w:color="auto"/>
        <w:right w:val="none" w:sz="0" w:space="0" w:color="auto"/>
      </w:divBdr>
    </w:div>
    <w:div w:id="671377817">
      <w:bodyDiv w:val="1"/>
      <w:marLeft w:val="0"/>
      <w:marRight w:val="0"/>
      <w:marTop w:val="0"/>
      <w:marBottom w:val="0"/>
      <w:divBdr>
        <w:top w:val="none" w:sz="0" w:space="0" w:color="auto"/>
        <w:left w:val="none" w:sz="0" w:space="0" w:color="auto"/>
        <w:bottom w:val="none" w:sz="0" w:space="0" w:color="auto"/>
        <w:right w:val="none" w:sz="0" w:space="0" w:color="auto"/>
      </w:divBdr>
      <w:divsChild>
        <w:div w:id="1000276940">
          <w:marLeft w:val="0"/>
          <w:marRight w:val="0"/>
          <w:marTop w:val="0"/>
          <w:marBottom w:val="0"/>
          <w:divBdr>
            <w:top w:val="none" w:sz="0" w:space="0" w:color="auto"/>
            <w:left w:val="none" w:sz="0" w:space="0" w:color="auto"/>
            <w:bottom w:val="none" w:sz="0" w:space="0" w:color="auto"/>
            <w:right w:val="none" w:sz="0" w:space="0" w:color="auto"/>
          </w:divBdr>
        </w:div>
      </w:divsChild>
    </w:div>
    <w:div w:id="680085904">
      <w:bodyDiv w:val="1"/>
      <w:marLeft w:val="0"/>
      <w:marRight w:val="0"/>
      <w:marTop w:val="0"/>
      <w:marBottom w:val="0"/>
      <w:divBdr>
        <w:top w:val="none" w:sz="0" w:space="0" w:color="auto"/>
        <w:left w:val="none" w:sz="0" w:space="0" w:color="auto"/>
        <w:bottom w:val="none" w:sz="0" w:space="0" w:color="auto"/>
        <w:right w:val="none" w:sz="0" w:space="0" w:color="auto"/>
      </w:divBdr>
    </w:div>
    <w:div w:id="692876932">
      <w:bodyDiv w:val="1"/>
      <w:marLeft w:val="0"/>
      <w:marRight w:val="0"/>
      <w:marTop w:val="0"/>
      <w:marBottom w:val="0"/>
      <w:divBdr>
        <w:top w:val="none" w:sz="0" w:space="0" w:color="auto"/>
        <w:left w:val="none" w:sz="0" w:space="0" w:color="auto"/>
        <w:bottom w:val="none" w:sz="0" w:space="0" w:color="auto"/>
        <w:right w:val="none" w:sz="0" w:space="0" w:color="auto"/>
      </w:divBdr>
    </w:div>
    <w:div w:id="694843911">
      <w:bodyDiv w:val="1"/>
      <w:marLeft w:val="0"/>
      <w:marRight w:val="0"/>
      <w:marTop w:val="0"/>
      <w:marBottom w:val="0"/>
      <w:divBdr>
        <w:top w:val="none" w:sz="0" w:space="0" w:color="auto"/>
        <w:left w:val="none" w:sz="0" w:space="0" w:color="auto"/>
        <w:bottom w:val="none" w:sz="0" w:space="0" w:color="auto"/>
        <w:right w:val="none" w:sz="0" w:space="0" w:color="auto"/>
      </w:divBdr>
    </w:div>
    <w:div w:id="781610324">
      <w:bodyDiv w:val="1"/>
      <w:marLeft w:val="0"/>
      <w:marRight w:val="0"/>
      <w:marTop w:val="0"/>
      <w:marBottom w:val="0"/>
      <w:divBdr>
        <w:top w:val="none" w:sz="0" w:space="0" w:color="auto"/>
        <w:left w:val="none" w:sz="0" w:space="0" w:color="auto"/>
        <w:bottom w:val="none" w:sz="0" w:space="0" w:color="auto"/>
        <w:right w:val="none" w:sz="0" w:space="0" w:color="auto"/>
      </w:divBdr>
      <w:divsChild>
        <w:div w:id="120075819">
          <w:marLeft w:val="0"/>
          <w:marRight w:val="0"/>
          <w:marTop w:val="0"/>
          <w:marBottom w:val="0"/>
          <w:divBdr>
            <w:top w:val="none" w:sz="0" w:space="0" w:color="auto"/>
            <w:left w:val="none" w:sz="0" w:space="0" w:color="auto"/>
            <w:bottom w:val="none" w:sz="0" w:space="0" w:color="auto"/>
            <w:right w:val="none" w:sz="0" w:space="0" w:color="auto"/>
          </w:divBdr>
          <w:divsChild>
            <w:div w:id="324667473">
              <w:marLeft w:val="0"/>
              <w:marRight w:val="0"/>
              <w:marTop w:val="0"/>
              <w:marBottom w:val="0"/>
              <w:divBdr>
                <w:top w:val="none" w:sz="0" w:space="0" w:color="auto"/>
                <w:left w:val="none" w:sz="0" w:space="0" w:color="auto"/>
                <w:bottom w:val="none" w:sz="0" w:space="0" w:color="auto"/>
                <w:right w:val="none" w:sz="0" w:space="0" w:color="auto"/>
              </w:divBdr>
              <w:divsChild>
                <w:div w:id="485098997">
                  <w:marLeft w:val="0"/>
                  <w:marRight w:val="0"/>
                  <w:marTop w:val="0"/>
                  <w:marBottom w:val="0"/>
                  <w:divBdr>
                    <w:top w:val="none" w:sz="0" w:space="0" w:color="auto"/>
                    <w:left w:val="none" w:sz="0" w:space="0" w:color="auto"/>
                    <w:bottom w:val="none" w:sz="0" w:space="0" w:color="auto"/>
                    <w:right w:val="none" w:sz="0" w:space="0" w:color="auto"/>
                  </w:divBdr>
                  <w:divsChild>
                    <w:div w:id="1052846734">
                      <w:marLeft w:val="0"/>
                      <w:marRight w:val="0"/>
                      <w:marTop w:val="0"/>
                      <w:marBottom w:val="0"/>
                      <w:divBdr>
                        <w:top w:val="none" w:sz="0" w:space="0" w:color="auto"/>
                        <w:left w:val="none" w:sz="0" w:space="0" w:color="auto"/>
                        <w:bottom w:val="none" w:sz="0" w:space="0" w:color="auto"/>
                        <w:right w:val="none" w:sz="0" w:space="0" w:color="auto"/>
                      </w:divBdr>
                      <w:divsChild>
                        <w:div w:id="1821189394">
                          <w:marLeft w:val="0"/>
                          <w:marRight w:val="0"/>
                          <w:marTop w:val="0"/>
                          <w:marBottom w:val="0"/>
                          <w:divBdr>
                            <w:top w:val="none" w:sz="0" w:space="0" w:color="auto"/>
                            <w:left w:val="none" w:sz="0" w:space="0" w:color="auto"/>
                            <w:bottom w:val="none" w:sz="0" w:space="0" w:color="auto"/>
                            <w:right w:val="none" w:sz="0" w:space="0" w:color="auto"/>
                          </w:divBdr>
                          <w:divsChild>
                            <w:div w:id="148315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813898">
      <w:bodyDiv w:val="1"/>
      <w:marLeft w:val="0"/>
      <w:marRight w:val="0"/>
      <w:marTop w:val="0"/>
      <w:marBottom w:val="0"/>
      <w:divBdr>
        <w:top w:val="none" w:sz="0" w:space="0" w:color="auto"/>
        <w:left w:val="none" w:sz="0" w:space="0" w:color="auto"/>
        <w:bottom w:val="none" w:sz="0" w:space="0" w:color="auto"/>
        <w:right w:val="none" w:sz="0" w:space="0" w:color="auto"/>
      </w:divBdr>
      <w:divsChild>
        <w:div w:id="55933460">
          <w:marLeft w:val="0"/>
          <w:marRight w:val="0"/>
          <w:marTop w:val="0"/>
          <w:marBottom w:val="0"/>
          <w:divBdr>
            <w:top w:val="none" w:sz="0" w:space="0" w:color="auto"/>
            <w:left w:val="none" w:sz="0" w:space="0" w:color="auto"/>
            <w:bottom w:val="none" w:sz="0" w:space="0" w:color="auto"/>
            <w:right w:val="none" w:sz="0" w:space="0" w:color="auto"/>
          </w:divBdr>
          <w:divsChild>
            <w:div w:id="152600318">
              <w:marLeft w:val="0"/>
              <w:marRight w:val="0"/>
              <w:marTop w:val="0"/>
              <w:marBottom w:val="0"/>
              <w:divBdr>
                <w:top w:val="none" w:sz="0" w:space="0" w:color="auto"/>
                <w:left w:val="none" w:sz="0" w:space="0" w:color="auto"/>
                <w:bottom w:val="none" w:sz="0" w:space="0" w:color="auto"/>
                <w:right w:val="none" w:sz="0" w:space="0" w:color="auto"/>
              </w:divBdr>
            </w:div>
            <w:div w:id="478153378">
              <w:marLeft w:val="0"/>
              <w:marRight w:val="0"/>
              <w:marTop w:val="0"/>
              <w:marBottom w:val="0"/>
              <w:divBdr>
                <w:top w:val="none" w:sz="0" w:space="0" w:color="auto"/>
                <w:left w:val="none" w:sz="0" w:space="0" w:color="auto"/>
                <w:bottom w:val="none" w:sz="0" w:space="0" w:color="auto"/>
                <w:right w:val="none" w:sz="0" w:space="0" w:color="auto"/>
              </w:divBdr>
            </w:div>
            <w:div w:id="550535019">
              <w:marLeft w:val="0"/>
              <w:marRight w:val="0"/>
              <w:marTop w:val="0"/>
              <w:marBottom w:val="0"/>
              <w:divBdr>
                <w:top w:val="none" w:sz="0" w:space="0" w:color="auto"/>
                <w:left w:val="none" w:sz="0" w:space="0" w:color="auto"/>
                <w:bottom w:val="none" w:sz="0" w:space="0" w:color="auto"/>
                <w:right w:val="none" w:sz="0" w:space="0" w:color="auto"/>
              </w:divBdr>
            </w:div>
            <w:div w:id="1161431724">
              <w:marLeft w:val="0"/>
              <w:marRight w:val="0"/>
              <w:marTop w:val="0"/>
              <w:marBottom w:val="0"/>
              <w:divBdr>
                <w:top w:val="none" w:sz="0" w:space="0" w:color="auto"/>
                <w:left w:val="none" w:sz="0" w:space="0" w:color="auto"/>
                <w:bottom w:val="none" w:sz="0" w:space="0" w:color="auto"/>
                <w:right w:val="none" w:sz="0" w:space="0" w:color="auto"/>
              </w:divBdr>
            </w:div>
            <w:div w:id="1207988933">
              <w:marLeft w:val="0"/>
              <w:marRight w:val="0"/>
              <w:marTop w:val="0"/>
              <w:marBottom w:val="0"/>
              <w:divBdr>
                <w:top w:val="none" w:sz="0" w:space="0" w:color="auto"/>
                <w:left w:val="none" w:sz="0" w:space="0" w:color="auto"/>
                <w:bottom w:val="none" w:sz="0" w:space="0" w:color="auto"/>
                <w:right w:val="none" w:sz="0" w:space="0" w:color="auto"/>
              </w:divBdr>
            </w:div>
            <w:div w:id="1687436411">
              <w:marLeft w:val="0"/>
              <w:marRight w:val="0"/>
              <w:marTop w:val="0"/>
              <w:marBottom w:val="0"/>
              <w:divBdr>
                <w:top w:val="none" w:sz="0" w:space="0" w:color="auto"/>
                <w:left w:val="none" w:sz="0" w:space="0" w:color="auto"/>
                <w:bottom w:val="none" w:sz="0" w:space="0" w:color="auto"/>
                <w:right w:val="none" w:sz="0" w:space="0" w:color="auto"/>
              </w:divBdr>
            </w:div>
          </w:divsChild>
        </w:div>
        <w:div w:id="1764834733">
          <w:marLeft w:val="0"/>
          <w:marRight w:val="0"/>
          <w:marTop w:val="0"/>
          <w:marBottom w:val="0"/>
          <w:divBdr>
            <w:top w:val="none" w:sz="0" w:space="0" w:color="auto"/>
            <w:left w:val="none" w:sz="0" w:space="0" w:color="auto"/>
            <w:bottom w:val="none" w:sz="0" w:space="0" w:color="auto"/>
            <w:right w:val="none" w:sz="0" w:space="0" w:color="auto"/>
          </w:divBdr>
          <w:divsChild>
            <w:div w:id="459110854">
              <w:marLeft w:val="0"/>
              <w:marRight w:val="0"/>
              <w:marTop w:val="0"/>
              <w:marBottom w:val="0"/>
              <w:divBdr>
                <w:top w:val="none" w:sz="0" w:space="0" w:color="auto"/>
                <w:left w:val="none" w:sz="0" w:space="0" w:color="auto"/>
                <w:bottom w:val="none" w:sz="0" w:space="0" w:color="auto"/>
                <w:right w:val="none" w:sz="0" w:space="0" w:color="auto"/>
              </w:divBdr>
            </w:div>
            <w:div w:id="543754555">
              <w:marLeft w:val="0"/>
              <w:marRight w:val="0"/>
              <w:marTop w:val="0"/>
              <w:marBottom w:val="0"/>
              <w:divBdr>
                <w:top w:val="none" w:sz="0" w:space="0" w:color="auto"/>
                <w:left w:val="none" w:sz="0" w:space="0" w:color="auto"/>
                <w:bottom w:val="none" w:sz="0" w:space="0" w:color="auto"/>
                <w:right w:val="none" w:sz="0" w:space="0" w:color="auto"/>
              </w:divBdr>
            </w:div>
            <w:div w:id="606036653">
              <w:marLeft w:val="0"/>
              <w:marRight w:val="0"/>
              <w:marTop w:val="0"/>
              <w:marBottom w:val="0"/>
              <w:divBdr>
                <w:top w:val="none" w:sz="0" w:space="0" w:color="auto"/>
                <w:left w:val="none" w:sz="0" w:space="0" w:color="auto"/>
                <w:bottom w:val="none" w:sz="0" w:space="0" w:color="auto"/>
                <w:right w:val="none" w:sz="0" w:space="0" w:color="auto"/>
              </w:divBdr>
            </w:div>
            <w:div w:id="855533673">
              <w:marLeft w:val="0"/>
              <w:marRight w:val="0"/>
              <w:marTop w:val="0"/>
              <w:marBottom w:val="0"/>
              <w:divBdr>
                <w:top w:val="none" w:sz="0" w:space="0" w:color="auto"/>
                <w:left w:val="none" w:sz="0" w:space="0" w:color="auto"/>
                <w:bottom w:val="none" w:sz="0" w:space="0" w:color="auto"/>
                <w:right w:val="none" w:sz="0" w:space="0" w:color="auto"/>
              </w:divBdr>
            </w:div>
            <w:div w:id="931355233">
              <w:marLeft w:val="0"/>
              <w:marRight w:val="0"/>
              <w:marTop w:val="0"/>
              <w:marBottom w:val="0"/>
              <w:divBdr>
                <w:top w:val="none" w:sz="0" w:space="0" w:color="auto"/>
                <w:left w:val="none" w:sz="0" w:space="0" w:color="auto"/>
                <w:bottom w:val="none" w:sz="0" w:space="0" w:color="auto"/>
                <w:right w:val="none" w:sz="0" w:space="0" w:color="auto"/>
              </w:divBdr>
            </w:div>
            <w:div w:id="990794986">
              <w:marLeft w:val="0"/>
              <w:marRight w:val="0"/>
              <w:marTop w:val="0"/>
              <w:marBottom w:val="0"/>
              <w:divBdr>
                <w:top w:val="none" w:sz="0" w:space="0" w:color="auto"/>
                <w:left w:val="none" w:sz="0" w:space="0" w:color="auto"/>
                <w:bottom w:val="none" w:sz="0" w:space="0" w:color="auto"/>
                <w:right w:val="none" w:sz="0" w:space="0" w:color="auto"/>
              </w:divBdr>
            </w:div>
            <w:div w:id="1402798132">
              <w:marLeft w:val="0"/>
              <w:marRight w:val="0"/>
              <w:marTop w:val="0"/>
              <w:marBottom w:val="0"/>
              <w:divBdr>
                <w:top w:val="none" w:sz="0" w:space="0" w:color="auto"/>
                <w:left w:val="none" w:sz="0" w:space="0" w:color="auto"/>
                <w:bottom w:val="none" w:sz="0" w:space="0" w:color="auto"/>
                <w:right w:val="none" w:sz="0" w:space="0" w:color="auto"/>
              </w:divBdr>
            </w:div>
            <w:div w:id="146041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48066">
      <w:bodyDiv w:val="1"/>
      <w:marLeft w:val="0"/>
      <w:marRight w:val="0"/>
      <w:marTop w:val="0"/>
      <w:marBottom w:val="0"/>
      <w:divBdr>
        <w:top w:val="none" w:sz="0" w:space="0" w:color="auto"/>
        <w:left w:val="none" w:sz="0" w:space="0" w:color="auto"/>
        <w:bottom w:val="none" w:sz="0" w:space="0" w:color="auto"/>
        <w:right w:val="none" w:sz="0" w:space="0" w:color="auto"/>
      </w:divBdr>
    </w:div>
    <w:div w:id="785778632">
      <w:bodyDiv w:val="1"/>
      <w:marLeft w:val="0"/>
      <w:marRight w:val="0"/>
      <w:marTop w:val="0"/>
      <w:marBottom w:val="0"/>
      <w:divBdr>
        <w:top w:val="none" w:sz="0" w:space="0" w:color="auto"/>
        <w:left w:val="none" w:sz="0" w:space="0" w:color="auto"/>
        <w:bottom w:val="none" w:sz="0" w:space="0" w:color="auto"/>
        <w:right w:val="none" w:sz="0" w:space="0" w:color="auto"/>
      </w:divBdr>
    </w:div>
    <w:div w:id="814952634">
      <w:bodyDiv w:val="1"/>
      <w:marLeft w:val="0"/>
      <w:marRight w:val="0"/>
      <w:marTop w:val="0"/>
      <w:marBottom w:val="0"/>
      <w:divBdr>
        <w:top w:val="none" w:sz="0" w:space="0" w:color="auto"/>
        <w:left w:val="none" w:sz="0" w:space="0" w:color="auto"/>
        <w:bottom w:val="none" w:sz="0" w:space="0" w:color="auto"/>
        <w:right w:val="none" w:sz="0" w:space="0" w:color="auto"/>
      </w:divBdr>
      <w:divsChild>
        <w:div w:id="1558738650">
          <w:marLeft w:val="0"/>
          <w:marRight w:val="0"/>
          <w:marTop w:val="0"/>
          <w:marBottom w:val="0"/>
          <w:divBdr>
            <w:top w:val="none" w:sz="0" w:space="0" w:color="auto"/>
            <w:left w:val="none" w:sz="0" w:space="0" w:color="auto"/>
            <w:bottom w:val="none" w:sz="0" w:space="0" w:color="auto"/>
            <w:right w:val="none" w:sz="0" w:space="0" w:color="auto"/>
          </w:divBdr>
        </w:div>
      </w:divsChild>
    </w:div>
    <w:div w:id="824204870">
      <w:bodyDiv w:val="1"/>
      <w:marLeft w:val="0"/>
      <w:marRight w:val="0"/>
      <w:marTop w:val="0"/>
      <w:marBottom w:val="0"/>
      <w:divBdr>
        <w:top w:val="none" w:sz="0" w:space="0" w:color="auto"/>
        <w:left w:val="none" w:sz="0" w:space="0" w:color="auto"/>
        <w:bottom w:val="none" w:sz="0" w:space="0" w:color="auto"/>
        <w:right w:val="none" w:sz="0" w:space="0" w:color="auto"/>
      </w:divBdr>
    </w:div>
    <w:div w:id="847252215">
      <w:bodyDiv w:val="1"/>
      <w:marLeft w:val="0"/>
      <w:marRight w:val="0"/>
      <w:marTop w:val="0"/>
      <w:marBottom w:val="0"/>
      <w:divBdr>
        <w:top w:val="none" w:sz="0" w:space="0" w:color="auto"/>
        <w:left w:val="none" w:sz="0" w:space="0" w:color="auto"/>
        <w:bottom w:val="none" w:sz="0" w:space="0" w:color="auto"/>
        <w:right w:val="none" w:sz="0" w:space="0" w:color="auto"/>
      </w:divBdr>
    </w:div>
    <w:div w:id="866799819">
      <w:bodyDiv w:val="1"/>
      <w:marLeft w:val="0"/>
      <w:marRight w:val="0"/>
      <w:marTop w:val="0"/>
      <w:marBottom w:val="0"/>
      <w:divBdr>
        <w:top w:val="none" w:sz="0" w:space="0" w:color="auto"/>
        <w:left w:val="none" w:sz="0" w:space="0" w:color="auto"/>
        <w:bottom w:val="none" w:sz="0" w:space="0" w:color="auto"/>
        <w:right w:val="none" w:sz="0" w:space="0" w:color="auto"/>
      </w:divBdr>
    </w:div>
    <w:div w:id="885677750">
      <w:bodyDiv w:val="1"/>
      <w:marLeft w:val="0"/>
      <w:marRight w:val="0"/>
      <w:marTop w:val="0"/>
      <w:marBottom w:val="0"/>
      <w:divBdr>
        <w:top w:val="none" w:sz="0" w:space="0" w:color="auto"/>
        <w:left w:val="none" w:sz="0" w:space="0" w:color="auto"/>
        <w:bottom w:val="none" w:sz="0" w:space="0" w:color="auto"/>
        <w:right w:val="none" w:sz="0" w:space="0" w:color="auto"/>
      </w:divBdr>
    </w:div>
    <w:div w:id="894506002">
      <w:bodyDiv w:val="1"/>
      <w:marLeft w:val="0"/>
      <w:marRight w:val="0"/>
      <w:marTop w:val="0"/>
      <w:marBottom w:val="0"/>
      <w:divBdr>
        <w:top w:val="none" w:sz="0" w:space="0" w:color="auto"/>
        <w:left w:val="none" w:sz="0" w:space="0" w:color="auto"/>
        <w:bottom w:val="none" w:sz="0" w:space="0" w:color="auto"/>
        <w:right w:val="none" w:sz="0" w:space="0" w:color="auto"/>
      </w:divBdr>
    </w:div>
    <w:div w:id="998310354">
      <w:bodyDiv w:val="1"/>
      <w:marLeft w:val="0"/>
      <w:marRight w:val="0"/>
      <w:marTop w:val="0"/>
      <w:marBottom w:val="0"/>
      <w:divBdr>
        <w:top w:val="none" w:sz="0" w:space="0" w:color="auto"/>
        <w:left w:val="none" w:sz="0" w:space="0" w:color="auto"/>
        <w:bottom w:val="none" w:sz="0" w:space="0" w:color="auto"/>
        <w:right w:val="none" w:sz="0" w:space="0" w:color="auto"/>
      </w:divBdr>
    </w:div>
    <w:div w:id="1042242926">
      <w:bodyDiv w:val="1"/>
      <w:marLeft w:val="0"/>
      <w:marRight w:val="0"/>
      <w:marTop w:val="0"/>
      <w:marBottom w:val="0"/>
      <w:divBdr>
        <w:top w:val="none" w:sz="0" w:space="0" w:color="auto"/>
        <w:left w:val="none" w:sz="0" w:space="0" w:color="auto"/>
        <w:bottom w:val="none" w:sz="0" w:space="0" w:color="auto"/>
        <w:right w:val="none" w:sz="0" w:space="0" w:color="auto"/>
      </w:divBdr>
      <w:divsChild>
        <w:div w:id="418141393">
          <w:marLeft w:val="0"/>
          <w:marRight w:val="0"/>
          <w:marTop w:val="0"/>
          <w:marBottom w:val="0"/>
          <w:divBdr>
            <w:top w:val="none" w:sz="0" w:space="0" w:color="auto"/>
            <w:left w:val="none" w:sz="0" w:space="0" w:color="auto"/>
            <w:bottom w:val="none" w:sz="0" w:space="0" w:color="auto"/>
            <w:right w:val="none" w:sz="0" w:space="0" w:color="auto"/>
          </w:divBdr>
        </w:div>
        <w:div w:id="595331453">
          <w:marLeft w:val="0"/>
          <w:marRight w:val="0"/>
          <w:marTop w:val="0"/>
          <w:marBottom w:val="0"/>
          <w:divBdr>
            <w:top w:val="none" w:sz="0" w:space="0" w:color="auto"/>
            <w:left w:val="none" w:sz="0" w:space="0" w:color="auto"/>
            <w:bottom w:val="none" w:sz="0" w:space="0" w:color="auto"/>
            <w:right w:val="none" w:sz="0" w:space="0" w:color="auto"/>
          </w:divBdr>
        </w:div>
        <w:div w:id="781648267">
          <w:marLeft w:val="0"/>
          <w:marRight w:val="0"/>
          <w:marTop w:val="0"/>
          <w:marBottom w:val="0"/>
          <w:divBdr>
            <w:top w:val="none" w:sz="0" w:space="0" w:color="auto"/>
            <w:left w:val="none" w:sz="0" w:space="0" w:color="auto"/>
            <w:bottom w:val="none" w:sz="0" w:space="0" w:color="auto"/>
            <w:right w:val="none" w:sz="0" w:space="0" w:color="auto"/>
          </w:divBdr>
        </w:div>
        <w:div w:id="829365512">
          <w:marLeft w:val="0"/>
          <w:marRight w:val="0"/>
          <w:marTop w:val="0"/>
          <w:marBottom w:val="0"/>
          <w:divBdr>
            <w:top w:val="none" w:sz="0" w:space="0" w:color="auto"/>
            <w:left w:val="none" w:sz="0" w:space="0" w:color="auto"/>
            <w:bottom w:val="none" w:sz="0" w:space="0" w:color="auto"/>
            <w:right w:val="none" w:sz="0" w:space="0" w:color="auto"/>
          </w:divBdr>
        </w:div>
        <w:div w:id="1177574425">
          <w:marLeft w:val="0"/>
          <w:marRight w:val="0"/>
          <w:marTop w:val="0"/>
          <w:marBottom w:val="0"/>
          <w:divBdr>
            <w:top w:val="none" w:sz="0" w:space="0" w:color="auto"/>
            <w:left w:val="none" w:sz="0" w:space="0" w:color="auto"/>
            <w:bottom w:val="none" w:sz="0" w:space="0" w:color="auto"/>
            <w:right w:val="none" w:sz="0" w:space="0" w:color="auto"/>
          </w:divBdr>
        </w:div>
        <w:div w:id="1226187333">
          <w:marLeft w:val="0"/>
          <w:marRight w:val="0"/>
          <w:marTop w:val="0"/>
          <w:marBottom w:val="0"/>
          <w:divBdr>
            <w:top w:val="none" w:sz="0" w:space="0" w:color="auto"/>
            <w:left w:val="none" w:sz="0" w:space="0" w:color="auto"/>
            <w:bottom w:val="none" w:sz="0" w:space="0" w:color="auto"/>
            <w:right w:val="none" w:sz="0" w:space="0" w:color="auto"/>
          </w:divBdr>
        </w:div>
        <w:div w:id="1226644076">
          <w:marLeft w:val="0"/>
          <w:marRight w:val="0"/>
          <w:marTop w:val="0"/>
          <w:marBottom w:val="0"/>
          <w:divBdr>
            <w:top w:val="none" w:sz="0" w:space="0" w:color="auto"/>
            <w:left w:val="none" w:sz="0" w:space="0" w:color="auto"/>
            <w:bottom w:val="none" w:sz="0" w:space="0" w:color="auto"/>
            <w:right w:val="none" w:sz="0" w:space="0" w:color="auto"/>
          </w:divBdr>
        </w:div>
        <w:div w:id="1320695503">
          <w:marLeft w:val="0"/>
          <w:marRight w:val="0"/>
          <w:marTop w:val="0"/>
          <w:marBottom w:val="0"/>
          <w:divBdr>
            <w:top w:val="none" w:sz="0" w:space="0" w:color="auto"/>
            <w:left w:val="none" w:sz="0" w:space="0" w:color="auto"/>
            <w:bottom w:val="none" w:sz="0" w:space="0" w:color="auto"/>
            <w:right w:val="none" w:sz="0" w:space="0" w:color="auto"/>
          </w:divBdr>
        </w:div>
        <w:div w:id="1381975784">
          <w:marLeft w:val="0"/>
          <w:marRight w:val="0"/>
          <w:marTop w:val="0"/>
          <w:marBottom w:val="0"/>
          <w:divBdr>
            <w:top w:val="none" w:sz="0" w:space="0" w:color="auto"/>
            <w:left w:val="none" w:sz="0" w:space="0" w:color="auto"/>
            <w:bottom w:val="none" w:sz="0" w:space="0" w:color="auto"/>
            <w:right w:val="none" w:sz="0" w:space="0" w:color="auto"/>
          </w:divBdr>
        </w:div>
        <w:div w:id="1755971716">
          <w:marLeft w:val="0"/>
          <w:marRight w:val="0"/>
          <w:marTop w:val="0"/>
          <w:marBottom w:val="0"/>
          <w:divBdr>
            <w:top w:val="none" w:sz="0" w:space="0" w:color="auto"/>
            <w:left w:val="none" w:sz="0" w:space="0" w:color="auto"/>
            <w:bottom w:val="none" w:sz="0" w:space="0" w:color="auto"/>
            <w:right w:val="none" w:sz="0" w:space="0" w:color="auto"/>
          </w:divBdr>
        </w:div>
        <w:div w:id="1767577585">
          <w:marLeft w:val="0"/>
          <w:marRight w:val="0"/>
          <w:marTop w:val="0"/>
          <w:marBottom w:val="0"/>
          <w:divBdr>
            <w:top w:val="none" w:sz="0" w:space="0" w:color="auto"/>
            <w:left w:val="none" w:sz="0" w:space="0" w:color="auto"/>
            <w:bottom w:val="none" w:sz="0" w:space="0" w:color="auto"/>
            <w:right w:val="none" w:sz="0" w:space="0" w:color="auto"/>
          </w:divBdr>
          <w:divsChild>
            <w:div w:id="87583259">
              <w:marLeft w:val="0"/>
              <w:marRight w:val="0"/>
              <w:marTop w:val="0"/>
              <w:marBottom w:val="0"/>
              <w:divBdr>
                <w:top w:val="none" w:sz="0" w:space="0" w:color="auto"/>
                <w:left w:val="none" w:sz="0" w:space="0" w:color="auto"/>
                <w:bottom w:val="none" w:sz="0" w:space="0" w:color="auto"/>
                <w:right w:val="none" w:sz="0" w:space="0" w:color="auto"/>
              </w:divBdr>
            </w:div>
            <w:div w:id="876893464">
              <w:marLeft w:val="0"/>
              <w:marRight w:val="0"/>
              <w:marTop w:val="0"/>
              <w:marBottom w:val="0"/>
              <w:divBdr>
                <w:top w:val="none" w:sz="0" w:space="0" w:color="auto"/>
                <w:left w:val="none" w:sz="0" w:space="0" w:color="auto"/>
                <w:bottom w:val="none" w:sz="0" w:space="0" w:color="auto"/>
                <w:right w:val="none" w:sz="0" w:space="0" w:color="auto"/>
              </w:divBdr>
            </w:div>
            <w:div w:id="1006786573">
              <w:marLeft w:val="0"/>
              <w:marRight w:val="0"/>
              <w:marTop w:val="0"/>
              <w:marBottom w:val="0"/>
              <w:divBdr>
                <w:top w:val="none" w:sz="0" w:space="0" w:color="auto"/>
                <w:left w:val="none" w:sz="0" w:space="0" w:color="auto"/>
                <w:bottom w:val="none" w:sz="0" w:space="0" w:color="auto"/>
                <w:right w:val="none" w:sz="0" w:space="0" w:color="auto"/>
              </w:divBdr>
            </w:div>
            <w:div w:id="1967157345">
              <w:marLeft w:val="0"/>
              <w:marRight w:val="0"/>
              <w:marTop w:val="0"/>
              <w:marBottom w:val="0"/>
              <w:divBdr>
                <w:top w:val="none" w:sz="0" w:space="0" w:color="auto"/>
                <w:left w:val="none" w:sz="0" w:space="0" w:color="auto"/>
                <w:bottom w:val="none" w:sz="0" w:space="0" w:color="auto"/>
                <w:right w:val="none" w:sz="0" w:space="0" w:color="auto"/>
              </w:divBdr>
            </w:div>
          </w:divsChild>
        </w:div>
        <w:div w:id="1823741793">
          <w:marLeft w:val="0"/>
          <w:marRight w:val="0"/>
          <w:marTop w:val="0"/>
          <w:marBottom w:val="0"/>
          <w:divBdr>
            <w:top w:val="none" w:sz="0" w:space="0" w:color="auto"/>
            <w:left w:val="none" w:sz="0" w:space="0" w:color="auto"/>
            <w:bottom w:val="none" w:sz="0" w:space="0" w:color="auto"/>
            <w:right w:val="none" w:sz="0" w:space="0" w:color="auto"/>
          </w:divBdr>
        </w:div>
        <w:div w:id="2118136149">
          <w:marLeft w:val="0"/>
          <w:marRight w:val="0"/>
          <w:marTop w:val="0"/>
          <w:marBottom w:val="0"/>
          <w:divBdr>
            <w:top w:val="none" w:sz="0" w:space="0" w:color="auto"/>
            <w:left w:val="none" w:sz="0" w:space="0" w:color="auto"/>
            <w:bottom w:val="none" w:sz="0" w:space="0" w:color="auto"/>
            <w:right w:val="none" w:sz="0" w:space="0" w:color="auto"/>
          </w:divBdr>
        </w:div>
      </w:divsChild>
    </w:div>
    <w:div w:id="1155956640">
      <w:bodyDiv w:val="1"/>
      <w:marLeft w:val="0"/>
      <w:marRight w:val="0"/>
      <w:marTop w:val="0"/>
      <w:marBottom w:val="0"/>
      <w:divBdr>
        <w:top w:val="none" w:sz="0" w:space="0" w:color="auto"/>
        <w:left w:val="none" w:sz="0" w:space="0" w:color="auto"/>
        <w:bottom w:val="none" w:sz="0" w:space="0" w:color="auto"/>
        <w:right w:val="none" w:sz="0" w:space="0" w:color="auto"/>
      </w:divBdr>
    </w:div>
    <w:div w:id="1171338425">
      <w:bodyDiv w:val="1"/>
      <w:marLeft w:val="0"/>
      <w:marRight w:val="0"/>
      <w:marTop w:val="0"/>
      <w:marBottom w:val="0"/>
      <w:divBdr>
        <w:top w:val="none" w:sz="0" w:space="0" w:color="auto"/>
        <w:left w:val="none" w:sz="0" w:space="0" w:color="auto"/>
        <w:bottom w:val="none" w:sz="0" w:space="0" w:color="auto"/>
        <w:right w:val="none" w:sz="0" w:space="0" w:color="auto"/>
      </w:divBdr>
    </w:div>
    <w:div w:id="1233657255">
      <w:bodyDiv w:val="1"/>
      <w:marLeft w:val="0"/>
      <w:marRight w:val="0"/>
      <w:marTop w:val="0"/>
      <w:marBottom w:val="0"/>
      <w:divBdr>
        <w:top w:val="none" w:sz="0" w:space="0" w:color="auto"/>
        <w:left w:val="none" w:sz="0" w:space="0" w:color="auto"/>
        <w:bottom w:val="none" w:sz="0" w:space="0" w:color="auto"/>
        <w:right w:val="none" w:sz="0" w:space="0" w:color="auto"/>
      </w:divBdr>
      <w:divsChild>
        <w:div w:id="1409812222">
          <w:marLeft w:val="0"/>
          <w:marRight w:val="0"/>
          <w:marTop w:val="0"/>
          <w:marBottom w:val="0"/>
          <w:divBdr>
            <w:top w:val="none" w:sz="0" w:space="0" w:color="auto"/>
            <w:left w:val="none" w:sz="0" w:space="0" w:color="auto"/>
            <w:bottom w:val="none" w:sz="0" w:space="0" w:color="auto"/>
            <w:right w:val="none" w:sz="0" w:space="0" w:color="auto"/>
          </w:divBdr>
          <w:divsChild>
            <w:div w:id="1728188980">
              <w:marLeft w:val="0"/>
              <w:marRight w:val="0"/>
              <w:marTop w:val="0"/>
              <w:marBottom w:val="0"/>
              <w:divBdr>
                <w:top w:val="none" w:sz="0" w:space="0" w:color="auto"/>
                <w:left w:val="none" w:sz="0" w:space="0" w:color="auto"/>
                <w:bottom w:val="none" w:sz="0" w:space="0" w:color="auto"/>
                <w:right w:val="none" w:sz="0" w:space="0" w:color="auto"/>
              </w:divBdr>
              <w:divsChild>
                <w:div w:id="627668763">
                  <w:marLeft w:val="0"/>
                  <w:marRight w:val="0"/>
                  <w:marTop w:val="0"/>
                  <w:marBottom w:val="0"/>
                  <w:divBdr>
                    <w:top w:val="none" w:sz="0" w:space="0" w:color="auto"/>
                    <w:left w:val="none" w:sz="0" w:space="0" w:color="auto"/>
                    <w:bottom w:val="none" w:sz="0" w:space="0" w:color="auto"/>
                    <w:right w:val="none" w:sz="0" w:space="0" w:color="auto"/>
                  </w:divBdr>
                  <w:divsChild>
                    <w:div w:id="1450196430">
                      <w:marLeft w:val="0"/>
                      <w:marRight w:val="0"/>
                      <w:marTop w:val="0"/>
                      <w:marBottom w:val="0"/>
                      <w:divBdr>
                        <w:top w:val="none" w:sz="0" w:space="0" w:color="auto"/>
                        <w:left w:val="none" w:sz="0" w:space="0" w:color="auto"/>
                        <w:bottom w:val="none" w:sz="0" w:space="0" w:color="auto"/>
                        <w:right w:val="none" w:sz="0" w:space="0" w:color="auto"/>
                      </w:divBdr>
                      <w:divsChild>
                        <w:div w:id="616567711">
                          <w:marLeft w:val="0"/>
                          <w:marRight w:val="0"/>
                          <w:marTop w:val="0"/>
                          <w:marBottom w:val="0"/>
                          <w:divBdr>
                            <w:top w:val="none" w:sz="0" w:space="0" w:color="auto"/>
                            <w:left w:val="none" w:sz="0" w:space="0" w:color="auto"/>
                            <w:bottom w:val="none" w:sz="0" w:space="0" w:color="auto"/>
                            <w:right w:val="none" w:sz="0" w:space="0" w:color="auto"/>
                          </w:divBdr>
                          <w:divsChild>
                            <w:div w:id="68335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892758">
      <w:bodyDiv w:val="1"/>
      <w:marLeft w:val="0"/>
      <w:marRight w:val="0"/>
      <w:marTop w:val="0"/>
      <w:marBottom w:val="0"/>
      <w:divBdr>
        <w:top w:val="none" w:sz="0" w:space="0" w:color="auto"/>
        <w:left w:val="none" w:sz="0" w:space="0" w:color="auto"/>
        <w:bottom w:val="none" w:sz="0" w:space="0" w:color="auto"/>
        <w:right w:val="none" w:sz="0" w:space="0" w:color="auto"/>
      </w:divBdr>
    </w:div>
    <w:div w:id="1398433390">
      <w:bodyDiv w:val="1"/>
      <w:marLeft w:val="0"/>
      <w:marRight w:val="0"/>
      <w:marTop w:val="0"/>
      <w:marBottom w:val="0"/>
      <w:divBdr>
        <w:top w:val="none" w:sz="0" w:space="0" w:color="auto"/>
        <w:left w:val="none" w:sz="0" w:space="0" w:color="auto"/>
        <w:bottom w:val="none" w:sz="0" w:space="0" w:color="auto"/>
        <w:right w:val="none" w:sz="0" w:space="0" w:color="auto"/>
      </w:divBdr>
    </w:div>
    <w:div w:id="1412851318">
      <w:bodyDiv w:val="1"/>
      <w:marLeft w:val="0"/>
      <w:marRight w:val="0"/>
      <w:marTop w:val="0"/>
      <w:marBottom w:val="0"/>
      <w:divBdr>
        <w:top w:val="none" w:sz="0" w:space="0" w:color="auto"/>
        <w:left w:val="none" w:sz="0" w:space="0" w:color="auto"/>
        <w:bottom w:val="none" w:sz="0" w:space="0" w:color="auto"/>
        <w:right w:val="none" w:sz="0" w:space="0" w:color="auto"/>
      </w:divBdr>
    </w:div>
    <w:div w:id="1420952436">
      <w:bodyDiv w:val="1"/>
      <w:marLeft w:val="0"/>
      <w:marRight w:val="0"/>
      <w:marTop w:val="0"/>
      <w:marBottom w:val="0"/>
      <w:divBdr>
        <w:top w:val="none" w:sz="0" w:space="0" w:color="auto"/>
        <w:left w:val="none" w:sz="0" w:space="0" w:color="auto"/>
        <w:bottom w:val="none" w:sz="0" w:space="0" w:color="auto"/>
        <w:right w:val="none" w:sz="0" w:space="0" w:color="auto"/>
      </w:divBdr>
    </w:div>
    <w:div w:id="1490709049">
      <w:bodyDiv w:val="1"/>
      <w:marLeft w:val="0"/>
      <w:marRight w:val="0"/>
      <w:marTop w:val="0"/>
      <w:marBottom w:val="0"/>
      <w:divBdr>
        <w:top w:val="none" w:sz="0" w:space="0" w:color="auto"/>
        <w:left w:val="none" w:sz="0" w:space="0" w:color="auto"/>
        <w:bottom w:val="none" w:sz="0" w:space="0" w:color="auto"/>
        <w:right w:val="none" w:sz="0" w:space="0" w:color="auto"/>
      </w:divBdr>
      <w:divsChild>
        <w:div w:id="684675961">
          <w:marLeft w:val="0"/>
          <w:marRight w:val="0"/>
          <w:marTop w:val="0"/>
          <w:marBottom w:val="0"/>
          <w:divBdr>
            <w:top w:val="none" w:sz="0" w:space="0" w:color="auto"/>
            <w:left w:val="none" w:sz="0" w:space="0" w:color="auto"/>
            <w:bottom w:val="none" w:sz="0" w:space="0" w:color="auto"/>
            <w:right w:val="none" w:sz="0" w:space="0" w:color="auto"/>
          </w:divBdr>
        </w:div>
      </w:divsChild>
    </w:div>
    <w:div w:id="1526943229">
      <w:bodyDiv w:val="1"/>
      <w:marLeft w:val="0"/>
      <w:marRight w:val="0"/>
      <w:marTop w:val="0"/>
      <w:marBottom w:val="0"/>
      <w:divBdr>
        <w:top w:val="none" w:sz="0" w:space="0" w:color="auto"/>
        <w:left w:val="none" w:sz="0" w:space="0" w:color="auto"/>
        <w:bottom w:val="none" w:sz="0" w:space="0" w:color="auto"/>
        <w:right w:val="none" w:sz="0" w:space="0" w:color="auto"/>
      </w:divBdr>
    </w:div>
    <w:div w:id="1527409312">
      <w:bodyDiv w:val="1"/>
      <w:marLeft w:val="0"/>
      <w:marRight w:val="0"/>
      <w:marTop w:val="0"/>
      <w:marBottom w:val="0"/>
      <w:divBdr>
        <w:top w:val="none" w:sz="0" w:space="0" w:color="auto"/>
        <w:left w:val="none" w:sz="0" w:space="0" w:color="auto"/>
        <w:bottom w:val="none" w:sz="0" w:space="0" w:color="auto"/>
        <w:right w:val="none" w:sz="0" w:space="0" w:color="auto"/>
      </w:divBdr>
      <w:divsChild>
        <w:div w:id="75324082">
          <w:marLeft w:val="0"/>
          <w:marRight w:val="0"/>
          <w:marTop w:val="0"/>
          <w:marBottom w:val="0"/>
          <w:divBdr>
            <w:top w:val="none" w:sz="0" w:space="0" w:color="auto"/>
            <w:left w:val="none" w:sz="0" w:space="0" w:color="auto"/>
            <w:bottom w:val="none" w:sz="0" w:space="0" w:color="auto"/>
            <w:right w:val="none" w:sz="0" w:space="0" w:color="auto"/>
          </w:divBdr>
        </w:div>
        <w:div w:id="484319332">
          <w:marLeft w:val="0"/>
          <w:marRight w:val="0"/>
          <w:marTop w:val="0"/>
          <w:marBottom w:val="0"/>
          <w:divBdr>
            <w:top w:val="none" w:sz="0" w:space="0" w:color="auto"/>
            <w:left w:val="none" w:sz="0" w:space="0" w:color="auto"/>
            <w:bottom w:val="none" w:sz="0" w:space="0" w:color="auto"/>
            <w:right w:val="none" w:sz="0" w:space="0" w:color="auto"/>
          </w:divBdr>
        </w:div>
        <w:div w:id="579752651">
          <w:marLeft w:val="0"/>
          <w:marRight w:val="0"/>
          <w:marTop w:val="0"/>
          <w:marBottom w:val="0"/>
          <w:divBdr>
            <w:top w:val="none" w:sz="0" w:space="0" w:color="auto"/>
            <w:left w:val="none" w:sz="0" w:space="0" w:color="auto"/>
            <w:bottom w:val="none" w:sz="0" w:space="0" w:color="auto"/>
            <w:right w:val="none" w:sz="0" w:space="0" w:color="auto"/>
          </w:divBdr>
        </w:div>
        <w:div w:id="805902419">
          <w:marLeft w:val="0"/>
          <w:marRight w:val="0"/>
          <w:marTop w:val="0"/>
          <w:marBottom w:val="0"/>
          <w:divBdr>
            <w:top w:val="none" w:sz="0" w:space="0" w:color="auto"/>
            <w:left w:val="none" w:sz="0" w:space="0" w:color="auto"/>
            <w:bottom w:val="none" w:sz="0" w:space="0" w:color="auto"/>
            <w:right w:val="none" w:sz="0" w:space="0" w:color="auto"/>
          </w:divBdr>
        </w:div>
        <w:div w:id="816842544">
          <w:marLeft w:val="0"/>
          <w:marRight w:val="0"/>
          <w:marTop w:val="0"/>
          <w:marBottom w:val="0"/>
          <w:divBdr>
            <w:top w:val="none" w:sz="0" w:space="0" w:color="auto"/>
            <w:left w:val="none" w:sz="0" w:space="0" w:color="auto"/>
            <w:bottom w:val="none" w:sz="0" w:space="0" w:color="auto"/>
            <w:right w:val="none" w:sz="0" w:space="0" w:color="auto"/>
          </w:divBdr>
        </w:div>
        <w:div w:id="1008870543">
          <w:marLeft w:val="0"/>
          <w:marRight w:val="0"/>
          <w:marTop w:val="0"/>
          <w:marBottom w:val="0"/>
          <w:divBdr>
            <w:top w:val="none" w:sz="0" w:space="0" w:color="auto"/>
            <w:left w:val="none" w:sz="0" w:space="0" w:color="auto"/>
            <w:bottom w:val="none" w:sz="0" w:space="0" w:color="auto"/>
            <w:right w:val="none" w:sz="0" w:space="0" w:color="auto"/>
          </w:divBdr>
          <w:divsChild>
            <w:div w:id="303202115">
              <w:marLeft w:val="0"/>
              <w:marRight w:val="0"/>
              <w:marTop w:val="0"/>
              <w:marBottom w:val="0"/>
              <w:divBdr>
                <w:top w:val="none" w:sz="0" w:space="0" w:color="auto"/>
                <w:left w:val="none" w:sz="0" w:space="0" w:color="auto"/>
                <w:bottom w:val="none" w:sz="0" w:space="0" w:color="auto"/>
                <w:right w:val="none" w:sz="0" w:space="0" w:color="auto"/>
              </w:divBdr>
            </w:div>
            <w:div w:id="970935986">
              <w:marLeft w:val="0"/>
              <w:marRight w:val="0"/>
              <w:marTop w:val="0"/>
              <w:marBottom w:val="0"/>
              <w:divBdr>
                <w:top w:val="none" w:sz="0" w:space="0" w:color="auto"/>
                <w:left w:val="none" w:sz="0" w:space="0" w:color="auto"/>
                <w:bottom w:val="none" w:sz="0" w:space="0" w:color="auto"/>
                <w:right w:val="none" w:sz="0" w:space="0" w:color="auto"/>
              </w:divBdr>
            </w:div>
            <w:div w:id="985207027">
              <w:marLeft w:val="0"/>
              <w:marRight w:val="0"/>
              <w:marTop w:val="0"/>
              <w:marBottom w:val="0"/>
              <w:divBdr>
                <w:top w:val="none" w:sz="0" w:space="0" w:color="auto"/>
                <w:left w:val="none" w:sz="0" w:space="0" w:color="auto"/>
                <w:bottom w:val="none" w:sz="0" w:space="0" w:color="auto"/>
                <w:right w:val="none" w:sz="0" w:space="0" w:color="auto"/>
              </w:divBdr>
            </w:div>
            <w:div w:id="1468666648">
              <w:marLeft w:val="0"/>
              <w:marRight w:val="0"/>
              <w:marTop w:val="0"/>
              <w:marBottom w:val="0"/>
              <w:divBdr>
                <w:top w:val="none" w:sz="0" w:space="0" w:color="auto"/>
                <w:left w:val="none" w:sz="0" w:space="0" w:color="auto"/>
                <w:bottom w:val="none" w:sz="0" w:space="0" w:color="auto"/>
                <w:right w:val="none" w:sz="0" w:space="0" w:color="auto"/>
              </w:divBdr>
            </w:div>
          </w:divsChild>
        </w:div>
        <w:div w:id="1090464818">
          <w:marLeft w:val="0"/>
          <w:marRight w:val="0"/>
          <w:marTop w:val="0"/>
          <w:marBottom w:val="0"/>
          <w:divBdr>
            <w:top w:val="none" w:sz="0" w:space="0" w:color="auto"/>
            <w:left w:val="none" w:sz="0" w:space="0" w:color="auto"/>
            <w:bottom w:val="none" w:sz="0" w:space="0" w:color="auto"/>
            <w:right w:val="none" w:sz="0" w:space="0" w:color="auto"/>
          </w:divBdr>
        </w:div>
        <w:div w:id="1111627439">
          <w:marLeft w:val="0"/>
          <w:marRight w:val="0"/>
          <w:marTop w:val="0"/>
          <w:marBottom w:val="0"/>
          <w:divBdr>
            <w:top w:val="none" w:sz="0" w:space="0" w:color="auto"/>
            <w:left w:val="none" w:sz="0" w:space="0" w:color="auto"/>
            <w:bottom w:val="none" w:sz="0" w:space="0" w:color="auto"/>
            <w:right w:val="none" w:sz="0" w:space="0" w:color="auto"/>
          </w:divBdr>
        </w:div>
        <w:div w:id="1128428251">
          <w:marLeft w:val="0"/>
          <w:marRight w:val="0"/>
          <w:marTop w:val="0"/>
          <w:marBottom w:val="0"/>
          <w:divBdr>
            <w:top w:val="none" w:sz="0" w:space="0" w:color="auto"/>
            <w:left w:val="none" w:sz="0" w:space="0" w:color="auto"/>
            <w:bottom w:val="none" w:sz="0" w:space="0" w:color="auto"/>
            <w:right w:val="none" w:sz="0" w:space="0" w:color="auto"/>
          </w:divBdr>
        </w:div>
        <w:div w:id="1232423640">
          <w:marLeft w:val="0"/>
          <w:marRight w:val="0"/>
          <w:marTop w:val="0"/>
          <w:marBottom w:val="0"/>
          <w:divBdr>
            <w:top w:val="none" w:sz="0" w:space="0" w:color="auto"/>
            <w:left w:val="none" w:sz="0" w:space="0" w:color="auto"/>
            <w:bottom w:val="none" w:sz="0" w:space="0" w:color="auto"/>
            <w:right w:val="none" w:sz="0" w:space="0" w:color="auto"/>
          </w:divBdr>
        </w:div>
        <w:div w:id="1266309561">
          <w:marLeft w:val="0"/>
          <w:marRight w:val="0"/>
          <w:marTop w:val="0"/>
          <w:marBottom w:val="0"/>
          <w:divBdr>
            <w:top w:val="none" w:sz="0" w:space="0" w:color="auto"/>
            <w:left w:val="none" w:sz="0" w:space="0" w:color="auto"/>
            <w:bottom w:val="none" w:sz="0" w:space="0" w:color="auto"/>
            <w:right w:val="none" w:sz="0" w:space="0" w:color="auto"/>
          </w:divBdr>
        </w:div>
        <w:div w:id="1362432720">
          <w:marLeft w:val="0"/>
          <w:marRight w:val="0"/>
          <w:marTop w:val="0"/>
          <w:marBottom w:val="0"/>
          <w:divBdr>
            <w:top w:val="none" w:sz="0" w:space="0" w:color="auto"/>
            <w:left w:val="none" w:sz="0" w:space="0" w:color="auto"/>
            <w:bottom w:val="none" w:sz="0" w:space="0" w:color="auto"/>
            <w:right w:val="none" w:sz="0" w:space="0" w:color="auto"/>
          </w:divBdr>
        </w:div>
        <w:div w:id="2043940470">
          <w:marLeft w:val="0"/>
          <w:marRight w:val="0"/>
          <w:marTop w:val="0"/>
          <w:marBottom w:val="0"/>
          <w:divBdr>
            <w:top w:val="none" w:sz="0" w:space="0" w:color="auto"/>
            <w:left w:val="none" w:sz="0" w:space="0" w:color="auto"/>
            <w:bottom w:val="none" w:sz="0" w:space="0" w:color="auto"/>
            <w:right w:val="none" w:sz="0" w:space="0" w:color="auto"/>
          </w:divBdr>
        </w:div>
      </w:divsChild>
    </w:div>
    <w:div w:id="1641226212">
      <w:bodyDiv w:val="1"/>
      <w:marLeft w:val="0"/>
      <w:marRight w:val="0"/>
      <w:marTop w:val="0"/>
      <w:marBottom w:val="0"/>
      <w:divBdr>
        <w:top w:val="none" w:sz="0" w:space="0" w:color="auto"/>
        <w:left w:val="none" w:sz="0" w:space="0" w:color="auto"/>
        <w:bottom w:val="none" w:sz="0" w:space="0" w:color="auto"/>
        <w:right w:val="none" w:sz="0" w:space="0" w:color="auto"/>
      </w:divBdr>
    </w:div>
    <w:div w:id="1673070827">
      <w:bodyDiv w:val="1"/>
      <w:marLeft w:val="0"/>
      <w:marRight w:val="0"/>
      <w:marTop w:val="0"/>
      <w:marBottom w:val="0"/>
      <w:divBdr>
        <w:top w:val="none" w:sz="0" w:space="0" w:color="auto"/>
        <w:left w:val="none" w:sz="0" w:space="0" w:color="auto"/>
        <w:bottom w:val="none" w:sz="0" w:space="0" w:color="auto"/>
        <w:right w:val="none" w:sz="0" w:space="0" w:color="auto"/>
      </w:divBdr>
    </w:div>
    <w:div w:id="1677227342">
      <w:bodyDiv w:val="1"/>
      <w:marLeft w:val="0"/>
      <w:marRight w:val="0"/>
      <w:marTop w:val="0"/>
      <w:marBottom w:val="0"/>
      <w:divBdr>
        <w:top w:val="none" w:sz="0" w:space="0" w:color="auto"/>
        <w:left w:val="none" w:sz="0" w:space="0" w:color="auto"/>
        <w:bottom w:val="none" w:sz="0" w:space="0" w:color="auto"/>
        <w:right w:val="none" w:sz="0" w:space="0" w:color="auto"/>
      </w:divBdr>
    </w:div>
    <w:div w:id="1727025250">
      <w:bodyDiv w:val="1"/>
      <w:marLeft w:val="0"/>
      <w:marRight w:val="0"/>
      <w:marTop w:val="0"/>
      <w:marBottom w:val="0"/>
      <w:divBdr>
        <w:top w:val="none" w:sz="0" w:space="0" w:color="auto"/>
        <w:left w:val="none" w:sz="0" w:space="0" w:color="auto"/>
        <w:bottom w:val="none" w:sz="0" w:space="0" w:color="auto"/>
        <w:right w:val="none" w:sz="0" w:space="0" w:color="auto"/>
      </w:divBdr>
      <w:divsChild>
        <w:div w:id="1593196711">
          <w:marLeft w:val="0"/>
          <w:marRight w:val="0"/>
          <w:marTop w:val="0"/>
          <w:marBottom w:val="0"/>
          <w:divBdr>
            <w:top w:val="none" w:sz="0" w:space="0" w:color="auto"/>
            <w:left w:val="none" w:sz="0" w:space="0" w:color="auto"/>
            <w:bottom w:val="none" w:sz="0" w:space="0" w:color="auto"/>
            <w:right w:val="none" w:sz="0" w:space="0" w:color="auto"/>
          </w:divBdr>
          <w:divsChild>
            <w:div w:id="826628935">
              <w:marLeft w:val="0"/>
              <w:marRight w:val="0"/>
              <w:marTop w:val="0"/>
              <w:marBottom w:val="0"/>
              <w:divBdr>
                <w:top w:val="none" w:sz="0" w:space="0" w:color="auto"/>
                <w:left w:val="none" w:sz="0" w:space="0" w:color="auto"/>
                <w:bottom w:val="none" w:sz="0" w:space="0" w:color="auto"/>
                <w:right w:val="none" w:sz="0" w:space="0" w:color="auto"/>
              </w:divBdr>
              <w:divsChild>
                <w:div w:id="673191782">
                  <w:marLeft w:val="0"/>
                  <w:marRight w:val="0"/>
                  <w:marTop w:val="0"/>
                  <w:marBottom w:val="0"/>
                  <w:divBdr>
                    <w:top w:val="none" w:sz="0" w:space="0" w:color="auto"/>
                    <w:left w:val="none" w:sz="0" w:space="0" w:color="auto"/>
                    <w:bottom w:val="none" w:sz="0" w:space="0" w:color="auto"/>
                    <w:right w:val="none" w:sz="0" w:space="0" w:color="auto"/>
                  </w:divBdr>
                  <w:divsChild>
                    <w:div w:id="508301838">
                      <w:marLeft w:val="0"/>
                      <w:marRight w:val="0"/>
                      <w:marTop w:val="0"/>
                      <w:marBottom w:val="0"/>
                      <w:divBdr>
                        <w:top w:val="none" w:sz="0" w:space="0" w:color="auto"/>
                        <w:left w:val="none" w:sz="0" w:space="0" w:color="auto"/>
                        <w:bottom w:val="none" w:sz="0" w:space="0" w:color="auto"/>
                        <w:right w:val="none" w:sz="0" w:space="0" w:color="auto"/>
                      </w:divBdr>
                      <w:divsChild>
                        <w:div w:id="962348678">
                          <w:marLeft w:val="0"/>
                          <w:marRight w:val="0"/>
                          <w:marTop w:val="0"/>
                          <w:marBottom w:val="0"/>
                          <w:divBdr>
                            <w:top w:val="none" w:sz="0" w:space="0" w:color="auto"/>
                            <w:left w:val="none" w:sz="0" w:space="0" w:color="auto"/>
                            <w:bottom w:val="none" w:sz="0" w:space="0" w:color="auto"/>
                            <w:right w:val="none" w:sz="0" w:space="0" w:color="auto"/>
                          </w:divBdr>
                          <w:divsChild>
                            <w:div w:id="70001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20386">
      <w:bodyDiv w:val="1"/>
      <w:marLeft w:val="0"/>
      <w:marRight w:val="0"/>
      <w:marTop w:val="0"/>
      <w:marBottom w:val="0"/>
      <w:divBdr>
        <w:top w:val="none" w:sz="0" w:space="0" w:color="auto"/>
        <w:left w:val="none" w:sz="0" w:space="0" w:color="auto"/>
        <w:bottom w:val="none" w:sz="0" w:space="0" w:color="auto"/>
        <w:right w:val="none" w:sz="0" w:space="0" w:color="auto"/>
      </w:divBdr>
    </w:div>
    <w:div w:id="1784113273">
      <w:bodyDiv w:val="1"/>
      <w:marLeft w:val="0"/>
      <w:marRight w:val="0"/>
      <w:marTop w:val="0"/>
      <w:marBottom w:val="0"/>
      <w:divBdr>
        <w:top w:val="none" w:sz="0" w:space="0" w:color="auto"/>
        <w:left w:val="none" w:sz="0" w:space="0" w:color="auto"/>
        <w:bottom w:val="none" w:sz="0" w:space="0" w:color="auto"/>
        <w:right w:val="none" w:sz="0" w:space="0" w:color="auto"/>
      </w:divBdr>
    </w:div>
    <w:div w:id="1807115885">
      <w:bodyDiv w:val="1"/>
      <w:marLeft w:val="0"/>
      <w:marRight w:val="0"/>
      <w:marTop w:val="0"/>
      <w:marBottom w:val="0"/>
      <w:divBdr>
        <w:top w:val="none" w:sz="0" w:space="0" w:color="auto"/>
        <w:left w:val="none" w:sz="0" w:space="0" w:color="auto"/>
        <w:bottom w:val="none" w:sz="0" w:space="0" w:color="auto"/>
        <w:right w:val="none" w:sz="0" w:space="0" w:color="auto"/>
      </w:divBdr>
    </w:div>
    <w:div w:id="1841656450">
      <w:bodyDiv w:val="1"/>
      <w:marLeft w:val="0"/>
      <w:marRight w:val="0"/>
      <w:marTop w:val="0"/>
      <w:marBottom w:val="0"/>
      <w:divBdr>
        <w:top w:val="none" w:sz="0" w:space="0" w:color="auto"/>
        <w:left w:val="none" w:sz="0" w:space="0" w:color="auto"/>
        <w:bottom w:val="none" w:sz="0" w:space="0" w:color="auto"/>
        <w:right w:val="none" w:sz="0" w:space="0" w:color="auto"/>
      </w:divBdr>
    </w:div>
    <w:div w:id="1854876349">
      <w:bodyDiv w:val="1"/>
      <w:marLeft w:val="0"/>
      <w:marRight w:val="0"/>
      <w:marTop w:val="0"/>
      <w:marBottom w:val="0"/>
      <w:divBdr>
        <w:top w:val="none" w:sz="0" w:space="0" w:color="auto"/>
        <w:left w:val="none" w:sz="0" w:space="0" w:color="auto"/>
        <w:bottom w:val="none" w:sz="0" w:space="0" w:color="auto"/>
        <w:right w:val="none" w:sz="0" w:space="0" w:color="auto"/>
      </w:divBdr>
    </w:div>
    <w:div w:id="1928807804">
      <w:bodyDiv w:val="1"/>
      <w:marLeft w:val="0"/>
      <w:marRight w:val="0"/>
      <w:marTop w:val="0"/>
      <w:marBottom w:val="0"/>
      <w:divBdr>
        <w:top w:val="none" w:sz="0" w:space="0" w:color="auto"/>
        <w:left w:val="none" w:sz="0" w:space="0" w:color="auto"/>
        <w:bottom w:val="none" w:sz="0" w:space="0" w:color="auto"/>
        <w:right w:val="none" w:sz="0" w:space="0" w:color="auto"/>
      </w:divBdr>
    </w:div>
    <w:div w:id="1941912527">
      <w:bodyDiv w:val="1"/>
      <w:marLeft w:val="0"/>
      <w:marRight w:val="0"/>
      <w:marTop w:val="0"/>
      <w:marBottom w:val="0"/>
      <w:divBdr>
        <w:top w:val="none" w:sz="0" w:space="0" w:color="auto"/>
        <w:left w:val="none" w:sz="0" w:space="0" w:color="auto"/>
        <w:bottom w:val="none" w:sz="0" w:space="0" w:color="auto"/>
        <w:right w:val="none" w:sz="0" w:space="0" w:color="auto"/>
      </w:divBdr>
    </w:div>
    <w:div w:id="1975216882">
      <w:bodyDiv w:val="1"/>
      <w:marLeft w:val="0"/>
      <w:marRight w:val="0"/>
      <w:marTop w:val="0"/>
      <w:marBottom w:val="0"/>
      <w:divBdr>
        <w:top w:val="none" w:sz="0" w:space="0" w:color="auto"/>
        <w:left w:val="none" w:sz="0" w:space="0" w:color="auto"/>
        <w:bottom w:val="none" w:sz="0" w:space="0" w:color="auto"/>
        <w:right w:val="none" w:sz="0" w:space="0" w:color="auto"/>
      </w:divBdr>
    </w:div>
    <w:div w:id="1977445800">
      <w:bodyDiv w:val="1"/>
      <w:marLeft w:val="0"/>
      <w:marRight w:val="0"/>
      <w:marTop w:val="0"/>
      <w:marBottom w:val="0"/>
      <w:divBdr>
        <w:top w:val="none" w:sz="0" w:space="0" w:color="auto"/>
        <w:left w:val="none" w:sz="0" w:space="0" w:color="auto"/>
        <w:bottom w:val="none" w:sz="0" w:space="0" w:color="auto"/>
        <w:right w:val="none" w:sz="0" w:space="0" w:color="auto"/>
      </w:divBdr>
    </w:div>
    <w:div w:id="2022387678">
      <w:bodyDiv w:val="1"/>
      <w:marLeft w:val="0"/>
      <w:marRight w:val="0"/>
      <w:marTop w:val="0"/>
      <w:marBottom w:val="0"/>
      <w:divBdr>
        <w:top w:val="none" w:sz="0" w:space="0" w:color="auto"/>
        <w:left w:val="none" w:sz="0" w:space="0" w:color="auto"/>
        <w:bottom w:val="none" w:sz="0" w:space="0" w:color="auto"/>
        <w:right w:val="none" w:sz="0" w:space="0" w:color="auto"/>
      </w:divBdr>
      <w:divsChild>
        <w:div w:id="1395078441">
          <w:marLeft w:val="0"/>
          <w:marRight w:val="0"/>
          <w:marTop w:val="0"/>
          <w:marBottom w:val="0"/>
          <w:divBdr>
            <w:top w:val="none" w:sz="0" w:space="0" w:color="auto"/>
            <w:left w:val="none" w:sz="0" w:space="0" w:color="auto"/>
            <w:bottom w:val="none" w:sz="0" w:space="0" w:color="auto"/>
            <w:right w:val="none" w:sz="0" w:space="0" w:color="auto"/>
          </w:divBdr>
          <w:divsChild>
            <w:div w:id="688022574">
              <w:marLeft w:val="0"/>
              <w:marRight w:val="0"/>
              <w:marTop w:val="0"/>
              <w:marBottom w:val="0"/>
              <w:divBdr>
                <w:top w:val="none" w:sz="0" w:space="0" w:color="auto"/>
                <w:left w:val="none" w:sz="0" w:space="0" w:color="auto"/>
                <w:bottom w:val="none" w:sz="0" w:space="0" w:color="auto"/>
                <w:right w:val="none" w:sz="0" w:space="0" w:color="auto"/>
              </w:divBdr>
              <w:divsChild>
                <w:div w:id="488063866">
                  <w:marLeft w:val="0"/>
                  <w:marRight w:val="0"/>
                  <w:marTop w:val="0"/>
                  <w:marBottom w:val="0"/>
                  <w:divBdr>
                    <w:top w:val="none" w:sz="0" w:space="0" w:color="auto"/>
                    <w:left w:val="none" w:sz="0" w:space="0" w:color="auto"/>
                    <w:bottom w:val="none" w:sz="0" w:space="0" w:color="auto"/>
                    <w:right w:val="none" w:sz="0" w:space="0" w:color="auto"/>
                  </w:divBdr>
                  <w:divsChild>
                    <w:div w:id="121852494">
                      <w:marLeft w:val="0"/>
                      <w:marRight w:val="0"/>
                      <w:marTop w:val="0"/>
                      <w:marBottom w:val="0"/>
                      <w:divBdr>
                        <w:top w:val="none" w:sz="0" w:space="0" w:color="auto"/>
                        <w:left w:val="none" w:sz="0" w:space="0" w:color="auto"/>
                        <w:bottom w:val="none" w:sz="0" w:space="0" w:color="auto"/>
                        <w:right w:val="none" w:sz="0" w:space="0" w:color="auto"/>
                      </w:divBdr>
                      <w:divsChild>
                        <w:div w:id="1788111960">
                          <w:marLeft w:val="0"/>
                          <w:marRight w:val="0"/>
                          <w:marTop w:val="0"/>
                          <w:marBottom w:val="0"/>
                          <w:divBdr>
                            <w:top w:val="none" w:sz="0" w:space="0" w:color="auto"/>
                            <w:left w:val="none" w:sz="0" w:space="0" w:color="auto"/>
                            <w:bottom w:val="none" w:sz="0" w:space="0" w:color="auto"/>
                            <w:right w:val="none" w:sz="0" w:space="0" w:color="auto"/>
                          </w:divBdr>
                          <w:divsChild>
                            <w:div w:id="11914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816637">
      <w:bodyDiv w:val="1"/>
      <w:marLeft w:val="0"/>
      <w:marRight w:val="0"/>
      <w:marTop w:val="0"/>
      <w:marBottom w:val="0"/>
      <w:divBdr>
        <w:top w:val="none" w:sz="0" w:space="0" w:color="auto"/>
        <w:left w:val="none" w:sz="0" w:space="0" w:color="auto"/>
        <w:bottom w:val="none" w:sz="0" w:space="0" w:color="auto"/>
        <w:right w:val="none" w:sz="0" w:space="0" w:color="auto"/>
      </w:divBdr>
    </w:div>
    <w:div w:id="2121760030">
      <w:bodyDiv w:val="1"/>
      <w:marLeft w:val="0"/>
      <w:marRight w:val="0"/>
      <w:marTop w:val="0"/>
      <w:marBottom w:val="0"/>
      <w:divBdr>
        <w:top w:val="none" w:sz="0" w:space="0" w:color="auto"/>
        <w:left w:val="none" w:sz="0" w:space="0" w:color="auto"/>
        <w:bottom w:val="none" w:sz="0" w:space="0" w:color="auto"/>
        <w:right w:val="none" w:sz="0" w:space="0" w:color="auto"/>
      </w:divBdr>
    </w:div>
    <w:div w:id="2127696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ocloir.i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ibheachain\AppData\Local\Microsoft\Olk\Attachments\ooa-ce4bade9-7a2c-4b79-abf0-e2c9d899b18c\b0b930d3ca06e3139138a9e93503be194672cf8742e3c68e37a856db1acaef88\Nuacht%20B2%2009.01.25.dotx" TargetMode="External"/></Relationships>
</file>

<file path=word/theme/theme1.xml><?xml version="1.0" encoding="utf-8"?>
<a:theme xmlns:a="http://schemas.openxmlformats.org/drawingml/2006/main" name="Office Theme">
  <a:themeElements>
    <a:clrScheme name="SnasTV Nuacht B1&amp;B2">
      <a:dk1>
        <a:srgbClr val="3F3F3F"/>
      </a:dk1>
      <a:lt1>
        <a:sysClr val="window" lastClr="FFFFFF"/>
      </a:lt1>
      <a:dk2>
        <a:srgbClr val="5B5B5B"/>
      </a:dk2>
      <a:lt2>
        <a:srgbClr val="FFFFFF"/>
      </a:lt2>
      <a:accent1>
        <a:srgbClr val="0D6B6B"/>
      </a:accent1>
      <a:accent2>
        <a:srgbClr val="FFD93B"/>
      </a:accent2>
      <a:accent3>
        <a:srgbClr val="0070C0"/>
      </a:accent3>
      <a:accent4>
        <a:srgbClr val="58B6C0"/>
      </a:accent4>
      <a:accent5>
        <a:srgbClr val="4A9B82"/>
      </a:accent5>
      <a:accent6>
        <a:srgbClr val="3494BA"/>
      </a:accent6>
      <a:hlink>
        <a:srgbClr val="CEDBE6"/>
      </a:hlink>
      <a:folHlink>
        <a:srgbClr val="CEDBE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b209698c-63c9-49e0-9838-e8029c88ba6a" xsi:nil="true"/>
    <lcf76f155ced4ddcb4097134ff3c332f xmlns="2f3b5c31-8774-4f9a-94b2-99b9ad5b10d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2703502210E9A4C96D49E889D95812C" ma:contentTypeVersion="18" ma:contentTypeDescription="Create a new document." ma:contentTypeScope="" ma:versionID="94f0a3fb0af182b190eec9bf7784ab85">
  <xsd:schema xmlns:xsd="http://www.w3.org/2001/XMLSchema" xmlns:xs="http://www.w3.org/2001/XMLSchema" xmlns:p="http://schemas.microsoft.com/office/2006/metadata/properties" xmlns:ns2="2f3b5c31-8774-4f9a-94b2-99b9ad5b10de" xmlns:ns3="b209698c-63c9-49e0-9838-e8029c88ba6a" targetNamespace="http://schemas.microsoft.com/office/2006/metadata/properties" ma:root="true" ma:fieldsID="2a7a57f99a42df312c69fe3260677c36" ns2:_="" ns3:_="">
    <xsd:import namespace="2f3b5c31-8774-4f9a-94b2-99b9ad5b10de"/>
    <xsd:import namespace="b209698c-63c9-49e0-9838-e8029c88ba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b5c31-8774-4f9a-94b2-99b9ad5b1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ee92b2f-d444-4214-abdd-12644e6e9ea2"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09698c-63c9-49e0-9838-e8029c88ba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ffa69b8-f921-4298-af93-0fe9519ba56b}" ma:internalName="TaxCatchAll" ma:showField="CatchAllData" ma:web="b209698c-63c9-49e0-9838-e8029c88b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3FB589-859D-46A1-9C33-EA79E96FF47A}">
  <ds:schemaRefs>
    <ds:schemaRef ds:uri="http://schemas.openxmlformats.org/officeDocument/2006/bibliography"/>
  </ds:schemaRefs>
</ds:datastoreItem>
</file>

<file path=customXml/itemProps2.xml><?xml version="1.0" encoding="utf-8"?>
<ds:datastoreItem xmlns:ds="http://schemas.openxmlformats.org/officeDocument/2006/customXml" ds:itemID="{17C01064-2394-4DD9-A5A6-CB8F6FD7E3F8}">
  <ds:schemaRefs>
    <ds:schemaRef ds:uri="http://schemas.microsoft.com/office/2006/metadata/properties"/>
    <ds:schemaRef ds:uri="http://schemas.microsoft.com/office/infopath/2007/PartnerControls"/>
    <ds:schemaRef ds:uri="b209698c-63c9-49e0-9838-e8029c88ba6a"/>
    <ds:schemaRef ds:uri="2f3b5c31-8774-4f9a-94b2-99b9ad5b10de"/>
  </ds:schemaRefs>
</ds:datastoreItem>
</file>

<file path=customXml/itemProps3.xml><?xml version="1.0" encoding="utf-8"?>
<ds:datastoreItem xmlns:ds="http://schemas.openxmlformats.org/officeDocument/2006/customXml" ds:itemID="{99FDBE54-9A20-4211-B9E4-551EA504A29C}">
  <ds:schemaRefs>
    <ds:schemaRef ds:uri="http://schemas.microsoft.com/sharepoint/v3/contenttype/forms"/>
  </ds:schemaRefs>
</ds:datastoreItem>
</file>

<file path=customXml/itemProps4.xml><?xml version="1.0" encoding="utf-8"?>
<ds:datastoreItem xmlns:ds="http://schemas.openxmlformats.org/officeDocument/2006/customXml" ds:itemID="{C5A9F88F-5662-42A0-9082-3491C53634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b5c31-8774-4f9a-94b2-99b9ad5b10de"/>
    <ds:schemaRef ds:uri="b209698c-63c9-49e0-9838-e8029c88b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Nuacht B2 09.01.25</Template>
  <TotalTime>0</TotalTime>
  <Pages>11</Pages>
  <Words>2076</Words>
  <Characters>11837</Characters>
  <Application>Microsoft Office Word</Application>
  <DocSecurity>0</DocSecurity>
  <Lines>98</Lines>
  <Paragraphs>27</Paragraphs>
  <ScaleCrop>false</ScaleCrop>
  <Company/>
  <LinksUpToDate>false</LinksUpToDate>
  <CharactersWithSpaces>13886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Aisling Ní Bheacháin</dc:creator>
  <cp:keywords/>
  <cp:lastModifiedBy>Aisling Ní Bheacháin</cp:lastModifiedBy>
  <cp:revision>4</cp:revision>
  <cp:lastPrinted>2026-03-19T10:00:00Z</cp:lastPrinted>
  <dcterms:created xsi:type="dcterms:W3CDTF">2026-03-19T07:59:00Z</dcterms:created>
  <dcterms:modified xsi:type="dcterms:W3CDTF">2026-03-19T10:03:00Z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2022-10-06T00:00:00Z</vt:filetime>
  </property>
  <property fmtid="{D5CDD505-2E9C-101B-9397-08002B2CF9AE}" pid="3" name="Creator">
    <vt:lpwstr>Microsoft® Word le haghaidh Microsoft 365</vt:lpwstr>
  </property>
  <property fmtid="{D5CDD505-2E9C-101B-9397-08002B2CF9AE}" pid="4" name="LastSaved">
    <vt:filetime>2022-10-09T00:00:00Z</vt:filetime>
  </property>
  <property fmtid="{D5CDD505-2E9C-101B-9397-08002B2CF9AE}" pid="5" name="ContentTypeId">
    <vt:lpwstr>0x010100A2703502210E9A4C96D49E889D95812C</vt:lpwstr>
  </property>
  <property fmtid="{D5CDD505-2E9C-101B-9397-08002B2CF9AE}" pid="6" name="MediaServiceImageTags">
    <vt:lpwstr/>
  </property>
</Properties>
</file>