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3"/>
        <w:tblpPr w:leftFromText="180" w:rightFromText="180" w:vertAnchor="page" w:horzAnchor="page" w:tblpX="4320" w:tblpY="770"/>
        <w:tblW w:w="0" w:type="auto"/>
        <w:tblLook w:val="0600" w:firstRow="0" w:lastRow="0" w:firstColumn="0" w:lastColumn="0" w:noHBand="1" w:noVBand="1"/>
      </w:tblPr>
      <w:tblGrid>
        <w:gridCol w:w="7230"/>
      </w:tblGrid>
      <w:tr w:rsidR="004973F7" w:rsidRPr="00567F75" w14:paraId="06284C6D" w14:textId="77777777" w:rsidTr="78AF6874">
        <w:trPr>
          <w:trHeight w:val="567"/>
        </w:trPr>
        <w:tc>
          <w:tcPr>
            <w:tcW w:w="7230" w:type="dxa"/>
          </w:tcPr>
          <w:p w14:paraId="31899510" w14:textId="431C9F15" w:rsidR="004973F7" w:rsidRPr="00567F75" w:rsidRDefault="005409F1" w:rsidP="78AF6874">
            <w:pPr>
              <w:widowControl w:val="0"/>
              <w:autoSpaceDE w:val="0"/>
              <w:autoSpaceDN w:val="0"/>
              <w:spacing w:before="0" w:after="0" w:line="240" w:lineRule="auto"/>
              <w:jc w:val="center"/>
              <w:outlineLvl w:val="0"/>
              <w:rPr>
                <w:rFonts w:eastAsia="Trebuchet MS"/>
                <w:i/>
                <w:iCs/>
                <w:color w:val="FFFFFF"/>
                <w:spacing w:val="-8"/>
                <w:sz w:val="46"/>
                <w:szCs w:val="46"/>
              </w:rPr>
            </w:pPr>
            <w:r w:rsidRPr="00567F75">
              <w:rPr>
                <w:rFonts w:eastAsia="Trebuchet MS"/>
                <w:i/>
                <w:iCs/>
                <w:color w:val="FFFFFF"/>
                <w:spacing w:val="-8"/>
                <w:sz w:val="46"/>
                <w:szCs w:val="46"/>
              </w:rPr>
              <w:t>Seirbhísí Eitiltí Ailse</w:t>
            </w:r>
          </w:p>
        </w:tc>
      </w:tr>
      <w:tr w:rsidR="004973F7" w:rsidRPr="00567F75" w14:paraId="0C390C85" w14:textId="77777777" w:rsidTr="78AF6874">
        <w:trPr>
          <w:trHeight w:val="57"/>
        </w:trPr>
        <w:tc>
          <w:tcPr>
            <w:tcW w:w="7230" w:type="dxa"/>
            <w:shd w:val="clear" w:color="auto" w:fill="FFD93B" w:themeFill="accent2"/>
          </w:tcPr>
          <w:p w14:paraId="53089B42" w14:textId="77777777" w:rsidR="004973F7" w:rsidRPr="00567F75" w:rsidRDefault="004973F7" w:rsidP="78AF6874">
            <w:pPr>
              <w:widowControl w:val="0"/>
              <w:autoSpaceDE w:val="0"/>
              <w:autoSpaceDN w:val="0"/>
              <w:spacing w:before="0" w:after="0" w:line="240" w:lineRule="auto"/>
              <w:outlineLvl w:val="0"/>
              <w:rPr>
                <w:rFonts w:eastAsia="Trebuchet MS"/>
                <w:color w:val="0070C0"/>
                <w:sz w:val="2"/>
                <w:szCs w:val="2"/>
              </w:rPr>
            </w:pPr>
          </w:p>
        </w:tc>
      </w:tr>
      <w:tr w:rsidR="004973F7" w:rsidRPr="00567F75" w14:paraId="78EB4268" w14:textId="77777777" w:rsidTr="78AF6874">
        <w:trPr>
          <w:trHeight w:val="456"/>
        </w:trPr>
        <w:tc>
          <w:tcPr>
            <w:tcW w:w="7230" w:type="dxa"/>
          </w:tcPr>
          <w:p w14:paraId="03A2001E" w14:textId="2770C60D" w:rsidR="004973F7" w:rsidRPr="00567F75" w:rsidRDefault="291D3E13" w:rsidP="78AF6874">
            <w:pPr>
              <w:widowControl w:val="0"/>
              <w:autoSpaceDE w:val="0"/>
              <w:autoSpaceDN w:val="0"/>
              <w:spacing w:before="0" w:after="0" w:line="240" w:lineRule="auto"/>
              <w:jc w:val="center"/>
              <w:outlineLvl w:val="0"/>
              <w:rPr>
                <w:rFonts w:eastAsia="Trebuchet MS"/>
                <w:color w:val="FFFFFF"/>
                <w:sz w:val="36"/>
                <w:szCs w:val="36"/>
              </w:rPr>
            </w:pPr>
            <w:r w:rsidRPr="00567F75">
              <w:rPr>
                <w:rFonts w:eastAsia="Trebuchet MS"/>
                <w:color w:val="FFFFFF" w:themeColor="background2"/>
                <w:sz w:val="36"/>
                <w:szCs w:val="36"/>
              </w:rPr>
              <w:t>Meánleibhéal 2 (B2)</w:t>
            </w:r>
          </w:p>
        </w:tc>
      </w:tr>
    </w:tbl>
    <w:p w14:paraId="5D58EFC5" w14:textId="280D2470" w:rsidR="00D50EBF" w:rsidRPr="00567F75" w:rsidRDefault="003653E4" w:rsidP="78AF6874">
      <w:r w:rsidRPr="0081218E">
        <w:rPr>
          <w:i/>
          <w:iCs/>
          <w:noProof/>
          <w:sz w:val="20"/>
          <w:szCs w:val="20"/>
        </w:rPr>
        <w:drawing>
          <wp:anchor distT="0" distB="0" distL="114300" distR="114300" simplePos="0" relativeHeight="251658248" behindDoc="0" locked="0" layoutInCell="1" allowOverlap="1" wp14:anchorId="578731D0" wp14:editId="1F476145">
            <wp:simplePos x="0" y="0"/>
            <wp:positionH relativeFrom="margin">
              <wp:posOffset>-213995</wp:posOffset>
            </wp:positionH>
            <wp:positionV relativeFrom="page">
              <wp:posOffset>-69850</wp:posOffset>
            </wp:positionV>
            <wp:extent cx="1663700" cy="1663700"/>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14:sizeRelH relativeFrom="margin">
              <wp14:pctWidth>0</wp14:pctWidth>
            </wp14:sizeRelH>
            <wp14:sizeRelV relativeFrom="margin">
              <wp14:pctHeight>0</wp14:pctHeight>
            </wp14:sizeRelV>
          </wp:anchor>
        </w:drawing>
      </w:r>
      <w:r w:rsidRPr="0081218E">
        <w:rPr>
          <w:noProof/>
        </w:rPr>
        <w:drawing>
          <wp:anchor distT="0" distB="0" distL="114300" distR="114300" simplePos="0" relativeHeight="251658247" behindDoc="1" locked="0" layoutInCell="1" allowOverlap="1" wp14:anchorId="1D0D49DB" wp14:editId="21D718B9">
            <wp:simplePos x="0" y="0"/>
            <wp:positionH relativeFrom="column">
              <wp:posOffset>-804545</wp:posOffset>
            </wp:positionH>
            <wp:positionV relativeFrom="page">
              <wp:posOffset>-292099</wp:posOffset>
            </wp:positionV>
            <wp:extent cx="7772400" cy="1720850"/>
            <wp:effectExtent l="0" t="0" r="0" b="0"/>
            <wp:wrapNone/>
            <wp:docPr id="10144873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7336" name="Picture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720850"/>
                    </a:xfrm>
                    <a:prstGeom prst="rect">
                      <a:avLst/>
                    </a:prstGeom>
                    <a:noFill/>
                  </pic:spPr>
                </pic:pic>
              </a:graphicData>
            </a:graphic>
            <wp14:sizeRelV relativeFrom="margin">
              <wp14:pctHeight>0</wp14:pctHeight>
            </wp14:sizeRelV>
          </wp:anchor>
        </w:drawing>
      </w:r>
      <w:r w:rsidR="00552606" w:rsidRPr="00567F75">
        <w:t xml:space="preserve"> </w:t>
      </w:r>
      <w:bookmarkStart w:id="0" w:name="_Hlk119427428"/>
      <w:bookmarkEnd w:id="0"/>
    </w:p>
    <w:p w14:paraId="37F32DE9" w14:textId="4E5F6FC0" w:rsidR="008C69E6" w:rsidRPr="00567F75" w:rsidRDefault="008C69E6" w:rsidP="78AF6874"/>
    <w:p w14:paraId="07351937" w14:textId="3395B75C" w:rsidR="00C630A1" w:rsidRPr="0081218E" w:rsidRDefault="00F5565E" w:rsidP="78AF6874">
      <w:pPr>
        <w:pStyle w:val="Heading1"/>
        <w:rPr>
          <w:noProof w:val="0"/>
        </w:rPr>
      </w:pPr>
      <w:r w:rsidRPr="0081218E">
        <mc:AlternateContent>
          <mc:Choice Requires="wps">
            <w:drawing>
              <wp:anchor distT="0" distB="0" distL="0" distR="0" simplePos="0" relativeHeight="251658245" behindDoc="1" locked="0" layoutInCell="1" allowOverlap="1" wp14:anchorId="53DC3398" wp14:editId="79F9BDDF">
                <wp:simplePos x="0" y="0"/>
                <wp:positionH relativeFrom="page">
                  <wp:posOffset>669925</wp:posOffset>
                </wp:positionH>
                <wp:positionV relativeFrom="paragraph">
                  <wp:posOffset>294005</wp:posOffset>
                </wp:positionV>
                <wp:extent cx="6233795" cy="45085"/>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ask="http://schemas.microsoft.com/office/drawing/2018/sketchyshapes">
            <w:pict w14:anchorId="7E9E9FD7">
              <v:rect id="Rectangle 17" style="position:absolute;margin-left:52.75pt;margin-top:23.15pt;width:490.85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3FDEC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">
                <w10:wrap type="topAndBottom" anchorx="page"/>
              </v:rect>
            </w:pict>
          </mc:Fallback>
        </mc:AlternateContent>
      </w:r>
      <w:r w:rsidR="003F55A8" w:rsidRPr="0081218E">
        <w:rPr>
          <w:noProof w:val="0"/>
        </w:rPr>
        <w:t>A: MACHNAMH</w:t>
      </w:r>
    </w:p>
    <w:p w14:paraId="1A4C0C4E" w14:textId="1386390D" w:rsidR="00AE552A" w:rsidRPr="00567F75" w:rsidRDefault="005409F1" w:rsidP="78AF6874">
      <w:pPr>
        <w:spacing w:before="240" w:line="360" w:lineRule="auto"/>
        <w:rPr>
          <w:color w:val="2D2D2D" w:themeColor="text2" w:themeShade="80"/>
        </w:rPr>
      </w:pPr>
      <w:r w:rsidRPr="00567F75">
        <w:rPr>
          <w:color w:val="2D2D2D" w:themeColor="text2" w:themeShade="80"/>
        </w:rPr>
        <w:t xml:space="preserve">Beidh tú ag féachaint ar ball ar mhír faoi ghearradh siar ar sheirbhísí </w:t>
      </w:r>
      <w:r w:rsidR="0081218E" w:rsidRPr="00567F75">
        <w:rPr>
          <w:color w:val="2D2D2D" w:themeColor="text2" w:themeShade="80"/>
        </w:rPr>
        <w:t>eitiltí</w:t>
      </w:r>
      <w:r w:rsidRPr="00567F75">
        <w:rPr>
          <w:color w:val="2D2D2D" w:themeColor="text2" w:themeShade="80"/>
        </w:rPr>
        <w:t xml:space="preserve"> d’othair ailse</w:t>
      </w:r>
      <w:r w:rsidR="004D73BD" w:rsidRPr="00567F75">
        <w:rPr>
          <w:color w:val="2D2D2D" w:themeColor="text2" w:themeShade="80"/>
        </w:rPr>
        <w:t xml:space="preserve">. </w:t>
      </w:r>
      <w:r w:rsidR="00AE552A" w:rsidRPr="00567F75">
        <w:rPr>
          <w:color w:val="2D2D2D" w:themeColor="text2" w:themeShade="80"/>
        </w:rPr>
        <w:t xml:space="preserve">Bí ag obair leis an duine in aice leat agus pléigí na ceisteanna thíos le chéile. </w:t>
      </w:r>
    </w:p>
    <w:p w14:paraId="29F84EE5" w14:textId="3C0FCC6F" w:rsidR="004D73BD" w:rsidRPr="00567F75" w:rsidRDefault="004D73BD" w:rsidP="78AF6874">
      <w:pPr>
        <w:spacing w:before="240" w:line="360" w:lineRule="auto"/>
        <w:rPr>
          <w:color w:val="2D2D2D" w:themeColor="text2" w:themeShade="80"/>
        </w:rPr>
      </w:pPr>
    </w:p>
    <w:p w14:paraId="458BED4F" w14:textId="67008516" w:rsidR="005409F1" w:rsidRPr="00567F75" w:rsidRDefault="005409F1" w:rsidP="78AF6874">
      <w:pPr>
        <w:pStyle w:val="ListParagraph"/>
        <w:numPr>
          <w:ilvl w:val="0"/>
          <w:numId w:val="33"/>
        </w:numPr>
        <w:spacing w:before="60" w:after="60" w:line="360" w:lineRule="auto"/>
        <w:rPr>
          <w:color w:val="2D2D2D" w:themeColor="text2" w:themeShade="80"/>
        </w:rPr>
      </w:pPr>
      <w:r w:rsidRPr="00567F75">
        <w:rPr>
          <w:color w:val="2D2D2D" w:themeColor="text2" w:themeShade="80"/>
        </w:rPr>
        <w:t>An gceapann tú gur cheart go mbeadh seirbhísí iompair p</w:t>
      </w:r>
      <w:r w:rsidR="009E5DE3" w:rsidRPr="00567F75">
        <w:rPr>
          <w:color w:val="2D2D2D" w:themeColor="text2" w:themeShade="80"/>
        </w:rPr>
        <w:t>h</w:t>
      </w:r>
      <w:r w:rsidRPr="00567F75">
        <w:rPr>
          <w:color w:val="2D2D2D" w:themeColor="text2" w:themeShade="80"/>
        </w:rPr>
        <w:t>oiblí saor in aisce nó ar phraghas íseal d’othair ailse? Mínigh</w:t>
      </w:r>
      <w:r w:rsidR="004262A4">
        <w:rPr>
          <w:color w:val="2D2D2D" w:themeColor="text2" w:themeShade="80"/>
        </w:rPr>
        <w:t xml:space="preserve"> do fhreagra</w:t>
      </w:r>
      <w:r w:rsidRPr="00567F75">
        <w:rPr>
          <w:color w:val="2D2D2D" w:themeColor="text2" w:themeShade="80"/>
        </w:rPr>
        <w:t xml:space="preserve">. </w:t>
      </w:r>
    </w:p>
    <w:p w14:paraId="57063526" w14:textId="77777777" w:rsidR="005409F1" w:rsidRPr="00567F75" w:rsidRDefault="005409F1" w:rsidP="78AF6874">
      <w:pPr>
        <w:spacing w:before="60" w:after="60" w:line="360" w:lineRule="auto"/>
        <w:rPr>
          <w:color w:val="2D2D2D" w:themeColor="text2" w:themeShade="80"/>
        </w:rPr>
      </w:pPr>
    </w:p>
    <w:p w14:paraId="25FD622F" w14:textId="082C1FD5" w:rsidR="005409F1" w:rsidRPr="00567F75" w:rsidRDefault="005409F1" w:rsidP="78AF6874">
      <w:pPr>
        <w:pStyle w:val="ListParagraph"/>
        <w:numPr>
          <w:ilvl w:val="0"/>
          <w:numId w:val="33"/>
        </w:numPr>
        <w:spacing w:before="60" w:after="60" w:line="360" w:lineRule="auto"/>
        <w:rPr>
          <w:color w:val="2D2D2D" w:themeColor="text2" w:themeShade="80"/>
        </w:rPr>
      </w:pPr>
      <w:r w:rsidRPr="00567F75">
        <w:rPr>
          <w:color w:val="2D2D2D" w:themeColor="text2" w:themeShade="80"/>
        </w:rPr>
        <w:t>Cén fhreagracht atá ar an stát maidir le seirbhísí sláinte i gceantair iargúlta</w:t>
      </w:r>
      <w:r w:rsidR="007F30BC" w:rsidRPr="00567F75">
        <w:rPr>
          <w:color w:val="2D2D2D" w:themeColor="text2" w:themeShade="80"/>
        </w:rPr>
        <w:t>, dar leat</w:t>
      </w:r>
      <w:r w:rsidRPr="00567F75">
        <w:rPr>
          <w:color w:val="2D2D2D" w:themeColor="text2" w:themeShade="80"/>
        </w:rPr>
        <w:t xml:space="preserve">? </w:t>
      </w:r>
    </w:p>
    <w:p w14:paraId="658B4B56" w14:textId="77777777" w:rsidR="005409F1" w:rsidRPr="00567F75" w:rsidRDefault="005409F1" w:rsidP="78AF6874">
      <w:pPr>
        <w:spacing w:before="60" w:after="60" w:line="360" w:lineRule="auto"/>
        <w:rPr>
          <w:color w:val="2D2D2D" w:themeColor="text2" w:themeShade="80"/>
        </w:rPr>
      </w:pPr>
    </w:p>
    <w:p w14:paraId="531A412A" w14:textId="7F7B9775" w:rsidR="005409F1" w:rsidRPr="00567F75" w:rsidRDefault="005409F1" w:rsidP="78AF6874">
      <w:pPr>
        <w:pStyle w:val="ListParagraph"/>
        <w:numPr>
          <w:ilvl w:val="0"/>
          <w:numId w:val="33"/>
        </w:numPr>
        <w:spacing w:before="60" w:after="60" w:line="360" w:lineRule="auto"/>
        <w:rPr>
          <w:color w:val="2D2D2D" w:themeColor="text2" w:themeShade="80"/>
        </w:rPr>
      </w:pPr>
      <w:r w:rsidRPr="00567F75">
        <w:rPr>
          <w:color w:val="2D2D2D" w:themeColor="text2" w:themeShade="80"/>
        </w:rPr>
        <w:t xml:space="preserve">Cén fáth a bhfuil seirbhísí sláinte i gcathracha móra níos fearr ná i gceantair thuaithe? </w:t>
      </w:r>
    </w:p>
    <w:p w14:paraId="3CA045DC" w14:textId="33C86482" w:rsidR="005409F1" w:rsidRPr="00567F75" w:rsidRDefault="005409F1" w:rsidP="78AF6874">
      <w:pPr>
        <w:spacing w:before="60" w:after="60" w:line="360" w:lineRule="auto"/>
        <w:rPr>
          <w:color w:val="2D2D2D" w:themeColor="text2" w:themeShade="80"/>
        </w:rPr>
      </w:pPr>
    </w:p>
    <w:p w14:paraId="1F1A486F" w14:textId="54CA111A" w:rsidR="005409F1" w:rsidRPr="00567F75" w:rsidRDefault="005409F1" w:rsidP="78AF6874">
      <w:pPr>
        <w:pStyle w:val="ListParagraph"/>
        <w:numPr>
          <w:ilvl w:val="0"/>
          <w:numId w:val="33"/>
        </w:numPr>
        <w:spacing w:before="60" w:after="60" w:line="360" w:lineRule="auto"/>
        <w:rPr>
          <w:color w:val="2D2D2D" w:themeColor="text2" w:themeShade="80"/>
        </w:rPr>
      </w:pPr>
      <w:r w:rsidRPr="00567F75">
        <w:rPr>
          <w:color w:val="2D2D2D" w:themeColor="text2" w:themeShade="80"/>
        </w:rPr>
        <w:t>An gceapann tú go mbíonn polaiteoirí níos fearr ag caint faoi rudaí nó ag déanamh rudaí?</w:t>
      </w:r>
    </w:p>
    <w:p w14:paraId="5CB456B1" w14:textId="36C1A821" w:rsidR="005409F1" w:rsidRPr="00567F75" w:rsidRDefault="005409F1" w:rsidP="78AF6874">
      <w:pPr>
        <w:spacing w:before="60" w:after="60" w:line="360" w:lineRule="auto"/>
        <w:rPr>
          <w:color w:val="2D2D2D" w:themeColor="text2" w:themeShade="80"/>
        </w:rPr>
      </w:pPr>
    </w:p>
    <w:p w14:paraId="06B4168E" w14:textId="4DE96EFD" w:rsidR="005409F1" w:rsidRPr="00567F75" w:rsidRDefault="005409F1" w:rsidP="78AF6874">
      <w:pPr>
        <w:pStyle w:val="ListParagraph"/>
        <w:numPr>
          <w:ilvl w:val="0"/>
          <w:numId w:val="33"/>
        </w:numPr>
        <w:spacing w:before="60" w:after="60" w:line="360" w:lineRule="auto"/>
        <w:rPr>
          <w:color w:val="2D2D2D" w:themeColor="text2" w:themeShade="80"/>
        </w:rPr>
      </w:pPr>
      <w:r w:rsidRPr="00567F75">
        <w:rPr>
          <w:color w:val="2D2D2D" w:themeColor="text2" w:themeShade="80"/>
        </w:rPr>
        <w:t xml:space="preserve">An </w:t>
      </w:r>
      <w:r w:rsidR="003872EF" w:rsidRPr="0081218E">
        <w:rPr>
          <w:color w:val="2D2D2D" w:themeColor="text2" w:themeShade="80"/>
        </w:rPr>
        <w:t>mbíonn</w:t>
      </w:r>
      <w:r w:rsidR="003872EF" w:rsidRPr="00567F75">
        <w:rPr>
          <w:color w:val="2D2D2D" w:themeColor="text2" w:themeShade="80"/>
        </w:rPr>
        <w:t xml:space="preserve"> </w:t>
      </w:r>
      <w:r w:rsidRPr="00567F75">
        <w:rPr>
          <w:color w:val="2D2D2D" w:themeColor="text2" w:themeShade="80"/>
        </w:rPr>
        <w:t xml:space="preserve">tionchar ag coistí pobail ar </w:t>
      </w:r>
      <w:r w:rsidR="00AE2F87" w:rsidRPr="00567F75">
        <w:rPr>
          <w:color w:val="2D2D2D" w:themeColor="text2" w:themeShade="80"/>
        </w:rPr>
        <w:t>ph</w:t>
      </w:r>
      <w:r w:rsidRPr="00567F75">
        <w:rPr>
          <w:color w:val="2D2D2D" w:themeColor="text2" w:themeShade="80"/>
        </w:rPr>
        <w:t>olaiteoirí? An bhfuil aon sampla agat?</w:t>
      </w:r>
    </w:p>
    <w:p w14:paraId="16E104F8" w14:textId="65DD66A4" w:rsidR="001B41AA" w:rsidRPr="00567F75" w:rsidRDefault="001B41AA" w:rsidP="78AF6874">
      <w:pPr>
        <w:pStyle w:val="ListParagraph"/>
        <w:spacing w:before="60" w:after="60" w:line="360" w:lineRule="auto"/>
        <w:ind w:left="720" w:firstLine="0"/>
        <w:rPr>
          <w:color w:val="2D2D2D" w:themeColor="text2" w:themeShade="80"/>
        </w:rPr>
      </w:pPr>
    </w:p>
    <w:p w14:paraId="6A2889D3" w14:textId="50442EE5" w:rsidR="001B41AA" w:rsidRPr="00567F75" w:rsidRDefault="001B41AA" w:rsidP="78AF6874">
      <w:pPr>
        <w:pStyle w:val="ListParagraph"/>
        <w:numPr>
          <w:ilvl w:val="0"/>
          <w:numId w:val="33"/>
        </w:numPr>
        <w:spacing w:before="60" w:after="60" w:line="360" w:lineRule="auto"/>
        <w:rPr>
          <w:color w:val="2D2D2D" w:themeColor="text2" w:themeShade="80"/>
        </w:rPr>
      </w:pPr>
      <w:r w:rsidRPr="00567F75">
        <w:rPr>
          <w:color w:val="2D2D2D" w:themeColor="text2" w:themeShade="80"/>
        </w:rPr>
        <w:t>Cá bhfuil an t-aerfort san íomhá thíos, dar leat?</w:t>
      </w:r>
    </w:p>
    <w:p w14:paraId="7F5B31DB" w14:textId="0440EC65" w:rsidR="001B41AA" w:rsidRPr="00567F75" w:rsidRDefault="007F30BC" w:rsidP="78AF6874">
      <w:pPr>
        <w:pStyle w:val="ListParagraph"/>
        <w:spacing w:before="60" w:after="60"/>
        <w:ind w:left="720" w:firstLine="0"/>
        <w:rPr>
          <w:color w:val="2D2D2D" w:themeColor="text2" w:themeShade="80"/>
        </w:rPr>
      </w:pPr>
      <w:r w:rsidRPr="0081218E">
        <w:rPr>
          <w:noProof/>
          <w:color w:val="2D2D2D" w:themeColor="text2" w:themeShade="80"/>
        </w:rPr>
        <w:drawing>
          <wp:anchor distT="0" distB="0" distL="114300" distR="114300" simplePos="0" relativeHeight="251658251" behindDoc="0" locked="0" layoutInCell="1" allowOverlap="1" wp14:anchorId="7F814460" wp14:editId="49B99577">
            <wp:simplePos x="0" y="0"/>
            <wp:positionH relativeFrom="margin">
              <wp:align>left</wp:align>
            </wp:positionH>
            <wp:positionV relativeFrom="paragraph">
              <wp:posOffset>172085</wp:posOffset>
            </wp:positionV>
            <wp:extent cx="6192520" cy="3086100"/>
            <wp:effectExtent l="114300" t="114300" r="113030" b="152400"/>
            <wp:wrapNone/>
            <wp:docPr id="16762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5467" name=""/>
                    <pic:cNvPicPr/>
                  </pic:nvPicPr>
                  <pic:blipFill rotWithShape="1">
                    <a:blip r:embed="rId13">
                      <a:extLst>
                        <a:ext uri="{BEBA8EAE-BF5A-486C-A8C5-ECC9F3942E4B}">
                          <a14:imgProps xmlns:a14="http://schemas.microsoft.com/office/drawing/2010/main">
                            <a14:imgLayer r:embed="rId14">
                              <a14:imgEffect>
                                <a14:sharpenSoften amount="50000"/>
                              </a14:imgEffect>
                              <a14:imgEffect>
                                <a14:saturation sat="200000"/>
                              </a14:imgEffect>
                            </a14:imgLayer>
                          </a14:imgProps>
                        </a:ext>
                        <a:ext uri="{28A0092B-C50C-407E-A947-70E740481C1C}">
                          <a14:useLocalDpi xmlns:a14="http://schemas.microsoft.com/office/drawing/2010/main" val="0"/>
                        </a:ext>
                      </a:extLst>
                    </a:blip>
                    <a:srcRect b="25012"/>
                    <a:stretch>
                      <a:fillRect/>
                    </a:stretch>
                  </pic:blipFill>
                  <pic:spPr bwMode="auto">
                    <a:xfrm>
                      <a:off x="0" y="0"/>
                      <a:ext cx="6192520" cy="3086100"/>
                    </a:xfrm>
                    <a:prstGeom prst="rect">
                      <a:avLst/>
                    </a:prstGeom>
                    <a:solidFill>
                      <a:srgbClr val="FFFFFF">
                        <a:shade val="85000"/>
                      </a:srgbClr>
                    </a:solidFill>
                    <a:ln w="88900" cap="sq" cmpd="sng" algn="ctr">
                      <a:solidFill>
                        <a:srgbClr val="FFC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02D3F" w14:textId="2BD778C5" w:rsidR="001B41AA" w:rsidRPr="00567F75" w:rsidRDefault="001B41AA" w:rsidP="78AF6874">
      <w:pPr>
        <w:pStyle w:val="ListParagraph"/>
        <w:spacing w:before="60" w:after="60"/>
        <w:ind w:left="720" w:firstLine="0"/>
        <w:rPr>
          <w:color w:val="2D2D2D" w:themeColor="text2" w:themeShade="80"/>
        </w:rPr>
      </w:pPr>
    </w:p>
    <w:p w14:paraId="39EC4969" w14:textId="1CEC1494" w:rsidR="004D73BD" w:rsidRPr="00567F75" w:rsidRDefault="004D73BD" w:rsidP="78AF6874">
      <w:pPr>
        <w:pStyle w:val="ListParagraph"/>
        <w:spacing w:line="360" w:lineRule="auto"/>
        <w:ind w:left="720" w:firstLine="0"/>
        <w:rPr>
          <w:color w:val="2D2D2D" w:themeColor="text2" w:themeShade="80"/>
        </w:rPr>
      </w:pPr>
    </w:p>
    <w:p w14:paraId="5C2575C3" w14:textId="51E6758B" w:rsidR="00D10817" w:rsidRPr="00567F75" w:rsidRDefault="00D10817" w:rsidP="78AF6874">
      <w:pPr>
        <w:spacing w:before="240" w:after="240" w:line="360" w:lineRule="auto"/>
        <w:rPr>
          <w:color w:val="1F1F1F" w:themeColor="text1" w:themeShade="80"/>
        </w:rPr>
      </w:pPr>
    </w:p>
    <w:p w14:paraId="71CECD82" w14:textId="7AAEF103" w:rsidR="00886925" w:rsidRPr="00567F75" w:rsidRDefault="00886925" w:rsidP="78AF6874">
      <w:pPr>
        <w:widowControl w:val="0"/>
        <w:autoSpaceDE w:val="0"/>
        <w:autoSpaceDN w:val="0"/>
        <w:spacing w:before="0" w:after="0" w:line="240" w:lineRule="auto"/>
        <w:jc w:val="left"/>
        <w:rPr>
          <w:color w:val="2D2D2D" w:themeColor="text2" w:themeShade="80"/>
        </w:rPr>
      </w:pPr>
    </w:p>
    <w:p w14:paraId="795A7DB7" w14:textId="77777777" w:rsidR="001B41AA" w:rsidRPr="00567F75" w:rsidRDefault="001B41AA" w:rsidP="78AF6874">
      <w:pPr>
        <w:widowControl w:val="0"/>
        <w:autoSpaceDE w:val="0"/>
        <w:autoSpaceDN w:val="0"/>
        <w:spacing w:before="0" w:after="0" w:line="240" w:lineRule="auto"/>
        <w:jc w:val="left"/>
        <w:rPr>
          <w:rFonts w:eastAsia="Trebuchet MS"/>
          <w:color w:val="0D6B6B" w:themeColor="accent1"/>
          <w:sz w:val="36"/>
          <w:szCs w:val="36"/>
        </w:rPr>
      </w:pPr>
      <w:r w:rsidRPr="00567F75">
        <w:br w:type="page"/>
      </w:r>
    </w:p>
    <w:p w14:paraId="776C66AD" w14:textId="01FD9C1C" w:rsidR="006826A8" w:rsidRPr="0081218E" w:rsidRDefault="00AE52B5" w:rsidP="78AF6874">
      <w:pPr>
        <w:pStyle w:val="Heading1"/>
        <w:rPr>
          <w:noProof w:val="0"/>
        </w:rPr>
      </w:pPr>
      <w:r w:rsidRPr="0081218E">
        <w:lastRenderedPageBreak/>
        <mc:AlternateContent>
          <mc:Choice Requires="wps">
            <w:drawing>
              <wp:anchor distT="0" distB="0" distL="0" distR="0" simplePos="0" relativeHeight="251658246" behindDoc="1" locked="0" layoutInCell="1" allowOverlap="1" wp14:anchorId="26381500" wp14:editId="508A718C">
                <wp:simplePos x="0" y="0"/>
                <wp:positionH relativeFrom="margin">
                  <wp:posOffset>-17780</wp:posOffset>
                </wp:positionH>
                <wp:positionV relativeFrom="paragraph">
                  <wp:posOffset>270510</wp:posOffset>
                </wp:positionV>
                <wp:extent cx="6209665" cy="47625"/>
                <wp:effectExtent l="0" t="0" r="635" b="9525"/>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09665" cy="47625"/>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w:pict w14:anchorId="60752101">
              <v:rect id="Rectangle 16" style="position:absolute;margin-left:-1.4pt;margin-top:21.3pt;width:488.95pt;height:3.75pt;flip:y;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e00" stroked="f" w14:anchorId="70C8C1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">
                <w10:wrap type="topAndBottom" anchorx="margin"/>
              </v:rect>
            </w:pict>
          </mc:Fallback>
        </mc:AlternateContent>
      </w:r>
      <w:r w:rsidR="003F55A8" w:rsidRPr="0081218E">
        <w:rPr>
          <w:noProof w:val="0"/>
        </w:rPr>
        <w:t>B: FOCLÓIR</w:t>
      </w:r>
    </w:p>
    <w:p w14:paraId="5D06377A" w14:textId="03D37921" w:rsidR="007A57CE" w:rsidRPr="00567F75" w:rsidRDefault="007A57CE" w:rsidP="78AF6874">
      <w:pPr>
        <w:pStyle w:val="ListParagraph"/>
        <w:numPr>
          <w:ilvl w:val="0"/>
          <w:numId w:val="1"/>
        </w:numPr>
        <w:spacing w:line="360" w:lineRule="auto"/>
        <w:rPr>
          <w:color w:val="2D2D2D" w:themeColor="text2" w:themeShade="80"/>
        </w:rPr>
      </w:pPr>
      <w:r w:rsidRPr="00567F75">
        <w:rPr>
          <w:color w:val="2D2D2D" w:themeColor="text2" w:themeShade="80"/>
          <w:spacing w:val="-1"/>
        </w:rPr>
        <w:t>Beidh</w:t>
      </w:r>
      <w:r w:rsidRPr="00567F75">
        <w:rPr>
          <w:color w:val="2D2D2D" w:themeColor="text2" w:themeShade="80"/>
          <w:spacing w:val="-16"/>
        </w:rPr>
        <w:t xml:space="preserve"> </w:t>
      </w:r>
      <w:r w:rsidRPr="00567F75">
        <w:rPr>
          <w:color w:val="2D2D2D" w:themeColor="text2" w:themeShade="80"/>
          <w:spacing w:val="-1"/>
        </w:rPr>
        <w:t>na</w:t>
      </w:r>
      <w:r w:rsidRPr="00567F75">
        <w:rPr>
          <w:color w:val="2D2D2D" w:themeColor="text2" w:themeShade="80"/>
          <w:spacing w:val="-14"/>
        </w:rPr>
        <w:t xml:space="preserve"> </w:t>
      </w:r>
      <w:r w:rsidRPr="00567F75">
        <w:rPr>
          <w:color w:val="2D2D2D" w:themeColor="text2" w:themeShade="80"/>
          <w:spacing w:val="-1"/>
        </w:rPr>
        <w:t>focail</w:t>
      </w:r>
      <w:r w:rsidRPr="00567F75">
        <w:rPr>
          <w:color w:val="2D2D2D" w:themeColor="text2" w:themeShade="80"/>
          <w:spacing w:val="-15"/>
        </w:rPr>
        <w:t xml:space="preserve"> </w:t>
      </w:r>
      <w:r w:rsidRPr="00567F75">
        <w:rPr>
          <w:color w:val="2D2D2D" w:themeColor="text2" w:themeShade="80"/>
          <w:spacing w:val="-1"/>
        </w:rPr>
        <w:t>thíos</w:t>
      </w:r>
      <w:r w:rsidRPr="00567F75">
        <w:rPr>
          <w:color w:val="2D2D2D" w:themeColor="text2" w:themeShade="80"/>
          <w:spacing w:val="-14"/>
        </w:rPr>
        <w:t xml:space="preserve"> </w:t>
      </w:r>
      <w:r w:rsidRPr="00567F75">
        <w:rPr>
          <w:color w:val="2D2D2D" w:themeColor="text2" w:themeShade="80"/>
          <w:spacing w:val="-1"/>
        </w:rPr>
        <w:t>le</w:t>
      </w:r>
      <w:r w:rsidRPr="00567F75">
        <w:rPr>
          <w:color w:val="2D2D2D" w:themeColor="text2" w:themeShade="80"/>
          <w:spacing w:val="-16"/>
        </w:rPr>
        <w:t xml:space="preserve"> </w:t>
      </w:r>
      <w:r w:rsidRPr="00567F75">
        <w:rPr>
          <w:color w:val="2D2D2D" w:themeColor="text2" w:themeShade="80"/>
        </w:rPr>
        <w:t>cloisteáil</w:t>
      </w:r>
      <w:r w:rsidRPr="00567F75">
        <w:rPr>
          <w:color w:val="2D2D2D" w:themeColor="text2" w:themeShade="80"/>
          <w:spacing w:val="-15"/>
        </w:rPr>
        <w:t xml:space="preserve"> </w:t>
      </w:r>
      <w:r w:rsidRPr="00567F75">
        <w:rPr>
          <w:color w:val="2D2D2D" w:themeColor="text2" w:themeShade="80"/>
        </w:rPr>
        <w:t>sa</w:t>
      </w:r>
      <w:r w:rsidRPr="00567F75">
        <w:rPr>
          <w:color w:val="2D2D2D" w:themeColor="text2" w:themeShade="80"/>
          <w:spacing w:val="-14"/>
        </w:rPr>
        <w:t xml:space="preserve"> </w:t>
      </w:r>
      <w:r w:rsidRPr="00567F75">
        <w:rPr>
          <w:color w:val="2D2D2D" w:themeColor="text2" w:themeShade="80"/>
        </w:rPr>
        <w:t>mhír</w:t>
      </w:r>
      <w:r w:rsidRPr="00567F75">
        <w:rPr>
          <w:color w:val="2D2D2D" w:themeColor="text2" w:themeShade="80"/>
          <w:spacing w:val="-15"/>
        </w:rPr>
        <w:t xml:space="preserve"> </w:t>
      </w:r>
      <w:r w:rsidRPr="00567F75">
        <w:rPr>
          <w:color w:val="2D2D2D" w:themeColor="text2" w:themeShade="80"/>
        </w:rPr>
        <w:t>ar</w:t>
      </w:r>
      <w:r w:rsidRPr="00567F75">
        <w:rPr>
          <w:color w:val="2D2D2D" w:themeColor="text2" w:themeShade="80"/>
          <w:spacing w:val="-15"/>
        </w:rPr>
        <w:t xml:space="preserve"> </w:t>
      </w:r>
      <w:r w:rsidRPr="00567F75">
        <w:rPr>
          <w:color w:val="2D2D2D" w:themeColor="text2" w:themeShade="80"/>
        </w:rPr>
        <w:t>ball.</w:t>
      </w:r>
      <w:r w:rsidRPr="00567F75">
        <w:rPr>
          <w:color w:val="2D2D2D" w:themeColor="text2" w:themeShade="80"/>
          <w:spacing w:val="-14"/>
        </w:rPr>
        <w:t xml:space="preserve"> </w:t>
      </w:r>
      <w:r w:rsidRPr="00567F75">
        <w:rPr>
          <w:color w:val="2D2D2D" w:themeColor="text2" w:themeShade="80"/>
        </w:rPr>
        <w:t>An</w:t>
      </w:r>
      <w:r w:rsidRPr="00567F75">
        <w:rPr>
          <w:color w:val="2D2D2D" w:themeColor="text2" w:themeShade="80"/>
          <w:spacing w:val="-14"/>
        </w:rPr>
        <w:t xml:space="preserve"> </w:t>
      </w:r>
      <w:r w:rsidRPr="00567F75">
        <w:rPr>
          <w:color w:val="2D2D2D" w:themeColor="text2" w:themeShade="80"/>
        </w:rPr>
        <w:t>féidir</w:t>
      </w:r>
      <w:r w:rsidRPr="00567F75">
        <w:rPr>
          <w:color w:val="2D2D2D" w:themeColor="text2" w:themeShade="80"/>
          <w:spacing w:val="-15"/>
        </w:rPr>
        <w:t xml:space="preserve"> </w:t>
      </w:r>
      <w:r w:rsidRPr="00567F75">
        <w:rPr>
          <w:color w:val="2D2D2D" w:themeColor="text2" w:themeShade="80"/>
        </w:rPr>
        <w:t>leat</w:t>
      </w:r>
      <w:r w:rsidRPr="00567F75">
        <w:rPr>
          <w:color w:val="2D2D2D" w:themeColor="text2" w:themeShade="80"/>
          <w:spacing w:val="-14"/>
        </w:rPr>
        <w:t xml:space="preserve"> </w:t>
      </w:r>
      <w:r w:rsidRPr="00567F75">
        <w:rPr>
          <w:color w:val="2D2D2D" w:themeColor="text2" w:themeShade="80"/>
        </w:rPr>
        <w:t>na</w:t>
      </w:r>
      <w:r w:rsidRPr="00567F75">
        <w:rPr>
          <w:color w:val="2D2D2D" w:themeColor="text2" w:themeShade="80"/>
          <w:spacing w:val="-14"/>
        </w:rPr>
        <w:t xml:space="preserve"> </w:t>
      </w:r>
      <w:r w:rsidRPr="00567F75">
        <w:rPr>
          <w:color w:val="2D2D2D" w:themeColor="text2" w:themeShade="80"/>
        </w:rPr>
        <w:t>leaganacha</w:t>
      </w:r>
      <w:r w:rsidRPr="00567F75">
        <w:rPr>
          <w:color w:val="2D2D2D" w:themeColor="text2" w:themeShade="80"/>
          <w:spacing w:val="-13"/>
        </w:rPr>
        <w:t xml:space="preserve"> </w:t>
      </w:r>
      <w:r w:rsidRPr="00567F75">
        <w:rPr>
          <w:color w:val="2D2D2D" w:themeColor="text2" w:themeShade="80"/>
        </w:rPr>
        <w:t>Gaeilge</w:t>
      </w:r>
      <w:r w:rsidRPr="00567F75">
        <w:rPr>
          <w:color w:val="2D2D2D" w:themeColor="text2" w:themeShade="80"/>
          <w:spacing w:val="-14"/>
        </w:rPr>
        <w:t xml:space="preserve"> </w:t>
      </w:r>
      <w:r w:rsidRPr="00567F75">
        <w:rPr>
          <w:color w:val="2D2D2D" w:themeColor="text2" w:themeShade="80"/>
        </w:rPr>
        <w:t>a</w:t>
      </w:r>
      <w:r w:rsidRPr="00567F75">
        <w:rPr>
          <w:color w:val="2D2D2D" w:themeColor="text2" w:themeShade="80"/>
          <w:spacing w:val="-14"/>
        </w:rPr>
        <w:t xml:space="preserve"> </w:t>
      </w:r>
      <w:r w:rsidRPr="00567F75">
        <w:rPr>
          <w:color w:val="2D2D2D" w:themeColor="text2" w:themeShade="80"/>
        </w:rPr>
        <w:t>aimsiú</w:t>
      </w:r>
      <w:r w:rsidRPr="00567F75">
        <w:rPr>
          <w:color w:val="2D2D2D" w:themeColor="text2" w:themeShade="80"/>
          <w:spacing w:val="-64"/>
        </w:rPr>
        <w:t xml:space="preserve">    </w:t>
      </w:r>
      <w:r w:rsidRPr="00567F75">
        <w:rPr>
          <w:color w:val="2D2D2D" w:themeColor="text2" w:themeShade="80"/>
        </w:rPr>
        <w:t xml:space="preserve"> anois sula</w:t>
      </w:r>
      <w:r w:rsidRPr="00567F75">
        <w:rPr>
          <w:color w:val="2D2D2D" w:themeColor="text2" w:themeShade="80"/>
          <w:spacing w:val="-11"/>
        </w:rPr>
        <w:t xml:space="preserve"> </w:t>
      </w:r>
      <w:r w:rsidRPr="00567F75">
        <w:rPr>
          <w:color w:val="2D2D2D" w:themeColor="text2" w:themeShade="80"/>
        </w:rPr>
        <w:t>bhféachfaidh</w:t>
      </w:r>
      <w:r w:rsidRPr="00567F75">
        <w:rPr>
          <w:color w:val="2D2D2D" w:themeColor="text2" w:themeShade="80"/>
          <w:spacing w:val="-7"/>
        </w:rPr>
        <w:t xml:space="preserve"> </w:t>
      </w:r>
      <w:r w:rsidRPr="00567F75">
        <w:rPr>
          <w:color w:val="2D2D2D" w:themeColor="text2" w:themeShade="80"/>
        </w:rPr>
        <w:t>tú</w:t>
      </w:r>
      <w:r w:rsidRPr="00567F75">
        <w:rPr>
          <w:color w:val="2D2D2D" w:themeColor="text2" w:themeShade="80"/>
          <w:spacing w:val="-10"/>
        </w:rPr>
        <w:t xml:space="preserve"> </w:t>
      </w:r>
      <w:r w:rsidRPr="00567F75">
        <w:rPr>
          <w:color w:val="2D2D2D" w:themeColor="text2" w:themeShade="80"/>
        </w:rPr>
        <w:t>ar</w:t>
      </w:r>
      <w:r w:rsidRPr="00567F75">
        <w:rPr>
          <w:color w:val="2D2D2D" w:themeColor="text2" w:themeShade="80"/>
          <w:spacing w:val="-9"/>
        </w:rPr>
        <w:t xml:space="preserve"> </w:t>
      </w:r>
      <w:r w:rsidRPr="00567F75">
        <w:rPr>
          <w:color w:val="2D2D2D" w:themeColor="text2" w:themeShade="80"/>
        </w:rPr>
        <w:t>an</w:t>
      </w:r>
      <w:r w:rsidRPr="00567F75">
        <w:rPr>
          <w:color w:val="2D2D2D" w:themeColor="text2" w:themeShade="80"/>
          <w:spacing w:val="-11"/>
        </w:rPr>
        <w:t xml:space="preserve"> </w:t>
      </w:r>
      <w:r w:rsidRPr="00567F75">
        <w:rPr>
          <w:color w:val="2D2D2D" w:themeColor="text2" w:themeShade="80"/>
        </w:rPr>
        <w:t>mír?</w:t>
      </w:r>
      <w:r w:rsidRPr="00567F75">
        <w:rPr>
          <w:color w:val="2D2D2D" w:themeColor="text2" w:themeShade="80"/>
          <w:spacing w:val="-7"/>
        </w:rPr>
        <w:t xml:space="preserve"> </w:t>
      </w:r>
      <w:r w:rsidRPr="00567F75">
        <w:rPr>
          <w:color w:val="2D2D2D" w:themeColor="text2" w:themeShade="80"/>
        </w:rPr>
        <w:t>Bain</w:t>
      </w:r>
      <w:r w:rsidRPr="00567F75">
        <w:rPr>
          <w:color w:val="2D2D2D" w:themeColor="text2" w:themeShade="80"/>
          <w:spacing w:val="-10"/>
        </w:rPr>
        <w:t xml:space="preserve"> </w:t>
      </w:r>
      <w:r w:rsidRPr="00567F75">
        <w:rPr>
          <w:color w:val="2D2D2D" w:themeColor="text2" w:themeShade="80"/>
        </w:rPr>
        <w:t>úsáid</w:t>
      </w:r>
      <w:r w:rsidRPr="00567F75">
        <w:rPr>
          <w:color w:val="2D2D2D" w:themeColor="text2" w:themeShade="80"/>
          <w:spacing w:val="-9"/>
        </w:rPr>
        <w:t xml:space="preserve"> </w:t>
      </w:r>
      <w:r w:rsidRPr="00567F75">
        <w:rPr>
          <w:color w:val="2D2D2D" w:themeColor="text2" w:themeShade="80"/>
        </w:rPr>
        <w:t>as</w:t>
      </w:r>
      <w:r w:rsidRPr="00567F75">
        <w:rPr>
          <w:color w:val="2D2D2D" w:themeColor="text2" w:themeShade="80"/>
          <w:spacing w:val="-9"/>
        </w:rPr>
        <w:t xml:space="preserve"> </w:t>
      </w:r>
      <w:hyperlink r:id="rId15" w:history="1">
        <w:r w:rsidRPr="00567F75">
          <w:rPr>
            <w:color w:val="2D2D2D" w:themeColor="text2" w:themeShade="80"/>
            <w:u w:val="single" w:color="0D6B6B"/>
          </w:rPr>
          <w:t>www.focloir.ie</w:t>
        </w:r>
        <w:r w:rsidRPr="00567F75">
          <w:rPr>
            <w:color w:val="2D2D2D" w:themeColor="text2" w:themeShade="80"/>
            <w:spacing w:val="-8"/>
          </w:rPr>
          <w:t xml:space="preserve"> </w:t>
        </w:r>
      </w:hyperlink>
      <w:r w:rsidRPr="00567F75">
        <w:rPr>
          <w:color w:val="2D2D2D" w:themeColor="text2" w:themeShade="80"/>
        </w:rPr>
        <w:t>chun</w:t>
      </w:r>
      <w:r w:rsidRPr="00567F75">
        <w:rPr>
          <w:color w:val="2D2D2D" w:themeColor="text2" w:themeShade="80"/>
          <w:spacing w:val="-7"/>
        </w:rPr>
        <w:t xml:space="preserve"> </w:t>
      </w:r>
      <w:r w:rsidRPr="00567F75">
        <w:rPr>
          <w:color w:val="2D2D2D" w:themeColor="text2" w:themeShade="80"/>
        </w:rPr>
        <w:t>cuidiú</w:t>
      </w:r>
      <w:r w:rsidRPr="00567F75">
        <w:rPr>
          <w:color w:val="2D2D2D" w:themeColor="text2" w:themeShade="80"/>
          <w:spacing w:val="-9"/>
        </w:rPr>
        <w:t xml:space="preserve"> </w:t>
      </w:r>
      <w:r w:rsidRPr="00567F75">
        <w:rPr>
          <w:color w:val="2D2D2D" w:themeColor="text2" w:themeShade="80"/>
        </w:rPr>
        <w:t>leat, más</w:t>
      </w:r>
      <w:r w:rsidRPr="00567F75">
        <w:rPr>
          <w:color w:val="2D2D2D" w:themeColor="text2" w:themeShade="80"/>
          <w:spacing w:val="-11"/>
        </w:rPr>
        <w:t xml:space="preserve"> </w:t>
      </w:r>
      <w:r w:rsidRPr="00567F75">
        <w:rPr>
          <w:color w:val="2D2D2D" w:themeColor="text2" w:themeShade="80"/>
        </w:rPr>
        <w:t>gá.</w:t>
      </w:r>
    </w:p>
    <w:tbl>
      <w:tblPr>
        <w:tblStyle w:val="TableGrid"/>
        <w:tblW w:w="0" w:type="auto"/>
        <w:tblInd w:w="421" w:type="dxa"/>
        <w:tblLook w:val="04A0" w:firstRow="1" w:lastRow="0" w:firstColumn="1" w:lastColumn="0" w:noHBand="0" w:noVBand="1"/>
      </w:tblPr>
      <w:tblGrid>
        <w:gridCol w:w="4394"/>
        <w:gridCol w:w="4665"/>
      </w:tblGrid>
      <w:tr w:rsidR="006663B1" w:rsidRPr="00567F75" w14:paraId="7BAE1421" w14:textId="77777777" w:rsidTr="78AF6874">
        <w:tc>
          <w:tcPr>
            <w:tcW w:w="4394" w:type="dxa"/>
          </w:tcPr>
          <w:p w14:paraId="528B24A7" w14:textId="5B85A483" w:rsidR="007A57CE" w:rsidRPr="00567F75" w:rsidRDefault="001B41AA" w:rsidP="78AF6874">
            <w:pPr>
              <w:widowControl w:val="0"/>
              <w:numPr>
                <w:ilvl w:val="0"/>
                <w:numId w:val="2"/>
              </w:numPr>
              <w:autoSpaceDE w:val="0"/>
              <w:autoSpaceDN w:val="0"/>
              <w:spacing w:before="0" w:after="0" w:line="360" w:lineRule="auto"/>
              <w:rPr>
                <w:i/>
                <w:iCs/>
                <w:color w:val="2D2D2D" w:themeColor="text2" w:themeShade="80"/>
              </w:rPr>
            </w:pPr>
            <w:bookmarkStart w:id="1" w:name="_Hlk188345713"/>
            <w:proofErr w:type="spellStart"/>
            <w:r w:rsidRPr="00567F75">
              <w:rPr>
                <w:i/>
                <w:iCs/>
                <w:color w:val="2D2D2D" w:themeColor="text2" w:themeShade="80"/>
              </w:rPr>
              <w:t>worried</w:t>
            </w:r>
            <w:proofErr w:type="spellEnd"/>
            <w:r w:rsidRPr="00567F75">
              <w:rPr>
                <w:i/>
                <w:iCs/>
                <w:color w:val="2D2D2D" w:themeColor="text2" w:themeShade="80"/>
              </w:rPr>
              <w:t xml:space="preserve"> </w:t>
            </w:r>
            <w:proofErr w:type="spellStart"/>
            <w:r w:rsidRPr="00567F75">
              <w:rPr>
                <w:i/>
                <w:iCs/>
                <w:color w:val="2D2D2D" w:themeColor="text2" w:themeShade="80"/>
              </w:rPr>
              <w:t>about</w:t>
            </w:r>
            <w:proofErr w:type="spellEnd"/>
            <w:r w:rsidRPr="00567F75">
              <w:rPr>
                <w:i/>
                <w:iCs/>
                <w:color w:val="2D2D2D" w:themeColor="text2" w:themeShade="80"/>
              </w:rPr>
              <w:t xml:space="preserve"> </w:t>
            </w:r>
            <w:proofErr w:type="spellStart"/>
            <w:r w:rsidRPr="00567F75">
              <w:rPr>
                <w:i/>
                <w:iCs/>
                <w:color w:val="2D2D2D" w:themeColor="text2" w:themeShade="80"/>
              </w:rPr>
              <w:t>the</w:t>
            </w:r>
            <w:proofErr w:type="spellEnd"/>
            <w:r w:rsidRPr="00567F75">
              <w:rPr>
                <w:i/>
                <w:iCs/>
                <w:color w:val="2D2D2D" w:themeColor="text2" w:themeShade="80"/>
              </w:rPr>
              <w:t xml:space="preserve"> </w:t>
            </w:r>
            <w:proofErr w:type="spellStart"/>
            <w:r w:rsidRPr="00567F75">
              <w:rPr>
                <w:i/>
                <w:iCs/>
                <w:color w:val="2D2D2D" w:themeColor="text2" w:themeShade="80"/>
              </w:rPr>
              <w:t>effect</w:t>
            </w:r>
            <w:proofErr w:type="spellEnd"/>
            <w:r w:rsidRPr="00567F75">
              <w:rPr>
                <w:i/>
                <w:iCs/>
                <w:color w:val="2D2D2D" w:themeColor="text2" w:themeShade="80"/>
              </w:rPr>
              <w:t xml:space="preserve">, </w:t>
            </w:r>
            <w:proofErr w:type="spellStart"/>
            <w:r w:rsidRPr="00567F75">
              <w:rPr>
                <w:i/>
                <w:iCs/>
                <w:color w:val="2D2D2D" w:themeColor="text2" w:themeShade="80"/>
              </w:rPr>
              <w:t>impact</w:t>
            </w:r>
            <w:proofErr w:type="spellEnd"/>
          </w:p>
        </w:tc>
        <w:tc>
          <w:tcPr>
            <w:tcW w:w="4665" w:type="dxa"/>
          </w:tcPr>
          <w:p w14:paraId="3F09F2A2" w14:textId="77777777" w:rsidR="007A57CE" w:rsidRPr="00567F75" w:rsidRDefault="007A57CE" w:rsidP="78AF6874">
            <w:pPr>
              <w:spacing w:before="0" w:line="360" w:lineRule="auto"/>
              <w:ind w:left="360"/>
              <w:rPr>
                <w:i/>
                <w:iCs/>
                <w:color w:val="2D2D2D" w:themeColor="text2" w:themeShade="80"/>
              </w:rPr>
            </w:pPr>
          </w:p>
        </w:tc>
      </w:tr>
      <w:tr w:rsidR="006663B1" w:rsidRPr="00567F75" w14:paraId="7460329A" w14:textId="77777777" w:rsidTr="78AF6874">
        <w:tc>
          <w:tcPr>
            <w:tcW w:w="4394" w:type="dxa"/>
          </w:tcPr>
          <w:p w14:paraId="604729AD" w14:textId="11871D44" w:rsidR="007A57CE" w:rsidRPr="00567F75" w:rsidRDefault="001B41AA" w:rsidP="78AF6874">
            <w:pPr>
              <w:widowControl w:val="0"/>
              <w:numPr>
                <w:ilvl w:val="0"/>
                <w:numId w:val="2"/>
              </w:numPr>
              <w:autoSpaceDE w:val="0"/>
              <w:autoSpaceDN w:val="0"/>
              <w:spacing w:before="0" w:after="0" w:line="240" w:lineRule="auto"/>
              <w:rPr>
                <w:i/>
                <w:iCs/>
                <w:color w:val="2D2D2D" w:themeColor="text2" w:themeShade="80"/>
              </w:rPr>
            </w:pPr>
            <w:proofErr w:type="spellStart"/>
            <w:r w:rsidRPr="00567F75">
              <w:rPr>
                <w:i/>
                <w:iCs/>
                <w:color w:val="2D2D2D" w:themeColor="text2" w:themeShade="80"/>
              </w:rPr>
              <w:t>treatment</w:t>
            </w:r>
            <w:proofErr w:type="spellEnd"/>
            <w:r w:rsidRPr="00567F75">
              <w:rPr>
                <w:i/>
                <w:iCs/>
                <w:color w:val="2D2D2D" w:themeColor="text2" w:themeShade="80"/>
              </w:rPr>
              <w:t xml:space="preserve"> </w:t>
            </w:r>
          </w:p>
        </w:tc>
        <w:tc>
          <w:tcPr>
            <w:tcW w:w="4665" w:type="dxa"/>
          </w:tcPr>
          <w:p w14:paraId="2516BD12" w14:textId="77777777" w:rsidR="007A57CE" w:rsidRPr="00567F75" w:rsidRDefault="007A57CE" w:rsidP="78AF6874">
            <w:pPr>
              <w:spacing w:before="0" w:line="360" w:lineRule="auto"/>
              <w:ind w:left="360"/>
              <w:rPr>
                <w:i/>
                <w:iCs/>
                <w:color w:val="2D2D2D" w:themeColor="text2" w:themeShade="80"/>
              </w:rPr>
            </w:pPr>
          </w:p>
        </w:tc>
      </w:tr>
      <w:tr w:rsidR="006663B1" w:rsidRPr="00567F75" w14:paraId="56B056DD" w14:textId="77777777" w:rsidTr="78AF6874">
        <w:tc>
          <w:tcPr>
            <w:tcW w:w="4394" w:type="dxa"/>
          </w:tcPr>
          <w:p w14:paraId="298240B2" w14:textId="47FB7F05" w:rsidR="007A57CE" w:rsidRPr="00567F75" w:rsidRDefault="001B41AA" w:rsidP="78AF6874">
            <w:pPr>
              <w:widowControl w:val="0"/>
              <w:numPr>
                <w:ilvl w:val="0"/>
                <w:numId w:val="2"/>
              </w:numPr>
              <w:autoSpaceDE w:val="0"/>
              <w:autoSpaceDN w:val="0"/>
              <w:spacing w:before="0" w:after="0" w:line="360" w:lineRule="auto"/>
              <w:rPr>
                <w:i/>
                <w:iCs/>
                <w:color w:val="2D2D2D" w:themeColor="text2" w:themeShade="80"/>
              </w:rPr>
            </w:pPr>
            <w:bookmarkStart w:id="2" w:name="_Hlk120602144"/>
            <w:proofErr w:type="spellStart"/>
            <w:r w:rsidRPr="00567F75">
              <w:rPr>
                <w:i/>
                <w:iCs/>
                <w:color w:val="2D2D2D" w:themeColor="text2" w:themeShade="80"/>
              </w:rPr>
              <w:t>cancelled</w:t>
            </w:r>
            <w:proofErr w:type="spellEnd"/>
            <w:r w:rsidRPr="00567F75">
              <w:rPr>
                <w:i/>
                <w:iCs/>
                <w:color w:val="2D2D2D" w:themeColor="text2" w:themeShade="80"/>
              </w:rPr>
              <w:t xml:space="preserve"> </w:t>
            </w:r>
            <w:r w:rsidR="0E701875" w:rsidRPr="00567F75">
              <w:rPr>
                <w:i/>
                <w:iCs/>
                <w:color w:val="2D2D2D" w:themeColor="text2" w:themeShade="80"/>
              </w:rPr>
              <w:t xml:space="preserve"> </w:t>
            </w:r>
          </w:p>
        </w:tc>
        <w:tc>
          <w:tcPr>
            <w:tcW w:w="4665" w:type="dxa"/>
          </w:tcPr>
          <w:p w14:paraId="04F8C529" w14:textId="77777777" w:rsidR="007A57CE" w:rsidRPr="00567F75" w:rsidRDefault="007A57CE" w:rsidP="78AF6874">
            <w:pPr>
              <w:spacing w:before="0" w:line="360" w:lineRule="auto"/>
              <w:ind w:left="360"/>
              <w:rPr>
                <w:i/>
                <w:iCs/>
                <w:color w:val="2D2D2D" w:themeColor="text2" w:themeShade="80"/>
              </w:rPr>
            </w:pPr>
          </w:p>
        </w:tc>
      </w:tr>
      <w:tr w:rsidR="006663B1" w:rsidRPr="00567F75" w14:paraId="789D205F" w14:textId="77777777" w:rsidTr="78AF6874">
        <w:tc>
          <w:tcPr>
            <w:tcW w:w="4394" w:type="dxa"/>
          </w:tcPr>
          <w:p w14:paraId="46013321" w14:textId="023A4DB2" w:rsidR="007A57CE" w:rsidRPr="00567F75" w:rsidRDefault="001B41AA" w:rsidP="78AF6874">
            <w:pPr>
              <w:widowControl w:val="0"/>
              <w:numPr>
                <w:ilvl w:val="0"/>
                <w:numId w:val="2"/>
              </w:numPr>
              <w:autoSpaceDE w:val="0"/>
              <w:autoSpaceDN w:val="0"/>
              <w:spacing w:before="0" w:after="0" w:line="360" w:lineRule="auto"/>
              <w:rPr>
                <w:i/>
                <w:iCs/>
                <w:color w:val="2D2D2D" w:themeColor="text2" w:themeShade="80"/>
              </w:rPr>
            </w:pPr>
            <w:proofErr w:type="spellStart"/>
            <w:r w:rsidRPr="00567F75">
              <w:rPr>
                <w:i/>
                <w:iCs/>
                <w:color w:val="2D2D2D" w:themeColor="text2" w:themeShade="80"/>
              </w:rPr>
              <w:t>that</w:t>
            </w:r>
            <w:proofErr w:type="spellEnd"/>
            <w:r w:rsidRPr="00567F75">
              <w:rPr>
                <w:i/>
                <w:iCs/>
                <w:color w:val="2D2D2D" w:themeColor="text2" w:themeShade="80"/>
              </w:rPr>
              <w:t xml:space="preserve"> </w:t>
            </w:r>
            <w:proofErr w:type="spellStart"/>
            <w:r w:rsidRPr="00567F75">
              <w:rPr>
                <w:i/>
                <w:iCs/>
                <w:color w:val="2D2D2D" w:themeColor="text2" w:themeShade="80"/>
              </w:rPr>
              <w:t>means</w:t>
            </w:r>
            <w:proofErr w:type="spellEnd"/>
            <w:r w:rsidRPr="00567F75">
              <w:rPr>
                <w:i/>
                <w:iCs/>
                <w:color w:val="2D2D2D" w:themeColor="text2" w:themeShade="80"/>
              </w:rPr>
              <w:t xml:space="preserve"> </w:t>
            </w:r>
            <w:proofErr w:type="spellStart"/>
            <w:r w:rsidRPr="00567F75">
              <w:rPr>
                <w:i/>
                <w:iCs/>
                <w:color w:val="2D2D2D" w:themeColor="text2" w:themeShade="80"/>
              </w:rPr>
              <w:t>patients</w:t>
            </w:r>
            <w:proofErr w:type="spellEnd"/>
            <w:r w:rsidRPr="00567F75">
              <w:rPr>
                <w:i/>
                <w:iCs/>
                <w:color w:val="2D2D2D" w:themeColor="text2" w:themeShade="80"/>
              </w:rPr>
              <w:t xml:space="preserve"> </w:t>
            </w:r>
            <w:proofErr w:type="spellStart"/>
            <w:r w:rsidRPr="00567F75">
              <w:rPr>
                <w:i/>
                <w:iCs/>
                <w:color w:val="2D2D2D" w:themeColor="text2" w:themeShade="80"/>
              </w:rPr>
              <w:t>had</w:t>
            </w:r>
            <w:proofErr w:type="spellEnd"/>
            <w:r w:rsidRPr="00567F75">
              <w:rPr>
                <w:i/>
                <w:iCs/>
                <w:color w:val="2D2D2D" w:themeColor="text2" w:themeShade="80"/>
              </w:rPr>
              <w:t xml:space="preserve"> to</w:t>
            </w:r>
          </w:p>
        </w:tc>
        <w:tc>
          <w:tcPr>
            <w:tcW w:w="4665" w:type="dxa"/>
          </w:tcPr>
          <w:p w14:paraId="37134079" w14:textId="77777777" w:rsidR="007A57CE" w:rsidRPr="00567F75" w:rsidRDefault="007A57CE" w:rsidP="78AF6874">
            <w:pPr>
              <w:spacing w:before="0" w:line="360" w:lineRule="auto"/>
              <w:rPr>
                <w:i/>
                <w:iCs/>
                <w:color w:val="2D2D2D" w:themeColor="text2" w:themeShade="80"/>
              </w:rPr>
            </w:pPr>
          </w:p>
        </w:tc>
      </w:tr>
      <w:tr w:rsidR="006663B1" w:rsidRPr="00567F75" w14:paraId="2A001C60" w14:textId="77777777" w:rsidTr="78AF6874">
        <w:tc>
          <w:tcPr>
            <w:tcW w:w="4394" w:type="dxa"/>
          </w:tcPr>
          <w:p w14:paraId="3EEFC21D" w14:textId="4B53BABC" w:rsidR="007A57CE" w:rsidRPr="00567F75" w:rsidRDefault="001B41AA" w:rsidP="78AF6874">
            <w:pPr>
              <w:widowControl w:val="0"/>
              <w:numPr>
                <w:ilvl w:val="0"/>
                <w:numId w:val="2"/>
              </w:numPr>
              <w:autoSpaceDE w:val="0"/>
              <w:autoSpaceDN w:val="0"/>
              <w:spacing w:before="0" w:after="0" w:line="360" w:lineRule="auto"/>
              <w:rPr>
                <w:i/>
                <w:iCs/>
                <w:color w:val="2D2D2D" w:themeColor="text2" w:themeShade="80"/>
              </w:rPr>
            </w:pPr>
            <w:proofErr w:type="spellStart"/>
            <w:r w:rsidRPr="00567F75">
              <w:rPr>
                <w:i/>
                <w:iCs/>
                <w:color w:val="2D2D2D" w:themeColor="text2" w:themeShade="80"/>
              </w:rPr>
              <w:t>words</w:t>
            </w:r>
            <w:proofErr w:type="spellEnd"/>
            <w:r w:rsidRPr="00567F75">
              <w:rPr>
                <w:i/>
                <w:iCs/>
                <w:color w:val="2D2D2D" w:themeColor="text2" w:themeShade="80"/>
              </w:rPr>
              <w:t xml:space="preserve">, </w:t>
            </w:r>
            <w:proofErr w:type="spellStart"/>
            <w:r w:rsidRPr="00567F75">
              <w:rPr>
                <w:i/>
                <w:iCs/>
                <w:color w:val="2D2D2D" w:themeColor="text2" w:themeShade="80"/>
              </w:rPr>
              <w:t>verbs</w:t>
            </w:r>
            <w:proofErr w:type="spellEnd"/>
            <w:r w:rsidRPr="00567F75">
              <w:rPr>
                <w:i/>
                <w:iCs/>
                <w:color w:val="2D2D2D" w:themeColor="text2" w:themeShade="80"/>
              </w:rPr>
              <w:t xml:space="preserve"> </w:t>
            </w:r>
            <w:r w:rsidR="0E701875" w:rsidRPr="00567F75">
              <w:rPr>
                <w:i/>
                <w:iCs/>
                <w:color w:val="2D2D2D" w:themeColor="text2" w:themeShade="80"/>
              </w:rPr>
              <w:t xml:space="preserve"> </w:t>
            </w:r>
          </w:p>
        </w:tc>
        <w:tc>
          <w:tcPr>
            <w:tcW w:w="4665" w:type="dxa"/>
          </w:tcPr>
          <w:p w14:paraId="0EF6B811" w14:textId="77777777" w:rsidR="007A57CE" w:rsidRPr="00567F75" w:rsidRDefault="007A57CE" w:rsidP="78AF6874">
            <w:pPr>
              <w:spacing w:before="0" w:line="360" w:lineRule="auto"/>
              <w:rPr>
                <w:i/>
                <w:iCs/>
                <w:color w:val="2D2D2D" w:themeColor="text2" w:themeShade="80"/>
              </w:rPr>
            </w:pPr>
          </w:p>
        </w:tc>
      </w:tr>
      <w:tr w:rsidR="006663B1" w:rsidRPr="00567F75" w14:paraId="5D14E6A2" w14:textId="77777777" w:rsidTr="78AF6874">
        <w:tc>
          <w:tcPr>
            <w:tcW w:w="4394" w:type="dxa"/>
          </w:tcPr>
          <w:p w14:paraId="614D4B31" w14:textId="2A2DCD9F" w:rsidR="007A57CE" w:rsidRPr="00567F75" w:rsidRDefault="001B41AA" w:rsidP="78AF6874">
            <w:pPr>
              <w:widowControl w:val="0"/>
              <w:numPr>
                <w:ilvl w:val="0"/>
                <w:numId w:val="2"/>
              </w:numPr>
              <w:autoSpaceDE w:val="0"/>
              <w:autoSpaceDN w:val="0"/>
              <w:spacing w:before="0" w:after="0" w:line="360" w:lineRule="auto"/>
              <w:rPr>
                <w:i/>
                <w:iCs/>
                <w:color w:val="2D2D2D" w:themeColor="text2" w:themeShade="80"/>
              </w:rPr>
            </w:pPr>
            <w:proofErr w:type="spellStart"/>
            <w:r w:rsidRPr="00567F75">
              <w:rPr>
                <w:i/>
                <w:iCs/>
                <w:color w:val="2D2D2D" w:themeColor="text2" w:themeShade="80"/>
              </w:rPr>
              <w:t>meaningful</w:t>
            </w:r>
            <w:proofErr w:type="spellEnd"/>
            <w:r w:rsidRPr="00567F75">
              <w:rPr>
                <w:i/>
                <w:iCs/>
                <w:color w:val="2D2D2D" w:themeColor="text2" w:themeShade="80"/>
              </w:rPr>
              <w:t xml:space="preserve"> </w:t>
            </w:r>
            <w:proofErr w:type="spellStart"/>
            <w:r w:rsidRPr="00567F75">
              <w:rPr>
                <w:i/>
                <w:iCs/>
                <w:color w:val="2D2D2D" w:themeColor="text2" w:themeShade="80"/>
              </w:rPr>
              <w:t>action</w:t>
            </w:r>
            <w:proofErr w:type="spellEnd"/>
            <w:r w:rsidRPr="00567F75">
              <w:rPr>
                <w:i/>
                <w:iCs/>
                <w:color w:val="2D2D2D" w:themeColor="text2" w:themeShade="80"/>
              </w:rPr>
              <w:t xml:space="preserve"> </w:t>
            </w:r>
          </w:p>
        </w:tc>
        <w:tc>
          <w:tcPr>
            <w:tcW w:w="4665" w:type="dxa"/>
          </w:tcPr>
          <w:p w14:paraId="6D4A791B" w14:textId="77777777" w:rsidR="007A57CE" w:rsidRPr="00567F75" w:rsidRDefault="007A57CE" w:rsidP="78AF6874">
            <w:pPr>
              <w:spacing w:before="0" w:line="360" w:lineRule="auto"/>
              <w:rPr>
                <w:i/>
                <w:iCs/>
                <w:color w:val="2D2D2D" w:themeColor="text2" w:themeShade="80"/>
              </w:rPr>
            </w:pPr>
          </w:p>
        </w:tc>
      </w:tr>
      <w:tr w:rsidR="006663B1" w:rsidRPr="00567F75" w14:paraId="4A1F9E13" w14:textId="77777777" w:rsidTr="78AF6874">
        <w:tc>
          <w:tcPr>
            <w:tcW w:w="4394" w:type="dxa"/>
          </w:tcPr>
          <w:p w14:paraId="61E68576" w14:textId="33971AC1" w:rsidR="007A57CE" w:rsidRPr="00567F75" w:rsidRDefault="001B41AA" w:rsidP="78AF6874">
            <w:pPr>
              <w:widowControl w:val="0"/>
              <w:numPr>
                <w:ilvl w:val="0"/>
                <w:numId w:val="2"/>
              </w:numPr>
              <w:autoSpaceDE w:val="0"/>
              <w:autoSpaceDN w:val="0"/>
              <w:spacing w:before="0" w:after="0" w:line="360" w:lineRule="auto"/>
              <w:rPr>
                <w:i/>
                <w:iCs/>
                <w:color w:val="2D2D2D" w:themeColor="text2" w:themeShade="80"/>
              </w:rPr>
            </w:pPr>
            <w:r w:rsidRPr="00567F75">
              <w:rPr>
                <w:i/>
                <w:iCs/>
                <w:color w:val="2D2D2D" w:themeColor="text2" w:themeShade="80"/>
              </w:rPr>
              <w:t>a</w:t>
            </w:r>
            <w:r w:rsidR="009E5DE3" w:rsidRPr="00567F75">
              <w:rPr>
                <w:i/>
                <w:iCs/>
                <w:color w:val="2D2D2D" w:themeColor="text2" w:themeShade="80"/>
              </w:rPr>
              <w:t xml:space="preserve">n </w:t>
            </w:r>
            <w:proofErr w:type="spellStart"/>
            <w:r w:rsidR="009E5DE3" w:rsidRPr="00567F75">
              <w:rPr>
                <w:i/>
                <w:iCs/>
                <w:color w:val="2D2D2D" w:themeColor="text2" w:themeShade="80"/>
              </w:rPr>
              <w:t>urgent</w:t>
            </w:r>
            <w:proofErr w:type="spellEnd"/>
            <w:r w:rsidRPr="00567F75">
              <w:rPr>
                <w:i/>
                <w:iCs/>
                <w:color w:val="2D2D2D" w:themeColor="text2" w:themeShade="80"/>
              </w:rPr>
              <w:t xml:space="preserve"> </w:t>
            </w:r>
            <w:proofErr w:type="spellStart"/>
            <w:r w:rsidRPr="00567F75">
              <w:rPr>
                <w:i/>
                <w:iCs/>
                <w:color w:val="2D2D2D" w:themeColor="text2" w:themeShade="80"/>
              </w:rPr>
              <w:t>need</w:t>
            </w:r>
            <w:proofErr w:type="spellEnd"/>
            <w:r w:rsidRPr="00567F75">
              <w:rPr>
                <w:i/>
                <w:iCs/>
                <w:color w:val="2D2D2D" w:themeColor="text2" w:themeShade="80"/>
              </w:rPr>
              <w:t xml:space="preserve"> </w:t>
            </w:r>
            <w:r w:rsidR="004D73BD" w:rsidRPr="00567F75">
              <w:rPr>
                <w:i/>
                <w:iCs/>
                <w:color w:val="2D2D2D" w:themeColor="text2" w:themeShade="80"/>
              </w:rPr>
              <w:t xml:space="preserve"> </w:t>
            </w:r>
            <w:r w:rsidR="0E701875" w:rsidRPr="00567F75">
              <w:rPr>
                <w:i/>
                <w:iCs/>
                <w:color w:val="2D2D2D" w:themeColor="text2" w:themeShade="80"/>
              </w:rPr>
              <w:t xml:space="preserve"> </w:t>
            </w:r>
          </w:p>
        </w:tc>
        <w:tc>
          <w:tcPr>
            <w:tcW w:w="4665" w:type="dxa"/>
          </w:tcPr>
          <w:p w14:paraId="639AF115" w14:textId="3089A5E3" w:rsidR="007A57CE" w:rsidRPr="00567F75" w:rsidRDefault="007A57CE" w:rsidP="78AF6874">
            <w:pPr>
              <w:spacing w:before="0" w:line="360" w:lineRule="auto"/>
              <w:rPr>
                <w:i/>
                <w:iCs/>
                <w:color w:val="2D2D2D" w:themeColor="text2" w:themeShade="80"/>
              </w:rPr>
            </w:pPr>
          </w:p>
        </w:tc>
      </w:tr>
      <w:tr w:rsidR="006663B1" w:rsidRPr="00567F75" w14:paraId="5C7E5998" w14:textId="77777777" w:rsidTr="78AF6874">
        <w:tc>
          <w:tcPr>
            <w:tcW w:w="4394" w:type="dxa"/>
          </w:tcPr>
          <w:p w14:paraId="3A002AE0" w14:textId="3D1E489B" w:rsidR="007A57CE" w:rsidRPr="00567F75" w:rsidRDefault="001B41AA" w:rsidP="78AF6874">
            <w:pPr>
              <w:widowControl w:val="0"/>
              <w:numPr>
                <w:ilvl w:val="0"/>
                <w:numId w:val="2"/>
              </w:numPr>
              <w:autoSpaceDE w:val="0"/>
              <w:autoSpaceDN w:val="0"/>
              <w:spacing w:before="0" w:after="0" w:line="360" w:lineRule="auto"/>
              <w:rPr>
                <w:i/>
                <w:iCs/>
                <w:color w:val="2D2D2D" w:themeColor="text2" w:themeShade="80"/>
              </w:rPr>
            </w:pPr>
            <w:proofErr w:type="spellStart"/>
            <w:r w:rsidRPr="00567F75">
              <w:rPr>
                <w:i/>
                <w:iCs/>
                <w:color w:val="2D2D2D" w:themeColor="text2" w:themeShade="80"/>
              </w:rPr>
              <w:t>representative</w:t>
            </w:r>
            <w:proofErr w:type="spellEnd"/>
            <w:r w:rsidRPr="00567F75">
              <w:rPr>
                <w:i/>
                <w:iCs/>
                <w:color w:val="2D2D2D" w:themeColor="text2" w:themeShade="80"/>
              </w:rPr>
              <w:t xml:space="preserve"> </w:t>
            </w:r>
          </w:p>
        </w:tc>
        <w:tc>
          <w:tcPr>
            <w:tcW w:w="4665" w:type="dxa"/>
          </w:tcPr>
          <w:p w14:paraId="3379A366" w14:textId="311ADD77" w:rsidR="007A57CE" w:rsidRPr="00567F75" w:rsidRDefault="007A57CE" w:rsidP="78AF6874">
            <w:pPr>
              <w:spacing w:before="0" w:line="360" w:lineRule="auto"/>
              <w:rPr>
                <w:i/>
                <w:iCs/>
                <w:color w:val="2D2D2D" w:themeColor="text2" w:themeShade="80"/>
              </w:rPr>
            </w:pPr>
            <w:r w:rsidRPr="00567F75">
              <w:rPr>
                <w:i/>
                <w:iCs/>
                <w:color w:val="2D2D2D" w:themeColor="text2" w:themeShade="80"/>
              </w:rPr>
              <w:t xml:space="preserve"> </w:t>
            </w:r>
          </w:p>
        </w:tc>
      </w:tr>
      <w:tr w:rsidR="006663B1" w:rsidRPr="00567F75" w14:paraId="51A4A5E4" w14:textId="77777777" w:rsidTr="78AF6874">
        <w:tc>
          <w:tcPr>
            <w:tcW w:w="4394" w:type="dxa"/>
          </w:tcPr>
          <w:p w14:paraId="1219778F" w14:textId="61084B8B" w:rsidR="009B1922" w:rsidRPr="00567F75" w:rsidRDefault="001B41AA" w:rsidP="78AF6874">
            <w:pPr>
              <w:widowControl w:val="0"/>
              <w:numPr>
                <w:ilvl w:val="0"/>
                <w:numId w:val="2"/>
              </w:numPr>
              <w:autoSpaceDE w:val="0"/>
              <w:autoSpaceDN w:val="0"/>
              <w:spacing w:before="0" w:after="0" w:line="360" w:lineRule="auto"/>
              <w:rPr>
                <w:i/>
                <w:iCs/>
                <w:color w:val="2D2D2D" w:themeColor="text2" w:themeShade="80"/>
              </w:rPr>
            </w:pPr>
            <w:proofErr w:type="spellStart"/>
            <w:r w:rsidRPr="00567F75">
              <w:rPr>
                <w:i/>
                <w:iCs/>
                <w:color w:val="2D2D2D" w:themeColor="text2" w:themeShade="80"/>
              </w:rPr>
              <w:t>news</w:t>
            </w:r>
            <w:proofErr w:type="spellEnd"/>
            <w:r w:rsidRPr="00567F75">
              <w:rPr>
                <w:i/>
                <w:iCs/>
                <w:color w:val="2D2D2D" w:themeColor="text2" w:themeShade="80"/>
              </w:rPr>
              <w:t xml:space="preserve">, </w:t>
            </w:r>
            <w:proofErr w:type="spellStart"/>
            <w:r w:rsidRPr="00567F75">
              <w:rPr>
                <w:i/>
                <w:iCs/>
                <w:color w:val="2D2D2D" w:themeColor="text2" w:themeShade="80"/>
              </w:rPr>
              <w:t>tidings</w:t>
            </w:r>
            <w:proofErr w:type="spellEnd"/>
          </w:p>
        </w:tc>
        <w:tc>
          <w:tcPr>
            <w:tcW w:w="4665" w:type="dxa"/>
          </w:tcPr>
          <w:p w14:paraId="760C51A2" w14:textId="77777777" w:rsidR="009B1922" w:rsidRPr="00567F75" w:rsidRDefault="659A927F" w:rsidP="78AF6874">
            <w:pPr>
              <w:spacing w:before="0" w:line="360" w:lineRule="auto"/>
              <w:rPr>
                <w:i/>
                <w:iCs/>
                <w:color w:val="2D2D2D" w:themeColor="text2" w:themeShade="80"/>
              </w:rPr>
            </w:pPr>
            <w:r w:rsidRPr="00567F75">
              <w:rPr>
                <w:i/>
                <w:iCs/>
                <w:color w:val="2D2D2D" w:themeColor="text2" w:themeShade="80"/>
              </w:rPr>
              <w:t xml:space="preserve"> </w:t>
            </w:r>
          </w:p>
        </w:tc>
      </w:tr>
      <w:tr w:rsidR="0044672A" w:rsidRPr="00567F75" w14:paraId="758E12BF" w14:textId="77777777" w:rsidTr="78AF6874">
        <w:tc>
          <w:tcPr>
            <w:tcW w:w="4394" w:type="dxa"/>
          </w:tcPr>
          <w:p w14:paraId="3EDAC6E0" w14:textId="407701B2" w:rsidR="0044672A" w:rsidRPr="00567F75" w:rsidRDefault="001B41AA" w:rsidP="78AF6874">
            <w:pPr>
              <w:widowControl w:val="0"/>
              <w:numPr>
                <w:ilvl w:val="0"/>
                <w:numId w:val="2"/>
              </w:numPr>
              <w:autoSpaceDE w:val="0"/>
              <w:autoSpaceDN w:val="0"/>
              <w:spacing w:before="0" w:after="0" w:line="360" w:lineRule="auto"/>
              <w:rPr>
                <w:i/>
                <w:iCs/>
                <w:color w:val="2D2D2D" w:themeColor="text2" w:themeShade="80"/>
              </w:rPr>
            </w:pPr>
            <w:proofErr w:type="spellStart"/>
            <w:r w:rsidRPr="00567F75">
              <w:rPr>
                <w:i/>
                <w:iCs/>
                <w:color w:val="2D2D2D" w:themeColor="text2" w:themeShade="80"/>
              </w:rPr>
              <w:t>re</w:t>
            </w:r>
            <w:r w:rsidR="00647752">
              <w:rPr>
                <w:i/>
                <w:iCs/>
                <w:color w:val="2D2D2D" w:themeColor="text2" w:themeShade="80"/>
              </w:rPr>
              <w:t>-e</w:t>
            </w:r>
            <w:r w:rsidRPr="00567F75">
              <w:rPr>
                <w:i/>
                <w:iCs/>
                <w:color w:val="2D2D2D" w:themeColor="text2" w:themeShade="80"/>
              </w:rPr>
              <w:t>valuation</w:t>
            </w:r>
            <w:proofErr w:type="spellEnd"/>
            <w:r w:rsidRPr="00567F75">
              <w:rPr>
                <w:i/>
                <w:iCs/>
                <w:color w:val="2D2D2D" w:themeColor="text2" w:themeShade="80"/>
              </w:rPr>
              <w:t xml:space="preserve">, </w:t>
            </w:r>
            <w:proofErr w:type="spellStart"/>
            <w:r w:rsidRPr="00567F75">
              <w:rPr>
                <w:i/>
                <w:iCs/>
                <w:color w:val="2D2D2D" w:themeColor="text2" w:themeShade="80"/>
              </w:rPr>
              <w:t>reassessment</w:t>
            </w:r>
            <w:proofErr w:type="spellEnd"/>
            <w:r w:rsidRPr="00567F75">
              <w:rPr>
                <w:i/>
                <w:iCs/>
                <w:color w:val="2D2D2D" w:themeColor="text2" w:themeShade="80"/>
              </w:rPr>
              <w:t xml:space="preserve"> </w:t>
            </w:r>
          </w:p>
        </w:tc>
        <w:tc>
          <w:tcPr>
            <w:tcW w:w="4665" w:type="dxa"/>
          </w:tcPr>
          <w:p w14:paraId="6A0C510B" w14:textId="6EC8BC0F" w:rsidR="0044672A" w:rsidRPr="00567F75" w:rsidRDefault="0E701875" w:rsidP="78AF6874">
            <w:pPr>
              <w:spacing w:before="0" w:line="360" w:lineRule="auto"/>
              <w:rPr>
                <w:i/>
                <w:iCs/>
                <w:color w:val="2D2D2D" w:themeColor="text2" w:themeShade="80"/>
              </w:rPr>
            </w:pPr>
            <w:r w:rsidRPr="00567F75">
              <w:rPr>
                <w:i/>
                <w:iCs/>
                <w:color w:val="2D2D2D" w:themeColor="text2" w:themeShade="80"/>
              </w:rPr>
              <w:t xml:space="preserve"> </w:t>
            </w:r>
          </w:p>
        </w:tc>
      </w:tr>
      <w:bookmarkEnd w:id="1"/>
      <w:bookmarkEnd w:id="2"/>
    </w:tbl>
    <w:p w14:paraId="0646580E" w14:textId="08BA00BD" w:rsidR="007A57CE" w:rsidRPr="00567F75" w:rsidRDefault="007A57CE" w:rsidP="78AF6874">
      <w:pPr>
        <w:pStyle w:val="ListParagraph"/>
        <w:spacing w:line="240" w:lineRule="auto"/>
        <w:ind w:left="361" w:firstLine="0"/>
        <w:rPr>
          <w:color w:val="1F1F1F" w:themeColor="text1" w:themeShade="80"/>
        </w:rPr>
      </w:pPr>
    </w:p>
    <w:p w14:paraId="53ACB846" w14:textId="31E8C3BD" w:rsidR="007A57CE" w:rsidRPr="00567F75" w:rsidRDefault="007A57CE" w:rsidP="78AF6874">
      <w:pPr>
        <w:widowControl w:val="0"/>
        <w:numPr>
          <w:ilvl w:val="0"/>
          <w:numId w:val="1"/>
        </w:numPr>
        <w:tabs>
          <w:tab w:val="left" w:pos="561"/>
        </w:tabs>
        <w:autoSpaceDE w:val="0"/>
        <w:autoSpaceDN w:val="0"/>
        <w:spacing w:before="0" w:after="0" w:line="360" w:lineRule="auto"/>
        <w:ind w:right="217"/>
        <w:rPr>
          <w:color w:val="2D2D2D" w:themeColor="text2" w:themeShade="80"/>
        </w:rPr>
      </w:pPr>
      <w:r w:rsidRPr="00567F75">
        <w:rPr>
          <w:color w:val="2D2D2D" w:themeColor="text2" w:themeShade="80"/>
        </w:rPr>
        <w:t>Féach ar an mír den ché</w:t>
      </w:r>
      <w:r w:rsidR="00FF39A0" w:rsidRPr="00567F75">
        <w:rPr>
          <w:color w:val="2D2D2D" w:themeColor="text2" w:themeShade="80"/>
        </w:rPr>
        <w:t>a</w:t>
      </w:r>
      <w:r w:rsidRPr="00567F75">
        <w:rPr>
          <w:color w:val="2D2D2D" w:themeColor="text2" w:themeShade="80"/>
        </w:rPr>
        <w:t>d uair agus aimsigh na focail thuas inti. An raibh na focail chéanna agat féin? __________________________________________________________________</w:t>
      </w:r>
    </w:p>
    <w:p w14:paraId="24262F32" w14:textId="01CDE0C5" w:rsidR="007A57CE" w:rsidRPr="00567F75" w:rsidRDefault="007A57CE" w:rsidP="78AF6874">
      <w:pPr>
        <w:widowControl w:val="0"/>
        <w:tabs>
          <w:tab w:val="left" w:pos="561"/>
        </w:tabs>
        <w:autoSpaceDE w:val="0"/>
        <w:autoSpaceDN w:val="0"/>
        <w:spacing w:before="0" w:after="0" w:line="360" w:lineRule="auto"/>
        <w:ind w:left="361" w:right="217"/>
        <w:rPr>
          <w:color w:val="1F1F1F" w:themeColor="text1" w:themeShade="80"/>
        </w:rPr>
      </w:pPr>
    </w:p>
    <w:p w14:paraId="22662B85" w14:textId="3F85FDF8" w:rsidR="00165380" w:rsidRPr="00567F75" w:rsidRDefault="001B41AA" w:rsidP="78AF6874">
      <w:pPr>
        <w:pStyle w:val="ListParagraph"/>
        <w:widowControl w:val="0"/>
        <w:numPr>
          <w:ilvl w:val="0"/>
          <w:numId w:val="1"/>
        </w:numPr>
        <w:autoSpaceDE w:val="0"/>
        <w:autoSpaceDN w:val="0"/>
        <w:spacing w:after="0" w:line="360" w:lineRule="auto"/>
        <w:rPr>
          <w:color w:val="2D2D2D" w:themeColor="text2" w:themeShade="80"/>
        </w:rPr>
      </w:pPr>
      <w:r w:rsidRPr="00567F75">
        <w:rPr>
          <w:color w:val="2D2D2D" w:themeColor="text2" w:themeShade="80"/>
        </w:rPr>
        <w:t xml:space="preserve">Cén Ghaeilge atá agat féin ar na focail agus ar na frásaí ó chanúint Uladh thíos? </w:t>
      </w:r>
      <w:r w:rsidR="00165380" w:rsidRPr="00567F75">
        <w:rPr>
          <w:color w:val="2D2D2D" w:themeColor="text2" w:themeShade="80"/>
        </w:rPr>
        <w:t xml:space="preserve">Bain úsáid as comhthéacs na n-abairtí chun cuidiú leat. </w:t>
      </w:r>
      <w:r w:rsidRPr="00567F75">
        <w:rPr>
          <w:color w:val="2D2D2D" w:themeColor="text2" w:themeShade="80"/>
        </w:rPr>
        <w:t>Beidh tuilleadh faoi chanúint Uladh</w:t>
      </w:r>
      <w:r w:rsidR="00165380" w:rsidRPr="00567F75">
        <w:rPr>
          <w:color w:val="2D2D2D" w:themeColor="text2" w:themeShade="80"/>
        </w:rPr>
        <w:t xml:space="preserve"> in </w:t>
      </w:r>
      <w:r w:rsidR="00165380" w:rsidRPr="00567F75">
        <w:rPr>
          <w:b/>
          <w:bCs/>
          <w:color w:val="377361" w:themeColor="accent5" w:themeShade="BF"/>
        </w:rPr>
        <w:t>D: Feasacht Teanga</w:t>
      </w:r>
      <w:r w:rsidR="00165380" w:rsidRPr="00567F75">
        <w:rPr>
          <w:color w:val="2D2D2D" w:themeColor="text2" w:themeShade="80"/>
        </w:rPr>
        <w:t xml:space="preserve">. </w:t>
      </w:r>
    </w:p>
    <w:p w14:paraId="3EA4E888" w14:textId="77777777" w:rsidR="00165380" w:rsidRPr="00567F75" w:rsidRDefault="00165380" w:rsidP="78AF6874">
      <w:pPr>
        <w:widowControl w:val="0"/>
        <w:autoSpaceDE w:val="0"/>
        <w:autoSpaceDN w:val="0"/>
        <w:spacing w:after="0" w:line="240" w:lineRule="auto"/>
        <w:rPr>
          <w:color w:val="2D2D2D" w:themeColor="text2" w:themeShade="80"/>
        </w:rPr>
      </w:pPr>
    </w:p>
    <w:tbl>
      <w:tblPr>
        <w:tblStyle w:val="TableGrid"/>
        <w:tblpPr w:leftFromText="180" w:rightFromText="180" w:vertAnchor="text" w:horzAnchor="margin" w:tblpXSpec="center" w:tblpY="58"/>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1696"/>
        <w:gridCol w:w="4820"/>
        <w:gridCol w:w="2556"/>
      </w:tblGrid>
      <w:tr w:rsidR="00165380" w:rsidRPr="00567F75" w14:paraId="6C923E9A" w14:textId="38A64166" w:rsidTr="78AF6874">
        <w:tc>
          <w:tcPr>
            <w:tcW w:w="1696" w:type="dxa"/>
          </w:tcPr>
          <w:p w14:paraId="2D55016F" w14:textId="7609FDA3" w:rsidR="00165380" w:rsidRPr="00567F75" w:rsidRDefault="00165380" w:rsidP="78AF6874">
            <w:pPr>
              <w:widowControl w:val="0"/>
              <w:autoSpaceDE w:val="0"/>
              <w:autoSpaceDN w:val="0"/>
              <w:spacing w:before="0" w:after="0"/>
              <w:rPr>
                <w:color w:val="2D2D2D" w:themeColor="text2" w:themeShade="80"/>
              </w:rPr>
            </w:pPr>
            <w:r w:rsidRPr="00567F75">
              <w:rPr>
                <w:color w:val="2D2D2D" w:themeColor="text2" w:themeShade="80"/>
              </w:rPr>
              <w:t>fá dtaobh de</w:t>
            </w:r>
          </w:p>
        </w:tc>
        <w:tc>
          <w:tcPr>
            <w:tcW w:w="4820" w:type="dxa"/>
          </w:tcPr>
          <w:p w14:paraId="3124D1D2" w14:textId="39A59ADF" w:rsidR="00165380" w:rsidRPr="00567F75" w:rsidRDefault="00165380" w:rsidP="78AF6874">
            <w:pPr>
              <w:widowControl w:val="0"/>
              <w:autoSpaceDE w:val="0"/>
              <w:autoSpaceDN w:val="0"/>
              <w:spacing w:before="0" w:after="0"/>
              <w:rPr>
                <w:color w:val="2D2D2D" w:themeColor="text2" w:themeShade="80"/>
              </w:rPr>
            </w:pPr>
            <w:r w:rsidRPr="00567F75">
              <w:rPr>
                <w:color w:val="2D2D2D" w:themeColor="text2" w:themeShade="80"/>
              </w:rPr>
              <w:t xml:space="preserve">Mothaím go holc </w:t>
            </w:r>
            <w:r w:rsidRPr="00567F75">
              <w:rPr>
                <w:b/>
                <w:bCs/>
                <w:color w:val="2D2D2D" w:themeColor="text2" w:themeShade="80"/>
              </w:rPr>
              <w:t>fá dtaobh de</w:t>
            </w:r>
            <w:r w:rsidR="0012269C" w:rsidRPr="00567F75">
              <w:rPr>
                <w:color w:val="2D2D2D" w:themeColor="text2" w:themeShade="80"/>
              </w:rPr>
              <w:t>.</w:t>
            </w:r>
          </w:p>
        </w:tc>
        <w:tc>
          <w:tcPr>
            <w:tcW w:w="2556" w:type="dxa"/>
          </w:tcPr>
          <w:p w14:paraId="5D27CAFB" w14:textId="77777777" w:rsidR="00165380" w:rsidRPr="00567F75" w:rsidRDefault="00165380" w:rsidP="78AF6874">
            <w:pPr>
              <w:widowControl w:val="0"/>
              <w:autoSpaceDE w:val="0"/>
              <w:autoSpaceDN w:val="0"/>
              <w:spacing w:before="0" w:after="0"/>
              <w:rPr>
                <w:color w:val="2D2D2D" w:themeColor="text2" w:themeShade="80"/>
              </w:rPr>
            </w:pPr>
          </w:p>
        </w:tc>
      </w:tr>
      <w:tr w:rsidR="00165380" w:rsidRPr="00567F75" w14:paraId="3379EDB2" w14:textId="3846807E" w:rsidTr="78AF6874">
        <w:tc>
          <w:tcPr>
            <w:tcW w:w="1696" w:type="dxa"/>
          </w:tcPr>
          <w:p w14:paraId="41788791" w14:textId="040398EB" w:rsidR="00165380" w:rsidRPr="00567F75" w:rsidRDefault="00165380" w:rsidP="78AF6874">
            <w:pPr>
              <w:widowControl w:val="0"/>
              <w:autoSpaceDE w:val="0"/>
              <w:autoSpaceDN w:val="0"/>
              <w:spacing w:before="0" w:after="0"/>
              <w:rPr>
                <w:color w:val="2D2D2D" w:themeColor="text2" w:themeShade="80"/>
              </w:rPr>
            </w:pPr>
            <w:r w:rsidRPr="00567F75">
              <w:rPr>
                <w:color w:val="2D2D2D" w:themeColor="text2" w:themeShade="80"/>
              </w:rPr>
              <w:t xml:space="preserve">cha / chan </w:t>
            </w:r>
          </w:p>
        </w:tc>
        <w:tc>
          <w:tcPr>
            <w:tcW w:w="4820" w:type="dxa"/>
          </w:tcPr>
          <w:p w14:paraId="47F595A0" w14:textId="00A31980" w:rsidR="00165380" w:rsidRPr="00567F75" w:rsidRDefault="00165380" w:rsidP="78AF6874">
            <w:pPr>
              <w:widowControl w:val="0"/>
              <w:autoSpaceDE w:val="0"/>
              <w:autoSpaceDN w:val="0"/>
              <w:spacing w:before="0" w:after="0"/>
              <w:rPr>
                <w:color w:val="2D2D2D" w:themeColor="text2" w:themeShade="80"/>
              </w:rPr>
            </w:pPr>
            <w:r w:rsidRPr="00567F75">
              <w:rPr>
                <w:b/>
                <w:bCs/>
                <w:color w:val="2D2D2D" w:themeColor="text2" w:themeShade="80"/>
              </w:rPr>
              <w:t>Cha</w:t>
            </w:r>
            <w:r w:rsidRPr="00567F75">
              <w:rPr>
                <w:color w:val="2D2D2D" w:themeColor="text2" w:themeShade="80"/>
              </w:rPr>
              <w:t xml:space="preserve"> raibh aon duine ansin.  </w:t>
            </w:r>
          </w:p>
        </w:tc>
        <w:tc>
          <w:tcPr>
            <w:tcW w:w="2556" w:type="dxa"/>
          </w:tcPr>
          <w:p w14:paraId="03BC4116" w14:textId="77777777" w:rsidR="00165380" w:rsidRPr="00567F75" w:rsidRDefault="00165380" w:rsidP="78AF6874">
            <w:pPr>
              <w:widowControl w:val="0"/>
              <w:autoSpaceDE w:val="0"/>
              <w:autoSpaceDN w:val="0"/>
              <w:spacing w:before="0" w:after="0"/>
              <w:rPr>
                <w:color w:val="2D2D2D" w:themeColor="text2" w:themeShade="80"/>
              </w:rPr>
            </w:pPr>
          </w:p>
        </w:tc>
      </w:tr>
      <w:tr w:rsidR="00165380" w:rsidRPr="00567F75" w14:paraId="5A9A98C1" w14:textId="39D9762A" w:rsidTr="78AF6874">
        <w:tc>
          <w:tcPr>
            <w:tcW w:w="1696" w:type="dxa"/>
          </w:tcPr>
          <w:p w14:paraId="67A0A5F2" w14:textId="65B27545" w:rsidR="00165380" w:rsidRPr="00567F75" w:rsidRDefault="00165380" w:rsidP="78AF6874">
            <w:pPr>
              <w:widowControl w:val="0"/>
              <w:autoSpaceDE w:val="0"/>
              <w:autoSpaceDN w:val="0"/>
              <w:spacing w:before="0" w:after="0"/>
              <w:rPr>
                <w:color w:val="2D2D2D" w:themeColor="text2" w:themeShade="80"/>
              </w:rPr>
            </w:pPr>
            <w:r w:rsidRPr="00567F75">
              <w:rPr>
                <w:color w:val="2D2D2D" w:themeColor="text2" w:themeShade="80"/>
              </w:rPr>
              <w:t xml:space="preserve">a dhíobháil </w:t>
            </w:r>
          </w:p>
        </w:tc>
        <w:tc>
          <w:tcPr>
            <w:tcW w:w="4820" w:type="dxa"/>
          </w:tcPr>
          <w:p w14:paraId="190B1E6A" w14:textId="247FC503" w:rsidR="00165380" w:rsidRPr="00567F75" w:rsidRDefault="00165380" w:rsidP="78AF6874">
            <w:pPr>
              <w:widowControl w:val="0"/>
              <w:autoSpaceDE w:val="0"/>
              <w:autoSpaceDN w:val="0"/>
              <w:spacing w:before="0" w:after="0"/>
              <w:rPr>
                <w:color w:val="2D2D2D" w:themeColor="text2" w:themeShade="80"/>
              </w:rPr>
            </w:pPr>
            <w:r w:rsidRPr="00567F75">
              <w:rPr>
                <w:color w:val="2D2D2D" w:themeColor="text2" w:themeShade="80"/>
              </w:rPr>
              <w:t xml:space="preserve">An bhfuil cupán tae </w:t>
            </w:r>
            <w:r w:rsidRPr="00567F75">
              <w:rPr>
                <w:b/>
                <w:bCs/>
                <w:color w:val="2D2D2D" w:themeColor="text2" w:themeShade="80"/>
              </w:rPr>
              <w:t>a dhíobháil</w:t>
            </w:r>
            <w:r w:rsidRPr="00567F75">
              <w:rPr>
                <w:color w:val="2D2D2D" w:themeColor="text2" w:themeShade="80"/>
              </w:rPr>
              <w:t xml:space="preserve"> ort?</w:t>
            </w:r>
          </w:p>
        </w:tc>
        <w:tc>
          <w:tcPr>
            <w:tcW w:w="2556" w:type="dxa"/>
          </w:tcPr>
          <w:p w14:paraId="6696EC77" w14:textId="77777777" w:rsidR="00165380" w:rsidRPr="00567F75" w:rsidRDefault="00165380" w:rsidP="78AF6874">
            <w:pPr>
              <w:widowControl w:val="0"/>
              <w:autoSpaceDE w:val="0"/>
              <w:autoSpaceDN w:val="0"/>
              <w:spacing w:before="0" w:after="0"/>
              <w:rPr>
                <w:color w:val="2D2D2D" w:themeColor="text2" w:themeShade="80"/>
              </w:rPr>
            </w:pPr>
          </w:p>
        </w:tc>
      </w:tr>
      <w:tr w:rsidR="00165380" w:rsidRPr="00567F75" w14:paraId="4F1BD8FF" w14:textId="15458587" w:rsidTr="78AF6874">
        <w:tc>
          <w:tcPr>
            <w:tcW w:w="1696" w:type="dxa"/>
          </w:tcPr>
          <w:p w14:paraId="77E3128E" w14:textId="74925D5E" w:rsidR="00165380" w:rsidRPr="00567F75" w:rsidRDefault="00165380" w:rsidP="78AF6874">
            <w:pPr>
              <w:widowControl w:val="0"/>
              <w:autoSpaceDE w:val="0"/>
              <w:autoSpaceDN w:val="0"/>
              <w:spacing w:before="0" w:after="0"/>
              <w:rPr>
                <w:color w:val="2D2D2D" w:themeColor="text2" w:themeShade="80"/>
              </w:rPr>
            </w:pPr>
            <w:r w:rsidRPr="00567F75">
              <w:rPr>
                <w:color w:val="2D2D2D" w:themeColor="text2" w:themeShade="80"/>
              </w:rPr>
              <w:t xml:space="preserve">dóigh </w:t>
            </w:r>
            <w:proofErr w:type="spellStart"/>
            <w:r w:rsidRPr="00567F75">
              <w:rPr>
                <w:color w:val="2D2D2D" w:themeColor="text2" w:themeShade="80"/>
              </w:rPr>
              <w:t>inteacht</w:t>
            </w:r>
            <w:proofErr w:type="spellEnd"/>
          </w:p>
        </w:tc>
        <w:tc>
          <w:tcPr>
            <w:tcW w:w="4820" w:type="dxa"/>
          </w:tcPr>
          <w:p w14:paraId="3F3AD576" w14:textId="7B41700B" w:rsidR="00165380" w:rsidRPr="00567F75" w:rsidRDefault="00165380" w:rsidP="78AF6874">
            <w:pPr>
              <w:widowControl w:val="0"/>
              <w:autoSpaceDE w:val="0"/>
              <w:autoSpaceDN w:val="0"/>
              <w:spacing w:before="0" w:after="0"/>
              <w:rPr>
                <w:color w:val="2D2D2D" w:themeColor="text2" w:themeShade="80"/>
              </w:rPr>
            </w:pPr>
            <w:r w:rsidRPr="00567F75">
              <w:rPr>
                <w:color w:val="2D2D2D" w:themeColor="text2" w:themeShade="80"/>
              </w:rPr>
              <w:t xml:space="preserve">Caithfidh muid é a tharrtháil </w:t>
            </w:r>
            <w:r w:rsidRPr="00567F75">
              <w:rPr>
                <w:b/>
                <w:bCs/>
                <w:color w:val="2D2D2D" w:themeColor="text2" w:themeShade="80"/>
              </w:rPr>
              <w:t xml:space="preserve">dóigh </w:t>
            </w:r>
            <w:proofErr w:type="spellStart"/>
            <w:r w:rsidRPr="00567F75">
              <w:rPr>
                <w:b/>
                <w:bCs/>
                <w:color w:val="2D2D2D" w:themeColor="text2" w:themeShade="80"/>
              </w:rPr>
              <w:t>inteacht</w:t>
            </w:r>
            <w:proofErr w:type="spellEnd"/>
            <w:r w:rsidRPr="00567F75">
              <w:rPr>
                <w:color w:val="2D2D2D" w:themeColor="text2" w:themeShade="80"/>
              </w:rPr>
              <w:t>.</w:t>
            </w:r>
          </w:p>
        </w:tc>
        <w:tc>
          <w:tcPr>
            <w:tcW w:w="2556" w:type="dxa"/>
          </w:tcPr>
          <w:p w14:paraId="272035DB" w14:textId="77777777" w:rsidR="00165380" w:rsidRPr="00567F75" w:rsidRDefault="00165380" w:rsidP="78AF6874">
            <w:pPr>
              <w:widowControl w:val="0"/>
              <w:autoSpaceDE w:val="0"/>
              <w:autoSpaceDN w:val="0"/>
              <w:spacing w:before="0" w:after="0"/>
              <w:rPr>
                <w:color w:val="2D2D2D" w:themeColor="text2" w:themeShade="80"/>
              </w:rPr>
            </w:pPr>
          </w:p>
        </w:tc>
      </w:tr>
    </w:tbl>
    <w:p w14:paraId="73EC3158" w14:textId="77777777" w:rsidR="00165380" w:rsidRPr="00567F75" w:rsidRDefault="00165380" w:rsidP="78AF6874">
      <w:pPr>
        <w:widowControl w:val="0"/>
        <w:autoSpaceDE w:val="0"/>
        <w:autoSpaceDN w:val="0"/>
        <w:spacing w:after="0"/>
        <w:rPr>
          <w:color w:val="2D2D2D" w:themeColor="text2" w:themeShade="80"/>
        </w:rPr>
      </w:pPr>
    </w:p>
    <w:p w14:paraId="7D6A5D53" w14:textId="1DFC30A8" w:rsidR="00165380" w:rsidRPr="00567F75" w:rsidRDefault="00165380" w:rsidP="78AF6874">
      <w:pPr>
        <w:pStyle w:val="ListParagraph"/>
        <w:widowControl w:val="0"/>
        <w:numPr>
          <w:ilvl w:val="0"/>
          <w:numId w:val="1"/>
        </w:numPr>
        <w:autoSpaceDE w:val="0"/>
        <w:autoSpaceDN w:val="0"/>
        <w:spacing w:after="0"/>
        <w:rPr>
          <w:color w:val="2D2D2D" w:themeColor="text2" w:themeShade="80"/>
        </w:rPr>
      </w:pPr>
      <w:r w:rsidRPr="00567F75">
        <w:rPr>
          <w:color w:val="2D2D2D" w:themeColor="text2" w:themeShade="80"/>
        </w:rPr>
        <w:t>C</w:t>
      </w:r>
      <w:r w:rsidR="009E5DE3" w:rsidRPr="00567F75">
        <w:rPr>
          <w:color w:val="2D2D2D" w:themeColor="text2" w:themeShade="80"/>
        </w:rPr>
        <w:t>é</w:t>
      </w:r>
      <w:r w:rsidRPr="00567F75">
        <w:rPr>
          <w:color w:val="2D2D2D" w:themeColor="text2" w:themeShade="80"/>
        </w:rPr>
        <w:t xml:space="preserve"> </w:t>
      </w:r>
      <w:proofErr w:type="spellStart"/>
      <w:r w:rsidRPr="00567F75">
        <w:rPr>
          <w:color w:val="2D2D2D" w:themeColor="text2" w:themeShade="80"/>
        </w:rPr>
        <w:t>hé</w:t>
      </w:r>
      <w:proofErr w:type="spellEnd"/>
      <w:r w:rsidRPr="00567F75">
        <w:rPr>
          <w:color w:val="2D2D2D" w:themeColor="text2" w:themeShade="80"/>
        </w:rPr>
        <w:t xml:space="preserve"> an tAire Iompair faoi láthair?</w:t>
      </w:r>
      <w:r w:rsidR="00240C79" w:rsidRPr="00567F75">
        <w:rPr>
          <w:color w:val="2D2D2D" w:themeColor="text2" w:themeShade="80"/>
        </w:rPr>
        <w:t xml:space="preserve"> ______________________________________________</w:t>
      </w:r>
    </w:p>
    <w:p w14:paraId="4CE1768C" w14:textId="77777777" w:rsidR="00165380" w:rsidRPr="00567F75" w:rsidRDefault="00165380" w:rsidP="78AF6874">
      <w:pPr>
        <w:pStyle w:val="ListParagraph"/>
        <w:widowControl w:val="0"/>
        <w:autoSpaceDE w:val="0"/>
        <w:autoSpaceDN w:val="0"/>
        <w:spacing w:after="0" w:line="240" w:lineRule="auto"/>
        <w:ind w:left="361" w:firstLine="0"/>
        <w:rPr>
          <w:color w:val="2D2D2D" w:themeColor="text2" w:themeShade="80"/>
        </w:rPr>
      </w:pPr>
    </w:p>
    <w:p w14:paraId="03FAF8CB" w14:textId="155C1F5F" w:rsidR="00165380" w:rsidRPr="00567F75" w:rsidRDefault="00DA50CD" w:rsidP="78AF6874">
      <w:pPr>
        <w:pStyle w:val="ListParagraph"/>
        <w:widowControl w:val="0"/>
        <w:numPr>
          <w:ilvl w:val="0"/>
          <w:numId w:val="1"/>
        </w:numPr>
        <w:autoSpaceDE w:val="0"/>
        <w:autoSpaceDN w:val="0"/>
        <w:spacing w:after="0" w:line="360" w:lineRule="auto"/>
        <w:rPr>
          <w:color w:val="2D2D2D" w:themeColor="text2" w:themeShade="80"/>
        </w:rPr>
      </w:pPr>
      <w:r w:rsidRPr="00567F75">
        <w:rPr>
          <w:color w:val="2D2D2D" w:themeColor="text2" w:themeShade="80"/>
        </w:rPr>
        <w:t>Má</w:t>
      </w:r>
      <w:r w:rsidR="00165380" w:rsidRPr="00567F75">
        <w:rPr>
          <w:color w:val="2D2D2D" w:themeColor="text2" w:themeShade="80"/>
        </w:rPr>
        <w:t xml:space="preserve"> chiallaíonn ‘rothlú’ </w:t>
      </w:r>
      <w:proofErr w:type="spellStart"/>
      <w:r w:rsidR="00165380" w:rsidRPr="00567F75">
        <w:rPr>
          <w:i/>
          <w:iCs/>
          <w:color w:val="2D2D2D" w:themeColor="text2" w:themeShade="80"/>
        </w:rPr>
        <w:t>spin</w:t>
      </w:r>
      <w:proofErr w:type="spellEnd"/>
      <w:r w:rsidR="00165380" w:rsidRPr="00567F75">
        <w:rPr>
          <w:color w:val="2D2D2D" w:themeColor="text2" w:themeShade="80"/>
        </w:rPr>
        <w:t>,</w:t>
      </w:r>
      <w:r w:rsidR="00165380" w:rsidRPr="00567F75">
        <w:rPr>
          <w:i/>
          <w:iCs/>
          <w:color w:val="2D2D2D" w:themeColor="text2" w:themeShade="80"/>
        </w:rPr>
        <w:t xml:space="preserve"> </w:t>
      </w:r>
      <w:proofErr w:type="spellStart"/>
      <w:r w:rsidR="00165380" w:rsidRPr="00567F75">
        <w:rPr>
          <w:i/>
          <w:iCs/>
          <w:color w:val="2D2D2D" w:themeColor="text2" w:themeShade="80"/>
        </w:rPr>
        <w:t>rotation</w:t>
      </w:r>
      <w:proofErr w:type="spellEnd"/>
      <w:r w:rsidR="00165380" w:rsidRPr="00567F75">
        <w:rPr>
          <w:color w:val="2D2D2D" w:themeColor="text2" w:themeShade="80"/>
        </w:rPr>
        <w:t>,</w:t>
      </w:r>
      <w:r w:rsidR="00165380" w:rsidRPr="00567F75">
        <w:rPr>
          <w:i/>
          <w:iCs/>
          <w:color w:val="2D2D2D" w:themeColor="text2" w:themeShade="80"/>
        </w:rPr>
        <w:t xml:space="preserve"> </w:t>
      </w:r>
      <w:proofErr w:type="spellStart"/>
      <w:r w:rsidR="00165380" w:rsidRPr="00567F75">
        <w:rPr>
          <w:i/>
          <w:iCs/>
          <w:color w:val="2D2D2D" w:themeColor="text2" w:themeShade="80"/>
        </w:rPr>
        <w:t>loop</w:t>
      </w:r>
      <w:proofErr w:type="spellEnd"/>
      <w:r w:rsidR="00165380" w:rsidRPr="00567F75">
        <w:rPr>
          <w:i/>
          <w:iCs/>
          <w:color w:val="2D2D2D" w:themeColor="text2" w:themeShade="80"/>
        </w:rPr>
        <w:t>,</w:t>
      </w:r>
      <w:r w:rsidR="00165380" w:rsidRPr="00567F75">
        <w:rPr>
          <w:color w:val="2D2D2D" w:themeColor="text2" w:themeShade="80"/>
        </w:rPr>
        <w:t xml:space="preserve"> cad a</w:t>
      </w:r>
      <w:r w:rsidR="009E5DE3" w:rsidRPr="00567F75">
        <w:rPr>
          <w:color w:val="2D2D2D" w:themeColor="text2" w:themeShade="80"/>
        </w:rPr>
        <w:t>tá i gceist</w:t>
      </w:r>
      <w:r w:rsidR="00165380" w:rsidRPr="00567F75">
        <w:rPr>
          <w:color w:val="2D2D2D" w:themeColor="text2" w:themeShade="80"/>
        </w:rPr>
        <w:t xml:space="preserve"> ag an Athair Ó Fearraigh nuair a d</w:t>
      </w:r>
      <w:r w:rsidR="009E5DE3" w:rsidRPr="00567F75">
        <w:rPr>
          <w:color w:val="2D2D2D" w:themeColor="text2" w:themeShade="80"/>
        </w:rPr>
        <w:t xml:space="preserve">eir </w:t>
      </w:r>
      <w:r w:rsidR="00165380" w:rsidRPr="00567F75">
        <w:rPr>
          <w:color w:val="2D2D2D" w:themeColor="text2" w:themeShade="80"/>
        </w:rPr>
        <w:t xml:space="preserve">sé an focal sin thíos agus é ag caint faoi na </w:t>
      </w:r>
      <w:bookmarkStart w:id="3" w:name="_Int_xhotnoBj"/>
      <w:proofErr w:type="spellStart"/>
      <w:r w:rsidR="00165380" w:rsidRPr="00567F75">
        <w:rPr>
          <w:color w:val="2D2D2D" w:themeColor="text2" w:themeShade="80"/>
        </w:rPr>
        <w:t>heitiltí</w:t>
      </w:r>
      <w:bookmarkEnd w:id="3"/>
      <w:proofErr w:type="spellEnd"/>
      <w:r w:rsidR="00165380" w:rsidRPr="00567F75">
        <w:rPr>
          <w:color w:val="2D2D2D" w:themeColor="text2" w:themeShade="80"/>
        </w:rPr>
        <w:t xml:space="preserve"> ó Dhún na nGall go Baile Átha Cliath?</w:t>
      </w:r>
    </w:p>
    <w:p w14:paraId="034373F8" w14:textId="4ECAA453" w:rsidR="00165380" w:rsidRPr="00567F75" w:rsidRDefault="00165380" w:rsidP="78AF6874">
      <w:pPr>
        <w:pStyle w:val="ListParagraph"/>
        <w:widowControl w:val="0"/>
        <w:autoSpaceDE w:val="0"/>
        <w:autoSpaceDN w:val="0"/>
        <w:spacing w:after="0" w:line="360" w:lineRule="auto"/>
        <w:ind w:left="361" w:firstLine="0"/>
        <w:rPr>
          <w:color w:val="2D2D2D" w:themeColor="text2" w:themeShade="80"/>
        </w:rPr>
      </w:pPr>
      <w:r w:rsidRPr="00567F75">
        <w:rPr>
          <w:color w:val="2D2D2D" w:themeColor="text2" w:themeShade="80"/>
        </w:rPr>
        <w:t xml:space="preserve">‘Caithfidh siad é seo a chur ina cheart … agus an </w:t>
      </w:r>
      <w:r w:rsidRPr="0081218E">
        <w:rPr>
          <w:i/>
          <w:iCs/>
          <w:color w:val="2D2D2D" w:themeColor="text2" w:themeShade="80"/>
        </w:rPr>
        <w:t xml:space="preserve">rothlú </w:t>
      </w:r>
      <w:r w:rsidRPr="00567F75">
        <w:rPr>
          <w:color w:val="2D2D2D" w:themeColor="text2" w:themeShade="80"/>
        </w:rPr>
        <w:t>i lár an lae a chur ar ais arís’</w:t>
      </w:r>
    </w:p>
    <w:p w14:paraId="6884BA42" w14:textId="53755EDF" w:rsidR="00240C79" w:rsidRPr="00567F75" w:rsidRDefault="00240C79" w:rsidP="78AF6874">
      <w:pPr>
        <w:pStyle w:val="ListParagraph"/>
        <w:widowControl w:val="0"/>
        <w:autoSpaceDE w:val="0"/>
        <w:autoSpaceDN w:val="0"/>
        <w:spacing w:after="0"/>
        <w:ind w:left="361" w:firstLine="0"/>
        <w:rPr>
          <w:color w:val="2D2D2D" w:themeColor="text2" w:themeShade="80"/>
        </w:rPr>
      </w:pPr>
      <w:r w:rsidRPr="00567F75">
        <w:rPr>
          <w:color w:val="2D2D2D" w:themeColor="text2" w:themeShade="80"/>
        </w:rPr>
        <w:t>____________________________________________________________________________</w:t>
      </w:r>
    </w:p>
    <w:p w14:paraId="68B0B654" w14:textId="680E2F8F" w:rsidR="006826A8" w:rsidRPr="00567F75" w:rsidRDefault="00324020" w:rsidP="78AF6874">
      <w:pPr>
        <w:pStyle w:val="Heading1"/>
        <w:rPr>
          <w:noProof w:val="0"/>
        </w:rPr>
      </w:pPr>
      <w:r w:rsidRPr="0081218E">
        <w:lastRenderedPageBreak/>
        <mc:AlternateContent>
          <mc:Choice Requires="wps">
            <w:drawing>
              <wp:anchor distT="0" distB="0" distL="0" distR="0" simplePos="0" relativeHeight="251658241" behindDoc="1" locked="0" layoutInCell="1" allowOverlap="1" wp14:anchorId="6A32EBD0" wp14:editId="08CCF3D6">
                <wp:simplePos x="0" y="0"/>
                <wp:positionH relativeFrom="margin">
                  <wp:align>right</wp:align>
                </wp:positionH>
                <wp:positionV relativeFrom="paragraph">
                  <wp:posOffset>298450</wp:posOffset>
                </wp:positionV>
                <wp:extent cx="6198870" cy="45085"/>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ask="http://schemas.microsoft.com/office/drawing/2018/sketchyshapes">
            <w:pict w14:anchorId="594CFDC8">
              <v:rect id="Rectangle 15" style="position:absolute;margin-left:436.9pt;margin-top:23.5pt;width:488.1pt;height:3.55pt;z-index:-2516582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3B34E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">
                <w10:wrap type="topAndBottom" anchorx="margin"/>
              </v:rect>
            </w:pict>
          </mc:Fallback>
        </mc:AlternateContent>
      </w:r>
      <w:r w:rsidR="003F55A8" w:rsidRPr="00567F75">
        <w:rPr>
          <w:noProof w:val="0"/>
        </w:rPr>
        <w:t>C:</w:t>
      </w:r>
      <w:r w:rsidR="003F55A8" w:rsidRPr="00567F75">
        <w:rPr>
          <w:noProof w:val="0"/>
          <w:spacing w:val="3"/>
        </w:rPr>
        <w:t xml:space="preserve"> </w:t>
      </w:r>
      <w:r w:rsidR="003F55A8" w:rsidRPr="00567F75">
        <w:rPr>
          <w:noProof w:val="0"/>
        </w:rPr>
        <w:t>TUISCINT</w:t>
      </w:r>
    </w:p>
    <w:p w14:paraId="69AD8D9A" w14:textId="77777777" w:rsidR="00C632C6" w:rsidRPr="00567F75" w:rsidRDefault="00C632C6" w:rsidP="78AF6874">
      <w:pPr>
        <w:widowControl w:val="0"/>
        <w:autoSpaceDE w:val="0"/>
        <w:autoSpaceDN w:val="0"/>
        <w:spacing w:before="6" w:after="0" w:line="360" w:lineRule="auto"/>
        <w:rPr>
          <w:rFonts w:eastAsia="Arial MT"/>
          <w:color w:val="262626"/>
        </w:rPr>
      </w:pPr>
    </w:p>
    <w:p w14:paraId="096E191E" w14:textId="2133380D" w:rsidR="00C632C6" w:rsidRPr="00567F75" w:rsidRDefault="00C632C6" w:rsidP="78AF6874">
      <w:pPr>
        <w:widowControl w:val="0"/>
        <w:autoSpaceDE w:val="0"/>
        <w:autoSpaceDN w:val="0"/>
        <w:spacing w:before="6" w:after="0" w:line="360" w:lineRule="auto"/>
        <w:rPr>
          <w:rFonts w:eastAsia="Arial MT"/>
          <w:color w:val="2D2D2D" w:themeColor="text2" w:themeShade="80"/>
        </w:rPr>
      </w:pPr>
      <w:r w:rsidRPr="00567F75">
        <w:rPr>
          <w:rFonts w:eastAsia="Arial MT"/>
          <w:color w:val="2D2D2D" w:themeColor="text2" w:themeShade="80"/>
        </w:rPr>
        <w:t xml:space="preserve">Bí ag obair leis an duine in aice leat. </w:t>
      </w:r>
      <w:r w:rsidR="00240C79" w:rsidRPr="00567F75">
        <w:rPr>
          <w:rFonts w:eastAsia="Arial MT"/>
          <w:color w:val="2D2D2D" w:themeColor="text2" w:themeShade="80"/>
        </w:rPr>
        <w:t>Féachaigí</w:t>
      </w:r>
      <w:r w:rsidRPr="00567F75">
        <w:rPr>
          <w:rFonts w:eastAsia="Arial MT"/>
          <w:color w:val="2D2D2D" w:themeColor="text2" w:themeShade="80"/>
        </w:rPr>
        <w:t xml:space="preserve"> </w:t>
      </w:r>
      <w:r w:rsidR="00B022C9" w:rsidRPr="00567F75">
        <w:rPr>
          <w:rFonts w:eastAsia="Arial MT"/>
          <w:color w:val="2D2D2D" w:themeColor="text2" w:themeShade="80"/>
        </w:rPr>
        <w:t>ar an mír agus freagraígí na ceisteanna:</w:t>
      </w:r>
    </w:p>
    <w:p w14:paraId="0FF06DC8" w14:textId="77777777" w:rsidR="00165380" w:rsidRPr="00567F75" w:rsidRDefault="00165380" w:rsidP="78AF6874">
      <w:pPr>
        <w:widowControl w:val="0"/>
        <w:autoSpaceDE w:val="0"/>
        <w:autoSpaceDN w:val="0"/>
        <w:spacing w:before="6" w:after="0" w:line="360" w:lineRule="auto"/>
        <w:rPr>
          <w:rFonts w:eastAsia="Arial MT"/>
          <w:color w:val="2D2D2D" w:themeColor="text2" w:themeShade="80"/>
        </w:rPr>
      </w:pPr>
    </w:p>
    <w:tbl>
      <w:tblPr>
        <w:tblStyle w:val="GridTable2-Accent5"/>
        <w:tblW w:w="9994" w:type="dxa"/>
        <w:tblInd w:w="-3" w:type="dxa"/>
        <w:tblBorders>
          <w:top w:val="single" w:sz="2" w:space="0" w:color="377361" w:themeColor="accent5" w:themeShade="BF"/>
          <w:left w:val="single" w:sz="2" w:space="0" w:color="377361" w:themeColor="accent5" w:themeShade="BF"/>
          <w:bottom w:val="single" w:sz="2" w:space="0" w:color="377361" w:themeColor="accent5" w:themeShade="BF"/>
          <w:right w:val="single" w:sz="2" w:space="0" w:color="377361" w:themeColor="accent5" w:themeShade="BF"/>
          <w:insideH w:val="single" w:sz="2" w:space="0" w:color="377361" w:themeColor="accent5" w:themeShade="BF"/>
          <w:insideV w:val="single" w:sz="2" w:space="0" w:color="377361" w:themeColor="accent5" w:themeShade="BF"/>
        </w:tblBorders>
        <w:tblLook w:val="0480" w:firstRow="0" w:lastRow="0" w:firstColumn="1" w:lastColumn="0" w:noHBand="0" w:noVBand="1"/>
      </w:tblPr>
      <w:tblGrid>
        <w:gridCol w:w="9994"/>
      </w:tblGrid>
      <w:tr w:rsidR="00B022C9" w:rsidRPr="00567F75" w14:paraId="650DBB8D"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4" w:type="dxa"/>
          </w:tcPr>
          <w:p w14:paraId="3D724D56" w14:textId="7E70782B" w:rsidR="00B022C9" w:rsidRPr="00567F75" w:rsidRDefault="00B022C9" w:rsidP="78AF6874">
            <w:pPr>
              <w:pStyle w:val="ListParagraph"/>
              <w:widowControl w:val="0"/>
              <w:numPr>
                <w:ilvl w:val="0"/>
                <w:numId w:val="34"/>
              </w:numPr>
              <w:autoSpaceDE w:val="0"/>
              <w:autoSpaceDN w:val="0"/>
              <w:spacing w:before="6" w:after="0" w:line="360" w:lineRule="auto"/>
              <w:rPr>
                <w:rFonts w:eastAsia="Arial MT"/>
                <w:b w:val="0"/>
                <w:bCs w:val="0"/>
                <w:color w:val="2D2D2D" w:themeColor="text2" w:themeShade="80"/>
              </w:rPr>
            </w:pPr>
            <w:r w:rsidRPr="00567F75">
              <w:rPr>
                <w:rFonts w:eastAsia="Arial MT"/>
                <w:b w:val="0"/>
                <w:bCs w:val="0"/>
                <w:color w:val="2D2D2D" w:themeColor="text2" w:themeShade="80"/>
              </w:rPr>
              <w:t>Cad é ábhar na míre? Scríobh dhá nó trí abairt mar achoimre.</w:t>
            </w:r>
          </w:p>
        </w:tc>
      </w:tr>
      <w:tr w:rsidR="00B022C9" w:rsidRPr="00567F75" w14:paraId="01C53662" w14:textId="77777777" w:rsidTr="78AF6874">
        <w:tc>
          <w:tcPr>
            <w:cnfStyle w:val="001000000000" w:firstRow="0" w:lastRow="0" w:firstColumn="1" w:lastColumn="0" w:oddVBand="0" w:evenVBand="0" w:oddHBand="0" w:evenHBand="0" w:firstRowFirstColumn="0" w:firstRowLastColumn="0" w:lastRowFirstColumn="0" w:lastRowLastColumn="0"/>
            <w:tcW w:w="9994" w:type="dxa"/>
          </w:tcPr>
          <w:p w14:paraId="2C097D8A" w14:textId="77777777" w:rsidR="00B022C9" w:rsidRPr="00567F75" w:rsidRDefault="00B022C9" w:rsidP="78AF6874">
            <w:pPr>
              <w:pStyle w:val="ListParagraph"/>
              <w:widowControl w:val="0"/>
              <w:autoSpaceDE w:val="0"/>
              <w:autoSpaceDN w:val="0"/>
              <w:spacing w:before="6" w:after="0" w:line="360" w:lineRule="auto"/>
              <w:ind w:left="360" w:firstLine="0"/>
              <w:rPr>
                <w:rFonts w:eastAsia="Arial MT"/>
                <w:b w:val="0"/>
                <w:bCs w:val="0"/>
                <w:color w:val="2D2D2D" w:themeColor="text2" w:themeShade="80"/>
              </w:rPr>
            </w:pPr>
          </w:p>
          <w:p w14:paraId="5AE0EBDC" w14:textId="77777777" w:rsidR="00B022C9" w:rsidRPr="00567F75" w:rsidRDefault="00B022C9" w:rsidP="78AF6874">
            <w:pPr>
              <w:widowControl w:val="0"/>
              <w:autoSpaceDE w:val="0"/>
              <w:autoSpaceDN w:val="0"/>
              <w:spacing w:before="6" w:after="0" w:line="360" w:lineRule="auto"/>
              <w:rPr>
                <w:rFonts w:eastAsia="Arial MT"/>
                <w:b w:val="0"/>
                <w:bCs w:val="0"/>
                <w:color w:val="2D2D2D" w:themeColor="text2" w:themeShade="80"/>
              </w:rPr>
            </w:pPr>
          </w:p>
        </w:tc>
      </w:tr>
      <w:tr w:rsidR="00B022C9" w:rsidRPr="00567F75" w14:paraId="4DC5D2C8"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4" w:type="dxa"/>
          </w:tcPr>
          <w:p w14:paraId="05C410D1" w14:textId="0940EC06" w:rsidR="00B022C9" w:rsidRPr="00567F75" w:rsidRDefault="00B022C9" w:rsidP="78AF6874">
            <w:pPr>
              <w:pStyle w:val="ListParagraph"/>
              <w:widowControl w:val="0"/>
              <w:numPr>
                <w:ilvl w:val="0"/>
                <w:numId w:val="34"/>
              </w:numPr>
              <w:autoSpaceDE w:val="0"/>
              <w:autoSpaceDN w:val="0"/>
              <w:spacing w:before="6" w:after="0" w:line="360" w:lineRule="auto"/>
              <w:rPr>
                <w:rFonts w:eastAsia="Arial MT"/>
                <w:b w:val="0"/>
                <w:bCs w:val="0"/>
                <w:color w:val="2D2D2D" w:themeColor="text2" w:themeShade="80"/>
              </w:rPr>
            </w:pPr>
            <w:r w:rsidRPr="00567F75">
              <w:rPr>
                <w:rFonts w:eastAsia="Arial MT"/>
                <w:b w:val="0"/>
                <w:bCs w:val="0"/>
                <w:color w:val="2D2D2D" w:themeColor="text2" w:themeShade="80"/>
              </w:rPr>
              <w:t xml:space="preserve">Cé hiad na </w:t>
            </w:r>
            <w:bookmarkStart w:id="4" w:name="_Int_H77a9ePy"/>
            <w:proofErr w:type="spellStart"/>
            <w:r w:rsidRPr="00567F75">
              <w:rPr>
                <w:rFonts w:eastAsia="Arial MT"/>
                <w:b w:val="0"/>
                <w:bCs w:val="0"/>
                <w:color w:val="2D2D2D" w:themeColor="text2" w:themeShade="80"/>
              </w:rPr>
              <w:t>príomhchainteoirí</w:t>
            </w:r>
            <w:bookmarkEnd w:id="4"/>
            <w:proofErr w:type="spellEnd"/>
            <w:r w:rsidRPr="00567F75">
              <w:rPr>
                <w:rFonts w:eastAsia="Arial MT"/>
                <w:b w:val="0"/>
                <w:bCs w:val="0"/>
                <w:color w:val="2D2D2D" w:themeColor="text2" w:themeShade="80"/>
              </w:rPr>
              <w:t xml:space="preserve"> sa mhír? Cén ról atá acu?</w:t>
            </w:r>
          </w:p>
        </w:tc>
      </w:tr>
      <w:tr w:rsidR="00B022C9" w:rsidRPr="00567F75" w14:paraId="17E312A4" w14:textId="77777777" w:rsidTr="78AF6874">
        <w:tc>
          <w:tcPr>
            <w:cnfStyle w:val="001000000000" w:firstRow="0" w:lastRow="0" w:firstColumn="1" w:lastColumn="0" w:oddVBand="0" w:evenVBand="0" w:oddHBand="0" w:evenHBand="0" w:firstRowFirstColumn="0" w:firstRowLastColumn="0" w:lastRowFirstColumn="0" w:lastRowLastColumn="0"/>
            <w:tcW w:w="9994" w:type="dxa"/>
          </w:tcPr>
          <w:p w14:paraId="540FF3BF" w14:textId="77777777" w:rsidR="00B022C9" w:rsidRPr="00567F75" w:rsidRDefault="00B022C9" w:rsidP="78AF6874">
            <w:pPr>
              <w:pStyle w:val="ListParagraph"/>
              <w:widowControl w:val="0"/>
              <w:autoSpaceDE w:val="0"/>
              <w:autoSpaceDN w:val="0"/>
              <w:spacing w:before="6" w:after="0" w:line="360" w:lineRule="auto"/>
              <w:ind w:left="360" w:firstLine="0"/>
              <w:rPr>
                <w:rFonts w:eastAsia="Arial MT"/>
                <w:b w:val="0"/>
                <w:bCs w:val="0"/>
                <w:color w:val="2D2D2D" w:themeColor="text2" w:themeShade="80"/>
              </w:rPr>
            </w:pPr>
          </w:p>
          <w:p w14:paraId="38D4D708" w14:textId="77777777" w:rsidR="00B022C9" w:rsidRPr="00567F75" w:rsidRDefault="00B022C9" w:rsidP="78AF6874">
            <w:pPr>
              <w:widowControl w:val="0"/>
              <w:autoSpaceDE w:val="0"/>
              <w:autoSpaceDN w:val="0"/>
              <w:spacing w:before="6" w:after="0" w:line="360" w:lineRule="auto"/>
              <w:rPr>
                <w:rFonts w:eastAsia="Arial MT"/>
                <w:b w:val="0"/>
                <w:bCs w:val="0"/>
                <w:color w:val="2D2D2D" w:themeColor="text2" w:themeShade="80"/>
              </w:rPr>
            </w:pPr>
          </w:p>
          <w:p w14:paraId="2E0C4846" w14:textId="77777777" w:rsidR="00B022C9" w:rsidRPr="00567F75" w:rsidRDefault="00B022C9" w:rsidP="78AF6874">
            <w:pPr>
              <w:widowControl w:val="0"/>
              <w:autoSpaceDE w:val="0"/>
              <w:autoSpaceDN w:val="0"/>
              <w:spacing w:before="6" w:after="0" w:line="360" w:lineRule="auto"/>
              <w:rPr>
                <w:rFonts w:eastAsia="Arial MT"/>
                <w:b w:val="0"/>
                <w:bCs w:val="0"/>
                <w:color w:val="2D2D2D" w:themeColor="text2" w:themeShade="80"/>
              </w:rPr>
            </w:pPr>
          </w:p>
          <w:p w14:paraId="324839ED" w14:textId="77777777" w:rsidR="00B022C9" w:rsidRPr="00567F75" w:rsidRDefault="00B022C9" w:rsidP="78AF6874">
            <w:pPr>
              <w:widowControl w:val="0"/>
              <w:autoSpaceDE w:val="0"/>
              <w:autoSpaceDN w:val="0"/>
              <w:spacing w:before="6" w:after="0" w:line="360" w:lineRule="auto"/>
              <w:rPr>
                <w:rFonts w:eastAsia="Arial MT"/>
                <w:b w:val="0"/>
                <w:bCs w:val="0"/>
                <w:color w:val="2D2D2D" w:themeColor="text2" w:themeShade="80"/>
              </w:rPr>
            </w:pPr>
          </w:p>
        </w:tc>
      </w:tr>
    </w:tbl>
    <w:p w14:paraId="3809661B" w14:textId="77777777" w:rsidR="00B022C9" w:rsidRPr="00567F75" w:rsidRDefault="00B022C9" w:rsidP="78AF6874">
      <w:pPr>
        <w:widowControl w:val="0"/>
        <w:autoSpaceDE w:val="0"/>
        <w:autoSpaceDN w:val="0"/>
        <w:spacing w:before="6" w:after="0" w:line="360" w:lineRule="auto"/>
        <w:rPr>
          <w:rFonts w:eastAsia="Arial MT"/>
          <w:color w:val="2D2D2D" w:themeColor="text2" w:themeShade="80"/>
        </w:rPr>
      </w:pPr>
    </w:p>
    <w:p w14:paraId="017FDF40" w14:textId="5AC4D032" w:rsidR="00165380" w:rsidRPr="00567F75" w:rsidRDefault="00B022C9" w:rsidP="78AF6874">
      <w:pPr>
        <w:widowControl w:val="0"/>
        <w:autoSpaceDE w:val="0"/>
        <w:autoSpaceDN w:val="0"/>
        <w:spacing w:before="6" w:after="0" w:line="360" w:lineRule="auto"/>
        <w:rPr>
          <w:rFonts w:eastAsia="Arial MT"/>
          <w:color w:val="2D2D2D" w:themeColor="text2" w:themeShade="80"/>
        </w:rPr>
      </w:pPr>
      <w:r w:rsidRPr="00567F75">
        <w:rPr>
          <w:rFonts w:eastAsia="Arial MT"/>
          <w:color w:val="2D2D2D" w:themeColor="text2" w:themeShade="80"/>
        </w:rPr>
        <w:t xml:space="preserve">Féachaigí arís agus freagraígí na ceisteanna </w:t>
      </w:r>
      <w:r w:rsidR="0012269C" w:rsidRPr="00567F75">
        <w:rPr>
          <w:rFonts w:eastAsia="Arial MT"/>
          <w:color w:val="2D2D2D" w:themeColor="text2" w:themeShade="80"/>
        </w:rPr>
        <w:t>seo a leanas</w:t>
      </w:r>
      <w:r w:rsidRPr="00567F75">
        <w:rPr>
          <w:rFonts w:eastAsia="Arial MT"/>
          <w:color w:val="2D2D2D" w:themeColor="text2" w:themeShade="80"/>
        </w:rPr>
        <w:t>:</w:t>
      </w:r>
    </w:p>
    <w:p w14:paraId="64C3D0AE" w14:textId="77777777" w:rsidR="00B022C9" w:rsidRPr="00567F75" w:rsidRDefault="00B022C9" w:rsidP="78AF6874">
      <w:pPr>
        <w:widowControl w:val="0"/>
        <w:autoSpaceDE w:val="0"/>
        <w:autoSpaceDN w:val="0"/>
        <w:spacing w:before="6" w:after="0" w:line="360" w:lineRule="auto"/>
        <w:rPr>
          <w:rFonts w:eastAsia="Arial MT"/>
          <w:color w:val="2D2D2D" w:themeColor="text2" w:themeShade="80"/>
        </w:rPr>
      </w:pPr>
    </w:p>
    <w:tbl>
      <w:tblPr>
        <w:tblStyle w:val="GridTable2-Accent5"/>
        <w:tblW w:w="0" w:type="auto"/>
        <w:tblBorders>
          <w:top w:val="single" w:sz="2" w:space="0" w:color="377361" w:themeColor="accent5" w:themeShade="BF"/>
          <w:left w:val="single" w:sz="2" w:space="0" w:color="377361" w:themeColor="accent5" w:themeShade="BF"/>
          <w:bottom w:val="single" w:sz="2" w:space="0" w:color="377361" w:themeColor="accent5" w:themeShade="BF"/>
          <w:right w:val="single" w:sz="2" w:space="0" w:color="377361" w:themeColor="accent5" w:themeShade="BF"/>
          <w:insideH w:val="single" w:sz="2" w:space="0" w:color="377361" w:themeColor="accent5" w:themeShade="BF"/>
          <w:insideV w:val="single" w:sz="2" w:space="0" w:color="377361" w:themeColor="accent5" w:themeShade="BF"/>
        </w:tblBorders>
        <w:tblLook w:val="0480" w:firstRow="0" w:lastRow="0" w:firstColumn="1" w:lastColumn="0" w:noHBand="0" w:noVBand="1"/>
      </w:tblPr>
      <w:tblGrid>
        <w:gridCol w:w="9742"/>
      </w:tblGrid>
      <w:tr w:rsidR="00B022C9" w:rsidRPr="00567F75" w14:paraId="2DB02E7C"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0980CFCA" w14:textId="6CD1AEE0" w:rsidR="00B022C9" w:rsidRPr="00567F75" w:rsidRDefault="00B022C9" w:rsidP="78AF6874">
            <w:pPr>
              <w:pStyle w:val="ListParagraph"/>
              <w:widowControl w:val="0"/>
              <w:numPr>
                <w:ilvl w:val="0"/>
                <w:numId w:val="35"/>
              </w:numPr>
              <w:autoSpaceDE w:val="0"/>
              <w:autoSpaceDN w:val="0"/>
              <w:spacing w:before="6" w:after="0" w:line="360" w:lineRule="auto"/>
              <w:rPr>
                <w:rFonts w:eastAsia="Arial MT"/>
                <w:b w:val="0"/>
                <w:bCs w:val="0"/>
                <w:color w:val="2D2D2D" w:themeColor="text2" w:themeShade="80"/>
              </w:rPr>
            </w:pPr>
            <w:r w:rsidRPr="00567F75">
              <w:rPr>
                <w:rFonts w:eastAsia="Arial MT"/>
                <w:b w:val="0"/>
                <w:bCs w:val="0"/>
                <w:color w:val="2D2D2D" w:themeColor="text2" w:themeShade="80"/>
              </w:rPr>
              <w:t xml:space="preserve">Cad a dúirt an Taoiseach faoi athrú sceidil na </w:t>
            </w:r>
            <w:bookmarkStart w:id="5" w:name="_Int_hALWd6ap"/>
            <w:proofErr w:type="spellStart"/>
            <w:r w:rsidRPr="00567F75">
              <w:rPr>
                <w:rFonts w:eastAsia="Arial MT"/>
                <w:b w:val="0"/>
                <w:bCs w:val="0"/>
                <w:color w:val="2D2D2D" w:themeColor="text2" w:themeShade="80"/>
              </w:rPr>
              <w:t>haerlíne</w:t>
            </w:r>
            <w:bookmarkEnd w:id="5"/>
            <w:proofErr w:type="spellEnd"/>
            <w:r w:rsidRPr="00567F75">
              <w:rPr>
                <w:rFonts w:eastAsia="Arial MT"/>
                <w:b w:val="0"/>
                <w:bCs w:val="0"/>
                <w:color w:val="2D2D2D" w:themeColor="text2" w:themeShade="80"/>
              </w:rPr>
              <w:t>? Cén fáth nach raibh daoine sásta lena fhreagra?</w:t>
            </w:r>
          </w:p>
        </w:tc>
      </w:tr>
      <w:tr w:rsidR="00B022C9" w:rsidRPr="00567F75" w14:paraId="46A4EDFE" w14:textId="77777777" w:rsidTr="78AF6874">
        <w:tc>
          <w:tcPr>
            <w:cnfStyle w:val="001000000000" w:firstRow="0" w:lastRow="0" w:firstColumn="1" w:lastColumn="0" w:oddVBand="0" w:evenVBand="0" w:oddHBand="0" w:evenHBand="0" w:firstRowFirstColumn="0" w:firstRowLastColumn="0" w:lastRowFirstColumn="0" w:lastRowLastColumn="0"/>
            <w:tcW w:w="9742" w:type="dxa"/>
          </w:tcPr>
          <w:p w14:paraId="5AF40411" w14:textId="77777777" w:rsidR="00B022C9" w:rsidRPr="00567F75" w:rsidRDefault="00B022C9" w:rsidP="78AF6874">
            <w:pPr>
              <w:pStyle w:val="ListParagraph"/>
              <w:widowControl w:val="0"/>
              <w:autoSpaceDE w:val="0"/>
              <w:autoSpaceDN w:val="0"/>
              <w:spacing w:before="6" w:after="0" w:line="360" w:lineRule="auto"/>
              <w:ind w:left="360" w:firstLine="0"/>
              <w:rPr>
                <w:rFonts w:eastAsia="Arial MT"/>
                <w:b w:val="0"/>
                <w:bCs w:val="0"/>
                <w:color w:val="2D2D2D" w:themeColor="text2" w:themeShade="80"/>
              </w:rPr>
            </w:pPr>
          </w:p>
          <w:p w14:paraId="5E4CE2C8" w14:textId="77777777" w:rsidR="00B022C9" w:rsidRPr="00567F75" w:rsidRDefault="00B022C9" w:rsidP="78AF6874">
            <w:pPr>
              <w:widowControl w:val="0"/>
              <w:autoSpaceDE w:val="0"/>
              <w:autoSpaceDN w:val="0"/>
              <w:spacing w:before="6" w:after="0" w:line="360" w:lineRule="auto"/>
              <w:rPr>
                <w:rFonts w:eastAsia="Arial MT"/>
                <w:b w:val="0"/>
                <w:bCs w:val="0"/>
                <w:color w:val="2D2D2D" w:themeColor="text2" w:themeShade="80"/>
              </w:rPr>
            </w:pPr>
          </w:p>
        </w:tc>
      </w:tr>
      <w:tr w:rsidR="00B022C9" w:rsidRPr="00567F75" w14:paraId="14CD16D7"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5BB39E4F" w14:textId="35555218" w:rsidR="00B022C9" w:rsidRPr="00567F75" w:rsidRDefault="00B022C9" w:rsidP="78AF6874">
            <w:pPr>
              <w:pStyle w:val="ListParagraph"/>
              <w:widowControl w:val="0"/>
              <w:numPr>
                <w:ilvl w:val="0"/>
                <w:numId w:val="35"/>
              </w:numPr>
              <w:autoSpaceDE w:val="0"/>
              <w:autoSpaceDN w:val="0"/>
              <w:spacing w:before="6" w:after="0" w:line="360" w:lineRule="auto"/>
              <w:rPr>
                <w:rFonts w:eastAsia="Arial MT"/>
                <w:b w:val="0"/>
                <w:bCs w:val="0"/>
                <w:color w:val="2D2D2D" w:themeColor="text2" w:themeShade="80"/>
              </w:rPr>
            </w:pPr>
            <w:r w:rsidRPr="00567F75">
              <w:rPr>
                <w:rFonts w:eastAsia="Arial MT"/>
                <w:b w:val="0"/>
                <w:bCs w:val="0"/>
                <w:color w:val="2D2D2D" w:themeColor="text2" w:themeShade="80"/>
              </w:rPr>
              <w:t xml:space="preserve">Cad a tharla do phaisinéirí maidin na míre? Conas a chuir </w:t>
            </w:r>
            <w:r w:rsidR="009E5DE3" w:rsidRPr="00567F75">
              <w:rPr>
                <w:rFonts w:eastAsia="Arial MT"/>
                <w:b w:val="0"/>
                <w:bCs w:val="0"/>
                <w:color w:val="2D2D2D" w:themeColor="text2" w:themeShade="80"/>
              </w:rPr>
              <w:t>an eachtra</w:t>
            </w:r>
            <w:r w:rsidRPr="00567F75">
              <w:rPr>
                <w:rFonts w:eastAsia="Arial MT"/>
                <w:b w:val="0"/>
                <w:bCs w:val="0"/>
                <w:color w:val="2D2D2D" w:themeColor="text2" w:themeShade="80"/>
              </w:rPr>
              <w:t xml:space="preserve"> isteach ar othair ailse?</w:t>
            </w:r>
          </w:p>
        </w:tc>
      </w:tr>
      <w:tr w:rsidR="00B022C9" w:rsidRPr="00567F75" w14:paraId="10B9BD1C" w14:textId="77777777" w:rsidTr="78AF6874">
        <w:tc>
          <w:tcPr>
            <w:cnfStyle w:val="001000000000" w:firstRow="0" w:lastRow="0" w:firstColumn="1" w:lastColumn="0" w:oddVBand="0" w:evenVBand="0" w:oddHBand="0" w:evenHBand="0" w:firstRowFirstColumn="0" w:firstRowLastColumn="0" w:lastRowFirstColumn="0" w:lastRowLastColumn="0"/>
            <w:tcW w:w="9742" w:type="dxa"/>
          </w:tcPr>
          <w:p w14:paraId="1AF1FD4A" w14:textId="77777777" w:rsidR="00B022C9" w:rsidRPr="00567F75" w:rsidRDefault="00B022C9" w:rsidP="78AF6874">
            <w:pPr>
              <w:pStyle w:val="ListParagraph"/>
              <w:widowControl w:val="0"/>
              <w:autoSpaceDE w:val="0"/>
              <w:autoSpaceDN w:val="0"/>
              <w:spacing w:before="6" w:after="0" w:line="360" w:lineRule="auto"/>
              <w:ind w:left="360" w:firstLine="0"/>
              <w:rPr>
                <w:rFonts w:eastAsia="Arial MT"/>
                <w:b w:val="0"/>
                <w:bCs w:val="0"/>
                <w:color w:val="2D2D2D" w:themeColor="text2" w:themeShade="80"/>
              </w:rPr>
            </w:pPr>
          </w:p>
          <w:p w14:paraId="508EC8CA" w14:textId="77777777" w:rsidR="00B022C9" w:rsidRPr="00567F75" w:rsidRDefault="00B022C9" w:rsidP="78AF6874">
            <w:pPr>
              <w:widowControl w:val="0"/>
              <w:autoSpaceDE w:val="0"/>
              <w:autoSpaceDN w:val="0"/>
              <w:spacing w:before="6" w:after="0" w:line="360" w:lineRule="auto"/>
              <w:rPr>
                <w:rFonts w:eastAsia="Arial MT"/>
                <w:b w:val="0"/>
                <w:bCs w:val="0"/>
                <w:color w:val="2D2D2D" w:themeColor="text2" w:themeShade="80"/>
              </w:rPr>
            </w:pPr>
          </w:p>
        </w:tc>
      </w:tr>
      <w:tr w:rsidR="00B022C9" w:rsidRPr="00567F75" w14:paraId="392C3664"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409898D7" w14:textId="46AD775F" w:rsidR="00B022C9" w:rsidRPr="00567F75" w:rsidRDefault="00B022C9" w:rsidP="78AF6874">
            <w:pPr>
              <w:pStyle w:val="ListParagraph"/>
              <w:widowControl w:val="0"/>
              <w:numPr>
                <w:ilvl w:val="0"/>
                <w:numId w:val="35"/>
              </w:numPr>
              <w:autoSpaceDE w:val="0"/>
              <w:autoSpaceDN w:val="0"/>
              <w:spacing w:before="6" w:after="0" w:line="360" w:lineRule="auto"/>
              <w:rPr>
                <w:rFonts w:eastAsia="Arial MT"/>
                <w:b w:val="0"/>
                <w:bCs w:val="0"/>
                <w:color w:val="2D2D2D" w:themeColor="text2" w:themeShade="80"/>
              </w:rPr>
            </w:pPr>
            <w:r w:rsidRPr="00567F75">
              <w:rPr>
                <w:rFonts w:eastAsia="Arial MT"/>
                <w:b w:val="0"/>
                <w:bCs w:val="0"/>
                <w:color w:val="2D2D2D" w:themeColor="text2" w:themeShade="80"/>
              </w:rPr>
              <w:t>Cén dearcadh atá ag an Athair Ó Fearraigh faoin bhfadhb? Cén abairt dá chuid is fearr a léiríonn a dhearcadh?</w:t>
            </w:r>
          </w:p>
        </w:tc>
      </w:tr>
      <w:tr w:rsidR="00B022C9" w:rsidRPr="00567F75" w14:paraId="7B77F867" w14:textId="77777777" w:rsidTr="78AF6874">
        <w:tc>
          <w:tcPr>
            <w:cnfStyle w:val="001000000000" w:firstRow="0" w:lastRow="0" w:firstColumn="1" w:lastColumn="0" w:oddVBand="0" w:evenVBand="0" w:oddHBand="0" w:evenHBand="0" w:firstRowFirstColumn="0" w:firstRowLastColumn="0" w:lastRowFirstColumn="0" w:lastRowLastColumn="0"/>
            <w:tcW w:w="9742" w:type="dxa"/>
          </w:tcPr>
          <w:p w14:paraId="702F5C56" w14:textId="77777777" w:rsidR="00B022C9" w:rsidRPr="00567F75" w:rsidRDefault="00B022C9" w:rsidP="78AF6874">
            <w:pPr>
              <w:pStyle w:val="ListParagraph"/>
              <w:widowControl w:val="0"/>
              <w:autoSpaceDE w:val="0"/>
              <w:autoSpaceDN w:val="0"/>
              <w:spacing w:before="6" w:after="0" w:line="360" w:lineRule="auto"/>
              <w:ind w:left="360" w:firstLine="0"/>
              <w:rPr>
                <w:rFonts w:eastAsia="Arial MT"/>
                <w:b w:val="0"/>
                <w:bCs w:val="0"/>
                <w:color w:val="2D2D2D" w:themeColor="text2" w:themeShade="80"/>
              </w:rPr>
            </w:pPr>
          </w:p>
          <w:p w14:paraId="63F6506B" w14:textId="77777777" w:rsidR="00B022C9" w:rsidRPr="00567F75" w:rsidRDefault="00B022C9" w:rsidP="78AF6874">
            <w:pPr>
              <w:widowControl w:val="0"/>
              <w:autoSpaceDE w:val="0"/>
              <w:autoSpaceDN w:val="0"/>
              <w:spacing w:before="6" w:after="0" w:line="360" w:lineRule="auto"/>
              <w:rPr>
                <w:rFonts w:eastAsia="Arial MT"/>
                <w:b w:val="0"/>
                <w:bCs w:val="0"/>
                <w:color w:val="2D2D2D" w:themeColor="text2" w:themeShade="80"/>
              </w:rPr>
            </w:pPr>
          </w:p>
        </w:tc>
      </w:tr>
      <w:tr w:rsidR="00B022C9" w:rsidRPr="00567F75" w14:paraId="1B2D4568"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404B1339" w14:textId="2B6EEDA7" w:rsidR="00B022C9" w:rsidRPr="00567F75" w:rsidRDefault="00B022C9" w:rsidP="78AF6874">
            <w:pPr>
              <w:pStyle w:val="ListParagraph"/>
              <w:widowControl w:val="0"/>
              <w:numPr>
                <w:ilvl w:val="0"/>
                <w:numId w:val="35"/>
              </w:numPr>
              <w:autoSpaceDE w:val="0"/>
              <w:autoSpaceDN w:val="0"/>
              <w:spacing w:before="6" w:after="0" w:line="360" w:lineRule="auto"/>
              <w:rPr>
                <w:rFonts w:eastAsia="Arial MT"/>
                <w:b w:val="0"/>
                <w:bCs w:val="0"/>
                <w:color w:val="2D2D2D" w:themeColor="text2" w:themeShade="80"/>
              </w:rPr>
            </w:pPr>
            <w:r w:rsidRPr="00567F75">
              <w:rPr>
                <w:rFonts w:eastAsia="Arial MT"/>
                <w:b w:val="0"/>
                <w:bCs w:val="0"/>
                <w:color w:val="2D2D2D" w:themeColor="text2" w:themeShade="80"/>
              </w:rPr>
              <w:t>Cad ba mhaith le Máire Mhic Giolla Chomhaill a bhaint amach ag an gcruinniú leis an Aire Iompair?</w:t>
            </w:r>
          </w:p>
        </w:tc>
      </w:tr>
      <w:tr w:rsidR="00B022C9" w:rsidRPr="00567F75" w14:paraId="7E2C4748" w14:textId="77777777" w:rsidTr="78AF6874">
        <w:tc>
          <w:tcPr>
            <w:cnfStyle w:val="001000000000" w:firstRow="0" w:lastRow="0" w:firstColumn="1" w:lastColumn="0" w:oddVBand="0" w:evenVBand="0" w:oddHBand="0" w:evenHBand="0" w:firstRowFirstColumn="0" w:firstRowLastColumn="0" w:lastRowFirstColumn="0" w:lastRowLastColumn="0"/>
            <w:tcW w:w="9742" w:type="dxa"/>
          </w:tcPr>
          <w:p w14:paraId="32CC5623" w14:textId="77777777" w:rsidR="00B022C9" w:rsidRPr="00567F75" w:rsidRDefault="00B022C9" w:rsidP="78AF6874">
            <w:pPr>
              <w:pStyle w:val="ListParagraph"/>
              <w:widowControl w:val="0"/>
              <w:autoSpaceDE w:val="0"/>
              <w:autoSpaceDN w:val="0"/>
              <w:spacing w:before="6" w:after="0" w:line="360" w:lineRule="auto"/>
              <w:ind w:left="360" w:firstLine="0"/>
              <w:rPr>
                <w:rFonts w:eastAsia="Arial MT"/>
                <w:b w:val="0"/>
                <w:bCs w:val="0"/>
                <w:color w:val="2D2D2D" w:themeColor="text2" w:themeShade="80"/>
              </w:rPr>
            </w:pPr>
          </w:p>
          <w:p w14:paraId="41AF53BD" w14:textId="77777777" w:rsidR="00B022C9" w:rsidRPr="00567F75" w:rsidRDefault="00B022C9" w:rsidP="78AF6874">
            <w:pPr>
              <w:widowControl w:val="0"/>
              <w:autoSpaceDE w:val="0"/>
              <w:autoSpaceDN w:val="0"/>
              <w:spacing w:before="6" w:after="0" w:line="360" w:lineRule="auto"/>
              <w:rPr>
                <w:rFonts w:eastAsia="Arial MT"/>
                <w:b w:val="0"/>
                <w:bCs w:val="0"/>
                <w:color w:val="2D2D2D" w:themeColor="text2" w:themeShade="80"/>
              </w:rPr>
            </w:pPr>
          </w:p>
        </w:tc>
      </w:tr>
    </w:tbl>
    <w:p w14:paraId="3795D107" w14:textId="77777777" w:rsidR="00B022C9" w:rsidRPr="00567F75" w:rsidRDefault="00B022C9" w:rsidP="78AF6874">
      <w:pPr>
        <w:widowControl w:val="0"/>
        <w:autoSpaceDE w:val="0"/>
        <w:autoSpaceDN w:val="0"/>
        <w:spacing w:before="6" w:after="0" w:line="360" w:lineRule="auto"/>
        <w:rPr>
          <w:rFonts w:eastAsia="Arial MT"/>
          <w:color w:val="2D2D2D" w:themeColor="text2" w:themeShade="80"/>
        </w:rPr>
      </w:pPr>
    </w:p>
    <w:p w14:paraId="5FC638B0" w14:textId="7B0E917A" w:rsidR="00C632C6" w:rsidRPr="00567F75" w:rsidRDefault="00C632C6" w:rsidP="78AF6874">
      <w:pPr>
        <w:widowControl w:val="0"/>
        <w:autoSpaceDE w:val="0"/>
        <w:autoSpaceDN w:val="0"/>
        <w:spacing w:before="6" w:after="0" w:line="360" w:lineRule="auto"/>
        <w:ind w:left="360"/>
        <w:rPr>
          <w:rFonts w:eastAsia="Arial MT"/>
          <w:color w:val="262626"/>
        </w:rPr>
      </w:pPr>
    </w:p>
    <w:p w14:paraId="5E4FA49B" w14:textId="2838CB29" w:rsidR="00D460E0" w:rsidRPr="00567F75" w:rsidRDefault="00D460E0" w:rsidP="78AF6874">
      <w:pPr>
        <w:widowControl w:val="0"/>
        <w:autoSpaceDE w:val="0"/>
        <w:autoSpaceDN w:val="0"/>
        <w:spacing w:before="0" w:after="0" w:line="240" w:lineRule="auto"/>
        <w:jc w:val="left"/>
      </w:pPr>
    </w:p>
    <w:p w14:paraId="3FF3D2C8" w14:textId="41053566" w:rsidR="00286B4D" w:rsidRPr="00567F75" w:rsidRDefault="00286B4D" w:rsidP="78AF6874">
      <w:pPr>
        <w:widowControl w:val="0"/>
        <w:autoSpaceDE w:val="0"/>
        <w:autoSpaceDN w:val="0"/>
        <w:spacing w:before="0" w:after="0" w:line="240" w:lineRule="auto"/>
        <w:jc w:val="left"/>
      </w:pPr>
    </w:p>
    <w:p w14:paraId="797A398E" w14:textId="39E3F805" w:rsidR="00286B4D" w:rsidRPr="00567F75" w:rsidRDefault="00286B4D" w:rsidP="78AF6874">
      <w:pPr>
        <w:widowControl w:val="0"/>
        <w:autoSpaceDE w:val="0"/>
        <w:autoSpaceDN w:val="0"/>
        <w:spacing w:before="0" w:after="0" w:line="240" w:lineRule="auto"/>
        <w:jc w:val="left"/>
      </w:pPr>
      <w:r w:rsidRPr="00567F75">
        <w:br w:type="page"/>
      </w:r>
    </w:p>
    <w:p w14:paraId="2BFB3F2C" w14:textId="3765271A" w:rsidR="006826A8" w:rsidRPr="00567F75" w:rsidRDefault="00F47931" w:rsidP="78AF6874">
      <w:pPr>
        <w:pStyle w:val="Heading1"/>
        <w:rPr>
          <w:noProof w:val="0"/>
        </w:rPr>
      </w:pPr>
      <w:r w:rsidRPr="0081218E">
        <w:lastRenderedPageBreak/>
        <mc:AlternateContent>
          <mc:Choice Requires="wps">
            <w:drawing>
              <wp:anchor distT="0" distB="0" distL="0" distR="0" simplePos="0" relativeHeight="251658240" behindDoc="1" locked="0" layoutInCell="1" allowOverlap="1" wp14:anchorId="235F29A7" wp14:editId="14CDA418">
                <wp:simplePos x="0" y="0"/>
                <wp:positionH relativeFrom="margin">
                  <wp:align>left</wp:align>
                </wp:positionH>
                <wp:positionV relativeFrom="paragraph">
                  <wp:posOffset>300355</wp:posOffset>
                </wp:positionV>
                <wp:extent cx="6082665" cy="45085"/>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w:pict w14:anchorId="307D37AD">
              <v:rect id="Rectangle 14" style="position:absolute;margin-left:0;margin-top:23.65pt;width:478.95pt;height:3.5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6" fillcolor="#ffd93b" stroked="f" w14:anchorId="3C8902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">
                <w10:wrap type="topAndBottom" anchorx="margin"/>
              </v:rect>
            </w:pict>
          </mc:Fallback>
        </mc:AlternateContent>
      </w:r>
      <w:r w:rsidR="003F55A8" w:rsidRPr="00567F75">
        <w:rPr>
          <w:noProof w:val="0"/>
        </w:rPr>
        <w:t>D:</w:t>
      </w:r>
      <w:r w:rsidR="003F55A8" w:rsidRPr="00567F75">
        <w:rPr>
          <w:noProof w:val="0"/>
          <w:spacing w:val="7"/>
        </w:rPr>
        <w:t xml:space="preserve"> </w:t>
      </w:r>
      <w:r w:rsidR="003F55A8" w:rsidRPr="00567F75">
        <w:rPr>
          <w:noProof w:val="0"/>
        </w:rPr>
        <w:t>FEASACHT</w:t>
      </w:r>
      <w:r w:rsidR="003F55A8" w:rsidRPr="00567F75">
        <w:rPr>
          <w:noProof w:val="0"/>
          <w:spacing w:val="7"/>
        </w:rPr>
        <w:t xml:space="preserve"> </w:t>
      </w:r>
      <w:r w:rsidR="003F55A8" w:rsidRPr="00567F75">
        <w:rPr>
          <w:noProof w:val="0"/>
        </w:rPr>
        <w:t>TEANGA</w:t>
      </w:r>
    </w:p>
    <w:p w14:paraId="545A8A2F" w14:textId="45CCBDE9" w:rsidR="00DB4008" w:rsidRPr="00567F75" w:rsidRDefault="00DB4008" w:rsidP="78AF6874">
      <w:pPr>
        <w:pStyle w:val="Heading2"/>
        <w:spacing w:before="0" w:beforeAutospacing="0"/>
      </w:pPr>
      <w:bookmarkStart w:id="6" w:name="_Hlk120603279"/>
      <w:bookmarkStart w:id="7" w:name="_Hlk151362127"/>
      <w:bookmarkStart w:id="8" w:name="_Hlk152138653"/>
      <w:bookmarkStart w:id="9" w:name="_Hlk147215260"/>
      <w:bookmarkStart w:id="10" w:name="_Hlk149055379"/>
      <w:bookmarkStart w:id="11" w:name="_Hlk188346119"/>
      <w:bookmarkStart w:id="12" w:name="_Hlk189554305"/>
      <w:r w:rsidRPr="00567F75">
        <w:t>1: Cruinneas gramadaí (</w:t>
      </w:r>
      <w:r w:rsidR="001007A8" w:rsidRPr="00567F75">
        <w:t>Aimsirí éagsúla</w:t>
      </w:r>
      <w:r w:rsidRPr="00567F75">
        <w:t xml:space="preserve">) </w:t>
      </w:r>
    </w:p>
    <w:bookmarkEnd w:id="6"/>
    <w:bookmarkEnd w:id="7"/>
    <w:bookmarkEnd w:id="8"/>
    <w:bookmarkEnd w:id="9"/>
    <w:bookmarkEnd w:id="10"/>
    <w:bookmarkEnd w:id="11"/>
    <w:bookmarkEnd w:id="12"/>
    <w:p w14:paraId="30740424" w14:textId="0D25BEFB" w:rsidR="00DB4008" w:rsidRPr="00094225" w:rsidRDefault="001007A8" w:rsidP="78AF6874">
      <w:pPr>
        <w:pStyle w:val="BodyText"/>
        <w:spacing w:before="0" w:line="360" w:lineRule="auto"/>
        <w:rPr>
          <w:i/>
          <w:iCs/>
          <w:color w:val="2D2D2D" w:themeColor="text2" w:themeShade="80"/>
          <w:sz w:val="22"/>
          <w:szCs w:val="22"/>
        </w:rPr>
      </w:pPr>
      <w:r w:rsidRPr="00567F75">
        <w:rPr>
          <w:color w:val="2D2D2D" w:themeColor="text2" w:themeShade="80"/>
          <w:sz w:val="22"/>
          <w:szCs w:val="22"/>
        </w:rPr>
        <w:t>Féach ar na habairtí thíos. Cuir an fhoirm cheart de na briathra atá idir lúibíní sna bearnaí. Bí cinnte go bhfuil siad san aimsir cheart. Cuideoidh an comhthéacs leat an aimsir cheart a roghnú.</w:t>
      </w:r>
      <w:r w:rsidR="00116E44">
        <w:rPr>
          <w:color w:val="2D2D2D" w:themeColor="text2" w:themeShade="80"/>
          <w:sz w:val="22"/>
          <w:szCs w:val="22"/>
        </w:rPr>
        <w:t xml:space="preserve"> </w:t>
      </w:r>
      <w:r w:rsidR="009C3D24">
        <w:rPr>
          <w:color w:val="2D2D2D" w:themeColor="text2" w:themeShade="80"/>
          <w:sz w:val="22"/>
          <w:szCs w:val="22"/>
        </w:rPr>
        <w:t>B</w:t>
      </w:r>
      <w:r w:rsidR="00116E44">
        <w:rPr>
          <w:color w:val="2D2D2D" w:themeColor="text2" w:themeShade="80"/>
          <w:sz w:val="22"/>
          <w:szCs w:val="22"/>
        </w:rPr>
        <w:t xml:space="preserve">eidh </w:t>
      </w:r>
      <w:r w:rsidR="00116E44">
        <w:rPr>
          <w:i/>
          <w:iCs/>
          <w:color w:val="2D2D2D" w:themeColor="text2" w:themeShade="80"/>
          <w:sz w:val="22"/>
          <w:szCs w:val="22"/>
        </w:rPr>
        <w:t xml:space="preserve">go </w:t>
      </w:r>
      <w:r w:rsidR="00116E44" w:rsidRPr="00094225">
        <w:rPr>
          <w:color w:val="2D2D2D" w:themeColor="text2" w:themeShade="80"/>
          <w:sz w:val="22"/>
          <w:szCs w:val="22"/>
        </w:rPr>
        <w:t xml:space="preserve">nó </w:t>
      </w:r>
      <w:r w:rsidR="009C3D24" w:rsidRPr="00094225">
        <w:rPr>
          <w:i/>
          <w:iCs/>
          <w:color w:val="2D2D2D" w:themeColor="text2" w:themeShade="80"/>
          <w:sz w:val="22"/>
          <w:szCs w:val="22"/>
        </w:rPr>
        <w:t xml:space="preserve">gur </w:t>
      </w:r>
      <w:r w:rsidR="009C3D24" w:rsidRPr="00094225">
        <w:rPr>
          <w:color w:val="2D2D2D" w:themeColor="text2" w:themeShade="80"/>
          <w:sz w:val="22"/>
          <w:szCs w:val="22"/>
        </w:rPr>
        <w:t>ag teastáil i gcúpla ceann!</w:t>
      </w:r>
    </w:p>
    <w:tbl>
      <w:tblPr>
        <w:tblStyle w:val="GridTable6Colorful-Accent5"/>
        <w:tblW w:w="0" w:type="auto"/>
        <w:tblLook w:val="0480" w:firstRow="0" w:lastRow="0" w:firstColumn="1" w:lastColumn="0" w:noHBand="0" w:noVBand="1"/>
      </w:tblPr>
      <w:tblGrid>
        <w:gridCol w:w="9742"/>
      </w:tblGrid>
      <w:tr w:rsidR="00DB4008" w:rsidRPr="00567F75" w14:paraId="54716EA5"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6DCFB576" w14:textId="3775C19B" w:rsidR="00DB4008" w:rsidRPr="00567F75" w:rsidRDefault="001007A8" w:rsidP="78AF6874">
            <w:pPr>
              <w:pStyle w:val="BodyText"/>
              <w:numPr>
                <w:ilvl w:val="0"/>
                <w:numId w:val="36"/>
              </w:numPr>
              <w:spacing w:line="240" w:lineRule="auto"/>
              <w:rPr>
                <w:b w:val="0"/>
                <w:bCs w:val="0"/>
                <w:color w:val="2D2D2D" w:themeColor="text2" w:themeShade="80"/>
                <w:sz w:val="22"/>
                <w:szCs w:val="22"/>
              </w:rPr>
            </w:pPr>
            <w:r w:rsidRPr="00567F75">
              <w:rPr>
                <w:b w:val="0"/>
                <w:bCs w:val="0"/>
                <w:color w:val="2D2D2D" w:themeColor="text2" w:themeShade="80"/>
                <w:sz w:val="22"/>
                <w:szCs w:val="22"/>
              </w:rPr>
              <w:t>Is beag fáilte a (cuir) _____________ roimh ráiteas an Taoisigh</w:t>
            </w:r>
            <w:r w:rsidR="00240C79" w:rsidRPr="00567F75">
              <w:rPr>
                <w:b w:val="0"/>
                <w:bCs w:val="0"/>
                <w:color w:val="2D2D2D" w:themeColor="text2" w:themeShade="80"/>
                <w:sz w:val="22"/>
                <w:szCs w:val="22"/>
              </w:rPr>
              <w:t xml:space="preserve"> níos luaith</w:t>
            </w:r>
            <w:r w:rsidR="5CF6D884" w:rsidRPr="00567F75">
              <w:rPr>
                <w:b w:val="0"/>
                <w:bCs w:val="0"/>
                <w:color w:val="2D2D2D" w:themeColor="text2" w:themeShade="80"/>
                <w:sz w:val="22"/>
                <w:szCs w:val="22"/>
              </w:rPr>
              <w:t>e</w:t>
            </w:r>
            <w:r w:rsidR="00240C79" w:rsidRPr="00567F75">
              <w:rPr>
                <w:b w:val="0"/>
                <w:bCs w:val="0"/>
                <w:color w:val="2D2D2D" w:themeColor="text2" w:themeShade="80"/>
                <w:sz w:val="22"/>
                <w:szCs w:val="22"/>
              </w:rPr>
              <w:t xml:space="preserve"> inniu</w:t>
            </w:r>
            <w:r w:rsidRPr="00567F75">
              <w:rPr>
                <w:b w:val="0"/>
                <w:bCs w:val="0"/>
                <w:color w:val="2D2D2D" w:themeColor="text2" w:themeShade="80"/>
                <w:sz w:val="22"/>
                <w:szCs w:val="22"/>
              </w:rPr>
              <w:t xml:space="preserve">. </w:t>
            </w:r>
          </w:p>
        </w:tc>
      </w:tr>
      <w:tr w:rsidR="00DB4008" w:rsidRPr="00567F75" w14:paraId="2AD6F916" w14:textId="77777777" w:rsidTr="78AF6874">
        <w:tc>
          <w:tcPr>
            <w:cnfStyle w:val="001000000000" w:firstRow="0" w:lastRow="0" w:firstColumn="1" w:lastColumn="0" w:oddVBand="0" w:evenVBand="0" w:oddHBand="0" w:evenHBand="0" w:firstRowFirstColumn="0" w:firstRowLastColumn="0" w:lastRowFirstColumn="0" w:lastRowLastColumn="0"/>
            <w:tcW w:w="9742" w:type="dxa"/>
          </w:tcPr>
          <w:p w14:paraId="1EAE96AC" w14:textId="507F18CB" w:rsidR="00DB4008" w:rsidRPr="00567F75" w:rsidRDefault="001007A8" w:rsidP="78AF6874">
            <w:pPr>
              <w:pStyle w:val="BodyText"/>
              <w:numPr>
                <w:ilvl w:val="0"/>
                <w:numId w:val="36"/>
              </w:numPr>
              <w:spacing w:line="240" w:lineRule="auto"/>
              <w:rPr>
                <w:b w:val="0"/>
                <w:bCs w:val="0"/>
                <w:color w:val="2D2D2D" w:themeColor="text2" w:themeShade="80"/>
                <w:sz w:val="22"/>
                <w:szCs w:val="22"/>
              </w:rPr>
            </w:pPr>
            <w:r w:rsidRPr="00567F75">
              <w:rPr>
                <w:b w:val="0"/>
                <w:bCs w:val="0"/>
                <w:color w:val="2D2D2D" w:themeColor="text2" w:themeShade="80"/>
                <w:sz w:val="22"/>
                <w:szCs w:val="22"/>
              </w:rPr>
              <w:t>In agallamh</w:t>
            </w:r>
            <w:r w:rsidR="003872EF" w:rsidRPr="0081218E">
              <w:rPr>
                <w:color w:val="2D2D2D" w:themeColor="text2" w:themeShade="80"/>
                <w:sz w:val="22"/>
                <w:szCs w:val="22"/>
              </w:rPr>
              <w:t>,</w:t>
            </w:r>
            <w:r w:rsidRPr="00567F75">
              <w:rPr>
                <w:b w:val="0"/>
                <w:bCs w:val="0"/>
                <w:color w:val="2D2D2D" w:themeColor="text2" w:themeShade="80"/>
                <w:sz w:val="22"/>
                <w:szCs w:val="22"/>
              </w:rPr>
              <w:t xml:space="preserve"> dúirt M</w:t>
            </w:r>
            <w:r w:rsidR="009E5DE3" w:rsidRPr="00567F75">
              <w:rPr>
                <w:b w:val="0"/>
                <w:bCs w:val="0"/>
                <w:color w:val="2D2D2D" w:themeColor="text2" w:themeShade="80"/>
                <w:sz w:val="22"/>
                <w:szCs w:val="22"/>
              </w:rPr>
              <w:t>i</w:t>
            </w:r>
            <w:r w:rsidRPr="00567F75">
              <w:rPr>
                <w:b w:val="0"/>
                <w:bCs w:val="0"/>
                <w:color w:val="2D2D2D" w:themeColor="text2" w:themeShade="80"/>
                <w:sz w:val="22"/>
                <w:szCs w:val="22"/>
              </w:rPr>
              <w:t>cheál Martin (bí) _____________ an Rialtas buartha faoin athrú sceidil.</w:t>
            </w:r>
          </w:p>
        </w:tc>
      </w:tr>
      <w:tr w:rsidR="000351B2" w:rsidRPr="00567F75" w14:paraId="4448091D"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7FADA962" w14:textId="64BF5D95" w:rsidR="000351B2" w:rsidRPr="00567F75" w:rsidRDefault="00240C79" w:rsidP="78AF6874">
            <w:pPr>
              <w:pStyle w:val="BodyText"/>
              <w:numPr>
                <w:ilvl w:val="0"/>
                <w:numId w:val="36"/>
              </w:numPr>
              <w:spacing w:line="240" w:lineRule="auto"/>
              <w:rPr>
                <w:b w:val="0"/>
                <w:bCs w:val="0"/>
                <w:color w:val="2D2D2D" w:themeColor="text2" w:themeShade="80"/>
                <w:sz w:val="22"/>
                <w:szCs w:val="22"/>
              </w:rPr>
            </w:pPr>
            <w:r w:rsidRPr="00567F75">
              <w:rPr>
                <w:b w:val="0"/>
                <w:bCs w:val="0"/>
                <w:color w:val="2D2D2D" w:themeColor="text2" w:themeShade="80"/>
                <w:sz w:val="22"/>
                <w:szCs w:val="22"/>
              </w:rPr>
              <w:t xml:space="preserve">(bí) </w:t>
            </w:r>
            <w:r w:rsidR="001007A8" w:rsidRPr="00567F75">
              <w:rPr>
                <w:b w:val="0"/>
                <w:bCs w:val="0"/>
                <w:color w:val="2D2D2D" w:themeColor="text2" w:themeShade="80"/>
                <w:sz w:val="22"/>
                <w:szCs w:val="22"/>
              </w:rPr>
              <w:t xml:space="preserve">_____________ an tAire Iompair </w:t>
            </w:r>
            <w:r w:rsidR="000F20E9" w:rsidRPr="00567F75">
              <w:rPr>
                <w:b w:val="0"/>
                <w:bCs w:val="0"/>
                <w:color w:val="2D2D2D" w:themeColor="text2" w:themeShade="80"/>
                <w:sz w:val="22"/>
                <w:szCs w:val="22"/>
              </w:rPr>
              <w:t xml:space="preserve">ag bualadh le coiste áitiúil an tseachtain seo chugainn. </w:t>
            </w:r>
          </w:p>
        </w:tc>
      </w:tr>
      <w:tr w:rsidR="000351B2" w:rsidRPr="00567F75" w14:paraId="0295518C" w14:textId="77777777" w:rsidTr="78AF6874">
        <w:tc>
          <w:tcPr>
            <w:cnfStyle w:val="001000000000" w:firstRow="0" w:lastRow="0" w:firstColumn="1" w:lastColumn="0" w:oddVBand="0" w:evenVBand="0" w:oddHBand="0" w:evenHBand="0" w:firstRowFirstColumn="0" w:firstRowLastColumn="0" w:lastRowFirstColumn="0" w:lastRowLastColumn="0"/>
            <w:tcW w:w="9742" w:type="dxa"/>
          </w:tcPr>
          <w:p w14:paraId="1A9288C3" w14:textId="07397E5B" w:rsidR="000351B2" w:rsidRPr="00567F75" w:rsidRDefault="000F20E9" w:rsidP="78AF6874">
            <w:pPr>
              <w:pStyle w:val="BodyText"/>
              <w:numPr>
                <w:ilvl w:val="0"/>
                <w:numId w:val="36"/>
              </w:numPr>
              <w:spacing w:line="240" w:lineRule="auto"/>
              <w:rPr>
                <w:b w:val="0"/>
                <w:bCs w:val="0"/>
                <w:color w:val="2D2D2D" w:themeColor="text2" w:themeShade="80"/>
                <w:sz w:val="22"/>
                <w:szCs w:val="22"/>
              </w:rPr>
            </w:pPr>
            <w:r w:rsidRPr="00567F75">
              <w:rPr>
                <w:b w:val="0"/>
                <w:bCs w:val="0"/>
                <w:color w:val="2D2D2D" w:themeColor="text2" w:themeShade="80"/>
                <w:sz w:val="22"/>
                <w:szCs w:val="22"/>
              </w:rPr>
              <w:t xml:space="preserve">Oíche aréir, </w:t>
            </w:r>
            <w:r w:rsidR="00240C79" w:rsidRPr="00567F75">
              <w:rPr>
                <w:b w:val="0"/>
                <w:bCs w:val="0"/>
                <w:color w:val="2D2D2D" w:themeColor="text2" w:themeShade="80"/>
                <w:sz w:val="22"/>
                <w:szCs w:val="22"/>
              </w:rPr>
              <w:t xml:space="preserve">(faigh) </w:t>
            </w:r>
            <w:r w:rsidRPr="00567F75">
              <w:rPr>
                <w:b w:val="0"/>
                <w:bCs w:val="0"/>
                <w:color w:val="2D2D2D" w:themeColor="text2" w:themeShade="80"/>
                <w:sz w:val="22"/>
                <w:szCs w:val="22"/>
              </w:rPr>
              <w:t>_____________ paisinéirí teachtaireacht go raibh a dturas curtha ar ceal.</w:t>
            </w:r>
          </w:p>
        </w:tc>
      </w:tr>
      <w:tr w:rsidR="00DB4008" w:rsidRPr="00567F75" w14:paraId="72580F61"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141E881A" w14:textId="115249C2" w:rsidR="00DB4008" w:rsidRPr="00567F75" w:rsidRDefault="000F20E9" w:rsidP="78AF6874">
            <w:pPr>
              <w:pStyle w:val="BodyText"/>
              <w:numPr>
                <w:ilvl w:val="0"/>
                <w:numId w:val="36"/>
              </w:numPr>
              <w:spacing w:line="240" w:lineRule="auto"/>
              <w:rPr>
                <w:b w:val="0"/>
                <w:bCs w:val="0"/>
                <w:color w:val="2D2D2D" w:themeColor="text2" w:themeShade="80"/>
                <w:sz w:val="22"/>
                <w:szCs w:val="22"/>
              </w:rPr>
            </w:pPr>
            <w:r w:rsidRPr="00567F75">
              <w:rPr>
                <w:b w:val="0"/>
                <w:bCs w:val="0"/>
                <w:color w:val="2D2D2D" w:themeColor="text2" w:themeShade="80"/>
                <w:sz w:val="22"/>
                <w:szCs w:val="22"/>
              </w:rPr>
              <w:t xml:space="preserve">Tá an sceideal úr le tosú ag deireadh na míosa, rud a (cuir) _____________ deireadh leis an eitilt tráthnóna. </w:t>
            </w:r>
          </w:p>
        </w:tc>
      </w:tr>
      <w:tr w:rsidR="00DB4008" w:rsidRPr="00567F75" w14:paraId="04C55726" w14:textId="77777777" w:rsidTr="78AF6874">
        <w:tc>
          <w:tcPr>
            <w:cnfStyle w:val="001000000000" w:firstRow="0" w:lastRow="0" w:firstColumn="1" w:lastColumn="0" w:oddVBand="0" w:evenVBand="0" w:oddHBand="0" w:evenHBand="0" w:firstRowFirstColumn="0" w:firstRowLastColumn="0" w:lastRowFirstColumn="0" w:lastRowLastColumn="0"/>
            <w:tcW w:w="9742" w:type="dxa"/>
          </w:tcPr>
          <w:p w14:paraId="3752F672" w14:textId="3E88BC0D" w:rsidR="00DB4008" w:rsidRPr="00567F75" w:rsidRDefault="000F20E9" w:rsidP="78AF6874">
            <w:pPr>
              <w:pStyle w:val="BodyText"/>
              <w:numPr>
                <w:ilvl w:val="0"/>
                <w:numId w:val="36"/>
              </w:numPr>
              <w:spacing w:line="240" w:lineRule="auto"/>
              <w:rPr>
                <w:b w:val="0"/>
                <w:bCs w:val="0"/>
                <w:color w:val="2D2D2D" w:themeColor="text2" w:themeShade="80"/>
                <w:sz w:val="22"/>
                <w:szCs w:val="22"/>
              </w:rPr>
            </w:pPr>
            <w:r w:rsidRPr="00567F75">
              <w:rPr>
                <w:b w:val="0"/>
                <w:bCs w:val="0"/>
                <w:color w:val="2D2D2D" w:themeColor="text2" w:themeShade="80"/>
                <w:sz w:val="22"/>
                <w:szCs w:val="22"/>
              </w:rPr>
              <w:t xml:space="preserve">Is maith an rud gur (admhaigh) _____________ sé </w:t>
            </w:r>
            <w:r w:rsidR="003872EF" w:rsidRPr="0081218E">
              <w:rPr>
                <w:color w:val="2D2D2D" w:themeColor="text2" w:themeShade="80"/>
                <w:sz w:val="22"/>
                <w:szCs w:val="22"/>
              </w:rPr>
              <w:t>é</w:t>
            </w:r>
            <w:r w:rsidR="003872EF" w:rsidRPr="00567F75">
              <w:rPr>
                <w:b w:val="0"/>
                <w:bCs w:val="0"/>
                <w:color w:val="2D2D2D" w:themeColor="text2" w:themeShade="80"/>
                <w:sz w:val="22"/>
                <w:szCs w:val="22"/>
              </w:rPr>
              <w:t xml:space="preserve"> </w:t>
            </w:r>
            <w:r w:rsidRPr="00567F75">
              <w:rPr>
                <w:b w:val="0"/>
                <w:bCs w:val="0"/>
                <w:color w:val="2D2D2D" w:themeColor="text2" w:themeShade="80"/>
                <w:sz w:val="22"/>
                <w:szCs w:val="22"/>
              </w:rPr>
              <w:t xml:space="preserve">agus gur labhair sé fá dtaobh de. </w:t>
            </w:r>
          </w:p>
        </w:tc>
      </w:tr>
      <w:tr w:rsidR="00DB4008" w:rsidRPr="00567F75" w14:paraId="0394CB7B"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21ACF737" w14:textId="17938491" w:rsidR="00DB4008" w:rsidRPr="00567F75" w:rsidRDefault="00240C79" w:rsidP="78AF6874">
            <w:pPr>
              <w:pStyle w:val="BodyText"/>
              <w:numPr>
                <w:ilvl w:val="0"/>
                <w:numId w:val="36"/>
              </w:numPr>
              <w:spacing w:line="240" w:lineRule="auto"/>
              <w:rPr>
                <w:b w:val="0"/>
                <w:bCs w:val="0"/>
                <w:color w:val="2D2D2D" w:themeColor="text2" w:themeShade="80"/>
                <w:sz w:val="22"/>
                <w:szCs w:val="22"/>
              </w:rPr>
            </w:pPr>
            <w:r w:rsidRPr="00567F75">
              <w:rPr>
                <w:b w:val="0"/>
                <w:bCs w:val="0"/>
                <w:color w:val="2D2D2D" w:themeColor="text2" w:themeShade="80"/>
                <w:sz w:val="22"/>
                <w:szCs w:val="22"/>
              </w:rPr>
              <w:t xml:space="preserve">(caith) </w:t>
            </w:r>
            <w:r w:rsidR="000F20E9" w:rsidRPr="00567F75">
              <w:rPr>
                <w:b w:val="0"/>
                <w:bCs w:val="0"/>
                <w:color w:val="2D2D2D" w:themeColor="text2" w:themeShade="80"/>
                <w:sz w:val="22"/>
                <w:szCs w:val="22"/>
              </w:rPr>
              <w:t xml:space="preserve">_____________ siad é seo a chur ina cheart go luath. </w:t>
            </w:r>
          </w:p>
        </w:tc>
      </w:tr>
      <w:tr w:rsidR="000F20E9" w:rsidRPr="00567F75" w14:paraId="6AD7E9EB" w14:textId="77777777" w:rsidTr="78AF6874">
        <w:tc>
          <w:tcPr>
            <w:cnfStyle w:val="001000000000" w:firstRow="0" w:lastRow="0" w:firstColumn="1" w:lastColumn="0" w:oddVBand="0" w:evenVBand="0" w:oddHBand="0" w:evenHBand="0" w:firstRowFirstColumn="0" w:firstRowLastColumn="0" w:lastRowFirstColumn="0" w:lastRowLastColumn="0"/>
            <w:tcW w:w="9742" w:type="dxa"/>
          </w:tcPr>
          <w:p w14:paraId="096B0CD4" w14:textId="77777777" w:rsidR="000F20E9" w:rsidRPr="00567F75" w:rsidRDefault="000F20E9" w:rsidP="78AF6874">
            <w:pPr>
              <w:pStyle w:val="BodyText"/>
              <w:numPr>
                <w:ilvl w:val="0"/>
                <w:numId w:val="36"/>
              </w:numPr>
              <w:spacing w:line="240" w:lineRule="auto"/>
              <w:rPr>
                <w:b w:val="0"/>
                <w:bCs w:val="0"/>
                <w:color w:val="2D2D2D" w:themeColor="text2" w:themeShade="80"/>
                <w:sz w:val="22"/>
                <w:szCs w:val="22"/>
              </w:rPr>
            </w:pPr>
            <w:r w:rsidRPr="00567F75">
              <w:rPr>
                <w:b w:val="0"/>
                <w:bCs w:val="0"/>
                <w:color w:val="2D2D2D" w:themeColor="text2" w:themeShade="80"/>
                <w:sz w:val="22"/>
                <w:szCs w:val="22"/>
              </w:rPr>
              <w:t>Beidh ionadaí (buail) _____________ leis an Aire an Mháirt seo chugainn.</w:t>
            </w:r>
          </w:p>
        </w:tc>
      </w:tr>
      <w:tr w:rsidR="000F20E9" w:rsidRPr="00567F75" w14:paraId="5CFA843A"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3A940E6F" w14:textId="11516454" w:rsidR="000F20E9" w:rsidRPr="00567F75" w:rsidRDefault="000F20E9" w:rsidP="78AF6874">
            <w:pPr>
              <w:pStyle w:val="BodyText"/>
              <w:numPr>
                <w:ilvl w:val="0"/>
                <w:numId w:val="36"/>
              </w:numPr>
              <w:spacing w:line="240" w:lineRule="auto"/>
              <w:rPr>
                <w:b w:val="0"/>
                <w:bCs w:val="0"/>
                <w:color w:val="2D2D2D" w:themeColor="text2" w:themeShade="80"/>
                <w:sz w:val="22"/>
                <w:szCs w:val="22"/>
              </w:rPr>
            </w:pPr>
            <w:r w:rsidRPr="00567F75">
              <w:rPr>
                <w:b w:val="0"/>
                <w:bCs w:val="0"/>
                <w:color w:val="2D2D2D" w:themeColor="text2" w:themeShade="80"/>
                <w:sz w:val="22"/>
                <w:szCs w:val="22"/>
              </w:rPr>
              <w:t xml:space="preserve">Beidh muid ag súil (bí) _____________ scéala ag an Aire dúinn. </w:t>
            </w:r>
          </w:p>
        </w:tc>
      </w:tr>
      <w:tr w:rsidR="00DB4008" w:rsidRPr="00567F75" w14:paraId="330C9479" w14:textId="77777777" w:rsidTr="78AF6874">
        <w:tc>
          <w:tcPr>
            <w:cnfStyle w:val="001000000000" w:firstRow="0" w:lastRow="0" w:firstColumn="1" w:lastColumn="0" w:oddVBand="0" w:evenVBand="0" w:oddHBand="0" w:evenHBand="0" w:firstRowFirstColumn="0" w:firstRowLastColumn="0" w:lastRowFirstColumn="0" w:lastRowLastColumn="0"/>
            <w:tcW w:w="9742" w:type="dxa"/>
          </w:tcPr>
          <w:p w14:paraId="7E4EE0A2" w14:textId="095A735D" w:rsidR="00DB4008" w:rsidRPr="00567F75" w:rsidRDefault="000F20E9" w:rsidP="78AF6874">
            <w:pPr>
              <w:pStyle w:val="BodyText"/>
              <w:numPr>
                <w:ilvl w:val="0"/>
                <w:numId w:val="36"/>
              </w:numPr>
              <w:spacing w:line="240" w:lineRule="auto"/>
              <w:rPr>
                <w:b w:val="0"/>
                <w:bCs w:val="0"/>
                <w:color w:val="2D2D2D" w:themeColor="text2" w:themeShade="80"/>
                <w:sz w:val="22"/>
                <w:szCs w:val="22"/>
              </w:rPr>
            </w:pPr>
            <w:r w:rsidRPr="00567F75">
              <w:rPr>
                <w:b w:val="0"/>
                <w:bCs w:val="0"/>
                <w:color w:val="2D2D2D" w:themeColor="text2" w:themeShade="80"/>
                <w:sz w:val="22"/>
                <w:szCs w:val="22"/>
              </w:rPr>
              <w:t xml:space="preserve">Dúirt an coiste go dtuigeann siad cad chuige (cuir) _____________ an eilit ar ceal ar maidin.  </w:t>
            </w:r>
          </w:p>
        </w:tc>
      </w:tr>
    </w:tbl>
    <w:p w14:paraId="41D9FA55" w14:textId="32956999" w:rsidR="00DB4008" w:rsidRPr="00567F75" w:rsidRDefault="00DB4008" w:rsidP="78AF6874">
      <w:pPr>
        <w:pStyle w:val="Heading2"/>
        <w:spacing w:before="0" w:after="0" w:line="240" w:lineRule="auto"/>
      </w:pPr>
      <w:r w:rsidRPr="00567F75">
        <w:t>2. Cruinneas gramadaí (</w:t>
      </w:r>
      <w:r w:rsidR="00C131C2" w:rsidRPr="00567F75">
        <w:t>C</w:t>
      </w:r>
      <w:r w:rsidR="009E5DE3" w:rsidRPr="00567F75">
        <w:t>úrsaí canúna</w:t>
      </w:r>
      <w:r w:rsidRPr="00567F75">
        <w:t xml:space="preserve">) </w:t>
      </w:r>
    </w:p>
    <w:p w14:paraId="75665DA7" w14:textId="427A41E3" w:rsidR="004A71BB" w:rsidRPr="00567F75" w:rsidRDefault="00C131C2" w:rsidP="78AF6874">
      <w:pPr>
        <w:spacing w:before="0" w:after="0" w:line="360" w:lineRule="auto"/>
        <w:jc w:val="left"/>
        <w:rPr>
          <w:color w:val="2D2D2D" w:themeColor="text2" w:themeShade="80"/>
        </w:rPr>
      </w:pPr>
      <w:r w:rsidRPr="00567F75">
        <w:rPr>
          <w:color w:val="2D2D2D" w:themeColor="text2" w:themeShade="80"/>
        </w:rPr>
        <w:t xml:space="preserve">Cén leagan a bhí ag na cainteoirí ó Dhún na nGall </w:t>
      </w:r>
      <w:r w:rsidR="00AE2F87" w:rsidRPr="00567F75">
        <w:rPr>
          <w:color w:val="2D2D2D" w:themeColor="text2" w:themeShade="80"/>
        </w:rPr>
        <w:t xml:space="preserve">de </w:t>
      </w:r>
      <w:r w:rsidRPr="00567F75">
        <w:rPr>
          <w:color w:val="2D2D2D" w:themeColor="text2" w:themeShade="80"/>
        </w:rPr>
        <w:t xml:space="preserve">na focail agus </w:t>
      </w:r>
      <w:r w:rsidR="00AE2F87" w:rsidRPr="00567F75">
        <w:rPr>
          <w:color w:val="2D2D2D" w:themeColor="text2" w:themeShade="80"/>
        </w:rPr>
        <w:t>de</w:t>
      </w:r>
      <w:r w:rsidRPr="00567F75">
        <w:rPr>
          <w:color w:val="2D2D2D" w:themeColor="text2" w:themeShade="80"/>
        </w:rPr>
        <w:t xml:space="preserve"> na frásaí seo thíos? Féach ar an mír arís más gá.</w:t>
      </w:r>
    </w:p>
    <w:tbl>
      <w:tblPr>
        <w:tblStyle w:val="TableGrid"/>
        <w:tblpPr w:leftFromText="180" w:rightFromText="180" w:vertAnchor="text" w:horzAnchor="margin" w:tblpY="88"/>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2401"/>
        <w:gridCol w:w="2401"/>
        <w:gridCol w:w="2401"/>
        <w:gridCol w:w="2402"/>
      </w:tblGrid>
      <w:tr w:rsidR="00C131C2" w:rsidRPr="00567F75" w14:paraId="51FAC449" w14:textId="77777777" w:rsidTr="78AF6874">
        <w:tc>
          <w:tcPr>
            <w:tcW w:w="2401" w:type="dxa"/>
          </w:tcPr>
          <w:p w14:paraId="7C0637F4" w14:textId="77777777" w:rsidR="00C131C2" w:rsidRPr="00567F75" w:rsidRDefault="00C131C2" w:rsidP="78AF6874">
            <w:pPr>
              <w:pStyle w:val="Heading2"/>
              <w:spacing w:before="0" w:after="0" w:afterAutospacing="0" w:line="240" w:lineRule="auto"/>
              <w:rPr>
                <w:color w:val="2D2D2D" w:themeColor="text2" w:themeShade="80"/>
                <w:sz w:val="22"/>
                <w:szCs w:val="22"/>
              </w:rPr>
            </w:pPr>
            <w:r w:rsidRPr="00567F75">
              <w:rPr>
                <w:color w:val="2D2D2D" w:themeColor="text2" w:themeShade="80"/>
                <w:sz w:val="22"/>
                <w:szCs w:val="22"/>
              </w:rPr>
              <w:t>An caighdeán</w:t>
            </w:r>
          </w:p>
        </w:tc>
        <w:tc>
          <w:tcPr>
            <w:tcW w:w="2401" w:type="dxa"/>
          </w:tcPr>
          <w:p w14:paraId="159D7584" w14:textId="77777777" w:rsidR="00C131C2" w:rsidRPr="00567F75" w:rsidRDefault="00C131C2" w:rsidP="78AF6874">
            <w:pPr>
              <w:pStyle w:val="Heading2"/>
              <w:spacing w:before="0" w:after="0" w:afterAutospacing="0" w:line="240" w:lineRule="auto"/>
              <w:rPr>
                <w:color w:val="2D2D2D" w:themeColor="text2" w:themeShade="80"/>
                <w:sz w:val="22"/>
                <w:szCs w:val="22"/>
              </w:rPr>
            </w:pPr>
            <w:r w:rsidRPr="00567F75">
              <w:rPr>
                <w:color w:val="2D2D2D" w:themeColor="text2" w:themeShade="80"/>
                <w:sz w:val="22"/>
                <w:szCs w:val="22"/>
              </w:rPr>
              <w:t>Canúint Uladh</w:t>
            </w:r>
          </w:p>
        </w:tc>
        <w:tc>
          <w:tcPr>
            <w:tcW w:w="2401" w:type="dxa"/>
          </w:tcPr>
          <w:p w14:paraId="54B215C1" w14:textId="77777777" w:rsidR="00C131C2" w:rsidRPr="00567F75" w:rsidRDefault="00C131C2" w:rsidP="78AF6874">
            <w:pPr>
              <w:pStyle w:val="Heading2"/>
              <w:spacing w:before="0" w:after="0" w:afterAutospacing="0" w:line="240" w:lineRule="auto"/>
              <w:rPr>
                <w:color w:val="2D2D2D" w:themeColor="text2" w:themeShade="80"/>
                <w:sz w:val="22"/>
                <w:szCs w:val="22"/>
              </w:rPr>
            </w:pPr>
            <w:r w:rsidRPr="00567F75">
              <w:rPr>
                <w:color w:val="2D2D2D" w:themeColor="text2" w:themeShade="80"/>
                <w:sz w:val="22"/>
                <w:szCs w:val="22"/>
              </w:rPr>
              <w:t>An caighdeán</w:t>
            </w:r>
          </w:p>
        </w:tc>
        <w:tc>
          <w:tcPr>
            <w:tcW w:w="2402" w:type="dxa"/>
          </w:tcPr>
          <w:p w14:paraId="4EF96DEC" w14:textId="77777777" w:rsidR="00C131C2" w:rsidRPr="00567F75" w:rsidRDefault="00C131C2" w:rsidP="78AF6874">
            <w:pPr>
              <w:pStyle w:val="Heading2"/>
              <w:spacing w:before="0" w:after="0" w:afterAutospacing="0" w:line="240" w:lineRule="auto"/>
              <w:rPr>
                <w:color w:val="2D2D2D" w:themeColor="text2" w:themeShade="80"/>
                <w:sz w:val="22"/>
                <w:szCs w:val="22"/>
              </w:rPr>
            </w:pPr>
            <w:r w:rsidRPr="00567F75">
              <w:rPr>
                <w:color w:val="2D2D2D" w:themeColor="text2" w:themeShade="80"/>
                <w:sz w:val="22"/>
                <w:szCs w:val="22"/>
              </w:rPr>
              <w:t>Canúint Uladh</w:t>
            </w:r>
          </w:p>
        </w:tc>
      </w:tr>
      <w:tr w:rsidR="00C131C2" w:rsidRPr="00567F75" w14:paraId="29222471" w14:textId="77777777" w:rsidTr="78AF6874">
        <w:tc>
          <w:tcPr>
            <w:tcW w:w="2401" w:type="dxa"/>
          </w:tcPr>
          <w:p w14:paraId="1C48FE49" w14:textId="77777777" w:rsidR="00C131C2" w:rsidRPr="00567F75" w:rsidRDefault="00C131C2" w:rsidP="78AF6874">
            <w:pPr>
              <w:pStyle w:val="Heading2"/>
              <w:spacing w:before="0" w:after="0" w:afterAutospacing="0" w:line="240" w:lineRule="auto"/>
              <w:rPr>
                <w:b w:val="0"/>
                <w:bCs w:val="0"/>
                <w:color w:val="2D2D2D" w:themeColor="text2" w:themeShade="80"/>
                <w:sz w:val="22"/>
                <w:szCs w:val="22"/>
              </w:rPr>
            </w:pPr>
            <w:r w:rsidRPr="00567F75">
              <w:rPr>
                <w:b w:val="0"/>
                <w:bCs w:val="0"/>
                <w:color w:val="2D2D2D" w:themeColor="text2" w:themeShade="80"/>
                <w:sz w:val="22"/>
                <w:szCs w:val="22"/>
              </w:rPr>
              <w:t>dóibh</w:t>
            </w:r>
          </w:p>
        </w:tc>
        <w:tc>
          <w:tcPr>
            <w:tcW w:w="2401" w:type="dxa"/>
          </w:tcPr>
          <w:p w14:paraId="37500139" w14:textId="77777777" w:rsidR="00C131C2" w:rsidRPr="00567F75" w:rsidRDefault="00C131C2" w:rsidP="78AF6874">
            <w:pPr>
              <w:pStyle w:val="Heading2"/>
              <w:spacing w:before="0" w:after="0" w:afterAutospacing="0" w:line="240" w:lineRule="auto"/>
              <w:rPr>
                <w:b w:val="0"/>
                <w:bCs w:val="0"/>
                <w:i/>
                <w:iCs/>
                <w:color w:val="2D2D2D" w:themeColor="text2" w:themeShade="80"/>
                <w:sz w:val="22"/>
                <w:szCs w:val="22"/>
              </w:rPr>
            </w:pPr>
            <w:r w:rsidRPr="00567F75">
              <w:rPr>
                <w:b w:val="0"/>
                <w:bCs w:val="0"/>
                <w:i/>
                <w:iCs/>
                <w:color w:val="2D2D2D" w:themeColor="text2" w:themeShade="80"/>
                <w:sz w:val="22"/>
                <w:szCs w:val="22"/>
              </w:rPr>
              <w:t>daofa</w:t>
            </w:r>
          </w:p>
        </w:tc>
        <w:tc>
          <w:tcPr>
            <w:tcW w:w="2401" w:type="dxa"/>
          </w:tcPr>
          <w:p w14:paraId="134BC538" w14:textId="77777777" w:rsidR="00C131C2" w:rsidRPr="00567F75" w:rsidRDefault="00C131C2" w:rsidP="78AF6874">
            <w:pPr>
              <w:pStyle w:val="Heading2"/>
              <w:spacing w:before="0" w:after="0" w:afterAutospacing="0" w:line="240" w:lineRule="auto"/>
              <w:rPr>
                <w:b w:val="0"/>
                <w:bCs w:val="0"/>
                <w:color w:val="2D2D2D" w:themeColor="text2" w:themeShade="80"/>
                <w:sz w:val="22"/>
                <w:szCs w:val="22"/>
              </w:rPr>
            </w:pPr>
            <w:r w:rsidRPr="00567F75">
              <w:rPr>
                <w:b w:val="0"/>
                <w:bCs w:val="0"/>
                <w:color w:val="2D2D2D" w:themeColor="text2" w:themeShade="80"/>
                <w:sz w:val="22"/>
                <w:szCs w:val="22"/>
              </w:rPr>
              <w:t>is féidir leis</w:t>
            </w:r>
          </w:p>
        </w:tc>
        <w:tc>
          <w:tcPr>
            <w:tcW w:w="2402" w:type="dxa"/>
          </w:tcPr>
          <w:p w14:paraId="5CD9C331" w14:textId="77777777" w:rsidR="00C131C2" w:rsidRPr="00567F75" w:rsidRDefault="00C131C2" w:rsidP="78AF6874">
            <w:pPr>
              <w:pStyle w:val="Heading2"/>
              <w:spacing w:before="0" w:after="0" w:afterAutospacing="0" w:line="240" w:lineRule="auto"/>
              <w:rPr>
                <w:b w:val="0"/>
                <w:bCs w:val="0"/>
                <w:color w:val="2D2D2D" w:themeColor="text2" w:themeShade="80"/>
                <w:sz w:val="22"/>
                <w:szCs w:val="22"/>
              </w:rPr>
            </w:pPr>
          </w:p>
        </w:tc>
      </w:tr>
      <w:tr w:rsidR="00C131C2" w:rsidRPr="00567F75" w14:paraId="5FE15B1F" w14:textId="77777777" w:rsidTr="78AF6874">
        <w:tc>
          <w:tcPr>
            <w:tcW w:w="2401" w:type="dxa"/>
          </w:tcPr>
          <w:p w14:paraId="1DDCBD46" w14:textId="77777777" w:rsidR="00C131C2" w:rsidRPr="00567F75" w:rsidRDefault="00C131C2" w:rsidP="78AF6874">
            <w:pPr>
              <w:pStyle w:val="Heading2"/>
              <w:spacing w:before="0" w:after="0" w:afterAutospacing="0" w:line="240" w:lineRule="auto"/>
              <w:rPr>
                <w:b w:val="0"/>
                <w:bCs w:val="0"/>
                <w:color w:val="2D2D2D" w:themeColor="text2" w:themeShade="80"/>
                <w:sz w:val="22"/>
                <w:szCs w:val="22"/>
              </w:rPr>
            </w:pPr>
            <w:r w:rsidRPr="00567F75">
              <w:rPr>
                <w:b w:val="0"/>
                <w:bCs w:val="0"/>
                <w:color w:val="2D2D2D" w:themeColor="text2" w:themeShade="80"/>
                <w:sz w:val="22"/>
                <w:szCs w:val="22"/>
              </w:rPr>
              <w:t>ní féidir</w:t>
            </w:r>
          </w:p>
        </w:tc>
        <w:tc>
          <w:tcPr>
            <w:tcW w:w="2401" w:type="dxa"/>
          </w:tcPr>
          <w:p w14:paraId="3855DF14" w14:textId="77777777" w:rsidR="00C131C2" w:rsidRPr="00567F75" w:rsidRDefault="00C131C2" w:rsidP="78AF6874">
            <w:pPr>
              <w:pStyle w:val="Heading2"/>
              <w:spacing w:before="0" w:after="0" w:afterAutospacing="0" w:line="240" w:lineRule="auto"/>
              <w:rPr>
                <w:b w:val="0"/>
                <w:bCs w:val="0"/>
                <w:color w:val="2D2D2D" w:themeColor="text2" w:themeShade="80"/>
                <w:sz w:val="22"/>
                <w:szCs w:val="22"/>
              </w:rPr>
            </w:pPr>
          </w:p>
        </w:tc>
        <w:tc>
          <w:tcPr>
            <w:tcW w:w="2401" w:type="dxa"/>
          </w:tcPr>
          <w:p w14:paraId="515BC207" w14:textId="03E1ED3C" w:rsidR="00C131C2" w:rsidRPr="00567F75" w:rsidRDefault="00C131C2" w:rsidP="78AF6874">
            <w:pPr>
              <w:pStyle w:val="Heading2"/>
              <w:spacing w:before="0" w:after="0" w:afterAutospacing="0" w:line="240" w:lineRule="auto"/>
              <w:rPr>
                <w:b w:val="0"/>
                <w:bCs w:val="0"/>
                <w:color w:val="2D2D2D" w:themeColor="text2" w:themeShade="80"/>
                <w:sz w:val="22"/>
                <w:szCs w:val="22"/>
              </w:rPr>
            </w:pPr>
            <w:r w:rsidRPr="00567F75">
              <w:rPr>
                <w:b w:val="0"/>
                <w:bCs w:val="0"/>
                <w:color w:val="2D2D2D" w:themeColor="text2" w:themeShade="80"/>
                <w:sz w:val="22"/>
                <w:szCs w:val="22"/>
              </w:rPr>
              <w:t>ag dul tríd</w:t>
            </w:r>
            <w:r w:rsidR="00AE2F87" w:rsidRPr="00567F75">
              <w:rPr>
                <w:b w:val="0"/>
                <w:bCs w:val="0"/>
                <w:color w:val="2D2D2D" w:themeColor="text2" w:themeShade="80"/>
                <w:sz w:val="22"/>
                <w:szCs w:val="22"/>
              </w:rPr>
              <w:t>/trí</w:t>
            </w:r>
          </w:p>
        </w:tc>
        <w:tc>
          <w:tcPr>
            <w:tcW w:w="2402" w:type="dxa"/>
          </w:tcPr>
          <w:p w14:paraId="482F767C" w14:textId="77777777" w:rsidR="00C131C2" w:rsidRPr="00567F75" w:rsidRDefault="00C131C2" w:rsidP="78AF6874">
            <w:pPr>
              <w:pStyle w:val="Heading2"/>
              <w:spacing w:before="0" w:after="0" w:afterAutospacing="0" w:line="240" w:lineRule="auto"/>
              <w:rPr>
                <w:b w:val="0"/>
                <w:bCs w:val="0"/>
                <w:color w:val="2D2D2D" w:themeColor="text2" w:themeShade="80"/>
                <w:sz w:val="22"/>
                <w:szCs w:val="22"/>
              </w:rPr>
            </w:pPr>
          </w:p>
        </w:tc>
      </w:tr>
      <w:tr w:rsidR="00C131C2" w:rsidRPr="00567F75" w14:paraId="36967F62" w14:textId="77777777" w:rsidTr="78AF6874">
        <w:tc>
          <w:tcPr>
            <w:tcW w:w="2401" w:type="dxa"/>
          </w:tcPr>
          <w:p w14:paraId="63719990" w14:textId="77777777" w:rsidR="00C131C2" w:rsidRPr="00567F75" w:rsidRDefault="00C131C2" w:rsidP="78AF6874">
            <w:pPr>
              <w:pStyle w:val="Heading2"/>
              <w:spacing w:before="0" w:after="0" w:afterAutospacing="0" w:line="240" w:lineRule="auto"/>
              <w:rPr>
                <w:b w:val="0"/>
                <w:bCs w:val="0"/>
                <w:color w:val="2D2D2D" w:themeColor="text2" w:themeShade="80"/>
                <w:sz w:val="22"/>
                <w:szCs w:val="22"/>
              </w:rPr>
            </w:pPr>
            <w:r w:rsidRPr="00567F75">
              <w:rPr>
                <w:b w:val="0"/>
                <w:bCs w:val="0"/>
                <w:color w:val="2D2D2D" w:themeColor="text2" w:themeShade="80"/>
                <w:sz w:val="22"/>
                <w:szCs w:val="22"/>
              </w:rPr>
              <w:t>freisin</w:t>
            </w:r>
          </w:p>
        </w:tc>
        <w:tc>
          <w:tcPr>
            <w:tcW w:w="2401" w:type="dxa"/>
          </w:tcPr>
          <w:p w14:paraId="181D1955" w14:textId="77777777" w:rsidR="00C131C2" w:rsidRPr="00567F75" w:rsidRDefault="00C131C2" w:rsidP="78AF6874">
            <w:pPr>
              <w:pStyle w:val="Heading2"/>
              <w:spacing w:before="0" w:after="0" w:afterAutospacing="0" w:line="240" w:lineRule="auto"/>
              <w:rPr>
                <w:b w:val="0"/>
                <w:bCs w:val="0"/>
                <w:color w:val="2D2D2D" w:themeColor="text2" w:themeShade="80"/>
                <w:sz w:val="22"/>
                <w:szCs w:val="22"/>
              </w:rPr>
            </w:pPr>
          </w:p>
        </w:tc>
        <w:tc>
          <w:tcPr>
            <w:tcW w:w="2401" w:type="dxa"/>
          </w:tcPr>
          <w:p w14:paraId="2F619A90" w14:textId="77777777" w:rsidR="00C131C2" w:rsidRPr="00567F75" w:rsidRDefault="00C131C2" w:rsidP="78AF6874">
            <w:pPr>
              <w:pStyle w:val="Heading2"/>
              <w:spacing w:before="0" w:after="0" w:afterAutospacing="0" w:line="240" w:lineRule="auto"/>
              <w:rPr>
                <w:b w:val="0"/>
                <w:bCs w:val="0"/>
                <w:color w:val="2D2D2D" w:themeColor="text2" w:themeShade="80"/>
                <w:sz w:val="22"/>
                <w:szCs w:val="22"/>
              </w:rPr>
            </w:pPr>
            <w:r w:rsidRPr="00567F75">
              <w:rPr>
                <w:b w:val="0"/>
                <w:bCs w:val="0"/>
                <w:color w:val="2D2D2D" w:themeColor="text2" w:themeShade="80"/>
                <w:sz w:val="22"/>
                <w:szCs w:val="22"/>
              </w:rPr>
              <w:t>bealach éigin</w:t>
            </w:r>
          </w:p>
        </w:tc>
        <w:tc>
          <w:tcPr>
            <w:tcW w:w="2402" w:type="dxa"/>
          </w:tcPr>
          <w:p w14:paraId="4E734121" w14:textId="77777777" w:rsidR="00C131C2" w:rsidRPr="00567F75" w:rsidRDefault="00C131C2" w:rsidP="78AF6874">
            <w:pPr>
              <w:pStyle w:val="Heading2"/>
              <w:spacing w:before="0" w:after="0" w:afterAutospacing="0" w:line="240" w:lineRule="auto"/>
              <w:rPr>
                <w:b w:val="0"/>
                <w:bCs w:val="0"/>
                <w:color w:val="2D2D2D" w:themeColor="text2" w:themeShade="80"/>
                <w:sz w:val="22"/>
                <w:szCs w:val="22"/>
              </w:rPr>
            </w:pPr>
          </w:p>
        </w:tc>
      </w:tr>
      <w:tr w:rsidR="00C131C2" w:rsidRPr="00567F75" w14:paraId="0FEB5C1D" w14:textId="77777777" w:rsidTr="78AF6874">
        <w:tc>
          <w:tcPr>
            <w:tcW w:w="2401" w:type="dxa"/>
          </w:tcPr>
          <w:p w14:paraId="46A197C3" w14:textId="77777777" w:rsidR="00C131C2" w:rsidRPr="00567F75" w:rsidRDefault="00C131C2" w:rsidP="78AF6874">
            <w:pPr>
              <w:pStyle w:val="Heading2"/>
              <w:spacing w:before="0" w:after="0" w:afterAutospacing="0" w:line="240" w:lineRule="auto"/>
              <w:rPr>
                <w:b w:val="0"/>
                <w:bCs w:val="0"/>
                <w:color w:val="2D2D2D" w:themeColor="text2" w:themeShade="80"/>
                <w:sz w:val="22"/>
                <w:szCs w:val="22"/>
              </w:rPr>
            </w:pPr>
            <w:r w:rsidRPr="00567F75">
              <w:rPr>
                <w:b w:val="0"/>
                <w:bCs w:val="0"/>
                <w:color w:val="2D2D2D" w:themeColor="text2" w:themeShade="80"/>
                <w:sz w:val="22"/>
                <w:szCs w:val="22"/>
              </w:rPr>
              <w:t>cén fáth</w:t>
            </w:r>
          </w:p>
        </w:tc>
        <w:tc>
          <w:tcPr>
            <w:tcW w:w="2401" w:type="dxa"/>
          </w:tcPr>
          <w:p w14:paraId="4047E06B" w14:textId="77777777" w:rsidR="00C131C2" w:rsidRPr="00567F75" w:rsidRDefault="00C131C2" w:rsidP="78AF6874">
            <w:pPr>
              <w:pStyle w:val="Heading2"/>
              <w:spacing w:before="0" w:after="0" w:afterAutospacing="0" w:line="240" w:lineRule="auto"/>
              <w:rPr>
                <w:b w:val="0"/>
                <w:bCs w:val="0"/>
                <w:color w:val="2D2D2D" w:themeColor="text2" w:themeShade="80"/>
                <w:sz w:val="22"/>
                <w:szCs w:val="22"/>
              </w:rPr>
            </w:pPr>
          </w:p>
        </w:tc>
        <w:tc>
          <w:tcPr>
            <w:tcW w:w="2401" w:type="dxa"/>
          </w:tcPr>
          <w:p w14:paraId="207934C7" w14:textId="77777777" w:rsidR="00C131C2" w:rsidRPr="00567F75" w:rsidRDefault="00C131C2" w:rsidP="78AF6874">
            <w:pPr>
              <w:pStyle w:val="Heading2"/>
              <w:spacing w:before="0" w:after="0" w:afterAutospacing="0" w:line="240" w:lineRule="auto"/>
              <w:rPr>
                <w:b w:val="0"/>
                <w:bCs w:val="0"/>
                <w:color w:val="2D2D2D" w:themeColor="text2" w:themeShade="80"/>
                <w:sz w:val="22"/>
                <w:szCs w:val="22"/>
              </w:rPr>
            </w:pPr>
            <w:r w:rsidRPr="00567F75">
              <w:rPr>
                <w:b w:val="0"/>
                <w:bCs w:val="0"/>
                <w:color w:val="2D2D2D" w:themeColor="text2" w:themeShade="80"/>
                <w:sz w:val="22"/>
                <w:szCs w:val="22"/>
              </w:rPr>
              <w:t>gach</w:t>
            </w:r>
          </w:p>
        </w:tc>
        <w:tc>
          <w:tcPr>
            <w:tcW w:w="2402" w:type="dxa"/>
          </w:tcPr>
          <w:p w14:paraId="64EA69D7" w14:textId="77777777" w:rsidR="00C131C2" w:rsidRPr="00567F75" w:rsidRDefault="00C131C2" w:rsidP="78AF6874">
            <w:pPr>
              <w:pStyle w:val="Heading2"/>
              <w:spacing w:before="0" w:after="0" w:afterAutospacing="0" w:line="240" w:lineRule="auto"/>
              <w:rPr>
                <w:b w:val="0"/>
                <w:bCs w:val="0"/>
                <w:color w:val="2D2D2D" w:themeColor="text2" w:themeShade="80"/>
                <w:sz w:val="22"/>
                <w:szCs w:val="22"/>
              </w:rPr>
            </w:pPr>
          </w:p>
        </w:tc>
      </w:tr>
    </w:tbl>
    <w:p w14:paraId="2835892E" w14:textId="77777777" w:rsidR="00C131C2" w:rsidRPr="00567F75" w:rsidRDefault="00C131C2" w:rsidP="78AF6874">
      <w:pPr>
        <w:spacing w:before="0" w:after="0"/>
        <w:rPr>
          <w:color w:val="2D2D2D" w:themeColor="text2" w:themeShade="80"/>
        </w:rPr>
      </w:pPr>
    </w:p>
    <w:p w14:paraId="5E0E84A6" w14:textId="336E440E" w:rsidR="00C131C2" w:rsidRPr="00567F75" w:rsidRDefault="00C131C2" w:rsidP="78AF6874">
      <w:pPr>
        <w:spacing w:before="0" w:after="0"/>
        <w:rPr>
          <w:color w:val="2D2D2D" w:themeColor="text2" w:themeShade="80"/>
        </w:rPr>
      </w:pPr>
      <w:r w:rsidRPr="00567F75">
        <w:rPr>
          <w:color w:val="2D2D2D" w:themeColor="text2" w:themeShade="80"/>
        </w:rPr>
        <w:t>Pléigh na ceisteanna seo leis an duine in aice leat:</w:t>
      </w:r>
    </w:p>
    <w:p w14:paraId="15295CFA" w14:textId="77777777" w:rsidR="00C131C2" w:rsidRPr="00567F75" w:rsidRDefault="00C131C2" w:rsidP="78AF6874">
      <w:pPr>
        <w:pStyle w:val="ListParagraph"/>
        <w:numPr>
          <w:ilvl w:val="0"/>
          <w:numId w:val="38"/>
        </w:numPr>
        <w:rPr>
          <w:color w:val="2D2D2D" w:themeColor="text2" w:themeShade="80"/>
        </w:rPr>
      </w:pPr>
      <w:r w:rsidRPr="00567F75">
        <w:rPr>
          <w:color w:val="2D2D2D" w:themeColor="text2" w:themeShade="80"/>
        </w:rPr>
        <w:t>Cad í an difríocht atá idir ‘ar an bhus’ agus ‘ar an mbus’?</w:t>
      </w:r>
    </w:p>
    <w:p w14:paraId="70969DE1" w14:textId="469D21E0" w:rsidR="00C131C2" w:rsidRPr="00567F75" w:rsidRDefault="00C131C2" w:rsidP="78AF6874">
      <w:pPr>
        <w:pStyle w:val="ListParagraph"/>
        <w:ind w:left="720" w:firstLine="0"/>
        <w:rPr>
          <w:color w:val="2D2D2D" w:themeColor="text2" w:themeShade="80"/>
        </w:rPr>
      </w:pPr>
      <w:r w:rsidRPr="00567F75">
        <w:rPr>
          <w:color w:val="2D2D2D" w:themeColor="text2" w:themeShade="80"/>
        </w:rPr>
        <w:t>_________________________________________________________________________</w:t>
      </w:r>
    </w:p>
    <w:p w14:paraId="3FBD332B" w14:textId="62D921B9" w:rsidR="00C131C2" w:rsidRPr="00567F75" w:rsidRDefault="00C131C2" w:rsidP="78AF6874">
      <w:pPr>
        <w:pStyle w:val="ListParagraph"/>
        <w:numPr>
          <w:ilvl w:val="0"/>
          <w:numId w:val="38"/>
        </w:numPr>
        <w:rPr>
          <w:color w:val="2D2D2D" w:themeColor="text2" w:themeShade="80"/>
        </w:rPr>
      </w:pPr>
      <w:r w:rsidRPr="00567F75">
        <w:rPr>
          <w:color w:val="2D2D2D" w:themeColor="text2" w:themeShade="80"/>
        </w:rPr>
        <w:t xml:space="preserve">Cén chanúint atá agat féin? </w:t>
      </w:r>
      <w:r w:rsidR="0079772F" w:rsidRPr="00567F75">
        <w:rPr>
          <w:color w:val="2D2D2D" w:themeColor="text2" w:themeShade="80"/>
        </w:rPr>
        <w:t>__________________________________________________</w:t>
      </w:r>
    </w:p>
    <w:p w14:paraId="2324204A" w14:textId="7CC23503" w:rsidR="00C131C2" w:rsidRPr="00567F75" w:rsidRDefault="00C131C2" w:rsidP="78AF6874">
      <w:pPr>
        <w:pStyle w:val="ListParagraph"/>
        <w:numPr>
          <w:ilvl w:val="0"/>
          <w:numId w:val="38"/>
        </w:numPr>
        <w:rPr>
          <w:color w:val="2D2D2D" w:themeColor="text2" w:themeShade="80"/>
        </w:rPr>
      </w:pPr>
      <w:r w:rsidRPr="00567F75">
        <w:rPr>
          <w:color w:val="2D2D2D" w:themeColor="text2" w:themeShade="80"/>
        </w:rPr>
        <w:t>An bhfuil d</w:t>
      </w:r>
      <w:r w:rsidR="00AE2F87" w:rsidRPr="00567F75">
        <w:rPr>
          <w:color w:val="2D2D2D" w:themeColor="text2" w:themeShade="80"/>
        </w:rPr>
        <w:t>eacracht</w:t>
      </w:r>
      <w:r w:rsidRPr="00567F75">
        <w:rPr>
          <w:color w:val="2D2D2D" w:themeColor="text2" w:themeShade="80"/>
        </w:rPr>
        <w:t xml:space="preserve"> agat le haon cheann de na canúintí</w:t>
      </w:r>
      <w:r w:rsidR="00240C79" w:rsidRPr="00567F75">
        <w:rPr>
          <w:color w:val="2D2D2D" w:themeColor="text2" w:themeShade="80"/>
        </w:rPr>
        <w:t xml:space="preserve"> eile</w:t>
      </w:r>
      <w:r w:rsidRPr="00567F75">
        <w:rPr>
          <w:color w:val="2D2D2D" w:themeColor="text2" w:themeShade="80"/>
        </w:rPr>
        <w:t>? Cén ceann? Cén fáth?</w:t>
      </w:r>
    </w:p>
    <w:p w14:paraId="4A2E47B1" w14:textId="3EEFA2C7" w:rsidR="00C131C2" w:rsidRPr="00567F75" w:rsidRDefault="0079772F" w:rsidP="78AF6874">
      <w:pPr>
        <w:pStyle w:val="ListParagraph"/>
        <w:ind w:left="720" w:firstLine="0"/>
        <w:rPr>
          <w:color w:val="2D2D2D" w:themeColor="text2" w:themeShade="80"/>
        </w:rPr>
      </w:pPr>
      <w:r w:rsidRPr="00567F75">
        <w:rPr>
          <w:color w:val="2D2D2D" w:themeColor="text2" w:themeShade="80"/>
        </w:rPr>
        <w:t>_________________________________________________________________________</w:t>
      </w:r>
    </w:p>
    <w:p w14:paraId="27896245" w14:textId="77777777" w:rsidR="0012269C" w:rsidRPr="00567F75" w:rsidRDefault="0012269C" w:rsidP="78AF6874">
      <w:pPr>
        <w:widowControl w:val="0"/>
        <w:autoSpaceDE w:val="0"/>
        <w:autoSpaceDN w:val="0"/>
        <w:spacing w:before="0" w:after="0" w:line="240" w:lineRule="auto"/>
        <w:jc w:val="left"/>
        <w:rPr>
          <w:rFonts w:eastAsia="Trebuchet MS"/>
          <w:b/>
          <w:bCs/>
          <w:color w:val="0D6B6B" w:themeColor="accent1"/>
          <w:sz w:val="36"/>
          <w:szCs w:val="36"/>
        </w:rPr>
      </w:pPr>
      <w:r w:rsidRPr="00567F75">
        <w:br w:type="page"/>
      </w:r>
    </w:p>
    <w:p w14:paraId="46AAC42A" w14:textId="3D274B88" w:rsidR="006826A8" w:rsidRPr="00567F75" w:rsidRDefault="0072722D" w:rsidP="78AF6874">
      <w:pPr>
        <w:pStyle w:val="Heading1"/>
        <w:rPr>
          <w:noProof w:val="0"/>
        </w:rPr>
      </w:pPr>
      <w:r w:rsidRPr="0081218E">
        <w:lastRenderedPageBreak/>
        <mc:AlternateContent>
          <mc:Choice Requires="wps">
            <w:drawing>
              <wp:anchor distT="0" distB="0" distL="0" distR="0" simplePos="0" relativeHeight="251658244" behindDoc="1" locked="0" layoutInCell="1" allowOverlap="1" wp14:anchorId="5B1AB615" wp14:editId="50A47D73">
                <wp:simplePos x="0" y="0"/>
                <wp:positionH relativeFrom="margin">
                  <wp:posOffset>-17780</wp:posOffset>
                </wp:positionH>
                <wp:positionV relativeFrom="paragraph">
                  <wp:posOffset>295275</wp:posOffset>
                </wp:positionV>
                <wp:extent cx="6209665" cy="45085"/>
                <wp:effectExtent l="0" t="0" r="635" b="0"/>
                <wp:wrapTopAndBottom/>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ask="http://schemas.microsoft.com/office/drawing/2018/sketchyshapes">
            <w:pict w14:anchorId="77902085">
              <v:rect id="Rectangle 13" style="position:absolute;margin-left:-1.4pt;margin-top:23.25pt;width:488.95pt;height:3.55pt;z-index:-2516582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4D41C0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">
                <w10:wrap type="topAndBottom" anchorx="margin"/>
              </v:rect>
            </w:pict>
          </mc:Fallback>
        </mc:AlternateContent>
      </w:r>
      <w:r w:rsidR="003F55A8" w:rsidRPr="00567F75">
        <w:rPr>
          <w:noProof w:val="0"/>
        </w:rPr>
        <w:t>E:</w:t>
      </w:r>
      <w:r w:rsidR="003F55A8" w:rsidRPr="00567F75">
        <w:rPr>
          <w:noProof w:val="0"/>
          <w:spacing w:val="-3"/>
        </w:rPr>
        <w:t xml:space="preserve"> </w:t>
      </w:r>
      <w:r w:rsidR="003F55A8" w:rsidRPr="00567F75">
        <w:rPr>
          <w:noProof w:val="0"/>
        </w:rPr>
        <w:t>CUMARSÁI</w:t>
      </w:r>
      <w:r w:rsidR="003F55A8" w:rsidRPr="00567F75">
        <w:rPr>
          <w:noProof w:val="0"/>
          <w:color w:val="0D6B6B"/>
        </w:rPr>
        <w:t>D</w:t>
      </w:r>
    </w:p>
    <w:p w14:paraId="126FC8FA" w14:textId="09EE8BCC" w:rsidR="00762A7D" w:rsidRPr="00567F75" w:rsidRDefault="00762A7D" w:rsidP="78AF6874">
      <w:pPr>
        <w:spacing w:after="0" w:line="360" w:lineRule="auto"/>
        <w:rPr>
          <w:rFonts w:eastAsia="Arial MT"/>
          <w:b/>
          <w:bCs/>
          <w:color w:val="0D6B6B"/>
          <w:sz w:val="24"/>
          <w:szCs w:val="24"/>
        </w:rPr>
      </w:pPr>
      <w:r w:rsidRPr="00567F75">
        <w:rPr>
          <w:b/>
          <w:bCs/>
          <w:color w:val="0D6B6B" w:themeColor="accent1"/>
          <w:sz w:val="24"/>
          <w:szCs w:val="24"/>
        </w:rPr>
        <w:t>1:</w:t>
      </w:r>
      <w:r w:rsidRPr="00567F75">
        <w:rPr>
          <w:rFonts w:eastAsia="Arial MT"/>
          <w:b/>
          <w:bCs/>
          <w:color w:val="0D6B6B" w:themeColor="accent1"/>
          <w:sz w:val="24"/>
          <w:szCs w:val="24"/>
        </w:rPr>
        <w:t xml:space="preserve"> </w:t>
      </w:r>
      <w:r w:rsidR="00E51F8A" w:rsidRPr="00567F75">
        <w:rPr>
          <w:rFonts w:eastAsia="Arial MT"/>
          <w:b/>
          <w:bCs/>
          <w:color w:val="0D6B6B" w:themeColor="accent1"/>
          <w:sz w:val="24"/>
          <w:szCs w:val="24"/>
        </w:rPr>
        <w:t>Caint</w:t>
      </w:r>
    </w:p>
    <w:p w14:paraId="583C0AF3" w14:textId="72451FB2" w:rsidR="00392D70" w:rsidRPr="00567F75" w:rsidRDefault="0079772F" w:rsidP="78AF6874">
      <w:pPr>
        <w:spacing w:before="60" w:after="60" w:line="360" w:lineRule="auto"/>
        <w:rPr>
          <w:color w:val="2D2D2D" w:themeColor="text2" w:themeShade="80"/>
        </w:rPr>
      </w:pPr>
      <w:r w:rsidRPr="00567F75">
        <w:rPr>
          <w:color w:val="2D2D2D" w:themeColor="text2" w:themeShade="80"/>
        </w:rPr>
        <w:t>Bígí ag obair i ngrúpaí de cheathrar</w:t>
      </w:r>
      <w:r w:rsidR="00240C79" w:rsidRPr="00567F75">
        <w:rPr>
          <w:color w:val="2D2D2D" w:themeColor="text2" w:themeShade="80"/>
        </w:rPr>
        <w:t xml:space="preserve"> agus glacaigí ról an duine ó na </w:t>
      </w:r>
      <w:proofErr w:type="spellStart"/>
      <w:r w:rsidR="00240C79" w:rsidRPr="00567F75">
        <w:rPr>
          <w:color w:val="2D2D2D" w:themeColor="text2" w:themeShade="80"/>
        </w:rPr>
        <w:t>rólchártaí</w:t>
      </w:r>
      <w:proofErr w:type="spellEnd"/>
      <w:r w:rsidR="00240C79" w:rsidRPr="00567F75">
        <w:rPr>
          <w:color w:val="2D2D2D" w:themeColor="text2" w:themeShade="80"/>
        </w:rPr>
        <w:t xml:space="preserve"> thíos</w:t>
      </w:r>
      <w:r w:rsidRPr="00567F75">
        <w:rPr>
          <w:color w:val="2D2D2D" w:themeColor="text2" w:themeShade="80"/>
        </w:rPr>
        <w:t xml:space="preserve">. </w:t>
      </w:r>
      <w:r w:rsidR="00D642C8" w:rsidRPr="00567F75">
        <w:rPr>
          <w:color w:val="2D2D2D" w:themeColor="text2" w:themeShade="80"/>
        </w:rPr>
        <w:t>Beidh sibh ag bualadh le chéile ag an gcruinniú ar an Máirt. C</w:t>
      </w:r>
      <w:r w:rsidRPr="00567F75">
        <w:rPr>
          <w:color w:val="2D2D2D" w:themeColor="text2" w:themeShade="80"/>
        </w:rPr>
        <w:t xml:space="preserve">aithfidh </w:t>
      </w:r>
      <w:r w:rsidR="00EA29AC" w:rsidRPr="00567F75">
        <w:rPr>
          <w:color w:val="2D2D2D" w:themeColor="text2" w:themeShade="80"/>
        </w:rPr>
        <w:t>Ról A, B agus C</w:t>
      </w:r>
      <w:r w:rsidR="00240C79" w:rsidRPr="00567F75">
        <w:rPr>
          <w:color w:val="2D2D2D" w:themeColor="text2" w:themeShade="80"/>
        </w:rPr>
        <w:t xml:space="preserve"> na </w:t>
      </w:r>
      <w:r w:rsidR="0012269C" w:rsidRPr="00567F75">
        <w:rPr>
          <w:color w:val="2D2D2D" w:themeColor="text2" w:themeShade="80"/>
        </w:rPr>
        <w:t>dearcthaí</w:t>
      </w:r>
      <w:r w:rsidR="00240C79" w:rsidRPr="00567F75">
        <w:rPr>
          <w:color w:val="2D2D2D" w:themeColor="text2" w:themeShade="80"/>
        </w:rPr>
        <w:t xml:space="preserve"> agus na tuairimí atá ar </w:t>
      </w:r>
      <w:r w:rsidR="00EA29AC" w:rsidRPr="00567F75">
        <w:rPr>
          <w:color w:val="2D2D2D" w:themeColor="text2" w:themeShade="80"/>
        </w:rPr>
        <w:t>a</w:t>
      </w:r>
      <w:r w:rsidR="00D642C8" w:rsidRPr="00567F75">
        <w:rPr>
          <w:color w:val="2D2D2D" w:themeColor="text2" w:themeShade="80"/>
        </w:rPr>
        <w:t xml:space="preserve"> </w:t>
      </w:r>
      <w:proofErr w:type="spellStart"/>
      <w:r w:rsidR="00240C79" w:rsidRPr="00567F75">
        <w:rPr>
          <w:color w:val="2D2D2D" w:themeColor="text2" w:themeShade="80"/>
        </w:rPr>
        <w:t>rólchárta</w:t>
      </w:r>
      <w:r w:rsidR="00D642C8" w:rsidRPr="00567F75">
        <w:rPr>
          <w:color w:val="2D2D2D" w:themeColor="text2" w:themeShade="80"/>
        </w:rPr>
        <w:t>í</w:t>
      </w:r>
      <w:proofErr w:type="spellEnd"/>
      <w:r w:rsidRPr="00567F75">
        <w:rPr>
          <w:color w:val="2D2D2D" w:themeColor="text2" w:themeShade="80"/>
        </w:rPr>
        <w:t xml:space="preserve"> a chosaint agus </w:t>
      </w:r>
      <w:r w:rsidR="009E5DE3" w:rsidRPr="00567F75">
        <w:rPr>
          <w:color w:val="2D2D2D" w:themeColor="text2" w:themeShade="80"/>
        </w:rPr>
        <w:t>a chur in iúl go láidir</w:t>
      </w:r>
      <w:r w:rsidRPr="00567F75">
        <w:rPr>
          <w:color w:val="2D2D2D" w:themeColor="text2" w:themeShade="80"/>
        </w:rPr>
        <w:t>.</w:t>
      </w:r>
      <w:r w:rsidR="00EA29AC" w:rsidRPr="00567F75">
        <w:rPr>
          <w:color w:val="2D2D2D" w:themeColor="text2" w:themeShade="80"/>
        </w:rPr>
        <w:t xml:space="preserve"> Caithfidh </w:t>
      </w:r>
      <w:r w:rsidR="00DA09BC" w:rsidRPr="00567F75">
        <w:rPr>
          <w:color w:val="2D2D2D" w:themeColor="text2" w:themeShade="80"/>
        </w:rPr>
        <w:t>Ról D an chaint a stiúradh.</w:t>
      </w:r>
    </w:p>
    <w:p w14:paraId="3B28A1EA" w14:textId="77777777" w:rsidR="00DA09BC" w:rsidRPr="00567F75" w:rsidRDefault="00DA09BC" w:rsidP="78AF6874">
      <w:pPr>
        <w:spacing w:before="60" w:after="60" w:line="360" w:lineRule="auto"/>
        <w:rPr>
          <w:color w:val="2D2D2D" w:themeColor="text2" w:themeShade="80"/>
        </w:rPr>
      </w:pPr>
    </w:p>
    <w:tbl>
      <w:tblPr>
        <w:tblW w:w="9766" w:type="dxa"/>
        <w:tblBorders>
          <w:top w:val="single" w:sz="12" w:space="0" w:color="FFC000"/>
          <w:left w:val="single" w:sz="12" w:space="0" w:color="FFC000"/>
          <w:bottom w:val="single" w:sz="12" w:space="0" w:color="FFC000"/>
          <w:right w:val="single" w:sz="12" w:space="0" w:color="FFC000"/>
          <w:insideH w:val="single" w:sz="6" w:space="0" w:color="FFC000"/>
          <w:insideV w:val="single" w:sz="6" w:space="0" w:color="FFC000"/>
        </w:tblBorders>
        <w:tblCellMar>
          <w:left w:w="10" w:type="dxa"/>
          <w:right w:w="10" w:type="dxa"/>
        </w:tblCellMar>
        <w:tblLook w:val="04A0" w:firstRow="1" w:lastRow="0" w:firstColumn="1" w:lastColumn="0" w:noHBand="0" w:noVBand="1"/>
      </w:tblPr>
      <w:tblGrid>
        <w:gridCol w:w="4883"/>
        <w:gridCol w:w="4883"/>
      </w:tblGrid>
      <w:tr w:rsidR="0079772F" w:rsidRPr="00567F75" w14:paraId="0EFDAC69" w14:textId="77777777" w:rsidTr="78AF6874">
        <w:tc>
          <w:tcPr>
            <w:tcW w:w="4883" w:type="dxa"/>
            <w:shd w:val="clear" w:color="auto" w:fill="D6E4F0"/>
            <w:tcMar>
              <w:top w:w="120" w:type="dxa"/>
              <w:left w:w="200" w:type="dxa"/>
              <w:bottom w:w="120" w:type="dxa"/>
              <w:right w:w="200" w:type="dxa"/>
            </w:tcMar>
          </w:tcPr>
          <w:p w14:paraId="0081F665" w14:textId="4A4AE213" w:rsidR="0079772F" w:rsidRPr="00567F75" w:rsidRDefault="0079772F" w:rsidP="78AF6874">
            <w:pPr>
              <w:spacing w:after="60"/>
            </w:pPr>
            <w:r w:rsidRPr="00567F75">
              <w:rPr>
                <w:b/>
                <w:bCs/>
                <w:color w:val="1F3864"/>
              </w:rPr>
              <w:t xml:space="preserve">Ról A — Ionadaí </w:t>
            </w:r>
            <w:r w:rsidR="099BDCDC" w:rsidRPr="00567F75">
              <w:rPr>
                <w:b/>
                <w:bCs/>
                <w:color w:val="1F3864"/>
              </w:rPr>
              <w:t>Sheirbhís</w:t>
            </w:r>
            <w:r w:rsidR="009E5DE3" w:rsidRPr="00567F75">
              <w:rPr>
                <w:b/>
                <w:bCs/>
                <w:color w:val="1F3864"/>
              </w:rPr>
              <w:t>í</w:t>
            </w:r>
            <w:r w:rsidR="099BDCDC" w:rsidRPr="00567F75">
              <w:rPr>
                <w:b/>
                <w:bCs/>
                <w:color w:val="1F3864"/>
              </w:rPr>
              <w:t xml:space="preserve"> Eitiltí Ailse</w:t>
            </w:r>
          </w:p>
          <w:p w14:paraId="14D63A8A" w14:textId="0816EF76" w:rsidR="0079772F" w:rsidRPr="00567F75" w:rsidRDefault="099BDCDC" w:rsidP="78AF6874">
            <w:pPr>
              <w:spacing w:before="60" w:after="60"/>
              <w:rPr>
                <w:color w:val="2D2D2D" w:themeColor="text2" w:themeShade="80"/>
              </w:rPr>
            </w:pPr>
            <w:r w:rsidRPr="00567F75">
              <w:rPr>
                <w:color w:val="2D2D2D" w:themeColor="text2" w:themeShade="80"/>
              </w:rPr>
              <w:t>Seasann tú do na h</w:t>
            </w:r>
            <w:r w:rsidR="0079772F" w:rsidRPr="00567F75">
              <w:rPr>
                <w:color w:val="2D2D2D" w:themeColor="text2" w:themeShade="80"/>
              </w:rPr>
              <w:t>otha</w:t>
            </w:r>
            <w:r w:rsidRPr="00567F75">
              <w:rPr>
                <w:color w:val="2D2D2D" w:themeColor="text2" w:themeShade="80"/>
              </w:rPr>
              <w:t>i</w:t>
            </w:r>
            <w:r w:rsidR="0079772F" w:rsidRPr="00567F75">
              <w:rPr>
                <w:color w:val="2D2D2D" w:themeColor="text2" w:themeShade="80"/>
              </w:rPr>
              <w:t>r. Argóintí:</w:t>
            </w:r>
          </w:p>
          <w:p w14:paraId="0B6A024E" w14:textId="77777777" w:rsidR="00DA4005" w:rsidRPr="00567F75" w:rsidRDefault="00DA4005" w:rsidP="78AF6874">
            <w:pPr>
              <w:spacing w:before="60" w:after="60"/>
              <w:rPr>
                <w:color w:val="2D2D2D" w:themeColor="text2" w:themeShade="80"/>
              </w:rPr>
            </w:pPr>
          </w:p>
          <w:p w14:paraId="79907C4C" w14:textId="6CB6C712" w:rsidR="0079772F" w:rsidRPr="00567F75" w:rsidRDefault="0079772F" w:rsidP="78AF6874">
            <w:pPr>
              <w:pStyle w:val="ListParagraph"/>
              <w:numPr>
                <w:ilvl w:val="0"/>
                <w:numId w:val="40"/>
              </w:numPr>
              <w:spacing w:before="40" w:after="40"/>
              <w:jc w:val="left"/>
              <w:rPr>
                <w:color w:val="2D2D2D" w:themeColor="text2" w:themeShade="80"/>
                <w:sz w:val="20"/>
                <w:szCs w:val="20"/>
              </w:rPr>
            </w:pPr>
            <w:r w:rsidRPr="00567F75">
              <w:rPr>
                <w:color w:val="2D2D2D" w:themeColor="text2" w:themeShade="80"/>
                <w:sz w:val="20"/>
                <w:szCs w:val="20"/>
              </w:rPr>
              <w:t xml:space="preserve">Is ceist </w:t>
            </w:r>
            <w:r w:rsidR="099BDCDC" w:rsidRPr="00567F75">
              <w:rPr>
                <w:color w:val="2D2D2D" w:themeColor="text2" w:themeShade="80"/>
                <w:sz w:val="20"/>
                <w:szCs w:val="20"/>
              </w:rPr>
              <w:t xml:space="preserve">í seo a bhaineann le </w:t>
            </w:r>
            <w:r w:rsidRPr="00567F75">
              <w:rPr>
                <w:color w:val="2D2D2D" w:themeColor="text2" w:themeShade="80"/>
                <w:sz w:val="20"/>
                <w:szCs w:val="20"/>
              </w:rPr>
              <w:t>sláinte phoiblí</w:t>
            </w:r>
            <w:r w:rsidR="099BDCDC" w:rsidRPr="00567F75">
              <w:rPr>
                <w:color w:val="2D2D2D" w:themeColor="text2" w:themeShade="80"/>
                <w:sz w:val="20"/>
                <w:szCs w:val="20"/>
              </w:rPr>
              <w:t xml:space="preserve"> – t</w:t>
            </w:r>
            <w:r w:rsidRPr="00567F75">
              <w:rPr>
                <w:color w:val="2D2D2D" w:themeColor="text2" w:themeShade="80"/>
                <w:sz w:val="20"/>
                <w:szCs w:val="20"/>
              </w:rPr>
              <w:t>á freagracht ar an stát</w:t>
            </w:r>
          </w:p>
          <w:p w14:paraId="36FD75D8" w14:textId="74496532" w:rsidR="0079772F" w:rsidRPr="00567F75" w:rsidRDefault="0079772F" w:rsidP="78AF6874">
            <w:pPr>
              <w:pStyle w:val="ListParagraph"/>
              <w:numPr>
                <w:ilvl w:val="0"/>
                <w:numId w:val="40"/>
              </w:numPr>
              <w:spacing w:before="40" w:after="40"/>
              <w:jc w:val="left"/>
              <w:rPr>
                <w:color w:val="2D2D2D" w:themeColor="text2" w:themeShade="80"/>
                <w:sz w:val="20"/>
                <w:szCs w:val="20"/>
              </w:rPr>
            </w:pPr>
            <w:r w:rsidRPr="00567F75">
              <w:rPr>
                <w:color w:val="2D2D2D" w:themeColor="text2" w:themeShade="80"/>
                <w:sz w:val="20"/>
                <w:szCs w:val="20"/>
              </w:rPr>
              <w:t>Ní féidir le gnó</w:t>
            </w:r>
            <w:r w:rsidR="099BDCDC" w:rsidRPr="00567F75">
              <w:rPr>
                <w:color w:val="2D2D2D" w:themeColor="text2" w:themeShade="80"/>
                <w:sz w:val="20"/>
                <w:szCs w:val="20"/>
              </w:rPr>
              <w:t>thas</w:t>
            </w:r>
            <w:r w:rsidRPr="00567F75">
              <w:rPr>
                <w:color w:val="2D2D2D" w:themeColor="text2" w:themeShade="80"/>
                <w:sz w:val="20"/>
                <w:szCs w:val="20"/>
              </w:rPr>
              <w:t xml:space="preserve"> príobháideach (</w:t>
            </w:r>
            <w:proofErr w:type="spellStart"/>
            <w:r w:rsidRPr="00567F75">
              <w:rPr>
                <w:i/>
                <w:iCs/>
                <w:color w:val="2D2D2D" w:themeColor="text2" w:themeShade="80"/>
                <w:sz w:val="20"/>
                <w:szCs w:val="20"/>
              </w:rPr>
              <w:t>Emerald</w:t>
            </w:r>
            <w:proofErr w:type="spellEnd"/>
            <w:r w:rsidRPr="00567F75">
              <w:rPr>
                <w:i/>
                <w:iCs/>
                <w:color w:val="2D2D2D" w:themeColor="text2" w:themeShade="80"/>
                <w:sz w:val="20"/>
                <w:szCs w:val="20"/>
              </w:rPr>
              <w:t xml:space="preserve"> </w:t>
            </w:r>
            <w:proofErr w:type="spellStart"/>
            <w:r w:rsidRPr="00567F75">
              <w:rPr>
                <w:i/>
                <w:iCs/>
                <w:color w:val="2D2D2D" w:themeColor="text2" w:themeShade="80"/>
                <w:sz w:val="20"/>
                <w:szCs w:val="20"/>
              </w:rPr>
              <w:t>Airlines</w:t>
            </w:r>
            <w:proofErr w:type="spellEnd"/>
            <w:r w:rsidRPr="00567F75">
              <w:rPr>
                <w:color w:val="2D2D2D" w:themeColor="text2" w:themeShade="80"/>
                <w:sz w:val="20"/>
                <w:szCs w:val="20"/>
              </w:rPr>
              <w:t xml:space="preserve">) cinneadh a dhéanamh a </w:t>
            </w:r>
            <w:r w:rsidR="099BDCDC" w:rsidRPr="00567F75">
              <w:rPr>
                <w:color w:val="2D2D2D" w:themeColor="text2" w:themeShade="80"/>
                <w:sz w:val="20"/>
                <w:szCs w:val="20"/>
              </w:rPr>
              <w:t>chuireann</w:t>
            </w:r>
            <w:r w:rsidRPr="00567F75">
              <w:rPr>
                <w:color w:val="2D2D2D" w:themeColor="text2" w:themeShade="80"/>
                <w:sz w:val="20"/>
                <w:szCs w:val="20"/>
              </w:rPr>
              <w:t xml:space="preserve"> beatha</w:t>
            </w:r>
            <w:r w:rsidR="099BDCDC" w:rsidRPr="00567F75">
              <w:rPr>
                <w:color w:val="2D2D2D" w:themeColor="text2" w:themeShade="80"/>
                <w:sz w:val="20"/>
                <w:szCs w:val="20"/>
              </w:rPr>
              <w:t xml:space="preserve"> daoine i mbaol</w:t>
            </w:r>
          </w:p>
          <w:p w14:paraId="349EB5DD" w14:textId="64132720" w:rsidR="0079772F" w:rsidRPr="00567F75" w:rsidRDefault="0079772F" w:rsidP="78AF6874">
            <w:pPr>
              <w:pStyle w:val="ListParagraph"/>
              <w:numPr>
                <w:ilvl w:val="0"/>
                <w:numId w:val="40"/>
              </w:numPr>
              <w:spacing w:before="40" w:after="40"/>
              <w:jc w:val="left"/>
              <w:rPr>
                <w:color w:val="2D2D2D" w:themeColor="text2" w:themeShade="80"/>
                <w:sz w:val="20"/>
                <w:szCs w:val="20"/>
              </w:rPr>
            </w:pPr>
            <w:r w:rsidRPr="00567F75">
              <w:rPr>
                <w:color w:val="2D2D2D" w:themeColor="text2" w:themeShade="80"/>
                <w:sz w:val="20"/>
                <w:szCs w:val="20"/>
              </w:rPr>
              <w:t>Caithf</w:t>
            </w:r>
            <w:r w:rsidR="099BDCDC" w:rsidRPr="00567F75">
              <w:rPr>
                <w:color w:val="2D2D2D" w:themeColor="text2" w:themeShade="80"/>
                <w:sz w:val="20"/>
                <w:szCs w:val="20"/>
              </w:rPr>
              <w:t>idh an stát</w:t>
            </w:r>
            <w:r w:rsidRPr="00567F75">
              <w:rPr>
                <w:color w:val="2D2D2D" w:themeColor="text2" w:themeShade="80"/>
                <w:sz w:val="20"/>
                <w:szCs w:val="20"/>
              </w:rPr>
              <w:t xml:space="preserve"> </w:t>
            </w:r>
            <w:proofErr w:type="spellStart"/>
            <w:r w:rsidR="099BDCDC" w:rsidRPr="00567F75">
              <w:rPr>
                <w:color w:val="2D2D2D" w:themeColor="text2" w:themeShade="80"/>
                <w:sz w:val="20"/>
                <w:szCs w:val="20"/>
              </w:rPr>
              <w:t>bun</w:t>
            </w:r>
            <w:r w:rsidRPr="00567F75">
              <w:rPr>
                <w:color w:val="2D2D2D" w:themeColor="text2" w:themeShade="80"/>
                <w:sz w:val="20"/>
                <w:szCs w:val="20"/>
              </w:rPr>
              <w:t>seirbhís</w:t>
            </w:r>
            <w:r w:rsidR="099BDCDC" w:rsidRPr="00567F75">
              <w:rPr>
                <w:color w:val="2D2D2D" w:themeColor="text2" w:themeShade="80"/>
                <w:sz w:val="20"/>
                <w:szCs w:val="20"/>
              </w:rPr>
              <w:t>í</w:t>
            </w:r>
            <w:proofErr w:type="spellEnd"/>
            <w:r w:rsidRPr="00567F75">
              <w:rPr>
                <w:color w:val="2D2D2D" w:themeColor="text2" w:themeShade="80"/>
                <w:sz w:val="20"/>
                <w:szCs w:val="20"/>
              </w:rPr>
              <w:t xml:space="preserve"> </w:t>
            </w:r>
            <w:r w:rsidR="099BDCDC" w:rsidRPr="00567F75">
              <w:rPr>
                <w:color w:val="2D2D2D" w:themeColor="text2" w:themeShade="80"/>
                <w:sz w:val="20"/>
                <w:szCs w:val="20"/>
              </w:rPr>
              <w:t>sláinte a chur ar fáil</w:t>
            </w:r>
          </w:p>
          <w:p w14:paraId="505B5D35" w14:textId="77777777" w:rsidR="0079772F" w:rsidRPr="00567F75" w:rsidRDefault="0079772F" w:rsidP="78AF6874">
            <w:pPr>
              <w:pStyle w:val="ListParagraph"/>
              <w:numPr>
                <w:ilvl w:val="0"/>
                <w:numId w:val="40"/>
              </w:numPr>
              <w:spacing w:before="40" w:after="40"/>
              <w:jc w:val="left"/>
              <w:rPr>
                <w:sz w:val="20"/>
                <w:szCs w:val="20"/>
              </w:rPr>
            </w:pPr>
            <w:r w:rsidRPr="00567F75">
              <w:rPr>
                <w:color w:val="2D2D2D" w:themeColor="text2" w:themeShade="80"/>
                <w:sz w:val="20"/>
                <w:szCs w:val="20"/>
              </w:rPr>
              <w:t>Ní leor</w:t>
            </w:r>
            <w:r w:rsidR="099BDCDC" w:rsidRPr="00567F75">
              <w:rPr>
                <w:color w:val="2D2D2D" w:themeColor="text2" w:themeShade="80"/>
                <w:sz w:val="20"/>
                <w:szCs w:val="20"/>
              </w:rPr>
              <w:t xml:space="preserve"> go bhfuil an Rialtas</w:t>
            </w:r>
            <w:r w:rsidRPr="00567F75">
              <w:rPr>
                <w:color w:val="2D2D2D" w:themeColor="text2" w:themeShade="80"/>
                <w:sz w:val="20"/>
                <w:szCs w:val="20"/>
              </w:rPr>
              <w:t xml:space="preserve"> "buartha"</w:t>
            </w:r>
            <w:r w:rsidR="099BDCDC" w:rsidRPr="00567F75">
              <w:rPr>
                <w:color w:val="2D2D2D" w:themeColor="text2" w:themeShade="80"/>
                <w:sz w:val="20"/>
                <w:szCs w:val="20"/>
              </w:rPr>
              <w:t xml:space="preserve"> – t</w:t>
            </w:r>
            <w:r w:rsidRPr="00567F75">
              <w:rPr>
                <w:color w:val="2D2D2D" w:themeColor="text2" w:themeShade="80"/>
                <w:sz w:val="20"/>
                <w:szCs w:val="20"/>
              </w:rPr>
              <w:t xml:space="preserve">eastaíonn </w:t>
            </w:r>
            <w:r w:rsidR="099BDCDC" w:rsidRPr="00567F75">
              <w:rPr>
                <w:color w:val="2D2D2D" w:themeColor="text2" w:themeShade="80"/>
                <w:sz w:val="20"/>
                <w:szCs w:val="20"/>
              </w:rPr>
              <w:t xml:space="preserve">beart fiúntach </w:t>
            </w:r>
          </w:p>
          <w:p w14:paraId="47B3A352" w14:textId="473480AF" w:rsidR="009B2791" w:rsidRPr="00567F75" w:rsidRDefault="009B2791" w:rsidP="78AF6874">
            <w:pPr>
              <w:pStyle w:val="ListParagraph"/>
              <w:spacing w:before="40" w:after="40" w:line="240" w:lineRule="auto"/>
              <w:ind w:left="360" w:firstLine="0"/>
              <w:jc w:val="left"/>
            </w:pPr>
          </w:p>
        </w:tc>
        <w:tc>
          <w:tcPr>
            <w:tcW w:w="4883" w:type="dxa"/>
            <w:shd w:val="clear" w:color="auto" w:fill="FFF3E0"/>
            <w:tcMar>
              <w:top w:w="120" w:type="dxa"/>
              <w:left w:w="200" w:type="dxa"/>
              <w:bottom w:w="120" w:type="dxa"/>
              <w:right w:w="200" w:type="dxa"/>
            </w:tcMar>
          </w:tcPr>
          <w:p w14:paraId="518D57EE" w14:textId="77777777" w:rsidR="0079772F" w:rsidRPr="00567F75" w:rsidRDefault="0079772F" w:rsidP="78AF6874">
            <w:pPr>
              <w:spacing w:after="60"/>
            </w:pPr>
            <w:r w:rsidRPr="00567F75">
              <w:rPr>
                <w:b/>
                <w:bCs/>
                <w:color w:val="7B3F00"/>
              </w:rPr>
              <w:t xml:space="preserve">Ról B — Ionadaí </w:t>
            </w:r>
            <w:proofErr w:type="spellStart"/>
            <w:r w:rsidRPr="00567F75">
              <w:rPr>
                <w:b/>
                <w:bCs/>
                <w:i/>
                <w:iCs/>
                <w:color w:val="7B3F00"/>
              </w:rPr>
              <w:t>Emerald</w:t>
            </w:r>
            <w:proofErr w:type="spellEnd"/>
            <w:r w:rsidRPr="00567F75">
              <w:rPr>
                <w:b/>
                <w:bCs/>
                <w:i/>
                <w:iCs/>
                <w:color w:val="7B3F00"/>
              </w:rPr>
              <w:t xml:space="preserve"> </w:t>
            </w:r>
            <w:proofErr w:type="spellStart"/>
            <w:r w:rsidRPr="00567F75">
              <w:rPr>
                <w:b/>
                <w:bCs/>
                <w:i/>
                <w:iCs/>
                <w:color w:val="7B3F00"/>
              </w:rPr>
              <w:t>Airlines</w:t>
            </w:r>
            <w:proofErr w:type="spellEnd"/>
          </w:p>
          <w:p w14:paraId="367328D1" w14:textId="101BCE8B" w:rsidR="0079772F" w:rsidRPr="00567F75" w:rsidRDefault="0079772F" w:rsidP="78AF6874">
            <w:pPr>
              <w:spacing w:before="60" w:after="60"/>
              <w:jc w:val="left"/>
              <w:rPr>
                <w:color w:val="2D2D2D" w:themeColor="text2" w:themeShade="80"/>
              </w:rPr>
            </w:pPr>
            <w:r w:rsidRPr="00567F75">
              <w:rPr>
                <w:color w:val="2D2D2D" w:themeColor="text2" w:themeShade="80"/>
              </w:rPr>
              <w:t xml:space="preserve">Cosnaíonn tú cinneadh na </w:t>
            </w:r>
            <w:proofErr w:type="spellStart"/>
            <w:r w:rsidRPr="00567F75">
              <w:rPr>
                <w:color w:val="2D2D2D" w:themeColor="text2" w:themeShade="80"/>
              </w:rPr>
              <w:t>haerlíne</w:t>
            </w:r>
            <w:proofErr w:type="spellEnd"/>
            <w:r w:rsidRPr="00567F75">
              <w:rPr>
                <w:color w:val="2D2D2D" w:themeColor="text2" w:themeShade="80"/>
              </w:rPr>
              <w:t>.</w:t>
            </w:r>
            <w:r w:rsidR="099BDCDC" w:rsidRPr="00567F75">
              <w:rPr>
                <w:color w:val="2D2D2D" w:themeColor="text2" w:themeShade="80"/>
              </w:rPr>
              <w:t xml:space="preserve"> </w:t>
            </w:r>
            <w:r w:rsidRPr="00567F75">
              <w:rPr>
                <w:color w:val="2D2D2D" w:themeColor="text2" w:themeShade="80"/>
              </w:rPr>
              <w:t>Argóintí:</w:t>
            </w:r>
          </w:p>
          <w:p w14:paraId="041FADCC" w14:textId="77777777" w:rsidR="00392D70" w:rsidRPr="00567F75" w:rsidRDefault="00392D70" w:rsidP="78AF6874">
            <w:pPr>
              <w:spacing w:before="60" w:after="60"/>
              <w:jc w:val="left"/>
              <w:rPr>
                <w:color w:val="2D2D2D" w:themeColor="text2" w:themeShade="80"/>
              </w:rPr>
            </w:pPr>
          </w:p>
          <w:p w14:paraId="7AF1AE38" w14:textId="12AEACD6" w:rsidR="0079772F" w:rsidRPr="00567F75" w:rsidRDefault="0079772F" w:rsidP="78AF6874">
            <w:pPr>
              <w:pStyle w:val="ListParagraph"/>
              <w:numPr>
                <w:ilvl w:val="0"/>
                <w:numId w:val="41"/>
              </w:numPr>
              <w:spacing w:before="40" w:after="40"/>
              <w:jc w:val="left"/>
              <w:rPr>
                <w:color w:val="2D2D2D" w:themeColor="text2" w:themeShade="80"/>
                <w:sz w:val="20"/>
                <w:szCs w:val="20"/>
              </w:rPr>
            </w:pPr>
            <w:r w:rsidRPr="00567F75">
              <w:rPr>
                <w:color w:val="2D2D2D" w:themeColor="text2" w:themeShade="80"/>
                <w:sz w:val="20"/>
                <w:szCs w:val="20"/>
              </w:rPr>
              <w:t xml:space="preserve">Is gnóthas príobháideach é </w:t>
            </w:r>
            <w:proofErr w:type="spellStart"/>
            <w:r w:rsidRPr="00567F75">
              <w:rPr>
                <w:i/>
                <w:iCs/>
                <w:color w:val="2D2D2D" w:themeColor="text2" w:themeShade="80"/>
                <w:sz w:val="20"/>
                <w:szCs w:val="20"/>
              </w:rPr>
              <w:t>Emerald</w:t>
            </w:r>
            <w:proofErr w:type="spellEnd"/>
            <w:r w:rsidRPr="00567F75">
              <w:rPr>
                <w:i/>
                <w:iCs/>
                <w:color w:val="2D2D2D" w:themeColor="text2" w:themeShade="80"/>
                <w:sz w:val="20"/>
                <w:szCs w:val="20"/>
              </w:rPr>
              <w:t xml:space="preserve"> </w:t>
            </w:r>
            <w:proofErr w:type="spellStart"/>
            <w:r w:rsidRPr="00567F75">
              <w:rPr>
                <w:i/>
                <w:iCs/>
                <w:color w:val="2D2D2D" w:themeColor="text2" w:themeShade="80"/>
                <w:sz w:val="20"/>
                <w:szCs w:val="20"/>
              </w:rPr>
              <w:t>Airlines</w:t>
            </w:r>
            <w:proofErr w:type="spellEnd"/>
            <w:r w:rsidR="099BDCDC" w:rsidRPr="00567F75">
              <w:rPr>
                <w:i/>
                <w:iCs/>
                <w:color w:val="2D2D2D" w:themeColor="text2" w:themeShade="80"/>
                <w:sz w:val="20"/>
                <w:szCs w:val="20"/>
              </w:rPr>
              <w:t xml:space="preserve"> – </w:t>
            </w:r>
            <w:r w:rsidRPr="00567F75">
              <w:rPr>
                <w:color w:val="2D2D2D" w:themeColor="text2" w:themeShade="80"/>
                <w:sz w:val="20"/>
                <w:szCs w:val="20"/>
              </w:rPr>
              <w:t xml:space="preserve">ní féidir leis eitiltí </w:t>
            </w:r>
            <w:proofErr w:type="spellStart"/>
            <w:r w:rsidRPr="00567F75">
              <w:rPr>
                <w:color w:val="2D2D2D" w:themeColor="text2" w:themeShade="80"/>
                <w:sz w:val="20"/>
                <w:szCs w:val="20"/>
              </w:rPr>
              <w:t>neamhbhrabúsacha</w:t>
            </w:r>
            <w:proofErr w:type="spellEnd"/>
            <w:r w:rsidRPr="00567F75">
              <w:rPr>
                <w:color w:val="2D2D2D" w:themeColor="text2" w:themeShade="80"/>
                <w:sz w:val="20"/>
                <w:szCs w:val="20"/>
              </w:rPr>
              <w:t xml:space="preserve"> a o</w:t>
            </w:r>
            <w:r w:rsidR="00D642C8" w:rsidRPr="00567F75">
              <w:rPr>
                <w:color w:val="2D2D2D" w:themeColor="text2" w:themeShade="80"/>
                <w:sz w:val="20"/>
                <w:szCs w:val="20"/>
              </w:rPr>
              <w:t>ibriú</w:t>
            </w:r>
          </w:p>
          <w:p w14:paraId="24B58172" w14:textId="52CEE8CC" w:rsidR="0079772F" w:rsidRPr="00567F75" w:rsidRDefault="0079772F" w:rsidP="78AF6874">
            <w:pPr>
              <w:pStyle w:val="ListParagraph"/>
              <w:numPr>
                <w:ilvl w:val="0"/>
                <w:numId w:val="41"/>
              </w:numPr>
              <w:spacing w:before="40" w:after="40"/>
              <w:jc w:val="left"/>
              <w:rPr>
                <w:color w:val="2D2D2D" w:themeColor="text2" w:themeShade="80"/>
                <w:sz w:val="20"/>
                <w:szCs w:val="20"/>
              </w:rPr>
            </w:pPr>
            <w:r w:rsidRPr="00567F75">
              <w:rPr>
                <w:color w:val="2D2D2D" w:themeColor="text2" w:themeShade="80"/>
                <w:sz w:val="20"/>
                <w:szCs w:val="20"/>
              </w:rPr>
              <w:t xml:space="preserve">Tá </w:t>
            </w:r>
            <w:r w:rsidR="00D642C8" w:rsidRPr="00567F75">
              <w:rPr>
                <w:color w:val="2D2D2D" w:themeColor="text2" w:themeShade="80"/>
                <w:sz w:val="20"/>
                <w:szCs w:val="20"/>
              </w:rPr>
              <w:t xml:space="preserve">an </w:t>
            </w:r>
            <w:r w:rsidRPr="00567F75">
              <w:rPr>
                <w:color w:val="2D2D2D" w:themeColor="text2" w:themeShade="80"/>
                <w:sz w:val="20"/>
                <w:szCs w:val="20"/>
              </w:rPr>
              <w:t>conradh sínithe de réir an dlí</w:t>
            </w:r>
          </w:p>
          <w:p w14:paraId="6233C9DB" w14:textId="0983650A" w:rsidR="0079772F" w:rsidRPr="00567F75" w:rsidRDefault="0079772F" w:rsidP="78AF6874">
            <w:pPr>
              <w:pStyle w:val="ListParagraph"/>
              <w:numPr>
                <w:ilvl w:val="0"/>
                <w:numId w:val="41"/>
              </w:numPr>
              <w:spacing w:before="40" w:after="40"/>
              <w:jc w:val="left"/>
              <w:rPr>
                <w:color w:val="2D2D2D" w:themeColor="text2" w:themeShade="80"/>
                <w:sz w:val="20"/>
                <w:szCs w:val="20"/>
              </w:rPr>
            </w:pPr>
            <w:r w:rsidRPr="00567F75">
              <w:rPr>
                <w:color w:val="2D2D2D" w:themeColor="text2" w:themeShade="80"/>
                <w:sz w:val="20"/>
                <w:szCs w:val="20"/>
              </w:rPr>
              <w:t>Is fadhb í seo</w:t>
            </w:r>
            <w:r w:rsidR="00D642C8" w:rsidRPr="00567F75">
              <w:rPr>
                <w:color w:val="2D2D2D" w:themeColor="text2" w:themeShade="80"/>
                <w:sz w:val="20"/>
                <w:szCs w:val="20"/>
              </w:rPr>
              <w:t xml:space="preserve"> </w:t>
            </w:r>
            <w:r w:rsidR="0012269C" w:rsidRPr="00567F75">
              <w:rPr>
                <w:color w:val="2D2D2D" w:themeColor="text2" w:themeShade="80"/>
                <w:sz w:val="20"/>
                <w:szCs w:val="20"/>
              </w:rPr>
              <w:t xml:space="preserve">a bhaineann leis an mbonneagar </w:t>
            </w:r>
            <w:r w:rsidR="00D642C8" w:rsidRPr="00567F75">
              <w:rPr>
                <w:color w:val="2D2D2D" w:themeColor="text2" w:themeShade="80"/>
                <w:sz w:val="20"/>
                <w:szCs w:val="20"/>
              </w:rPr>
              <w:t>– b</w:t>
            </w:r>
            <w:r w:rsidRPr="00567F75">
              <w:rPr>
                <w:color w:val="2D2D2D" w:themeColor="text2" w:themeShade="80"/>
                <w:sz w:val="20"/>
                <w:szCs w:val="20"/>
              </w:rPr>
              <w:t>a chóir don stát infheistíocht a dhéanamh i mbóithre</w:t>
            </w:r>
            <w:r w:rsidR="00D642C8" w:rsidRPr="00567F75">
              <w:rPr>
                <w:color w:val="2D2D2D" w:themeColor="text2" w:themeShade="80"/>
                <w:sz w:val="20"/>
                <w:szCs w:val="20"/>
              </w:rPr>
              <w:t xml:space="preserve"> na tíre</w:t>
            </w:r>
            <w:r w:rsidRPr="00567F75">
              <w:rPr>
                <w:color w:val="2D2D2D" w:themeColor="text2" w:themeShade="80"/>
                <w:sz w:val="20"/>
                <w:szCs w:val="20"/>
              </w:rPr>
              <w:t xml:space="preserve"> agus </w:t>
            </w:r>
            <w:r w:rsidR="00D642C8" w:rsidRPr="00567F75">
              <w:rPr>
                <w:color w:val="2D2D2D" w:themeColor="text2" w:themeShade="80"/>
                <w:sz w:val="20"/>
                <w:szCs w:val="20"/>
              </w:rPr>
              <w:t>sa</w:t>
            </w:r>
            <w:r w:rsidR="0012269C" w:rsidRPr="00567F75">
              <w:rPr>
                <w:color w:val="2D2D2D" w:themeColor="text2" w:themeShade="80"/>
                <w:sz w:val="20"/>
                <w:szCs w:val="20"/>
              </w:rPr>
              <w:t xml:space="preserve"> chóras</w:t>
            </w:r>
            <w:r w:rsidR="00D642C8" w:rsidRPr="00567F75">
              <w:rPr>
                <w:color w:val="2D2D2D" w:themeColor="text2" w:themeShade="80"/>
                <w:sz w:val="20"/>
                <w:szCs w:val="20"/>
              </w:rPr>
              <w:t xml:space="preserve"> </w:t>
            </w:r>
            <w:r w:rsidRPr="00567F75">
              <w:rPr>
                <w:color w:val="2D2D2D" w:themeColor="text2" w:themeShade="80"/>
                <w:sz w:val="20"/>
                <w:szCs w:val="20"/>
              </w:rPr>
              <w:t>iompa</w:t>
            </w:r>
            <w:r w:rsidR="0012269C" w:rsidRPr="00567F75">
              <w:rPr>
                <w:color w:val="2D2D2D" w:themeColor="text2" w:themeShade="80"/>
                <w:sz w:val="20"/>
                <w:szCs w:val="20"/>
              </w:rPr>
              <w:t>i</w:t>
            </w:r>
            <w:r w:rsidRPr="00567F75">
              <w:rPr>
                <w:color w:val="2D2D2D" w:themeColor="text2" w:themeShade="80"/>
                <w:sz w:val="20"/>
                <w:szCs w:val="20"/>
              </w:rPr>
              <w:t>r p</w:t>
            </w:r>
            <w:r w:rsidR="0012269C" w:rsidRPr="00567F75">
              <w:rPr>
                <w:color w:val="2D2D2D" w:themeColor="text2" w:themeShade="80"/>
                <w:sz w:val="20"/>
                <w:szCs w:val="20"/>
              </w:rPr>
              <w:t>h</w:t>
            </w:r>
            <w:r w:rsidRPr="00567F75">
              <w:rPr>
                <w:color w:val="2D2D2D" w:themeColor="text2" w:themeShade="80"/>
                <w:sz w:val="20"/>
                <w:szCs w:val="20"/>
              </w:rPr>
              <w:t>oiblí</w:t>
            </w:r>
          </w:p>
          <w:p w14:paraId="77D3AF6C" w14:textId="77777777" w:rsidR="0079772F" w:rsidRPr="00567F75" w:rsidRDefault="0079772F" w:rsidP="78AF6874">
            <w:pPr>
              <w:pStyle w:val="ListParagraph"/>
              <w:numPr>
                <w:ilvl w:val="0"/>
                <w:numId w:val="41"/>
              </w:numPr>
              <w:spacing w:before="40" w:after="40"/>
              <w:jc w:val="left"/>
            </w:pPr>
            <w:r w:rsidRPr="00567F75">
              <w:rPr>
                <w:color w:val="2D2D2D" w:themeColor="text2" w:themeShade="80"/>
                <w:sz w:val="20"/>
                <w:szCs w:val="20"/>
              </w:rPr>
              <w:t>Ní hionann beartas aerlíne agus beartas sláinte</w:t>
            </w:r>
          </w:p>
        </w:tc>
      </w:tr>
      <w:tr w:rsidR="0079772F" w:rsidRPr="00567F75" w14:paraId="3ED4A50E" w14:textId="77777777" w:rsidTr="78AF6874">
        <w:tc>
          <w:tcPr>
            <w:tcW w:w="4883" w:type="dxa"/>
            <w:shd w:val="clear" w:color="auto" w:fill="E8F5E9"/>
            <w:tcMar>
              <w:top w:w="120" w:type="dxa"/>
              <w:left w:w="200" w:type="dxa"/>
              <w:bottom w:w="120" w:type="dxa"/>
              <w:right w:w="200" w:type="dxa"/>
            </w:tcMar>
          </w:tcPr>
          <w:p w14:paraId="34CBFA75" w14:textId="2BFD1B09" w:rsidR="0079772F" w:rsidRPr="00567F75" w:rsidRDefault="0079772F" w:rsidP="78AF6874">
            <w:pPr>
              <w:spacing w:after="60"/>
            </w:pPr>
            <w:r w:rsidRPr="00567F75">
              <w:rPr>
                <w:b/>
                <w:bCs/>
                <w:color w:val="1B5E20"/>
              </w:rPr>
              <w:t xml:space="preserve">Ról C — </w:t>
            </w:r>
            <w:r w:rsidR="00240C79" w:rsidRPr="00567F75">
              <w:rPr>
                <w:b/>
                <w:bCs/>
                <w:color w:val="1B5E20"/>
              </w:rPr>
              <w:t>Polaiteoir</w:t>
            </w:r>
            <w:r w:rsidRPr="00567F75">
              <w:rPr>
                <w:b/>
                <w:bCs/>
                <w:color w:val="1B5E20"/>
              </w:rPr>
              <w:t xml:space="preserve"> Áitiúil</w:t>
            </w:r>
          </w:p>
          <w:p w14:paraId="10542AD5" w14:textId="4E42C551" w:rsidR="0079772F" w:rsidRPr="00567F75" w:rsidRDefault="0079772F" w:rsidP="78AF6874">
            <w:pPr>
              <w:spacing w:before="60" w:after="60"/>
              <w:rPr>
                <w:color w:val="2D2D2D" w:themeColor="text2" w:themeShade="80"/>
              </w:rPr>
            </w:pPr>
            <w:r w:rsidRPr="00567F75">
              <w:rPr>
                <w:color w:val="2D2D2D" w:themeColor="text2" w:themeShade="80"/>
              </w:rPr>
              <w:t xml:space="preserve">Tá ort </w:t>
            </w:r>
            <w:r w:rsidR="00D642C8" w:rsidRPr="00567F75">
              <w:rPr>
                <w:color w:val="2D2D2D" w:themeColor="text2" w:themeShade="80"/>
              </w:rPr>
              <w:t>teacht ar réiteach</w:t>
            </w:r>
            <w:r w:rsidRPr="00567F75">
              <w:rPr>
                <w:color w:val="2D2D2D" w:themeColor="text2" w:themeShade="80"/>
              </w:rPr>
              <w:t>. Argóintí:</w:t>
            </w:r>
          </w:p>
          <w:p w14:paraId="68CB3785" w14:textId="77777777" w:rsidR="00D642C8" w:rsidRPr="00567F75" w:rsidRDefault="00D642C8" w:rsidP="78AF6874">
            <w:pPr>
              <w:spacing w:before="60" w:after="60"/>
              <w:rPr>
                <w:color w:val="2D2D2D" w:themeColor="text2" w:themeShade="80"/>
              </w:rPr>
            </w:pPr>
          </w:p>
          <w:p w14:paraId="07FBD612" w14:textId="35F9BC14" w:rsidR="0079772F" w:rsidRPr="00567F75" w:rsidRDefault="0079772F" w:rsidP="78AF6874">
            <w:pPr>
              <w:pStyle w:val="ListParagraph"/>
              <w:numPr>
                <w:ilvl w:val="0"/>
                <w:numId w:val="42"/>
              </w:numPr>
              <w:spacing w:before="40" w:after="40"/>
              <w:jc w:val="left"/>
              <w:rPr>
                <w:color w:val="2D2D2D" w:themeColor="text2" w:themeShade="80"/>
                <w:sz w:val="20"/>
                <w:szCs w:val="20"/>
              </w:rPr>
            </w:pPr>
            <w:r w:rsidRPr="00567F75">
              <w:rPr>
                <w:color w:val="2D2D2D" w:themeColor="text2" w:themeShade="80"/>
                <w:sz w:val="20"/>
                <w:szCs w:val="20"/>
              </w:rPr>
              <w:t>Caithfidh an Rialtas idirghabháil a dhéanamh</w:t>
            </w:r>
            <w:r w:rsidR="0012269C" w:rsidRPr="00567F75">
              <w:rPr>
                <w:color w:val="2D2D2D" w:themeColor="text2" w:themeShade="80"/>
                <w:sz w:val="20"/>
                <w:szCs w:val="20"/>
              </w:rPr>
              <w:t xml:space="preserve"> – is é sin c</w:t>
            </w:r>
            <w:r w:rsidR="00D642C8" w:rsidRPr="00567F75">
              <w:rPr>
                <w:color w:val="2D2D2D" w:themeColor="text2" w:themeShade="80"/>
                <w:sz w:val="20"/>
                <w:szCs w:val="20"/>
              </w:rPr>
              <w:t>o</w:t>
            </w:r>
            <w:r w:rsidRPr="00567F75">
              <w:rPr>
                <w:color w:val="2D2D2D" w:themeColor="text2" w:themeShade="80"/>
                <w:sz w:val="20"/>
                <w:szCs w:val="20"/>
              </w:rPr>
              <w:t>iste speisialta a chur ar bun</w:t>
            </w:r>
          </w:p>
          <w:p w14:paraId="635015DA" w14:textId="77777777" w:rsidR="0079772F" w:rsidRPr="00567F75" w:rsidRDefault="0079772F" w:rsidP="78AF6874">
            <w:pPr>
              <w:pStyle w:val="ListParagraph"/>
              <w:numPr>
                <w:ilvl w:val="0"/>
                <w:numId w:val="42"/>
              </w:numPr>
              <w:spacing w:before="40" w:after="40"/>
              <w:jc w:val="left"/>
              <w:rPr>
                <w:color w:val="2D2D2D" w:themeColor="text2" w:themeShade="80"/>
                <w:sz w:val="20"/>
                <w:szCs w:val="20"/>
              </w:rPr>
            </w:pPr>
            <w:r w:rsidRPr="00567F75">
              <w:rPr>
                <w:color w:val="2D2D2D" w:themeColor="text2" w:themeShade="80"/>
                <w:sz w:val="20"/>
                <w:szCs w:val="20"/>
              </w:rPr>
              <w:t>Ba chóir maoiniú a thabhairt don aerlíne chun eitiltí a choimeád ar siúl</w:t>
            </w:r>
          </w:p>
          <w:p w14:paraId="12633792" w14:textId="326CD3C1" w:rsidR="0079772F" w:rsidRPr="00567F75" w:rsidRDefault="0079772F" w:rsidP="78AF6874">
            <w:pPr>
              <w:pStyle w:val="ListParagraph"/>
              <w:numPr>
                <w:ilvl w:val="0"/>
                <w:numId w:val="42"/>
              </w:numPr>
              <w:spacing w:before="40" w:after="40"/>
              <w:jc w:val="left"/>
              <w:rPr>
                <w:color w:val="2D2D2D" w:themeColor="text2" w:themeShade="80"/>
                <w:sz w:val="20"/>
                <w:szCs w:val="20"/>
              </w:rPr>
            </w:pPr>
            <w:r w:rsidRPr="00567F75">
              <w:rPr>
                <w:color w:val="2D2D2D" w:themeColor="text2" w:themeShade="80"/>
                <w:sz w:val="20"/>
                <w:szCs w:val="20"/>
              </w:rPr>
              <w:t>Is féidir seirbhís</w:t>
            </w:r>
            <w:r w:rsidR="00EA29AC" w:rsidRPr="00567F75">
              <w:rPr>
                <w:color w:val="2D2D2D" w:themeColor="text2" w:themeShade="80"/>
                <w:sz w:val="20"/>
                <w:szCs w:val="20"/>
              </w:rPr>
              <w:t xml:space="preserve"> eile</w:t>
            </w:r>
            <w:r w:rsidRPr="00567F75">
              <w:rPr>
                <w:color w:val="2D2D2D" w:themeColor="text2" w:themeShade="80"/>
                <w:sz w:val="20"/>
                <w:szCs w:val="20"/>
              </w:rPr>
              <w:t xml:space="preserve"> iompair a chur ar fáil d'othair ar chostas an stáit</w:t>
            </w:r>
          </w:p>
          <w:p w14:paraId="03579AAF" w14:textId="1A457E74" w:rsidR="0079772F" w:rsidRPr="00567F75" w:rsidRDefault="00D642C8" w:rsidP="78AF6874">
            <w:pPr>
              <w:pStyle w:val="ListParagraph"/>
              <w:numPr>
                <w:ilvl w:val="0"/>
                <w:numId w:val="42"/>
              </w:numPr>
              <w:spacing w:before="40" w:after="40"/>
              <w:jc w:val="left"/>
            </w:pPr>
            <w:r w:rsidRPr="00567F75">
              <w:rPr>
                <w:color w:val="2D2D2D" w:themeColor="text2" w:themeShade="80"/>
                <w:sz w:val="20"/>
                <w:szCs w:val="20"/>
              </w:rPr>
              <w:t>Ba cheart go mbeadh an</w:t>
            </w:r>
            <w:r w:rsidR="0079772F" w:rsidRPr="00567F75">
              <w:rPr>
                <w:color w:val="2D2D2D" w:themeColor="text2" w:themeShade="80"/>
                <w:sz w:val="20"/>
                <w:szCs w:val="20"/>
              </w:rPr>
              <w:t xml:space="preserve"> earnáil phoiblí agus </w:t>
            </w:r>
            <w:r w:rsidR="003872EF" w:rsidRPr="0081218E">
              <w:rPr>
                <w:color w:val="2D2D2D" w:themeColor="text2" w:themeShade="80"/>
                <w:sz w:val="20"/>
                <w:szCs w:val="20"/>
              </w:rPr>
              <w:t xml:space="preserve">an earnáil </w:t>
            </w:r>
            <w:r w:rsidRPr="00567F75">
              <w:rPr>
                <w:color w:val="2D2D2D" w:themeColor="text2" w:themeShade="80"/>
                <w:sz w:val="20"/>
                <w:szCs w:val="20"/>
              </w:rPr>
              <w:t>phríobháideach ag obair as lámha a chéile</w:t>
            </w:r>
          </w:p>
        </w:tc>
        <w:tc>
          <w:tcPr>
            <w:tcW w:w="4883" w:type="dxa"/>
            <w:shd w:val="clear" w:color="auto" w:fill="F3E5F5"/>
            <w:tcMar>
              <w:top w:w="120" w:type="dxa"/>
              <w:left w:w="200" w:type="dxa"/>
              <w:bottom w:w="120" w:type="dxa"/>
              <w:right w:w="200" w:type="dxa"/>
            </w:tcMar>
          </w:tcPr>
          <w:p w14:paraId="52D5D95B" w14:textId="6D727B3C" w:rsidR="0079772F" w:rsidRPr="00567F75" w:rsidRDefault="0079772F" w:rsidP="78AF6874">
            <w:pPr>
              <w:spacing w:after="60"/>
            </w:pPr>
            <w:r w:rsidRPr="00567F75">
              <w:rPr>
                <w:b/>
                <w:bCs/>
                <w:color w:val="4A148C"/>
              </w:rPr>
              <w:t xml:space="preserve">Ról D — </w:t>
            </w:r>
            <w:r w:rsidR="00DA09BC" w:rsidRPr="00567F75">
              <w:rPr>
                <w:b/>
                <w:bCs/>
                <w:color w:val="4A148C"/>
              </w:rPr>
              <w:t>Cathaoirleach an Chruinnithe</w:t>
            </w:r>
          </w:p>
          <w:p w14:paraId="08CCCCDF" w14:textId="6115D117" w:rsidR="00DA09BC" w:rsidRPr="00567F75" w:rsidRDefault="00DA09BC" w:rsidP="78AF6874">
            <w:pPr>
              <w:spacing w:before="60" w:after="60"/>
              <w:rPr>
                <w:color w:val="2D2D2D" w:themeColor="text2" w:themeShade="80"/>
              </w:rPr>
            </w:pPr>
            <w:r w:rsidRPr="00567F75">
              <w:rPr>
                <w:color w:val="2D2D2D" w:themeColor="text2" w:themeShade="80"/>
              </w:rPr>
              <w:t>Tá ort an cruinniú a stiúradh. Caithfidh tú:</w:t>
            </w:r>
          </w:p>
          <w:p w14:paraId="4300232D" w14:textId="77777777" w:rsidR="00DA09BC" w:rsidRPr="00567F75" w:rsidRDefault="00DA09BC" w:rsidP="78AF6874">
            <w:pPr>
              <w:spacing w:before="60" w:after="60"/>
              <w:rPr>
                <w:color w:val="2D2D2D" w:themeColor="text2" w:themeShade="80"/>
              </w:rPr>
            </w:pPr>
          </w:p>
          <w:p w14:paraId="33DC2B34" w14:textId="43937DBF" w:rsidR="00DA09BC" w:rsidRPr="00567F75" w:rsidRDefault="00DA09BC" w:rsidP="78AF6874">
            <w:pPr>
              <w:pStyle w:val="ListParagraph"/>
              <w:numPr>
                <w:ilvl w:val="0"/>
                <w:numId w:val="46"/>
              </w:numPr>
              <w:spacing w:before="60" w:after="60"/>
              <w:rPr>
                <w:color w:val="2D2D2D" w:themeColor="text2" w:themeShade="80"/>
                <w:sz w:val="20"/>
                <w:szCs w:val="20"/>
              </w:rPr>
            </w:pPr>
            <w:r w:rsidRPr="00567F75">
              <w:rPr>
                <w:color w:val="2D2D2D" w:themeColor="text2" w:themeShade="80"/>
                <w:sz w:val="20"/>
                <w:szCs w:val="20"/>
              </w:rPr>
              <w:t xml:space="preserve">Seal cainte a thabhairt do gach duine, gan ligean d’aon duine amháin an iomarca cainte a dhéanamh. </w:t>
            </w:r>
          </w:p>
          <w:p w14:paraId="20723977" w14:textId="37033D9F" w:rsidR="00DA09BC" w:rsidRPr="00567F75" w:rsidRDefault="00DA09BC" w:rsidP="78AF6874">
            <w:pPr>
              <w:pStyle w:val="ListParagraph"/>
              <w:numPr>
                <w:ilvl w:val="0"/>
                <w:numId w:val="46"/>
              </w:numPr>
              <w:spacing w:before="60" w:after="60"/>
              <w:rPr>
                <w:color w:val="2D2D2D" w:themeColor="text2" w:themeShade="80"/>
                <w:sz w:val="20"/>
                <w:szCs w:val="20"/>
              </w:rPr>
            </w:pPr>
            <w:r w:rsidRPr="00567F75">
              <w:rPr>
                <w:color w:val="2D2D2D" w:themeColor="text2" w:themeShade="80"/>
                <w:sz w:val="20"/>
                <w:szCs w:val="20"/>
              </w:rPr>
              <w:t>Argóintí a achoimriú: "Mar sin, deir x  go... agus deir y go..."</w:t>
            </w:r>
          </w:p>
          <w:p w14:paraId="59136052" w14:textId="4A4D3A09" w:rsidR="00DA09BC" w:rsidRPr="00567F75" w:rsidRDefault="00DA09BC" w:rsidP="78AF6874">
            <w:pPr>
              <w:pStyle w:val="ListParagraph"/>
              <w:numPr>
                <w:ilvl w:val="0"/>
                <w:numId w:val="46"/>
              </w:numPr>
              <w:spacing w:before="60" w:after="60"/>
              <w:rPr>
                <w:color w:val="2D2D2D" w:themeColor="text2" w:themeShade="80"/>
                <w:sz w:val="20"/>
                <w:szCs w:val="20"/>
              </w:rPr>
            </w:pPr>
            <w:r w:rsidRPr="00567F75">
              <w:rPr>
                <w:color w:val="2D2D2D" w:themeColor="text2" w:themeShade="80"/>
                <w:sz w:val="20"/>
                <w:szCs w:val="20"/>
              </w:rPr>
              <w:t>Ceisteanna a chur nuair a bhíonn tost ann: "Cad é do bharúil faoi sin, a x?"</w:t>
            </w:r>
          </w:p>
          <w:p w14:paraId="74E98D0A" w14:textId="16608496" w:rsidR="00703559" w:rsidRPr="00567F75" w:rsidRDefault="00DA09BC" w:rsidP="78AF6874">
            <w:pPr>
              <w:pStyle w:val="ListParagraph"/>
              <w:numPr>
                <w:ilvl w:val="0"/>
                <w:numId w:val="46"/>
              </w:numPr>
              <w:spacing w:before="40" w:after="40"/>
              <w:jc w:val="left"/>
            </w:pPr>
            <w:r w:rsidRPr="00567F75">
              <w:rPr>
                <w:color w:val="2D2D2D" w:themeColor="text2" w:themeShade="80"/>
                <w:sz w:val="20"/>
                <w:szCs w:val="20"/>
              </w:rPr>
              <w:t xml:space="preserve">Achoimre a thabhairt ag an deireadh </w:t>
            </w:r>
            <w:r w:rsidR="003872EF" w:rsidRPr="0081218E">
              <w:rPr>
                <w:color w:val="2D2D2D" w:themeColor="text2" w:themeShade="80"/>
                <w:sz w:val="20"/>
                <w:szCs w:val="20"/>
              </w:rPr>
              <w:t>ar</w:t>
            </w:r>
            <w:r w:rsidR="003872EF" w:rsidRPr="00567F75">
              <w:rPr>
                <w:color w:val="2D2D2D" w:themeColor="text2" w:themeShade="80"/>
                <w:sz w:val="20"/>
                <w:szCs w:val="20"/>
              </w:rPr>
              <w:t xml:space="preserve"> </w:t>
            </w:r>
            <w:r w:rsidRPr="00567F75">
              <w:rPr>
                <w:color w:val="2D2D2D" w:themeColor="text2" w:themeShade="80"/>
                <w:sz w:val="20"/>
                <w:szCs w:val="20"/>
              </w:rPr>
              <w:t xml:space="preserve">na pointí tábhachtacha, an réiteach nó an chéad chéim eile. </w:t>
            </w:r>
          </w:p>
        </w:tc>
      </w:tr>
    </w:tbl>
    <w:p w14:paraId="4466AAD5" w14:textId="77777777" w:rsidR="00392D70" w:rsidRPr="00567F75" w:rsidRDefault="00392D70" w:rsidP="78AF6874">
      <w:pPr>
        <w:spacing w:before="60" w:after="60"/>
        <w:rPr>
          <w:rFonts w:eastAsia="Arial MT"/>
          <w:color w:val="0D6B6B" w:themeColor="accent1"/>
          <w:u w:val="single"/>
        </w:rPr>
      </w:pPr>
    </w:p>
    <w:p w14:paraId="76F352A8" w14:textId="4D887281" w:rsidR="00392D70" w:rsidRPr="00567F75" w:rsidRDefault="00392D70" w:rsidP="78AF6874">
      <w:pPr>
        <w:spacing w:before="60" w:after="60"/>
        <w:rPr>
          <w:color w:val="2D2D2D" w:themeColor="text2" w:themeShade="80"/>
        </w:rPr>
      </w:pPr>
      <w:r w:rsidRPr="00567F75">
        <w:rPr>
          <w:color w:val="2D2D2D" w:themeColor="text2" w:themeShade="80"/>
        </w:rPr>
        <w:t>Féachaigí ar an abairt thíos ón Athair Ó Fearraigh agus freagraígí na ceisteanna:</w:t>
      </w:r>
    </w:p>
    <w:p w14:paraId="2A0D983E" w14:textId="77777777" w:rsidR="00EA29AC" w:rsidRPr="00567F75" w:rsidRDefault="00EA29AC" w:rsidP="78AF6874">
      <w:pPr>
        <w:spacing w:before="60" w:after="0"/>
        <w:ind w:left="720" w:firstLine="720"/>
        <w:rPr>
          <w:b/>
          <w:bCs/>
          <w:i/>
          <w:iCs/>
          <w:color w:val="00538F" w:themeColor="accent3" w:themeShade="BF"/>
        </w:rPr>
      </w:pPr>
    </w:p>
    <w:p w14:paraId="59966633" w14:textId="6DBB15CC" w:rsidR="00392D70" w:rsidRPr="00567F75" w:rsidRDefault="00392D70" w:rsidP="78AF6874">
      <w:pPr>
        <w:spacing w:before="60" w:after="0"/>
        <w:ind w:left="720" w:firstLine="720"/>
        <w:rPr>
          <w:b/>
          <w:bCs/>
          <w:i/>
          <w:iCs/>
          <w:color w:val="00538F" w:themeColor="accent3" w:themeShade="BF"/>
        </w:rPr>
      </w:pPr>
      <w:r w:rsidRPr="00567F75">
        <w:rPr>
          <w:b/>
          <w:bCs/>
          <w:i/>
          <w:iCs/>
          <w:color w:val="00538F" w:themeColor="accent3" w:themeShade="BF"/>
        </w:rPr>
        <w:t>"cha dtig le hotha</w:t>
      </w:r>
      <w:r w:rsidR="006D1D36">
        <w:rPr>
          <w:b/>
          <w:bCs/>
          <w:i/>
          <w:iCs/>
          <w:color w:val="00538F" w:themeColor="accent3" w:themeShade="BF"/>
        </w:rPr>
        <w:t>i</w:t>
      </w:r>
      <w:r w:rsidRPr="00567F75">
        <w:rPr>
          <w:b/>
          <w:bCs/>
          <w:i/>
          <w:iCs/>
          <w:color w:val="00538F" w:themeColor="accent3" w:themeShade="BF"/>
        </w:rPr>
        <w:t>r ailse taisteal ar bhriathra amháin"</w:t>
      </w:r>
    </w:p>
    <w:p w14:paraId="4A5D24C6" w14:textId="77777777" w:rsidR="00703559" w:rsidRPr="00567F75" w:rsidRDefault="00703559" w:rsidP="78AF6874">
      <w:pPr>
        <w:spacing w:before="0" w:after="0" w:line="240" w:lineRule="auto"/>
        <w:ind w:left="720" w:firstLine="720"/>
        <w:rPr>
          <w:b/>
          <w:bCs/>
          <w:i/>
          <w:iCs/>
          <w:color w:val="00538F" w:themeColor="accent3" w:themeShade="BF"/>
        </w:rPr>
      </w:pPr>
    </w:p>
    <w:p w14:paraId="37B63491" w14:textId="74A6B74B" w:rsidR="00392D70" w:rsidRPr="00567F75" w:rsidRDefault="00392D70" w:rsidP="78AF6874">
      <w:pPr>
        <w:pStyle w:val="ListParagraph"/>
        <w:numPr>
          <w:ilvl w:val="0"/>
          <w:numId w:val="45"/>
        </w:numPr>
        <w:spacing w:before="60" w:after="60"/>
        <w:jc w:val="left"/>
        <w:rPr>
          <w:color w:val="2D2D2D" w:themeColor="text2" w:themeShade="80"/>
        </w:rPr>
      </w:pPr>
      <w:r w:rsidRPr="00567F75">
        <w:rPr>
          <w:color w:val="2D2D2D" w:themeColor="text2" w:themeShade="80"/>
        </w:rPr>
        <w:t>Cad is brí leis an ráiteas sin i gcomhthéacs na polaitíochta?</w:t>
      </w:r>
    </w:p>
    <w:p w14:paraId="5B64CB26" w14:textId="2D3AF028" w:rsidR="00392D70" w:rsidRPr="00567F75" w:rsidRDefault="00392D70" w:rsidP="78AF6874">
      <w:pPr>
        <w:pStyle w:val="ListParagraph"/>
        <w:numPr>
          <w:ilvl w:val="0"/>
          <w:numId w:val="45"/>
        </w:numPr>
        <w:spacing w:before="60" w:after="60"/>
        <w:jc w:val="left"/>
        <w:rPr>
          <w:color w:val="2D2D2D" w:themeColor="text2" w:themeShade="80"/>
        </w:rPr>
      </w:pPr>
      <w:r w:rsidRPr="00567F75">
        <w:rPr>
          <w:color w:val="2D2D2D" w:themeColor="text2" w:themeShade="80"/>
        </w:rPr>
        <w:t>An bhfuil muinín agat as polaiteoirí na tíre seo?</w:t>
      </w:r>
    </w:p>
    <w:p w14:paraId="7C530B75" w14:textId="2D347D8C" w:rsidR="007C7337" w:rsidRPr="00567F75" w:rsidRDefault="00392D70" w:rsidP="78AF6874">
      <w:pPr>
        <w:pStyle w:val="ListParagraph"/>
        <w:numPr>
          <w:ilvl w:val="0"/>
          <w:numId w:val="45"/>
        </w:numPr>
        <w:spacing w:before="60" w:after="60"/>
        <w:jc w:val="left"/>
        <w:rPr>
          <w:color w:val="2D2D2D" w:themeColor="text2" w:themeShade="80"/>
        </w:rPr>
      </w:pPr>
      <w:r w:rsidRPr="00567F75">
        <w:rPr>
          <w:color w:val="2D2D2D" w:themeColor="text2" w:themeShade="80"/>
        </w:rPr>
        <w:t xml:space="preserve">Cad is féidir leis an bpobal a dhéanamh chun </w:t>
      </w:r>
      <w:r w:rsidR="00DA09BC" w:rsidRPr="00567F75">
        <w:rPr>
          <w:color w:val="2D2D2D" w:themeColor="text2" w:themeShade="80"/>
        </w:rPr>
        <w:t xml:space="preserve">a </w:t>
      </w:r>
      <w:r w:rsidRPr="00567F75">
        <w:rPr>
          <w:color w:val="2D2D2D" w:themeColor="text2" w:themeShade="80"/>
        </w:rPr>
        <w:t>gceannairí a choinneáil cuntasach?</w:t>
      </w:r>
      <w:r w:rsidRPr="00567F75">
        <w:rPr>
          <w:color w:val="2D2D2D" w:themeColor="text2" w:themeShade="80"/>
        </w:rPr>
        <w:br w:type="page"/>
      </w:r>
    </w:p>
    <w:p w14:paraId="4935C407" w14:textId="3752BE15" w:rsidR="00762A7D" w:rsidRPr="00567F75" w:rsidRDefault="00762A7D" w:rsidP="78AF6874">
      <w:pPr>
        <w:pStyle w:val="Heading2"/>
        <w:spacing w:before="0" w:beforeAutospacing="0" w:after="0" w:afterAutospacing="0"/>
        <w:rPr>
          <w:color w:val="377361" w:themeColor="accent5" w:themeShade="BF"/>
        </w:rPr>
      </w:pPr>
      <w:r w:rsidRPr="00567F75">
        <w:rPr>
          <w:color w:val="377361" w:themeColor="accent5" w:themeShade="BF"/>
        </w:rPr>
        <w:lastRenderedPageBreak/>
        <w:t>2:</w:t>
      </w:r>
      <w:r w:rsidRPr="00567F75">
        <w:rPr>
          <w:color w:val="377361" w:themeColor="accent5" w:themeShade="BF"/>
          <w:spacing w:val="-3"/>
        </w:rPr>
        <w:t xml:space="preserve"> </w:t>
      </w:r>
      <w:r w:rsidR="007C7337" w:rsidRPr="00567F75">
        <w:rPr>
          <w:color w:val="377361" w:themeColor="accent5" w:themeShade="BF"/>
        </w:rPr>
        <w:t xml:space="preserve">Scríobh </w:t>
      </w:r>
    </w:p>
    <w:p w14:paraId="43C271AE" w14:textId="0FCB1F20" w:rsidR="007C7337" w:rsidRPr="00567F75" w:rsidRDefault="009B2791" w:rsidP="78AF6874">
      <w:pPr>
        <w:widowControl w:val="0"/>
        <w:autoSpaceDE w:val="0"/>
        <w:autoSpaceDN w:val="0"/>
        <w:spacing w:before="0" w:after="0" w:line="360" w:lineRule="auto"/>
        <w:rPr>
          <w:color w:val="2D2D2D" w:themeColor="text2" w:themeShade="80"/>
        </w:rPr>
      </w:pPr>
      <w:r w:rsidRPr="00567F75">
        <w:rPr>
          <w:color w:val="2D2D2D" w:themeColor="text2" w:themeShade="80"/>
        </w:rPr>
        <w:t xml:space="preserve">Glac </w:t>
      </w:r>
      <w:r w:rsidR="000B766B">
        <w:rPr>
          <w:color w:val="2D2D2D" w:themeColor="text2" w:themeShade="80"/>
        </w:rPr>
        <w:t>R</w:t>
      </w:r>
      <w:r w:rsidRPr="00567F75">
        <w:rPr>
          <w:color w:val="2D2D2D" w:themeColor="text2" w:themeShade="80"/>
        </w:rPr>
        <w:t xml:space="preserve">ól A, B nó C ón ngníomhaíocht thuas ó </w:t>
      </w:r>
      <w:r w:rsidRPr="00567F75">
        <w:rPr>
          <w:b/>
          <w:bCs/>
          <w:color w:val="377361" w:themeColor="accent5" w:themeShade="BF"/>
        </w:rPr>
        <w:t>Caint</w:t>
      </w:r>
      <w:r w:rsidRPr="00567F75">
        <w:rPr>
          <w:color w:val="2D2D2D" w:themeColor="text2" w:themeShade="80"/>
        </w:rPr>
        <w:t>. Scríobh ríomhphost chuig an Aire Iompair roimh an gcruinniú ar an Máirt</w:t>
      </w:r>
      <w:r w:rsidR="00703559" w:rsidRPr="00567F75">
        <w:rPr>
          <w:color w:val="2D2D2D" w:themeColor="text2" w:themeShade="80"/>
        </w:rPr>
        <w:t>,</w:t>
      </w:r>
      <w:r w:rsidRPr="00567F75">
        <w:rPr>
          <w:color w:val="2D2D2D" w:themeColor="text2" w:themeShade="80"/>
        </w:rPr>
        <w:t xml:space="preserve"> ag leagan amach go soiléir na tuairimí atá agat faoin gcás.</w:t>
      </w:r>
      <w:r w:rsidR="00271664" w:rsidRPr="00567F75">
        <w:rPr>
          <w:color w:val="2D2D2D" w:themeColor="text2" w:themeShade="80"/>
        </w:rPr>
        <w:t xml:space="preserve"> Féach ar an struchtúr thíos chun ríomhphost </w:t>
      </w:r>
      <w:proofErr w:type="spellStart"/>
      <w:r w:rsidR="00271664" w:rsidRPr="00567F75">
        <w:rPr>
          <w:color w:val="2D2D2D" w:themeColor="text2" w:themeShade="80"/>
        </w:rPr>
        <w:t>foirme</w:t>
      </w:r>
      <w:r w:rsidR="009B331C" w:rsidRPr="00567F75">
        <w:rPr>
          <w:color w:val="2D2D2D" w:themeColor="text2" w:themeShade="80"/>
        </w:rPr>
        <w:t>á</w:t>
      </w:r>
      <w:r w:rsidR="00271664" w:rsidRPr="00567F75">
        <w:rPr>
          <w:color w:val="2D2D2D" w:themeColor="text2" w:themeShade="80"/>
        </w:rPr>
        <w:t>lta</w:t>
      </w:r>
      <w:proofErr w:type="spellEnd"/>
      <w:r w:rsidR="00271664" w:rsidRPr="00567F75">
        <w:rPr>
          <w:color w:val="2D2D2D" w:themeColor="text2" w:themeShade="80"/>
        </w:rPr>
        <w:t xml:space="preserve"> a scríobh:</w:t>
      </w:r>
    </w:p>
    <w:p w14:paraId="5BF83674" w14:textId="77777777" w:rsidR="00271664" w:rsidRPr="00567F75" w:rsidRDefault="00271664" w:rsidP="78AF6874">
      <w:pPr>
        <w:widowControl w:val="0"/>
        <w:autoSpaceDE w:val="0"/>
        <w:autoSpaceDN w:val="0"/>
        <w:spacing w:before="0" w:after="0" w:line="360" w:lineRule="auto"/>
        <w:rPr>
          <w:color w:val="2D2D2D" w:themeColor="text2" w:themeShade="80"/>
        </w:rPr>
      </w:pPr>
    </w:p>
    <w:tbl>
      <w:tblPr>
        <w:tblStyle w:val="GridTable4-Accent5"/>
        <w:tblW w:w="9360" w:type="dxa"/>
        <w:tblLook w:val="0480" w:firstRow="0" w:lastRow="0" w:firstColumn="1" w:lastColumn="0" w:noHBand="0" w:noVBand="1"/>
      </w:tblPr>
      <w:tblGrid>
        <w:gridCol w:w="1696"/>
        <w:gridCol w:w="3544"/>
        <w:gridCol w:w="4120"/>
      </w:tblGrid>
      <w:tr w:rsidR="00271664" w:rsidRPr="00567F75" w14:paraId="603BE339"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CDC45BD" w14:textId="4B7DE1D3" w:rsidR="00271664" w:rsidRPr="00567F75" w:rsidRDefault="00271664" w:rsidP="78AF6874">
            <w:pPr>
              <w:widowControl w:val="0"/>
              <w:autoSpaceDE w:val="0"/>
              <w:autoSpaceDN w:val="0"/>
              <w:spacing w:before="0" w:after="0" w:line="360" w:lineRule="auto"/>
              <w:rPr>
                <w:color w:val="2D2D2D" w:themeColor="text2" w:themeShade="80"/>
              </w:rPr>
            </w:pPr>
            <w:r w:rsidRPr="00567F75">
              <w:rPr>
                <w:color w:val="2D2D2D" w:themeColor="text2" w:themeShade="80"/>
              </w:rPr>
              <w:t>Beannú</w:t>
            </w:r>
          </w:p>
        </w:tc>
        <w:tc>
          <w:tcPr>
            <w:tcW w:w="3544" w:type="dxa"/>
          </w:tcPr>
          <w:p w14:paraId="696C2DD6" w14:textId="377F5A4B" w:rsidR="00271664" w:rsidRPr="00567F75" w:rsidRDefault="00271664" w:rsidP="78AF6874">
            <w:pPr>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2D2D2D" w:themeColor="text2" w:themeShade="80"/>
              </w:rPr>
            </w:pPr>
            <w:r w:rsidRPr="00567F75">
              <w:rPr>
                <w:color w:val="2D2D2D" w:themeColor="text2" w:themeShade="80"/>
              </w:rPr>
              <w:t xml:space="preserve">Beannú </w:t>
            </w:r>
            <w:proofErr w:type="spellStart"/>
            <w:r w:rsidRPr="00567F75">
              <w:rPr>
                <w:color w:val="2D2D2D" w:themeColor="text2" w:themeShade="80"/>
              </w:rPr>
              <w:t>foirm</w:t>
            </w:r>
            <w:r w:rsidR="009B331C" w:rsidRPr="00567F75">
              <w:rPr>
                <w:color w:val="2D2D2D" w:themeColor="text2" w:themeShade="80"/>
              </w:rPr>
              <w:t>eálta</w:t>
            </w:r>
            <w:proofErr w:type="spellEnd"/>
          </w:p>
        </w:tc>
        <w:tc>
          <w:tcPr>
            <w:tcW w:w="4120" w:type="dxa"/>
          </w:tcPr>
          <w:p w14:paraId="76276433" w14:textId="5C8EDF77" w:rsidR="00271664" w:rsidRPr="00567F75" w:rsidRDefault="00271664" w:rsidP="78AF6874">
            <w:pPr>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2D2D2D" w:themeColor="text2" w:themeShade="80"/>
              </w:rPr>
            </w:pPr>
            <w:r w:rsidRPr="00567F75">
              <w:rPr>
                <w:color w:val="2D2D2D" w:themeColor="text2" w:themeShade="80"/>
              </w:rPr>
              <w:t>A chara, A Aire</w:t>
            </w:r>
            <w:r w:rsidR="009B331C" w:rsidRPr="00567F75">
              <w:rPr>
                <w:color w:val="2D2D2D" w:themeColor="text2" w:themeShade="80"/>
              </w:rPr>
              <w:t>, A dhuine uasal</w:t>
            </w:r>
          </w:p>
        </w:tc>
      </w:tr>
      <w:tr w:rsidR="00271664" w:rsidRPr="00567F75" w14:paraId="60F1E934" w14:textId="77777777" w:rsidTr="78AF6874">
        <w:tc>
          <w:tcPr>
            <w:cnfStyle w:val="001000000000" w:firstRow="0" w:lastRow="0" w:firstColumn="1" w:lastColumn="0" w:oddVBand="0" w:evenVBand="0" w:oddHBand="0" w:evenHBand="0" w:firstRowFirstColumn="0" w:firstRowLastColumn="0" w:lastRowFirstColumn="0" w:lastRowLastColumn="0"/>
            <w:tcW w:w="1696" w:type="dxa"/>
          </w:tcPr>
          <w:p w14:paraId="7488F4B8" w14:textId="07BD898D" w:rsidR="00271664" w:rsidRPr="00567F75" w:rsidRDefault="00271664" w:rsidP="78AF6874">
            <w:pPr>
              <w:widowControl w:val="0"/>
              <w:autoSpaceDE w:val="0"/>
              <w:autoSpaceDN w:val="0"/>
              <w:spacing w:before="0" w:after="0" w:line="360" w:lineRule="auto"/>
              <w:rPr>
                <w:color w:val="2D2D2D" w:themeColor="text2" w:themeShade="80"/>
              </w:rPr>
            </w:pPr>
            <w:r w:rsidRPr="00567F75">
              <w:rPr>
                <w:color w:val="2D2D2D" w:themeColor="text2" w:themeShade="80"/>
              </w:rPr>
              <w:t>Cur in aithne</w:t>
            </w:r>
          </w:p>
        </w:tc>
        <w:tc>
          <w:tcPr>
            <w:tcW w:w="3544" w:type="dxa"/>
          </w:tcPr>
          <w:p w14:paraId="45213014" w14:textId="77777777" w:rsidR="00271664" w:rsidRPr="00567F75" w:rsidRDefault="00271664" w:rsidP="78AF6874">
            <w:pPr>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00567F75">
              <w:rPr>
                <w:color w:val="2D2D2D" w:themeColor="text2" w:themeShade="80"/>
              </w:rPr>
              <w:t>Mínigh cé thú féin agus cén fáth a bhfuil tú ag scríobh</w:t>
            </w:r>
          </w:p>
        </w:tc>
        <w:tc>
          <w:tcPr>
            <w:tcW w:w="4120" w:type="dxa"/>
          </w:tcPr>
          <w:p w14:paraId="3F67BB14" w14:textId="77777777" w:rsidR="009B331C" w:rsidRPr="00567F75" w:rsidRDefault="00271664" w:rsidP="78AF6874">
            <w:pPr>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00567F75">
              <w:rPr>
                <w:color w:val="2D2D2D" w:themeColor="text2" w:themeShade="80"/>
              </w:rPr>
              <w:t>Is mise [ainm], [ról]</w:t>
            </w:r>
            <w:r w:rsidR="009B331C" w:rsidRPr="00567F75">
              <w:rPr>
                <w:color w:val="2D2D2D" w:themeColor="text2" w:themeShade="80"/>
              </w:rPr>
              <w:t>,</w:t>
            </w:r>
            <w:r w:rsidRPr="00567F75">
              <w:rPr>
                <w:color w:val="2D2D2D" w:themeColor="text2" w:themeShade="80"/>
              </w:rPr>
              <w:t xml:space="preserve"> </w:t>
            </w:r>
          </w:p>
          <w:p w14:paraId="253E4536" w14:textId="6C0964AA" w:rsidR="00271664" w:rsidRPr="00567F75" w:rsidRDefault="00271664" w:rsidP="78AF6874">
            <w:pPr>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00567F75">
              <w:rPr>
                <w:color w:val="2D2D2D" w:themeColor="text2" w:themeShade="80"/>
              </w:rPr>
              <w:t>Scríobhaim chugat roimh an gcruinniú chun …</w:t>
            </w:r>
          </w:p>
        </w:tc>
      </w:tr>
      <w:tr w:rsidR="00271664" w:rsidRPr="00567F75" w14:paraId="6C49DFDD"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B8C5FC2" w14:textId="49ACA61D" w:rsidR="00271664" w:rsidRPr="00567F75" w:rsidRDefault="00271664" w:rsidP="78AF6874">
            <w:pPr>
              <w:widowControl w:val="0"/>
              <w:autoSpaceDE w:val="0"/>
              <w:autoSpaceDN w:val="0"/>
              <w:spacing w:before="0" w:after="0" w:line="360" w:lineRule="auto"/>
              <w:rPr>
                <w:color w:val="2D2D2D" w:themeColor="text2" w:themeShade="80"/>
              </w:rPr>
            </w:pPr>
            <w:r w:rsidRPr="00567F75">
              <w:rPr>
                <w:color w:val="2D2D2D" w:themeColor="text2" w:themeShade="80"/>
              </w:rPr>
              <w:t>An fhadhb</w:t>
            </w:r>
          </w:p>
        </w:tc>
        <w:tc>
          <w:tcPr>
            <w:tcW w:w="3544" w:type="dxa"/>
          </w:tcPr>
          <w:p w14:paraId="13427696" w14:textId="70E4DC85" w:rsidR="00271664" w:rsidRPr="00567F75" w:rsidRDefault="00271664" w:rsidP="78AF6874">
            <w:pPr>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2D2D2D" w:themeColor="text2" w:themeShade="80"/>
              </w:rPr>
            </w:pPr>
            <w:r w:rsidRPr="00567F75">
              <w:rPr>
                <w:color w:val="2D2D2D" w:themeColor="text2" w:themeShade="80"/>
              </w:rPr>
              <w:t>Mínigh cúis an ríomhphoist go soiléir</w:t>
            </w:r>
          </w:p>
        </w:tc>
        <w:tc>
          <w:tcPr>
            <w:tcW w:w="4120" w:type="dxa"/>
          </w:tcPr>
          <w:p w14:paraId="3C224BC7" w14:textId="6D0CF38F" w:rsidR="009B331C" w:rsidRPr="00567F75" w:rsidRDefault="00271664" w:rsidP="78AF6874">
            <w:pPr>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2D2D2D" w:themeColor="text2" w:themeShade="80"/>
              </w:rPr>
            </w:pPr>
            <w:r w:rsidRPr="00567F75">
              <w:rPr>
                <w:color w:val="2D2D2D" w:themeColor="text2" w:themeShade="80"/>
              </w:rPr>
              <w:t>Is oth liom a rá go</w:t>
            </w:r>
            <w:r w:rsidR="009B331C" w:rsidRPr="00567F75">
              <w:rPr>
                <w:color w:val="2D2D2D" w:themeColor="text2" w:themeShade="80"/>
              </w:rPr>
              <w:t xml:space="preserve"> </w:t>
            </w:r>
            <w:r w:rsidRPr="00567F75">
              <w:rPr>
                <w:color w:val="2D2D2D" w:themeColor="text2" w:themeShade="80"/>
              </w:rPr>
              <w:t xml:space="preserve">... </w:t>
            </w:r>
          </w:p>
          <w:p w14:paraId="77CC1B8D" w14:textId="7E75BDAD" w:rsidR="00271664" w:rsidRPr="00567F75" w:rsidRDefault="00271664" w:rsidP="78AF6874">
            <w:pPr>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2D2D2D" w:themeColor="text2" w:themeShade="80"/>
              </w:rPr>
            </w:pPr>
            <w:r w:rsidRPr="00567F75">
              <w:rPr>
                <w:color w:val="2D2D2D" w:themeColor="text2" w:themeShade="80"/>
              </w:rPr>
              <w:t>Is cúis mhór imní dúinn</w:t>
            </w:r>
            <w:r w:rsidR="006109D4">
              <w:rPr>
                <w:color w:val="2D2D2D" w:themeColor="text2" w:themeShade="80"/>
              </w:rPr>
              <w:t xml:space="preserve"> é</w:t>
            </w:r>
            <w:r w:rsidRPr="00567F75">
              <w:rPr>
                <w:color w:val="2D2D2D" w:themeColor="text2" w:themeShade="80"/>
              </w:rPr>
              <w:t xml:space="preserve"> go</w:t>
            </w:r>
            <w:r w:rsidR="009B331C" w:rsidRPr="00567F75">
              <w:rPr>
                <w:color w:val="2D2D2D" w:themeColor="text2" w:themeShade="80"/>
              </w:rPr>
              <w:t xml:space="preserve"> </w:t>
            </w:r>
            <w:r w:rsidRPr="00567F75">
              <w:rPr>
                <w:color w:val="2D2D2D" w:themeColor="text2" w:themeShade="80"/>
              </w:rPr>
              <w:t>...</w:t>
            </w:r>
          </w:p>
        </w:tc>
      </w:tr>
      <w:tr w:rsidR="00271664" w:rsidRPr="00567F75" w14:paraId="00929070" w14:textId="77777777" w:rsidTr="78AF6874">
        <w:tc>
          <w:tcPr>
            <w:cnfStyle w:val="001000000000" w:firstRow="0" w:lastRow="0" w:firstColumn="1" w:lastColumn="0" w:oddVBand="0" w:evenVBand="0" w:oddHBand="0" w:evenHBand="0" w:firstRowFirstColumn="0" w:firstRowLastColumn="0" w:lastRowFirstColumn="0" w:lastRowLastColumn="0"/>
            <w:tcW w:w="1696" w:type="dxa"/>
          </w:tcPr>
          <w:p w14:paraId="691E1400" w14:textId="6A0F02B7" w:rsidR="00271664" w:rsidRPr="00567F75" w:rsidRDefault="00271664" w:rsidP="78AF6874">
            <w:pPr>
              <w:widowControl w:val="0"/>
              <w:autoSpaceDE w:val="0"/>
              <w:autoSpaceDN w:val="0"/>
              <w:spacing w:before="0" w:after="0" w:line="360" w:lineRule="auto"/>
              <w:rPr>
                <w:color w:val="2D2D2D" w:themeColor="text2" w:themeShade="80"/>
              </w:rPr>
            </w:pPr>
            <w:r w:rsidRPr="00567F75">
              <w:rPr>
                <w:color w:val="2D2D2D" w:themeColor="text2" w:themeShade="80"/>
              </w:rPr>
              <w:t>Argóintí</w:t>
            </w:r>
          </w:p>
        </w:tc>
        <w:tc>
          <w:tcPr>
            <w:tcW w:w="3544" w:type="dxa"/>
          </w:tcPr>
          <w:p w14:paraId="41F22170" w14:textId="77777777" w:rsidR="00271664" w:rsidRPr="00567F75" w:rsidRDefault="00271664" w:rsidP="78AF6874">
            <w:pPr>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00567F75">
              <w:rPr>
                <w:color w:val="2D2D2D" w:themeColor="text2" w:themeShade="80"/>
              </w:rPr>
              <w:t>Tabhair 2–3 argóint ag brath ar do ról</w:t>
            </w:r>
          </w:p>
        </w:tc>
        <w:tc>
          <w:tcPr>
            <w:tcW w:w="4120" w:type="dxa"/>
          </w:tcPr>
          <w:p w14:paraId="4B58152E" w14:textId="67247ECF" w:rsidR="009B331C" w:rsidRPr="00567F75" w:rsidRDefault="00271664" w:rsidP="78AF6874">
            <w:pPr>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00567F75">
              <w:rPr>
                <w:color w:val="2D2D2D" w:themeColor="text2" w:themeShade="80"/>
              </w:rPr>
              <w:t>Ar an gcéad dul síos</w:t>
            </w:r>
            <w:r w:rsidR="009B331C" w:rsidRPr="00567F75">
              <w:rPr>
                <w:color w:val="2D2D2D" w:themeColor="text2" w:themeShade="80"/>
              </w:rPr>
              <w:t xml:space="preserve"> </w:t>
            </w:r>
            <w:r w:rsidRPr="00567F75">
              <w:rPr>
                <w:color w:val="2D2D2D" w:themeColor="text2" w:themeShade="80"/>
              </w:rPr>
              <w:t xml:space="preserve">... </w:t>
            </w:r>
          </w:p>
          <w:p w14:paraId="3AA9F034" w14:textId="438BD984" w:rsidR="009B331C" w:rsidRPr="00567F75" w:rsidRDefault="00271664" w:rsidP="78AF6874">
            <w:pPr>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00567F75">
              <w:rPr>
                <w:color w:val="2D2D2D" w:themeColor="text2" w:themeShade="80"/>
              </w:rPr>
              <w:t>Ina theannta sin</w:t>
            </w:r>
            <w:r w:rsidR="009B331C" w:rsidRPr="00567F75">
              <w:rPr>
                <w:color w:val="2D2D2D" w:themeColor="text2" w:themeShade="80"/>
              </w:rPr>
              <w:t xml:space="preserve"> </w:t>
            </w:r>
            <w:r w:rsidRPr="00567F75">
              <w:rPr>
                <w:color w:val="2D2D2D" w:themeColor="text2" w:themeShade="80"/>
              </w:rPr>
              <w:t xml:space="preserve">... </w:t>
            </w:r>
          </w:p>
          <w:p w14:paraId="00F98C93" w14:textId="5DB35334" w:rsidR="00271664" w:rsidRPr="00567F75" w:rsidRDefault="00271664" w:rsidP="78AF6874">
            <w:pPr>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00567F75">
              <w:rPr>
                <w:color w:val="2D2D2D" w:themeColor="text2" w:themeShade="80"/>
              </w:rPr>
              <w:t>Os a choinne sin</w:t>
            </w:r>
            <w:r w:rsidR="009B331C" w:rsidRPr="00567F75">
              <w:rPr>
                <w:color w:val="2D2D2D" w:themeColor="text2" w:themeShade="80"/>
              </w:rPr>
              <w:t xml:space="preserve"> …</w:t>
            </w:r>
          </w:p>
        </w:tc>
      </w:tr>
      <w:tr w:rsidR="00271664" w:rsidRPr="00567F75" w14:paraId="5913AFB0"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1BBD289" w14:textId="56D9F692" w:rsidR="00271664" w:rsidRPr="00567F75" w:rsidRDefault="00271664" w:rsidP="78AF6874">
            <w:pPr>
              <w:widowControl w:val="0"/>
              <w:autoSpaceDE w:val="0"/>
              <w:autoSpaceDN w:val="0"/>
              <w:spacing w:before="0" w:after="0" w:line="360" w:lineRule="auto"/>
              <w:rPr>
                <w:color w:val="2D2D2D" w:themeColor="text2" w:themeShade="80"/>
              </w:rPr>
            </w:pPr>
            <w:r w:rsidRPr="00567F75">
              <w:rPr>
                <w:color w:val="2D2D2D" w:themeColor="text2" w:themeShade="80"/>
              </w:rPr>
              <w:t>Iarratas</w:t>
            </w:r>
          </w:p>
        </w:tc>
        <w:tc>
          <w:tcPr>
            <w:tcW w:w="3544" w:type="dxa"/>
          </w:tcPr>
          <w:p w14:paraId="6D88996F" w14:textId="77777777" w:rsidR="00271664" w:rsidRPr="00567F75" w:rsidRDefault="00271664" w:rsidP="78AF6874">
            <w:pPr>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2D2D2D" w:themeColor="text2" w:themeShade="80"/>
              </w:rPr>
            </w:pPr>
            <w:r w:rsidRPr="00567F75">
              <w:rPr>
                <w:color w:val="2D2D2D" w:themeColor="text2" w:themeShade="80"/>
              </w:rPr>
              <w:t>Iarr gníomh nó freagra ar leith</w:t>
            </w:r>
          </w:p>
        </w:tc>
        <w:tc>
          <w:tcPr>
            <w:tcW w:w="4120" w:type="dxa"/>
          </w:tcPr>
          <w:p w14:paraId="4A6DA8E9" w14:textId="2C7E23BF" w:rsidR="009B331C" w:rsidRPr="00567F75" w:rsidRDefault="00271664" w:rsidP="78AF6874">
            <w:pPr>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2D2D2D" w:themeColor="text2" w:themeShade="80"/>
              </w:rPr>
            </w:pPr>
            <w:r w:rsidRPr="00567F75">
              <w:rPr>
                <w:color w:val="2D2D2D" w:themeColor="text2" w:themeShade="80"/>
              </w:rPr>
              <w:t xml:space="preserve">Iarraimid </w:t>
            </w:r>
            <w:r w:rsidR="009B331C" w:rsidRPr="00567F75">
              <w:rPr>
                <w:color w:val="2D2D2D" w:themeColor="text2" w:themeShade="80"/>
              </w:rPr>
              <w:t xml:space="preserve">go tréan </w:t>
            </w:r>
            <w:r w:rsidRPr="00567F75">
              <w:rPr>
                <w:color w:val="2D2D2D" w:themeColor="text2" w:themeShade="80"/>
              </w:rPr>
              <w:t>ort go</w:t>
            </w:r>
            <w:r w:rsidR="009B331C" w:rsidRPr="00567F75">
              <w:rPr>
                <w:color w:val="2D2D2D" w:themeColor="text2" w:themeShade="80"/>
              </w:rPr>
              <w:t xml:space="preserve"> </w:t>
            </w:r>
            <w:r w:rsidRPr="00567F75">
              <w:rPr>
                <w:color w:val="2D2D2D" w:themeColor="text2" w:themeShade="80"/>
              </w:rPr>
              <w:t xml:space="preserve">... </w:t>
            </w:r>
          </w:p>
          <w:p w14:paraId="5351C1FC" w14:textId="79C2BDCF" w:rsidR="009B331C" w:rsidRPr="00567F75" w:rsidRDefault="00AB7183" w:rsidP="78AF6874">
            <w:pPr>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2D2D2D" w:themeColor="text2" w:themeShade="80"/>
              </w:rPr>
            </w:pPr>
            <w:r>
              <w:rPr>
                <w:color w:val="2D2D2D" w:themeColor="text2" w:themeShade="80"/>
              </w:rPr>
              <w:t>Imp</w:t>
            </w:r>
            <w:r w:rsidRPr="00567F75">
              <w:rPr>
                <w:color w:val="2D2D2D" w:themeColor="text2" w:themeShade="80"/>
              </w:rPr>
              <w:t xml:space="preserve">ímid </w:t>
            </w:r>
            <w:r w:rsidR="00271664" w:rsidRPr="00567F75">
              <w:rPr>
                <w:color w:val="2D2D2D" w:themeColor="text2" w:themeShade="80"/>
              </w:rPr>
              <w:t>ort</w:t>
            </w:r>
            <w:r w:rsidR="009B331C" w:rsidRPr="00567F75">
              <w:rPr>
                <w:color w:val="2D2D2D" w:themeColor="text2" w:themeShade="80"/>
              </w:rPr>
              <w:t xml:space="preserve"> </w:t>
            </w:r>
            <w:r w:rsidR="00271664" w:rsidRPr="00567F75">
              <w:rPr>
                <w:color w:val="2D2D2D" w:themeColor="text2" w:themeShade="80"/>
              </w:rPr>
              <w:t xml:space="preserve">... </w:t>
            </w:r>
          </w:p>
          <w:p w14:paraId="2C7329B4" w14:textId="461572A7" w:rsidR="00271664" w:rsidRPr="00567F75" w:rsidRDefault="00271664" w:rsidP="78AF6874">
            <w:pPr>
              <w:widowControl w:val="0"/>
              <w:autoSpaceDE w:val="0"/>
              <w:autoSpaceDN w:val="0"/>
              <w:spacing w:before="0" w:after="0" w:line="360" w:lineRule="auto"/>
              <w:cnfStyle w:val="000000100000" w:firstRow="0" w:lastRow="0" w:firstColumn="0" w:lastColumn="0" w:oddVBand="0" w:evenVBand="0" w:oddHBand="1" w:evenHBand="0" w:firstRowFirstColumn="0" w:firstRowLastColumn="0" w:lastRowFirstColumn="0" w:lastRowLastColumn="0"/>
              <w:rPr>
                <w:color w:val="2D2D2D" w:themeColor="text2" w:themeShade="80"/>
              </w:rPr>
            </w:pPr>
            <w:r w:rsidRPr="00567F75">
              <w:rPr>
                <w:color w:val="2D2D2D" w:themeColor="text2" w:themeShade="80"/>
              </w:rPr>
              <w:t>Ba mhaith linn a chinntiú go</w:t>
            </w:r>
            <w:r w:rsidR="009B331C" w:rsidRPr="00567F75">
              <w:rPr>
                <w:color w:val="2D2D2D" w:themeColor="text2" w:themeShade="80"/>
              </w:rPr>
              <w:t xml:space="preserve"> </w:t>
            </w:r>
            <w:r w:rsidRPr="00567F75">
              <w:rPr>
                <w:color w:val="2D2D2D" w:themeColor="text2" w:themeShade="80"/>
              </w:rPr>
              <w:t>...</w:t>
            </w:r>
          </w:p>
        </w:tc>
      </w:tr>
      <w:tr w:rsidR="00271664" w:rsidRPr="00567F75" w14:paraId="01CD8BCE" w14:textId="77777777" w:rsidTr="78AF6874">
        <w:tc>
          <w:tcPr>
            <w:cnfStyle w:val="001000000000" w:firstRow="0" w:lastRow="0" w:firstColumn="1" w:lastColumn="0" w:oddVBand="0" w:evenVBand="0" w:oddHBand="0" w:evenHBand="0" w:firstRowFirstColumn="0" w:firstRowLastColumn="0" w:lastRowFirstColumn="0" w:lastRowLastColumn="0"/>
            <w:tcW w:w="1696" w:type="dxa"/>
          </w:tcPr>
          <w:p w14:paraId="6347CFD9" w14:textId="0CAE11FA" w:rsidR="00271664" w:rsidRPr="00567F75" w:rsidRDefault="00271664" w:rsidP="78AF6874">
            <w:pPr>
              <w:widowControl w:val="0"/>
              <w:autoSpaceDE w:val="0"/>
              <w:autoSpaceDN w:val="0"/>
              <w:spacing w:before="0" w:after="0" w:line="360" w:lineRule="auto"/>
              <w:rPr>
                <w:color w:val="2D2D2D" w:themeColor="text2" w:themeShade="80"/>
              </w:rPr>
            </w:pPr>
            <w:r w:rsidRPr="00567F75">
              <w:rPr>
                <w:color w:val="2D2D2D" w:themeColor="text2" w:themeShade="80"/>
              </w:rPr>
              <w:t>Slán</w:t>
            </w:r>
          </w:p>
        </w:tc>
        <w:tc>
          <w:tcPr>
            <w:tcW w:w="3544" w:type="dxa"/>
          </w:tcPr>
          <w:p w14:paraId="54FD9AA9" w14:textId="6729C3C4" w:rsidR="00271664" w:rsidRPr="00567F75" w:rsidRDefault="009B331C" w:rsidP="78AF6874">
            <w:pPr>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00567F75">
              <w:rPr>
                <w:color w:val="2D2D2D" w:themeColor="text2" w:themeShade="80"/>
              </w:rPr>
              <w:t xml:space="preserve">Clabhsúr </w:t>
            </w:r>
            <w:proofErr w:type="spellStart"/>
            <w:r w:rsidRPr="00567F75">
              <w:rPr>
                <w:color w:val="2D2D2D" w:themeColor="text2" w:themeShade="80"/>
              </w:rPr>
              <w:t>foirmeálta</w:t>
            </w:r>
            <w:proofErr w:type="spellEnd"/>
            <w:r w:rsidRPr="00567F75">
              <w:rPr>
                <w:color w:val="2D2D2D" w:themeColor="text2" w:themeShade="80"/>
              </w:rPr>
              <w:t xml:space="preserve"> </w:t>
            </w:r>
          </w:p>
        </w:tc>
        <w:tc>
          <w:tcPr>
            <w:tcW w:w="4120" w:type="dxa"/>
          </w:tcPr>
          <w:p w14:paraId="202335A4" w14:textId="72BB59AC" w:rsidR="00271664" w:rsidRPr="00567F75" w:rsidRDefault="00271664" w:rsidP="78AF6874">
            <w:pPr>
              <w:widowControl w:val="0"/>
              <w:autoSpaceDE w:val="0"/>
              <w:autoSpaceDN w:val="0"/>
              <w:spacing w:before="0" w:after="0" w:line="360" w:lineRule="auto"/>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00567F75">
              <w:rPr>
                <w:color w:val="2D2D2D" w:themeColor="text2" w:themeShade="80"/>
              </w:rPr>
              <w:t>Le meas, Is mise</w:t>
            </w:r>
            <w:r w:rsidR="009B331C" w:rsidRPr="00567F75">
              <w:rPr>
                <w:color w:val="2D2D2D" w:themeColor="text2" w:themeShade="80"/>
              </w:rPr>
              <w:t xml:space="preserve"> le meas</w:t>
            </w:r>
            <w:r w:rsidRPr="00567F75">
              <w:rPr>
                <w:color w:val="2D2D2D" w:themeColor="text2" w:themeShade="80"/>
              </w:rPr>
              <w:t xml:space="preserve">, le </w:t>
            </w:r>
            <w:r w:rsidR="009B331C" w:rsidRPr="00567F75">
              <w:rPr>
                <w:color w:val="2D2D2D" w:themeColor="text2" w:themeShade="80"/>
              </w:rPr>
              <w:t>dea-mhéin</w:t>
            </w:r>
          </w:p>
        </w:tc>
      </w:tr>
    </w:tbl>
    <w:p w14:paraId="30F56C43" w14:textId="77777777" w:rsidR="00271664" w:rsidRPr="00567F75" w:rsidRDefault="00271664" w:rsidP="78AF6874">
      <w:pPr>
        <w:widowControl w:val="0"/>
        <w:autoSpaceDE w:val="0"/>
        <w:autoSpaceDN w:val="0"/>
        <w:spacing w:before="0" w:after="0" w:line="360" w:lineRule="auto"/>
        <w:rPr>
          <w:color w:val="2D2D2D" w:themeColor="text2" w:themeShade="80"/>
        </w:rPr>
      </w:pPr>
    </w:p>
    <w:p w14:paraId="158FEE97" w14:textId="77777777" w:rsidR="007C7337" w:rsidRPr="00567F75" w:rsidRDefault="007C7337" w:rsidP="78AF6874">
      <w:pPr>
        <w:widowControl w:val="0"/>
        <w:autoSpaceDE w:val="0"/>
        <w:autoSpaceDN w:val="0"/>
        <w:spacing w:before="0" w:after="0" w:line="360" w:lineRule="auto"/>
        <w:rPr>
          <w:color w:val="2D2D2D" w:themeColor="text2" w:themeShade="80"/>
        </w:rPr>
      </w:pPr>
    </w:p>
    <w:tbl>
      <w:tblPr>
        <w:tblStyle w:val="TableGrid"/>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9742"/>
      </w:tblGrid>
      <w:tr w:rsidR="007C7337" w:rsidRPr="00567F75" w14:paraId="797256D4" w14:textId="77777777" w:rsidTr="78AF6874">
        <w:tc>
          <w:tcPr>
            <w:tcW w:w="9742" w:type="dxa"/>
          </w:tcPr>
          <w:p w14:paraId="781930CE"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r w:rsidR="007C7337" w:rsidRPr="00567F75" w14:paraId="65B075A4" w14:textId="77777777" w:rsidTr="78AF6874">
        <w:tc>
          <w:tcPr>
            <w:tcW w:w="9742" w:type="dxa"/>
          </w:tcPr>
          <w:p w14:paraId="0C02E24E"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r w:rsidR="007C7337" w:rsidRPr="00567F75" w14:paraId="3FDC0A90" w14:textId="77777777" w:rsidTr="78AF6874">
        <w:tc>
          <w:tcPr>
            <w:tcW w:w="9742" w:type="dxa"/>
          </w:tcPr>
          <w:p w14:paraId="747ECF1A"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r w:rsidR="007C7337" w:rsidRPr="00567F75" w14:paraId="23C8EAC4" w14:textId="77777777" w:rsidTr="78AF6874">
        <w:tc>
          <w:tcPr>
            <w:tcW w:w="9742" w:type="dxa"/>
          </w:tcPr>
          <w:p w14:paraId="1DFD91A3"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r w:rsidR="007C7337" w:rsidRPr="00567F75" w14:paraId="3E5816CE" w14:textId="77777777" w:rsidTr="78AF6874">
        <w:tc>
          <w:tcPr>
            <w:tcW w:w="9742" w:type="dxa"/>
          </w:tcPr>
          <w:p w14:paraId="3D21376D"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r w:rsidR="007C7337" w:rsidRPr="00567F75" w14:paraId="49437AAA" w14:textId="77777777" w:rsidTr="78AF6874">
        <w:tc>
          <w:tcPr>
            <w:tcW w:w="9742" w:type="dxa"/>
          </w:tcPr>
          <w:p w14:paraId="5DE22F75"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r w:rsidR="007C7337" w:rsidRPr="00567F75" w14:paraId="39DD84B7" w14:textId="77777777" w:rsidTr="78AF6874">
        <w:tc>
          <w:tcPr>
            <w:tcW w:w="9742" w:type="dxa"/>
          </w:tcPr>
          <w:p w14:paraId="039D0535"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r w:rsidR="007C7337" w:rsidRPr="00567F75" w14:paraId="5C3A48CF" w14:textId="77777777" w:rsidTr="78AF6874">
        <w:tc>
          <w:tcPr>
            <w:tcW w:w="9742" w:type="dxa"/>
          </w:tcPr>
          <w:p w14:paraId="6928C5D4"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r w:rsidR="007C7337" w:rsidRPr="00567F75" w14:paraId="56E992D5" w14:textId="77777777" w:rsidTr="78AF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Borders>
              <w:top w:val="single" w:sz="4" w:space="0" w:color="auto"/>
              <w:left w:val="single" w:sz="4" w:space="0" w:color="auto"/>
              <w:bottom w:val="single" w:sz="4" w:space="0" w:color="auto"/>
              <w:right w:val="single" w:sz="4" w:space="0" w:color="auto"/>
            </w:tcBorders>
          </w:tcPr>
          <w:p w14:paraId="254804B6"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r w:rsidR="007C7337" w:rsidRPr="00567F75" w14:paraId="41CAD458" w14:textId="77777777" w:rsidTr="78AF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Borders>
              <w:top w:val="single" w:sz="4" w:space="0" w:color="auto"/>
              <w:left w:val="single" w:sz="4" w:space="0" w:color="auto"/>
              <w:bottom w:val="single" w:sz="4" w:space="0" w:color="auto"/>
              <w:right w:val="single" w:sz="4" w:space="0" w:color="auto"/>
            </w:tcBorders>
          </w:tcPr>
          <w:p w14:paraId="3C2064E1"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r w:rsidR="007C7337" w:rsidRPr="00567F75" w14:paraId="54EB48DB" w14:textId="77777777" w:rsidTr="78AF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Borders>
              <w:top w:val="single" w:sz="4" w:space="0" w:color="auto"/>
              <w:left w:val="single" w:sz="4" w:space="0" w:color="auto"/>
              <w:bottom w:val="single" w:sz="4" w:space="0" w:color="auto"/>
              <w:right w:val="single" w:sz="4" w:space="0" w:color="auto"/>
            </w:tcBorders>
          </w:tcPr>
          <w:p w14:paraId="63C9EF39"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r w:rsidR="007C7337" w:rsidRPr="00567F75" w14:paraId="146B102D" w14:textId="77777777" w:rsidTr="78AF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Borders>
              <w:top w:val="single" w:sz="4" w:space="0" w:color="auto"/>
              <w:left w:val="single" w:sz="4" w:space="0" w:color="auto"/>
              <w:bottom w:val="single" w:sz="4" w:space="0" w:color="auto"/>
              <w:right w:val="single" w:sz="4" w:space="0" w:color="auto"/>
            </w:tcBorders>
          </w:tcPr>
          <w:p w14:paraId="5983128A"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r w:rsidR="007C7337" w:rsidRPr="00567F75" w14:paraId="0F62989A" w14:textId="77777777" w:rsidTr="78AF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Borders>
              <w:top w:val="single" w:sz="4" w:space="0" w:color="auto"/>
              <w:left w:val="single" w:sz="4" w:space="0" w:color="auto"/>
              <w:bottom w:val="single" w:sz="4" w:space="0" w:color="auto"/>
              <w:right w:val="single" w:sz="4" w:space="0" w:color="auto"/>
            </w:tcBorders>
          </w:tcPr>
          <w:p w14:paraId="59579100"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r w:rsidR="007C7337" w:rsidRPr="00567F75" w14:paraId="614D15DA" w14:textId="77777777" w:rsidTr="78AF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Borders>
              <w:top w:val="single" w:sz="4" w:space="0" w:color="auto"/>
              <w:left w:val="single" w:sz="4" w:space="0" w:color="auto"/>
              <w:bottom w:val="single" w:sz="4" w:space="0" w:color="auto"/>
              <w:right w:val="single" w:sz="4" w:space="0" w:color="auto"/>
            </w:tcBorders>
          </w:tcPr>
          <w:p w14:paraId="0C562EC6"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r w:rsidR="007C7337" w:rsidRPr="00567F75" w14:paraId="0DE9C7DA" w14:textId="77777777" w:rsidTr="78AF6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2" w:type="dxa"/>
            <w:tcBorders>
              <w:top w:val="single" w:sz="4" w:space="0" w:color="auto"/>
              <w:left w:val="single" w:sz="4" w:space="0" w:color="auto"/>
              <w:bottom w:val="single" w:sz="4" w:space="0" w:color="auto"/>
              <w:right w:val="single" w:sz="4" w:space="0" w:color="auto"/>
            </w:tcBorders>
          </w:tcPr>
          <w:p w14:paraId="3A669EE0" w14:textId="77777777" w:rsidR="007C7337" w:rsidRPr="00567F75" w:rsidRDefault="007C7337" w:rsidP="78AF6874">
            <w:pPr>
              <w:widowControl w:val="0"/>
              <w:autoSpaceDE w:val="0"/>
              <w:autoSpaceDN w:val="0"/>
              <w:spacing w:before="0" w:after="0" w:line="360" w:lineRule="auto"/>
              <w:jc w:val="left"/>
              <w:rPr>
                <w:color w:val="1F1F1F" w:themeColor="text1" w:themeShade="80"/>
              </w:rPr>
            </w:pPr>
          </w:p>
        </w:tc>
      </w:tr>
    </w:tbl>
    <w:p w14:paraId="3486B7BA" w14:textId="77777777" w:rsidR="007C7337" w:rsidRPr="00567F75" w:rsidRDefault="007C7337" w:rsidP="78AF6874">
      <w:pPr>
        <w:widowControl w:val="0"/>
        <w:autoSpaceDE w:val="0"/>
        <w:autoSpaceDN w:val="0"/>
        <w:spacing w:before="0" w:after="0" w:line="240" w:lineRule="auto"/>
        <w:jc w:val="left"/>
        <w:rPr>
          <w:rFonts w:eastAsia="Trebuchet MS"/>
          <w:color w:val="0D6B6B" w:themeColor="accent1"/>
          <w:sz w:val="36"/>
          <w:szCs w:val="36"/>
        </w:rPr>
      </w:pPr>
      <w:r w:rsidRPr="00567F75">
        <w:br w:type="page"/>
      </w:r>
    </w:p>
    <w:p w14:paraId="6E683834" w14:textId="25AD41B2" w:rsidR="006826A8" w:rsidRPr="00066E5A" w:rsidRDefault="00B23F19" w:rsidP="78AF6874">
      <w:pPr>
        <w:pStyle w:val="Heading1"/>
        <w:rPr>
          <w:noProof w:val="0"/>
        </w:rPr>
      </w:pPr>
      <w:r w:rsidRPr="00066E5A">
        <w:lastRenderedPageBreak/>
        <mc:AlternateContent>
          <mc:Choice Requires="wps">
            <w:drawing>
              <wp:anchor distT="0" distB="0" distL="0" distR="0" simplePos="0" relativeHeight="251658242" behindDoc="1" locked="0" layoutInCell="1" allowOverlap="1" wp14:anchorId="1644B095" wp14:editId="6436FE7F">
                <wp:simplePos x="0" y="0"/>
                <wp:positionH relativeFrom="margin">
                  <wp:posOffset>-17780</wp:posOffset>
                </wp:positionH>
                <wp:positionV relativeFrom="paragraph">
                  <wp:posOffset>271780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w:pict w14:anchorId="17D257A9">
              <v:rect id="Rectangle 12" style="position:absolute;margin-left:-1.4pt;margin-top:21.4pt;width:488.95pt;height:3.55pt;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303F0D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">
                <w10:wrap type="topAndBottom" anchorx="margin"/>
              </v:rect>
            </w:pict>
          </mc:Fallback>
        </mc:AlternateContent>
      </w:r>
      <w:r w:rsidR="003F55A8" w:rsidRPr="00066E5A">
        <w:rPr>
          <w:noProof w:val="0"/>
        </w:rPr>
        <w:t>AN SCRIPT</w:t>
      </w:r>
    </w:p>
    <w:p w14:paraId="4CD06CA6" w14:textId="77777777" w:rsidR="00DA09BC" w:rsidRPr="00567F75" w:rsidRDefault="00DA09BC" w:rsidP="78AF6874">
      <w:pPr>
        <w:spacing w:before="0" w:after="0" w:line="240" w:lineRule="auto"/>
        <w:rPr>
          <w:rFonts w:eastAsia="Times New Roman"/>
          <w:b/>
          <w:bCs/>
          <w:color w:val="2D2D2D" w:themeColor="text2" w:themeShade="80"/>
          <w:lang w:eastAsia="en-IE"/>
        </w:rPr>
      </w:pPr>
      <w:r w:rsidRPr="00567F75">
        <w:rPr>
          <w:rFonts w:eastAsia="Times New Roman"/>
          <w:b/>
          <w:bCs/>
          <w:color w:val="2D2D2D" w:themeColor="text2" w:themeShade="80"/>
          <w:lang w:eastAsia="en-IE"/>
        </w:rPr>
        <w:t>Eibhlín Ní Choistealbha</w:t>
      </w:r>
    </w:p>
    <w:p w14:paraId="72E508F3" w14:textId="50350FDC" w:rsidR="00DA09BC" w:rsidRPr="00567F75" w:rsidRDefault="00DA09BC" w:rsidP="78AF6874">
      <w:pPr>
        <w:spacing w:before="0" w:after="0" w:line="240" w:lineRule="auto"/>
        <w:rPr>
          <w:rFonts w:eastAsia="Times New Roman"/>
          <w:color w:val="2D2D2D" w:themeColor="text2" w:themeShade="80"/>
          <w:lang w:eastAsia="en-IE"/>
        </w:rPr>
      </w:pPr>
      <w:r w:rsidRPr="00567F75">
        <w:rPr>
          <w:rFonts w:eastAsia="Times New Roman"/>
          <w:color w:val="2D2D2D" w:themeColor="text2" w:themeShade="80"/>
          <w:lang w:eastAsia="en-IE"/>
        </w:rPr>
        <w:t xml:space="preserve">Is beag fáilte a cuireadh inniu </w:t>
      </w:r>
      <w:proofErr w:type="spellStart"/>
      <w:r w:rsidRPr="00567F75">
        <w:rPr>
          <w:rFonts w:eastAsia="Times New Roman"/>
          <w:color w:val="2D2D2D" w:themeColor="text2" w:themeShade="80"/>
          <w:lang w:eastAsia="en-IE"/>
        </w:rPr>
        <w:t>roimis</w:t>
      </w:r>
      <w:proofErr w:type="spellEnd"/>
      <w:r w:rsidRPr="00567F75">
        <w:rPr>
          <w:rFonts w:eastAsia="Times New Roman"/>
          <w:color w:val="2D2D2D" w:themeColor="text2" w:themeShade="80"/>
          <w:vertAlign w:val="superscript"/>
          <w:lang w:eastAsia="en-IE"/>
        </w:rPr>
        <w:footnoteReference w:id="2"/>
      </w:r>
      <w:r w:rsidRPr="00567F75">
        <w:rPr>
          <w:rFonts w:eastAsia="Times New Roman"/>
          <w:color w:val="2D2D2D" w:themeColor="text2" w:themeShade="80"/>
          <w:lang w:eastAsia="en-IE"/>
        </w:rPr>
        <w:t xml:space="preserve"> ráiteas an Taoisigh go bhfuil an Rialtas buartha faoin dtionchar</w:t>
      </w:r>
      <w:r w:rsidRPr="00567F75">
        <w:rPr>
          <w:rFonts w:eastAsia="Times New Roman"/>
          <w:color w:val="2D2D2D" w:themeColor="text2" w:themeShade="80"/>
          <w:vertAlign w:val="superscript"/>
          <w:lang w:eastAsia="en-IE"/>
        </w:rPr>
        <w:footnoteReference w:id="3"/>
      </w:r>
      <w:r w:rsidRPr="00567F75">
        <w:rPr>
          <w:rFonts w:eastAsia="Times New Roman"/>
          <w:color w:val="2D2D2D" w:themeColor="text2" w:themeShade="80"/>
          <w:lang w:eastAsia="en-IE"/>
        </w:rPr>
        <w:t xml:space="preserve"> a bheidh ag athrú sceidil na </w:t>
      </w:r>
      <w:proofErr w:type="spellStart"/>
      <w:r w:rsidRPr="00567F75">
        <w:rPr>
          <w:rFonts w:eastAsia="Times New Roman"/>
          <w:color w:val="2D2D2D" w:themeColor="text2" w:themeShade="80"/>
          <w:lang w:eastAsia="en-IE"/>
        </w:rPr>
        <w:t>haerlíne</w:t>
      </w:r>
      <w:proofErr w:type="spellEnd"/>
      <w:r w:rsidRPr="00567F75">
        <w:rPr>
          <w:rFonts w:eastAsia="Times New Roman"/>
          <w:color w:val="2D2D2D" w:themeColor="text2" w:themeShade="80"/>
          <w:lang w:eastAsia="en-IE"/>
        </w:rPr>
        <w:t xml:space="preserve"> </w:t>
      </w:r>
      <w:proofErr w:type="spellStart"/>
      <w:r w:rsidRPr="00567F75">
        <w:rPr>
          <w:rFonts w:eastAsia="Times New Roman"/>
          <w:i/>
          <w:iCs/>
          <w:color w:val="2D2D2D" w:themeColor="text2" w:themeShade="80"/>
          <w:lang w:eastAsia="en-IE"/>
        </w:rPr>
        <w:t>Emerald</w:t>
      </w:r>
      <w:proofErr w:type="spellEnd"/>
      <w:r w:rsidRPr="00567F75">
        <w:rPr>
          <w:rFonts w:eastAsia="Times New Roman"/>
          <w:i/>
          <w:iCs/>
          <w:color w:val="2D2D2D" w:themeColor="text2" w:themeShade="80"/>
          <w:lang w:eastAsia="en-IE"/>
        </w:rPr>
        <w:t xml:space="preserve"> </w:t>
      </w:r>
      <w:proofErr w:type="spellStart"/>
      <w:r w:rsidRPr="00567F75">
        <w:rPr>
          <w:rFonts w:eastAsia="Times New Roman"/>
          <w:i/>
          <w:iCs/>
          <w:color w:val="2D2D2D" w:themeColor="text2" w:themeShade="80"/>
          <w:lang w:eastAsia="en-IE"/>
        </w:rPr>
        <w:t>Airlines</w:t>
      </w:r>
      <w:proofErr w:type="spellEnd"/>
      <w:r w:rsidRPr="00567F75">
        <w:rPr>
          <w:rFonts w:eastAsia="Times New Roman"/>
          <w:color w:val="2D2D2D" w:themeColor="text2" w:themeShade="80"/>
          <w:lang w:eastAsia="en-IE"/>
        </w:rPr>
        <w:t xml:space="preserve"> ar othair a bhíonn ag taisteal as Aerfort Dhún na nGall go Baile Átha Cliath chun cóir leighis d’ailse a fháil. In agallamh leis an gclár </w:t>
      </w:r>
      <w:r w:rsidRPr="00567F75">
        <w:rPr>
          <w:rFonts w:eastAsia="Times New Roman"/>
          <w:i/>
          <w:iCs/>
          <w:color w:val="2D2D2D" w:themeColor="text2" w:themeShade="80"/>
          <w:lang w:eastAsia="en-IE"/>
        </w:rPr>
        <w:t>Seacht Lá</w:t>
      </w:r>
      <w:r w:rsidRPr="00567F75">
        <w:rPr>
          <w:rFonts w:eastAsia="Times New Roman"/>
          <w:color w:val="2D2D2D" w:themeColor="text2" w:themeShade="80"/>
          <w:lang w:eastAsia="en-IE"/>
        </w:rPr>
        <w:t>, dúirt M</w:t>
      </w:r>
      <w:r w:rsidR="00516AC8" w:rsidRPr="0081218E">
        <w:rPr>
          <w:rFonts w:eastAsia="Times New Roman"/>
          <w:color w:val="2D2D2D" w:themeColor="text2" w:themeShade="80"/>
          <w:lang w:eastAsia="en-IE"/>
        </w:rPr>
        <w:t>í</w:t>
      </w:r>
      <w:r w:rsidRPr="00567F75">
        <w:rPr>
          <w:rFonts w:eastAsia="Times New Roman"/>
          <w:color w:val="2D2D2D" w:themeColor="text2" w:themeShade="80"/>
          <w:lang w:eastAsia="en-IE"/>
        </w:rPr>
        <w:t>cheál Martin go raibh an Rialtas buartha faoin athrú sceidil ach go raibh conradh sínithe ag an aerlíne anois. Beidh an tAire Iompair, Darragh O'Brien, ag bualadh le coiste feachtais áitiúil an tseachtain seo chugainn chun an cheist a phlé.</w:t>
      </w:r>
    </w:p>
    <w:p w14:paraId="57953AA7" w14:textId="77777777" w:rsidR="00DA09BC" w:rsidRPr="00567F75" w:rsidRDefault="00DA09BC" w:rsidP="78AF6874">
      <w:pPr>
        <w:spacing w:before="0" w:after="0" w:line="240" w:lineRule="auto"/>
        <w:rPr>
          <w:rFonts w:eastAsia="Times New Roman"/>
          <w:color w:val="2D2D2D" w:themeColor="text2" w:themeShade="80"/>
          <w:lang w:eastAsia="en-IE"/>
        </w:rPr>
      </w:pPr>
    </w:p>
    <w:p w14:paraId="12F7F38F" w14:textId="77777777" w:rsidR="00DA09BC" w:rsidRPr="00567F75" w:rsidRDefault="00DA09BC" w:rsidP="78AF6874">
      <w:pPr>
        <w:spacing w:before="0" w:after="0" w:line="240" w:lineRule="auto"/>
        <w:rPr>
          <w:rFonts w:eastAsia="Times New Roman"/>
          <w:b/>
          <w:bCs/>
          <w:color w:val="2D2D2D" w:themeColor="text2" w:themeShade="80"/>
          <w:lang w:eastAsia="en-IE"/>
        </w:rPr>
      </w:pPr>
      <w:r w:rsidRPr="00567F75">
        <w:rPr>
          <w:rFonts w:eastAsia="Times New Roman"/>
          <w:b/>
          <w:bCs/>
          <w:color w:val="2D2D2D" w:themeColor="text2" w:themeShade="80"/>
          <w:lang w:eastAsia="en-IE"/>
        </w:rPr>
        <w:t>Patrick Mac Fhionnlaoich</w:t>
      </w:r>
    </w:p>
    <w:p w14:paraId="4D477516" w14:textId="77777777" w:rsidR="00DA09BC" w:rsidRPr="00567F75" w:rsidRDefault="00DA09BC" w:rsidP="78AF6874">
      <w:pPr>
        <w:spacing w:before="0" w:after="0" w:line="240" w:lineRule="auto"/>
        <w:rPr>
          <w:rFonts w:eastAsia="Times New Roman"/>
          <w:color w:val="2D2D2D" w:themeColor="text2" w:themeShade="80"/>
          <w:lang w:eastAsia="en-IE"/>
        </w:rPr>
      </w:pPr>
      <w:r w:rsidRPr="00567F75">
        <w:rPr>
          <w:rFonts w:eastAsia="Times New Roman"/>
          <w:color w:val="2D2D2D" w:themeColor="text2" w:themeShade="80"/>
          <w:lang w:eastAsia="en-IE"/>
        </w:rPr>
        <w:t>Oíche aréir, fuair paisinéirí a bhí le heitilt go Baile Átha Cliath ó Aerfort Dhún na nGall, teachtaireacht ag cur in iúl daofa</w:t>
      </w:r>
      <w:r w:rsidRPr="00567F75">
        <w:rPr>
          <w:rFonts w:eastAsia="Times New Roman"/>
          <w:color w:val="2D2D2D" w:themeColor="text2" w:themeShade="80"/>
          <w:vertAlign w:val="superscript"/>
          <w:lang w:eastAsia="en-IE"/>
        </w:rPr>
        <w:footnoteReference w:id="4"/>
      </w:r>
      <w:r w:rsidRPr="00567F75">
        <w:rPr>
          <w:rFonts w:eastAsia="Times New Roman"/>
          <w:color w:val="2D2D2D" w:themeColor="text2" w:themeShade="80"/>
          <w:lang w:eastAsia="en-IE"/>
        </w:rPr>
        <w:t xml:space="preserve"> go raibh a dturas maidin inniu curtha ar ceal de bharr drochaimsire. Bhí ceathrar othar ailse ina measc. Ciallaíonn sé sin gurbh éigean do phaisinéirí tabhairt faoin turas fada ar an bhus</w:t>
      </w:r>
      <w:r w:rsidRPr="00567F75">
        <w:rPr>
          <w:rFonts w:eastAsia="Times New Roman"/>
          <w:color w:val="2D2D2D" w:themeColor="text2" w:themeShade="80"/>
          <w:vertAlign w:val="superscript"/>
          <w:lang w:eastAsia="en-IE"/>
        </w:rPr>
        <w:footnoteReference w:id="5"/>
      </w:r>
      <w:r w:rsidRPr="00567F75">
        <w:rPr>
          <w:rFonts w:eastAsia="Times New Roman"/>
          <w:color w:val="2D2D2D" w:themeColor="text2" w:themeShade="80"/>
          <w:lang w:eastAsia="en-IE"/>
        </w:rPr>
        <w:t xml:space="preserve"> nó a dturas féin a dhéanamh. Tá sceideal úr ag </w:t>
      </w:r>
      <w:proofErr w:type="spellStart"/>
      <w:r w:rsidRPr="00567F75">
        <w:rPr>
          <w:rFonts w:eastAsia="Times New Roman"/>
          <w:i/>
          <w:iCs/>
          <w:color w:val="2D2D2D" w:themeColor="text2" w:themeShade="80"/>
          <w:lang w:eastAsia="en-IE"/>
        </w:rPr>
        <w:t>Emerald</w:t>
      </w:r>
      <w:proofErr w:type="spellEnd"/>
      <w:r w:rsidRPr="00567F75">
        <w:rPr>
          <w:rFonts w:eastAsia="Times New Roman"/>
          <w:i/>
          <w:iCs/>
          <w:color w:val="2D2D2D" w:themeColor="text2" w:themeShade="80"/>
          <w:lang w:eastAsia="en-IE"/>
        </w:rPr>
        <w:t xml:space="preserve"> </w:t>
      </w:r>
      <w:proofErr w:type="spellStart"/>
      <w:r w:rsidRPr="00567F75">
        <w:rPr>
          <w:rFonts w:eastAsia="Times New Roman"/>
          <w:i/>
          <w:iCs/>
          <w:color w:val="2D2D2D" w:themeColor="text2" w:themeShade="80"/>
          <w:lang w:eastAsia="en-IE"/>
        </w:rPr>
        <w:t>Airlines</w:t>
      </w:r>
      <w:proofErr w:type="spellEnd"/>
      <w:r w:rsidRPr="00567F75">
        <w:rPr>
          <w:rFonts w:eastAsia="Times New Roman"/>
          <w:i/>
          <w:iCs/>
          <w:color w:val="2D2D2D" w:themeColor="text2" w:themeShade="80"/>
          <w:lang w:eastAsia="en-IE"/>
        </w:rPr>
        <w:t xml:space="preserve"> </w:t>
      </w:r>
      <w:r w:rsidRPr="00567F75">
        <w:rPr>
          <w:rFonts w:eastAsia="Times New Roman"/>
          <w:color w:val="2D2D2D" w:themeColor="text2" w:themeShade="80"/>
          <w:lang w:eastAsia="en-IE"/>
        </w:rPr>
        <w:t xml:space="preserve">le tosú ag deireadh na míosa seo chugainn, rud a chuirfidh deireadh leis an eitilt tráthnóna. In agallamh le </w:t>
      </w:r>
      <w:r w:rsidRPr="00567F75">
        <w:rPr>
          <w:rFonts w:eastAsia="Times New Roman"/>
          <w:i/>
          <w:iCs/>
          <w:color w:val="2D2D2D" w:themeColor="text2" w:themeShade="80"/>
          <w:lang w:eastAsia="en-IE"/>
        </w:rPr>
        <w:t>Seacht Lá</w:t>
      </w:r>
      <w:r w:rsidRPr="00567F75">
        <w:rPr>
          <w:rFonts w:eastAsia="Times New Roman"/>
          <w:color w:val="2D2D2D" w:themeColor="text2" w:themeShade="80"/>
          <w:lang w:eastAsia="en-IE"/>
        </w:rPr>
        <w:t xml:space="preserve"> oíche aréir dúirt an Taoiseach, Micheál Martin, go raibh an Rialtas féin buartha faoin scéal.</w:t>
      </w:r>
    </w:p>
    <w:p w14:paraId="4963B96A" w14:textId="77777777" w:rsidR="00DA09BC" w:rsidRPr="00567F75" w:rsidRDefault="00DA09BC" w:rsidP="78AF6874">
      <w:pPr>
        <w:spacing w:before="0" w:after="0" w:line="240" w:lineRule="auto"/>
        <w:rPr>
          <w:rFonts w:eastAsia="Times New Roman"/>
          <w:color w:val="2D2D2D" w:themeColor="text2" w:themeShade="80"/>
          <w:lang w:eastAsia="en-IE"/>
        </w:rPr>
      </w:pPr>
    </w:p>
    <w:p w14:paraId="11CCEAFB" w14:textId="77777777" w:rsidR="00DA09BC" w:rsidRPr="00567F75" w:rsidRDefault="00DA09BC" w:rsidP="78AF6874">
      <w:pPr>
        <w:spacing w:before="0" w:after="0" w:line="240" w:lineRule="auto"/>
        <w:rPr>
          <w:rFonts w:eastAsia="Times New Roman"/>
          <w:b/>
          <w:bCs/>
          <w:color w:val="2D2D2D" w:themeColor="text2" w:themeShade="80"/>
          <w:lang w:eastAsia="en-IE"/>
        </w:rPr>
      </w:pPr>
      <w:r w:rsidRPr="00567F75">
        <w:rPr>
          <w:rFonts w:eastAsia="Times New Roman"/>
          <w:b/>
          <w:bCs/>
          <w:color w:val="2D2D2D" w:themeColor="text2" w:themeShade="80"/>
          <w:lang w:eastAsia="en-IE"/>
        </w:rPr>
        <w:t>An tAthair Brian Ó Fearraigh, Ball Coiste, Seirbhís Eitiltí Ailse Dhún na nGall</w:t>
      </w:r>
    </w:p>
    <w:p w14:paraId="7D5F5FFE" w14:textId="09D52D0E" w:rsidR="00DA09BC" w:rsidRPr="00567F75" w:rsidRDefault="00DA09BC" w:rsidP="78AF6874">
      <w:pPr>
        <w:spacing w:before="0" w:after="0" w:line="240" w:lineRule="auto"/>
        <w:rPr>
          <w:rFonts w:eastAsia="Times New Roman"/>
          <w:color w:val="2D2D2D" w:themeColor="text2" w:themeShade="80"/>
          <w:lang w:eastAsia="en-IE"/>
        </w:rPr>
      </w:pPr>
      <w:r w:rsidRPr="00567F75">
        <w:rPr>
          <w:rFonts w:eastAsia="Times New Roman"/>
          <w:color w:val="2D2D2D" w:themeColor="text2" w:themeShade="80"/>
          <w:lang w:eastAsia="en-IE"/>
        </w:rPr>
        <w:t xml:space="preserve">Is maith an rud gur admhaigh sé </w:t>
      </w:r>
      <w:r w:rsidR="00C65666" w:rsidRPr="0081218E">
        <w:rPr>
          <w:rFonts w:eastAsia="Times New Roman"/>
          <w:color w:val="2D2D2D" w:themeColor="text2" w:themeShade="80"/>
          <w:lang w:eastAsia="en-IE"/>
        </w:rPr>
        <w:t xml:space="preserve">é </w:t>
      </w:r>
      <w:r w:rsidRPr="00567F75">
        <w:rPr>
          <w:rFonts w:eastAsia="Times New Roman"/>
          <w:color w:val="2D2D2D" w:themeColor="text2" w:themeShade="80"/>
          <w:lang w:eastAsia="en-IE"/>
        </w:rPr>
        <w:t xml:space="preserve">sin ach agus labhair sé fá dtaobh de, ach chan leor briathra. Tá i bhfad níos mó ná briathra … tá beart fiúntach a dhíobháil anois agus géarghá le beart agus le rudaí a chur ina gceart arís. Tá a fhios againn, thig leis an Taoiseach labhairt, agus rinne sé </w:t>
      </w:r>
      <w:r w:rsidR="00C65666" w:rsidRPr="0081218E">
        <w:rPr>
          <w:rFonts w:eastAsia="Times New Roman"/>
          <w:color w:val="2D2D2D" w:themeColor="text2" w:themeShade="80"/>
          <w:lang w:eastAsia="en-IE"/>
        </w:rPr>
        <w:t xml:space="preserve">é </w:t>
      </w:r>
      <w:r w:rsidRPr="00567F75">
        <w:rPr>
          <w:rFonts w:eastAsia="Times New Roman"/>
          <w:color w:val="2D2D2D" w:themeColor="text2" w:themeShade="80"/>
          <w:lang w:eastAsia="en-IE"/>
        </w:rPr>
        <w:t xml:space="preserve">sin agus labhair sé agus bhain sé úsáid as </w:t>
      </w:r>
      <w:proofErr w:type="spellStart"/>
      <w:r w:rsidRPr="00567F75">
        <w:rPr>
          <w:rFonts w:eastAsia="Times New Roman"/>
          <w:color w:val="2D2D2D" w:themeColor="text2" w:themeShade="80"/>
          <w:lang w:eastAsia="en-IE"/>
        </w:rPr>
        <w:t>focla</w:t>
      </w:r>
      <w:proofErr w:type="spellEnd"/>
      <w:r w:rsidRPr="00567F75">
        <w:rPr>
          <w:rFonts w:eastAsia="Times New Roman"/>
          <w:color w:val="2D2D2D" w:themeColor="text2" w:themeShade="80"/>
          <w:vertAlign w:val="superscript"/>
          <w:lang w:eastAsia="en-IE"/>
        </w:rPr>
        <w:footnoteReference w:id="6"/>
      </w:r>
      <w:r w:rsidRPr="00567F75">
        <w:rPr>
          <w:rFonts w:eastAsia="Times New Roman"/>
          <w:color w:val="2D2D2D" w:themeColor="text2" w:themeShade="80"/>
          <w:lang w:eastAsia="en-IE"/>
        </w:rPr>
        <w:t xml:space="preserve"> go leor. Ach nuair a smaoiníonn muid ar othair ailse, cha dtig le hothar ailse taisteal ar bhriathra amháin. Chan maith ar bith é sin daofa sin. Caithfidh siad é seo a chur ina cheart go díreach, agus rudaí a fháil socraithe arís go díreach, lena chinntiú go bhfuil an rothlú sin i lár an lae, go bhfuil </w:t>
      </w:r>
      <w:r w:rsidR="00C65666" w:rsidRPr="0081218E">
        <w:rPr>
          <w:rFonts w:eastAsia="Times New Roman"/>
          <w:color w:val="2D2D2D" w:themeColor="text2" w:themeShade="80"/>
          <w:lang w:eastAsia="en-IE"/>
        </w:rPr>
        <w:t xml:space="preserve">sé </w:t>
      </w:r>
      <w:r w:rsidRPr="00567F75">
        <w:rPr>
          <w:rFonts w:eastAsia="Times New Roman"/>
          <w:color w:val="2D2D2D" w:themeColor="text2" w:themeShade="80"/>
          <w:lang w:eastAsia="en-IE"/>
        </w:rPr>
        <w:t>sin in áit arís.</w:t>
      </w:r>
    </w:p>
    <w:p w14:paraId="4EF2980C" w14:textId="77777777" w:rsidR="00DA09BC" w:rsidRPr="00567F75" w:rsidRDefault="00DA09BC" w:rsidP="78AF6874">
      <w:pPr>
        <w:spacing w:before="0" w:after="0" w:line="240" w:lineRule="auto"/>
        <w:rPr>
          <w:rFonts w:eastAsia="Times New Roman"/>
          <w:color w:val="2D2D2D" w:themeColor="text2" w:themeShade="80"/>
          <w:lang w:eastAsia="en-IE"/>
        </w:rPr>
      </w:pPr>
    </w:p>
    <w:p w14:paraId="4BBFD91A" w14:textId="77777777" w:rsidR="00DA09BC" w:rsidRPr="00567F75" w:rsidRDefault="00DA09BC" w:rsidP="78AF6874">
      <w:pPr>
        <w:spacing w:before="0" w:after="0" w:line="240" w:lineRule="auto"/>
        <w:rPr>
          <w:rFonts w:eastAsia="Times New Roman"/>
          <w:b/>
          <w:bCs/>
          <w:color w:val="2D2D2D" w:themeColor="text2" w:themeShade="80"/>
          <w:lang w:eastAsia="en-IE"/>
        </w:rPr>
      </w:pPr>
      <w:r w:rsidRPr="00567F75">
        <w:rPr>
          <w:rFonts w:eastAsia="Times New Roman"/>
          <w:b/>
          <w:bCs/>
          <w:color w:val="2D2D2D" w:themeColor="text2" w:themeShade="80"/>
          <w:lang w:eastAsia="en-IE"/>
        </w:rPr>
        <w:t>Patrick Mac Fhionnlaoich</w:t>
      </w:r>
    </w:p>
    <w:p w14:paraId="19F8A4FF" w14:textId="77777777" w:rsidR="00DA09BC" w:rsidRPr="00567F75" w:rsidRDefault="00DA09BC" w:rsidP="78AF6874">
      <w:pPr>
        <w:spacing w:before="0" w:after="0" w:line="240" w:lineRule="auto"/>
        <w:rPr>
          <w:rFonts w:eastAsia="Times New Roman"/>
          <w:color w:val="2D2D2D" w:themeColor="text2" w:themeShade="80"/>
          <w:lang w:eastAsia="en-IE"/>
        </w:rPr>
      </w:pPr>
      <w:r w:rsidRPr="00567F75">
        <w:rPr>
          <w:rFonts w:eastAsia="Times New Roman"/>
          <w:color w:val="2D2D2D" w:themeColor="text2" w:themeShade="80"/>
          <w:lang w:eastAsia="en-IE"/>
        </w:rPr>
        <w:t>Ar an Mháirt seo chugainn beidh ionadaí ó Choiste Eitiltí Ailse Dhún na nGall ag bualadh leis an Aire Iompair, Darragh O'Brien.</w:t>
      </w:r>
    </w:p>
    <w:p w14:paraId="72DE8959" w14:textId="77777777" w:rsidR="00DA09BC" w:rsidRPr="00567F75" w:rsidRDefault="00DA09BC" w:rsidP="78AF6874">
      <w:pPr>
        <w:spacing w:before="0" w:after="0" w:line="240" w:lineRule="auto"/>
        <w:rPr>
          <w:rFonts w:eastAsia="Times New Roman"/>
          <w:color w:val="2D2D2D" w:themeColor="text2" w:themeShade="80"/>
          <w:lang w:eastAsia="en-IE"/>
        </w:rPr>
      </w:pPr>
    </w:p>
    <w:p w14:paraId="5E481CCE" w14:textId="77777777" w:rsidR="00DA09BC" w:rsidRPr="00567F75" w:rsidRDefault="00DA09BC" w:rsidP="78AF6874">
      <w:pPr>
        <w:spacing w:before="0" w:after="0" w:line="240" w:lineRule="auto"/>
        <w:rPr>
          <w:rFonts w:eastAsia="Times New Roman"/>
          <w:b/>
          <w:bCs/>
          <w:color w:val="2D2D2D" w:themeColor="text2" w:themeShade="80"/>
          <w:lang w:eastAsia="en-IE"/>
        </w:rPr>
      </w:pPr>
      <w:r w:rsidRPr="00567F75">
        <w:rPr>
          <w:rFonts w:eastAsia="Times New Roman"/>
          <w:b/>
          <w:bCs/>
          <w:color w:val="2D2D2D" w:themeColor="text2" w:themeShade="80"/>
          <w:lang w:eastAsia="en-IE"/>
        </w:rPr>
        <w:t>Máire Mhic Giolla Chomhaill, Seirbhís Eitiltí Ailse Dhún na nGall</w:t>
      </w:r>
    </w:p>
    <w:p w14:paraId="0F86063F" w14:textId="77777777" w:rsidR="00DA09BC" w:rsidRPr="00567F75" w:rsidRDefault="00DA09BC" w:rsidP="78AF6874">
      <w:pPr>
        <w:spacing w:before="0" w:after="0" w:line="240" w:lineRule="auto"/>
        <w:rPr>
          <w:rFonts w:eastAsia="Times New Roman"/>
          <w:color w:val="2D2D2D" w:themeColor="text2" w:themeShade="80"/>
          <w:lang w:eastAsia="en-IE"/>
        </w:rPr>
      </w:pPr>
      <w:r w:rsidRPr="00567F75">
        <w:rPr>
          <w:rFonts w:eastAsia="Times New Roman"/>
          <w:color w:val="2D2D2D" w:themeColor="text2" w:themeShade="80"/>
          <w:lang w:eastAsia="en-IE"/>
        </w:rPr>
        <w:t>Ní bheidh muid ag gabháil fríd na ceisteanna uilig</w:t>
      </w:r>
      <w:r w:rsidRPr="00567F75">
        <w:rPr>
          <w:rFonts w:eastAsia="Times New Roman"/>
          <w:color w:val="2D2D2D" w:themeColor="text2" w:themeShade="80"/>
          <w:vertAlign w:val="superscript"/>
          <w:lang w:eastAsia="en-IE"/>
        </w:rPr>
        <w:footnoteReference w:id="7"/>
      </w:r>
      <w:r w:rsidRPr="00567F75">
        <w:rPr>
          <w:rFonts w:eastAsia="Times New Roman"/>
          <w:color w:val="2D2D2D" w:themeColor="text2" w:themeShade="80"/>
          <w:lang w:eastAsia="en-IE"/>
        </w:rPr>
        <w:t xml:space="preserve"> go léir arís. Sílim go bhfuil cur síos maith go leor déanta againn ar na deacrachtaí atá againn anseo i nDún na nGall, ní hamháin d’othair le hailse ach fosta do thurasóireacht agus do dhaoine atá ag obair agus a leithéid. Beidh muidne ag gabháil suas agus beidh muid ag súil go mbeidh scéala aigesean dúinne. Cad é fá dtaobh den athbhreithniú? An bhfuil eolas ar bith ón aerlíne agus go mbeidh bealach chun tosaigh de dhóigh </w:t>
      </w:r>
      <w:proofErr w:type="spellStart"/>
      <w:r w:rsidRPr="00567F75">
        <w:rPr>
          <w:rFonts w:eastAsia="Times New Roman"/>
          <w:color w:val="2D2D2D" w:themeColor="text2" w:themeShade="80"/>
          <w:lang w:eastAsia="en-IE"/>
        </w:rPr>
        <w:t>inteacht</w:t>
      </w:r>
      <w:proofErr w:type="spellEnd"/>
      <w:r w:rsidRPr="00567F75">
        <w:rPr>
          <w:rFonts w:eastAsia="Times New Roman"/>
          <w:color w:val="2D2D2D" w:themeColor="text2" w:themeShade="80"/>
          <w:vertAlign w:val="superscript"/>
          <w:lang w:eastAsia="en-IE"/>
        </w:rPr>
        <w:footnoteReference w:id="8"/>
      </w:r>
      <w:r w:rsidRPr="00567F75">
        <w:rPr>
          <w:rFonts w:eastAsia="Times New Roman"/>
          <w:color w:val="2D2D2D" w:themeColor="text2" w:themeShade="80"/>
          <w:lang w:eastAsia="en-IE"/>
        </w:rPr>
        <w:t>.</w:t>
      </w:r>
    </w:p>
    <w:p w14:paraId="23AA5895" w14:textId="77777777" w:rsidR="00DA09BC" w:rsidRPr="00567F75" w:rsidRDefault="00DA09BC" w:rsidP="78AF6874">
      <w:pPr>
        <w:spacing w:before="0" w:after="0" w:line="240" w:lineRule="auto"/>
        <w:rPr>
          <w:rFonts w:eastAsia="Times New Roman"/>
          <w:color w:val="2D2D2D" w:themeColor="text2" w:themeShade="80"/>
          <w:lang w:eastAsia="en-IE"/>
        </w:rPr>
      </w:pPr>
    </w:p>
    <w:p w14:paraId="591520B9" w14:textId="77777777" w:rsidR="00DA09BC" w:rsidRPr="00567F75" w:rsidRDefault="00DA09BC" w:rsidP="78AF6874">
      <w:pPr>
        <w:spacing w:before="0" w:after="0" w:line="240" w:lineRule="auto"/>
        <w:rPr>
          <w:rFonts w:eastAsia="Times New Roman"/>
          <w:b/>
          <w:bCs/>
          <w:color w:val="2D2D2D" w:themeColor="text2" w:themeShade="80"/>
          <w:lang w:eastAsia="en-IE"/>
        </w:rPr>
      </w:pPr>
      <w:r w:rsidRPr="00567F75">
        <w:rPr>
          <w:rFonts w:eastAsia="Times New Roman"/>
          <w:b/>
          <w:bCs/>
          <w:color w:val="2D2D2D" w:themeColor="text2" w:themeShade="80"/>
          <w:lang w:eastAsia="en-IE"/>
        </w:rPr>
        <w:t>Patrick Mac Fhionnlaoich</w:t>
      </w:r>
    </w:p>
    <w:p w14:paraId="43906FCE" w14:textId="02803860" w:rsidR="004A12BF" w:rsidRPr="00567F75" w:rsidRDefault="00DA09BC" w:rsidP="78AF6874">
      <w:pPr>
        <w:spacing w:before="0" w:after="0" w:line="240" w:lineRule="auto"/>
        <w:rPr>
          <w:rFonts w:eastAsia="Times New Roman"/>
          <w:color w:val="2D2D2D" w:themeColor="text2" w:themeShade="80"/>
          <w:lang w:eastAsia="en-IE"/>
        </w:rPr>
      </w:pPr>
      <w:r w:rsidRPr="00567F75">
        <w:rPr>
          <w:rFonts w:eastAsia="Times New Roman"/>
          <w:color w:val="2D2D2D" w:themeColor="text2" w:themeShade="80"/>
          <w:lang w:eastAsia="en-IE"/>
        </w:rPr>
        <w:t xml:space="preserve">Dúirt an coiste go dtuigeann siad cad chuige ar cuireadh an eitilt ar ceal maidin inniu ach go léiríonn sé an tábhacht atá leis an sceideal a choinneáil mar atá sé agus go mbeadh muinín ag </w:t>
      </w:r>
      <w:proofErr w:type="spellStart"/>
      <w:r w:rsidRPr="00567F75">
        <w:rPr>
          <w:rFonts w:eastAsia="Times New Roman"/>
          <w:color w:val="2D2D2D" w:themeColor="text2" w:themeShade="80"/>
          <w:lang w:eastAsia="en-IE"/>
        </w:rPr>
        <w:t>achan</w:t>
      </w:r>
      <w:proofErr w:type="spellEnd"/>
      <w:r w:rsidRPr="00567F75">
        <w:rPr>
          <w:rFonts w:eastAsia="Times New Roman"/>
          <w:color w:val="2D2D2D" w:themeColor="text2" w:themeShade="80"/>
          <w:vertAlign w:val="superscript"/>
          <w:lang w:eastAsia="en-IE"/>
        </w:rPr>
        <w:footnoteReference w:id="9"/>
      </w:r>
      <w:r w:rsidRPr="00567F75">
        <w:rPr>
          <w:rFonts w:eastAsia="Times New Roman"/>
          <w:color w:val="2D2D2D" w:themeColor="text2" w:themeShade="80"/>
          <w:lang w:eastAsia="en-IE"/>
        </w:rPr>
        <w:t xml:space="preserve"> duine ann. Patrick Mac Fhionnlaoich, Nuacht TG4 ag Aerfort Dhún na nGall.</w:t>
      </w:r>
      <w:r w:rsidR="004A12BF" w:rsidRPr="00567F75">
        <w:br w:type="page"/>
      </w:r>
    </w:p>
    <w:p w14:paraId="4F379B7A" w14:textId="5A8536B4" w:rsidR="009E6F5A" w:rsidRPr="00567F75" w:rsidRDefault="009A3FF4" w:rsidP="78AF6874">
      <w:pPr>
        <w:pStyle w:val="Heading1"/>
        <w:rPr>
          <w:noProof w:val="0"/>
        </w:rPr>
      </w:pPr>
      <w:r w:rsidRPr="0081218E">
        <w:lastRenderedPageBreak/>
        <mc:AlternateContent>
          <mc:Choice Requires="wps">
            <w:drawing>
              <wp:anchor distT="0" distB="0" distL="0" distR="0" simplePos="0" relativeHeight="251658243" behindDoc="1" locked="0" layoutInCell="1" allowOverlap="1" wp14:anchorId="2CCE3B15" wp14:editId="7EBD7283">
                <wp:simplePos x="0" y="0"/>
                <wp:positionH relativeFrom="page">
                  <wp:posOffset>667385</wp:posOffset>
                </wp:positionH>
                <wp:positionV relativeFrom="paragraph">
                  <wp:posOffset>282575</wp:posOffset>
                </wp:positionV>
                <wp:extent cx="6082665" cy="4508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w:pict w14:anchorId="38A29420">
              <v:rect id="Rectangle 11" style="position:absolute;margin-left:52.55pt;margin-top:22.25pt;width:478.95pt;height:3.5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6F2D2C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">
                <w10:wrap type="topAndBottom" anchorx="page"/>
              </v:rect>
            </w:pict>
          </mc:Fallback>
        </mc:AlternateContent>
      </w:r>
      <w:r w:rsidR="003F55A8" w:rsidRPr="00567F75">
        <w:rPr>
          <w:noProof w:val="0"/>
        </w:rPr>
        <w:t>NÓTAÍ &amp; FREAGRAÍ</w:t>
      </w:r>
    </w:p>
    <w:p w14:paraId="2354846B" w14:textId="357B9382" w:rsidR="00427B58" w:rsidRPr="0081218E" w:rsidRDefault="00427B58" w:rsidP="78AF6874">
      <w:pPr>
        <w:pStyle w:val="Heading3"/>
        <w:rPr>
          <w:sz w:val="22"/>
          <w:szCs w:val="22"/>
        </w:rPr>
      </w:pPr>
      <w:r w:rsidRPr="0081218E">
        <w:rPr>
          <w:sz w:val="22"/>
          <w:szCs w:val="22"/>
        </w:rPr>
        <w:t>A: MACHNAMH</w:t>
      </w:r>
    </w:p>
    <w:p w14:paraId="3D51B7D3" w14:textId="504D201C" w:rsidR="00A95B9A" w:rsidRPr="006E2B9C" w:rsidRDefault="00CA5DFC" w:rsidP="78AF6874">
      <w:pPr>
        <w:spacing w:before="0" w:after="0"/>
        <w:rPr>
          <w:color w:val="2D2D2D" w:themeColor="text2" w:themeShade="80"/>
        </w:rPr>
      </w:pPr>
      <w:r w:rsidRPr="006E2B9C">
        <w:rPr>
          <w:color w:val="2D2D2D" w:themeColor="text2" w:themeShade="80"/>
        </w:rPr>
        <w:t xml:space="preserve">Cleachtadh gearr cainte é seo chun tús a chur le rang bríomhar ina mbeidh na foghlaimeoirí ag féachaint ar mhír nuachta, ag déanamh cleachtaí cluastuisceana agus ag comhrá faoi thopaic a bhaineann leis an mír ansin. Tabhair tamall do na foghlaimeoirí na ceisteanna a phlé ina mbeirteanna ar dtús sula bpléifidh tusa na ceisteanna leis an rang iomlán. </w:t>
      </w:r>
      <w:r w:rsidR="0057348E" w:rsidRPr="006E2B9C">
        <w:rPr>
          <w:color w:val="2D2D2D" w:themeColor="text2" w:themeShade="80"/>
        </w:rPr>
        <w:t>Is é Aerfort Dhún na nGall atá san</w:t>
      </w:r>
      <w:r w:rsidR="00AE2F87" w:rsidRPr="006E2B9C">
        <w:rPr>
          <w:color w:val="2D2D2D" w:themeColor="text2" w:themeShade="80"/>
        </w:rPr>
        <w:t xml:space="preserve"> </w:t>
      </w:r>
      <w:r w:rsidR="0057348E" w:rsidRPr="006E2B9C">
        <w:rPr>
          <w:color w:val="2D2D2D" w:themeColor="text2" w:themeShade="80"/>
        </w:rPr>
        <w:t xml:space="preserve">íomhá. </w:t>
      </w:r>
    </w:p>
    <w:p w14:paraId="74DECC4F" w14:textId="77777777" w:rsidR="008610ED" w:rsidRPr="006E2B9C" w:rsidRDefault="008610ED" w:rsidP="78AF6874">
      <w:pPr>
        <w:spacing w:before="0" w:after="0"/>
        <w:rPr>
          <w:color w:val="1F1F1F" w:themeColor="text1" w:themeShade="80"/>
        </w:rPr>
      </w:pPr>
    </w:p>
    <w:p w14:paraId="59F3F8F7" w14:textId="77777777" w:rsidR="00427B58" w:rsidRPr="0081218E" w:rsidRDefault="00427B58" w:rsidP="78AF6874">
      <w:pPr>
        <w:pStyle w:val="Heading3"/>
        <w:spacing w:before="0" w:beforeAutospacing="0"/>
        <w:rPr>
          <w:sz w:val="22"/>
          <w:szCs w:val="22"/>
        </w:rPr>
      </w:pPr>
      <w:r w:rsidRPr="0081218E">
        <w:rPr>
          <w:sz w:val="22"/>
          <w:szCs w:val="22"/>
        </w:rPr>
        <w:t>B:</w:t>
      </w:r>
      <w:r w:rsidRPr="0081218E">
        <w:rPr>
          <w:spacing w:val="-2"/>
          <w:sz w:val="22"/>
          <w:szCs w:val="22"/>
        </w:rPr>
        <w:t xml:space="preserve"> </w:t>
      </w:r>
      <w:r w:rsidRPr="0081218E">
        <w:rPr>
          <w:sz w:val="22"/>
          <w:szCs w:val="22"/>
        </w:rPr>
        <w:t>FOCLÓIR</w:t>
      </w:r>
    </w:p>
    <w:p w14:paraId="1112939C" w14:textId="0BBD6EBA" w:rsidR="000376DA" w:rsidRPr="006E2B9C" w:rsidRDefault="002C27B7" w:rsidP="78AF6874">
      <w:pPr>
        <w:pStyle w:val="ListParagraph"/>
        <w:numPr>
          <w:ilvl w:val="0"/>
          <w:numId w:val="16"/>
        </w:numPr>
        <w:spacing w:before="0" w:after="0"/>
        <w:rPr>
          <w:color w:val="2D2D2D" w:themeColor="text2" w:themeShade="80"/>
        </w:rPr>
      </w:pPr>
      <w:r w:rsidRPr="006E2B9C">
        <w:rPr>
          <w:color w:val="2D2D2D" w:themeColor="text2" w:themeShade="80"/>
        </w:rPr>
        <w:t>Freagraí:</w:t>
      </w:r>
    </w:p>
    <w:p w14:paraId="0893CD1E" w14:textId="77777777" w:rsidR="008A3076" w:rsidRPr="006E2B9C" w:rsidRDefault="008A3076" w:rsidP="78AF6874">
      <w:pPr>
        <w:pStyle w:val="ListParagraph"/>
        <w:spacing w:before="0" w:after="0"/>
        <w:ind w:left="361" w:firstLine="0"/>
        <w:rPr>
          <w:color w:val="2D2D2D" w:themeColor="text2" w:themeShade="80"/>
        </w:rPr>
      </w:pPr>
    </w:p>
    <w:tbl>
      <w:tblPr>
        <w:tblStyle w:val="TableGrid"/>
        <w:tblW w:w="0" w:type="auto"/>
        <w:tblInd w:w="421" w:type="dxa"/>
        <w:tblLook w:val="04A0" w:firstRow="1" w:lastRow="0" w:firstColumn="1" w:lastColumn="0" w:noHBand="0" w:noVBand="1"/>
      </w:tblPr>
      <w:tblGrid>
        <w:gridCol w:w="4394"/>
        <w:gridCol w:w="4665"/>
      </w:tblGrid>
      <w:tr w:rsidR="0057348E" w:rsidRPr="006E2B9C" w14:paraId="4126E67B" w14:textId="77777777" w:rsidTr="78AF6874">
        <w:tc>
          <w:tcPr>
            <w:tcW w:w="4394" w:type="dxa"/>
          </w:tcPr>
          <w:p w14:paraId="248BBBCB" w14:textId="77777777" w:rsidR="0057348E" w:rsidRPr="006E2B9C" w:rsidRDefault="0057348E" w:rsidP="78AF6874">
            <w:pPr>
              <w:widowControl w:val="0"/>
              <w:autoSpaceDE w:val="0"/>
              <w:autoSpaceDN w:val="0"/>
              <w:spacing w:before="0" w:after="0"/>
              <w:rPr>
                <w:i/>
                <w:iCs/>
                <w:color w:val="2D2D2D" w:themeColor="text2" w:themeShade="80"/>
              </w:rPr>
            </w:pPr>
            <w:proofErr w:type="spellStart"/>
            <w:r w:rsidRPr="006E2B9C">
              <w:rPr>
                <w:i/>
                <w:iCs/>
                <w:color w:val="2D2D2D" w:themeColor="text2" w:themeShade="80"/>
              </w:rPr>
              <w:t>worried</w:t>
            </w:r>
            <w:proofErr w:type="spellEnd"/>
            <w:r w:rsidRPr="006E2B9C">
              <w:rPr>
                <w:i/>
                <w:iCs/>
                <w:color w:val="2D2D2D" w:themeColor="text2" w:themeShade="80"/>
              </w:rPr>
              <w:t xml:space="preserve"> </w:t>
            </w:r>
            <w:proofErr w:type="spellStart"/>
            <w:r w:rsidRPr="006E2B9C">
              <w:rPr>
                <w:i/>
                <w:iCs/>
                <w:color w:val="2D2D2D" w:themeColor="text2" w:themeShade="80"/>
              </w:rPr>
              <w:t>about</w:t>
            </w:r>
            <w:proofErr w:type="spellEnd"/>
            <w:r w:rsidRPr="006E2B9C">
              <w:rPr>
                <w:i/>
                <w:iCs/>
                <w:color w:val="2D2D2D" w:themeColor="text2" w:themeShade="80"/>
              </w:rPr>
              <w:t xml:space="preserve"> </w:t>
            </w:r>
            <w:proofErr w:type="spellStart"/>
            <w:r w:rsidRPr="006E2B9C">
              <w:rPr>
                <w:i/>
                <w:iCs/>
                <w:color w:val="2D2D2D" w:themeColor="text2" w:themeShade="80"/>
              </w:rPr>
              <w:t>the</w:t>
            </w:r>
            <w:proofErr w:type="spellEnd"/>
            <w:r w:rsidRPr="006E2B9C">
              <w:rPr>
                <w:i/>
                <w:iCs/>
                <w:color w:val="2D2D2D" w:themeColor="text2" w:themeShade="80"/>
              </w:rPr>
              <w:t xml:space="preserve"> </w:t>
            </w:r>
            <w:proofErr w:type="spellStart"/>
            <w:r w:rsidRPr="006E2B9C">
              <w:rPr>
                <w:i/>
                <w:iCs/>
                <w:color w:val="2D2D2D" w:themeColor="text2" w:themeShade="80"/>
              </w:rPr>
              <w:t>effect</w:t>
            </w:r>
            <w:proofErr w:type="spellEnd"/>
            <w:r w:rsidRPr="006E2B9C">
              <w:rPr>
                <w:i/>
                <w:iCs/>
                <w:color w:val="2D2D2D" w:themeColor="text2" w:themeShade="80"/>
              </w:rPr>
              <w:t xml:space="preserve">, </w:t>
            </w:r>
            <w:proofErr w:type="spellStart"/>
            <w:r w:rsidRPr="006E2B9C">
              <w:rPr>
                <w:i/>
                <w:iCs/>
                <w:color w:val="2D2D2D" w:themeColor="text2" w:themeShade="80"/>
              </w:rPr>
              <w:t>impact</w:t>
            </w:r>
            <w:proofErr w:type="spellEnd"/>
          </w:p>
        </w:tc>
        <w:tc>
          <w:tcPr>
            <w:tcW w:w="4665" w:type="dxa"/>
          </w:tcPr>
          <w:p w14:paraId="1FB0151E" w14:textId="682D3818" w:rsidR="0057348E" w:rsidRPr="006E2B9C" w:rsidRDefault="0057348E" w:rsidP="78AF6874">
            <w:pPr>
              <w:spacing w:before="0"/>
              <w:rPr>
                <w:i/>
                <w:iCs/>
                <w:color w:val="2D2D2D" w:themeColor="text2" w:themeShade="80"/>
              </w:rPr>
            </w:pPr>
            <w:r w:rsidRPr="006E2B9C">
              <w:rPr>
                <w:i/>
                <w:iCs/>
                <w:color w:val="2D2D2D" w:themeColor="text2" w:themeShade="80"/>
              </w:rPr>
              <w:t xml:space="preserve">buartha faoin tionchar </w:t>
            </w:r>
          </w:p>
        </w:tc>
      </w:tr>
      <w:tr w:rsidR="0057348E" w:rsidRPr="006E2B9C" w14:paraId="7236402E" w14:textId="77777777" w:rsidTr="78AF6874">
        <w:tc>
          <w:tcPr>
            <w:tcW w:w="4394" w:type="dxa"/>
          </w:tcPr>
          <w:p w14:paraId="0C64DA92" w14:textId="77777777" w:rsidR="0057348E" w:rsidRPr="006E2B9C" w:rsidRDefault="0057348E" w:rsidP="78AF6874">
            <w:pPr>
              <w:widowControl w:val="0"/>
              <w:autoSpaceDE w:val="0"/>
              <w:autoSpaceDN w:val="0"/>
              <w:spacing w:before="0" w:after="0"/>
              <w:rPr>
                <w:i/>
                <w:iCs/>
                <w:color w:val="2D2D2D" w:themeColor="text2" w:themeShade="80"/>
              </w:rPr>
            </w:pPr>
            <w:proofErr w:type="spellStart"/>
            <w:r w:rsidRPr="006E2B9C">
              <w:rPr>
                <w:i/>
                <w:iCs/>
                <w:color w:val="2D2D2D" w:themeColor="text2" w:themeShade="80"/>
              </w:rPr>
              <w:t>treatment</w:t>
            </w:r>
            <w:proofErr w:type="spellEnd"/>
            <w:r w:rsidRPr="006E2B9C">
              <w:rPr>
                <w:i/>
                <w:iCs/>
                <w:color w:val="2D2D2D" w:themeColor="text2" w:themeShade="80"/>
              </w:rPr>
              <w:t xml:space="preserve"> </w:t>
            </w:r>
          </w:p>
        </w:tc>
        <w:tc>
          <w:tcPr>
            <w:tcW w:w="4665" w:type="dxa"/>
          </w:tcPr>
          <w:p w14:paraId="1421DD5F" w14:textId="79D5B901" w:rsidR="0057348E" w:rsidRPr="006E2B9C" w:rsidRDefault="0057348E" w:rsidP="78AF6874">
            <w:pPr>
              <w:spacing w:before="0"/>
              <w:rPr>
                <w:i/>
                <w:iCs/>
                <w:color w:val="2D2D2D" w:themeColor="text2" w:themeShade="80"/>
              </w:rPr>
            </w:pPr>
            <w:r w:rsidRPr="006E2B9C">
              <w:rPr>
                <w:i/>
                <w:iCs/>
                <w:color w:val="2D2D2D" w:themeColor="text2" w:themeShade="80"/>
              </w:rPr>
              <w:t xml:space="preserve">cóir leighis </w:t>
            </w:r>
          </w:p>
        </w:tc>
      </w:tr>
      <w:tr w:rsidR="0057348E" w:rsidRPr="006E2B9C" w14:paraId="7EECD3BF" w14:textId="77777777" w:rsidTr="78AF6874">
        <w:tc>
          <w:tcPr>
            <w:tcW w:w="4394" w:type="dxa"/>
          </w:tcPr>
          <w:p w14:paraId="2649072B" w14:textId="77777777" w:rsidR="0057348E" w:rsidRPr="006E2B9C" w:rsidRDefault="0057348E" w:rsidP="78AF6874">
            <w:pPr>
              <w:widowControl w:val="0"/>
              <w:autoSpaceDE w:val="0"/>
              <w:autoSpaceDN w:val="0"/>
              <w:spacing w:before="0" w:after="0"/>
              <w:rPr>
                <w:i/>
                <w:iCs/>
                <w:color w:val="2D2D2D" w:themeColor="text2" w:themeShade="80"/>
              </w:rPr>
            </w:pPr>
            <w:proofErr w:type="spellStart"/>
            <w:r w:rsidRPr="006E2B9C">
              <w:rPr>
                <w:i/>
                <w:iCs/>
                <w:color w:val="2D2D2D" w:themeColor="text2" w:themeShade="80"/>
              </w:rPr>
              <w:t>cancelled</w:t>
            </w:r>
            <w:proofErr w:type="spellEnd"/>
            <w:r w:rsidRPr="006E2B9C">
              <w:rPr>
                <w:i/>
                <w:iCs/>
                <w:color w:val="2D2D2D" w:themeColor="text2" w:themeShade="80"/>
              </w:rPr>
              <w:t xml:space="preserve">  </w:t>
            </w:r>
          </w:p>
        </w:tc>
        <w:tc>
          <w:tcPr>
            <w:tcW w:w="4665" w:type="dxa"/>
          </w:tcPr>
          <w:p w14:paraId="5AA4CA2C" w14:textId="7C5D563B" w:rsidR="0057348E" w:rsidRPr="006E2B9C" w:rsidRDefault="0057348E" w:rsidP="78AF6874">
            <w:pPr>
              <w:spacing w:before="0"/>
              <w:rPr>
                <w:i/>
                <w:iCs/>
                <w:color w:val="2D2D2D" w:themeColor="text2" w:themeShade="80"/>
              </w:rPr>
            </w:pPr>
            <w:r w:rsidRPr="006E2B9C">
              <w:rPr>
                <w:i/>
                <w:iCs/>
                <w:color w:val="2D2D2D" w:themeColor="text2" w:themeShade="80"/>
              </w:rPr>
              <w:t>curtha ar ceal</w:t>
            </w:r>
          </w:p>
        </w:tc>
      </w:tr>
      <w:tr w:rsidR="0057348E" w:rsidRPr="006E2B9C" w14:paraId="4DE9C663" w14:textId="77777777" w:rsidTr="78AF6874">
        <w:tc>
          <w:tcPr>
            <w:tcW w:w="4394" w:type="dxa"/>
          </w:tcPr>
          <w:p w14:paraId="5E843774" w14:textId="2AF9B84C" w:rsidR="0057348E" w:rsidRPr="006E2B9C" w:rsidRDefault="0057348E" w:rsidP="78AF6874">
            <w:pPr>
              <w:widowControl w:val="0"/>
              <w:autoSpaceDE w:val="0"/>
              <w:autoSpaceDN w:val="0"/>
              <w:spacing w:before="0" w:after="0"/>
              <w:rPr>
                <w:i/>
                <w:iCs/>
                <w:color w:val="2D2D2D" w:themeColor="text2" w:themeShade="80"/>
              </w:rPr>
            </w:pPr>
            <w:proofErr w:type="spellStart"/>
            <w:r w:rsidRPr="006E2B9C">
              <w:rPr>
                <w:i/>
                <w:iCs/>
                <w:color w:val="2D2D2D" w:themeColor="text2" w:themeShade="80"/>
              </w:rPr>
              <w:t>that</w:t>
            </w:r>
            <w:proofErr w:type="spellEnd"/>
            <w:r w:rsidRPr="006E2B9C">
              <w:rPr>
                <w:i/>
                <w:iCs/>
                <w:color w:val="2D2D2D" w:themeColor="text2" w:themeShade="80"/>
              </w:rPr>
              <w:t xml:space="preserve"> </w:t>
            </w:r>
            <w:proofErr w:type="spellStart"/>
            <w:r w:rsidRPr="006E2B9C">
              <w:rPr>
                <w:i/>
                <w:iCs/>
                <w:color w:val="2D2D2D" w:themeColor="text2" w:themeShade="80"/>
              </w:rPr>
              <w:t>means</w:t>
            </w:r>
            <w:proofErr w:type="spellEnd"/>
            <w:r w:rsidRPr="006E2B9C">
              <w:rPr>
                <w:i/>
                <w:iCs/>
                <w:color w:val="2D2D2D" w:themeColor="text2" w:themeShade="80"/>
              </w:rPr>
              <w:t xml:space="preserve"> </w:t>
            </w:r>
            <w:proofErr w:type="spellStart"/>
            <w:r w:rsidRPr="006E2B9C">
              <w:rPr>
                <w:i/>
                <w:iCs/>
                <w:color w:val="2D2D2D" w:themeColor="text2" w:themeShade="80"/>
              </w:rPr>
              <w:t>passengers</w:t>
            </w:r>
            <w:proofErr w:type="spellEnd"/>
            <w:r w:rsidRPr="006E2B9C">
              <w:rPr>
                <w:i/>
                <w:iCs/>
                <w:color w:val="2D2D2D" w:themeColor="text2" w:themeShade="80"/>
              </w:rPr>
              <w:t xml:space="preserve"> </w:t>
            </w:r>
            <w:proofErr w:type="spellStart"/>
            <w:r w:rsidRPr="006E2B9C">
              <w:rPr>
                <w:i/>
                <w:iCs/>
                <w:color w:val="2D2D2D" w:themeColor="text2" w:themeShade="80"/>
              </w:rPr>
              <w:t>had</w:t>
            </w:r>
            <w:proofErr w:type="spellEnd"/>
            <w:r w:rsidRPr="006E2B9C">
              <w:rPr>
                <w:i/>
                <w:iCs/>
                <w:color w:val="2D2D2D" w:themeColor="text2" w:themeShade="80"/>
              </w:rPr>
              <w:t xml:space="preserve"> to</w:t>
            </w:r>
          </w:p>
        </w:tc>
        <w:tc>
          <w:tcPr>
            <w:tcW w:w="4665" w:type="dxa"/>
          </w:tcPr>
          <w:p w14:paraId="11503ABB" w14:textId="3240DD12" w:rsidR="0057348E" w:rsidRPr="006E2B9C" w:rsidRDefault="0057348E" w:rsidP="78AF6874">
            <w:pPr>
              <w:spacing w:before="0"/>
              <w:rPr>
                <w:i/>
                <w:iCs/>
                <w:color w:val="2D2D2D" w:themeColor="text2" w:themeShade="80"/>
              </w:rPr>
            </w:pPr>
            <w:r w:rsidRPr="006E2B9C">
              <w:rPr>
                <w:i/>
                <w:iCs/>
                <w:color w:val="2D2D2D" w:themeColor="text2" w:themeShade="80"/>
              </w:rPr>
              <w:t xml:space="preserve">ciallaíonn </w:t>
            </w:r>
            <w:r w:rsidR="00034FC7" w:rsidRPr="006E2B9C">
              <w:rPr>
                <w:i/>
                <w:iCs/>
                <w:color w:val="2D2D2D" w:themeColor="text2" w:themeShade="80"/>
              </w:rPr>
              <w:t>sé</w:t>
            </w:r>
            <w:r w:rsidRPr="006E2B9C">
              <w:rPr>
                <w:i/>
                <w:iCs/>
                <w:color w:val="2D2D2D" w:themeColor="text2" w:themeShade="80"/>
              </w:rPr>
              <w:t xml:space="preserve"> sin gurbh éigean do phaisinéirí</w:t>
            </w:r>
          </w:p>
        </w:tc>
      </w:tr>
      <w:tr w:rsidR="0057348E" w:rsidRPr="006E2B9C" w14:paraId="393A3F11" w14:textId="77777777" w:rsidTr="78AF6874">
        <w:tc>
          <w:tcPr>
            <w:tcW w:w="4394" w:type="dxa"/>
          </w:tcPr>
          <w:p w14:paraId="1C6CB57C" w14:textId="77777777" w:rsidR="0057348E" w:rsidRPr="006E2B9C" w:rsidRDefault="0057348E" w:rsidP="78AF6874">
            <w:pPr>
              <w:widowControl w:val="0"/>
              <w:autoSpaceDE w:val="0"/>
              <w:autoSpaceDN w:val="0"/>
              <w:spacing w:before="0" w:after="0"/>
              <w:rPr>
                <w:i/>
                <w:iCs/>
                <w:color w:val="2D2D2D" w:themeColor="text2" w:themeShade="80"/>
              </w:rPr>
            </w:pPr>
            <w:proofErr w:type="spellStart"/>
            <w:r w:rsidRPr="006E2B9C">
              <w:rPr>
                <w:i/>
                <w:iCs/>
                <w:color w:val="2D2D2D" w:themeColor="text2" w:themeShade="80"/>
              </w:rPr>
              <w:t>words</w:t>
            </w:r>
            <w:proofErr w:type="spellEnd"/>
            <w:r w:rsidRPr="006E2B9C">
              <w:rPr>
                <w:i/>
                <w:iCs/>
                <w:color w:val="2D2D2D" w:themeColor="text2" w:themeShade="80"/>
              </w:rPr>
              <w:t xml:space="preserve">, </w:t>
            </w:r>
            <w:proofErr w:type="spellStart"/>
            <w:r w:rsidRPr="006E2B9C">
              <w:rPr>
                <w:i/>
                <w:iCs/>
                <w:color w:val="2D2D2D" w:themeColor="text2" w:themeShade="80"/>
              </w:rPr>
              <w:t>verbs</w:t>
            </w:r>
            <w:proofErr w:type="spellEnd"/>
            <w:r w:rsidRPr="006E2B9C">
              <w:rPr>
                <w:i/>
                <w:iCs/>
                <w:color w:val="2D2D2D" w:themeColor="text2" w:themeShade="80"/>
              </w:rPr>
              <w:t xml:space="preserve">  </w:t>
            </w:r>
          </w:p>
        </w:tc>
        <w:tc>
          <w:tcPr>
            <w:tcW w:w="4665" w:type="dxa"/>
          </w:tcPr>
          <w:p w14:paraId="117B10A5" w14:textId="079641EE" w:rsidR="0057348E" w:rsidRPr="006E2B9C" w:rsidRDefault="0057348E" w:rsidP="78AF6874">
            <w:pPr>
              <w:spacing w:before="0"/>
              <w:rPr>
                <w:i/>
                <w:iCs/>
                <w:color w:val="2D2D2D" w:themeColor="text2" w:themeShade="80"/>
              </w:rPr>
            </w:pPr>
            <w:r w:rsidRPr="006E2B9C">
              <w:rPr>
                <w:i/>
                <w:iCs/>
                <w:color w:val="2D2D2D" w:themeColor="text2" w:themeShade="80"/>
              </w:rPr>
              <w:t xml:space="preserve">briathra </w:t>
            </w:r>
          </w:p>
        </w:tc>
      </w:tr>
      <w:tr w:rsidR="0057348E" w:rsidRPr="006E2B9C" w14:paraId="600BEB26" w14:textId="77777777" w:rsidTr="78AF6874">
        <w:tc>
          <w:tcPr>
            <w:tcW w:w="4394" w:type="dxa"/>
          </w:tcPr>
          <w:p w14:paraId="0A9240B4" w14:textId="77777777" w:rsidR="0057348E" w:rsidRPr="006E2B9C" w:rsidRDefault="0057348E" w:rsidP="78AF6874">
            <w:pPr>
              <w:widowControl w:val="0"/>
              <w:autoSpaceDE w:val="0"/>
              <w:autoSpaceDN w:val="0"/>
              <w:spacing w:before="0" w:after="0"/>
              <w:rPr>
                <w:i/>
                <w:iCs/>
                <w:color w:val="2D2D2D" w:themeColor="text2" w:themeShade="80"/>
              </w:rPr>
            </w:pPr>
            <w:proofErr w:type="spellStart"/>
            <w:r w:rsidRPr="006E2B9C">
              <w:rPr>
                <w:i/>
                <w:iCs/>
                <w:color w:val="2D2D2D" w:themeColor="text2" w:themeShade="80"/>
              </w:rPr>
              <w:t>meaningful</w:t>
            </w:r>
            <w:proofErr w:type="spellEnd"/>
            <w:r w:rsidRPr="006E2B9C">
              <w:rPr>
                <w:i/>
                <w:iCs/>
                <w:color w:val="2D2D2D" w:themeColor="text2" w:themeShade="80"/>
              </w:rPr>
              <w:t xml:space="preserve"> </w:t>
            </w:r>
            <w:proofErr w:type="spellStart"/>
            <w:r w:rsidRPr="006E2B9C">
              <w:rPr>
                <w:i/>
                <w:iCs/>
                <w:color w:val="2D2D2D" w:themeColor="text2" w:themeShade="80"/>
              </w:rPr>
              <w:t>action</w:t>
            </w:r>
            <w:proofErr w:type="spellEnd"/>
            <w:r w:rsidRPr="006E2B9C">
              <w:rPr>
                <w:i/>
                <w:iCs/>
                <w:color w:val="2D2D2D" w:themeColor="text2" w:themeShade="80"/>
              </w:rPr>
              <w:t xml:space="preserve"> </w:t>
            </w:r>
          </w:p>
        </w:tc>
        <w:tc>
          <w:tcPr>
            <w:tcW w:w="4665" w:type="dxa"/>
          </w:tcPr>
          <w:p w14:paraId="27C8DE7B" w14:textId="07C82CBE" w:rsidR="0057348E" w:rsidRPr="006E2B9C" w:rsidRDefault="0057348E" w:rsidP="78AF6874">
            <w:pPr>
              <w:spacing w:before="0"/>
              <w:rPr>
                <w:i/>
                <w:iCs/>
                <w:color w:val="2D2D2D" w:themeColor="text2" w:themeShade="80"/>
              </w:rPr>
            </w:pPr>
            <w:r w:rsidRPr="006E2B9C">
              <w:rPr>
                <w:i/>
                <w:iCs/>
                <w:color w:val="2D2D2D" w:themeColor="text2" w:themeShade="80"/>
              </w:rPr>
              <w:t>beart fiúntach</w:t>
            </w:r>
          </w:p>
        </w:tc>
      </w:tr>
      <w:tr w:rsidR="0057348E" w:rsidRPr="006E2B9C" w14:paraId="54C97B18" w14:textId="77777777" w:rsidTr="78AF6874">
        <w:tc>
          <w:tcPr>
            <w:tcW w:w="4394" w:type="dxa"/>
          </w:tcPr>
          <w:p w14:paraId="4449022C" w14:textId="77777777" w:rsidR="0057348E" w:rsidRPr="006E2B9C" w:rsidRDefault="0057348E" w:rsidP="78AF6874">
            <w:pPr>
              <w:widowControl w:val="0"/>
              <w:autoSpaceDE w:val="0"/>
              <w:autoSpaceDN w:val="0"/>
              <w:spacing w:before="0" w:after="0"/>
              <w:rPr>
                <w:i/>
                <w:iCs/>
                <w:color w:val="2D2D2D" w:themeColor="text2" w:themeShade="80"/>
              </w:rPr>
            </w:pPr>
            <w:r w:rsidRPr="006E2B9C">
              <w:rPr>
                <w:i/>
                <w:iCs/>
                <w:color w:val="2D2D2D" w:themeColor="text2" w:themeShade="80"/>
              </w:rPr>
              <w:t xml:space="preserve">an </w:t>
            </w:r>
            <w:proofErr w:type="spellStart"/>
            <w:r w:rsidRPr="006E2B9C">
              <w:rPr>
                <w:i/>
                <w:iCs/>
                <w:color w:val="2D2D2D" w:themeColor="text2" w:themeShade="80"/>
              </w:rPr>
              <w:t>urgent</w:t>
            </w:r>
            <w:proofErr w:type="spellEnd"/>
            <w:r w:rsidRPr="006E2B9C">
              <w:rPr>
                <w:i/>
                <w:iCs/>
                <w:color w:val="2D2D2D" w:themeColor="text2" w:themeShade="80"/>
              </w:rPr>
              <w:t xml:space="preserve"> </w:t>
            </w:r>
            <w:proofErr w:type="spellStart"/>
            <w:r w:rsidRPr="006E2B9C">
              <w:rPr>
                <w:i/>
                <w:iCs/>
                <w:color w:val="2D2D2D" w:themeColor="text2" w:themeShade="80"/>
              </w:rPr>
              <w:t>need</w:t>
            </w:r>
            <w:proofErr w:type="spellEnd"/>
            <w:r w:rsidRPr="006E2B9C">
              <w:rPr>
                <w:i/>
                <w:iCs/>
                <w:color w:val="2D2D2D" w:themeColor="text2" w:themeShade="80"/>
              </w:rPr>
              <w:t xml:space="preserve">   </w:t>
            </w:r>
          </w:p>
        </w:tc>
        <w:tc>
          <w:tcPr>
            <w:tcW w:w="4665" w:type="dxa"/>
          </w:tcPr>
          <w:p w14:paraId="3FE52501" w14:textId="5E8A57B2" w:rsidR="0057348E" w:rsidRPr="006E2B9C" w:rsidRDefault="0057348E" w:rsidP="78AF6874">
            <w:pPr>
              <w:spacing w:before="0"/>
              <w:rPr>
                <w:i/>
                <w:iCs/>
                <w:color w:val="2D2D2D" w:themeColor="text2" w:themeShade="80"/>
              </w:rPr>
            </w:pPr>
            <w:r w:rsidRPr="006E2B9C">
              <w:rPr>
                <w:i/>
                <w:iCs/>
                <w:color w:val="2D2D2D" w:themeColor="text2" w:themeShade="80"/>
              </w:rPr>
              <w:t>géarghá</w:t>
            </w:r>
          </w:p>
        </w:tc>
      </w:tr>
      <w:tr w:rsidR="0057348E" w:rsidRPr="006E2B9C" w14:paraId="4FC26C61" w14:textId="77777777" w:rsidTr="78AF6874">
        <w:tc>
          <w:tcPr>
            <w:tcW w:w="4394" w:type="dxa"/>
          </w:tcPr>
          <w:p w14:paraId="5084187E" w14:textId="77777777" w:rsidR="0057348E" w:rsidRPr="006E2B9C" w:rsidRDefault="0057348E" w:rsidP="78AF6874">
            <w:pPr>
              <w:widowControl w:val="0"/>
              <w:autoSpaceDE w:val="0"/>
              <w:autoSpaceDN w:val="0"/>
              <w:spacing w:before="0" w:after="0"/>
              <w:rPr>
                <w:i/>
                <w:iCs/>
                <w:color w:val="2D2D2D" w:themeColor="text2" w:themeShade="80"/>
              </w:rPr>
            </w:pPr>
            <w:proofErr w:type="spellStart"/>
            <w:r w:rsidRPr="006E2B9C">
              <w:rPr>
                <w:i/>
                <w:iCs/>
                <w:color w:val="2D2D2D" w:themeColor="text2" w:themeShade="80"/>
              </w:rPr>
              <w:t>representative</w:t>
            </w:r>
            <w:proofErr w:type="spellEnd"/>
            <w:r w:rsidRPr="006E2B9C">
              <w:rPr>
                <w:i/>
                <w:iCs/>
                <w:color w:val="2D2D2D" w:themeColor="text2" w:themeShade="80"/>
              </w:rPr>
              <w:t xml:space="preserve"> </w:t>
            </w:r>
          </w:p>
        </w:tc>
        <w:tc>
          <w:tcPr>
            <w:tcW w:w="4665" w:type="dxa"/>
          </w:tcPr>
          <w:p w14:paraId="76AC6C44" w14:textId="5D857BB9" w:rsidR="0057348E" w:rsidRPr="006E2B9C" w:rsidRDefault="0057348E" w:rsidP="78AF6874">
            <w:pPr>
              <w:spacing w:before="0"/>
              <w:rPr>
                <w:i/>
                <w:iCs/>
                <w:color w:val="2D2D2D" w:themeColor="text2" w:themeShade="80"/>
              </w:rPr>
            </w:pPr>
            <w:r w:rsidRPr="006E2B9C">
              <w:rPr>
                <w:i/>
                <w:iCs/>
                <w:color w:val="2D2D2D" w:themeColor="text2" w:themeShade="80"/>
              </w:rPr>
              <w:t xml:space="preserve">ionadaí </w:t>
            </w:r>
          </w:p>
        </w:tc>
      </w:tr>
      <w:tr w:rsidR="0057348E" w:rsidRPr="006E2B9C" w14:paraId="56306ADC" w14:textId="77777777" w:rsidTr="78AF6874">
        <w:tc>
          <w:tcPr>
            <w:tcW w:w="4394" w:type="dxa"/>
          </w:tcPr>
          <w:p w14:paraId="70C4B2DB" w14:textId="77777777" w:rsidR="0057348E" w:rsidRPr="006E2B9C" w:rsidRDefault="0057348E" w:rsidP="78AF6874">
            <w:pPr>
              <w:widowControl w:val="0"/>
              <w:autoSpaceDE w:val="0"/>
              <w:autoSpaceDN w:val="0"/>
              <w:spacing w:before="0" w:after="0"/>
              <w:rPr>
                <w:i/>
                <w:iCs/>
                <w:color w:val="2D2D2D" w:themeColor="text2" w:themeShade="80"/>
              </w:rPr>
            </w:pPr>
            <w:proofErr w:type="spellStart"/>
            <w:r w:rsidRPr="006E2B9C">
              <w:rPr>
                <w:i/>
                <w:iCs/>
                <w:color w:val="2D2D2D" w:themeColor="text2" w:themeShade="80"/>
              </w:rPr>
              <w:t>news</w:t>
            </w:r>
            <w:proofErr w:type="spellEnd"/>
            <w:r w:rsidRPr="006E2B9C">
              <w:rPr>
                <w:i/>
                <w:iCs/>
                <w:color w:val="2D2D2D" w:themeColor="text2" w:themeShade="80"/>
              </w:rPr>
              <w:t xml:space="preserve">, </w:t>
            </w:r>
            <w:proofErr w:type="spellStart"/>
            <w:r w:rsidRPr="006E2B9C">
              <w:rPr>
                <w:i/>
                <w:iCs/>
                <w:color w:val="2D2D2D" w:themeColor="text2" w:themeShade="80"/>
              </w:rPr>
              <w:t>tidings</w:t>
            </w:r>
            <w:proofErr w:type="spellEnd"/>
          </w:p>
        </w:tc>
        <w:tc>
          <w:tcPr>
            <w:tcW w:w="4665" w:type="dxa"/>
          </w:tcPr>
          <w:p w14:paraId="450E71CC" w14:textId="3F7B126F" w:rsidR="0057348E" w:rsidRPr="006E2B9C" w:rsidRDefault="0057348E" w:rsidP="78AF6874">
            <w:pPr>
              <w:spacing w:before="0"/>
              <w:rPr>
                <w:i/>
                <w:iCs/>
                <w:color w:val="2D2D2D" w:themeColor="text2" w:themeShade="80"/>
              </w:rPr>
            </w:pPr>
            <w:r w:rsidRPr="006E2B9C">
              <w:rPr>
                <w:i/>
                <w:iCs/>
                <w:color w:val="2D2D2D" w:themeColor="text2" w:themeShade="80"/>
              </w:rPr>
              <w:t>scéala</w:t>
            </w:r>
          </w:p>
        </w:tc>
      </w:tr>
      <w:tr w:rsidR="0057348E" w:rsidRPr="006E2B9C" w14:paraId="0BDB8A3B" w14:textId="77777777" w:rsidTr="78AF6874">
        <w:tc>
          <w:tcPr>
            <w:tcW w:w="4394" w:type="dxa"/>
          </w:tcPr>
          <w:p w14:paraId="1A806C44" w14:textId="7D6DB83A" w:rsidR="0057348E" w:rsidRPr="006E2B9C" w:rsidRDefault="0057738F" w:rsidP="78AF6874">
            <w:pPr>
              <w:widowControl w:val="0"/>
              <w:autoSpaceDE w:val="0"/>
              <w:autoSpaceDN w:val="0"/>
              <w:spacing w:before="0" w:after="0"/>
              <w:rPr>
                <w:i/>
                <w:iCs/>
                <w:color w:val="2D2D2D" w:themeColor="text2" w:themeShade="80"/>
              </w:rPr>
            </w:pPr>
            <w:proofErr w:type="spellStart"/>
            <w:r>
              <w:rPr>
                <w:i/>
                <w:iCs/>
                <w:color w:val="2D2D2D" w:themeColor="text2" w:themeShade="80"/>
              </w:rPr>
              <w:t>r</w:t>
            </w:r>
            <w:r w:rsidR="0057348E" w:rsidRPr="006E2B9C">
              <w:rPr>
                <w:i/>
                <w:iCs/>
                <w:color w:val="2D2D2D" w:themeColor="text2" w:themeShade="80"/>
              </w:rPr>
              <w:t>e</w:t>
            </w:r>
            <w:r w:rsidR="00BE696D">
              <w:rPr>
                <w:i/>
                <w:iCs/>
                <w:color w:val="2D2D2D" w:themeColor="text2" w:themeShade="80"/>
              </w:rPr>
              <w:t>-e</w:t>
            </w:r>
            <w:r w:rsidR="0057348E" w:rsidRPr="006E2B9C">
              <w:rPr>
                <w:i/>
                <w:iCs/>
                <w:color w:val="2D2D2D" w:themeColor="text2" w:themeShade="80"/>
              </w:rPr>
              <w:t>valuation</w:t>
            </w:r>
            <w:proofErr w:type="spellEnd"/>
            <w:r w:rsidR="0057348E" w:rsidRPr="006E2B9C">
              <w:rPr>
                <w:i/>
                <w:iCs/>
                <w:color w:val="2D2D2D" w:themeColor="text2" w:themeShade="80"/>
              </w:rPr>
              <w:t xml:space="preserve">, </w:t>
            </w:r>
            <w:proofErr w:type="spellStart"/>
            <w:r w:rsidR="0057348E" w:rsidRPr="006E2B9C">
              <w:rPr>
                <w:i/>
                <w:iCs/>
                <w:color w:val="2D2D2D" w:themeColor="text2" w:themeShade="80"/>
              </w:rPr>
              <w:t>reassessment</w:t>
            </w:r>
            <w:proofErr w:type="spellEnd"/>
            <w:r w:rsidR="0057348E" w:rsidRPr="006E2B9C">
              <w:rPr>
                <w:i/>
                <w:iCs/>
                <w:color w:val="2D2D2D" w:themeColor="text2" w:themeShade="80"/>
              </w:rPr>
              <w:t xml:space="preserve"> </w:t>
            </w:r>
          </w:p>
        </w:tc>
        <w:tc>
          <w:tcPr>
            <w:tcW w:w="4665" w:type="dxa"/>
          </w:tcPr>
          <w:p w14:paraId="4BC62739" w14:textId="048EB47A" w:rsidR="0057348E" w:rsidRPr="006E2B9C" w:rsidRDefault="0057348E" w:rsidP="78AF6874">
            <w:pPr>
              <w:spacing w:before="0"/>
              <w:rPr>
                <w:i/>
                <w:iCs/>
                <w:color w:val="2D2D2D" w:themeColor="text2" w:themeShade="80"/>
              </w:rPr>
            </w:pPr>
            <w:r w:rsidRPr="006E2B9C">
              <w:rPr>
                <w:i/>
                <w:iCs/>
                <w:color w:val="2D2D2D" w:themeColor="text2" w:themeShade="80"/>
              </w:rPr>
              <w:t>athbhreithniú</w:t>
            </w:r>
          </w:p>
        </w:tc>
      </w:tr>
    </w:tbl>
    <w:p w14:paraId="1AFE3032" w14:textId="77777777" w:rsidR="0057348E" w:rsidRPr="006E2B9C" w:rsidRDefault="0057348E" w:rsidP="78AF6874">
      <w:pPr>
        <w:pStyle w:val="ListParagraph"/>
        <w:spacing w:before="0" w:after="0"/>
        <w:ind w:left="361" w:firstLine="0"/>
        <w:rPr>
          <w:color w:val="2D2D2D" w:themeColor="text2" w:themeShade="80"/>
        </w:rPr>
      </w:pPr>
    </w:p>
    <w:p w14:paraId="6BBE1E05" w14:textId="77777777" w:rsidR="008A3076" w:rsidRPr="006E2B9C" w:rsidRDefault="008A3076" w:rsidP="78AF6874">
      <w:pPr>
        <w:pStyle w:val="ListParagraph"/>
        <w:spacing w:before="0" w:after="0"/>
        <w:ind w:left="361" w:firstLine="0"/>
        <w:rPr>
          <w:color w:val="2D2D2D" w:themeColor="text2" w:themeShade="80"/>
        </w:rPr>
      </w:pPr>
    </w:p>
    <w:p w14:paraId="0D5E0C22" w14:textId="7B7317C0" w:rsidR="002C27B7" w:rsidRPr="006E2B9C" w:rsidRDefault="002C27B7" w:rsidP="78AF6874">
      <w:pPr>
        <w:pStyle w:val="ListParagraph"/>
        <w:numPr>
          <w:ilvl w:val="0"/>
          <w:numId w:val="16"/>
        </w:numPr>
        <w:spacing w:before="0" w:after="0"/>
        <w:rPr>
          <w:color w:val="2D2D2D" w:themeColor="text2" w:themeShade="80"/>
        </w:rPr>
      </w:pPr>
      <w:r w:rsidRPr="006E2B9C">
        <w:rPr>
          <w:color w:val="2D2D2D" w:themeColor="text2" w:themeShade="80"/>
        </w:rPr>
        <w:t>Déan plé ar na focail a bhí acu féin. B’fhéidir go raibh leagan eile de na focail</w:t>
      </w:r>
      <w:r w:rsidR="00E90E2C" w:rsidRPr="006E2B9C">
        <w:rPr>
          <w:color w:val="2D2D2D" w:themeColor="text2" w:themeShade="80"/>
        </w:rPr>
        <w:t xml:space="preserve"> acu</w:t>
      </w:r>
      <w:r w:rsidRPr="006E2B9C">
        <w:rPr>
          <w:color w:val="2D2D2D" w:themeColor="text2" w:themeShade="80"/>
        </w:rPr>
        <w:t xml:space="preserve">. </w:t>
      </w:r>
    </w:p>
    <w:p w14:paraId="50EF03CD" w14:textId="13C23847" w:rsidR="00A11FBF" w:rsidRPr="006E2B9C" w:rsidRDefault="00A11FBF" w:rsidP="78AF6874">
      <w:pPr>
        <w:pStyle w:val="ListParagraph"/>
        <w:numPr>
          <w:ilvl w:val="0"/>
          <w:numId w:val="16"/>
        </w:numPr>
        <w:tabs>
          <w:tab w:val="left" w:pos="561"/>
        </w:tabs>
        <w:spacing w:before="0" w:after="0" w:line="240" w:lineRule="auto"/>
        <w:ind w:right="217"/>
        <w:rPr>
          <w:color w:val="2D2D2D" w:themeColor="text2" w:themeShade="80"/>
        </w:rPr>
      </w:pPr>
      <w:r w:rsidRPr="006E2B9C">
        <w:rPr>
          <w:color w:val="2D2D2D" w:themeColor="text2" w:themeShade="80"/>
        </w:rPr>
        <w:t>Freagraí:</w:t>
      </w:r>
    </w:p>
    <w:p w14:paraId="25720A5D" w14:textId="77777777" w:rsidR="0057348E" w:rsidRPr="006E2B9C" w:rsidRDefault="0057348E" w:rsidP="78AF6874">
      <w:pPr>
        <w:pStyle w:val="ListParagraph"/>
        <w:tabs>
          <w:tab w:val="left" w:pos="561"/>
        </w:tabs>
        <w:spacing w:before="0" w:after="0" w:line="240" w:lineRule="auto"/>
        <w:ind w:left="360" w:right="217" w:firstLine="0"/>
        <w:rPr>
          <w:color w:val="2D2D2D" w:themeColor="text2" w:themeShade="80"/>
        </w:rPr>
      </w:pPr>
    </w:p>
    <w:tbl>
      <w:tblPr>
        <w:tblStyle w:val="TableGrid"/>
        <w:tblpPr w:leftFromText="180" w:rightFromText="180" w:vertAnchor="text" w:horzAnchor="margin" w:tblpXSpec="center" w:tblpY="58"/>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1696"/>
        <w:gridCol w:w="4820"/>
        <w:gridCol w:w="2556"/>
      </w:tblGrid>
      <w:tr w:rsidR="0057348E" w:rsidRPr="006E2B9C" w14:paraId="6CF85E40" w14:textId="77777777" w:rsidTr="78AF6874">
        <w:tc>
          <w:tcPr>
            <w:tcW w:w="1696" w:type="dxa"/>
          </w:tcPr>
          <w:p w14:paraId="35FD9C21" w14:textId="77777777" w:rsidR="0057348E" w:rsidRPr="006E2B9C" w:rsidRDefault="0057348E" w:rsidP="78AF6874">
            <w:pPr>
              <w:widowControl w:val="0"/>
              <w:autoSpaceDE w:val="0"/>
              <w:autoSpaceDN w:val="0"/>
              <w:spacing w:before="0" w:after="0"/>
              <w:rPr>
                <w:color w:val="2D2D2D" w:themeColor="text2" w:themeShade="80"/>
              </w:rPr>
            </w:pPr>
            <w:r w:rsidRPr="006E2B9C">
              <w:rPr>
                <w:color w:val="2D2D2D" w:themeColor="text2" w:themeShade="80"/>
              </w:rPr>
              <w:t>fá dtaobh de</w:t>
            </w:r>
          </w:p>
        </w:tc>
        <w:tc>
          <w:tcPr>
            <w:tcW w:w="4820" w:type="dxa"/>
          </w:tcPr>
          <w:p w14:paraId="5D5B61F2" w14:textId="77777777" w:rsidR="0057348E" w:rsidRPr="006E2B9C" w:rsidRDefault="0057348E" w:rsidP="78AF6874">
            <w:pPr>
              <w:widowControl w:val="0"/>
              <w:autoSpaceDE w:val="0"/>
              <w:autoSpaceDN w:val="0"/>
              <w:spacing w:before="0" w:after="0"/>
              <w:rPr>
                <w:color w:val="2D2D2D" w:themeColor="text2" w:themeShade="80"/>
              </w:rPr>
            </w:pPr>
            <w:r w:rsidRPr="006E2B9C">
              <w:rPr>
                <w:color w:val="2D2D2D" w:themeColor="text2" w:themeShade="80"/>
              </w:rPr>
              <w:t xml:space="preserve">Mothaím go holc </w:t>
            </w:r>
            <w:r w:rsidRPr="006E2B9C">
              <w:rPr>
                <w:b/>
                <w:bCs/>
                <w:color w:val="2D2D2D" w:themeColor="text2" w:themeShade="80"/>
              </w:rPr>
              <w:t>fá dtaobh de</w:t>
            </w:r>
            <w:r w:rsidRPr="006E2B9C">
              <w:rPr>
                <w:color w:val="2D2D2D" w:themeColor="text2" w:themeShade="80"/>
              </w:rPr>
              <w:t>.</w:t>
            </w:r>
          </w:p>
        </w:tc>
        <w:tc>
          <w:tcPr>
            <w:tcW w:w="2556" w:type="dxa"/>
          </w:tcPr>
          <w:p w14:paraId="15C97774" w14:textId="7D8A831E" w:rsidR="0057348E" w:rsidRPr="006E2B9C" w:rsidRDefault="0057348E" w:rsidP="78AF6874">
            <w:pPr>
              <w:widowControl w:val="0"/>
              <w:autoSpaceDE w:val="0"/>
              <w:autoSpaceDN w:val="0"/>
              <w:spacing w:before="0" w:after="0"/>
              <w:rPr>
                <w:color w:val="2D2D2D" w:themeColor="text2" w:themeShade="80"/>
              </w:rPr>
            </w:pPr>
            <w:r w:rsidRPr="006E2B9C">
              <w:rPr>
                <w:color w:val="2D2D2D" w:themeColor="text2" w:themeShade="80"/>
              </w:rPr>
              <w:t>faoi</w:t>
            </w:r>
          </w:p>
        </w:tc>
      </w:tr>
      <w:tr w:rsidR="0057348E" w:rsidRPr="006E2B9C" w14:paraId="6896CED8" w14:textId="77777777" w:rsidTr="78AF6874">
        <w:tc>
          <w:tcPr>
            <w:tcW w:w="1696" w:type="dxa"/>
          </w:tcPr>
          <w:p w14:paraId="0F44B789" w14:textId="77777777" w:rsidR="0057348E" w:rsidRPr="006E2B9C" w:rsidRDefault="0057348E" w:rsidP="78AF6874">
            <w:pPr>
              <w:widowControl w:val="0"/>
              <w:autoSpaceDE w:val="0"/>
              <w:autoSpaceDN w:val="0"/>
              <w:spacing w:before="0" w:after="0"/>
              <w:rPr>
                <w:color w:val="2D2D2D" w:themeColor="text2" w:themeShade="80"/>
              </w:rPr>
            </w:pPr>
            <w:r w:rsidRPr="006E2B9C">
              <w:rPr>
                <w:color w:val="2D2D2D" w:themeColor="text2" w:themeShade="80"/>
              </w:rPr>
              <w:t xml:space="preserve">cha / chan </w:t>
            </w:r>
          </w:p>
        </w:tc>
        <w:tc>
          <w:tcPr>
            <w:tcW w:w="4820" w:type="dxa"/>
          </w:tcPr>
          <w:p w14:paraId="5A41C707" w14:textId="77777777" w:rsidR="0057348E" w:rsidRPr="006E2B9C" w:rsidRDefault="0057348E" w:rsidP="78AF6874">
            <w:pPr>
              <w:widowControl w:val="0"/>
              <w:autoSpaceDE w:val="0"/>
              <w:autoSpaceDN w:val="0"/>
              <w:spacing w:before="0" w:after="0"/>
              <w:rPr>
                <w:color w:val="2D2D2D" w:themeColor="text2" w:themeShade="80"/>
              </w:rPr>
            </w:pPr>
            <w:r w:rsidRPr="006E2B9C">
              <w:rPr>
                <w:b/>
                <w:bCs/>
                <w:color w:val="2D2D2D" w:themeColor="text2" w:themeShade="80"/>
              </w:rPr>
              <w:t>Cha</w:t>
            </w:r>
            <w:r w:rsidRPr="006E2B9C">
              <w:rPr>
                <w:color w:val="2D2D2D" w:themeColor="text2" w:themeShade="80"/>
              </w:rPr>
              <w:t xml:space="preserve"> raibh aon duine ansin.  </w:t>
            </w:r>
          </w:p>
        </w:tc>
        <w:tc>
          <w:tcPr>
            <w:tcW w:w="2556" w:type="dxa"/>
          </w:tcPr>
          <w:p w14:paraId="287D4397" w14:textId="1ABAD566" w:rsidR="0057348E" w:rsidRPr="006E2B9C" w:rsidRDefault="0057348E" w:rsidP="78AF6874">
            <w:pPr>
              <w:widowControl w:val="0"/>
              <w:autoSpaceDE w:val="0"/>
              <w:autoSpaceDN w:val="0"/>
              <w:spacing w:before="0" w:after="0"/>
              <w:rPr>
                <w:color w:val="2D2D2D" w:themeColor="text2" w:themeShade="80"/>
              </w:rPr>
            </w:pPr>
            <w:r w:rsidRPr="006E2B9C">
              <w:rPr>
                <w:color w:val="2D2D2D" w:themeColor="text2" w:themeShade="80"/>
              </w:rPr>
              <w:t>ní</w:t>
            </w:r>
          </w:p>
        </w:tc>
      </w:tr>
      <w:tr w:rsidR="0057348E" w:rsidRPr="006E2B9C" w14:paraId="753706DD" w14:textId="77777777" w:rsidTr="78AF6874">
        <w:tc>
          <w:tcPr>
            <w:tcW w:w="1696" w:type="dxa"/>
          </w:tcPr>
          <w:p w14:paraId="7C8A303F" w14:textId="77777777" w:rsidR="0057348E" w:rsidRPr="006E2B9C" w:rsidRDefault="0057348E" w:rsidP="78AF6874">
            <w:pPr>
              <w:widowControl w:val="0"/>
              <w:autoSpaceDE w:val="0"/>
              <w:autoSpaceDN w:val="0"/>
              <w:spacing w:before="0" w:after="0"/>
              <w:rPr>
                <w:color w:val="2D2D2D" w:themeColor="text2" w:themeShade="80"/>
              </w:rPr>
            </w:pPr>
            <w:r w:rsidRPr="006E2B9C">
              <w:rPr>
                <w:color w:val="2D2D2D" w:themeColor="text2" w:themeShade="80"/>
              </w:rPr>
              <w:t xml:space="preserve">a dhíobháil </w:t>
            </w:r>
          </w:p>
        </w:tc>
        <w:tc>
          <w:tcPr>
            <w:tcW w:w="4820" w:type="dxa"/>
          </w:tcPr>
          <w:p w14:paraId="5C69E3C9" w14:textId="77777777" w:rsidR="0057348E" w:rsidRPr="006E2B9C" w:rsidRDefault="0057348E" w:rsidP="78AF6874">
            <w:pPr>
              <w:widowControl w:val="0"/>
              <w:autoSpaceDE w:val="0"/>
              <w:autoSpaceDN w:val="0"/>
              <w:spacing w:before="0" w:after="0"/>
              <w:rPr>
                <w:color w:val="2D2D2D" w:themeColor="text2" w:themeShade="80"/>
              </w:rPr>
            </w:pPr>
            <w:r w:rsidRPr="006E2B9C">
              <w:rPr>
                <w:color w:val="2D2D2D" w:themeColor="text2" w:themeShade="80"/>
              </w:rPr>
              <w:t xml:space="preserve">An bhfuil cupán tae </w:t>
            </w:r>
            <w:r w:rsidRPr="006E2B9C">
              <w:rPr>
                <w:b/>
                <w:bCs/>
                <w:color w:val="2D2D2D" w:themeColor="text2" w:themeShade="80"/>
              </w:rPr>
              <w:t>a dhíobháil</w:t>
            </w:r>
            <w:r w:rsidRPr="006E2B9C">
              <w:rPr>
                <w:color w:val="2D2D2D" w:themeColor="text2" w:themeShade="80"/>
              </w:rPr>
              <w:t xml:space="preserve"> ort?</w:t>
            </w:r>
          </w:p>
        </w:tc>
        <w:tc>
          <w:tcPr>
            <w:tcW w:w="2556" w:type="dxa"/>
          </w:tcPr>
          <w:p w14:paraId="65547C72" w14:textId="467BDDF4" w:rsidR="0057348E" w:rsidRPr="006E2B9C" w:rsidRDefault="0057348E" w:rsidP="78AF6874">
            <w:pPr>
              <w:widowControl w:val="0"/>
              <w:autoSpaceDE w:val="0"/>
              <w:autoSpaceDN w:val="0"/>
              <w:spacing w:before="0" w:after="0"/>
              <w:rPr>
                <w:color w:val="2D2D2D" w:themeColor="text2" w:themeShade="80"/>
              </w:rPr>
            </w:pPr>
            <w:r w:rsidRPr="006E2B9C">
              <w:rPr>
                <w:color w:val="2D2D2D" w:themeColor="text2" w:themeShade="80"/>
              </w:rPr>
              <w:t>ag teastáil</w:t>
            </w:r>
          </w:p>
        </w:tc>
      </w:tr>
      <w:tr w:rsidR="0057348E" w:rsidRPr="006E2B9C" w14:paraId="039765DA" w14:textId="77777777" w:rsidTr="78AF6874">
        <w:tc>
          <w:tcPr>
            <w:tcW w:w="1696" w:type="dxa"/>
          </w:tcPr>
          <w:p w14:paraId="5B0F4A3D" w14:textId="77777777" w:rsidR="0057348E" w:rsidRPr="006E2B9C" w:rsidRDefault="0057348E" w:rsidP="78AF6874">
            <w:pPr>
              <w:widowControl w:val="0"/>
              <w:autoSpaceDE w:val="0"/>
              <w:autoSpaceDN w:val="0"/>
              <w:spacing w:before="0" w:after="0"/>
              <w:rPr>
                <w:color w:val="2D2D2D" w:themeColor="text2" w:themeShade="80"/>
              </w:rPr>
            </w:pPr>
            <w:r w:rsidRPr="006E2B9C">
              <w:rPr>
                <w:color w:val="2D2D2D" w:themeColor="text2" w:themeShade="80"/>
              </w:rPr>
              <w:t xml:space="preserve">dóigh </w:t>
            </w:r>
            <w:proofErr w:type="spellStart"/>
            <w:r w:rsidRPr="006E2B9C">
              <w:rPr>
                <w:color w:val="2D2D2D" w:themeColor="text2" w:themeShade="80"/>
              </w:rPr>
              <w:t>inteacht</w:t>
            </w:r>
            <w:proofErr w:type="spellEnd"/>
          </w:p>
        </w:tc>
        <w:tc>
          <w:tcPr>
            <w:tcW w:w="4820" w:type="dxa"/>
          </w:tcPr>
          <w:p w14:paraId="749FED09" w14:textId="77777777" w:rsidR="0057348E" w:rsidRPr="006E2B9C" w:rsidRDefault="0057348E" w:rsidP="78AF6874">
            <w:pPr>
              <w:widowControl w:val="0"/>
              <w:autoSpaceDE w:val="0"/>
              <w:autoSpaceDN w:val="0"/>
              <w:spacing w:before="0" w:after="0"/>
              <w:rPr>
                <w:color w:val="2D2D2D" w:themeColor="text2" w:themeShade="80"/>
              </w:rPr>
            </w:pPr>
            <w:r w:rsidRPr="006E2B9C">
              <w:rPr>
                <w:color w:val="2D2D2D" w:themeColor="text2" w:themeShade="80"/>
              </w:rPr>
              <w:t xml:space="preserve">Caithfidh muid é a tharrtháil </w:t>
            </w:r>
            <w:r w:rsidRPr="006E2B9C">
              <w:rPr>
                <w:b/>
                <w:bCs/>
                <w:color w:val="2D2D2D" w:themeColor="text2" w:themeShade="80"/>
              </w:rPr>
              <w:t xml:space="preserve">dóigh </w:t>
            </w:r>
            <w:proofErr w:type="spellStart"/>
            <w:r w:rsidRPr="006E2B9C">
              <w:rPr>
                <w:b/>
                <w:bCs/>
                <w:color w:val="2D2D2D" w:themeColor="text2" w:themeShade="80"/>
              </w:rPr>
              <w:t>inteacht</w:t>
            </w:r>
            <w:proofErr w:type="spellEnd"/>
            <w:r w:rsidRPr="006E2B9C">
              <w:rPr>
                <w:color w:val="2D2D2D" w:themeColor="text2" w:themeShade="80"/>
              </w:rPr>
              <w:t>.</w:t>
            </w:r>
          </w:p>
        </w:tc>
        <w:tc>
          <w:tcPr>
            <w:tcW w:w="2556" w:type="dxa"/>
          </w:tcPr>
          <w:p w14:paraId="36555B2C" w14:textId="101E527A" w:rsidR="0057348E" w:rsidRPr="006E2B9C" w:rsidRDefault="0057348E" w:rsidP="78AF6874">
            <w:pPr>
              <w:widowControl w:val="0"/>
              <w:autoSpaceDE w:val="0"/>
              <w:autoSpaceDN w:val="0"/>
              <w:spacing w:before="0" w:after="0"/>
              <w:rPr>
                <w:color w:val="2D2D2D" w:themeColor="text2" w:themeShade="80"/>
              </w:rPr>
            </w:pPr>
            <w:r w:rsidRPr="006E2B9C">
              <w:rPr>
                <w:color w:val="2D2D2D" w:themeColor="text2" w:themeShade="80"/>
              </w:rPr>
              <w:t xml:space="preserve">slí éigin </w:t>
            </w:r>
          </w:p>
        </w:tc>
      </w:tr>
    </w:tbl>
    <w:p w14:paraId="77DEB61E" w14:textId="77777777" w:rsidR="0057348E" w:rsidRPr="006E2B9C" w:rsidRDefault="0057348E" w:rsidP="78AF6874">
      <w:pPr>
        <w:pStyle w:val="ListParagraph"/>
        <w:tabs>
          <w:tab w:val="left" w:pos="561"/>
        </w:tabs>
        <w:spacing w:before="0" w:after="0" w:line="240" w:lineRule="auto"/>
        <w:ind w:left="360" w:right="217" w:firstLine="0"/>
        <w:rPr>
          <w:color w:val="2D2D2D" w:themeColor="text2" w:themeShade="80"/>
        </w:rPr>
      </w:pPr>
    </w:p>
    <w:p w14:paraId="71A82403" w14:textId="13D9052D" w:rsidR="0057348E" w:rsidRPr="006E2B9C" w:rsidRDefault="0057348E" w:rsidP="78AF6874">
      <w:pPr>
        <w:pStyle w:val="ListParagraph"/>
        <w:numPr>
          <w:ilvl w:val="0"/>
          <w:numId w:val="16"/>
        </w:numPr>
        <w:tabs>
          <w:tab w:val="left" w:pos="561"/>
        </w:tabs>
        <w:spacing w:before="0" w:after="0" w:line="240" w:lineRule="auto"/>
        <w:ind w:right="217"/>
        <w:rPr>
          <w:color w:val="2D2D2D" w:themeColor="text2" w:themeShade="80"/>
        </w:rPr>
      </w:pPr>
      <w:r w:rsidRPr="006E2B9C">
        <w:rPr>
          <w:color w:val="2D2D2D" w:themeColor="text2" w:themeShade="80"/>
        </w:rPr>
        <w:t>Darragh O’Brien.</w:t>
      </w:r>
    </w:p>
    <w:p w14:paraId="74C3BA8F" w14:textId="00A1BBD6" w:rsidR="0057348E" w:rsidRPr="006E2B9C" w:rsidRDefault="0057348E" w:rsidP="78AF6874">
      <w:pPr>
        <w:pStyle w:val="ListParagraph"/>
        <w:numPr>
          <w:ilvl w:val="0"/>
          <w:numId w:val="16"/>
        </w:numPr>
        <w:tabs>
          <w:tab w:val="left" w:pos="561"/>
        </w:tabs>
        <w:spacing w:before="0" w:after="0" w:line="240" w:lineRule="auto"/>
        <w:ind w:right="217"/>
        <w:rPr>
          <w:color w:val="2D2D2D" w:themeColor="text2" w:themeShade="80"/>
        </w:rPr>
      </w:pPr>
      <w:r w:rsidRPr="006E2B9C">
        <w:rPr>
          <w:color w:val="2D2D2D" w:themeColor="text2" w:themeShade="80"/>
        </w:rPr>
        <w:t xml:space="preserve">Eitilt fhillte. </w:t>
      </w:r>
    </w:p>
    <w:p w14:paraId="4CE4800E" w14:textId="77777777" w:rsidR="001C78F8" w:rsidRPr="006E2B9C" w:rsidRDefault="001C78F8" w:rsidP="78AF6874">
      <w:pPr>
        <w:widowControl w:val="0"/>
        <w:autoSpaceDE w:val="0"/>
        <w:autoSpaceDN w:val="0"/>
        <w:spacing w:before="0" w:after="0"/>
        <w:rPr>
          <w:color w:val="1F1F1F" w:themeColor="text1" w:themeShade="80"/>
        </w:rPr>
      </w:pPr>
    </w:p>
    <w:p w14:paraId="7C8433FF" w14:textId="77777777" w:rsidR="001742B1" w:rsidRPr="0081218E" w:rsidRDefault="001742B1" w:rsidP="78AF6874">
      <w:pPr>
        <w:pStyle w:val="Heading3"/>
        <w:spacing w:before="0" w:beforeAutospacing="0"/>
        <w:rPr>
          <w:sz w:val="22"/>
          <w:szCs w:val="22"/>
        </w:rPr>
      </w:pPr>
      <w:r w:rsidRPr="0081218E">
        <w:rPr>
          <w:sz w:val="22"/>
          <w:szCs w:val="22"/>
        </w:rPr>
        <w:t>C:</w:t>
      </w:r>
      <w:r w:rsidRPr="0081218E">
        <w:rPr>
          <w:spacing w:val="-3"/>
          <w:sz w:val="22"/>
          <w:szCs w:val="22"/>
        </w:rPr>
        <w:t xml:space="preserve"> </w:t>
      </w:r>
      <w:r w:rsidRPr="0081218E">
        <w:rPr>
          <w:sz w:val="22"/>
          <w:szCs w:val="22"/>
        </w:rPr>
        <w:t>TUISCINT</w:t>
      </w:r>
    </w:p>
    <w:p w14:paraId="259D8D6F" w14:textId="3DB311E5" w:rsidR="00310B37" w:rsidRPr="006E2B9C" w:rsidRDefault="001742B1" w:rsidP="78AF6874">
      <w:pPr>
        <w:spacing w:before="0" w:after="0"/>
        <w:rPr>
          <w:color w:val="1F1F1F" w:themeColor="text1" w:themeShade="80"/>
        </w:rPr>
      </w:pPr>
      <w:r w:rsidRPr="006E2B9C">
        <w:rPr>
          <w:color w:val="1F1F1F" w:themeColor="text1" w:themeShade="80"/>
        </w:rPr>
        <w:t>Féach ar an script</w:t>
      </w:r>
      <w:r w:rsidR="002C27B7" w:rsidRPr="006E2B9C">
        <w:rPr>
          <w:color w:val="1F1F1F" w:themeColor="text1" w:themeShade="80"/>
        </w:rPr>
        <w:t>.</w:t>
      </w:r>
    </w:p>
    <w:p w14:paraId="1F2CA4BA" w14:textId="77777777" w:rsidR="00A95B9A" w:rsidRPr="006E2B9C" w:rsidRDefault="00A95B9A" w:rsidP="78AF6874">
      <w:pPr>
        <w:spacing w:before="0" w:after="0"/>
        <w:rPr>
          <w:color w:val="1F1F1F" w:themeColor="text1" w:themeShade="80"/>
        </w:rPr>
      </w:pPr>
    </w:p>
    <w:p w14:paraId="0BBF85C3" w14:textId="51ECC45B" w:rsidR="00420ABF" w:rsidRPr="0081218E" w:rsidRDefault="00A42B77" w:rsidP="78AF6874">
      <w:pPr>
        <w:pStyle w:val="Heading3"/>
        <w:spacing w:before="0" w:beforeAutospacing="0"/>
        <w:rPr>
          <w:sz w:val="22"/>
          <w:szCs w:val="22"/>
        </w:rPr>
      </w:pPr>
      <w:r w:rsidRPr="0081218E">
        <w:rPr>
          <w:sz w:val="22"/>
          <w:szCs w:val="22"/>
        </w:rPr>
        <w:t>D:</w:t>
      </w:r>
      <w:r w:rsidRPr="0081218E">
        <w:rPr>
          <w:spacing w:val="-3"/>
          <w:sz w:val="22"/>
          <w:szCs w:val="22"/>
        </w:rPr>
        <w:t xml:space="preserve"> </w:t>
      </w:r>
      <w:r w:rsidRPr="0081218E">
        <w:rPr>
          <w:sz w:val="22"/>
          <w:szCs w:val="22"/>
        </w:rPr>
        <w:t>FEASACHT TEANGA</w:t>
      </w:r>
    </w:p>
    <w:p w14:paraId="26BD3AFB" w14:textId="77777777" w:rsidR="0057348E" w:rsidRPr="0081218E" w:rsidRDefault="0057348E" w:rsidP="78AF6874">
      <w:pPr>
        <w:pStyle w:val="Heading2"/>
        <w:spacing w:before="0" w:beforeAutospacing="0" w:after="0" w:afterAutospacing="0"/>
        <w:rPr>
          <w:sz w:val="22"/>
          <w:szCs w:val="22"/>
        </w:rPr>
      </w:pPr>
      <w:r w:rsidRPr="0081218E">
        <w:rPr>
          <w:sz w:val="22"/>
          <w:szCs w:val="22"/>
        </w:rPr>
        <w:t xml:space="preserve">1: Cruinneas gramadaí (Aimsirí éagsúla) </w:t>
      </w:r>
    </w:p>
    <w:p w14:paraId="448C77CA" w14:textId="1FD0B2DB" w:rsidR="0057348E" w:rsidRPr="006E2B9C" w:rsidRDefault="0057348E" w:rsidP="78AF6874">
      <w:pPr>
        <w:pStyle w:val="BodyText"/>
        <w:spacing w:before="0" w:after="0"/>
        <w:rPr>
          <w:color w:val="2D2D2D" w:themeColor="text2" w:themeShade="80"/>
          <w:sz w:val="22"/>
          <w:szCs w:val="22"/>
        </w:rPr>
      </w:pPr>
      <w:r w:rsidRPr="006E2B9C">
        <w:rPr>
          <w:color w:val="2D2D2D" w:themeColor="text2" w:themeShade="80"/>
          <w:sz w:val="22"/>
          <w:szCs w:val="22"/>
        </w:rPr>
        <w:t>Freagraí:</w:t>
      </w:r>
    </w:p>
    <w:p w14:paraId="192DD759" w14:textId="77777777" w:rsidR="0057348E" w:rsidRPr="006E2B9C" w:rsidRDefault="0057348E" w:rsidP="78AF6874">
      <w:pPr>
        <w:pStyle w:val="BodyText"/>
        <w:spacing w:before="0" w:after="0"/>
        <w:rPr>
          <w:color w:val="2D2D2D" w:themeColor="text2" w:themeShade="80"/>
          <w:sz w:val="22"/>
          <w:szCs w:val="22"/>
        </w:rPr>
      </w:pPr>
    </w:p>
    <w:tbl>
      <w:tblPr>
        <w:tblStyle w:val="GridTable6Colorful-Accent5"/>
        <w:tblW w:w="0" w:type="auto"/>
        <w:tblLook w:val="0480" w:firstRow="0" w:lastRow="0" w:firstColumn="1" w:lastColumn="0" w:noHBand="0" w:noVBand="1"/>
      </w:tblPr>
      <w:tblGrid>
        <w:gridCol w:w="9742"/>
      </w:tblGrid>
      <w:tr w:rsidR="0057348E" w:rsidRPr="006E2B9C" w14:paraId="2F8C6DBC"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5BDC5A98" w14:textId="5C0A2AC3" w:rsidR="0057348E" w:rsidRPr="006E2B9C" w:rsidRDefault="0057348E" w:rsidP="78AF6874">
            <w:pPr>
              <w:pStyle w:val="BodyText"/>
              <w:numPr>
                <w:ilvl w:val="0"/>
                <w:numId w:val="47"/>
              </w:numPr>
              <w:spacing w:after="0"/>
              <w:rPr>
                <w:b w:val="0"/>
                <w:bCs w:val="0"/>
                <w:color w:val="2D2D2D" w:themeColor="text2" w:themeShade="80"/>
                <w:sz w:val="22"/>
                <w:szCs w:val="22"/>
              </w:rPr>
            </w:pPr>
            <w:r w:rsidRPr="006E2B9C">
              <w:rPr>
                <w:b w:val="0"/>
                <w:bCs w:val="0"/>
                <w:color w:val="2D2D2D" w:themeColor="text2" w:themeShade="80"/>
                <w:sz w:val="22"/>
                <w:szCs w:val="22"/>
              </w:rPr>
              <w:t xml:space="preserve">Is beag fáilte a </w:t>
            </w:r>
            <w:r w:rsidRPr="006E2B9C">
              <w:rPr>
                <w:color w:val="2D2D2D" w:themeColor="text2" w:themeShade="80"/>
                <w:sz w:val="22"/>
                <w:szCs w:val="22"/>
              </w:rPr>
              <w:t xml:space="preserve">cuireadh </w:t>
            </w:r>
            <w:r w:rsidRPr="006E2B9C">
              <w:rPr>
                <w:b w:val="0"/>
                <w:bCs w:val="0"/>
                <w:color w:val="2D2D2D" w:themeColor="text2" w:themeShade="80"/>
                <w:sz w:val="22"/>
                <w:szCs w:val="22"/>
              </w:rPr>
              <w:t>roimh ráiteas an Taoisigh níos luaith</w:t>
            </w:r>
            <w:r w:rsidR="00516AC8" w:rsidRPr="0081218E">
              <w:rPr>
                <w:color w:val="2D2D2D" w:themeColor="text2" w:themeShade="80"/>
                <w:sz w:val="22"/>
                <w:szCs w:val="22"/>
              </w:rPr>
              <w:t>e</w:t>
            </w:r>
            <w:r w:rsidRPr="006E2B9C">
              <w:rPr>
                <w:b w:val="0"/>
                <w:bCs w:val="0"/>
                <w:color w:val="2D2D2D" w:themeColor="text2" w:themeShade="80"/>
                <w:sz w:val="22"/>
                <w:szCs w:val="22"/>
              </w:rPr>
              <w:t xml:space="preserve"> inniu. </w:t>
            </w:r>
          </w:p>
        </w:tc>
      </w:tr>
      <w:tr w:rsidR="0057348E" w:rsidRPr="006E2B9C" w14:paraId="617017BA" w14:textId="77777777" w:rsidTr="78AF6874">
        <w:tc>
          <w:tcPr>
            <w:cnfStyle w:val="001000000000" w:firstRow="0" w:lastRow="0" w:firstColumn="1" w:lastColumn="0" w:oddVBand="0" w:evenVBand="0" w:oddHBand="0" w:evenHBand="0" w:firstRowFirstColumn="0" w:firstRowLastColumn="0" w:lastRowFirstColumn="0" w:lastRowLastColumn="0"/>
            <w:tcW w:w="9742" w:type="dxa"/>
          </w:tcPr>
          <w:p w14:paraId="395A8A15" w14:textId="7266EA66" w:rsidR="0057348E" w:rsidRPr="006E2B9C" w:rsidRDefault="0057348E" w:rsidP="78AF6874">
            <w:pPr>
              <w:pStyle w:val="BodyText"/>
              <w:numPr>
                <w:ilvl w:val="0"/>
                <w:numId w:val="47"/>
              </w:numPr>
              <w:spacing w:after="0"/>
              <w:rPr>
                <w:b w:val="0"/>
                <w:bCs w:val="0"/>
                <w:color w:val="2D2D2D" w:themeColor="text2" w:themeShade="80"/>
                <w:sz w:val="22"/>
                <w:szCs w:val="22"/>
              </w:rPr>
            </w:pPr>
            <w:r w:rsidRPr="006E2B9C">
              <w:rPr>
                <w:b w:val="0"/>
                <w:bCs w:val="0"/>
                <w:color w:val="2D2D2D" w:themeColor="text2" w:themeShade="80"/>
                <w:sz w:val="22"/>
                <w:szCs w:val="22"/>
              </w:rPr>
              <w:lastRenderedPageBreak/>
              <w:t>In agallamh</w:t>
            </w:r>
            <w:r w:rsidR="00516AC8" w:rsidRPr="0081218E">
              <w:rPr>
                <w:color w:val="2D2D2D" w:themeColor="text2" w:themeShade="80"/>
                <w:sz w:val="22"/>
                <w:szCs w:val="22"/>
              </w:rPr>
              <w:t>,</w:t>
            </w:r>
            <w:r w:rsidRPr="006E2B9C">
              <w:rPr>
                <w:b w:val="0"/>
                <w:bCs w:val="0"/>
                <w:color w:val="2D2D2D" w:themeColor="text2" w:themeShade="80"/>
                <w:sz w:val="22"/>
                <w:szCs w:val="22"/>
              </w:rPr>
              <w:t xml:space="preserve"> dúirt Micheál Martin </w:t>
            </w:r>
            <w:r w:rsidRPr="006E2B9C">
              <w:rPr>
                <w:color w:val="2D2D2D" w:themeColor="text2" w:themeShade="80"/>
                <w:sz w:val="22"/>
                <w:szCs w:val="22"/>
              </w:rPr>
              <w:t xml:space="preserve">go raibh </w:t>
            </w:r>
            <w:r w:rsidRPr="006E2B9C">
              <w:rPr>
                <w:b w:val="0"/>
                <w:bCs w:val="0"/>
                <w:color w:val="2D2D2D" w:themeColor="text2" w:themeShade="80"/>
                <w:sz w:val="22"/>
                <w:szCs w:val="22"/>
              </w:rPr>
              <w:t>an Rialtas buartha faoin athrú sceidil.</w:t>
            </w:r>
          </w:p>
        </w:tc>
      </w:tr>
      <w:tr w:rsidR="0057348E" w:rsidRPr="006E2B9C" w14:paraId="705AA64E"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244B1B14" w14:textId="586C8B26" w:rsidR="0057348E" w:rsidRPr="006E2B9C" w:rsidRDefault="0057348E" w:rsidP="78AF6874">
            <w:pPr>
              <w:pStyle w:val="BodyText"/>
              <w:numPr>
                <w:ilvl w:val="0"/>
                <w:numId w:val="47"/>
              </w:numPr>
              <w:spacing w:after="0"/>
              <w:rPr>
                <w:b w:val="0"/>
                <w:bCs w:val="0"/>
                <w:color w:val="2D2D2D" w:themeColor="text2" w:themeShade="80"/>
                <w:sz w:val="22"/>
                <w:szCs w:val="22"/>
              </w:rPr>
            </w:pPr>
            <w:r w:rsidRPr="006E2B9C">
              <w:rPr>
                <w:color w:val="2D2D2D" w:themeColor="text2" w:themeShade="80"/>
                <w:sz w:val="22"/>
                <w:szCs w:val="22"/>
              </w:rPr>
              <w:t>Beidh</w:t>
            </w:r>
            <w:r w:rsidRPr="006E2B9C">
              <w:rPr>
                <w:b w:val="0"/>
                <w:bCs w:val="0"/>
                <w:color w:val="2D2D2D" w:themeColor="text2" w:themeShade="80"/>
                <w:sz w:val="22"/>
                <w:szCs w:val="22"/>
              </w:rPr>
              <w:t xml:space="preserve"> an tAire Iompair ag bualadh le coiste áitiúil an tseachtain seo chugainn. </w:t>
            </w:r>
          </w:p>
        </w:tc>
      </w:tr>
      <w:tr w:rsidR="0057348E" w:rsidRPr="006E2B9C" w14:paraId="17A98BDA" w14:textId="77777777" w:rsidTr="78AF6874">
        <w:tc>
          <w:tcPr>
            <w:cnfStyle w:val="001000000000" w:firstRow="0" w:lastRow="0" w:firstColumn="1" w:lastColumn="0" w:oddVBand="0" w:evenVBand="0" w:oddHBand="0" w:evenHBand="0" w:firstRowFirstColumn="0" w:firstRowLastColumn="0" w:lastRowFirstColumn="0" w:lastRowLastColumn="0"/>
            <w:tcW w:w="9742" w:type="dxa"/>
          </w:tcPr>
          <w:p w14:paraId="60AAE895" w14:textId="212AA08D" w:rsidR="0057348E" w:rsidRPr="006E2B9C" w:rsidRDefault="0057348E" w:rsidP="78AF6874">
            <w:pPr>
              <w:pStyle w:val="BodyText"/>
              <w:numPr>
                <w:ilvl w:val="0"/>
                <w:numId w:val="47"/>
              </w:numPr>
              <w:spacing w:after="0"/>
              <w:rPr>
                <w:b w:val="0"/>
                <w:bCs w:val="0"/>
                <w:color w:val="2D2D2D" w:themeColor="text2" w:themeShade="80"/>
                <w:sz w:val="22"/>
                <w:szCs w:val="22"/>
              </w:rPr>
            </w:pPr>
            <w:r w:rsidRPr="006E2B9C">
              <w:rPr>
                <w:b w:val="0"/>
                <w:bCs w:val="0"/>
                <w:color w:val="2D2D2D" w:themeColor="text2" w:themeShade="80"/>
                <w:sz w:val="22"/>
                <w:szCs w:val="22"/>
              </w:rPr>
              <w:t xml:space="preserve">Oíche aréir, </w:t>
            </w:r>
            <w:r w:rsidRPr="006E2B9C">
              <w:rPr>
                <w:color w:val="2D2D2D" w:themeColor="text2" w:themeShade="80"/>
                <w:sz w:val="22"/>
                <w:szCs w:val="22"/>
              </w:rPr>
              <w:t>fuair</w:t>
            </w:r>
            <w:r w:rsidRPr="006E2B9C">
              <w:rPr>
                <w:b w:val="0"/>
                <w:bCs w:val="0"/>
                <w:color w:val="2D2D2D" w:themeColor="text2" w:themeShade="80"/>
                <w:sz w:val="22"/>
                <w:szCs w:val="22"/>
              </w:rPr>
              <w:t xml:space="preserve"> paisinéirí teachtaireacht go raibh a dturas curtha ar ceal.</w:t>
            </w:r>
          </w:p>
        </w:tc>
      </w:tr>
      <w:tr w:rsidR="0057348E" w:rsidRPr="006E2B9C" w14:paraId="2A530CAB"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5E66D700" w14:textId="7B49A40B" w:rsidR="0057348E" w:rsidRPr="006E2B9C" w:rsidRDefault="0057348E" w:rsidP="78AF6874">
            <w:pPr>
              <w:pStyle w:val="BodyText"/>
              <w:numPr>
                <w:ilvl w:val="0"/>
                <w:numId w:val="47"/>
              </w:numPr>
              <w:spacing w:after="0"/>
              <w:rPr>
                <w:b w:val="0"/>
                <w:bCs w:val="0"/>
                <w:color w:val="2D2D2D" w:themeColor="text2" w:themeShade="80"/>
                <w:sz w:val="22"/>
                <w:szCs w:val="22"/>
              </w:rPr>
            </w:pPr>
            <w:r w:rsidRPr="006E2B9C">
              <w:rPr>
                <w:b w:val="0"/>
                <w:bCs w:val="0"/>
                <w:color w:val="2D2D2D" w:themeColor="text2" w:themeShade="80"/>
                <w:sz w:val="22"/>
                <w:szCs w:val="22"/>
              </w:rPr>
              <w:t xml:space="preserve">Tá an sceideal úr le tosú ag deireadh na míosa, rud a </w:t>
            </w:r>
            <w:r w:rsidRPr="006E2B9C">
              <w:rPr>
                <w:color w:val="2D2D2D" w:themeColor="text2" w:themeShade="80"/>
                <w:sz w:val="22"/>
                <w:szCs w:val="22"/>
              </w:rPr>
              <w:t>chuirfidh</w:t>
            </w:r>
            <w:r w:rsidRPr="006E2B9C">
              <w:rPr>
                <w:b w:val="0"/>
                <w:bCs w:val="0"/>
                <w:color w:val="2D2D2D" w:themeColor="text2" w:themeShade="80"/>
                <w:sz w:val="22"/>
                <w:szCs w:val="22"/>
              </w:rPr>
              <w:t xml:space="preserve"> deireadh leis an eitilt tráthnóna. </w:t>
            </w:r>
          </w:p>
        </w:tc>
      </w:tr>
      <w:tr w:rsidR="0057348E" w:rsidRPr="006E2B9C" w14:paraId="2A9A0DEA" w14:textId="77777777" w:rsidTr="78AF6874">
        <w:tc>
          <w:tcPr>
            <w:cnfStyle w:val="001000000000" w:firstRow="0" w:lastRow="0" w:firstColumn="1" w:lastColumn="0" w:oddVBand="0" w:evenVBand="0" w:oddHBand="0" w:evenHBand="0" w:firstRowFirstColumn="0" w:firstRowLastColumn="0" w:lastRowFirstColumn="0" w:lastRowLastColumn="0"/>
            <w:tcW w:w="9742" w:type="dxa"/>
          </w:tcPr>
          <w:p w14:paraId="4F19C4A7" w14:textId="75418E37" w:rsidR="0057348E" w:rsidRPr="006E2B9C" w:rsidRDefault="0057348E" w:rsidP="78AF6874">
            <w:pPr>
              <w:pStyle w:val="BodyText"/>
              <w:numPr>
                <w:ilvl w:val="0"/>
                <w:numId w:val="47"/>
              </w:numPr>
              <w:spacing w:after="0"/>
              <w:rPr>
                <w:b w:val="0"/>
                <w:bCs w:val="0"/>
                <w:color w:val="2D2D2D" w:themeColor="text2" w:themeShade="80"/>
                <w:sz w:val="22"/>
                <w:szCs w:val="22"/>
              </w:rPr>
            </w:pPr>
            <w:r w:rsidRPr="006E2B9C">
              <w:rPr>
                <w:b w:val="0"/>
                <w:bCs w:val="0"/>
                <w:color w:val="2D2D2D" w:themeColor="text2" w:themeShade="80"/>
                <w:sz w:val="22"/>
                <w:szCs w:val="22"/>
              </w:rPr>
              <w:t xml:space="preserve">Is maith an rud gur </w:t>
            </w:r>
            <w:r w:rsidRPr="006E2B9C">
              <w:rPr>
                <w:color w:val="2D2D2D" w:themeColor="text2" w:themeShade="80"/>
                <w:sz w:val="22"/>
                <w:szCs w:val="22"/>
              </w:rPr>
              <w:t>admhaigh</w:t>
            </w:r>
            <w:r w:rsidRPr="006E2B9C">
              <w:rPr>
                <w:b w:val="0"/>
                <w:bCs w:val="0"/>
                <w:color w:val="2D2D2D" w:themeColor="text2" w:themeShade="80"/>
                <w:sz w:val="22"/>
                <w:szCs w:val="22"/>
              </w:rPr>
              <w:t xml:space="preserve"> sé </w:t>
            </w:r>
            <w:r w:rsidR="00516AC8" w:rsidRPr="0081218E">
              <w:rPr>
                <w:color w:val="2D2D2D" w:themeColor="text2" w:themeShade="80"/>
                <w:sz w:val="22"/>
                <w:szCs w:val="22"/>
              </w:rPr>
              <w:t>é</w:t>
            </w:r>
            <w:r w:rsidR="00516AC8" w:rsidRPr="006E2B9C">
              <w:rPr>
                <w:b w:val="0"/>
                <w:bCs w:val="0"/>
                <w:color w:val="2D2D2D" w:themeColor="text2" w:themeShade="80"/>
                <w:sz w:val="22"/>
                <w:szCs w:val="22"/>
              </w:rPr>
              <w:t xml:space="preserve"> </w:t>
            </w:r>
            <w:r w:rsidRPr="006E2B9C">
              <w:rPr>
                <w:b w:val="0"/>
                <w:bCs w:val="0"/>
                <w:color w:val="2D2D2D" w:themeColor="text2" w:themeShade="80"/>
                <w:sz w:val="22"/>
                <w:szCs w:val="22"/>
              </w:rPr>
              <w:t xml:space="preserve">agus gur labhair sé fá dtaobh de. </w:t>
            </w:r>
          </w:p>
        </w:tc>
      </w:tr>
      <w:tr w:rsidR="0057348E" w:rsidRPr="006E2B9C" w14:paraId="78BC3A90"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73149C47" w14:textId="2480E8F7" w:rsidR="0057348E" w:rsidRPr="006E2B9C" w:rsidRDefault="0057348E" w:rsidP="78AF6874">
            <w:pPr>
              <w:pStyle w:val="BodyText"/>
              <w:numPr>
                <w:ilvl w:val="0"/>
                <w:numId w:val="47"/>
              </w:numPr>
              <w:spacing w:after="0"/>
              <w:rPr>
                <w:b w:val="0"/>
                <w:bCs w:val="0"/>
                <w:color w:val="2D2D2D" w:themeColor="text2" w:themeShade="80"/>
                <w:sz w:val="22"/>
                <w:szCs w:val="22"/>
              </w:rPr>
            </w:pPr>
            <w:r w:rsidRPr="006E2B9C">
              <w:rPr>
                <w:color w:val="2D2D2D" w:themeColor="text2" w:themeShade="80"/>
                <w:sz w:val="22"/>
                <w:szCs w:val="22"/>
              </w:rPr>
              <w:t>Caithfidh</w:t>
            </w:r>
            <w:r w:rsidRPr="006E2B9C">
              <w:rPr>
                <w:b w:val="0"/>
                <w:bCs w:val="0"/>
                <w:color w:val="2D2D2D" w:themeColor="text2" w:themeShade="80"/>
                <w:sz w:val="22"/>
                <w:szCs w:val="22"/>
              </w:rPr>
              <w:t xml:space="preserve"> siad é seo a chur ina cheart go luath. </w:t>
            </w:r>
          </w:p>
        </w:tc>
      </w:tr>
      <w:tr w:rsidR="0057348E" w:rsidRPr="006E2B9C" w14:paraId="2058324F" w14:textId="77777777" w:rsidTr="78AF6874">
        <w:tc>
          <w:tcPr>
            <w:cnfStyle w:val="001000000000" w:firstRow="0" w:lastRow="0" w:firstColumn="1" w:lastColumn="0" w:oddVBand="0" w:evenVBand="0" w:oddHBand="0" w:evenHBand="0" w:firstRowFirstColumn="0" w:firstRowLastColumn="0" w:lastRowFirstColumn="0" w:lastRowLastColumn="0"/>
            <w:tcW w:w="9742" w:type="dxa"/>
          </w:tcPr>
          <w:p w14:paraId="681FA05E" w14:textId="2D8D1D32" w:rsidR="0057348E" w:rsidRPr="006E2B9C" w:rsidRDefault="0057348E" w:rsidP="78AF6874">
            <w:pPr>
              <w:pStyle w:val="BodyText"/>
              <w:numPr>
                <w:ilvl w:val="0"/>
                <w:numId w:val="47"/>
              </w:numPr>
              <w:spacing w:after="0"/>
              <w:rPr>
                <w:b w:val="0"/>
                <w:bCs w:val="0"/>
                <w:color w:val="2D2D2D" w:themeColor="text2" w:themeShade="80"/>
                <w:sz w:val="22"/>
                <w:szCs w:val="22"/>
              </w:rPr>
            </w:pPr>
            <w:r w:rsidRPr="006E2B9C">
              <w:rPr>
                <w:b w:val="0"/>
                <w:bCs w:val="0"/>
                <w:color w:val="2D2D2D" w:themeColor="text2" w:themeShade="80"/>
                <w:sz w:val="22"/>
                <w:szCs w:val="22"/>
              </w:rPr>
              <w:t xml:space="preserve">Beidh ionadaí </w:t>
            </w:r>
            <w:r w:rsidRPr="006E2B9C">
              <w:rPr>
                <w:color w:val="2D2D2D" w:themeColor="text2" w:themeShade="80"/>
                <w:sz w:val="22"/>
                <w:szCs w:val="22"/>
              </w:rPr>
              <w:t>ag bualadh</w:t>
            </w:r>
            <w:r w:rsidRPr="006E2B9C">
              <w:rPr>
                <w:b w:val="0"/>
                <w:bCs w:val="0"/>
                <w:color w:val="2D2D2D" w:themeColor="text2" w:themeShade="80"/>
                <w:sz w:val="22"/>
                <w:szCs w:val="22"/>
              </w:rPr>
              <w:t xml:space="preserve"> leis an Aire an Mháirt seo chugainn.</w:t>
            </w:r>
          </w:p>
        </w:tc>
      </w:tr>
      <w:tr w:rsidR="0057348E" w:rsidRPr="006E2B9C" w14:paraId="67835571" w14:textId="77777777" w:rsidTr="78AF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728EB359" w14:textId="47E049F8" w:rsidR="0057348E" w:rsidRPr="006E2B9C" w:rsidRDefault="0057348E" w:rsidP="78AF6874">
            <w:pPr>
              <w:pStyle w:val="BodyText"/>
              <w:numPr>
                <w:ilvl w:val="0"/>
                <w:numId w:val="47"/>
              </w:numPr>
              <w:spacing w:after="0"/>
              <w:rPr>
                <w:b w:val="0"/>
                <w:bCs w:val="0"/>
                <w:color w:val="2D2D2D" w:themeColor="text2" w:themeShade="80"/>
                <w:sz w:val="22"/>
                <w:szCs w:val="22"/>
              </w:rPr>
            </w:pPr>
            <w:r w:rsidRPr="006E2B9C">
              <w:rPr>
                <w:b w:val="0"/>
                <w:bCs w:val="0"/>
                <w:color w:val="2D2D2D" w:themeColor="text2" w:themeShade="80"/>
                <w:sz w:val="22"/>
                <w:szCs w:val="22"/>
              </w:rPr>
              <w:t xml:space="preserve">Beidh muid ag súil </w:t>
            </w:r>
            <w:r w:rsidRPr="006E2B9C">
              <w:rPr>
                <w:color w:val="2D2D2D" w:themeColor="text2" w:themeShade="80"/>
                <w:sz w:val="22"/>
                <w:szCs w:val="22"/>
              </w:rPr>
              <w:t>go mbeidh</w:t>
            </w:r>
            <w:r w:rsidRPr="006E2B9C">
              <w:rPr>
                <w:b w:val="0"/>
                <w:bCs w:val="0"/>
                <w:color w:val="2D2D2D" w:themeColor="text2" w:themeShade="80"/>
                <w:sz w:val="22"/>
                <w:szCs w:val="22"/>
              </w:rPr>
              <w:t xml:space="preserve"> scéala ag an Aire dúinn. </w:t>
            </w:r>
          </w:p>
        </w:tc>
      </w:tr>
      <w:tr w:rsidR="0057348E" w:rsidRPr="006E2B9C" w14:paraId="088C561F" w14:textId="77777777" w:rsidTr="78AF6874">
        <w:tc>
          <w:tcPr>
            <w:cnfStyle w:val="001000000000" w:firstRow="0" w:lastRow="0" w:firstColumn="1" w:lastColumn="0" w:oddVBand="0" w:evenVBand="0" w:oddHBand="0" w:evenHBand="0" w:firstRowFirstColumn="0" w:firstRowLastColumn="0" w:lastRowFirstColumn="0" w:lastRowLastColumn="0"/>
            <w:tcW w:w="9742" w:type="dxa"/>
          </w:tcPr>
          <w:p w14:paraId="3471B07C" w14:textId="1664D909" w:rsidR="0057348E" w:rsidRPr="006E2B9C" w:rsidRDefault="0057348E" w:rsidP="78AF6874">
            <w:pPr>
              <w:pStyle w:val="BodyText"/>
              <w:numPr>
                <w:ilvl w:val="0"/>
                <w:numId w:val="47"/>
              </w:numPr>
              <w:spacing w:after="0"/>
              <w:rPr>
                <w:b w:val="0"/>
                <w:bCs w:val="0"/>
                <w:color w:val="2D2D2D" w:themeColor="text2" w:themeShade="80"/>
                <w:sz w:val="22"/>
                <w:szCs w:val="22"/>
              </w:rPr>
            </w:pPr>
            <w:r w:rsidRPr="006E2B9C">
              <w:rPr>
                <w:b w:val="0"/>
                <w:bCs w:val="0"/>
                <w:color w:val="2D2D2D" w:themeColor="text2" w:themeShade="80"/>
                <w:sz w:val="22"/>
                <w:szCs w:val="22"/>
              </w:rPr>
              <w:t xml:space="preserve">Dúirt an coiste go dtuigeann siad cad chuige </w:t>
            </w:r>
            <w:r w:rsidRPr="006E2B9C">
              <w:rPr>
                <w:color w:val="2D2D2D" w:themeColor="text2" w:themeShade="80"/>
                <w:sz w:val="22"/>
                <w:szCs w:val="22"/>
              </w:rPr>
              <w:t>ar cuireadh</w:t>
            </w:r>
            <w:r w:rsidRPr="006E2B9C">
              <w:rPr>
                <w:b w:val="0"/>
                <w:bCs w:val="0"/>
                <w:color w:val="2D2D2D" w:themeColor="text2" w:themeShade="80"/>
                <w:sz w:val="22"/>
                <w:szCs w:val="22"/>
              </w:rPr>
              <w:t xml:space="preserve"> an eilit ar ceal ar maidin.  </w:t>
            </w:r>
          </w:p>
        </w:tc>
      </w:tr>
    </w:tbl>
    <w:p w14:paraId="0AD0AB45" w14:textId="77777777" w:rsidR="0057348E" w:rsidRPr="006E2B9C" w:rsidRDefault="0057348E" w:rsidP="78AF6874">
      <w:pPr>
        <w:spacing w:before="0" w:after="0"/>
      </w:pPr>
    </w:p>
    <w:p w14:paraId="02473EE7" w14:textId="77777777" w:rsidR="0057348E" w:rsidRPr="0081218E" w:rsidRDefault="0057348E" w:rsidP="78AF6874">
      <w:pPr>
        <w:pStyle w:val="Heading2"/>
        <w:spacing w:before="0" w:after="0" w:afterAutospacing="0"/>
        <w:rPr>
          <w:sz w:val="22"/>
          <w:szCs w:val="22"/>
        </w:rPr>
      </w:pPr>
      <w:r w:rsidRPr="0081218E">
        <w:rPr>
          <w:sz w:val="22"/>
          <w:szCs w:val="22"/>
        </w:rPr>
        <w:t xml:space="preserve">2. Cruinneas gramadaí (Cúrsaí canúna) </w:t>
      </w:r>
    </w:p>
    <w:p w14:paraId="0244C650" w14:textId="57F250EB" w:rsidR="0057348E" w:rsidRPr="006E2B9C" w:rsidRDefault="0057348E" w:rsidP="78AF6874">
      <w:pPr>
        <w:spacing w:before="0" w:after="0"/>
        <w:jc w:val="left"/>
        <w:rPr>
          <w:color w:val="2D2D2D" w:themeColor="text2" w:themeShade="80"/>
        </w:rPr>
      </w:pPr>
      <w:r w:rsidRPr="006E2B9C">
        <w:rPr>
          <w:color w:val="2D2D2D" w:themeColor="text2" w:themeShade="80"/>
        </w:rPr>
        <w:t>Freagraí:</w:t>
      </w:r>
    </w:p>
    <w:tbl>
      <w:tblPr>
        <w:tblStyle w:val="TableGrid"/>
        <w:tblpPr w:leftFromText="180" w:rightFromText="180" w:vertAnchor="text" w:horzAnchor="margin" w:tblpY="88"/>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2401"/>
        <w:gridCol w:w="2401"/>
        <w:gridCol w:w="2401"/>
        <w:gridCol w:w="2402"/>
      </w:tblGrid>
      <w:tr w:rsidR="0057348E" w:rsidRPr="006E2B9C" w14:paraId="0D7A283A" w14:textId="77777777" w:rsidTr="78AF6874">
        <w:tc>
          <w:tcPr>
            <w:tcW w:w="2401" w:type="dxa"/>
          </w:tcPr>
          <w:p w14:paraId="2378ACDB" w14:textId="77777777" w:rsidR="0057348E" w:rsidRPr="006E2B9C" w:rsidRDefault="0057348E" w:rsidP="78AF6874">
            <w:pPr>
              <w:pStyle w:val="Heading2"/>
              <w:spacing w:before="0" w:after="0" w:afterAutospacing="0"/>
              <w:rPr>
                <w:color w:val="2D2D2D" w:themeColor="text2" w:themeShade="80"/>
                <w:sz w:val="22"/>
                <w:szCs w:val="22"/>
              </w:rPr>
            </w:pPr>
            <w:r w:rsidRPr="006E2B9C">
              <w:rPr>
                <w:color w:val="2D2D2D" w:themeColor="text2" w:themeShade="80"/>
                <w:sz w:val="22"/>
                <w:szCs w:val="22"/>
              </w:rPr>
              <w:t>An caighdeán</w:t>
            </w:r>
          </w:p>
        </w:tc>
        <w:tc>
          <w:tcPr>
            <w:tcW w:w="2401" w:type="dxa"/>
          </w:tcPr>
          <w:p w14:paraId="678C041A" w14:textId="77777777" w:rsidR="0057348E" w:rsidRPr="006E2B9C" w:rsidRDefault="0057348E" w:rsidP="78AF6874">
            <w:pPr>
              <w:pStyle w:val="Heading2"/>
              <w:spacing w:before="0" w:after="0" w:afterAutospacing="0"/>
              <w:rPr>
                <w:color w:val="2D2D2D" w:themeColor="text2" w:themeShade="80"/>
                <w:sz w:val="22"/>
                <w:szCs w:val="22"/>
              </w:rPr>
            </w:pPr>
            <w:r w:rsidRPr="006E2B9C">
              <w:rPr>
                <w:color w:val="2D2D2D" w:themeColor="text2" w:themeShade="80"/>
                <w:sz w:val="22"/>
                <w:szCs w:val="22"/>
              </w:rPr>
              <w:t>Canúint Uladh</w:t>
            </w:r>
          </w:p>
        </w:tc>
        <w:tc>
          <w:tcPr>
            <w:tcW w:w="2401" w:type="dxa"/>
          </w:tcPr>
          <w:p w14:paraId="018634A3" w14:textId="77777777" w:rsidR="0057348E" w:rsidRPr="006E2B9C" w:rsidRDefault="0057348E" w:rsidP="78AF6874">
            <w:pPr>
              <w:pStyle w:val="Heading2"/>
              <w:spacing w:before="0" w:after="0" w:afterAutospacing="0"/>
              <w:rPr>
                <w:color w:val="2D2D2D" w:themeColor="text2" w:themeShade="80"/>
                <w:sz w:val="22"/>
                <w:szCs w:val="22"/>
              </w:rPr>
            </w:pPr>
            <w:r w:rsidRPr="006E2B9C">
              <w:rPr>
                <w:color w:val="2D2D2D" w:themeColor="text2" w:themeShade="80"/>
                <w:sz w:val="22"/>
                <w:szCs w:val="22"/>
              </w:rPr>
              <w:t>An caighdeán</w:t>
            </w:r>
          </w:p>
        </w:tc>
        <w:tc>
          <w:tcPr>
            <w:tcW w:w="2402" w:type="dxa"/>
          </w:tcPr>
          <w:p w14:paraId="149E06DE" w14:textId="77777777" w:rsidR="0057348E" w:rsidRPr="006E2B9C" w:rsidRDefault="0057348E" w:rsidP="78AF6874">
            <w:pPr>
              <w:pStyle w:val="Heading2"/>
              <w:spacing w:before="0" w:after="0" w:afterAutospacing="0"/>
              <w:rPr>
                <w:color w:val="2D2D2D" w:themeColor="text2" w:themeShade="80"/>
                <w:sz w:val="22"/>
                <w:szCs w:val="22"/>
              </w:rPr>
            </w:pPr>
            <w:r w:rsidRPr="006E2B9C">
              <w:rPr>
                <w:color w:val="2D2D2D" w:themeColor="text2" w:themeShade="80"/>
                <w:sz w:val="22"/>
                <w:szCs w:val="22"/>
              </w:rPr>
              <w:t>Canúint Uladh</w:t>
            </w:r>
          </w:p>
        </w:tc>
      </w:tr>
      <w:tr w:rsidR="0057348E" w:rsidRPr="006E2B9C" w14:paraId="79CFC55D" w14:textId="77777777" w:rsidTr="78AF6874">
        <w:tc>
          <w:tcPr>
            <w:tcW w:w="2401" w:type="dxa"/>
          </w:tcPr>
          <w:p w14:paraId="2265F32E" w14:textId="77777777" w:rsidR="0057348E" w:rsidRPr="006E2B9C" w:rsidRDefault="0057348E" w:rsidP="78AF6874">
            <w:pPr>
              <w:pStyle w:val="Heading2"/>
              <w:spacing w:before="0" w:after="0" w:afterAutospacing="0"/>
              <w:rPr>
                <w:b w:val="0"/>
                <w:bCs w:val="0"/>
                <w:color w:val="2D2D2D" w:themeColor="text2" w:themeShade="80"/>
                <w:sz w:val="22"/>
                <w:szCs w:val="22"/>
              </w:rPr>
            </w:pPr>
            <w:r w:rsidRPr="006E2B9C">
              <w:rPr>
                <w:b w:val="0"/>
                <w:bCs w:val="0"/>
                <w:color w:val="2D2D2D" w:themeColor="text2" w:themeShade="80"/>
                <w:sz w:val="22"/>
                <w:szCs w:val="22"/>
              </w:rPr>
              <w:t>dóibh</w:t>
            </w:r>
          </w:p>
        </w:tc>
        <w:tc>
          <w:tcPr>
            <w:tcW w:w="2401" w:type="dxa"/>
          </w:tcPr>
          <w:p w14:paraId="3C2EED16" w14:textId="77777777" w:rsidR="0057348E" w:rsidRPr="006E2B9C" w:rsidRDefault="0057348E" w:rsidP="78AF6874">
            <w:pPr>
              <w:pStyle w:val="Heading2"/>
              <w:spacing w:before="0" w:after="0" w:afterAutospacing="0"/>
              <w:rPr>
                <w:b w:val="0"/>
                <w:bCs w:val="0"/>
                <w:i/>
                <w:iCs/>
                <w:color w:val="2D2D2D" w:themeColor="text2" w:themeShade="80"/>
                <w:sz w:val="22"/>
                <w:szCs w:val="22"/>
              </w:rPr>
            </w:pPr>
            <w:r w:rsidRPr="006E2B9C">
              <w:rPr>
                <w:b w:val="0"/>
                <w:bCs w:val="0"/>
                <w:i/>
                <w:iCs/>
                <w:color w:val="2D2D2D" w:themeColor="text2" w:themeShade="80"/>
                <w:sz w:val="22"/>
                <w:szCs w:val="22"/>
              </w:rPr>
              <w:t>daofa</w:t>
            </w:r>
          </w:p>
        </w:tc>
        <w:tc>
          <w:tcPr>
            <w:tcW w:w="2401" w:type="dxa"/>
          </w:tcPr>
          <w:p w14:paraId="6F4A3E1E" w14:textId="77777777" w:rsidR="0057348E" w:rsidRPr="006E2B9C" w:rsidRDefault="0057348E" w:rsidP="78AF6874">
            <w:pPr>
              <w:pStyle w:val="Heading2"/>
              <w:spacing w:before="0" w:after="0" w:afterAutospacing="0"/>
              <w:rPr>
                <w:b w:val="0"/>
                <w:bCs w:val="0"/>
                <w:color w:val="2D2D2D" w:themeColor="text2" w:themeShade="80"/>
                <w:sz w:val="22"/>
                <w:szCs w:val="22"/>
              </w:rPr>
            </w:pPr>
            <w:r w:rsidRPr="006E2B9C">
              <w:rPr>
                <w:b w:val="0"/>
                <w:bCs w:val="0"/>
                <w:color w:val="2D2D2D" w:themeColor="text2" w:themeShade="80"/>
                <w:sz w:val="22"/>
                <w:szCs w:val="22"/>
              </w:rPr>
              <w:t>is féidir leis</w:t>
            </w:r>
          </w:p>
        </w:tc>
        <w:tc>
          <w:tcPr>
            <w:tcW w:w="2402" w:type="dxa"/>
          </w:tcPr>
          <w:p w14:paraId="0E3DF43F" w14:textId="6556E532" w:rsidR="0057348E" w:rsidRPr="006E2B9C" w:rsidRDefault="0057348E" w:rsidP="78AF6874">
            <w:pPr>
              <w:pStyle w:val="Heading2"/>
              <w:spacing w:before="0" w:after="0" w:afterAutospacing="0"/>
              <w:rPr>
                <w:b w:val="0"/>
                <w:bCs w:val="0"/>
                <w:i/>
                <w:iCs/>
                <w:color w:val="2D2D2D" w:themeColor="text2" w:themeShade="80"/>
                <w:sz w:val="22"/>
                <w:szCs w:val="22"/>
              </w:rPr>
            </w:pPr>
            <w:r w:rsidRPr="006E2B9C">
              <w:rPr>
                <w:b w:val="0"/>
                <w:bCs w:val="0"/>
                <w:i/>
                <w:iCs/>
                <w:color w:val="2D2D2D" w:themeColor="text2" w:themeShade="80"/>
                <w:sz w:val="22"/>
                <w:szCs w:val="22"/>
              </w:rPr>
              <w:t>thig leis</w:t>
            </w:r>
          </w:p>
        </w:tc>
      </w:tr>
      <w:tr w:rsidR="0057348E" w:rsidRPr="006E2B9C" w14:paraId="3CB6AAFE" w14:textId="77777777" w:rsidTr="78AF6874">
        <w:tc>
          <w:tcPr>
            <w:tcW w:w="2401" w:type="dxa"/>
          </w:tcPr>
          <w:p w14:paraId="32D36EA2" w14:textId="77777777" w:rsidR="0057348E" w:rsidRPr="006E2B9C" w:rsidRDefault="0057348E" w:rsidP="78AF6874">
            <w:pPr>
              <w:pStyle w:val="Heading2"/>
              <w:spacing w:before="0" w:after="0" w:afterAutospacing="0"/>
              <w:rPr>
                <w:b w:val="0"/>
                <w:bCs w:val="0"/>
                <w:color w:val="2D2D2D" w:themeColor="text2" w:themeShade="80"/>
                <w:sz w:val="22"/>
                <w:szCs w:val="22"/>
              </w:rPr>
            </w:pPr>
            <w:r w:rsidRPr="006E2B9C">
              <w:rPr>
                <w:b w:val="0"/>
                <w:bCs w:val="0"/>
                <w:color w:val="2D2D2D" w:themeColor="text2" w:themeShade="80"/>
                <w:sz w:val="22"/>
                <w:szCs w:val="22"/>
              </w:rPr>
              <w:t>ní féidir</w:t>
            </w:r>
          </w:p>
        </w:tc>
        <w:tc>
          <w:tcPr>
            <w:tcW w:w="2401" w:type="dxa"/>
          </w:tcPr>
          <w:p w14:paraId="7447FB6A" w14:textId="34158FE7" w:rsidR="0057348E" w:rsidRPr="006E2B9C" w:rsidRDefault="0057348E" w:rsidP="78AF6874">
            <w:pPr>
              <w:pStyle w:val="Heading2"/>
              <w:spacing w:before="0" w:after="0" w:afterAutospacing="0"/>
              <w:rPr>
                <w:b w:val="0"/>
                <w:bCs w:val="0"/>
                <w:i/>
                <w:iCs/>
                <w:color w:val="2D2D2D" w:themeColor="text2" w:themeShade="80"/>
                <w:sz w:val="22"/>
                <w:szCs w:val="22"/>
              </w:rPr>
            </w:pPr>
            <w:r w:rsidRPr="006E2B9C">
              <w:rPr>
                <w:b w:val="0"/>
                <w:bCs w:val="0"/>
                <w:i/>
                <w:iCs/>
                <w:color w:val="2D2D2D" w:themeColor="text2" w:themeShade="80"/>
                <w:sz w:val="22"/>
                <w:szCs w:val="22"/>
              </w:rPr>
              <w:t>cha dtig</w:t>
            </w:r>
          </w:p>
        </w:tc>
        <w:tc>
          <w:tcPr>
            <w:tcW w:w="2401" w:type="dxa"/>
          </w:tcPr>
          <w:p w14:paraId="0885050D" w14:textId="056EF227" w:rsidR="0057348E" w:rsidRPr="006E2B9C" w:rsidRDefault="0057348E" w:rsidP="78AF6874">
            <w:pPr>
              <w:pStyle w:val="Heading2"/>
              <w:spacing w:before="0" w:after="0" w:afterAutospacing="0"/>
              <w:rPr>
                <w:b w:val="0"/>
                <w:bCs w:val="0"/>
                <w:color w:val="2D2D2D" w:themeColor="text2" w:themeShade="80"/>
                <w:sz w:val="22"/>
                <w:szCs w:val="22"/>
              </w:rPr>
            </w:pPr>
            <w:r w:rsidRPr="006E2B9C">
              <w:rPr>
                <w:b w:val="0"/>
                <w:bCs w:val="0"/>
                <w:color w:val="2D2D2D" w:themeColor="text2" w:themeShade="80"/>
                <w:sz w:val="22"/>
                <w:szCs w:val="22"/>
              </w:rPr>
              <w:t>ag dul tríd</w:t>
            </w:r>
            <w:r w:rsidR="00AE2F87" w:rsidRPr="006E2B9C">
              <w:rPr>
                <w:b w:val="0"/>
                <w:bCs w:val="0"/>
                <w:color w:val="2D2D2D" w:themeColor="text2" w:themeShade="80"/>
                <w:sz w:val="22"/>
                <w:szCs w:val="22"/>
              </w:rPr>
              <w:t>/trí</w:t>
            </w:r>
          </w:p>
        </w:tc>
        <w:tc>
          <w:tcPr>
            <w:tcW w:w="2402" w:type="dxa"/>
          </w:tcPr>
          <w:p w14:paraId="721F7ACB" w14:textId="5279F065" w:rsidR="0057348E" w:rsidRPr="006E2B9C" w:rsidRDefault="0057348E" w:rsidP="78AF6874">
            <w:pPr>
              <w:pStyle w:val="Heading2"/>
              <w:spacing w:before="0" w:after="0" w:afterAutospacing="0"/>
              <w:rPr>
                <w:b w:val="0"/>
                <w:bCs w:val="0"/>
                <w:i/>
                <w:iCs/>
                <w:color w:val="2D2D2D" w:themeColor="text2" w:themeShade="80"/>
                <w:sz w:val="22"/>
                <w:szCs w:val="22"/>
              </w:rPr>
            </w:pPr>
            <w:r w:rsidRPr="006E2B9C">
              <w:rPr>
                <w:b w:val="0"/>
                <w:bCs w:val="0"/>
                <w:i/>
                <w:iCs/>
                <w:color w:val="2D2D2D" w:themeColor="text2" w:themeShade="80"/>
                <w:sz w:val="22"/>
                <w:szCs w:val="22"/>
              </w:rPr>
              <w:t>ag gabháil fríd</w:t>
            </w:r>
          </w:p>
        </w:tc>
      </w:tr>
      <w:tr w:rsidR="0057348E" w:rsidRPr="006E2B9C" w14:paraId="1463D262" w14:textId="77777777" w:rsidTr="78AF6874">
        <w:tc>
          <w:tcPr>
            <w:tcW w:w="2401" w:type="dxa"/>
          </w:tcPr>
          <w:p w14:paraId="46CAA5D2" w14:textId="77777777" w:rsidR="0057348E" w:rsidRPr="006E2B9C" w:rsidRDefault="0057348E" w:rsidP="78AF6874">
            <w:pPr>
              <w:pStyle w:val="Heading2"/>
              <w:spacing w:before="0" w:after="0" w:afterAutospacing="0"/>
              <w:rPr>
                <w:b w:val="0"/>
                <w:bCs w:val="0"/>
                <w:color w:val="2D2D2D" w:themeColor="text2" w:themeShade="80"/>
                <w:sz w:val="22"/>
                <w:szCs w:val="22"/>
              </w:rPr>
            </w:pPr>
            <w:r w:rsidRPr="006E2B9C">
              <w:rPr>
                <w:b w:val="0"/>
                <w:bCs w:val="0"/>
                <w:color w:val="2D2D2D" w:themeColor="text2" w:themeShade="80"/>
                <w:sz w:val="22"/>
                <w:szCs w:val="22"/>
              </w:rPr>
              <w:t>freisin</w:t>
            </w:r>
          </w:p>
        </w:tc>
        <w:tc>
          <w:tcPr>
            <w:tcW w:w="2401" w:type="dxa"/>
          </w:tcPr>
          <w:p w14:paraId="67483111" w14:textId="1DFBC68A" w:rsidR="0057348E" w:rsidRPr="006E2B9C" w:rsidRDefault="0057348E" w:rsidP="78AF6874">
            <w:pPr>
              <w:pStyle w:val="Heading2"/>
              <w:spacing w:before="0" w:after="0" w:afterAutospacing="0"/>
              <w:rPr>
                <w:b w:val="0"/>
                <w:bCs w:val="0"/>
                <w:i/>
                <w:iCs/>
                <w:color w:val="2D2D2D" w:themeColor="text2" w:themeShade="80"/>
                <w:sz w:val="22"/>
                <w:szCs w:val="22"/>
              </w:rPr>
            </w:pPr>
            <w:r w:rsidRPr="006E2B9C">
              <w:rPr>
                <w:b w:val="0"/>
                <w:bCs w:val="0"/>
                <w:i/>
                <w:iCs/>
                <w:color w:val="2D2D2D" w:themeColor="text2" w:themeShade="80"/>
                <w:sz w:val="22"/>
                <w:szCs w:val="22"/>
              </w:rPr>
              <w:t>fosta</w:t>
            </w:r>
          </w:p>
        </w:tc>
        <w:tc>
          <w:tcPr>
            <w:tcW w:w="2401" w:type="dxa"/>
          </w:tcPr>
          <w:p w14:paraId="578F59D4" w14:textId="77777777" w:rsidR="0057348E" w:rsidRPr="006E2B9C" w:rsidRDefault="0057348E" w:rsidP="78AF6874">
            <w:pPr>
              <w:pStyle w:val="Heading2"/>
              <w:spacing w:before="0" w:after="0" w:afterAutospacing="0"/>
              <w:rPr>
                <w:b w:val="0"/>
                <w:bCs w:val="0"/>
                <w:color w:val="2D2D2D" w:themeColor="text2" w:themeShade="80"/>
                <w:sz w:val="22"/>
                <w:szCs w:val="22"/>
              </w:rPr>
            </w:pPr>
            <w:r w:rsidRPr="006E2B9C">
              <w:rPr>
                <w:b w:val="0"/>
                <w:bCs w:val="0"/>
                <w:color w:val="2D2D2D" w:themeColor="text2" w:themeShade="80"/>
                <w:sz w:val="22"/>
                <w:szCs w:val="22"/>
              </w:rPr>
              <w:t>bealach éigin</w:t>
            </w:r>
          </w:p>
        </w:tc>
        <w:tc>
          <w:tcPr>
            <w:tcW w:w="2402" w:type="dxa"/>
          </w:tcPr>
          <w:p w14:paraId="3175EF23" w14:textId="33EEFF15" w:rsidR="0057348E" w:rsidRPr="006E2B9C" w:rsidRDefault="0057348E" w:rsidP="78AF6874">
            <w:pPr>
              <w:pStyle w:val="Heading2"/>
              <w:spacing w:before="0" w:after="0" w:afterAutospacing="0"/>
              <w:rPr>
                <w:b w:val="0"/>
                <w:bCs w:val="0"/>
                <w:i/>
                <w:iCs/>
                <w:color w:val="2D2D2D" w:themeColor="text2" w:themeShade="80"/>
                <w:sz w:val="22"/>
                <w:szCs w:val="22"/>
              </w:rPr>
            </w:pPr>
            <w:r w:rsidRPr="006E2B9C">
              <w:rPr>
                <w:b w:val="0"/>
                <w:bCs w:val="0"/>
                <w:i/>
                <w:iCs/>
                <w:color w:val="2D2D2D" w:themeColor="text2" w:themeShade="80"/>
                <w:sz w:val="22"/>
                <w:szCs w:val="22"/>
              </w:rPr>
              <w:t xml:space="preserve">dóigh </w:t>
            </w:r>
            <w:proofErr w:type="spellStart"/>
            <w:r w:rsidRPr="006E2B9C">
              <w:rPr>
                <w:b w:val="0"/>
                <w:bCs w:val="0"/>
                <w:i/>
                <w:iCs/>
                <w:color w:val="2D2D2D" w:themeColor="text2" w:themeShade="80"/>
                <w:sz w:val="22"/>
                <w:szCs w:val="22"/>
              </w:rPr>
              <w:t>inteacht</w:t>
            </w:r>
            <w:proofErr w:type="spellEnd"/>
          </w:p>
        </w:tc>
      </w:tr>
      <w:tr w:rsidR="0057348E" w:rsidRPr="006E2B9C" w14:paraId="41257EE7" w14:textId="77777777" w:rsidTr="78AF6874">
        <w:tc>
          <w:tcPr>
            <w:tcW w:w="2401" w:type="dxa"/>
          </w:tcPr>
          <w:p w14:paraId="548AA3B6" w14:textId="77777777" w:rsidR="0057348E" w:rsidRPr="006E2B9C" w:rsidRDefault="0057348E" w:rsidP="78AF6874">
            <w:pPr>
              <w:pStyle w:val="Heading2"/>
              <w:spacing w:before="0" w:after="0" w:afterAutospacing="0"/>
              <w:rPr>
                <w:b w:val="0"/>
                <w:bCs w:val="0"/>
                <w:color w:val="2D2D2D" w:themeColor="text2" w:themeShade="80"/>
                <w:sz w:val="22"/>
                <w:szCs w:val="22"/>
              </w:rPr>
            </w:pPr>
            <w:r w:rsidRPr="006E2B9C">
              <w:rPr>
                <w:b w:val="0"/>
                <w:bCs w:val="0"/>
                <w:color w:val="2D2D2D" w:themeColor="text2" w:themeShade="80"/>
                <w:sz w:val="22"/>
                <w:szCs w:val="22"/>
              </w:rPr>
              <w:t>cén fáth</w:t>
            </w:r>
          </w:p>
        </w:tc>
        <w:tc>
          <w:tcPr>
            <w:tcW w:w="2401" w:type="dxa"/>
          </w:tcPr>
          <w:p w14:paraId="65B75A1A" w14:textId="25517512" w:rsidR="0057348E" w:rsidRPr="006E2B9C" w:rsidRDefault="0057348E" w:rsidP="78AF6874">
            <w:pPr>
              <w:pStyle w:val="Heading2"/>
              <w:spacing w:before="0" w:after="0" w:afterAutospacing="0"/>
              <w:rPr>
                <w:b w:val="0"/>
                <w:bCs w:val="0"/>
                <w:i/>
                <w:iCs/>
                <w:color w:val="2D2D2D" w:themeColor="text2" w:themeShade="80"/>
                <w:sz w:val="22"/>
                <w:szCs w:val="22"/>
              </w:rPr>
            </w:pPr>
            <w:r w:rsidRPr="006E2B9C">
              <w:rPr>
                <w:b w:val="0"/>
                <w:bCs w:val="0"/>
                <w:i/>
                <w:iCs/>
                <w:color w:val="2D2D2D" w:themeColor="text2" w:themeShade="80"/>
                <w:sz w:val="22"/>
                <w:szCs w:val="22"/>
              </w:rPr>
              <w:t>cad chuige</w:t>
            </w:r>
          </w:p>
        </w:tc>
        <w:tc>
          <w:tcPr>
            <w:tcW w:w="2401" w:type="dxa"/>
          </w:tcPr>
          <w:p w14:paraId="4608813E" w14:textId="77777777" w:rsidR="0057348E" w:rsidRPr="006E2B9C" w:rsidRDefault="0057348E" w:rsidP="78AF6874">
            <w:pPr>
              <w:pStyle w:val="Heading2"/>
              <w:spacing w:before="0" w:after="0" w:afterAutospacing="0"/>
              <w:rPr>
                <w:b w:val="0"/>
                <w:bCs w:val="0"/>
                <w:color w:val="2D2D2D" w:themeColor="text2" w:themeShade="80"/>
                <w:sz w:val="22"/>
                <w:szCs w:val="22"/>
              </w:rPr>
            </w:pPr>
            <w:r w:rsidRPr="006E2B9C">
              <w:rPr>
                <w:b w:val="0"/>
                <w:bCs w:val="0"/>
                <w:color w:val="2D2D2D" w:themeColor="text2" w:themeShade="80"/>
                <w:sz w:val="22"/>
                <w:szCs w:val="22"/>
              </w:rPr>
              <w:t>gach</w:t>
            </w:r>
          </w:p>
        </w:tc>
        <w:tc>
          <w:tcPr>
            <w:tcW w:w="2402" w:type="dxa"/>
          </w:tcPr>
          <w:p w14:paraId="4F5313A5" w14:textId="64C99897" w:rsidR="0057348E" w:rsidRPr="006E2B9C" w:rsidRDefault="0057348E" w:rsidP="78AF6874">
            <w:pPr>
              <w:pStyle w:val="Heading2"/>
              <w:spacing w:before="0" w:after="0" w:afterAutospacing="0"/>
              <w:rPr>
                <w:b w:val="0"/>
                <w:bCs w:val="0"/>
                <w:i/>
                <w:iCs/>
                <w:color w:val="2D2D2D" w:themeColor="text2" w:themeShade="80"/>
                <w:sz w:val="22"/>
                <w:szCs w:val="22"/>
              </w:rPr>
            </w:pPr>
            <w:proofErr w:type="spellStart"/>
            <w:r w:rsidRPr="006E2B9C">
              <w:rPr>
                <w:b w:val="0"/>
                <w:bCs w:val="0"/>
                <w:i/>
                <w:iCs/>
                <w:color w:val="2D2D2D" w:themeColor="text2" w:themeShade="80"/>
                <w:sz w:val="22"/>
                <w:szCs w:val="22"/>
              </w:rPr>
              <w:t>achan</w:t>
            </w:r>
            <w:proofErr w:type="spellEnd"/>
          </w:p>
        </w:tc>
      </w:tr>
    </w:tbl>
    <w:p w14:paraId="56823537" w14:textId="77777777" w:rsidR="0057348E" w:rsidRPr="006E2B9C" w:rsidRDefault="0057348E" w:rsidP="78AF6874">
      <w:pPr>
        <w:spacing w:before="0" w:after="0"/>
        <w:rPr>
          <w:color w:val="2D2D2D" w:themeColor="text2" w:themeShade="80"/>
        </w:rPr>
      </w:pPr>
    </w:p>
    <w:p w14:paraId="2667F3BD" w14:textId="77777777" w:rsidR="001C5193" w:rsidRPr="006E2B9C" w:rsidRDefault="0057348E" w:rsidP="78AF6874">
      <w:pPr>
        <w:pStyle w:val="ListParagraph"/>
        <w:numPr>
          <w:ilvl w:val="0"/>
          <w:numId w:val="48"/>
        </w:numPr>
        <w:spacing w:before="0" w:after="0"/>
        <w:rPr>
          <w:color w:val="2D2D2D" w:themeColor="text2" w:themeShade="80"/>
        </w:rPr>
      </w:pPr>
      <w:r w:rsidRPr="006E2B9C">
        <w:rPr>
          <w:color w:val="2D2D2D" w:themeColor="text2" w:themeShade="80"/>
        </w:rPr>
        <w:t xml:space="preserve">I gcanúint Uladh cuirtear séimhiú seachas urú ar ainmfhocail i ndiaidh réamhfhocail agus an ailt. </w:t>
      </w:r>
      <w:r w:rsidR="001C5193" w:rsidRPr="006E2B9C">
        <w:rPr>
          <w:color w:val="2D2D2D" w:themeColor="text2" w:themeShade="80"/>
        </w:rPr>
        <w:t>Leanann na canúintí eile an córas lárnach, is é sin, cuirtear urú ar ainmfhocail i ndiaidh réamhfhocail agus an ailt.</w:t>
      </w:r>
    </w:p>
    <w:p w14:paraId="58505C3C" w14:textId="77777777" w:rsidR="001C5193" w:rsidRPr="006E2B9C" w:rsidRDefault="001C5193" w:rsidP="78AF6874">
      <w:pPr>
        <w:pStyle w:val="ListParagraph"/>
        <w:numPr>
          <w:ilvl w:val="0"/>
          <w:numId w:val="48"/>
        </w:numPr>
        <w:spacing w:before="0" w:after="0"/>
        <w:rPr>
          <w:color w:val="2D2D2D" w:themeColor="text2" w:themeShade="80"/>
        </w:rPr>
      </w:pPr>
      <w:r w:rsidRPr="006E2B9C">
        <w:rPr>
          <w:color w:val="2D2D2D" w:themeColor="text2" w:themeShade="80"/>
        </w:rPr>
        <w:t>Tuairimíocht atá i gceist anseo.</w:t>
      </w:r>
    </w:p>
    <w:p w14:paraId="377D25EA" w14:textId="745B5896" w:rsidR="001C5193" w:rsidRPr="006E2B9C" w:rsidRDefault="001C5193" w:rsidP="78AF6874">
      <w:pPr>
        <w:pStyle w:val="ListParagraph"/>
        <w:numPr>
          <w:ilvl w:val="0"/>
          <w:numId w:val="48"/>
        </w:numPr>
        <w:spacing w:before="0" w:after="0"/>
        <w:rPr>
          <w:color w:val="2D2D2D" w:themeColor="text2" w:themeShade="80"/>
        </w:rPr>
      </w:pPr>
      <w:r w:rsidRPr="006E2B9C">
        <w:rPr>
          <w:color w:val="2D2D2D" w:themeColor="text2" w:themeShade="80"/>
        </w:rPr>
        <w:t>Tuairimíocht atá i gceist anseo.</w:t>
      </w:r>
    </w:p>
    <w:p w14:paraId="241D826B" w14:textId="5724655D" w:rsidR="00ED45EA" w:rsidRPr="0081218E" w:rsidRDefault="00ED45EA" w:rsidP="78AF6874">
      <w:pPr>
        <w:spacing w:after="0"/>
        <w:rPr>
          <w:rFonts w:eastAsia="Times New Roman"/>
          <w:color w:val="0D6B6B"/>
          <w:lang w:eastAsia="en-IE"/>
        </w:rPr>
      </w:pPr>
    </w:p>
    <w:p w14:paraId="119E848D" w14:textId="4DDCA11C" w:rsidR="00795F20" w:rsidRPr="0081218E" w:rsidRDefault="00795F20" w:rsidP="78AF6874">
      <w:pPr>
        <w:pStyle w:val="Heading3"/>
        <w:spacing w:before="0" w:beforeAutospacing="0"/>
        <w:rPr>
          <w:spacing w:val="-64"/>
          <w:sz w:val="22"/>
          <w:szCs w:val="22"/>
        </w:rPr>
      </w:pPr>
      <w:r w:rsidRPr="0081218E">
        <w:rPr>
          <w:sz w:val="22"/>
          <w:szCs w:val="22"/>
        </w:rPr>
        <w:t>E. CUMARSÁID</w:t>
      </w:r>
    </w:p>
    <w:p w14:paraId="094FC422" w14:textId="7574CBF2" w:rsidR="00795F20" w:rsidRPr="006E2B9C" w:rsidRDefault="00795F20" w:rsidP="78AF6874">
      <w:pPr>
        <w:pStyle w:val="Heading2"/>
        <w:spacing w:before="0" w:beforeAutospacing="0" w:after="0" w:afterAutospacing="0"/>
        <w:rPr>
          <w:sz w:val="22"/>
          <w:szCs w:val="22"/>
        </w:rPr>
      </w:pPr>
      <w:r w:rsidRPr="006E2B9C">
        <w:rPr>
          <w:sz w:val="22"/>
          <w:szCs w:val="22"/>
        </w:rPr>
        <w:t xml:space="preserve">1: </w:t>
      </w:r>
      <w:r w:rsidR="00ED45EA" w:rsidRPr="006E2B9C">
        <w:rPr>
          <w:sz w:val="22"/>
          <w:szCs w:val="22"/>
        </w:rPr>
        <w:t>Caint</w:t>
      </w:r>
    </w:p>
    <w:p w14:paraId="5856AA5D" w14:textId="51ED8F0B" w:rsidR="00B9053D" w:rsidRPr="006E2B9C" w:rsidRDefault="001C5193" w:rsidP="78AF6874">
      <w:pPr>
        <w:pStyle w:val="BodyText"/>
        <w:spacing w:before="0" w:after="0"/>
        <w:rPr>
          <w:color w:val="2D2D2D" w:themeColor="text2" w:themeShade="80"/>
          <w:sz w:val="22"/>
          <w:szCs w:val="22"/>
        </w:rPr>
      </w:pPr>
      <w:bookmarkStart w:id="13" w:name="_Hlk147847324"/>
      <w:r w:rsidRPr="006E2B9C">
        <w:rPr>
          <w:color w:val="2D2D2D" w:themeColor="text2" w:themeShade="80"/>
          <w:sz w:val="22"/>
          <w:szCs w:val="22"/>
        </w:rPr>
        <w:t xml:space="preserve">Roinn an rang i ngrúpaí de cheathrar agus abair leis na foghlaimeoirí ról a ghlacadh. Tabhair cúpla nóiméad dóibh a gcártaí a léamh. Nuair a bheidh tú sásta go dtuigeann siad gach rud abair leo tús a chur leis an rólghníomhaíocht – go bhfuil siad ag an gcruinniú leis an Aire Iompair. Bí ag siúl timpeall ag cuidiú leo agus á ngríosú chun cainte. Ag an deireadh, iarr ar ghrúpa amháin an rólghníomhaíocht a dhéanamh os comhair an ranga. </w:t>
      </w:r>
    </w:p>
    <w:p w14:paraId="6099C6C4" w14:textId="77777777" w:rsidR="001C5193" w:rsidRPr="006E2B9C" w:rsidRDefault="001C5193" w:rsidP="78AF6874">
      <w:pPr>
        <w:pStyle w:val="BodyText"/>
        <w:spacing w:before="0" w:after="0"/>
        <w:rPr>
          <w:color w:val="2D2D2D" w:themeColor="text2" w:themeShade="80"/>
          <w:sz w:val="22"/>
          <w:szCs w:val="22"/>
        </w:rPr>
      </w:pPr>
    </w:p>
    <w:bookmarkEnd w:id="13"/>
    <w:p w14:paraId="5FE1E2BA" w14:textId="20147EE4" w:rsidR="00795F20" w:rsidRPr="006E2B9C" w:rsidRDefault="00795F20" w:rsidP="78AF6874">
      <w:pPr>
        <w:pStyle w:val="Heading2"/>
        <w:spacing w:before="0" w:beforeAutospacing="0" w:after="0" w:afterAutospacing="0"/>
        <w:rPr>
          <w:color w:val="265F65" w:themeColor="accent4" w:themeShade="80"/>
          <w:sz w:val="22"/>
          <w:szCs w:val="22"/>
        </w:rPr>
      </w:pPr>
      <w:r w:rsidRPr="006E2B9C">
        <w:rPr>
          <w:color w:val="265F65" w:themeColor="accent4" w:themeShade="80"/>
          <w:sz w:val="22"/>
          <w:szCs w:val="22"/>
        </w:rPr>
        <w:t>2:</w:t>
      </w:r>
      <w:r w:rsidRPr="006E2B9C">
        <w:rPr>
          <w:color w:val="265F65" w:themeColor="accent4" w:themeShade="80"/>
          <w:spacing w:val="-1"/>
          <w:sz w:val="22"/>
          <w:szCs w:val="22"/>
        </w:rPr>
        <w:t xml:space="preserve"> </w:t>
      </w:r>
      <w:r w:rsidR="00EF3B9F" w:rsidRPr="006E2B9C">
        <w:rPr>
          <w:color w:val="265F65" w:themeColor="accent4" w:themeShade="80"/>
          <w:sz w:val="22"/>
          <w:szCs w:val="22"/>
        </w:rPr>
        <w:t xml:space="preserve">Scríobh </w:t>
      </w:r>
    </w:p>
    <w:p w14:paraId="6298E071" w14:textId="5BFE0FC7" w:rsidR="008A1768" w:rsidRPr="006E2B9C" w:rsidRDefault="00BF2870" w:rsidP="78AF6874">
      <w:pPr>
        <w:pStyle w:val="BodyText"/>
        <w:spacing w:before="0" w:after="0"/>
        <w:rPr>
          <w:color w:val="2D2D2D" w:themeColor="text2" w:themeShade="80"/>
          <w:sz w:val="22"/>
          <w:szCs w:val="22"/>
        </w:rPr>
      </w:pPr>
      <w:r w:rsidRPr="006E2B9C">
        <w:rPr>
          <w:color w:val="2D2D2D" w:themeColor="text2" w:themeShade="80"/>
          <w:sz w:val="22"/>
          <w:szCs w:val="22"/>
        </w:rPr>
        <w:t>Abair leis</w:t>
      </w:r>
      <w:r w:rsidR="008A1768" w:rsidRPr="006E2B9C">
        <w:rPr>
          <w:color w:val="2D2D2D" w:themeColor="text2" w:themeShade="80"/>
          <w:sz w:val="22"/>
          <w:szCs w:val="22"/>
        </w:rPr>
        <w:t xml:space="preserve"> na foghlaimeoirí </w:t>
      </w:r>
      <w:r w:rsidR="001C5193" w:rsidRPr="006E2B9C">
        <w:rPr>
          <w:color w:val="2D2D2D" w:themeColor="text2" w:themeShade="80"/>
          <w:sz w:val="22"/>
          <w:szCs w:val="22"/>
        </w:rPr>
        <w:t xml:space="preserve">an ríomhphost a scríobh ag úsáid an struchtúir sa tábla. </w:t>
      </w:r>
      <w:r w:rsidR="00B9053D" w:rsidRPr="006E2B9C">
        <w:rPr>
          <w:color w:val="2D2D2D" w:themeColor="text2" w:themeShade="80"/>
          <w:sz w:val="22"/>
          <w:szCs w:val="22"/>
        </w:rPr>
        <w:t xml:space="preserve"> </w:t>
      </w:r>
    </w:p>
    <w:p w14:paraId="77C3DC53" w14:textId="1DE72EF6" w:rsidR="00795F20" w:rsidRPr="006E2B9C" w:rsidRDefault="00795F20" w:rsidP="78AF6874">
      <w:pPr>
        <w:spacing w:before="0" w:after="0"/>
        <w:rPr>
          <w:color w:val="1F1F1F" w:themeColor="text1" w:themeShade="80"/>
        </w:rPr>
      </w:pPr>
    </w:p>
    <w:p w14:paraId="2B192433" w14:textId="6BCD5E14" w:rsidR="00C32A12" w:rsidRPr="006E2B9C" w:rsidRDefault="00C32A12" w:rsidP="78AF6874">
      <w:pPr>
        <w:spacing w:before="0" w:after="0"/>
        <w:rPr>
          <w:color w:val="5B5B5B" w:themeColor="text1" w:themeTint="D9"/>
        </w:rPr>
      </w:pPr>
    </w:p>
    <w:p w14:paraId="51D79BF7" w14:textId="622AF1A8" w:rsidR="00E91DEB" w:rsidRPr="00567F75" w:rsidRDefault="00AE2F87" w:rsidP="78AF6874">
      <w:pPr>
        <w:spacing w:before="0" w:after="0"/>
        <w:rPr>
          <w:color w:val="1F1F1F" w:themeColor="text1" w:themeShade="80"/>
        </w:rPr>
      </w:pPr>
      <w:r w:rsidRPr="0081218E">
        <w:rPr>
          <w:noProof/>
          <w:color w:val="6F6F6F" w:themeColor="text1" w:themeTint="BF"/>
        </w:rPr>
        <w:drawing>
          <wp:anchor distT="0" distB="0" distL="114300" distR="114300" simplePos="0" relativeHeight="251658252" behindDoc="0" locked="0" layoutInCell="1" allowOverlap="1" wp14:anchorId="24859A3E" wp14:editId="753030CE">
            <wp:simplePos x="0" y="0"/>
            <wp:positionH relativeFrom="margin">
              <wp:posOffset>52754</wp:posOffset>
            </wp:positionH>
            <wp:positionV relativeFrom="paragraph">
              <wp:posOffset>562073</wp:posOffset>
            </wp:positionV>
            <wp:extent cx="6188710" cy="419100"/>
            <wp:effectExtent l="0" t="0" r="2540" b="0"/>
            <wp:wrapNone/>
            <wp:docPr id="110681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r w:rsidR="00262EC5" w:rsidRPr="0081218E">
        <w:rPr>
          <w:noProof/>
          <w:color w:val="6F6F6F" w:themeColor="text1" w:themeTint="BF"/>
        </w:rPr>
        <w:drawing>
          <wp:anchor distT="0" distB="0" distL="114300" distR="114300" simplePos="0" relativeHeight="251658250" behindDoc="0" locked="0" layoutInCell="1" allowOverlap="1" wp14:anchorId="3506D8B4" wp14:editId="4096ECE4">
            <wp:simplePos x="0" y="0"/>
            <wp:positionH relativeFrom="margin">
              <wp:posOffset>111125</wp:posOffset>
            </wp:positionH>
            <wp:positionV relativeFrom="paragraph">
              <wp:posOffset>5539740</wp:posOffset>
            </wp:positionV>
            <wp:extent cx="6188710" cy="419100"/>
            <wp:effectExtent l="0" t="0" r="2540" b="0"/>
            <wp:wrapNone/>
            <wp:docPr id="70384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r w:rsidR="004A062E" w:rsidRPr="0081218E">
        <w:rPr>
          <w:noProof/>
          <w:color w:val="6F6F6F" w:themeColor="text1" w:themeTint="BF"/>
        </w:rPr>
        <w:drawing>
          <wp:anchor distT="0" distB="0" distL="114300" distR="114300" simplePos="0" relativeHeight="251658249" behindDoc="0" locked="0" layoutInCell="1" allowOverlap="1" wp14:anchorId="551BE904" wp14:editId="106DE9D4">
            <wp:simplePos x="0" y="0"/>
            <wp:positionH relativeFrom="margin">
              <wp:align>right</wp:align>
            </wp:positionH>
            <wp:positionV relativeFrom="paragraph">
              <wp:posOffset>7021830</wp:posOffset>
            </wp:positionV>
            <wp:extent cx="6188710" cy="419100"/>
            <wp:effectExtent l="0" t="0" r="2540" b="0"/>
            <wp:wrapNone/>
            <wp:docPr id="131519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p>
    <w:sectPr w:rsidR="00E91DEB" w:rsidRPr="00567F75" w:rsidSect="001B41AA">
      <w:headerReference w:type="default" r:id="rId17"/>
      <w:footerReference w:type="default" r:id="rId18"/>
      <w:footnotePr>
        <w:pos w:val="beneathText"/>
      </w:footnotePr>
      <w:pgSz w:w="11906" w:h="16838" w:code="9"/>
      <w:pgMar w:top="1440" w:right="1077" w:bottom="851" w:left="1077" w:header="0"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E2A4E" w14:textId="77777777" w:rsidR="00482160" w:rsidRPr="00665CDF" w:rsidRDefault="00482160" w:rsidP="003228B7">
      <w:r w:rsidRPr="00665CDF">
        <w:separator/>
      </w:r>
    </w:p>
  </w:endnote>
  <w:endnote w:type="continuationSeparator" w:id="0">
    <w:p w14:paraId="28C237EB" w14:textId="77777777" w:rsidR="00482160" w:rsidRPr="00665CDF" w:rsidRDefault="00482160" w:rsidP="003228B7">
      <w:r w:rsidRPr="00665CDF">
        <w:continuationSeparator/>
      </w:r>
    </w:p>
  </w:endnote>
  <w:endnote w:type="continuationNotice" w:id="1">
    <w:p w14:paraId="096B8DD4" w14:textId="77777777" w:rsidR="00482160" w:rsidRPr="00665CDF" w:rsidRDefault="00482160" w:rsidP="00322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4B93" w14:textId="2CA48B30" w:rsidR="00933AE0" w:rsidRDefault="00000000">
    <w:pPr>
      <w:pStyle w:val="Footer"/>
      <w:jc w:val="right"/>
    </w:pPr>
    <w:sdt>
      <w:sdtPr>
        <w:id w:val="-1891949832"/>
        <w:docPartObj>
          <w:docPartGallery w:val="Page Numbers (Bottom of Page)"/>
          <w:docPartUnique/>
        </w:docPartObj>
      </w:sdtPr>
      <w:sdtEndPr>
        <w:rPr>
          <w:noProof/>
        </w:rPr>
      </w:sdtEndPr>
      <w:sdtContent>
        <w:r w:rsidR="003B066E">
          <w:rPr>
            <w:noProof/>
          </w:rPr>
          <mc:AlternateContent>
            <mc:Choice Requires="wps">
              <w:drawing>
                <wp:anchor distT="0" distB="0" distL="114300" distR="114300" simplePos="0" relativeHeight="251658243" behindDoc="1" locked="0" layoutInCell="1" allowOverlap="1" wp14:anchorId="268D1BEA" wp14:editId="736F682D">
                  <wp:simplePos x="0" y="0"/>
                  <wp:positionH relativeFrom="page">
                    <wp:posOffset>683895</wp:posOffset>
                  </wp:positionH>
                  <wp:positionV relativeFrom="page">
                    <wp:posOffset>9947910</wp:posOffset>
                  </wp:positionV>
                  <wp:extent cx="6300000" cy="12065"/>
                  <wp:effectExtent l="0" t="0" r="0" b="0"/>
                  <wp:wrapNone/>
                  <wp:docPr id="1358509695" name="Rectangle 1358509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2C580D0E">
                <v:rect id="Rectangle 1358509695" style="position:absolute;margin-left:53.85pt;margin-top:783.3pt;width:496.05pt;height:.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0CBFA1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">
                  <w10:wrap anchorx="page" anchory="page"/>
                </v:rect>
              </w:pict>
            </mc:Fallback>
          </mc:AlternateContent>
        </w:r>
        <w:r w:rsidR="00933AE0">
          <w:fldChar w:fldCharType="begin"/>
        </w:r>
        <w:r w:rsidR="00933AE0">
          <w:instrText xml:space="preserve"> PAGE   \* MERGEFORMAT </w:instrText>
        </w:r>
        <w:r w:rsidR="00933AE0">
          <w:fldChar w:fldCharType="separate"/>
        </w:r>
        <w:r w:rsidR="00933AE0">
          <w:rPr>
            <w:noProof/>
          </w:rPr>
          <w:t>2</w:t>
        </w:r>
        <w:r w:rsidR="00933AE0">
          <w:rPr>
            <w:noProof/>
          </w:rPr>
          <w:fldChar w:fldCharType="end"/>
        </w:r>
      </w:sdtContent>
    </w:sdt>
  </w:p>
  <w:p w14:paraId="7703409B" w14:textId="113C09AC" w:rsidR="0057140B" w:rsidRPr="00665CDF" w:rsidRDefault="001B41AA" w:rsidP="00ED20C1">
    <w:pPr>
      <w:pStyle w:val="Footer"/>
      <w:tabs>
        <w:tab w:val="clear" w:pos="4513"/>
        <w:tab w:val="clear" w:pos="9026"/>
        <w:tab w:val="left" w:pos="1632"/>
      </w:tabs>
      <w:rPr>
        <w:color w:val="585858"/>
        <w:sz w:val="18"/>
        <w:szCs w:val="18"/>
      </w:rPr>
    </w:pPr>
    <w:r>
      <w:rPr>
        <w:noProof/>
      </w:rPr>
      <mc:AlternateContent>
        <mc:Choice Requires="wps">
          <w:drawing>
            <wp:anchor distT="0" distB="0" distL="114300" distR="114300" simplePos="0" relativeHeight="251658244" behindDoc="1" locked="0" layoutInCell="1" allowOverlap="1" wp14:anchorId="474BC6FA" wp14:editId="411D4734">
              <wp:simplePos x="0" y="0"/>
              <wp:positionH relativeFrom="page">
                <wp:posOffset>683895</wp:posOffset>
              </wp:positionH>
              <wp:positionV relativeFrom="page">
                <wp:posOffset>10283825</wp:posOffset>
              </wp:positionV>
              <wp:extent cx="1384935" cy="153670"/>
              <wp:effectExtent l="0" t="0" r="12065" b="11430"/>
              <wp:wrapNone/>
              <wp:docPr id="1849981106" name="Text Box 184998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A1387" w14:textId="77777777" w:rsidR="001B41AA" w:rsidRPr="00990D86" w:rsidRDefault="001B41AA" w:rsidP="001B41AA">
                          <w:pPr>
                            <w:spacing w:before="14"/>
                            <w:ind w:left="20"/>
                            <w:rPr>
                              <w:color w:val="585858"/>
                              <w:sz w:val="18"/>
                              <w:lang w:val="en-IE"/>
                            </w:rPr>
                          </w:pPr>
                          <w:r>
                            <w:rPr>
                              <w:color w:val="585858"/>
                              <w:sz w:val="18"/>
                              <w:lang w:val="en-IE"/>
                            </w:rPr>
                            <w:t>26 Feabhra 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474BC6FA">
              <v:stroke joinstyle="miter"/>
              <v:path gradientshapeok="t" o:connecttype="rect"/>
            </v:shapetype>
            <v:shape id="Text Box 1849981106" style="position:absolute;left:0;text-align:left;margin-left:53.85pt;margin-top:809.75pt;width:109.05pt;height:12.1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">
              <v:path arrowok="t"/>
              <v:textbox inset="0,0,0,0">
                <w:txbxContent>
                  <w:p w:rsidRPr="00990D86" w:rsidR="001B41AA" w:rsidP="001B41AA" w:rsidRDefault="001B41AA" w14:paraId="482A1387" w14:textId="77777777">
                    <w:pPr>
                      <w:spacing w:before="14"/>
                      <w:ind w:left="20"/>
                      <w:rPr>
                        <w:color w:val="585858"/>
                        <w:sz w:val="18"/>
                        <w:lang w:val="en-IE"/>
                      </w:rPr>
                    </w:pPr>
                    <w:r>
                      <w:rPr>
                        <w:color w:val="585858"/>
                        <w:sz w:val="18"/>
                        <w:lang w:val="en-IE"/>
                      </w:rPr>
                      <w:t>26 Feabhra 2026</w:t>
                    </w:r>
                  </w:p>
                </w:txbxContent>
              </v:textbox>
              <w10:wrap anchorx="page" anchory="page"/>
            </v:shape>
          </w:pict>
        </mc:Fallback>
      </mc:AlternateContent>
    </w:r>
    <w:r w:rsidR="00ED20C1">
      <w:rPr>
        <w:color w:val="585858"/>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B08A8" w14:textId="77777777" w:rsidR="00482160" w:rsidRPr="00665CDF" w:rsidRDefault="00482160" w:rsidP="003228B7">
      <w:r w:rsidRPr="00665CDF">
        <w:separator/>
      </w:r>
    </w:p>
  </w:footnote>
  <w:footnote w:type="continuationSeparator" w:id="0">
    <w:p w14:paraId="1D3F2DEB" w14:textId="77777777" w:rsidR="00482160" w:rsidRPr="00665CDF" w:rsidRDefault="00482160" w:rsidP="003228B7">
      <w:r w:rsidRPr="00665CDF">
        <w:continuationSeparator/>
      </w:r>
    </w:p>
  </w:footnote>
  <w:footnote w:type="continuationNotice" w:id="1">
    <w:p w14:paraId="4738A117" w14:textId="77777777" w:rsidR="00482160" w:rsidRPr="00665CDF" w:rsidRDefault="00482160" w:rsidP="003228B7"/>
  </w:footnote>
  <w:footnote w:id="2">
    <w:p w14:paraId="07E43257" w14:textId="77777777" w:rsidR="00DA09BC" w:rsidRDefault="00DA09BC" w:rsidP="00DA09BC">
      <w:pPr>
        <w:pStyle w:val="FootnoteText"/>
        <w:spacing w:before="0" w:after="0" w:line="240" w:lineRule="auto"/>
      </w:pPr>
      <w:r>
        <w:rPr>
          <w:rStyle w:val="FootnoteReference"/>
        </w:rPr>
        <w:footnoteRef/>
      </w:r>
      <w:r>
        <w:t xml:space="preserve"> </w:t>
      </w:r>
      <w:proofErr w:type="spellStart"/>
      <w:r>
        <w:t>roimis</w:t>
      </w:r>
      <w:proofErr w:type="spellEnd"/>
      <w:r>
        <w:t xml:space="preserve"> = leagan canúnach de ‘roimh’</w:t>
      </w:r>
    </w:p>
  </w:footnote>
  <w:footnote w:id="3">
    <w:p w14:paraId="586BF025" w14:textId="77777777" w:rsidR="00DA09BC" w:rsidRDefault="00DA09BC" w:rsidP="00DA09BC">
      <w:pPr>
        <w:pStyle w:val="FootnoteText"/>
        <w:spacing w:before="0" w:after="0" w:line="240" w:lineRule="auto"/>
      </w:pPr>
      <w:r>
        <w:rPr>
          <w:rStyle w:val="FootnoteReference"/>
        </w:rPr>
        <w:footnoteRef/>
      </w:r>
      <w:r>
        <w:t xml:space="preserve"> </w:t>
      </w:r>
      <w:r w:rsidRPr="008045B2">
        <w:t xml:space="preserve">Canúint na Mumhan atá ag an gcainteoir seo; mar sin, cloítear le nósanna na canúna sin maidir le </w:t>
      </w:r>
      <w:proofErr w:type="spellStart"/>
      <w:r>
        <w:t>h</w:t>
      </w:r>
      <w:r w:rsidRPr="008045B2">
        <w:t>urú</w:t>
      </w:r>
      <w:proofErr w:type="spellEnd"/>
      <w:r w:rsidRPr="008045B2">
        <w:t xml:space="preserve"> ar ainmfhocail dar tús ‘d’ agus ‘t’.</w:t>
      </w:r>
    </w:p>
  </w:footnote>
  <w:footnote w:id="4">
    <w:p w14:paraId="3FE8B2A7" w14:textId="77777777" w:rsidR="00DA09BC" w:rsidRDefault="00DA09BC" w:rsidP="00DA09BC">
      <w:pPr>
        <w:pStyle w:val="FootnoteText"/>
        <w:spacing w:before="0" w:after="0" w:line="240" w:lineRule="auto"/>
      </w:pPr>
      <w:r>
        <w:rPr>
          <w:rStyle w:val="FootnoteReference"/>
        </w:rPr>
        <w:footnoteRef/>
      </w:r>
      <w:r>
        <w:t xml:space="preserve"> </w:t>
      </w:r>
      <w:r>
        <w:t>daofa = leagan canúnach de ‘dóibh’</w:t>
      </w:r>
    </w:p>
  </w:footnote>
  <w:footnote w:id="5">
    <w:p w14:paraId="5D1A8A22" w14:textId="77777777" w:rsidR="00DA09BC" w:rsidRDefault="00DA09BC" w:rsidP="00DA09BC">
      <w:pPr>
        <w:pStyle w:val="FootnoteText"/>
        <w:spacing w:before="0" w:after="0" w:line="240" w:lineRule="auto"/>
      </w:pPr>
      <w:r>
        <w:rPr>
          <w:rStyle w:val="FootnoteReference"/>
        </w:rPr>
        <w:footnoteRef/>
      </w:r>
      <w:r>
        <w:t xml:space="preserve"> </w:t>
      </w:r>
      <w:r w:rsidRPr="009A48DC">
        <w:t>Canúint Uladh atá ag an gcainteoir seo; mar sin, cuirtear séimhiú seachas urú ar ainmfhocail i ndiaidh réamhfhocail agus an ailt.</w:t>
      </w:r>
    </w:p>
  </w:footnote>
  <w:footnote w:id="6">
    <w:p w14:paraId="5E320F8B" w14:textId="77777777" w:rsidR="00DA09BC" w:rsidRDefault="00DA09BC" w:rsidP="00DA09BC">
      <w:pPr>
        <w:pStyle w:val="FootnoteText"/>
        <w:spacing w:before="0" w:after="0" w:line="240" w:lineRule="auto"/>
      </w:pPr>
      <w:r>
        <w:rPr>
          <w:rStyle w:val="FootnoteReference"/>
        </w:rPr>
        <w:footnoteRef/>
      </w:r>
      <w:r>
        <w:t xml:space="preserve"> </w:t>
      </w:r>
      <w:proofErr w:type="spellStart"/>
      <w:r>
        <w:t>focla</w:t>
      </w:r>
      <w:proofErr w:type="spellEnd"/>
      <w:r>
        <w:t xml:space="preserve"> = leagan canúnach de ‘focail’</w:t>
      </w:r>
    </w:p>
  </w:footnote>
  <w:footnote w:id="7">
    <w:p w14:paraId="418B357E" w14:textId="77777777" w:rsidR="00DA09BC" w:rsidRDefault="00DA09BC" w:rsidP="00DA09BC">
      <w:pPr>
        <w:pStyle w:val="FootnoteText"/>
        <w:spacing w:before="0" w:after="0" w:line="240" w:lineRule="auto"/>
      </w:pPr>
      <w:r>
        <w:rPr>
          <w:rStyle w:val="FootnoteReference"/>
        </w:rPr>
        <w:footnoteRef/>
      </w:r>
      <w:r>
        <w:t xml:space="preserve"> </w:t>
      </w:r>
      <w:r>
        <w:t>uilig = leagan canúnach de ‘uile’</w:t>
      </w:r>
    </w:p>
  </w:footnote>
  <w:footnote w:id="8">
    <w:p w14:paraId="148FEF21" w14:textId="77777777" w:rsidR="00DA09BC" w:rsidRDefault="00DA09BC" w:rsidP="00DA09BC">
      <w:pPr>
        <w:pStyle w:val="FootnoteText"/>
        <w:spacing w:before="0" w:after="0" w:line="240" w:lineRule="auto"/>
      </w:pPr>
      <w:r>
        <w:rPr>
          <w:rStyle w:val="FootnoteReference"/>
        </w:rPr>
        <w:footnoteRef/>
      </w:r>
      <w:r>
        <w:t xml:space="preserve"> </w:t>
      </w:r>
      <w:proofErr w:type="spellStart"/>
      <w:r>
        <w:t>inteacht</w:t>
      </w:r>
      <w:proofErr w:type="spellEnd"/>
      <w:r>
        <w:t xml:space="preserve"> = leagan canúnach de ‘éigin’</w:t>
      </w:r>
    </w:p>
  </w:footnote>
  <w:footnote w:id="9">
    <w:p w14:paraId="70D57BFC" w14:textId="77777777" w:rsidR="00DA09BC" w:rsidRDefault="00DA09BC" w:rsidP="00DA09BC">
      <w:pPr>
        <w:pStyle w:val="FootnoteText"/>
      </w:pPr>
      <w:r>
        <w:rPr>
          <w:rStyle w:val="FootnoteReference"/>
        </w:rPr>
        <w:footnoteRef/>
      </w:r>
      <w:r>
        <w:t xml:space="preserve"> </w:t>
      </w:r>
      <w:proofErr w:type="spellStart"/>
      <w:r>
        <w:t>achan</w:t>
      </w:r>
      <w:proofErr w:type="spellEnd"/>
      <w:r>
        <w:t xml:space="preserve"> = leagan canúnach de ‘gach’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84B8" w14:textId="77777777" w:rsidR="009A5A87" w:rsidRPr="00665CDF" w:rsidRDefault="003F23F7" w:rsidP="003228B7">
    <w:pPr>
      <w:pStyle w:val="BodyText"/>
      <w:rPr>
        <w:sz w:val="20"/>
      </w:rPr>
    </w:pPr>
    <w:r w:rsidRPr="00665CDF">
      <w:rPr>
        <w:noProof/>
      </w:rPr>
      <mc:AlternateContent>
        <mc:Choice Requires="wps">
          <w:drawing>
            <wp:anchor distT="0" distB="0" distL="114300" distR="114300" simplePos="0" relativeHeight="251658242" behindDoc="0" locked="0" layoutInCell="1" allowOverlap="1" wp14:anchorId="26546426" wp14:editId="47541955">
              <wp:simplePos x="0" y="0"/>
              <wp:positionH relativeFrom="margin">
                <wp:align>right</wp:align>
              </wp:positionH>
              <wp:positionV relativeFrom="paragraph">
                <wp:posOffset>304800</wp:posOffset>
              </wp:positionV>
              <wp:extent cx="2689526"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2A19A4CF" w14:textId="1308AC96" w:rsidR="003F23F7" w:rsidRPr="00665CDF" w:rsidRDefault="001B41AA" w:rsidP="003F23F7">
                          <w:pPr>
                            <w:spacing w:before="0" w:line="240" w:lineRule="auto"/>
                            <w:jc w:val="right"/>
                            <w:rPr>
                              <w:b/>
                              <w:bCs/>
                              <w:color w:val="FFFFFF" w:themeColor="background1"/>
                            </w:rPr>
                          </w:pPr>
                          <w:r>
                            <w:rPr>
                              <w:b/>
                              <w:bCs/>
                              <w:i/>
                              <w:iCs/>
                              <w:color w:val="FFFFFF" w:themeColor="background1"/>
                            </w:rPr>
                            <w:t>Seirbhísí Eitiltí Ailse</w:t>
                          </w:r>
                          <w:r w:rsidR="00D11743" w:rsidRPr="00D11743">
                            <w:rPr>
                              <w:b/>
                              <w:bCs/>
                              <w:i/>
                              <w:iCs/>
                              <w:color w:val="FFFFFF" w:themeColor="background1"/>
                            </w:rPr>
                            <w:t xml:space="preserve"> </w:t>
                          </w:r>
                          <w:r w:rsidR="003F23F7" w:rsidRPr="00665CDF">
                            <w:rPr>
                              <w:b/>
                              <w:bCs/>
                              <w:color w:val="FFFFFF" w:themeColor="background1"/>
                            </w:rPr>
                            <w:t>(B2)</w:t>
                          </w:r>
                        </w:p>
                        <w:p w14:paraId="34D46F11" w14:textId="77777777" w:rsidR="003F23F7" w:rsidRPr="00665CDF" w:rsidRDefault="003F23F7" w:rsidP="003F23F7">
                          <w:pPr>
                            <w:rPr>
                              <w:rFonts w:asciiTheme="minorBidi" w:hAnsiTheme="minorBidi" w:cs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26546426">
              <v:stroke joinstyle="miter"/>
              <v:path gradientshapeok="t" o:connecttype="rect"/>
            </v:shapetype>
            <v:shape id="Text Box 17" style="position:absolute;left:0;text-align:left;margin-left:160.55pt;margin-top:24pt;width:211.75pt;height:2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8ZGAIAACw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">
              <v:textbox>
                <w:txbxContent>
                  <w:p w:rsidRPr="00665CDF" w:rsidR="003F23F7" w:rsidP="003F23F7" w:rsidRDefault="001B41AA" w14:paraId="2A19A4CF" w14:textId="1308AC96">
                    <w:pPr>
                      <w:spacing w:before="0" w:line="240" w:lineRule="auto"/>
                      <w:jc w:val="right"/>
                      <w:rPr>
                        <w:b/>
                        <w:bCs/>
                        <w:color w:val="FFFFFF" w:themeColor="background1"/>
                      </w:rPr>
                    </w:pPr>
                    <w:r>
                      <w:rPr>
                        <w:b/>
                        <w:bCs/>
                        <w:i/>
                        <w:iCs/>
                        <w:color w:val="FFFFFF" w:themeColor="background1"/>
                      </w:rPr>
                      <w:t>Seirbhísí Eitiltí Ailse</w:t>
                    </w:r>
                    <w:r w:rsidRPr="00D11743" w:rsidR="00D11743">
                      <w:rPr>
                        <w:b/>
                        <w:bCs/>
                        <w:i/>
                        <w:iCs/>
                        <w:color w:val="FFFFFF" w:themeColor="background1"/>
                      </w:rPr>
                      <w:t xml:space="preserve"> </w:t>
                    </w:r>
                    <w:r w:rsidRPr="00665CDF" w:rsidR="003F23F7">
                      <w:rPr>
                        <w:b/>
                        <w:bCs/>
                        <w:color w:val="FFFFFF" w:themeColor="background1"/>
                      </w:rPr>
                      <w:t>(B2)</w:t>
                    </w:r>
                  </w:p>
                  <w:p w:rsidRPr="00665CDF" w:rsidR="003F23F7" w:rsidP="003F23F7" w:rsidRDefault="003F23F7" w14:paraId="34D46F11" w14:textId="77777777">
                    <w:pPr>
                      <w:rPr>
                        <w:rFonts w:asciiTheme="minorBidi" w:hAnsiTheme="minorBidi" w:cstheme="minorBidi"/>
                        <w:sz w:val="12"/>
                        <w:szCs w:val="12"/>
                      </w:rPr>
                    </w:pPr>
                  </w:p>
                </w:txbxContent>
              </v:textbox>
              <w10:wrap anchorx="margin"/>
            </v:shape>
          </w:pict>
        </mc:Fallback>
      </mc:AlternateContent>
    </w:r>
    <w:r w:rsidR="00A71383" w:rsidRPr="00665CDF">
      <w:rPr>
        <w:noProof/>
      </w:rPr>
      <w:drawing>
        <wp:anchor distT="0" distB="0" distL="114300" distR="114300" simplePos="0" relativeHeight="251658241" behindDoc="0" locked="0" layoutInCell="1" allowOverlap="1" wp14:anchorId="32419E22" wp14:editId="1A5C538C">
          <wp:simplePos x="0" y="0"/>
          <wp:positionH relativeFrom="margin">
            <wp:posOffset>0</wp:posOffset>
          </wp:positionH>
          <wp:positionV relativeFrom="paragraph">
            <wp:posOffset>196850</wp:posOffset>
          </wp:positionV>
          <wp:extent cx="1047279" cy="412750"/>
          <wp:effectExtent l="0" t="0" r="0" b="6350"/>
          <wp:wrapNone/>
          <wp:docPr id="1946777309" name="Picture 194677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1946777309"/>
                  <pic:cNvPicPr>
                    <a:picLocks noChangeAspect="1" noChangeArrowheads="1"/>
                  </pic:cNvPicPr>
                </pic:nvPicPr>
                <pic:blipFill rotWithShape="1">
                  <a:blip r:embed="rId1">
                    <a:extLst>
                      <a:ext uri="{28A0092B-C50C-407E-A947-70E740481C1C}">
                        <a14:useLocalDpi xmlns:a14="http://schemas.microsoft.com/office/drawing/2010/main" val="0"/>
                      </a:ext>
                    </a:extLst>
                  </a:blip>
                  <a:srcRect l="5095" t="21486" r="-37433" b="28625"/>
                  <a:stretch/>
                </pic:blipFill>
                <pic:spPr bwMode="auto">
                  <a:xfrm>
                    <a:off x="0" y="0"/>
                    <a:ext cx="1047279"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BFB" w:rsidRPr="00665CDF">
      <w:rPr>
        <w:noProof/>
      </w:rPr>
      <mc:AlternateContent>
        <mc:Choice Requires="wps">
          <w:drawing>
            <wp:anchor distT="0" distB="0" distL="114300" distR="114300" simplePos="0" relativeHeight="251658240" behindDoc="1" locked="0" layoutInCell="1" allowOverlap="1" wp14:anchorId="62FDE97D" wp14:editId="41F35320">
              <wp:simplePos x="0" y="0"/>
              <wp:positionH relativeFrom="page">
                <wp:align>left</wp:align>
              </wp:positionH>
              <wp:positionV relativeFrom="page">
                <wp:align>top</wp:align>
              </wp:positionV>
              <wp:extent cx="7772400" cy="760491"/>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0491"/>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B5CCB6B">
            <v:rect id="Rectangle 5" style="position:absolute;margin-left:0;margin-top:0;width:612pt;height:59.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26" fillcolor="#0d6b6b" stroked="f" w14:anchorId="386956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">
              <v:fill opacity="32896f"/>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hALWd6ap" int2:invalidationBookmarkName="" int2:hashCode="toy5sbZVsAPrJh" int2:id="JU189HjK">
      <int2:state int2:value="Rejected" int2:type="spell"/>
    </int2:bookmark>
    <int2:bookmark int2:bookmarkName="_Int_H77a9ePy" int2:invalidationBookmarkName="" int2:hashCode="tuCsuPDY5oUj9s" int2:id="Mxg7b0Uf">
      <int2:state int2:value="Rejected" int2:type="spell"/>
    </int2:bookmark>
    <int2:bookmark int2:bookmarkName="_Int_xhotnoBj" int2:invalidationBookmarkName="" int2:hashCode="yzuqw1kWf7mRbR" int2:id="taEg71uK">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092E"/>
    <w:multiLevelType w:val="hybridMultilevel"/>
    <w:tmpl w:val="162E4124"/>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F5C7451"/>
    <w:multiLevelType w:val="hybridMultilevel"/>
    <w:tmpl w:val="3F262068"/>
    <w:lvl w:ilvl="0" w:tplc="97D2BE36">
      <w:start w:val="1"/>
      <w:numFmt w:val="lowerLetter"/>
      <w:lvlText w:val="%1)"/>
      <w:lvlJc w:val="left"/>
      <w:pPr>
        <w:ind w:left="360" w:hanging="360"/>
      </w:pPr>
      <w:rPr>
        <w:rFonts w:ascii="Arial MT" w:eastAsia="Arial MT" w:hAnsi="Arial MT" w:cs="Arial MT" w:hint="default"/>
        <w:color w:val="0D6B6B" w:themeColor="accent1"/>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123F1F14"/>
    <w:multiLevelType w:val="hybridMultilevel"/>
    <w:tmpl w:val="CD888762"/>
    <w:lvl w:ilvl="0" w:tplc="FFFFFFFF">
      <w:start w:val="1"/>
      <w:numFmt w:val="decimal"/>
      <w:lvlText w:val="%1."/>
      <w:lvlJc w:val="left"/>
      <w:pPr>
        <w:ind w:left="360" w:hanging="360"/>
      </w:pPr>
      <w:rPr>
        <w:rFonts w:ascii="Arial MT" w:eastAsia="Arial MT" w:hAnsi="Arial MT" w:cs="Arial MT" w:hint="default"/>
        <w:i w:val="0"/>
        <w:iCs w:val="0"/>
        <w:color w:val="254D41" w:themeColor="accent5" w:themeShade="80"/>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3667712"/>
    <w:multiLevelType w:val="hybridMultilevel"/>
    <w:tmpl w:val="2ED4CAD2"/>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7BB174B"/>
    <w:multiLevelType w:val="hybridMultilevel"/>
    <w:tmpl w:val="EFDEA08E"/>
    <w:lvl w:ilvl="0" w:tplc="CF64AC0E">
      <w:start w:val="1"/>
      <w:numFmt w:val="decimal"/>
      <w:lvlText w:val="%1."/>
      <w:lvlJc w:val="left"/>
      <w:pPr>
        <w:ind w:left="2520" w:hanging="360"/>
      </w:pPr>
      <w:rPr>
        <w:rFonts w:hint="default"/>
        <w:color w:val="254D41" w:themeColor="accent5" w:themeShade="80"/>
      </w:r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tentative="1">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5" w15:restartNumberingAfterBreak="0">
    <w:nsid w:val="1AA861CD"/>
    <w:multiLevelType w:val="hybridMultilevel"/>
    <w:tmpl w:val="336AB600"/>
    <w:lvl w:ilvl="0" w:tplc="A4667B04">
      <w:start w:val="1"/>
      <w:numFmt w:val="decimal"/>
      <w:lvlText w:val="%1."/>
      <w:lvlJc w:val="left"/>
      <w:pPr>
        <w:ind w:left="361" w:hanging="361"/>
      </w:pPr>
      <w:rPr>
        <w:rFonts w:ascii="Arial MT" w:eastAsia="Arial MT" w:hAnsi="Arial MT" w:cs="Arial MT" w:hint="default"/>
        <w:b w:val="0"/>
        <w:bCs w:val="0"/>
        <w:i w:val="0"/>
        <w:iCs w:val="0"/>
        <w:color w:val="254D41" w:themeColor="accent5" w:themeShade="80"/>
        <w:w w:val="100"/>
        <w:sz w:val="22"/>
        <w:szCs w:val="22"/>
        <w:lang w:val="ga" w:eastAsia="en-US" w:bidi="ar-SA"/>
      </w:rPr>
    </w:lvl>
    <w:lvl w:ilvl="1" w:tplc="9FFE5A2C">
      <w:numFmt w:val="bullet"/>
      <w:lvlText w:val="•"/>
      <w:lvlJc w:val="left"/>
      <w:pPr>
        <w:ind w:left="1355" w:hanging="361"/>
      </w:pPr>
      <w:rPr>
        <w:rFonts w:hint="default"/>
        <w:lang w:val="ga" w:eastAsia="en-US" w:bidi="ar-SA"/>
      </w:rPr>
    </w:lvl>
    <w:lvl w:ilvl="2" w:tplc="AFC6C54E">
      <w:numFmt w:val="bullet"/>
      <w:lvlText w:val="•"/>
      <w:lvlJc w:val="left"/>
      <w:pPr>
        <w:ind w:left="2349" w:hanging="361"/>
      </w:pPr>
      <w:rPr>
        <w:rFonts w:hint="default"/>
        <w:lang w:val="ga" w:eastAsia="en-US" w:bidi="ar-SA"/>
      </w:rPr>
    </w:lvl>
    <w:lvl w:ilvl="3" w:tplc="FA5AFCEC">
      <w:numFmt w:val="bullet"/>
      <w:lvlText w:val="•"/>
      <w:lvlJc w:val="left"/>
      <w:pPr>
        <w:ind w:left="3343" w:hanging="361"/>
      </w:pPr>
      <w:rPr>
        <w:rFonts w:hint="default"/>
        <w:lang w:val="ga" w:eastAsia="en-US" w:bidi="ar-SA"/>
      </w:rPr>
    </w:lvl>
    <w:lvl w:ilvl="4" w:tplc="955C856E">
      <w:numFmt w:val="bullet"/>
      <w:lvlText w:val="•"/>
      <w:lvlJc w:val="left"/>
      <w:pPr>
        <w:ind w:left="4337" w:hanging="361"/>
      </w:pPr>
      <w:rPr>
        <w:rFonts w:hint="default"/>
        <w:lang w:val="ga" w:eastAsia="en-US" w:bidi="ar-SA"/>
      </w:rPr>
    </w:lvl>
    <w:lvl w:ilvl="5" w:tplc="4B9AEAE4">
      <w:numFmt w:val="bullet"/>
      <w:lvlText w:val="•"/>
      <w:lvlJc w:val="left"/>
      <w:pPr>
        <w:ind w:left="5331" w:hanging="361"/>
      </w:pPr>
      <w:rPr>
        <w:rFonts w:hint="default"/>
        <w:lang w:val="ga" w:eastAsia="en-US" w:bidi="ar-SA"/>
      </w:rPr>
    </w:lvl>
    <w:lvl w:ilvl="6" w:tplc="CFE0844E">
      <w:numFmt w:val="bullet"/>
      <w:lvlText w:val="•"/>
      <w:lvlJc w:val="left"/>
      <w:pPr>
        <w:ind w:left="6325" w:hanging="361"/>
      </w:pPr>
      <w:rPr>
        <w:rFonts w:hint="default"/>
        <w:lang w:val="ga" w:eastAsia="en-US" w:bidi="ar-SA"/>
      </w:rPr>
    </w:lvl>
    <w:lvl w:ilvl="7" w:tplc="315E7150">
      <w:numFmt w:val="bullet"/>
      <w:lvlText w:val="•"/>
      <w:lvlJc w:val="left"/>
      <w:pPr>
        <w:ind w:left="7319" w:hanging="361"/>
      </w:pPr>
      <w:rPr>
        <w:rFonts w:hint="default"/>
        <w:lang w:val="ga" w:eastAsia="en-US" w:bidi="ar-SA"/>
      </w:rPr>
    </w:lvl>
    <w:lvl w:ilvl="8" w:tplc="6EB82A10">
      <w:numFmt w:val="bullet"/>
      <w:lvlText w:val="•"/>
      <w:lvlJc w:val="left"/>
      <w:pPr>
        <w:ind w:left="8313" w:hanging="361"/>
      </w:pPr>
      <w:rPr>
        <w:rFonts w:hint="default"/>
        <w:lang w:val="ga" w:eastAsia="en-US" w:bidi="ar-SA"/>
      </w:rPr>
    </w:lvl>
  </w:abstractNum>
  <w:abstractNum w:abstractNumId="6" w15:restartNumberingAfterBreak="0">
    <w:nsid w:val="20312DDF"/>
    <w:multiLevelType w:val="hybridMultilevel"/>
    <w:tmpl w:val="E2685C88"/>
    <w:lvl w:ilvl="0" w:tplc="FFFFFFFF">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04E18F8"/>
    <w:multiLevelType w:val="hybridMultilevel"/>
    <w:tmpl w:val="26B0744C"/>
    <w:lvl w:ilvl="0" w:tplc="E5267D1A">
      <w:start w:val="1"/>
      <w:numFmt w:val="decimal"/>
      <w:lvlText w:val="%1."/>
      <w:lvlJc w:val="left"/>
      <w:pPr>
        <w:ind w:left="360" w:hanging="360"/>
      </w:pPr>
      <w:rPr>
        <w:rFonts w:hint="default"/>
        <w:color w:val="063535" w:themeColor="accent1"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20DA06F8"/>
    <w:multiLevelType w:val="hybridMultilevel"/>
    <w:tmpl w:val="9C2CF53A"/>
    <w:lvl w:ilvl="0" w:tplc="4B5C6DF6">
      <w:start w:val="1"/>
      <w:numFmt w:val="decimal"/>
      <w:lvlText w:val="%1."/>
      <w:lvlJc w:val="left"/>
      <w:pPr>
        <w:ind w:left="500" w:hanging="360"/>
      </w:pPr>
      <w:rPr>
        <w:rFonts w:hint="default"/>
        <w:i w:val="0"/>
        <w:iCs/>
        <w:color w:val="0070C0"/>
      </w:rPr>
    </w:lvl>
    <w:lvl w:ilvl="1" w:tplc="97D2BE36">
      <w:start w:val="1"/>
      <w:numFmt w:val="lowerLetter"/>
      <w:lvlText w:val="%2)"/>
      <w:lvlJc w:val="left"/>
      <w:pPr>
        <w:ind w:left="1220" w:hanging="360"/>
      </w:pPr>
      <w:rPr>
        <w:rFonts w:ascii="Arial MT" w:eastAsia="Arial MT" w:hAnsi="Arial MT" w:cs="Arial MT" w:hint="default"/>
        <w:color w:val="0D6B6B" w:themeColor="accent1"/>
        <w:w w:val="99"/>
        <w:sz w:val="24"/>
        <w:szCs w:val="24"/>
        <w:lang w:val="ga" w:eastAsia="en-US" w:bidi="ar-SA"/>
      </w:r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9" w15:restartNumberingAfterBreak="0">
    <w:nsid w:val="23565835"/>
    <w:multiLevelType w:val="hybridMultilevel"/>
    <w:tmpl w:val="84A6573A"/>
    <w:lvl w:ilvl="0" w:tplc="789EB164">
      <w:start w:val="1"/>
      <w:numFmt w:val="decimal"/>
      <w:lvlText w:val="%1."/>
      <w:lvlJc w:val="left"/>
      <w:pPr>
        <w:ind w:left="360" w:hanging="360"/>
      </w:pPr>
      <w:rPr>
        <w:rFonts w:ascii="Arial MT" w:eastAsia="Arial MT" w:hAnsi="Arial MT" w:cs="Arial MT" w:hint="default"/>
        <w:i w:val="0"/>
        <w:iCs w:val="0"/>
        <w:color w:val="254D41" w:themeColor="accent5"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253E6942"/>
    <w:multiLevelType w:val="hybridMultilevel"/>
    <w:tmpl w:val="CD888762"/>
    <w:lvl w:ilvl="0" w:tplc="789EB164">
      <w:start w:val="1"/>
      <w:numFmt w:val="decimal"/>
      <w:lvlText w:val="%1."/>
      <w:lvlJc w:val="left"/>
      <w:pPr>
        <w:ind w:left="720" w:hanging="360"/>
      </w:pPr>
      <w:rPr>
        <w:rFonts w:ascii="Arial MT" w:eastAsia="Arial MT" w:hAnsi="Arial MT" w:cs="Arial MT" w:hint="default"/>
        <w:i w:val="0"/>
        <w:iCs w:val="0"/>
        <w:color w:val="254D41" w:themeColor="accent5" w:themeShade="80"/>
        <w:w w:val="100"/>
        <w:sz w:val="22"/>
        <w:szCs w:val="22"/>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57C3A88"/>
    <w:multiLevelType w:val="hybridMultilevel"/>
    <w:tmpl w:val="162E4124"/>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74828A2"/>
    <w:multiLevelType w:val="hybridMultilevel"/>
    <w:tmpl w:val="3F262068"/>
    <w:lvl w:ilvl="0" w:tplc="FFFFFFFF">
      <w:start w:val="1"/>
      <w:numFmt w:val="lowerLetter"/>
      <w:lvlText w:val="%1)"/>
      <w:lvlJc w:val="left"/>
      <w:pPr>
        <w:ind w:left="360" w:hanging="360"/>
      </w:pPr>
      <w:rPr>
        <w:rFonts w:ascii="Arial MT" w:eastAsia="Arial MT" w:hAnsi="Arial MT" w:cs="Arial MT" w:hint="default"/>
        <w:color w:val="0D6B6B" w:themeColor="accent1"/>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76E5003"/>
    <w:multiLevelType w:val="hybridMultilevel"/>
    <w:tmpl w:val="E2685C88"/>
    <w:lvl w:ilvl="0" w:tplc="61B60A02">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2B9C4C70"/>
    <w:multiLevelType w:val="hybridMultilevel"/>
    <w:tmpl w:val="50D677B2"/>
    <w:lvl w:ilvl="0" w:tplc="789EB164">
      <w:start w:val="1"/>
      <w:numFmt w:val="decimal"/>
      <w:lvlText w:val="%1."/>
      <w:lvlJc w:val="left"/>
      <w:pPr>
        <w:ind w:left="720" w:hanging="360"/>
      </w:pPr>
      <w:rPr>
        <w:rFonts w:ascii="Arial MT" w:eastAsia="Arial MT" w:hAnsi="Arial MT" w:cs="Arial MT" w:hint="default"/>
        <w:i w:val="0"/>
        <w:iCs w:val="0"/>
        <w:color w:val="254D41" w:themeColor="accent5" w:themeShade="80"/>
        <w:w w:val="100"/>
        <w:sz w:val="22"/>
        <w:szCs w:val="22"/>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E717282"/>
    <w:multiLevelType w:val="hybridMultilevel"/>
    <w:tmpl w:val="7AE2A6CC"/>
    <w:lvl w:ilvl="0" w:tplc="5DD2AED4">
      <w:start w:val="1"/>
      <w:numFmt w:val="decimal"/>
      <w:lvlText w:val="%1."/>
      <w:lvlJc w:val="left"/>
      <w:pPr>
        <w:ind w:left="720" w:hanging="360"/>
      </w:pPr>
      <w:rPr>
        <w:rFonts w:hint="default"/>
        <w:color w:val="254D41" w:themeColor="accent5" w:themeShade="8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0986A85"/>
    <w:multiLevelType w:val="hybridMultilevel"/>
    <w:tmpl w:val="71F67D0A"/>
    <w:lvl w:ilvl="0" w:tplc="5EA44E2C">
      <w:start w:val="1"/>
      <w:numFmt w:val="bullet"/>
      <w:lvlText w:val="•"/>
      <w:lvlJc w:val="left"/>
      <w:pPr>
        <w:ind w:left="360" w:hanging="360"/>
      </w:pPr>
    </w:lvl>
    <w:lvl w:ilvl="1" w:tplc="3E9694D2">
      <w:numFmt w:val="decimal"/>
      <w:lvlText w:val=""/>
      <w:lvlJc w:val="left"/>
    </w:lvl>
    <w:lvl w:ilvl="2" w:tplc="CBEA6592">
      <w:numFmt w:val="decimal"/>
      <w:lvlText w:val=""/>
      <w:lvlJc w:val="left"/>
    </w:lvl>
    <w:lvl w:ilvl="3" w:tplc="2AB85E10">
      <w:numFmt w:val="decimal"/>
      <w:lvlText w:val=""/>
      <w:lvlJc w:val="left"/>
    </w:lvl>
    <w:lvl w:ilvl="4" w:tplc="05BEADFC">
      <w:numFmt w:val="decimal"/>
      <w:lvlText w:val=""/>
      <w:lvlJc w:val="left"/>
    </w:lvl>
    <w:lvl w:ilvl="5" w:tplc="1E96B81E">
      <w:numFmt w:val="decimal"/>
      <w:lvlText w:val=""/>
      <w:lvlJc w:val="left"/>
    </w:lvl>
    <w:lvl w:ilvl="6" w:tplc="01EC0300">
      <w:numFmt w:val="decimal"/>
      <w:lvlText w:val=""/>
      <w:lvlJc w:val="left"/>
    </w:lvl>
    <w:lvl w:ilvl="7" w:tplc="537E7AB4">
      <w:numFmt w:val="decimal"/>
      <w:lvlText w:val=""/>
      <w:lvlJc w:val="left"/>
    </w:lvl>
    <w:lvl w:ilvl="8" w:tplc="E6F4E508">
      <w:numFmt w:val="decimal"/>
      <w:lvlText w:val=""/>
      <w:lvlJc w:val="left"/>
    </w:lvl>
  </w:abstractNum>
  <w:abstractNum w:abstractNumId="17" w15:restartNumberingAfterBreak="0">
    <w:nsid w:val="30C367EA"/>
    <w:multiLevelType w:val="hybridMultilevel"/>
    <w:tmpl w:val="A6CC779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3645342D"/>
    <w:multiLevelType w:val="hybridMultilevel"/>
    <w:tmpl w:val="A790DA8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3AEB0B3E"/>
    <w:multiLevelType w:val="hybridMultilevel"/>
    <w:tmpl w:val="162E4124"/>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F7F2A08"/>
    <w:multiLevelType w:val="hybridMultilevel"/>
    <w:tmpl w:val="6D7821C8"/>
    <w:lvl w:ilvl="0" w:tplc="789EB164">
      <w:start w:val="1"/>
      <w:numFmt w:val="decimal"/>
      <w:lvlText w:val="%1."/>
      <w:lvlJc w:val="left"/>
      <w:pPr>
        <w:ind w:left="720" w:hanging="360"/>
      </w:pPr>
      <w:rPr>
        <w:rFonts w:ascii="Arial MT" w:eastAsia="Arial MT" w:hAnsi="Arial MT" w:cs="Arial MT" w:hint="default"/>
        <w:i w:val="0"/>
        <w:iCs w:val="0"/>
        <w:color w:val="254D41" w:themeColor="accent5" w:themeShade="80"/>
        <w:w w:val="100"/>
        <w:sz w:val="22"/>
        <w:szCs w:val="22"/>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05712B0"/>
    <w:multiLevelType w:val="hybridMultilevel"/>
    <w:tmpl w:val="51DCD3F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06112CE"/>
    <w:multiLevelType w:val="hybridMultilevel"/>
    <w:tmpl w:val="09DA73CC"/>
    <w:lvl w:ilvl="0" w:tplc="E5267D1A">
      <w:start w:val="1"/>
      <w:numFmt w:val="decimal"/>
      <w:lvlText w:val="%1."/>
      <w:lvlJc w:val="left"/>
      <w:pPr>
        <w:ind w:left="-1086" w:hanging="360"/>
      </w:pPr>
      <w:rPr>
        <w:rFonts w:hint="default"/>
        <w:color w:val="063535" w:themeColor="accent1" w:themeShade="80"/>
      </w:rPr>
    </w:lvl>
    <w:lvl w:ilvl="1" w:tplc="18090019" w:tentative="1">
      <w:start w:val="1"/>
      <w:numFmt w:val="lowerLetter"/>
      <w:lvlText w:val="%2."/>
      <w:lvlJc w:val="left"/>
      <w:pPr>
        <w:ind w:left="-366" w:hanging="360"/>
      </w:pPr>
    </w:lvl>
    <w:lvl w:ilvl="2" w:tplc="1809001B" w:tentative="1">
      <w:start w:val="1"/>
      <w:numFmt w:val="lowerRoman"/>
      <w:lvlText w:val="%3."/>
      <w:lvlJc w:val="right"/>
      <w:pPr>
        <w:ind w:left="354" w:hanging="180"/>
      </w:pPr>
    </w:lvl>
    <w:lvl w:ilvl="3" w:tplc="1809000F" w:tentative="1">
      <w:start w:val="1"/>
      <w:numFmt w:val="decimal"/>
      <w:lvlText w:val="%4."/>
      <w:lvlJc w:val="left"/>
      <w:pPr>
        <w:ind w:left="1074" w:hanging="360"/>
      </w:pPr>
    </w:lvl>
    <w:lvl w:ilvl="4" w:tplc="18090019" w:tentative="1">
      <w:start w:val="1"/>
      <w:numFmt w:val="lowerLetter"/>
      <w:lvlText w:val="%5."/>
      <w:lvlJc w:val="left"/>
      <w:pPr>
        <w:ind w:left="1794" w:hanging="360"/>
      </w:pPr>
    </w:lvl>
    <w:lvl w:ilvl="5" w:tplc="1809001B" w:tentative="1">
      <w:start w:val="1"/>
      <w:numFmt w:val="lowerRoman"/>
      <w:lvlText w:val="%6."/>
      <w:lvlJc w:val="right"/>
      <w:pPr>
        <w:ind w:left="2514" w:hanging="180"/>
      </w:pPr>
    </w:lvl>
    <w:lvl w:ilvl="6" w:tplc="1809000F" w:tentative="1">
      <w:start w:val="1"/>
      <w:numFmt w:val="decimal"/>
      <w:lvlText w:val="%7."/>
      <w:lvlJc w:val="left"/>
      <w:pPr>
        <w:ind w:left="3234" w:hanging="360"/>
      </w:pPr>
    </w:lvl>
    <w:lvl w:ilvl="7" w:tplc="18090019" w:tentative="1">
      <w:start w:val="1"/>
      <w:numFmt w:val="lowerLetter"/>
      <w:lvlText w:val="%8."/>
      <w:lvlJc w:val="left"/>
      <w:pPr>
        <w:ind w:left="3954" w:hanging="360"/>
      </w:pPr>
    </w:lvl>
    <w:lvl w:ilvl="8" w:tplc="1809001B" w:tentative="1">
      <w:start w:val="1"/>
      <w:numFmt w:val="lowerRoman"/>
      <w:lvlText w:val="%9."/>
      <w:lvlJc w:val="right"/>
      <w:pPr>
        <w:ind w:left="4674" w:hanging="180"/>
      </w:pPr>
    </w:lvl>
  </w:abstractNum>
  <w:abstractNum w:abstractNumId="23" w15:restartNumberingAfterBreak="0">
    <w:nsid w:val="40955ABA"/>
    <w:multiLevelType w:val="hybridMultilevel"/>
    <w:tmpl w:val="9736A1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6112A55"/>
    <w:multiLevelType w:val="hybridMultilevel"/>
    <w:tmpl w:val="D6C01D9A"/>
    <w:lvl w:ilvl="0" w:tplc="23ACE6AA">
      <w:start w:val="1"/>
      <w:numFmt w:val="bullet"/>
      <w:lvlText w:val=""/>
      <w:lvlJc w:val="left"/>
      <w:pPr>
        <w:ind w:left="2160" w:hanging="360"/>
      </w:pPr>
      <w:rPr>
        <w:rFonts w:ascii="Symbol" w:hAnsi="Symbol" w:hint="default"/>
        <w:color w:val="254D41" w:themeColor="accent5" w:themeShade="80"/>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5" w15:restartNumberingAfterBreak="0">
    <w:nsid w:val="467C54F7"/>
    <w:multiLevelType w:val="hybridMultilevel"/>
    <w:tmpl w:val="F4B8BB76"/>
    <w:lvl w:ilvl="0" w:tplc="294EF6D6">
      <w:start w:val="1"/>
      <w:numFmt w:val="lowerLetter"/>
      <w:lvlText w:val="%1."/>
      <w:lvlJc w:val="left"/>
      <w:pPr>
        <w:ind w:left="360" w:hanging="360"/>
      </w:pPr>
      <w:rPr>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4B7D3F2A"/>
    <w:multiLevelType w:val="hybridMultilevel"/>
    <w:tmpl w:val="04E8869C"/>
    <w:lvl w:ilvl="0" w:tplc="789EB164">
      <w:start w:val="1"/>
      <w:numFmt w:val="decimal"/>
      <w:lvlText w:val="%1."/>
      <w:lvlJc w:val="left"/>
      <w:pPr>
        <w:ind w:left="360" w:hanging="360"/>
      </w:pPr>
      <w:rPr>
        <w:rFonts w:ascii="Arial MT" w:eastAsia="Arial MT" w:hAnsi="Arial MT" w:cs="Arial MT" w:hint="default"/>
        <w:i w:val="0"/>
        <w:iCs w:val="0"/>
        <w:color w:val="254D41" w:themeColor="accent5"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7" w15:restartNumberingAfterBreak="0">
    <w:nsid w:val="51AC689C"/>
    <w:multiLevelType w:val="hybridMultilevel"/>
    <w:tmpl w:val="162E4124"/>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26705F0"/>
    <w:multiLevelType w:val="hybridMultilevel"/>
    <w:tmpl w:val="47E80B58"/>
    <w:lvl w:ilvl="0" w:tplc="F872D270">
      <w:start w:val="1"/>
      <w:numFmt w:val="lowerLetter"/>
      <w:lvlText w:val="%1)"/>
      <w:lvlJc w:val="left"/>
      <w:pPr>
        <w:ind w:left="360" w:hanging="360"/>
      </w:pPr>
      <w:rPr>
        <w:rFonts w:ascii="Arial MT" w:eastAsia="Arial MT" w:hAnsi="Arial MT" w:cs="Arial MT" w:hint="default"/>
        <w:color w:val="254D41" w:themeColor="accent5" w:themeShade="8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15:restartNumberingAfterBreak="0">
    <w:nsid w:val="53E71150"/>
    <w:multiLevelType w:val="hybridMultilevel"/>
    <w:tmpl w:val="B5C49852"/>
    <w:lvl w:ilvl="0" w:tplc="979E33B8">
      <w:start w:val="1"/>
      <w:numFmt w:val="decimal"/>
      <w:lvlText w:val="%1."/>
      <w:lvlJc w:val="left"/>
      <w:pPr>
        <w:ind w:left="360" w:hanging="360"/>
      </w:pPr>
      <w:rPr>
        <w:rFonts w:ascii="Arial MT" w:eastAsia="Arial MT" w:hAnsi="Arial MT" w:cs="Arial MT" w:hint="default"/>
        <w:i w:val="0"/>
        <w:iCs w:val="0"/>
        <w:color w:val="063535" w:themeColor="accent1"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54852725"/>
    <w:multiLevelType w:val="hybridMultilevel"/>
    <w:tmpl w:val="BD285500"/>
    <w:lvl w:ilvl="0" w:tplc="3C5878C0">
      <w:start w:val="1"/>
      <w:numFmt w:val="bullet"/>
      <w:lvlText w:val=""/>
      <w:lvlJc w:val="left"/>
      <w:pPr>
        <w:ind w:left="1080" w:hanging="360"/>
      </w:pPr>
      <w:rPr>
        <w:rFonts w:ascii="Wingdings" w:hAnsi="Wingdings" w:hint="default"/>
        <w:color w:val="063535" w:themeColor="accent1" w:themeShade="8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1" w15:restartNumberingAfterBreak="0">
    <w:nsid w:val="591D7036"/>
    <w:multiLevelType w:val="hybridMultilevel"/>
    <w:tmpl w:val="1DFCBBF6"/>
    <w:lvl w:ilvl="0" w:tplc="3C5878C0">
      <w:start w:val="1"/>
      <w:numFmt w:val="bullet"/>
      <w:lvlText w:val=""/>
      <w:lvlJc w:val="left"/>
      <w:pPr>
        <w:ind w:left="360" w:hanging="360"/>
      </w:pPr>
      <w:rPr>
        <w:rFonts w:ascii="Wingdings" w:hAnsi="Wingdings" w:hint="default"/>
        <w:color w:val="063535" w:themeColor="accent1" w:themeShade="8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59A67F87"/>
    <w:multiLevelType w:val="hybridMultilevel"/>
    <w:tmpl w:val="47E80B58"/>
    <w:lvl w:ilvl="0" w:tplc="FFFFFFFF">
      <w:start w:val="1"/>
      <w:numFmt w:val="lowerLetter"/>
      <w:lvlText w:val="%1)"/>
      <w:lvlJc w:val="left"/>
      <w:pPr>
        <w:ind w:left="360" w:hanging="360"/>
      </w:pPr>
      <w:rPr>
        <w:rFonts w:ascii="Arial MT" w:eastAsia="Arial MT" w:hAnsi="Arial MT" w:cs="Arial MT" w:hint="default"/>
        <w:color w:val="254D41" w:themeColor="accent5"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DF4323E"/>
    <w:multiLevelType w:val="hybridMultilevel"/>
    <w:tmpl w:val="2ED4CAD2"/>
    <w:lvl w:ilvl="0" w:tplc="746008B0">
      <w:start w:val="1"/>
      <w:numFmt w:val="lowerLetter"/>
      <w:lvlText w:val="%1)"/>
      <w:lvlJc w:val="left"/>
      <w:pPr>
        <w:ind w:left="360" w:hanging="360"/>
      </w:pPr>
      <w:rPr>
        <w:rFonts w:hint="default"/>
        <w:color w:val="063535" w:themeColor="accent1"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5E4B2E08"/>
    <w:multiLevelType w:val="hybridMultilevel"/>
    <w:tmpl w:val="94980B4C"/>
    <w:lvl w:ilvl="0" w:tplc="B88C519C">
      <w:start w:val="1"/>
      <w:numFmt w:val="bullet"/>
      <w:lvlText w:val=""/>
      <w:lvlJc w:val="left"/>
      <w:pPr>
        <w:ind w:left="-2160" w:hanging="360"/>
      </w:pPr>
      <w:rPr>
        <w:rFonts w:ascii="Wingdings" w:hAnsi="Wingdings" w:hint="default"/>
        <w:color w:val="063535"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720" w:hanging="360"/>
      </w:pPr>
      <w:rPr>
        <w:rFonts w:ascii="Wingdings" w:hAnsi="Wingdings" w:hint="default"/>
      </w:rPr>
    </w:lvl>
    <w:lvl w:ilvl="3" w:tplc="18090001" w:tentative="1">
      <w:start w:val="1"/>
      <w:numFmt w:val="bullet"/>
      <w:lvlText w:val=""/>
      <w:lvlJc w:val="left"/>
      <w:pPr>
        <w:ind w:left="0" w:hanging="360"/>
      </w:pPr>
      <w:rPr>
        <w:rFonts w:ascii="Symbol" w:hAnsi="Symbol" w:hint="default"/>
      </w:rPr>
    </w:lvl>
    <w:lvl w:ilvl="4" w:tplc="18090003" w:tentative="1">
      <w:start w:val="1"/>
      <w:numFmt w:val="bullet"/>
      <w:lvlText w:val="o"/>
      <w:lvlJc w:val="left"/>
      <w:pPr>
        <w:ind w:left="720" w:hanging="360"/>
      </w:pPr>
      <w:rPr>
        <w:rFonts w:ascii="Courier New" w:hAnsi="Courier New" w:cs="Courier New" w:hint="default"/>
      </w:rPr>
    </w:lvl>
    <w:lvl w:ilvl="5" w:tplc="18090005" w:tentative="1">
      <w:start w:val="1"/>
      <w:numFmt w:val="bullet"/>
      <w:lvlText w:val=""/>
      <w:lvlJc w:val="left"/>
      <w:pPr>
        <w:ind w:left="1440" w:hanging="360"/>
      </w:pPr>
      <w:rPr>
        <w:rFonts w:ascii="Wingdings" w:hAnsi="Wingdings" w:hint="default"/>
      </w:rPr>
    </w:lvl>
    <w:lvl w:ilvl="6" w:tplc="18090001" w:tentative="1">
      <w:start w:val="1"/>
      <w:numFmt w:val="bullet"/>
      <w:lvlText w:val=""/>
      <w:lvlJc w:val="left"/>
      <w:pPr>
        <w:ind w:left="2160" w:hanging="360"/>
      </w:pPr>
      <w:rPr>
        <w:rFonts w:ascii="Symbol" w:hAnsi="Symbol" w:hint="default"/>
      </w:rPr>
    </w:lvl>
    <w:lvl w:ilvl="7" w:tplc="18090003" w:tentative="1">
      <w:start w:val="1"/>
      <w:numFmt w:val="bullet"/>
      <w:lvlText w:val="o"/>
      <w:lvlJc w:val="left"/>
      <w:pPr>
        <w:ind w:left="2880" w:hanging="360"/>
      </w:pPr>
      <w:rPr>
        <w:rFonts w:ascii="Courier New" w:hAnsi="Courier New" w:cs="Courier New" w:hint="default"/>
      </w:rPr>
    </w:lvl>
    <w:lvl w:ilvl="8" w:tplc="18090005" w:tentative="1">
      <w:start w:val="1"/>
      <w:numFmt w:val="bullet"/>
      <w:lvlText w:val=""/>
      <w:lvlJc w:val="left"/>
      <w:pPr>
        <w:ind w:left="3600" w:hanging="360"/>
      </w:pPr>
      <w:rPr>
        <w:rFonts w:ascii="Wingdings" w:hAnsi="Wingdings" w:hint="default"/>
      </w:rPr>
    </w:lvl>
  </w:abstractNum>
  <w:abstractNum w:abstractNumId="35" w15:restartNumberingAfterBreak="0">
    <w:nsid w:val="5F050FA7"/>
    <w:multiLevelType w:val="hybridMultilevel"/>
    <w:tmpl w:val="162E4124"/>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4E747CC"/>
    <w:multiLevelType w:val="hybridMultilevel"/>
    <w:tmpl w:val="8A0A20FA"/>
    <w:lvl w:ilvl="0" w:tplc="8D1AC4C6">
      <w:start w:val="1"/>
      <w:numFmt w:val="decimal"/>
      <w:lvlText w:val="%1."/>
      <w:lvlJc w:val="left"/>
      <w:pPr>
        <w:ind w:left="360" w:hanging="360"/>
      </w:pPr>
      <w:rPr>
        <w:rFonts w:hint="default"/>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7" w15:restartNumberingAfterBreak="0">
    <w:nsid w:val="665473EB"/>
    <w:multiLevelType w:val="hybridMultilevel"/>
    <w:tmpl w:val="47E80B58"/>
    <w:lvl w:ilvl="0" w:tplc="FFFFFFFF">
      <w:start w:val="1"/>
      <w:numFmt w:val="lowerLetter"/>
      <w:lvlText w:val="%1)"/>
      <w:lvlJc w:val="left"/>
      <w:pPr>
        <w:ind w:left="360" w:hanging="360"/>
      </w:pPr>
      <w:rPr>
        <w:rFonts w:ascii="Arial MT" w:eastAsia="Arial MT" w:hAnsi="Arial MT" w:cs="Arial MT" w:hint="default"/>
        <w:color w:val="254D41" w:themeColor="accent5"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B0022F7"/>
    <w:multiLevelType w:val="hybridMultilevel"/>
    <w:tmpl w:val="417E0A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 w15:restartNumberingAfterBreak="0">
    <w:nsid w:val="6B2548E8"/>
    <w:multiLevelType w:val="hybridMultilevel"/>
    <w:tmpl w:val="3CD4F4F2"/>
    <w:lvl w:ilvl="0" w:tplc="5DD2AED4">
      <w:start w:val="1"/>
      <w:numFmt w:val="decimal"/>
      <w:lvlText w:val="%1."/>
      <w:lvlJc w:val="left"/>
      <w:pPr>
        <w:ind w:left="2160" w:hanging="360"/>
      </w:pPr>
      <w:rPr>
        <w:rFonts w:hint="default"/>
        <w:color w:val="254D41" w:themeColor="accent5" w:themeShade="80"/>
      </w:r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40" w15:restartNumberingAfterBreak="0">
    <w:nsid w:val="6D18713F"/>
    <w:multiLevelType w:val="hybridMultilevel"/>
    <w:tmpl w:val="B574C744"/>
    <w:lvl w:ilvl="0" w:tplc="B88C519C">
      <w:start w:val="1"/>
      <w:numFmt w:val="bullet"/>
      <w:lvlText w:val=""/>
      <w:lvlJc w:val="left"/>
      <w:pPr>
        <w:ind w:left="720" w:hanging="360"/>
      </w:pPr>
      <w:rPr>
        <w:rFonts w:ascii="Wingdings" w:hAnsi="Wingdings" w:hint="default"/>
        <w:color w:val="063535"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DB03B8C"/>
    <w:multiLevelType w:val="hybridMultilevel"/>
    <w:tmpl w:val="A080BD1E"/>
    <w:lvl w:ilvl="0" w:tplc="A0623BEC">
      <w:start w:val="1"/>
      <w:numFmt w:val="decimal"/>
      <w:lvlText w:val="%1."/>
      <w:lvlJc w:val="left"/>
      <w:pPr>
        <w:ind w:left="360" w:hanging="360"/>
      </w:pPr>
      <w:rPr>
        <w:rFonts w:hint="default"/>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2" w15:restartNumberingAfterBreak="0">
    <w:nsid w:val="754B1E1B"/>
    <w:multiLevelType w:val="hybridMultilevel"/>
    <w:tmpl w:val="6100D1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3" w15:restartNumberingAfterBreak="0">
    <w:nsid w:val="7A641D3C"/>
    <w:multiLevelType w:val="hybridMultilevel"/>
    <w:tmpl w:val="B5C49852"/>
    <w:lvl w:ilvl="0" w:tplc="FFFFFFFF">
      <w:start w:val="1"/>
      <w:numFmt w:val="decimal"/>
      <w:lvlText w:val="%1."/>
      <w:lvlJc w:val="left"/>
      <w:pPr>
        <w:ind w:left="360" w:hanging="360"/>
      </w:pPr>
      <w:rPr>
        <w:rFonts w:ascii="Arial MT" w:eastAsia="Arial MT" w:hAnsi="Arial MT" w:cs="Arial MT" w:hint="default"/>
        <w:i w:val="0"/>
        <w:iCs w:val="0"/>
        <w:color w:val="063535" w:themeColor="accent1" w:themeShade="80"/>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D267E55"/>
    <w:multiLevelType w:val="hybridMultilevel"/>
    <w:tmpl w:val="8DD6E2D2"/>
    <w:lvl w:ilvl="0" w:tplc="DD745318">
      <w:start w:val="1"/>
      <w:numFmt w:val="bullet"/>
      <w:lvlText w:val=""/>
      <w:lvlJc w:val="left"/>
      <w:pPr>
        <w:ind w:left="1080" w:hanging="360"/>
      </w:pPr>
      <w:rPr>
        <w:rFonts w:ascii="Symbol" w:hAnsi="Symbol" w:hint="default"/>
        <w:color w:val="077183"/>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5" w15:restartNumberingAfterBreak="0">
    <w:nsid w:val="7E0713E6"/>
    <w:multiLevelType w:val="hybridMultilevel"/>
    <w:tmpl w:val="65A4B136"/>
    <w:lvl w:ilvl="0" w:tplc="789EB164">
      <w:start w:val="1"/>
      <w:numFmt w:val="decimal"/>
      <w:lvlText w:val="%1."/>
      <w:lvlJc w:val="left"/>
      <w:pPr>
        <w:ind w:left="720" w:hanging="360"/>
      </w:pPr>
      <w:rPr>
        <w:rFonts w:ascii="Arial MT" w:eastAsia="Arial MT" w:hAnsi="Arial MT" w:cs="Arial MT" w:hint="default"/>
        <w:i w:val="0"/>
        <w:iCs w:val="0"/>
        <w:color w:val="254D41" w:themeColor="accent5" w:themeShade="80"/>
        <w:w w:val="100"/>
        <w:sz w:val="22"/>
        <w:szCs w:val="22"/>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EBC4707"/>
    <w:multiLevelType w:val="hybridMultilevel"/>
    <w:tmpl w:val="7AC42DC8"/>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F164DD3"/>
    <w:multiLevelType w:val="hybridMultilevel"/>
    <w:tmpl w:val="9FDC6A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2031493905">
    <w:abstractNumId w:val="5"/>
  </w:num>
  <w:num w:numId="2" w16cid:durableId="1026443529">
    <w:abstractNumId w:val="13"/>
  </w:num>
  <w:num w:numId="3" w16cid:durableId="979648540">
    <w:abstractNumId w:val="22"/>
  </w:num>
  <w:num w:numId="4" w16cid:durableId="1184633559">
    <w:abstractNumId w:val="15"/>
  </w:num>
  <w:num w:numId="5" w16cid:durableId="1432893312">
    <w:abstractNumId w:val="34"/>
  </w:num>
  <w:num w:numId="6" w16cid:durableId="819925741">
    <w:abstractNumId w:val="36"/>
  </w:num>
  <w:num w:numId="7" w16cid:durableId="880283914">
    <w:abstractNumId w:val="33"/>
  </w:num>
  <w:num w:numId="8" w16cid:durableId="1998607311">
    <w:abstractNumId w:val="44"/>
  </w:num>
  <w:num w:numId="9" w16cid:durableId="623582064">
    <w:abstractNumId w:val="29"/>
  </w:num>
  <w:num w:numId="10" w16cid:durableId="80418018">
    <w:abstractNumId w:val="31"/>
  </w:num>
  <w:num w:numId="11" w16cid:durableId="359623859">
    <w:abstractNumId w:val="46"/>
  </w:num>
  <w:num w:numId="12" w16cid:durableId="1753309706">
    <w:abstractNumId w:val="30"/>
  </w:num>
  <w:num w:numId="13" w16cid:durableId="1163666084">
    <w:abstractNumId w:val="43"/>
  </w:num>
  <w:num w:numId="14" w16cid:durableId="1632127465">
    <w:abstractNumId w:val="24"/>
  </w:num>
  <w:num w:numId="15" w16cid:durableId="1468551067">
    <w:abstractNumId w:val="0"/>
  </w:num>
  <w:num w:numId="16" w16cid:durableId="192496691">
    <w:abstractNumId w:val="7"/>
  </w:num>
  <w:num w:numId="17" w16cid:durableId="691957529">
    <w:abstractNumId w:val="11"/>
  </w:num>
  <w:num w:numId="18" w16cid:durableId="661854891">
    <w:abstractNumId w:val="23"/>
  </w:num>
  <w:num w:numId="19" w16cid:durableId="67772949">
    <w:abstractNumId w:val="19"/>
  </w:num>
  <w:num w:numId="20" w16cid:durableId="649676564">
    <w:abstractNumId w:val="8"/>
  </w:num>
  <w:num w:numId="21" w16cid:durableId="474027633">
    <w:abstractNumId w:val="35"/>
  </w:num>
  <w:num w:numId="22" w16cid:durableId="2096392287">
    <w:abstractNumId w:val="27"/>
  </w:num>
  <w:num w:numId="23" w16cid:durableId="2138526054">
    <w:abstractNumId w:val="40"/>
  </w:num>
  <w:num w:numId="24" w16cid:durableId="254292007">
    <w:abstractNumId w:val="4"/>
  </w:num>
  <w:num w:numId="25" w16cid:durableId="834103813">
    <w:abstractNumId w:val="3"/>
  </w:num>
  <w:num w:numId="26" w16cid:durableId="797575901">
    <w:abstractNumId w:val="39"/>
  </w:num>
  <w:num w:numId="27" w16cid:durableId="561018933">
    <w:abstractNumId w:val="41"/>
  </w:num>
  <w:num w:numId="28" w16cid:durableId="1931692128">
    <w:abstractNumId w:val="25"/>
  </w:num>
  <w:num w:numId="29" w16cid:durableId="1710640735">
    <w:abstractNumId w:val="28"/>
  </w:num>
  <w:num w:numId="30" w16cid:durableId="1055589040">
    <w:abstractNumId w:val="32"/>
  </w:num>
  <w:num w:numId="31" w16cid:durableId="2028288163">
    <w:abstractNumId w:val="6"/>
  </w:num>
  <w:num w:numId="32" w16cid:durableId="1026952961">
    <w:abstractNumId w:val="37"/>
  </w:num>
  <w:num w:numId="33" w16cid:durableId="154539994">
    <w:abstractNumId w:val="14"/>
  </w:num>
  <w:num w:numId="34" w16cid:durableId="719747518">
    <w:abstractNumId w:val="26"/>
  </w:num>
  <w:num w:numId="35" w16cid:durableId="1222323583">
    <w:abstractNumId w:val="9"/>
  </w:num>
  <w:num w:numId="36" w16cid:durableId="1474788984">
    <w:abstractNumId w:val="1"/>
  </w:num>
  <w:num w:numId="37" w16cid:durableId="1887334165">
    <w:abstractNumId w:val="20"/>
  </w:num>
  <w:num w:numId="38" w16cid:durableId="1943217141">
    <w:abstractNumId w:val="10"/>
  </w:num>
  <w:num w:numId="39" w16cid:durableId="403336471">
    <w:abstractNumId w:val="16"/>
    <w:lvlOverride w:ilvl="0">
      <w:startOverride w:val="1"/>
    </w:lvlOverride>
  </w:num>
  <w:num w:numId="40" w16cid:durableId="1113867377">
    <w:abstractNumId w:val="42"/>
  </w:num>
  <w:num w:numId="41" w16cid:durableId="774053330">
    <w:abstractNumId w:val="18"/>
  </w:num>
  <w:num w:numId="42" w16cid:durableId="1350713208">
    <w:abstractNumId w:val="17"/>
  </w:num>
  <w:num w:numId="43" w16cid:durableId="147476023">
    <w:abstractNumId w:val="38"/>
  </w:num>
  <w:num w:numId="44" w16cid:durableId="195504115">
    <w:abstractNumId w:val="21"/>
  </w:num>
  <w:num w:numId="45" w16cid:durableId="197083291">
    <w:abstractNumId w:val="45"/>
  </w:num>
  <w:num w:numId="46" w16cid:durableId="425923524">
    <w:abstractNumId w:val="47"/>
  </w:num>
  <w:num w:numId="47" w16cid:durableId="391930552">
    <w:abstractNumId w:val="12"/>
  </w:num>
  <w:num w:numId="48" w16cid:durableId="211270518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DCA"/>
    <w:rsid w:val="00000A6F"/>
    <w:rsid w:val="00001040"/>
    <w:rsid w:val="0000107D"/>
    <w:rsid w:val="00001C5A"/>
    <w:rsid w:val="00001EBC"/>
    <w:rsid w:val="00002173"/>
    <w:rsid w:val="000032BC"/>
    <w:rsid w:val="0000341A"/>
    <w:rsid w:val="00003C3A"/>
    <w:rsid w:val="00003C7D"/>
    <w:rsid w:val="000042FA"/>
    <w:rsid w:val="00004A95"/>
    <w:rsid w:val="00005A20"/>
    <w:rsid w:val="00006BDB"/>
    <w:rsid w:val="00006D91"/>
    <w:rsid w:val="0000707C"/>
    <w:rsid w:val="00010921"/>
    <w:rsid w:val="000109D2"/>
    <w:rsid w:val="00010D64"/>
    <w:rsid w:val="000117E9"/>
    <w:rsid w:val="00011B44"/>
    <w:rsid w:val="00012009"/>
    <w:rsid w:val="00012398"/>
    <w:rsid w:val="000124FE"/>
    <w:rsid w:val="00012AA5"/>
    <w:rsid w:val="00012D85"/>
    <w:rsid w:val="00013D98"/>
    <w:rsid w:val="0001451E"/>
    <w:rsid w:val="00014654"/>
    <w:rsid w:val="00014D7D"/>
    <w:rsid w:val="00014EE3"/>
    <w:rsid w:val="00014F39"/>
    <w:rsid w:val="00015650"/>
    <w:rsid w:val="000161A7"/>
    <w:rsid w:val="00016DC3"/>
    <w:rsid w:val="00020A7B"/>
    <w:rsid w:val="00020C18"/>
    <w:rsid w:val="00021E6B"/>
    <w:rsid w:val="00021EF9"/>
    <w:rsid w:val="00022048"/>
    <w:rsid w:val="0002308A"/>
    <w:rsid w:val="00023181"/>
    <w:rsid w:val="00023299"/>
    <w:rsid w:val="00023808"/>
    <w:rsid w:val="000242DA"/>
    <w:rsid w:val="0002478A"/>
    <w:rsid w:val="00024B31"/>
    <w:rsid w:val="000254D2"/>
    <w:rsid w:val="000255CB"/>
    <w:rsid w:val="00025748"/>
    <w:rsid w:val="000269B8"/>
    <w:rsid w:val="00026E6F"/>
    <w:rsid w:val="000270AE"/>
    <w:rsid w:val="000275AF"/>
    <w:rsid w:val="00027FF2"/>
    <w:rsid w:val="000303F4"/>
    <w:rsid w:val="00030C43"/>
    <w:rsid w:val="000311BF"/>
    <w:rsid w:val="00031520"/>
    <w:rsid w:val="00031A0C"/>
    <w:rsid w:val="000323CA"/>
    <w:rsid w:val="000323EF"/>
    <w:rsid w:val="00033CCF"/>
    <w:rsid w:val="0003408B"/>
    <w:rsid w:val="00034FC7"/>
    <w:rsid w:val="000351B2"/>
    <w:rsid w:val="000354CC"/>
    <w:rsid w:val="000376DA"/>
    <w:rsid w:val="00037835"/>
    <w:rsid w:val="00037B36"/>
    <w:rsid w:val="00037C82"/>
    <w:rsid w:val="0004035C"/>
    <w:rsid w:val="00040974"/>
    <w:rsid w:val="00041F14"/>
    <w:rsid w:val="00042173"/>
    <w:rsid w:val="00042433"/>
    <w:rsid w:val="00043373"/>
    <w:rsid w:val="00043916"/>
    <w:rsid w:val="00043C27"/>
    <w:rsid w:val="000446A7"/>
    <w:rsid w:val="000448A2"/>
    <w:rsid w:val="00044F9B"/>
    <w:rsid w:val="00045039"/>
    <w:rsid w:val="00045963"/>
    <w:rsid w:val="00045A9C"/>
    <w:rsid w:val="00045C78"/>
    <w:rsid w:val="00046AE5"/>
    <w:rsid w:val="00047278"/>
    <w:rsid w:val="0004775B"/>
    <w:rsid w:val="00047A76"/>
    <w:rsid w:val="00047B88"/>
    <w:rsid w:val="00047F2D"/>
    <w:rsid w:val="0005010D"/>
    <w:rsid w:val="000501C5"/>
    <w:rsid w:val="00050614"/>
    <w:rsid w:val="0005066B"/>
    <w:rsid w:val="00050C0E"/>
    <w:rsid w:val="00050C59"/>
    <w:rsid w:val="0005171A"/>
    <w:rsid w:val="00051898"/>
    <w:rsid w:val="000518FE"/>
    <w:rsid w:val="00051A3E"/>
    <w:rsid w:val="00052396"/>
    <w:rsid w:val="000529A5"/>
    <w:rsid w:val="000530EE"/>
    <w:rsid w:val="000535C5"/>
    <w:rsid w:val="00053A78"/>
    <w:rsid w:val="00054071"/>
    <w:rsid w:val="00054BEB"/>
    <w:rsid w:val="000557FF"/>
    <w:rsid w:val="000561A1"/>
    <w:rsid w:val="00057129"/>
    <w:rsid w:val="00057829"/>
    <w:rsid w:val="0006014A"/>
    <w:rsid w:val="00060290"/>
    <w:rsid w:val="000607BA"/>
    <w:rsid w:val="00060E6C"/>
    <w:rsid w:val="000611BE"/>
    <w:rsid w:val="000618D7"/>
    <w:rsid w:val="0006210D"/>
    <w:rsid w:val="00062745"/>
    <w:rsid w:val="00062AB7"/>
    <w:rsid w:val="00062ACA"/>
    <w:rsid w:val="00063AE1"/>
    <w:rsid w:val="00063CB2"/>
    <w:rsid w:val="00064467"/>
    <w:rsid w:val="000648C4"/>
    <w:rsid w:val="00064917"/>
    <w:rsid w:val="00064936"/>
    <w:rsid w:val="00064D13"/>
    <w:rsid w:val="00064F7E"/>
    <w:rsid w:val="00065625"/>
    <w:rsid w:val="00065D81"/>
    <w:rsid w:val="00065E06"/>
    <w:rsid w:val="00066E5A"/>
    <w:rsid w:val="00066E72"/>
    <w:rsid w:val="000670D4"/>
    <w:rsid w:val="0006729C"/>
    <w:rsid w:val="00067510"/>
    <w:rsid w:val="0006774B"/>
    <w:rsid w:val="000701DA"/>
    <w:rsid w:val="00070647"/>
    <w:rsid w:val="00070BAB"/>
    <w:rsid w:val="00071919"/>
    <w:rsid w:val="000719E2"/>
    <w:rsid w:val="00071A0D"/>
    <w:rsid w:val="00071D46"/>
    <w:rsid w:val="00072160"/>
    <w:rsid w:val="00072492"/>
    <w:rsid w:val="0007270D"/>
    <w:rsid w:val="00073D47"/>
    <w:rsid w:val="00074913"/>
    <w:rsid w:val="000750DC"/>
    <w:rsid w:val="000757FB"/>
    <w:rsid w:val="000765B5"/>
    <w:rsid w:val="00076A71"/>
    <w:rsid w:val="000772B6"/>
    <w:rsid w:val="000777DE"/>
    <w:rsid w:val="00077B65"/>
    <w:rsid w:val="00077DAD"/>
    <w:rsid w:val="00077E4F"/>
    <w:rsid w:val="0008090C"/>
    <w:rsid w:val="00080EC5"/>
    <w:rsid w:val="00081155"/>
    <w:rsid w:val="00081667"/>
    <w:rsid w:val="0008263E"/>
    <w:rsid w:val="00082839"/>
    <w:rsid w:val="000829BC"/>
    <w:rsid w:val="0008331A"/>
    <w:rsid w:val="00083708"/>
    <w:rsid w:val="000839FD"/>
    <w:rsid w:val="00083C36"/>
    <w:rsid w:val="00083CE7"/>
    <w:rsid w:val="000845DE"/>
    <w:rsid w:val="00084818"/>
    <w:rsid w:val="000849B9"/>
    <w:rsid w:val="00085372"/>
    <w:rsid w:val="00085AF6"/>
    <w:rsid w:val="00085C31"/>
    <w:rsid w:val="00085EFE"/>
    <w:rsid w:val="000866A6"/>
    <w:rsid w:val="00086834"/>
    <w:rsid w:val="000868CF"/>
    <w:rsid w:val="00086C50"/>
    <w:rsid w:val="00086EEA"/>
    <w:rsid w:val="00086FCB"/>
    <w:rsid w:val="00087901"/>
    <w:rsid w:val="00087946"/>
    <w:rsid w:val="00087F93"/>
    <w:rsid w:val="00090DCE"/>
    <w:rsid w:val="00091993"/>
    <w:rsid w:val="00091E75"/>
    <w:rsid w:val="00092389"/>
    <w:rsid w:val="000927F3"/>
    <w:rsid w:val="00092932"/>
    <w:rsid w:val="00092B6A"/>
    <w:rsid w:val="00092BC1"/>
    <w:rsid w:val="00093726"/>
    <w:rsid w:val="000941A1"/>
    <w:rsid w:val="00094225"/>
    <w:rsid w:val="0009504A"/>
    <w:rsid w:val="00095B3D"/>
    <w:rsid w:val="0009658C"/>
    <w:rsid w:val="00096C37"/>
    <w:rsid w:val="0009717C"/>
    <w:rsid w:val="00097D04"/>
    <w:rsid w:val="00097DC7"/>
    <w:rsid w:val="000A04E2"/>
    <w:rsid w:val="000A07DE"/>
    <w:rsid w:val="000A095C"/>
    <w:rsid w:val="000A0DE7"/>
    <w:rsid w:val="000A0EF5"/>
    <w:rsid w:val="000A2005"/>
    <w:rsid w:val="000A2615"/>
    <w:rsid w:val="000A2EC1"/>
    <w:rsid w:val="000A3958"/>
    <w:rsid w:val="000A3B40"/>
    <w:rsid w:val="000A3F4B"/>
    <w:rsid w:val="000A3FB1"/>
    <w:rsid w:val="000A4220"/>
    <w:rsid w:val="000A439A"/>
    <w:rsid w:val="000A480A"/>
    <w:rsid w:val="000A4B45"/>
    <w:rsid w:val="000A4C1D"/>
    <w:rsid w:val="000A51CF"/>
    <w:rsid w:val="000A5A28"/>
    <w:rsid w:val="000A60EA"/>
    <w:rsid w:val="000A6160"/>
    <w:rsid w:val="000A6282"/>
    <w:rsid w:val="000A662F"/>
    <w:rsid w:val="000A6EEA"/>
    <w:rsid w:val="000A705A"/>
    <w:rsid w:val="000A7425"/>
    <w:rsid w:val="000A74B8"/>
    <w:rsid w:val="000A7540"/>
    <w:rsid w:val="000A76DB"/>
    <w:rsid w:val="000A7A16"/>
    <w:rsid w:val="000B030D"/>
    <w:rsid w:val="000B0C4D"/>
    <w:rsid w:val="000B0D71"/>
    <w:rsid w:val="000B1452"/>
    <w:rsid w:val="000B14ED"/>
    <w:rsid w:val="000B1C50"/>
    <w:rsid w:val="000B1C5E"/>
    <w:rsid w:val="000B2865"/>
    <w:rsid w:val="000B2CAA"/>
    <w:rsid w:val="000B33E3"/>
    <w:rsid w:val="000B389B"/>
    <w:rsid w:val="000B3990"/>
    <w:rsid w:val="000B5934"/>
    <w:rsid w:val="000B5D5E"/>
    <w:rsid w:val="000B652F"/>
    <w:rsid w:val="000B723F"/>
    <w:rsid w:val="000B7446"/>
    <w:rsid w:val="000B7473"/>
    <w:rsid w:val="000B7549"/>
    <w:rsid w:val="000B766B"/>
    <w:rsid w:val="000C0267"/>
    <w:rsid w:val="000C1598"/>
    <w:rsid w:val="000C1744"/>
    <w:rsid w:val="000C1932"/>
    <w:rsid w:val="000C23BD"/>
    <w:rsid w:val="000C2A8C"/>
    <w:rsid w:val="000C3622"/>
    <w:rsid w:val="000C3BFB"/>
    <w:rsid w:val="000C3D67"/>
    <w:rsid w:val="000C43E6"/>
    <w:rsid w:val="000C44D0"/>
    <w:rsid w:val="000C4548"/>
    <w:rsid w:val="000C480D"/>
    <w:rsid w:val="000C4FA2"/>
    <w:rsid w:val="000C53DE"/>
    <w:rsid w:val="000C545F"/>
    <w:rsid w:val="000C55CA"/>
    <w:rsid w:val="000C5770"/>
    <w:rsid w:val="000C585E"/>
    <w:rsid w:val="000C5AC1"/>
    <w:rsid w:val="000C65B5"/>
    <w:rsid w:val="000C6C33"/>
    <w:rsid w:val="000C6C70"/>
    <w:rsid w:val="000C7093"/>
    <w:rsid w:val="000C7738"/>
    <w:rsid w:val="000C78F1"/>
    <w:rsid w:val="000C7D48"/>
    <w:rsid w:val="000D0132"/>
    <w:rsid w:val="000D0671"/>
    <w:rsid w:val="000D0914"/>
    <w:rsid w:val="000D099F"/>
    <w:rsid w:val="000D0E82"/>
    <w:rsid w:val="000D1F06"/>
    <w:rsid w:val="000D2507"/>
    <w:rsid w:val="000D2EDC"/>
    <w:rsid w:val="000D3206"/>
    <w:rsid w:val="000D44B8"/>
    <w:rsid w:val="000D4BD8"/>
    <w:rsid w:val="000D4FF5"/>
    <w:rsid w:val="000D53DF"/>
    <w:rsid w:val="000D5CE3"/>
    <w:rsid w:val="000D655F"/>
    <w:rsid w:val="000D65A0"/>
    <w:rsid w:val="000D6AA5"/>
    <w:rsid w:val="000D6AAC"/>
    <w:rsid w:val="000D6C95"/>
    <w:rsid w:val="000E091C"/>
    <w:rsid w:val="000E0EF4"/>
    <w:rsid w:val="000E1301"/>
    <w:rsid w:val="000E1AB0"/>
    <w:rsid w:val="000E2294"/>
    <w:rsid w:val="000E2916"/>
    <w:rsid w:val="000E4021"/>
    <w:rsid w:val="000E4B84"/>
    <w:rsid w:val="000E50FA"/>
    <w:rsid w:val="000E5C4F"/>
    <w:rsid w:val="000E6C10"/>
    <w:rsid w:val="000E6DC0"/>
    <w:rsid w:val="000E6DD2"/>
    <w:rsid w:val="000E6EC8"/>
    <w:rsid w:val="000E7426"/>
    <w:rsid w:val="000F02D5"/>
    <w:rsid w:val="000F10E2"/>
    <w:rsid w:val="000F1172"/>
    <w:rsid w:val="000F1A42"/>
    <w:rsid w:val="000F1F3F"/>
    <w:rsid w:val="000F2098"/>
    <w:rsid w:val="000F20E9"/>
    <w:rsid w:val="000F2229"/>
    <w:rsid w:val="000F25D0"/>
    <w:rsid w:val="000F2605"/>
    <w:rsid w:val="000F2669"/>
    <w:rsid w:val="000F26C4"/>
    <w:rsid w:val="000F2BA5"/>
    <w:rsid w:val="000F3F8D"/>
    <w:rsid w:val="000F41BE"/>
    <w:rsid w:val="000F421F"/>
    <w:rsid w:val="000F4A13"/>
    <w:rsid w:val="000F4F31"/>
    <w:rsid w:val="000F53EB"/>
    <w:rsid w:val="000F575C"/>
    <w:rsid w:val="000F5A99"/>
    <w:rsid w:val="000F63D0"/>
    <w:rsid w:val="000F737C"/>
    <w:rsid w:val="000F7829"/>
    <w:rsid w:val="000F79A9"/>
    <w:rsid w:val="000F7B16"/>
    <w:rsid w:val="00100308"/>
    <w:rsid w:val="001007A8"/>
    <w:rsid w:val="00100AB6"/>
    <w:rsid w:val="00100B59"/>
    <w:rsid w:val="00100F2F"/>
    <w:rsid w:val="001011D6"/>
    <w:rsid w:val="00101473"/>
    <w:rsid w:val="0010148F"/>
    <w:rsid w:val="001014B6"/>
    <w:rsid w:val="001019BE"/>
    <w:rsid w:val="001028B4"/>
    <w:rsid w:val="00102907"/>
    <w:rsid w:val="00102942"/>
    <w:rsid w:val="00103488"/>
    <w:rsid w:val="001037E2"/>
    <w:rsid w:val="00103EDC"/>
    <w:rsid w:val="00104913"/>
    <w:rsid w:val="001053BD"/>
    <w:rsid w:val="0010559F"/>
    <w:rsid w:val="0010621E"/>
    <w:rsid w:val="001066FC"/>
    <w:rsid w:val="0010778C"/>
    <w:rsid w:val="00107C47"/>
    <w:rsid w:val="00110303"/>
    <w:rsid w:val="001110F8"/>
    <w:rsid w:val="00111B13"/>
    <w:rsid w:val="00111EB2"/>
    <w:rsid w:val="0011221F"/>
    <w:rsid w:val="00112668"/>
    <w:rsid w:val="00112B96"/>
    <w:rsid w:val="00112C8C"/>
    <w:rsid w:val="00112D21"/>
    <w:rsid w:val="00113330"/>
    <w:rsid w:val="001139EF"/>
    <w:rsid w:val="00113AE1"/>
    <w:rsid w:val="00114C37"/>
    <w:rsid w:val="00114EC9"/>
    <w:rsid w:val="00114F9F"/>
    <w:rsid w:val="001154F5"/>
    <w:rsid w:val="0011573C"/>
    <w:rsid w:val="001157DF"/>
    <w:rsid w:val="001159F7"/>
    <w:rsid w:val="00115B39"/>
    <w:rsid w:val="00115BA5"/>
    <w:rsid w:val="00116493"/>
    <w:rsid w:val="00116E44"/>
    <w:rsid w:val="00120134"/>
    <w:rsid w:val="001210DD"/>
    <w:rsid w:val="001218DF"/>
    <w:rsid w:val="00121C6C"/>
    <w:rsid w:val="00121D0A"/>
    <w:rsid w:val="0012269C"/>
    <w:rsid w:val="00123006"/>
    <w:rsid w:val="0012348F"/>
    <w:rsid w:val="00123FA1"/>
    <w:rsid w:val="00124D66"/>
    <w:rsid w:val="00124FE9"/>
    <w:rsid w:val="001250A1"/>
    <w:rsid w:val="001250D0"/>
    <w:rsid w:val="00125349"/>
    <w:rsid w:val="00125527"/>
    <w:rsid w:val="00125A37"/>
    <w:rsid w:val="001264BA"/>
    <w:rsid w:val="001278DC"/>
    <w:rsid w:val="00127B5F"/>
    <w:rsid w:val="00130323"/>
    <w:rsid w:val="00130AA5"/>
    <w:rsid w:val="0013109D"/>
    <w:rsid w:val="001315FA"/>
    <w:rsid w:val="00131796"/>
    <w:rsid w:val="00131EF0"/>
    <w:rsid w:val="00132D39"/>
    <w:rsid w:val="00132D60"/>
    <w:rsid w:val="00133066"/>
    <w:rsid w:val="0013345A"/>
    <w:rsid w:val="00133585"/>
    <w:rsid w:val="00134117"/>
    <w:rsid w:val="001341C0"/>
    <w:rsid w:val="00134A89"/>
    <w:rsid w:val="00135168"/>
    <w:rsid w:val="001354E1"/>
    <w:rsid w:val="00135AE6"/>
    <w:rsid w:val="001360CA"/>
    <w:rsid w:val="0013648D"/>
    <w:rsid w:val="00136B08"/>
    <w:rsid w:val="00136B27"/>
    <w:rsid w:val="00136BD6"/>
    <w:rsid w:val="001372C4"/>
    <w:rsid w:val="0013744D"/>
    <w:rsid w:val="001401D3"/>
    <w:rsid w:val="00140706"/>
    <w:rsid w:val="00140C82"/>
    <w:rsid w:val="00140D69"/>
    <w:rsid w:val="00140DF4"/>
    <w:rsid w:val="0014106E"/>
    <w:rsid w:val="001415B3"/>
    <w:rsid w:val="00141658"/>
    <w:rsid w:val="00142A46"/>
    <w:rsid w:val="001432C1"/>
    <w:rsid w:val="00144866"/>
    <w:rsid w:val="00144DC9"/>
    <w:rsid w:val="001452B1"/>
    <w:rsid w:val="00145BB5"/>
    <w:rsid w:val="00145D98"/>
    <w:rsid w:val="001465ED"/>
    <w:rsid w:val="001469C1"/>
    <w:rsid w:val="001469E2"/>
    <w:rsid w:val="00146D1A"/>
    <w:rsid w:val="00146F75"/>
    <w:rsid w:val="001479DD"/>
    <w:rsid w:val="00147CCF"/>
    <w:rsid w:val="00147D12"/>
    <w:rsid w:val="00150582"/>
    <w:rsid w:val="0015146E"/>
    <w:rsid w:val="001520EC"/>
    <w:rsid w:val="001522B2"/>
    <w:rsid w:val="0015232B"/>
    <w:rsid w:val="0015238A"/>
    <w:rsid w:val="001524FB"/>
    <w:rsid w:val="0015283C"/>
    <w:rsid w:val="00153421"/>
    <w:rsid w:val="00153D45"/>
    <w:rsid w:val="0015422A"/>
    <w:rsid w:val="0015444E"/>
    <w:rsid w:val="00154F76"/>
    <w:rsid w:val="00154FDB"/>
    <w:rsid w:val="0015568A"/>
    <w:rsid w:val="00155CE1"/>
    <w:rsid w:val="00156161"/>
    <w:rsid w:val="0015629B"/>
    <w:rsid w:val="00157239"/>
    <w:rsid w:val="00157758"/>
    <w:rsid w:val="001579EA"/>
    <w:rsid w:val="001604E2"/>
    <w:rsid w:val="001607E4"/>
    <w:rsid w:val="00160C5F"/>
    <w:rsid w:val="00161913"/>
    <w:rsid w:val="00161CA2"/>
    <w:rsid w:val="00161E85"/>
    <w:rsid w:val="00162092"/>
    <w:rsid w:val="00162466"/>
    <w:rsid w:val="0016434C"/>
    <w:rsid w:val="001649C6"/>
    <w:rsid w:val="00165380"/>
    <w:rsid w:val="0016560B"/>
    <w:rsid w:val="00165839"/>
    <w:rsid w:val="00165D98"/>
    <w:rsid w:val="00165DF8"/>
    <w:rsid w:val="00165F68"/>
    <w:rsid w:val="001667FD"/>
    <w:rsid w:val="00166A54"/>
    <w:rsid w:val="00166ACA"/>
    <w:rsid w:val="00166D96"/>
    <w:rsid w:val="00166DA7"/>
    <w:rsid w:val="00167333"/>
    <w:rsid w:val="00170720"/>
    <w:rsid w:val="00170990"/>
    <w:rsid w:val="001719FD"/>
    <w:rsid w:val="001723F0"/>
    <w:rsid w:val="00173039"/>
    <w:rsid w:val="00173442"/>
    <w:rsid w:val="00173D5A"/>
    <w:rsid w:val="00173E54"/>
    <w:rsid w:val="001742B1"/>
    <w:rsid w:val="00174443"/>
    <w:rsid w:val="00174CB2"/>
    <w:rsid w:val="0017502C"/>
    <w:rsid w:val="00175226"/>
    <w:rsid w:val="00175F6C"/>
    <w:rsid w:val="00176A43"/>
    <w:rsid w:val="00176EF0"/>
    <w:rsid w:val="0018016C"/>
    <w:rsid w:val="00180183"/>
    <w:rsid w:val="00180418"/>
    <w:rsid w:val="001810C4"/>
    <w:rsid w:val="001813DA"/>
    <w:rsid w:val="00181AD9"/>
    <w:rsid w:val="00182059"/>
    <w:rsid w:val="00182200"/>
    <w:rsid w:val="00182452"/>
    <w:rsid w:val="00182FC7"/>
    <w:rsid w:val="00182FEB"/>
    <w:rsid w:val="00183033"/>
    <w:rsid w:val="00183531"/>
    <w:rsid w:val="001840AF"/>
    <w:rsid w:val="00185561"/>
    <w:rsid w:val="0018577A"/>
    <w:rsid w:val="00185B73"/>
    <w:rsid w:val="00185CA4"/>
    <w:rsid w:val="00185D28"/>
    <w:rsid w:val="0018654D"/>
    <w:rsid w:val="00191374"/>
    <w:rsid w:val="00191BD3"/>
    <w:rsid w:val="001924AF"/>
    <w:rsid w:val="0019251C"/>
    <w:rsid w:val="00192C88"/>
    <w:rsid w:val="00193EEA"/>
    <w:rsid w:val="001942D6"/>
    <w:rsid w:val="001949BF"/>
    <w:rsid w:val="001950D0"/>
    <w:rsid w:val="0019527A"/>
    <w:rsid w:val="00195D07"/>
    <w:rsid w:val="001962A2"/>
    <w:rsid w:val="00196C0C"/>
    <w:rsid w:val="001973F7"/>
    <w:rsid w:val="001A01D1"/>
    <w:rsid w:val="001A073D"/>
    <w:rsid w:val="001A0741"/>
    <w:rsid w:val="001A08E3"/>
    <w:rsid w:val="001A097F"/>
    <w:rsid w:val="001A0C07"/>
    <w:rsid w:val="001A0EED"/>
    <w:rsid w:val="001A1044"/>
    <w:rsid w:val="001A1A28"/>
    <w:rsid w:val="001A1E19"/>
    <w:rsid w:val="001A23CA"/>
    <w:rsid w:val="001A36CA"/>
    <w:rsid w:val="001A3894"/>
    <w:rsid w:val="001A3EFC"/>
    <w:rsid w:val="001A44F9"/>
    <w:rsid w:val="001A4702"/>
    <w:rsid w:val="001A4929"/>
    <w:rsid w:val="001A51CF"/>
    <w:rsid w:val="001A54AE"/>
    <w:rsid w:val="001A5676"/>
    <w:rsid w:val="001A56FB"/>
    <w:rsid w:val="001A5AEC"/>
    <w:rsid w:val="001A5E2A"/>
    <w:rsid w:val="001A67F7"/>
    <w:rsid w:val="001A6C54"/>
    <w:rsid w:val="001A6E24"/>
    <w:rsid w:val="001A6FAC"/>
    <w:rsid w:val="001A7298"/>
    <w:rsid w:val="001A74FB"/>
    <w:rsid w:val="001B0654"/>
    <w:rsid w:val="001B0EA2"/>
    <w:rsid w:val="001B2139"/>
    <w:rsid w:val="001B21DA"/>
    <w:rsid w:val="001B31A7"/>
    <w:rsid w:val="001B3551"/>
    <w:rsid w:val="001B39C7"/>
    <w:rsid w:val="001B3E21"/>
    <w:rsid w:val="001B41AA"/>
    <w:rsid w:val="001B429C"/>
    <w:rsid w:val="001B467F"/>
    <w:rsid w:val="001B49B0"/>
    <w:rsid w:val="001B5406"/>
    <w:rsid w:val="001B59F9"/>
    <w:rsid w:val="001B5C00"/>
    <w:rsid w:val="001B70CA"/>
    <w:rsid w:val="001B7AC2"/>
    <w:rsid w:val="001B7D11"/>
    <w:rsid w:val="001C1171"/>
    <w:rsid w:val="001C13D2"/>
    <w:rsid w:val="001C1418"/>
    <w:rsid w:val="001C25AA"/>
    <w:rsid w:val="001C339C"/>
    <w:rsid w:val="001C3526"/>
    <w:rsid w:val="001C3E4A"/>
    <w:rsid w:val="001C44B4"/>
    <w:rsid w:val="001C4DB0"/>
    <w:rsid w:val="001C4E78"/>
    <w:rsid w:val="001C5193"/>
    <w:rsid w:val="001C52C5"/>
    <w:rsid w:val="001C57F3"/>
    <w:rsid w:val="001C6135"/>
    <w:rsid w:val="001C6660"/>
    <w:rsid w:val="001C6EE6"/>
    <w:rsid w:val="001C746A"/>
    <w:rsid w:val="001C7531"/>
    <w:rsid w:val="001C766F"/>
    <w:rsid w:val="001C7768"/>
    <w:rsid w:val="001C78F8"/>
    <w:rsid w:val="001D0110"/>
    <w:rsid w:val="001D0404"/>
    <w:rsid w:val="001D0BC3"/>
    <w:rsid w:val="001D0DB2"/>
    <w:rsid w:val="001D0EB1"/>
    <w:rsid w:val="001D0F99"/>
    <w:rsid w:val="001D1398"/>
    <w:rsid w:val="001D1974"/>
    <w:rsid w:val="001D1CCB"/>
    <w:rsid w:val="001D2647"/>
    <w:rsid w:val="001D2DC7"/>
    <w:rsid w:val="001D3205"/>
    <w:rsid w:val="001D4CB2"/>
    <w:rsid w:val="001D4D80"/>
    <w:rsid w:val="001D52FD"/>
    <w:rsid w:val="001D545B"/>
    <w:rsid w:val="001D56C8"/>
    <w:rsid w:val="001D6E1A"/>
    <w:rsid w:val="001D6F70"/>
    <w:rsid w:val="001D7FD4"/>
    <w:rsid w:val="001E0264"/>
    <w:rsid w:val="001E07AD"/>
    <w:rsid w:val="001E112A"/>
    <w:rsid w:val="001E2166"/>
    <w:rsid w:val="001E2B83"/>
    <w:rsid w:val="001E2C48"/>
    <w:rsid w:val="001E2E83"/>
    <w:rsid w:val="001E3320"/>
    <w:rsid w:val="001E3A04"/>
    <w:rsid w:val="001E408E"/>
    <w:rsid w:val="001E43B2"/>
    <w:rsid w:val="001E459F"/>
    <w:rsid w:val="001E49B1"/>
    <w:rsid w:val="001E57F2"/>
    <w:rsid w:val="001E5934"/>
    <w:rsid w:val="001E63A1"/>
    <w:rsid w:val="001E68B8"/>
    <w:rsid w:val="001E71C9"/>
    <w:rsid w:val="001E768B"/>
    <w:rsid w:val="001E78E1"/>
    <w:rsid w:val="001E7CCC"/>
    <w:rsid w:val="001F06A3"/>
    <w:rsid w:val="001F1888"/>
    <w:rsid w:val="001F1BCE"/>
    <w:rsid w:val="001F2364"/>
    <w:rsid w:val="001F367F"/>
    <w:rsid w:val="001F4F1E"/>
    <w:rsid w:val="001F56A0"/>
    <w:rsid w:val="001F5C82"/>
    <w:rsid w:val="001F5C9C"/>
    <w:rsid w:val="001F5CFE"/>
    <w:rsid w:val="001F68FD"/>
    <w:rsid w:val="001F6B0D"/>
    <w:rsid w:val="001F6F08"/>
    <w:rsid w:val="001F7D16"/>
    <w:rsid w:val="001F7DB3"/>
    <w:rsid w:val="002006FB"/>
    <w:rsid w:val="00200E68"/>
    <w:rsid w:val="0020192F"/>
    <w:rsid w:val="00201A8F"/>
    <w:rsid w:val="00202414"/>
    <w:rsid w:val="00202839"/>
    <w:rsid w:val="002030FC"/>
    <w:rsid w:val="0020364C"/>
    <w:rsid w:val="00203888"/>
    <w:rsid w:val="002042AA"/>
    <w:rsid w:val="00204950"/>
    <w:rsid w:val="00204C59"/>
    <w:rsid w:val="00204E6F"/>
    <w:rsid w:val="00205071"/>
    <w:rsid w:val="002052B2"/>
    <w:rsid w:val="0020589B"/>
    <w:rsid w:val="00205BAE"/>
    <w:rsid w:val="00206255"/>
    <w:rsid w:val="00206C41"/>
    <w:rsid w:val="00206E37"/>
    <w:rsid w:val="00207582"/>
    <w:rsid w:val="00207E0F"/>
    <w:rsid w:val="00207F73"/>
    <w:rsid w:val="00211251"/>
    <w:rsid w:val="0021173C"/>
    <w:rsid w:val="002117CF"/>
    <w:rsid w:val="00211F80"/>
    <w:rsid w:val="002121EC"/>
    <w:rsid w:val="002121F9"/>
    <w:rsid w:val="002123AB"/>
    <w:rsid w:val="00212A34"/>
    <w:rsid w:val="00212AAF"/>
    <w:rsid w:val="00212F72"/>
    <w:rsid w:val="0021363E"/>
    <w:rsid w:val="00213CE3"/>
    <w:rsid w:val="00213E7A"/>
    <w:rsid w:val="00213F7C"/>
    <w:rsid w:val="002148E0"/>
    <w:rsid w:val="002159C5"/>
    <w:rsid w:val="00215BEA"/>
    <w:rsid w:val="002161E3"/>
    <w:rsid w:val="00216257"/>
    <w:rsid w:val="0021725B"/>
    <w:rsid w:val="00217532"/>
    <w:rsid w:val="00220064"/>
    <w:rsid w:val="0022048A"/>
    <w:rsid w:val="002206BC"/>
    <w:rsid w:val="00220796"/>
    <w:rsid w:val="002207FB"/>
    <w:rsid w:val="00221F5A"/>
    <w:rsid w:val="00222012"/>
    <w:rsid w:val="0022260B"/>
    <w:rsid w:val="00222A04"/>
    <w:rsid w:val="00222BBD"/>
    <w:rsid w:val="00222CCD"/>
    <w:rsid w:val="002233D4"/>
    <w:rsid w:val="0022396C"/>
    <w:rsid w:val="00224210"/>
    <w:rsid w:val="0022444A"/>
    <w:rsid w:val="00224FE0"/>
    <w:rsid w:val="00225154"/>
    <w:rsid w:val="00225EB6"/>
    <w:rsid w:val="00226146"/>
    <w:rsid w:val="002266D0"/>
    <w:rsid w:val="00226F7B"/>
    <w:rsid w:val="002273D0"/>
    <w:rsid w:val="00230B60"/>
    <w:rsid w:val="00231576"/>
    <w:rsid w:val="0023222A"/>
    <w:rsid w:val="00233108"/>
    <w:rsid w:val="0023367D"/>
    <w:rsid w:val="00234E7E"/>
    <w:rsid w:val="00236AD0"/>
    <w:rsid w:val="00237DA2"/>
    <w:rsid w:val="00237EA8"/>
    <w:rsid w:val="00240A89"/>
    <w:rsid w:val="00240C62"/>
    <w:rsid w:val="00240C79"/>
    <w:rsid w:val="002412B3"/>
    <w:rsid w:val="00241432"/>
    <w:rsid w:val="00241600"/>
    <w:rsid w:val="0024204B"/>
    <w:rsid w:val="002420D1"/>
    <w:rsid w:val="002425A3"/>
    <w:rsid w:val="00242E5A"/>
    <w:rsid w:val="00243148"/>
    <w:rsid w:val="002436BA"/>
    <w:rsid w:val="002438A9"/>
    <w:rsid w:val="00243BFC"/>
    <w:rsid w:val="00243C59"/>
    <w:rsid w:val="00243F96"/>
    <w:rsid w:val="002442BC"/>
    <w:rsid w:val="00244490"/>
    <w:rsid w:val="00244CC2"/>
    <w:rsid w:val="00245ECF"/>
    <w:rsid w:val="0024612B"/>
    <w:rsid w:val="002467AE"/>
    <w:rsid w:val="00246884"/>
    <w:rsid w:val="002468A7"/>
    <w:rsid w:val="002469B3"/>
    <w:rsid w:val="00246DE4"/>
    <w:rsid w:val="00247730"/>
    <w:rsid w:val="00247D65"/>
    <w:rsid w:val="00247DD2"/>
    <w:rsid w:val="00247F0E"/>
    <w:rsid w:val="0025040D"/>
    <w:rsid w:val="0025097A"/>
    <w:rsid w:val="00250E25"/>
    <w:rsid w:val="002517BA"/>
    <w:rsid w:val="00251869"/>
    <w:rsid w:val="0025212D"/>
    <w:rsid w:val="0025242C"/>
    <w:rsid w:val="002529BC"/>
    <w:rsid w:val="00253481"/>
    <w:rsid w:val="002536CC"/>
    <w:rsid w:val="00253D16"/>
    <w:rsid w:val="0025484C"/>
    <w:rsid w:val="00254C26"/>
    <w:rsid w:val="00254DDA"/>
    <w:rsid w:val="0025520B"/>
    <w:rsid w:val="002557FA"/>
    <w:rsid w:val="002567BC"/>
    <w:rsid w:val="00257130"/>
    <w:rsid w:val="00257520"/>
    <w:rsid w:val="00257847"/>
    <w:rsid w:val="00257A6A"/>
    <w:rsid w:val="00257F38"/>
    <w:rsid w:val="002608E3"/>
    <w:rsid w:val="00260B6C"/>
    <w:rsid w:val="00261A76"/>
    <w:rsid w:val="0026203F"/>
    <w:rsid w:val="0026273F"/>
    <w:rsid w:val="00262EC5"/>
    <w:rsid w:val="0026387A"/>
    <w:rsid w:val="00263ED5"/>
    <w:rsid w:val="00263FE2"/>
    <w:rsid w:val="0026421E"/>
    <w:rsid w:val="00264F6D"/>
    <w:rsid w:val="00265161"/>
    <w:rsid w:val="002653E1"/>
    <w:rsid w:val="00265438"/>
    <w:rsid w:val="00265A0A"/>
    <w:rsid w:val="00265A7B"/>
    <w:rsid w:val="00265CD3"/>
    <w:rsid w:val="0026692C"/>
    <w:rsid w:val="002674EC"/>
    <w:rsid w:val="0027119A"/>
    <w:rsid w:val="00271507"/>
    <w:rsid w:val="00271664"/>
    <w:rsid w:val="0027195B"/>
    <w:rsid w:val="00271A95"/>
    <w:rsid w:val="00273BF2"/>
    <w:rsid w:val="00274760"/>
    <w:rsid w:val="00274AC5"/>
    <w:rsid w:val="00274B98"/>
    <w:rsid w:val="00275DDF"/>
    <w:rsid w:val="002761D2"/>
    <w:rsid w:val="0027633A"/>
    <w:rsid w:val="00276782"/>
    <w:rsid w:val="00276DAC"/>
    <w:rsid w:val="0028021E"/>
    <w:rsid w:val="002807F1"/>
    <w:rsid w:val="00280B4C"/>
    <w:rsid w:val="00281085"/>
    <w:rsid w:val="00281215"/>
    <w:rsid w:val="00281276"/>
    <w:rsid w:val="00281B56"/>
    <w:rsid w:val="00282230"/>
    <w:rsid w:val="0028240E"/>
    <w:rsid w:val="002825C7"/>
    <w:rsid w:val="002826B3"/>
    <w:rsid w:val="00282BAD"/>
    <w:rsid w:val="00282FB0"/>
    <w:rsid w:val="00283B9B"/>
    <w:rsid w:val="00283D44"/>
    <w:rsid w:val="00284131"/>
    <w:rsid w:val="00285426"/>
    <w:rsid w:val="0028563C"/>
    <w:rsid w:val="00285946"/>
    <w:rsid w:val="00285955"/>
    <w:rsid w:val="00286483"/>
    <w:rsid w:val="002867D8"/>
    <w:rsid w:val="00286B4D"/>
    <w:rsid w:val="00286C67"/>
    <w:rsid w:val="00286EAC"/>
    <w:rsid w:val="00286F05"/>
    <w:rsid w:val="00287296"/>
    <w:rsid w:val="002872E6"/>
    <w:rsid w:val="00287393"/>
    <w:rsid w:val="00290530"/>
    <w:rsid w:val="00290C36"/>
    <w:rsid w:val="00290E25"/>
    <w:rsid w:val="00292070"/>
    <w:rsid w:val="002926C0"/>
    <w:rsid w:val="00292747"/>
    <w:rsid w:val="002941E0"/>
    <w:rsid w:val="0029429E"/>
    <w:rsid w:val="0029458C"/>
    <w:rsid w:val="00294DA4"/>
    <w:rsid w:val="00295834"/>
    <w:rsid w:val="00295B27"/>
    <w:rsid w:val="00295D9D"/>
    <w:rsid w:val="00295FF5"/>
    <w:rsid w:val="00295FFC"/>
    <w:rsid w:val="00296E28"/>
    <w:rsid w:val="00296EC7"/>
    <w:rsid w:val="002A0098"/>
    <w:rsid w:val="002A02E2"/>
    <w:rsid w:val="002A086F"/>
    <w:rsid w:val="002A0C34"/>
    <w:rsid w:val="002A13DE"/>
    <w:rsid w:val="002A1981"/>
    <w:rsid w:val="002A2358"/>
    <w:rsid w:val="002A251C"/>
    <w:rsid w:val="002A2525"/>
    <w:rsid w:val="002A25C0"/>
    <w:rsid w:val="002A2EE8"/>
    <w:rsid w:val="002A325B"/>
    <w:rsid w:val="002A332B"/>
    <w:rsid w:val="002A3404"/>
    <w:rsid w:val="002A3BD0"/>
    <w:rsid w:val="002A3CA4"/>
    <w:rsid w:val="002A3F77"/>
    <w:rsid w:val="002A40DC"/>
    <w:rsid w:val="002A44E6"/>
    <w:rsid w:val="002A4C8D"/>
    <w:rsid w:val="002A53BE"/>
    <w:rsid w:val="002A5CB2"/>
    <w:rsid w:val="002A5CFE"/>
    <w:rsid w:val="002A69C6"/>
    <w:rsid w:val="002A7594"/>
    <w:rsid w:val="002A78AB"/>
    <w:rsid w:val="002A7DA6"/>
    <w:rsid w:val="002B0B9D"/>
    <w:rsid w:val="002B15B6"/>
    <w:rsid w:val="002B1763"/>
    <w:rsid w:val="002B272F"/>
    <w:rsid w:val="002B2EC1"/>
    <w:rsid w:val="002B3F92"/>
    <w:rsid w:val="002B3F95"/>
    <w:rsid w:val="002B42C4"/>
    <w:rsid w:val="002B4A67"/>
    <w:rsid w:val="002B4DE5"/>
    <w:rsid w:val="002B5211"/>
    <w:rsid w:val="002B57E9"/>
    <w:rsid w:val="002B59A1"/>
    <w:rsid w:val="002B5B8C"/>
    <w:rsid w:val="002B5B96"/>
    <w:rsid w:val="002B613F"/>
    <w:rsid w:val="002B7138"/>
    <w:rsid w:val="002C0268"/>
    <w:rsid w:val="002C08EB"/>
    <w:rsid w:val="002C0C06"/>
    <w:rsid w:val="002C1D8C"/>
    <w:rsid w:val="002C27B7"/>
    <w:rsid w:val="002C2DA8"/>
    <w:rsid w:val="002C2E3A"/>
    <w:rsid w:val="002C2FE5"/>
    <w:rsid w:val="002C39A5"/>
    <w:rsid w:val="002C4A5F"/>
    <w:rsid w:val="002C4A7E"/>
    <w:rsid w:val="002C53E1"/>
    <w:rsid w:val="002C5C88"/>
    <w:rsid w:val="002C6E27"/>
    <w:rsid w:val="002C7196"/>
    <w:rsid w:val="002C7327"/>
    <w:rsid w:val="002C7C41"/>
    <w:rsid w:val="002C7C83"/>
    <w:rsid w:val="002D050C"/>
    <w:rsid w:val="002D0A57"/>
    <w:rsid w:val="002D0AA5"/>
    <w:rsid w:val="002D1742"/>
    <w:rsid w:val="002D1C9C"/>
    <w:rsid w:val="002D33A3"/>
    <w:rsid w:val="002D5365"/>
    <w:rsid w:val="002D5733"/>
    <w:rsid w:val="002D57ED"/>
    <w:rsid w:val="002D5A1B"/>
    <w:rsid w:val="002D5DA8"/>
    <w:rsid w:val="002D62D0"/>
    <w:rsid w:val="002D6BC4"/>
    <w:rsid w:val="002D6E38"/>
    <w:rsid w:val="002D71C1"/>
    <w:rsid w:val="002D734D"/>
    <w:rsid w:val="002E0448"/>
    <w:rsid w:val="002E05C2"/>
    <w:rsid w:val="002E0B50"/>
    <w:rsid w:val="002E1424"/>
    <w:rsid w:val="002E15B3"/>
    <w:rsid w:val="002E191F"/>
    <w:rsid w:val="002E1BAE"/>
    <w:rsid w:val="002E1F91"/>
    <w:rsid w:val="002E2257"/>
    <w:rsid w:val="002E2D3E"/>
    <w:rsid w:val="002E2DC0"/>
    <w:rsid w:val="002E305D"/>
    <w:rsid w:val="002E3EC1"/>
    <w:rsid w:val="002E41E7"/>
    <w:rsid w:val="002E47E7"/>
    <w:rsid w:val="002E4824"/>
    <w:rsid w:val="002E6200"/>
    <w:rsid w:val="002E647F"/>
    <w:rsid w:val="002E691F"/>
    <w:rsid w:val="002E6E3D"/>
    <w:rsid w:val="002E7286"/>
    <w:rsid w:val="002E79BB"/>
    <w:rsid w:val="002E7E1D"/>
    <w:rsid w:val="002F09AA"/>
    <w:rsid w:val="002F118C"/>
    <w:rsid w:val="002F2EE7"/>
    <w:rsid w:val="002F3212"/>
    <w:rsid w:val="002F3B2F"/>
    <w:rsid w:val="002F3F1D"/>
    <w:rsid w:val="002F4461"/>
    <w:rsid w:val="002F49A1"/>
    <w:rsid w:val="002F5631"/>
    <w:rsid w:val="002F57FD"/>
    <w:rsid w:val="002F6A09"/>
    <w:rsid w:val="002F7353"/>
    <w:rsid w:val="002F78EA"/>
    <w:rsid w:val="00300AEB"/>
    <w:rsid w:val="00300C20"/>
    <w:rsid w:val="003017D1"/>
    <w:rsid w:val="00302483"/>
    <w:rsid w:val="0030284D"/>
    <w:rsid w:val="003029CC"/>
    <w:rsid w:val="00302F59"/>
    <w:rsid w:val="00303D06"/>
    <w:rsid w:val="00304ED2"/>
    <w:rsid w:val="00305259"/>
    <w:rsid w:val="003056F1"/>
    <w:rsid w:val="00305794"/>
    <w:rsid w:val="00305DD4"/>
    <w:rsid w:val="003068F9"/>
    <w:rsid w:val="003069F1"/>
    <w:rsid w:val="003079D8"/>
    <w:rsid w:val="00307AD2"/>
    <w:rsid w:val="00307BA6"/>
    <w:rsid w:val="00307DEA"/>
    <w:rsid w:val="00307EAE"/>
    <w:rsid w:val="00310858"/>
    <w:rsid w:val="003109F9"/>
    <w:rsid w:val="00310B37"/>
    <w:rsid w:val="00310DD7"/>
    <w:rsid w:val="003115B5"/>
    <w:rsid w:val="00311A9D"/>
    <w:rsid w:val="00311D13"/>
    <w:rsid w:val="0031254F"/>
    <w:rsid w:val="00312692"/>
    <w:rsid w:val="00312993"/>
    <w:rsid w:val="00312A23"/>
    <w:rsid w:val="00312FDF"/>
    <w:rsid w:val="00313084"/>
    <w:rsid w:val="0031337A"/>
    <w:rsid w:val="00313477"/>
    <w:rsid w:val="003136D8"/>
    <w:rsid w:val="003137F9"/>
    <w:rsid w:val="00313F35"/>
    <w:rsid w:val="00314657"/>
    <w:rsid w:val="00314F3F"/>
    <w:rsid w:val="003151B3"/>
    <w:rsid w:val="00315385"/>
    <w:rsid w:val="00316253"/>
    <w:rsid w:val="00316724"/>
    <w:rsid w:val="003169B0"/>
    <w:rsid w:val="00316D7F"/>
    <w:rsid w:val="00317205"/>
    <w:rsid w:val="00317A6B"/>
    <w:rsid w:val="00317ECB"/>
    <w:rsid w:val="003203DB"/>
    <w:rsid w:val="00320848"/>
    <w:rsid w:val="00320AB0"/>
    <w:rsid w:val="00320B05"/>
    <w:rsid w:val="00321AFA"/>
    <w:rsid w:val="00321C8A"/>
    <w:rsid w:val="0032246A"/>
    <w:rsid w:val="0032265B"/>
    <w:rsid w:val="003228B7"/>
    <w:rsid w:val="00322C8C"/>
    <w:rsid w:val="00324020"/>
    <w:rsid w:val="00324203"/>
    <w:rsid w:val="00324ACC"/>
    <w:rsid w:val="00325068"/>
    <w:rsid w:val="00325492"/>
    <w:rsid w:val="00325589"/>
    <w:rsid w:val="00325FFA"/>
    <w:rsid w:val="00326407"/>
    <w:rsid w:val="0032657E"/>
    <w:rsid w:val="00326B36"/>
    <w:rsid w:val="00327B8F"/>
    <w:rsid w:val="00327C42"/>
    <w:rsid w:val="00327F92"/>
    <w:rsid w:val="003304A2"/>
    <w:rsid w:val="0033078A"/>
    <w:rsid w:val="003310E0"/>
    <w:rsid w:val="0033119D"/>
    <w:rsid w:val="00331ECC"/>
    <w:rsid w:val="00333973"/>
    <w:rsid w:val="003346A1"/>
    <w:rsid w:val="003348E3"/>
    <w:rsid w:val="0033511D"/>
    <w:rsid w:val="0033549E"/>
    <w:rsid w:val="00335A19"/>
    <w:rsid w:val="003366B9"/>
    <w:rsid w:val="00336D5A"/>
    <w:rsid w:val="00336F5C"/>
    <w:rsid w:val="0033737A"/>
    <w:rsid w:val="003402D9"/>
    <w:rsid w:val="0034053C"/>
    <w:rsid w:val="00340989"/>
    <w:rsid w:val="00340B7A"/>
    <w:rsid w:val="00340D25"/>
    <w:rsid w:val="00341FD7"/>
    <w:rsid w:val="003422AD"/>
    <w:rsid w:val="0034241A"/>
    <w:rsid w:val="00342BFA"/>
    <w:rsid w:val="00342EDA"/>
    <w:rsid w:val="00342F05"/>
    <w:rsid w:val="00343E72"/>
    <w:rsid w:val="00344249"/>
    <w:rsid w:val="003448DE"/>
    <w:rsid w:val="00344FF6"/>
    <w:rsid w:val="00345D11"/>
    <w:rsid w:val="00345E58"/>
    <w:rsid w:val="003467E4"/>
    <w:rsid w:val="0034705E"/>
    <w:rsid w:val="00347365"/>
    <w:rsid w:val="003476A7"/>
    <w:rsid w:val="0035015A"/>
    <w:rsid w:val="0035044A"/>
    <w:rsid w:val="00350569"/>
    <w:rsid w:val="0035069C"/>
    <w:rsid w:val="00351524"/>
    <w:rsid w:val="00351700"/>
    <w:rsid w:val="00352028"/>
    <w:rsid w:val="0035214D"/>
    <w:rsid w:val="00352710"/>
    <w:rsid w:val="003542E4"/>
    <w:rsid w:val="00354813"/>
    <w:rsid w:val="00354929"/>
    <w:rsid w:val="00355168"/>
    <w:rsid w:val="00355178"/>
    <w:rsid w:val="00355190"/>
    <w:rsid w:val="003552CF"/>
    <w:rsid w:val="00355F8D"/>
    <w:rsid w:val="003562D1"/>
    <w:rsid w:val="003564B1"/>
    <w:rsid w:val="0035691D"/>
    <w:rsid w:val="00357228"/>
    <w:rsid w:val="00360541"/>
    <w:rsid w:val="00361645"/>
    <w:rsid w:val="00362E27"/>
    <w:rsid w:val="0036325F"/>
    <w:rsid w:val="0036341B"/>
    <w:rsid w:val="003653E4"/>
    <w:rsid w:val="003663D7"/>
    <w:rsid w:val="0036692A"/>
    <w:rsid w:val="00367AEA"/>
    <w:rsid w:val="00370507"/>
    <w:rsid w:val="003710AC"/>
    <w:rsid w:val="00371A41"/>
    <w:rsid w:val="0037201E"/>
    <w:rsid w:val="003722E8"/>
    <w:rsid w:val="00372EA4"/>
    <w:rsid w:val="00372EE8"/>
    <w:rsid w:val="00373BA2"/>
    <w:rsid w:val="00373CA3"/>
    <w:rsid w:val="00373CFC"/>
    <w:rsid w:val="00374A96"/>
    <w:rsid w:val="0037503E"/>
    <w:rsid w:val="003750B7"/>
    <w:rsid w:val="003752A9"/>
    <w:rsid w:val="003754DB"/>
    <w:rsid w:val="00375625"/>
    <w:rsid w:val="003756EF"/>
    <w:rsid w:val="00375FC8"/>
    <w:rsid w:val="00376C06"/>
    <w:rsid w:val="00376D5A"/>
    <w:rsid w:val="003771AA"/>
    <w:rsid w:val="00377B1B"/>
    <w:rsid w:val="0038025E"/>
    <w:rsid w:val="003802B1"/>
    <w:rsid w:val="00380365"/>
    <w:rsid w:val="00380AEF"/>
    <w:rsid w:val="0038127C"/>
    <w:rsid w:val="003813CE"/>
    <w:rsid w:val="003814EE"/>
    <w:rsid w:val="00381691"/>
    <w:rsid w:val="00381D93"/>
    <w:rsid w:val="003820C8"/>
    <w:rsid w:val="00382A13"/>
    <w:rsid w:val="00382FF7"/>
    <w:rsid w:val="00383A00"/>
    <w:rsid w:val="00383E90"/>
    <w:rsid w:val="0038489B"/>
    <w:rsid w:val="00384C8F"/>
    <w:rsid w:val="003872B5"/>
    <w:rsid w:val="003872EF"/>
    <w:rsid w:val="0038787C"/>
    <w:rsid w:val="00387B0F"/>
    <w:rsid w:val="00387DF0"/>
    <w:rsid w:val="00390098"/>
    <w:rsid w:val="003905AB"/>
    <w:rsid w:val="003909E8"/>
    <w:rsid w:val="00390CED"/>
    <w:rsid w:val="00392048"/>
    <w:rsid w:val="00392D70"/>
    <w:rsid w:val="00392F18"/>
    <w:rsid w:val="00393733"/>
    <w:rsid w:val="00393BC6"/>
    <w:rsid w:val="00393C4A"/>
    <w:rsid w:val="00393E2F"/>
    <w:rsid w:val="00394062"/>
    <w:rsid w:val="00394763"/>
    <w:rsid w:val="00395015"/>
    <w:rsid w:val="0039544A"/>
    <w:rsid w:val="003956C0"/>
    <w:rsid w:val="00395E4E"/>
    <w:rsid w:val="00395F16"/>
    <w:rsid w:val="00395FEA"/>
    <w:rsid w:val="003965AF"/>
    <w:rsid w:val="0039688A"/>
    <w:rsid w:val="00396A20"/>
    <w:rsid w:val="00396D6D"/>
    <w:rsid w:val="00396DE0"/>
    <w:rsid w:val="003A0012"/>
    <w:rsid w:val="003A026F"/>
    <w:rsid w:val="003A0BF3"/>
    <w:rsid w:val="003A12AE"/>
    <w:rsid w:val="003A17CD"/>
    <w:rsid w:val="003A1906"/>
    <w:rsid w:val="003A1978"/>
    <w:rsid w:val="003A220B"/>
    <w:rsid w:val="003A234D"/>
    <w:rsid w:val="003A23B6"/>
    <w:rsid w:val="003A2E86"/>
    <w:rsid w:val="003A331A"/>
    <w:rsid w:val="003A389B"/>
    <w:rsid w:val="003A39A8"/>
    <w:rsid w:val="003A39D8"/>
    <w:rsid w:val="003A3A25"/>
    <w:rsid w:val="003A3F75"/>
    <w:rsid w:val="003A47DA"/>
    <w:rsid w:val="003A60FD"/>
    <w:rsid w:val="003A6639"/>
    <w:rsid w:val="003A68E1"/>
    <w:rsid w:val="003A69C8"/>
    <w:rsid w:val="003A6A84"/>
    <w:rsid w:val="003A7185"/>
    <w:rsid w:val="003B0276"/>
    <w:rsid w:val="003B02C1"/>
    <w:rsid w:val="003B05D6"/>
    <w:rsid w:val="003B066E"/>
    <w:rsid w:val="003B0CAE"/>
    <w:rsid w:val="003B127B"/>
    <w:rsid w:val="003B133C"/>
    <w:rsid w:val="003B14A6"/>
    <w:rsid w:val="003B1852"/>
    <w:rsid w:val="003B1943"/>
    <w:rsid w:val="003B1F5C"/>
    <w:rsid w:val="003B32B2"/>
    <w:rsid w:val="003B346E"/>
    <w:rsid w:val="003B4474"/>
    <w:rsid w:val="003B46F6"/>
    <w:rsid w:val="003B4E25"/>
    <w:rsid w:val="003B5788"/>
    <w:rsid w:val="003B5A99"/>
    <w:rsid w:val="003B60E4"/>
    <w:rsid w:val="003B6C08"/>
    <w:rsid w:val="003B6C4D"/>
    <w:rsid w:val="003B76C2"/>
    <w:rsid w:val="003B7FCC"/>
    <w:rsid w:val="003C0510"/>
    <w:rsid w:val="003C093F"/>
    <w:rsid w:val="003C12D7"/>
    <w:rsid w:val="003C1794"/>
    <w:rsid w:val="003C1F6B"/>
    <w:rsid w:val="003C31F0"/>
    <w:rsid w:val="003C40B0"/>
    <w:rsid w:val="003C422E"/>
    <w:rsid w:val="003C44C4"/>
    <w:rsid w:val="003C4C09"/>
    <w:rsid w:val="003C5651"/>
    <w:rsid w:val="003C66AE"/>
    <w:rsid w:val="003C6B5B"/>
    <w:rsid w:val="003C6D67"/>
    <w:rsid w:val="003C7440"/>
    <w:rsid w:val="003C75AC"/>
    <w:rsid w:val="003D00CF"/>
    <w:rsid w:val="003D0586"/>
    <w:rsid w:val="003D093E"/>
    <w:rsid w:val="003D0DC2"/>
    <w:rsid w:val="003D0FDE"/>
    <w:rsid w:val="003D1562"/>
    <w:rsid w:val="003D1DB4"/>
    <w:rsid w:val="003D20DA"/>
    <w:rsid w:val="003D2602"/>
    <w:rsid w:val="003D272A"/>
    <w:rsid w:val="003D2D25"/>
    <w:rsid w:val="003D3146"/>
    <w:rsid w:val="003D39EB"/>
    <w:rsid w:val="003D3A7E"/>
    <w:rsid w:val="003D4224"/>
    <w:rsid w:val="003D47C1"/>
    <w:rsid w:val="003D4C9C"/>
    <w:rsid w:val="003D5F08"/>
    <w:rsid w:val="003D5FDD"/>
    <w:rsid w:val="003D643B"/>
    <w:rsid w:val="003D65E9"/>
    <w:rsid w:val="003D74E4"/>
    <w:rsid w:val="003D760B"/>
    <w:rsid w:val="003D7830"/>
    <w:rsid w:val="003D7C88"/>
    <w:rsid w:val="003E02A3"/>
    <w:rsid w:val="003E02D6"/>
    <w:rsid w:val="003E05B2"/>
    <w:rsid w:val="003E117B"/>
    <w:rsid w:val="003E17EF"/>
    <w:rsid w:val="003E2F59"/>
    <w:rsid w:val="003E30AC"/>
    <w:rsid w:val="003E320B"/>
    <w:rsid w:val="003E39A2"/>
    <w:rsid w:val="003E4844"/>
    <w:rsid w:val="003E4905"/>
    <w:rsid w:val="003E490F"/>
    <w:rsid w:val="003E642C"/>
    <w:rsid w:val="003E66DD"/>
    <w:rsid w:val="003E70F6"/>
    <w:rsid w:val="003E738B"/>
    <w:rsid w:val="003E77B2"/>
    <w:rsid w:val="003E77E2"/>
    <w:rsid w:val="003F074E"/>
    <w:rsid w:val="003F092C"/>
    <w:rsid w:val="003F0957"/>
    <w:rsid w:val="003F0F0E"/>
    <w:rsid w:val="003F159B"/>
    <w:rsid w:val="003F18A9"/>
    <w:rsid w:val="003F23F7"/>
    <w:rsid w:val="003F2B79"/>
    <w:rsid w:val="003F335F"/>
    <w:rsid w:val="003F3BAB"/>
    <w:rsid w:val="003F3CA1"/>
    <w:rsid w:val="003F5327"/>
    <w:rsid w:val="003F55A8"/>
    <w:rsid w:val="003F5BF2"/>
    <w:rsid w:val="003F6323"/>
    <w:rsid w:val="003F662B"/>
    <w:rsid w:val="003F6D2B"/>
    <w:rsid w:val="003F7156"/>
    <w:rsid w:val="003F741D"/>
    <w:rsid w:val="004004DB"/>
    <w:rsid w:val="00400B73"/>
    <w:rsid w:val="004010D1"/>
    <w:rsid w:val="004016EF"/>
    <w:rsid w:val="004027BF"/>
    <w:rsid w:val="00403293"/>
    <w:rsid w:val="0040393F"/>
    <w:rsid w:val="00403A47"/>
    <w:rsid w:val="00403CE1"/>
    <w:rsid w:val="0040431A"/>
    <w:rsid w:val="0040463D"/>
    <w:rsid w:val="00404DF1"/>
    <w:rsid w:val="00405AD8"/>
    <w:rsid w:val="00405E5C"/>
    <w:rsid w:val="00405F13"/>
    <w:rsid w:val="004064B7"/>
    <w:rsid w:val="00406859"/>
    <w:rsid w:val="0040737D"/>
    <w:rsid w:val="00407DA9"/>
    <w:rsid w:val="00407EA5"/>
    <w:rsid w:val="00407FAC"/>
    <w:rsid w:val="00410092"/>
    <w:rsid w:val="00410323"/>
    <w:rsid w:val="0041040F"/>
    <w:rsid w:val="00410C92"/>
    <w:rsid w:val="00410EFB"/>
    <w:rsid w:val="00410F03"/>
    <w:rsid w:val="00411D4A"/>
    <w:rsid w:val="00413186"/>
    <w:rsid w:val="004131A9"/>
    <w:rsid w:val="00413580"/>
    <w:rsid w:val="00414147"/>
    <w:rsid w:val="004150A0"/>
    <w:rsid w:val="004154BE"/>
    <w:rsid w:val="0041605C"/>
    <w:rsid w:val="00416B65"/>
    <w:rsid w:val="00416D9D"/>
    <w:rsid w:val="00417008"/>
    <w:rsid w:val="00417025"/>
    <w:rsid w:val="00417910"/>
    <w:rsid w:val="00420408"/>
    <w:rsid w:val="004206FE"/>
    <w:rsid w:val="00420ABF"/>
    <w:rsid w:val="00420E6C"/>
    <w:rsid w:val="004211FF"/>
    <w:rsid w:val="004213AE"/>
    <w:rsid w:val="00421715"/>
    <w:rsid w:val="004229E6"/>
    <w:rsid w:val="00422A2E"/>
    <w:rsid w:val="00422A5E"/>
    <w:rsid w:val="004230EA"/>
    <w:rsid w:val="004238CC"/>
    <w:rsid w:val="00423C13"/>
    <w:rsid w:val="0042604D"/>
    <w:rsid w:val="004262A4"/>
    <w:rsid w:val="004269FE"/>
    <w:rsid w:val="00427058"/>
    <w:rsid w:val="0042728C"/>
    <w:rsid w:val="00427A73"/>
    <w:rsid w:val="00427B58"/>
    <w:rsid w:val="00427DCA"/>
    <w:rsid w:val="004301E2"/>
    <w:rsid w:val="00431255"/>
    <w:rsid w:val="00431653"/>
    <w:rsid w:val="004316A9"/>
    <w:rsid w:val="004325BA"/>
    <w:rsid w:val="00433A40"/>
    <w:rsid w:val="00433DA1"/>
    <w:rsid w:val="0043409D"/>
    <w:rsid w:val="004343BB"/>
    <w:rsid w:val="00434756"/>
    <w:rsid w:val="00434C0B"/>
    <w:rsid w:val="00434F4B"/>
    <w:rsid w:val="00435B59"/>
    <w:rsid w:val="00435EF6"/>
    <w:rsid w:val="0043688D"/>
    <w:rsid w:val="00436BF6"/>
    <w:rsid w:val="00437200"/>
    <w:rsid w:val="0043741E"/>
    <w:rsid w:val="0043747C"/>
    <w:rsid w:val="004376A5"/>
    <w:rsid w:val="004416B5"/>
    <w:rsid w:val="00442118"/>
    <w:rsid w:val="00442235"/>
    <w:rsid w:val="0044286C"/>
    <w:rsid w:val="00442C38"/>
    <w:rsid w:val="004430A1"/>
    <w:rsid w:val="0044349C"/>
    <w:rsid w:val="00443806"/>
    <w:rsid w:val="00443B5E"/>
    <w:rsid w:val="00443D4A"/>
    <w:rsid w:val="00443DC0"/>
    <w:rsid w:val="00443FC5"/>
    <w:rsid w:val="0044672A"/>
    <w:rsid w:val="0045088A"/>
    <w:rsid w:val="00450C3D"/>
    <w:rsid w:val="00450E70"/>
    <w:rsid w:val="00450F4B"/>
    <w:rsid w:val="004519DC"/>
    <w:rsid w:val="00451CC4"/>
    <w:rsid w:val="0045200E"/>
    <w:rsid w:val="0045241E"/>
    <w:rsid w:val="00453076"/>
    <w:rsid w:val="004538D8"/>
    <w:rsid w:val="00453D1C"/>
    <w:rsid w:val="00453DE4"/>
    <w:rsid w:val="00455691"/>
    <w:rsid w:val="004558D9"/>
    <w:rsid w:val="00456926"/>
    <w:rsid w:val="00456FC8"/>
    <w:rsid w:val="00457997"/>
    <w:rsid w:val="00457DA2"/>
    <w:rsid w:val="00457F50"/>
    <w:rsid w:val="00460407"/>
    <w:rsid w:val="0046052B"/>
    <w:rsid w:val="00460821"/>
    <w:rsid w:val="00460DEA"/>
    <w:rsid w:val="00460EF5"/>
    <w:rsid w:val="00460FA1"/>
    <w:rsid w:val="00461133"/>
    <w:rsid w:val="00461BB9"/>
    <w:rsid w:val="0046231E"/>
    <w:rsid w:val="004631DA"/>
    <w:rsid w:val="004639A9"/>
    <w:rsid w:val="00464296"/>
    <w:rsid w:val="004649E0"/>
    <w:rsid w:val="00464E3B"/>
    <w:rsid w:val="004668F5"/>
    <w:rsid w:val="004669CF"/>
    <w:rsid w:val="00466B10"/>
    <w:rsid w:val="00466E06"/>
    <w:rsid w:val="004674EC"/>
    <w:rsid w:val="004676CF"/>
    <w:rsid w:val="00467F24"/>
    <w:rsid w:val="00467F69"/>
    <w:rsid w:val="00470566"/>
    <w:rsid w:val="00470A7A"/>
    <w:rsid w:val="00470F59"/>
    <w:rsid w:val="00472466"/>
    <w:rsid w:val="004727E8"/>
    <w:rsid w:val="004728D6"/>
    <w:rsid w:val="00473354"/>
    <w:rsid w:val="004739BF"/>
    <w:rsid w:val="004742B0"/>
    <w:rsid w:val="0047490C"/>
    <w:rsid w:val="0047690C"/>
    <w:rsid w:val="00476BF1"/>
    <w:rsid w:val="00476FB3"/>
    <w:rsid w:val="004807D2"/>
    <w:rsid w:val="00480F4A"/>
    <w:rsid w:val="00481236"/>
    <w:rsid w:val="0048192A"/>
    <w:rsid w:val="00482160"/>
    <w:rsid w:val="00482CA1"/>
    <w:rsid w:val="004837BA"/>
    <w:rsid w:val="004847D1"/>
    <w:rsid w:val="004851ED"/>
    <w:rsid w:val="00485A09"/>
    <w:rsid w:val="00486029"/>
    <w:rsid w:val="004862D3"/>
    <w:rsid w:val="0048636A"/>
    <w:rsid w:val="00486CF6"/>
    <w:rsid w:val="004876AD"/>
    <w:rsid w:val="004876CF"/>
    <w:rsid w:val="00487A2F"/>
    <w:rsid w:val="00490034"/>
    <w:rsid w:val="0049009F"/>
    <w:rsid w:val="00490210"/>
    <w:rsid w:val="004905D5"/>
    <w:rsid w:val="0049103E"/>
    <w:rsid w:val="0049144E"/>
    <w:rsid w:val="004914C7"/>
    <w:rsid w:val="00492743"/>
    <w:rsid w:val="00493890"/>
    <w:rsid w:val="004939A4"/>
    <w:rsid w:val="00493A8A"/>
    <w:rsid w:val="00494364"/>
    <w:rsid w:val="00494C08"/>
    <w:rsid w:val="00494F4E"/>
    <w:rsid w:val="0049500F"/>
    <w:rsid w:val="00495945"/>
    <w:rsid w:val="00495C31"/>
    <w:rsid w:val="004969B9"/>
    <w:rsid w:val="00496A3C"/>
    <w:rsid w:val="00496C9B"/>
    <w:rsid w:val="00497295"/>
    <w:rsid w:val="004973F7"/>
    <w:rsid w:val="00497A22"/>
    <w:rsid w:val="004A029B"/>
    <w:rsid w:val="004A062E"/>
    <w:rsid w:val="004A0664"/>
    <w:rsid w:val="004A0D18"/>
    <w:rsid w:val="004A124B"/>
    <w:rsid w:val="004A12BF"/>
    <w:rsid w:val="004A17C6"/>
    <w:rsid w:val="004A1CF1"/>
    <w:rsid w:val="004A291C"/>
    <w:rsid w:val="004A3508"/>
    <w:rsid w:val="004A3539"/>
    <w:rsid w:val="004A361E"/>
    <w:rsid w:val="004A4A34"/>
    <w:rsid w:val="004A4FEC"/>
    <w:rsid w:val="004A620F"/>
    <w:rsid w:val="004A6975"/>
    <w:rsid w:val="004A71BB"/>
    <w:rsid w:val="004A7271"/>
    <w:rsid w:val="004A7A03"/>
    <w:rsid w:val="004A7A06"/>
    <w:rsid w:val="004B07F4"/>
    <w:rsid w:val="004B08D6"/>
    <w:rsid w:val="004B0993"/>
    <w:rsid w:val="004B193D"/>
    <w:rsid w:val="004B24D5"/>
    <w:rsid w:val="004B255A"/>
    <w:rsid w:val="004B2571"/>
    <w:rsid w:val="004B33AD"/>
    <w:rsid w:val="004B3645"/>
    <w:rsid w:val="004B3683"/>
    <w:rsid w:val="004B41FF"/>
    <w:rsid w:val="004B44A9"/>
    <w:rsid w:val="004B4745"/>
    <w:rsid w:val="004B4CEC"/>
    <w:rsid w:val="004B58E2"/>
    <w:rsid w:val="004B6276"/>
    <w:rsid w:val="004B759A"/>
    <w:rsid w:val="004B784F"/>
    <w:rsid w:val="004B79C7"/>
    <w:rsid w:val="004B7A8F"/>
    <w:rsid w:val="004C009D"/>
    <w:rsid w:val="004C02E6"/>
    <w:rsid w:val="004C0564"/>
    <w:rsid w:val="004C0733"/>
    <w:rsid w:val="004C1C90"/>
    <w:rsid w:val="004C3219"/>
    <w:rsid w:val="004C37D6"/>
    <w:rsid w:val="004C38FB"/>
    <w:rsid w:val="004C3E6E"/>
    <w:rsid w:val="004C4041"/>
    <w:rsid w:val="004C42C0"/>
    <w:rsid w:val="004C46D8"/>
    <w:rsid w:val="004C54DA"/>
    <w:rsid w:val="004C5CBD"/>
    <w:rsid w:val="004C611E"/>
    <w:rsid w:val="004C6B1C"/>
    <w:rsid w:val="004C6F09"/>
    <w:rsid w:val="004C75F1"/>
    <w:rsid w:val="004C7C79"/>
    <w:rsid w:val="004C7D27"/>
    <w:rsid w:val="004C7EA7"/>
    <w:rsid w:val="004D0341"/>
    <w:rsid w:val="004D034A"/>
    <w:rsid w:val="004D0BE6"/>
    <w:rsid w:val="004D1224"/>
    <w:rsid w:val="004D1654"/>
    <w:rsid w:val="004D17A9"/>
    <w:rsid w:val="004D1AC7"/>
    <w:rsid w:val="004D1B28"/>
    <w:rsid w:val="004D1B92"/>
    <w:rsid w:val="004D1E20"/>
    <w:rsid w:val="004D22D2"/>
    <w:rsid w:val="004D29C1"/>
    <w:rsid w:val="004D2A17"/>
    <w:rsid w:val="004D3299"/>
    <w:rsid w:val="004D34AB"/>
    <w:rsid w:val="004D36B2"/>
    <w:rsid w:val="004D3F27"/>
    <w:rsid w:val="004D424F"/>
    <w:rsid w:val="004D4BDA"/>
    <w:rsid w:val="004D5378"/>
    <w:rsid w:val="004D6993"/>
    <w:rsid w:val="004D6A84"/>
    <w:rsid w:val="004D6D09"/>
    <w:rsid w:val="004D71A7"/>
    <w:rsid w:val="004D73BD"/>
    <w:rsid w:val="004D7A4C"/>
    <w:rsid w:val="004E0DC9"/>
    <w:rsid w:val="004E1099"/>
    <w:rsid w:val="004E199E"/>
    <w:rsid w:val="004E1C94"/>
    <w:rsid w:val="004E239B"/>
    <w:rsid w:val="004E27AC"/>
    <w:rsid w:val="004E3A79"/>
    <w:rsid w:val="004E47A5"/>
    <w:rsid w:val="004E49CF"/>
    <w:rsid w:val="004E4C62"/>
    <w:rsid w:val="004E51F5"/>
    <w:rsid w:val="004E62D1"/>
    <w:rsid w:val="004E673B"/>
    <w:rsid w:val="004F01D3"/>
    <w:rsid w:val="004F1DDF"/>
    <w:rsid w:val="004F20B9"/>
    <w:rsid w:val="004F21A0"/>
    <w:rsid w:val="004F26CC"/>
    <w:rsid w:val="004F3A91"/>
    <w:rsid w:val="004F4147"/>
    <w:rsid w:val="004F42EC"/>
    <w:rsid w:val="004F49A1"/>
    <w:rsid w:val="004F4C7A"/>
    <w:rsid w:val="004F5CFB"/>
    <w:rsid w:val="004F6B78"/>
    <w:rsid w:val="004F716D"/>
    <w:rsid w:val="00500141"/>
    <w:rsid w:val="00500167"/>
    <w:rsid w:val="00500838"/>
    <w:rsid w:val="005009D7"/>
    <w:rsid w:val="00500B64"/>
    <w:rsid w:val="00500D12"/>
    <w:rsid w:val="00501208"/>
    <w:rsid w:val="005012FD"/>
    <w:rsid w:val="005018EB"/>
    <w:rsid w:val="005028E7"/>
    <w:rsid w:val="00502AE7"/>
    <w:rsid w:val="00502DA3"/>
    <w:rsid w:val="00502F57"/>
    <w:rsid w:val="00503658"/>
    <w:rsid w:val="00503987"/>
    <w:rsid w:val="005040C4"/>
    <w:rsid w:val="0050484E"/>
    <w:rsid w:val="00504B7F"/>
    <w:rsid w:val="00505659"/>
    <w:rsid w:val="00506348"/>
    <w:rsid w:val="0050683C"/>
    <w:rsid w:val="00506884"/>
    <w:rsid w:val="0050696D"/>
    <w:rsid w:val="0050716F"/>
    <w:rsid w:val="00507EF7"/>
    <w:rsid w:val="00511021"/>
    <w:rsid w:val="0051106D"/>
    <w:rsid w:val="00511386"/>
    <w:rsid w:val="005116BE"/>
    <w:rsid w:val="00511E9F"/>
    <w:rsid w:val="00512C9F"/>
    <w:rsid w:val="005130F6"/>
    <w:rsid w:val="005131DC"/>
    <w:rsid w:val="00513351"/>
    <w:rsid w:val="005133D2"/>
    <w:rsid w:val="00513951"/>
    <w:rsid w:val="00514379"/>
    <w:rsid w:val="00514730"/>
    <w:rsid w:val="0051487A"/>
    <w:rsid w:val="0051539D"/>
    <w:rsid w:val="005153BC"/>
    <w:rsid w:val="00515A95"/>
    <w:rsid w:val="00516AC8"/>
    <w:rsid w:val="00520654"/>
    <w:rsid w:val="005208AE"/>
    <w:rsid w:val="00521AE7"/>
    <w:rsid w:val="00521BC5"/>
    <w:rsid w:val="00521FF3"/>
    <w:rsid w:val="005221B9"/>
    <w:rsid w:val="005227E0"/>
    <w:rsid w:val="00522AD1"/>
    <w:rsid w:val="00522AD5"/>
    <w:rsid w:val="00523344"/>
    <w:rsid w:val="00523678"/>
    <w:rsid w:val="00524415"/>
    <w:rsid w:val="00524964"/>
    <w:rsid w:val="0052563F"/>
    <w:rsid w:val="00525814"/>
    <w:rsid w:val="00525A9F"/>
    <w:rsid w:val="00525C0C"/>
    <w:rsid w:val="00525DE2"/>
    <w:rsid w:val="0052692A"/>
    <w:rsid w:val="00526C07"/>
    <w:rsid w:val="00526D0B"/>
    <w:rsid w:val="005270CF"/>
    <w:rsid w:val="0052736C"/>
    <w:rsid w:val="00527386"/>
    <w:rsid w:val="00527AC4"/>
    <w:rsid w:val="00530058"/>
    <w:rsid w:val="005305D7"/>
    <w:rsid w:val="00530A75"/>
    <w:rsid w:val="00530D03"/>
    <w:rsid w:val="00530E7E"/>
    <w:rsid w:val="005313C1"/>
    <w:rsid w:val="005314E6"/>
    <w:rsid w:val="00531D10"/>
    <w:rsid w:val="00531DCF"/>
    <w:rsid w:val="00532409"/>
    <w:rsid w:val="0053246E"/>
    <w:rsid w:val="0053288E"/>
    <w:rsid w:val="00532B0F"/>
    <w:rsid w:val="00533564"/>
    <w:rsid w:val="0053377A"/>
    <w:rsid w:val="005345D5"/>
    <w:rsid w:val="0053482F"/>
    <w:rsid w:val="00534F56"/>
    <w:rsid w:val="00535432"/>
    <w:rsid w:val="0053565A"/>
    <w:rsid w:val="005357AE"/>
    <w:rsid w:val="00535CF0"/>
    <w:rsid w:val="00535E92"/>
    <w:rsid w:val="00536174"/>
    <w:rsid w:val="00536C88"/>
    <w:rsid w:val="00537292"/>
    <w:rsid w:val="0054022A"/>
    <w:rsid w:val="0054033B"/>
    <w:rsid w:val="005409C0"/>
    <w:rsid w:val="005409F1"/>
    <w:rsid w:val="00540C4F"/>
    <w:rsid w:val="00540C90"/>
    <w:rsid w:val="005418CE"/>
    <w:rsid w:val="005426E9"/>
    <w:rsid w:val="00542965"/>
    <w:rsid w:val="00543373"/>
    <w:rsid w:val="0054345A"/>
    <w:rsid w:val="0054348A"/>
    <w:rsid w:val="00543B32"/>
    <w:rsid w:val="00543C39"/>
    <w:rsid w:val="00543D57"/>
    <w:rsid w:val="00544ED4"/>
    <w:rsid w:val="00545797"/>
    <w:rsid w:val="00545B12"/>
    <w:rsid w:val="00545E64"/>
    <w:rsid w:val="0054615E"/>
    <w:rsid w:val="00546332"/>
    <w:rsid w:val="00546393"/>
    <w:rsid w:val="00546805"/>
    <w:rsid w:val="005468F9"/>
    <w:rsid w:val="00546CDA"/>
    <w:rsid w:val="00547535"/>
    <w:rsid w:val="00547915"/>
    <w:rsid w:val="0054796F"/>
    <w:rsid w:val="00552606"/>
    <w:rsid w:val="00552A0C"/>
    <w:rsid w:val="00553133"/>
    <w:rsid w:val="00553187"/>
    <w:rsid w:val="00553506"/>
    <w:rsid w:val="005539F9"/>
    <w:rsid w:val="00553A57"/>
    <w:rsid w:val="005556FA"/>
    <w:rsid w:val="005559C3"/>
    <w:rsid w:val="00555B04"/>
    <w:rsid w:val="00555D13"/>
    <w:rsid w:val="0055612A"/>
    <w:rsid w:val="005567BA"/>
    <w:rsid w:val="00556B88"/>
    <w:rsid w:val="00556DEB"/>
    <w:rsid w:val="005571C7"/>
    <w:rsid w:val="005574B0"/>
    <w:rsid w:val="005578BA"/>
    <w:rsid w:val="00557973"/>
    <w:rsid w:val="00557C92"/>
    <w:rsid w:val="00557E9E"/>
    <w:rsid w:val="0056090C"/>
    <w:rsid w:val="00560DDC"/>
    <w:rsid w:val="005615C2"/>
    <w:rsid w:val="00561E2C"/>
    <w:rsid w:val="00561FC1"/>
    <w:rsid w:val="005627D3"/>
    <w:rsid w:val="00563188"/>
    <w:rsid w:val="00563AEC"/>
    <w:rsid w:val="00564A10"/>
    <w:rsid w:val="00564BEC"/>
    <w:rsid w:val="005654E4"/>
    <w:rsid w:val="0056586C"/>
    <w:rsid w:val="00565E44"/>
    <w:rsid w:val="0056651D"/>
    <w:rsid w:val="00566CA6"/>
    <w:rsid w:val="00567297"/>
    <w:rsid w:val="00567480"/>
    <w:rsid w:val="005676D7"/>
    <w:rsid w:val="00567E6E"/>
    <w:rsid w:val="00567F75"/>
    <w:rsid w:val="00570333"/>
    <w:rsid w:val="0057140B"/>
    <w:rsid w:val="00571425"/>
    <w:rsid w:val="00572575"/>
    <w:rsid w:val="005725B9"/>
    <w:rsid w:val="00572819"/>
    <w:rsid w:val="00572ADD"/>
    <w:rsid w:val="00572E67"/>
    <w:rsid w:val="00573296"/>
    <w:rsid w:val="0057348E"/>
    <w:rsid w:val="00573613"/>
    <w:rsid w:val="0057391C"/>
    <w:rsid w:val="00573BE9"/>
    <w:rsid w:val="0057530A"/>
    <w:rsid w:val="005757E8"/>
    <w:rsid w:val="00576761"/>
    <w:rsid w:val="00576B6D"/>
    <w:rsid w:val="0057738F"/>
    <w:rsid w:val="005776BB"/>
    <w:rsid w:val="00577871"/>
    <w:rsid w:val="00577A00"/>
    <w:rsid w:val="0058033A"/>
    <w:rsid w:val="005807E2"/>
    <w:rsid w:val="00580F49"/>
    <w:rsid w:val="00581746"/>
    <w:rsid w:val="00581A6D"/>
    <w:rsid w:val="00581F0F"/>
    <w:rsid w:val="00582111"/>
    <w:rsid w:val="005822AC"/>
    <w:rsid w:val="0058374E"/>
    <w:rsid w:val="00583776"/>
    <w:rsid w:val="005839C8"/>
    <w:rsid w:val="00583C14"/>
    <w:rsid w:val="00583C55"/>
    <w:rsid w:val="00585351"/>
    <w:rsid w:val="00585E04"/>
    <w:rsid w:val="005862C4"/>
    <w:rsid w:val="005866C1"/>
    <w:rsid w:val="0058698B"/>
    <w:rsid w:val="0058702D"/>
    <w:rsid w:val="005874BF"/>
    <w:rsid w:val="00587606"/>
    <w:rsid w:val="00587A6D"/>
    <w:rsid w:val="00587AD7"/>
    <w:rsid w:val="00587D10"/>
    <w:rsid w:val="00590C8E"/>
    <w:rsid w:val="005910E5"/>
    <w:rsid w:val="00591412"/>
    <w:rsid w:val="00591527"/>
    <w:rsid w:val="005926FD"/>
    <w:rsid w:val="005934FF"/>
    <w:rsid w:val="00593BE5"/>
    <w:rsid w:val="005940B6"/>
    <w:rsid w:val="005943B5"/>
    <w:rsid w:val="0059495D"/>
    <w:rsid w:val="00594B83"/>
    <w:rsid w:val="005A0006"/>
    <w:rsid w:val="005A0730"/>
    <w:rsid w:val="005A0D07"/>
    <w:rsid w:val="005A0E5F"/>
    <w:rsid w:val="005A1058"/>
    <w:rsid w:val="005A130D"/>
    <w:rsid w:val="005A13AB"/>
    <w:rsid w:val="005A17E6"/>
    <w:rsid w:val="005A1D63"/>
    <w:rsid w:val="005A27BF"/>
    <w:rsid w:val="005A2B1B"/>
    <w:rsid w:val="005A3173"/>
    <w:rsid w:val="005A334E"/>
    <w:rsid w:val="005A40BB"/>
    <w:rsid w:val="005A4261"/>
    <w:rsid w:val="005A43FB"/>
    <w:rsid w:val="005A484A"/>
    <w:rsid w:val="005A4EDC"/>
    <w:rsid w:val="005A4FFF"/>
    <w:rsid w:val="005A569E"/>
    <w:rsid w:val="005A599F"/>
    <w:rsid w:val="005A5CD6"/>
    <w:rsid w:val="005A6020"/>
    <w:rsid w:val="005A69DC"/>
    <w:rsid w:val="005A71D3"/>
    <w:rsid w:val="005A753F"/>
    <w:rsid w:val="005A7689"/>
    <w:rsid w:val="005A7999"/>
    <w:rsid w:val="005B284F"/>
    <w:rsid w:val="005B291B"/>
    <w:rsid w:val="005B304F"/>
    <w:rsid w:val="005B3989"/>
    <w:rsid w:val="005B4121"/>
    <w:rsid w:val="005B4890"/>
    <w:rsid w:val="005B48CB"/>
    <w:rsid w:val="005B4C66"/>
    <w:rsid w:val="005B53D2"/>
    <w:rsid w:val="005B5520"/>
    <w:rsid w:val="005B5544"/>
    <w:rsid w:val="005B58B3"/>
    <w:rsid w:val="005B5C34"/>
    <w:rsid w:val="005B5F34"/>
    <w:rsid w:val="005B6763"/>
    <w:rsid w:val="005B67E5"/>
    <w:rsid w:val="005B752F"/>
    <w:rsid w:val="005B7CA9"/>
    <w:rsid w:val="005C002F"/>
    <w:rsid w:val="005C0225"/>
    <w:rsid w:val="005C101D"/>
    <w:rsid w:val="005C1724"/>
    <w:rsid w:val="005C1850"/>
    <w:rsid w:val="005C1A1A"/>
    <w:rsid w:val="005C1B52"/>
    <w:rsid w:val="005C22B9"/>
    <w:rsid w:val="005C2544"/>
    <w:rsid w:val="005C2BDB"/>
    <w:rsid w:val="005C3219"/>
    <w:rsid w:val="005C3FFD"/>
    <w:rsid w:val="005C4581"/>
    <w:rsid w:val="005C4855"/>
    <w:rsid w:val="005C4859"/>
    <w:rsid w:val="005C4F3B"/>
    <w:rsid w:val="005C5009"/>
    <w:rsid w:val="005C6904"/>
    <w:rsid w:val="005C69BC"/>
    <w:rsid w:val="005C6E6B"/>
    <w:rsid w:val="005C7425"/>
    <w:rsid w:val="005C74F0"/>
    <w:rsid w:val="005C7875"/>
    <w:rsid w:val="005D0BEA"/>
    <w:rsid w:val="005D29C2"/>
    <w:rsid w:val="005D32E6"/>
    <w:rsid w:val="005D3BBB"/>
    <w:rsid w:val="005D3F5F"/>
    <w:rsid w:val="005D3FB5"/>
    <w:rsid w:val="005D4E20"/>
    <w:rsid w:val="005D52E5"/>
    <w:rsid w:val="005D5C04"/>
    <w:rsid w:val="005D6370"/>
    <w:rsid w:val="005D6CBA"/>
    <w:rsid w:val="005D6F29"/>
    <w:rsid w:val="005D7686"/>
    <w:rsid w:val="005D7790"/>
    <w:rsid w:val="005D78D7"/>
    <w:rsid w:val="005D7B35"/>
    <w:rsid w:val="005E037E"/>
    <w:rsid w:val="005E0F77"/>
    <w:rsid w:val="005E12BD"/>
    <w:rsid w:val="005E1876"/>
    <w:rsid w:val="005E1D34"/>
    <w:rsid w:val="005E2304"/>
    <w:rsid w:val="005E23D3"/>
    <w:rsid w:val="005E2745"/>
    <w:rsid w:val="005E32CB"/>
    <w:rsid w:val="005E364B"/>
    <w:rsid w:val="005E3C77"/>
    <w:rsid w:val="005E3D05"/>
    <w:rsid w:val="005E4825"/>
    <w:rsid w:val="005E54A0"/>
    <w:rsid w:val="005E5552"/>
    <w:rsid w:val="005E6F03"/>
    <w:rsid w:val="005F02BE"/>
    <w:rsid w:val="005F0DAC"/>
    <w:rsid w:val="005F124B"/>
    <w:rsid w:val="005F19B4"/>
    <w:rsid w:val="005F1C82"/>
    <w:rsid w:val="005F2242"/>
    <w:rsid w:val="005F24E9"/>
    <w:rsid w:val="005F2B20"/>
    <w:rsid w:val="005F2D1B"/>
    <w:rsid w:val="005F5610"/>
    <w:rsid w:val="005F5FDF"/>
    <w:rsid w:val="005F62DD"/>
    <w:rsid w:val="005F651A"/>
    <w:rsid w:val="005F66B9"/>
    <w:rsid w:val="005F674F"/>
    <w:rsid w:val="005F6F8F"/>
    <w:rsid w:val="006002B3"/>
    <w:rsid w:val="0060037E"/>
    <w:rsid w:val="0060055F"/>
    <w:rsid w:val="006005FE"/>
    <w:rsid w:val="00600C4D"/>
    <w:rsid w:val="00600D69"/>
    <w:rsid w:val="00600EFA"/>
    <w:rsid w:val="00601186"/>
    <w:rsid w:val="006011A5"/>
    <w:rsid w:val="00601A50"/>
    <w:rsid w:val="0060201A"/>
    <w:rsid w:val="006027D1"/>
    <w:rsid w:val="00603516"/>
    <w:rsid w:val="006045C1"/>
    <w:rsid w:val="0060541B"/>
    <w:rsid w:val="006062D9"/>
    <w:rsid w:val="00606D8C"/>
    <w:rsid w:val="00607277"/>
    <w:rsid w:val="00607793"/>
    <w:rsid w:val="00607B63"/>
    <w:rsid w:val="00607D65"/>
    <w:rsid w:val="0061015C"/>
    <w:rsid w:val="006105F3"/>
    <w:rsid w:val="006109D4"/>
    <w:rsid w:val="00610B3A"/>
    <w:rsid w:val="00610F47"/>
    <w:rsid w:val="00611039"/>
    <w:rsid w:val="006113B3"/>
    <w:rsid w:val="0061144A"/>
    <w:rsid w:val="00611C0B"/>
    <w:rsid w:val="006124BE"/>
    <w:rsid w:val="006126AC"/>
    <w:rsid w:val="0061270E"/>
    <w:rsid w:val="00612BE5"/>
    <w:rsid w:val="00612F43"/>
    <w:rsid w:val="006134C4"/>
    <w:rsid w:val="00613966"/>
    <w:rsid w:val="00613FF4"/>
    <w:rsid w:val="00614779"/>
    <w:rsid w:val="006149DB"/>
    <w:rsid w:val="0061507F"/>
    <w:rsid w:val="00615A5B"/>
    <w:rsid w:val="00616F08"/>
    <w:rsid w:val="00617231"/>
    <w:rsid w:val="006177B8"/>
    <w:rsid w:val="00617D4B"/>
    <w:rsid w:val="00617DC8"/>
    <w:rsid w:val="00620506"/>
    <w:rsid w:val="00620624"/>
    <w:rsid w:val="00620CDA"/>
    <w:rsid w:val="00620DED"/>
    <w:rsid w:val="006213CB"/>
    <w:rsid w:val="006216A6"/>
    <w:rsid w:val="00621A37"/>
    <w:rsid w:val="00621B37"/>
    <w:rsid w:val="00621C52"/>
    <w:rsid w:val="00622118"/>
    <w:rsid w:val="006222C7"/>
    <w:rsid w:val="0062268A"/>
    <w:rsid w:val="00622972"/>
    <w:rsid w:val="006238E1"/>
    <w:rsid w:val="00624216"/>
    <w:rsid w:val="00624923"/>
    <w:rsid w:val="00624B36"/>
    <w:rsid w:val="006260F3"/>
    <w:rsid w:val="00626B17"/>
    <w:rsid w:val="00626D38"/>
    <w:rsid w:val="0062738D"/>
    <w:rsid w:val="00627C19"/>
    <w:rsid w:val="00627E5F"/>
    <w:rsid w:val="00630004"/>
    <w:rsid w:val="00631181"/>
    <w:rsid w:val="00631283"/>
    <w:rsid w:val="006312B4"/>
    <w:rsid w:val="00632103"/>
    <w:rsid w:val="00632422"/>
    <w:rsid w:val="00632CB1"/>
    <w:rsid w:val="00633597"/>
    <w:rsid w:val="006337C4"/>
    <w:rsid w:val="00633883"/>
    <w:rsid w:val="006345CE"/>
    <w:rsid w:val="006358E5"/>
    <w:rsid w:val="0063647C"/>
    <w:rsid w:val="00636CE8"/>
    <w:rsid w:val="00637B87"/>
    <w:rsid w:val="00640066"/>
    <w:rsid w:val="006403A6"/>
    <w:rsid w:val="006403FE"/>
    <w:rsid w:val="00642394"/>
    <w:rsid w:val="006424EE"/>
    <w:rsid w:val="0064280E"/>
    <w:rsid w:val="00644412"/>
    <w:rsid w:val="00645CBE"/>
    <w:rsid w:val="00646855"/>
    <w:rsid w:val="00646BA6"/>
    <w:rsid w:val="00646F6A"/>
    <w:rsid w:val="00647130"/>
    <w:rsid w:val="0064740F"/>
    <w:rsid w:val="0064754F"/>
    <w:rsid w:val="006475C3"/>
    <w:rsid w:val="00647752"/>
    <w:rsid w:val="00647B20"/>
    <w:rsid w:val="00647BAA"/>
    <w:rsid w:val="00647C8B"/>
    <w:rsid w:val="006503D5"/>
    <w:rsid w:val="0065074C"/>
    <w:rsid w:val="00650C5E"/>
    <w:rsid w:val="00651005"/>
    <w:rsid w:val="00651A9C"/>
    <w:rsid w:val="00652378"/>
    <w:rsid w:val="00652C3F"/>
    <w:rsid w:val="00652D73"/>
    <w:rsid w:val="00653204"/>
    <w:rsid w:val="00653721"/>
    <w:rsid w:val="0065373F"/>
    <w:rsid w:val="00653B7C"/>
    <w:rsid w:val="00653D3B"/>
    <w:rsid w:val="00654333"/>
    <w:rsid w:val="00654821"/>
    <w:rsid w:val="00655A95"/>
    <w:rsid w:val="006562F3"/>
    <w:rsid w:val="006571C2"/>
    <w:rsid w:val="00657566"/>
    <w:rsid w:val="00660278"/>
    <w:rsid w:val="006602A7"/>
    <w:rsid w:val="0066118D"/>
    <w:rsid w:val="00661405"/>
    <w:rsid w:val="0066142C"/>
    <w:rsid w:val="00661B1C"/>
    <w:rsid w:val="00661BC7"/>
    <w:rsid w:val="00661F2E"/>
    <w:rsid w:val="0066204A"/>
    <w:rsid w:val="006627E6"/>
    <w:rsid w:val="00663243"/>
    <w:rsid w:val="00663A05"/>
    <w:rsid w:val="00663DCA"/>
    <w:rsid w:val="00664D64"/>
    <w:rsid w:val="00665146"/>
    <w:rsid w:val="00665576"/>
    <w:rsid w:val="006655AD"/>
    <w:rsid w:val="00665C6C"/>
    <w:rsid w:val="00665CDF"/>
    <w:rsid w:val="00666157"/>
    <w:rsid w:val="006663B1"/>
    <w:rsid w:val="00666B47"/>
    <w:rsid w:val="006670BF"/>
    <w:rsid w:val="00667238"/>
    <w:rsid w:val="00667249"/>
    <w:rsid w:val="00667524"/>
    <w:rsid w:val="00667869"/>
    <w:rsid w:val="00667C6B"/>
    <w:rsid w:val="00667DEC"/>
    <w:rsid w:val="00667E11"/>
    <w:rsid w:val="00667FE6"/>
    <w:rsid w:val="0067070F"/>
    <w:rsid w:val="006708BD"/>
    <w:rsid w:val="00670D8F"/>
    <w:rsid w:val="0067190B"/>
    <w:rsid w:val="00671DB2"/>
    <w:rsid w:val="00671DBD"/>
    <w:rsid w:val="00671FC1"/>
    <w:rsid w:val="00672B52"/>
    <w:rsid w:val="00672D60"/>
    <w:rsid w:val="0067315D"/>
    <w:rsid w:val="0067375D"/>
    <w:rsid w:val="00673C04"/>
    <w:rsid w:val="00673F62"/>
    <w:rsid w:val="006746EB"/>
    <w:rsid w:val="00674E46"/>
    <w:rsid w:val="006751AA"/>
    <w:rsid w:val="006758B3"/>
    <w:rsid w:val="00675C51"/>
    <w:rsid w:val="006767A0"/>
    <w:rsid w:val="00677693"/>
    <w:rsid w:val="00680B50"/>
    <w:rsid w:val="00680CAB"/>
    <w:rsid w:val="006817CC"/>
    <w:rsid w:val="00681937"/>
    <w:rsid w:val="00681968"/>
    <w:rsid w:val="0068242B"/>
    <w:rsid w:val="006825D4"/>
    <w:rsid w:val="006826A8"/>
    <w:rsid w:val="00682B8D"/>
    <w:rsid w:val="00683119"/>
    <w:rsid w:val="006845B3"/>
    <w:rsid w:val="00684BAC"/>
    <w:rsid w:val="0068630D"/>
    <w:rsid w:val="00686372"/>
    <w:rsid w:val="0068782F"/>
    <w:rsid w:val="00690A45"/>
    <w:rsid w:val="00690BB6"/>
    <w:rsid w:val="00690E12"/>
    <w:rsid w:val="00690F24"/>
    <w:rsid w:val="006912C1"/>
    <w:rsid w:val="006925EB"/>
    <w:rsid w:val="00692C69"/>
    <w:rsid w:val="006932D0"/>
    <w:rsid w:val="0069344D"/>
    <w:rsid w:val="00693712"/>
    <w:rsid w:val="00693EEF"/>
    <w:rsid w:val="00693FC7"/>
    <w:rsid w:val="006942E8"/>
    <w:rsid w:val="00694B4E"/>
    <w:rsid w:val="00694E2F"/>
    <w:rsid w:val="00695133"/>
    <w:rsid w:val="0069513E"/>
    <w:rsid w:val="006951BB"/>
    <w:rsid w:val="00695344"/>
    <w:rsid w:val="00695F02"/>
    <w:rsid w:val="00697457"/>
    <w:rsid w:val="006A06F7"/>
    <w:rsid w:val="006A09AA"/>
    <w:rsid w:val="006A106A"/>
    <w:rsid w:val="006A19B4"/>
    <w:rsid w:val="006A29D5"/>
    <w:rsid w:val="006A30EF"/>
    <w:rsid w:val="006A35DE"/>
    <w:rsid w:val="006A3713"/>
    <w:rsid w:val="006A3B40"/>
    <w:rsid w:val="006A4139"/>
    <w:rsid w:val="006A4831"/>
    <w:rsid w:val="006A4B0B"/>
    <w:rsid w:val="006A4BA9"/>
    <w:rsid w:val="006A506F"/>
    <w:rsid w:val="006A627B"/>
    <w:rsid w:val="006A652E"/>
    <w:rsid w:val="006A6A80"/>
    <w:rsid w:val="006A7DC4"/>
    <w:rsid w:val="006B0640"/>
    <w:rsid w:val="006B1264"/>
    <w:rsid w:val="006B12D4"/>
    <w:rsid w:val="006B26C1"/>
    <w:rsid w:val="006B2D43"/>
    <w:rsid w:val="006B2E0A"/>
    <w:rsid w:val="006B362D"/>
    <w:rsid w:val="006B3642"/>
    <w:rsid w:val="006B38B4"/>
    <w:rsid w:val="006B3DD2"/>
    <w:rsid w:val="006B4437"/>
    <w:rsid w:val="006B4C2A"/>
    <w:rsid w:val="006B4DCB"/>
    <w:rsid w:val="006B547D"/>
    <w:rsid w:val="006B56EC"/>
    <w:rsid w:val="006B5DA0"/>
    <w:rsid w:val="006B620B"/>
    <w:rsid w:val="006B6EBB"/>
    <w:rsid w:val="006B6FB7"/>
    <w:rsid w:val="006B7BB7"/>
    <w:rsid w:val="006B7DCD"/>
    <w:rsid w:val="006C098B"/>
    <w:rsid w:val="006C13BB"/>
    <w:rsid w:val="006C19CD"/>
    <w:rsid w:val="006C19EF"/>
    <w:rsid w:val="006C1E18"/>
    <w:rsid w:val="006C1E87"/>
    <w:rsid w:val="006C2383"/>
    <w:rsid w:val="006C286E"/>
    <w:rsid w:val="006C38D5"/>
    <w:rsid w:val="006C3DE6"/>
    <w:rsid w:val="006C3E59"/>
    <w:rsid w:val="006C4DFE"/>
    <w:rsid w:val="006C50B0"/>
    <w:rsid w:val="006C5126"/>
    <w:rsid w:val="006C5380"/>
    <w:rsid w:val="006C651C"/>
    <w:rsid w:val="006C6612"/>
    <w:rsid w:val="006C71B4"/>
    <w:rsid w:val="006C751E"/>
    <w:rsid w:val="006C75DC"/>
    <w:rsid w:val="006D009C"/>
    <w:rsid w:val="006D0562"/>
    <w:rsid w:val="006D05C6"/>
    <w:rsid w:val="006D0A3F"/>
    <w:rsid w:val="006D1D36"/>
    <w:rsid w:val="006D24B2"/>
    <w:rsid w:val="006D2541"/>
    <w:rsid w:val="006D26E6"/>
    <w:rsid w:val="006D281C"/>
    <w:rsid w:val="006D2A29"/>
    <w:rsid w:val="006D2C6B"/>
    <w:rsid w:val="006D33E7"/>
    <w:rsid w:val="006D33F8"/>
    <w:rsid w:val="006D47B8"/>
    <w:rsid w:val="006D47CC"/>
    <w:rsid w:val="006D4B42"/>
    <w:rsid w:val="006D4BB2"/>
    <w:rsid w:val="006D4CD4"/>
    <w:rsid w:val="006D4D8D"/>
    <w:rsid w:val="006D52D3"/>
    <w:rsid w:val="006D566D"/>
    <w:rsid w:val="006D5DB1"/>
    <w:rsid w:val="006D5DBB"/>
    <w:rsid w:val="006D5F72"/>
    <w:rsid w:val="006D5F93"/>
    <w:rsid w:val="006D652B"/>
    <w:rsid w:val="006D72CB"/>
    <w:rsid w:val="006D7747"/>
    <w:rsid w:val="006E0804"/>
    <w:rsid w:val="006E122C"/>
    <w:rsid w:val="006E2037"/>
    <w:rsid w:val="006E22D8"/>
    <w:rsid w:val="006E2533"/>
    <w:rsid w:val="006E2B9C"/>
    <w:rsid w:val="006E2FC4"/>
    <w:rsid w:val="006E3703"/>
    <w:rsid w:val="006E435B"/>
    <w:rsid w:val="006E51B7"/>
    <w:rsid w:val="006E5F39"/>
    <w:rsid w:val="006E6876"/>
    <w:rsid w:val="006E733F"/>
    <w:rsid w:val="006E7F3C"/>
    <w:rsid w:val="006F033C"/>
    <w:rsid w:val="006F04F4"/>
    <w:rsid w:val="006F068E"/>
    <w:rsid w:val="006F0DE9"/>
    <w:rsid w:val="006F0F4E"/>
    <w:rsid w:val="006F1383"/>
    <w:rsid w:val="006F14DF"/>
    <w:rsid w:val="006F1624"/>
    <w:rsid w:val="006F185B"/>
    <w:rsid w:val="006F1929"/>
    <w:rsid w:val="006F1DB0"/>
    <w:rsid w:val="006F1F51"/>
    <w:rsid w:val="006F2237"/>
    <w:rsid w:val="006F2246"/>
    <w:rsid w:val="006F22BD"/>
    <w:rsid w:val="006F279C"/>
    <w:rsid w:val="006F2A86"/>
    <w:rsid w:val="006F2F95"/>
    <w:rsid w:val="006F3698"/>
    <w:rsid w:val="006F3E16"/>
    <w:rsid w:val="006F3FC8"/>
    <w:rsid w:val="006F4077"/>
    <w:rsid w:val="006F4323"/>
    <w:rsid w:val="006F48E5"/>
    <w:rsid w:val="006F4956"/>
    <w:rsid w:val="006F49FD"/>
    <w:rsid w:val="006F59C0"/>
    <w:rsid w:val="006F5CCE"/>
    <w:rsid w:val="006F5DE9"/>
    <w:rsid w:val="006F6CCB"/>
    <w:rsid w:val="006F6E38"/>
    <w:rsid w:val="006F6F83"/>
    <w:rsid w:val="006F76A3"/>
    <w:rsid w:val="006F7C9B"/>
    <w:rsid w:val="007005EF"/>
    <w:rsid w:val="00700849"/>
    <w:rsid w:val="00700917"/>
    <w:rsid w:val="00700BAD"/>
    <w:rsid w:val="00700C75"/>
    <w:rsid w:val="007021EA"/>
    <w:rsid w:val="007028EE"/>
    <w:rsid w:val="00702EB9"/>
    <w:rsid w:val="0070310A"/>
    <w:rsid w:val="00703441"/>
    <w:rsid w:val="0070345E"/>
    <w:rsid w:val="00703559"/>
    <w:rsid w:val="0070393C"/>
    <w:rsid w:val="00703B96"/>
    <w:rsid w:val="00704670"/>
    <w:rsid w:val="00704AC4"/>
    <w:rsid w:val="00705975"/>
    <w:rsid w:val="00706898"/>
    <w:rsid w:val="00706A4B"/>
    <w:rsid w:val="00706A9A"/>
    <w:rsid w:val="007071E4"/>
    <w:rsid w:val="0070795A"/>
    <w:rsid w:val="00707ACE"/>
    <w:rsid w:val="00707E14"/>
    <w:rsid w:val="00707E54"/>
    <w:rsid w:val="00710454"/>
    <w:rsid w:val="00710527"/>
    <w:rsid w:val="007122BC"/>
    <w:rsid w:val="007124C3"/>
    <w:rsid w:val="00712F44"/>
    <w:rsid w:val="00713A6A"/>
    <w:rsid w:val="00713B6F"/>
    <w:rsid w:val="00713E45"/>
    <w:rsid w:val="0071439E"/>
    <w:rsid w:val="00714883"/>
    <w:rsid w:val="00714E09"/>
    <w:rsid w:val="0071545B"/>
    <w:rsid w:val="00715753"/>
    <w:rsid w:val="007157BC"/>
    <w:rsid w:val="00715E65"/>
    <w:rsid w:val="00717746"/>
    <w:rsid w:val="00717D1C"/>
    <w:rsid w:val="00720548"/>
    <w:rsid w:val="00720ACE"/>
    <w:rsid w:val="00720B1B"/>
    <w:rsid w:val="0072260D"/>
    <w:rsid w:val="007235DC"/>
    <w:rsid w:val="007237E1"/>
    <w:rsid w:val="00724ECA"/>
    <w:rsid w:val="00725908"/>
    <w:rsid w:val="007264D2"/>
    <w:rsid w:val="0072722D"/>
    <w:rsid w:val="00727C03"/>
    <w:rsid w:val="00727E95"/>
    <w:rsid w:val="0073003D"/>
    <w:rsid w:val="00730320"/>
    <w:rsid w:val="00730AB2"/>
    <w:rsid w:val="00730C74"/>
    <w:rsid w:val="0073335F"/>
    <w:rsid w:val="007337C9"/>
    <w:rsid w:val="007340B6"/>
    <w:rsid w:val="007347E6"/>
    <w:rsid w:val="00735DDF"/>
    <w:rsid w:val="007368A9"/>
    <w:rsid w:val="007372C2"/>
    <w:rsid w:val="007373BE"/>
    <w:rsid w:val="007402C0"/>
    <w:rsid w:val="00740880"/>
    <w:rsid w:val="00740C69"/>
    <w:rsid w:val="00740EC2"/>
    <w:rsid w:val="00741156"/>
    <w:rsid w:val="007424D1"/>
    <w:rsid w:val="00742B4A"/>
    <w:rsid w:val="00742E08"/>
    <w:rsid w:val="00744BD3"/>
    <w:rsid w:val="00744C72"/>
    <w:rsid w:val="00745280"/>
    <w:rsid w:val="007454CD"/>
    <w:rsid w:val="00745D29"/>
    <w:rsid w:val="00746589"/>
    <w:rsid w:val="0074682F"/>
    <w:rsid w:val="00746ED0"/>
    <w:rsid w:val="007476B1"/>
    <w:rsid w:val="00751C2A"/>
    <w:rsid w:val="00751F4E"/>
    <w:rsid w:val="00752371"/>
    <w:rsid w:val="007529D8"/>
    <w:rsid w:val="00753561"/>
    <w:rsid w:val="007537C6"/>
    <w:rsid w:val="00753857"/>
    <w:rsid w:val="00753C29"/>
    <w:rsid w:val="00753F7A"/>
    <w:rsid w:val="00754393"/>
    <w:rsid w:val="00755073"/>
    <w:rsid w:val="007552B4"/>
    <w:rsid w:val="007553CA"/>
    <w:rsid w:val="007560EB"/>
    <w:rsid w:val="00756474"/>
    <w:rsid w:val="00756501"/>
    <w:rsid w:val="00756B5C"/>
    <w:rsid w:val="00756D4D"/>
    <w:rsid w:val="00757081"/>
    <w:rsid w:val="00760212"/>
    <w:rsid w:val="0076047C"/>
    <w:rsid w:val="007607B6"/>
    <w:rsid w:val="00760D0E"/>
    <w:rsid w:val="007612F1"/>
    <w:rsid w:val="00761536"/>
    <w:rsid w:val="00761E0B"/>
    <w:rsid w:val="00762131"/>
    <w:rsid w:val="00762A7D"/>
    <w:rsid w:val="00762DA4"/>
    <w:rsid w:val="00762FD8"/>
    <w:rsid w:val="00764B04"/>
    <w:rsid w:val="00764E50"/>
    <w:rsid w:val="00764E67"/>
    <w:rsid w:val="0076523F"/>
    <w:rsid w:val="007652EB"/>
    <w:rsid w:val="007656CB"/>
    <w:rsid w:val="00766069"/>
    <w:rsid w:val="007666CB"/>
    <w:rsid w:val="007678EA"/>
    <w:rsid w:val="00770DF1"/>
    <w:rsid w:val="0077102C"/>
    <w:rsid w:val="0077104C"/>
    <w:rsid w:val="007710E2"/>
    <w:rsid w:val="00771108"/>
    <w:rsid w:val="0077176D"/>
    <w:rsid w:val="00772663"/>
    <w:rsid w:val="007727D5"/>
    <w:rsid w:val="00772A3F"/>
    <w:rsid w:val="007733A7"/>
    <w:rsid w:val="00773A3D"/>
    <w:rsid w:val="00773B8B"/>
    <w:rsid w:val="00774B1B"/>
    <w:rsid w:val="007763A5"/>
    <w:rsid w:val="007766C4"/>
    <w:rsid w:val="00776946"/>
    <w:rsid w:val="00777014"/>
    <w:rsid w:val="007776A0"/>
    <w:rsid w:val="0077775B"/>
    <w:rsid w:val="0077776C"/>
    <w:rsid w:val="00780049"/>
    <w:rsid w:val="00780089"/>
    <w:rsid w:val="00780668"/>
    <w:rsid w:val="007810B1"/>
    <w:rsid w:val="00781BFB"/>
    <w:rsid w:val="00781F9B"/>
    <w:rsid w:val="00782BE7"/>
    <w:rsid w:val="00782BF3"/>
    <w:rsid w:val="00782E3D"/>
    <w:rsid w:val="00782FB5"/>
    <w:rsid w:val="00783712"/>
    <w:rsid w:val="00783BFA"/>
    <w:rsid w:val="007842FB"/>
    <w:rsid w:val="00784A73"/>
    <w:rsid w:val="00786BC2"/>
    <w:rsid w:val="00786DCD"/>
    <w:rsid w:val="0079003B"/>
    <w:rsid w:val="00790689"/>
    <w:rsid w:val="00790BBA"/>
    <w:rsid w:val="00791B90"/>
    <w:rsid w:val="00791DA7"/>
    <w:rsid w:val="00792177"/>
    <w:rsid w:val="007922C9"/>
    <w:rsid w:val="00792681"/>
    <w:rsid w:val="00792823"/>
    <w:rsid w:val="00792A4F"/>
    <w:rsid w:val="0079303C"/>
    <w:rsid w:val="00793C24"/>
    <w:rsid w:val="007944E1"/>
    <w:rsid w:val="007949E8"/>
    <w:rsid w:val="00794C9C"/>
    <w:rsid w:val="00794F07"/>
    <w:rsid w:val="0079521A"/>
    <w:rsid w:val="007954B4"/>
    <w:rsid w:val="00795509"/>
    <w:rsid w:val="0079561C"/>
    <w:rsid w:val="00795F20"/>
    <w:rsid w:val="007961DD"/>
    <w:rsid w:val="00796943"/>
    <w:rsid w:val="00796D07"/>
    <w:rsid w:val="00796F33"/>
    <w:rsid w:val="00797276"/>
    <w:rsid w:val="0079772F"/>
    <w:rsid w:val="007A0044"/>
    <w:rsid w:val="007A0E9E"/>
    <w:rsid w:val="007A11DC"/>
    <w:rsid w:val="007A16CF"/>
    <w:rsid w:val="007A17AD"/>
    <w:rsid w:val="007A2B9D"/>
    <w:rsid w:val="007A2EDE"/>
    <w:rsid w:val="007A2EF5"/>
    <w:rsid w:val="007A3508"/>
    <w:rsid w:val="007A3CF4"/>
    <w:rsid w:val="007A3D6A"/>
    <w:rsid w:val="007A40BB"/>
    <w:rsid w:val="007A40D3"/>
    <w:rsid w:val="007A443A"/>
    <w:rsid w:val="007A485C"/>
    <w:rsid w:val="007A52B6"/>
    <w:rsid w:val="007A53D4"/>
    <w:rsid w:val="007A57CE"/>
    <w:rsid w:val="007A6607"/>
    <w:rsid w:val="007A683B"/>
    <w:rsid w:val="007A685A"/>
    <w:rsid w:val="007A6C6A"/>
    <w:rsid w:val="007A7D47"/>
    <w:rsid w:val="007B037A"/>
    <w:rsid w:val="007B1B30"/>
    <w:rsid w:val="007B1CCB"/>
    <w:rsid w:val="007B1CEF"/>
    <w:rsid w:val="007B299F"/>
    <w:rsid w:val="007B3261"/>
    <w:rsid w:val="007B3601"/>
    <w:rsid w:val="007B3EE3"/>
    <w:rsid w:val="007B4295"/>
    <w:rsid w:val="007B5694"/>
    <w:rsid w:val="007B58AD"/>
    <w:rsid w:val="007B5E11"/>
    <w:rsid w:val="007B611E"/>
    <w:rsid w:val="007B6AD6"/>
    <w:rsid w:val="007B6D32"/>
    <w:rsid w:val="007B6D36"/>
    <w:rsid w:val="007B7885"/>
    <w:rsid w:val="007C17D3"/>
    <w:rsid w:val="007C17D7"/>
    <w:rsid w:val="007C188E"/>
    <w:rsid w:val="007C1982"/>
    <w:rsid w:val="007C1E4B"/>
    <w:rsid w:val="007C1F8C"/>
    <w:rsid w:val="007C2097"/>
    <w:rsid w:val="007C21E1"/>
    <w:rsid w:val="007C3232"/>
    <w:rsid w:val="007C3571"/>
    <w:rsid w:val="007C3944"/>
    <w:rsid w:val="007C3980"/>
    <w:rsid w:val="007C3B15"/>
    <w:rsid w:val="007C3E4B"/>
    <w:rsid w:val="007C48D7"/>
    <w:rsid w:val="007C4C51"/>
    <w:rsid w:val="007C533C"/>
    <w:rsid w:val="007C569F"/>
    <w:rsid w:val="007C62CB"/>
    <w:rsid w:val="007C6828"/>
    <w:rsid w:val="007C682C"/>
    <w:rsid w:val="007C6E56"/>
    <w:rsid w:val="007C7337"/>
    <w:rsid w:val="007C73FD"/>
    <w:rsid w:val="007C75D2"/>
    <w:rsid w:val="007C7887"/>
    <w:rsid w:val="007C7EA9"/>
    <w:rsid w:val="007D0002"/>
    <w:rsid w:val="007D00C2"/>
    <w:rsid w:val="007D025F"/>
    <w:rsid w:val="007D0347"/>
    <w:rsid w:val="007D0D1D"/>
    <w:rsid w:val="007D1182"/>
    <w:rsid w:val="007D1A35"/>
    <w:rsid w:val="007D1F42"/>
    <w:rsid w:val="007D27BA"/>
    <w:rsid w:val="007D2D79"/>
    <w:rsid w:val="007D4400"/>
    <w:rsid w:val="007D5652"/>
    <w:rsid w:val="007D5B60"/>
    <w:rsid w:val="007D5BD4"/>
    <w:rsid w:val="007D6A94"/>
    <w:rsid w:val="007D71D5"/>
    <w:rsid w:val="007D736F"/>
    <w:rsid w:val="007D77B1"/>
    <w:rsid w:val="007E0B37"/>
    <w:rsid w:val="007E0D51"/>
    <w:rsid w:val="007E0DFD"/>
    <w:rsid w:val="007E0E46"/>
    <w:rsid w:val="007E12E7"/>
    <w:rsid w:val="007E1873"/>
    <w:rsid w:val="007E2041"/>
    <w:rsid w:val="007E230A"/>
    <w:rsid w:val="007E236B"/>
    <w:rsid w:val="007E2824"/>
    <w:rsid w:val="007E2F31"/>
    <w:rsid w:val="007E309F"/>
    <w:rsid w:val="007E3167"/>
    <w:rsid w:val="007E36DE"/>
    <w:rsid w:val="007E44B0"/>
    <w:rsid w:val="007E4657"/>
    <w:rsid w:val="007E480E"/>
    <w:rsid w:val="007E4A97"/>
    <w:rsid w:val="007E54EE"/>
    <w:rsid w:val="007E555D"/>
    <w:rsid w:val="007E563D"/>
    <w:rsid w:val="007E5B6F"/>
    <w:rsid w:val="007E5D83"/>
    <w:rsid w:val="007E60B4"/>
    <w:rsid w:val="007E6161"/>
    <w:rsid w:val="007E720B"/>
    <w:rsid w:val="007E7D96"/>
    <w:rsid w:val="007F0A67"/>
    <w:rsid w:val="007F0CE5"/>
    <w:rsid w:val="007F1287"/>
    <w:rsid w:val="007F1462"/>
    <w:rsid w:val="007F186D"/>
    <w:rsid w:val="007F1F32"/>
    <w:rsid w:val="007F2086"/>
    <w:rsid w:val="007F27E4"/>
    <w:rsid w:val="007F29B1"/>
    <w:rsid w:val="007F2F6D"/>
    <w:rsid w:val="007F30BC"/>
    <w:rsid w:val="007F39EE"/>
    <w:rsid w:val="007F3E9B"/>
    <w:rsid w:val="007F4021"/>
    <w:rsid w:val="007F4312"/>
    <w:rsid w:val="007F4616"/>
    <w:rsid w:val="007F4A65"/>
    <w:rsid w:val="007F4D12"/>
    <w:rsid w:val="007F5034"/>
    <w:rsid w:val="007F5696"/>
    <w:rsid w:val="007F58C9"/>
    <w:rsid w:val="007F64AA"/>
    <w:rsid w:val="007F65FD"/>
    <w:rsid w:val="007F6A4D"/>
    <w:rsid w:val="007F6BFE"/>
    <w:rsid w:val="007F6EBF"/>
    <w:rsid w:val="007F724B"/>
    <w:rsid w:val="007F7F9F"/>
    <w:rsid w:val="008000D1"/>
    <w:rsid w:val="008003FA"/>
    <w:rsid w:val="00800484"/>
    <w:rsid w:val="00800FA9"/>
    <w:rsid w:val="00801B2B"/>
    <w:rsid w:val="00802299"/>
    <w:rsid w:val="00802562"/>
    <w:rsid w:val="008025EF"/>
    <w:rsid w:val="008035CA"/>
    <w:rsid w:val="0080369A"/>
    <w:rsid w:val="00803830"/>
    <w:rsid w:val="00803CD5"/>
    <w:rsid w:val="00804A9A"/>
    <w:rsid w:val="00804FF2"/>
    <w:rsid w:val="00805072"/>
    <w:rsid w:val="00805936"/>
    <w:rsid w:val="00805A07"/>
    <w:rsid w:val="00805C3D"/>
    <w:rsid w:val="00806220"/>
    <w:rsid w:val="008069AD"/>
    <w:rsid w:val="00806AB5"/>
    <w:rsid w:val="00806D0A"/>
    <w:rsid w:val="00806DB4"/>
    <w:rsid w:val="0080714D"/>
    <w:rsid w:val="00807CC4"/>
    <w:rsid w:val="008106D9"/>
    <w:rsid w:val="0081194A"/>
    <w:rsid w:val="0081218E"/>
    <w:rsid w:val="00812C7E"/>
    <w:rsid w:val="00812C9D"/>
    <w:rsid w:val="00812EB5"/>
    <w:rsid w:val="00812FED"/>
    <w:rsid w:val="00813222"/>
    <w:rsid w:val="00813942"/>
    <w:rsid w:val="00814300"/>
    <w:rsid w:val="008148B0"/>
    <w:rsid w:val="00814B7B"/>
    <w:rsid w:val="0081527A"/>
    <w:rsid w:val="00816ED5"/>
    <w:rsid w:val="00817F8A"/>
    <w:rsid w:val="0082036A"/>
    <w:rsid w:val="00820E89"/>
    <w:rsid w:val="00821DFD"/>
    <w:rsid w:val="00822139"/>
    <w:rsid w:val="0082284D"/>
    <w:rsid w:val="00822E91"/>
    <w:rsid w:val="00823485"/>
    <w:rsid w:val="00823F85"/>
    <w:rsid w:val="008245B0"/>
    <w:rsid w:val="008248EF"/>
    <w:rsid w:val="0082512E"/>
    <w:rsid w:val="00825938"/>
    <w:rsid w:val="00826F6F"/>
    <w:rsid w:val="00827BCF"/>
    <w:rsid w:val="00827DAA"/>
    <w:rsid w:val="00827F79"/>
    <w:rsid w:val="0083073B"/>
    <w:rsid w:val="00830A3C"/>
    <w:rsid w:val="00830BDC"/>
    <w:rsid w:val="00830BFB"/>
    <w:rsid w:val="0083186D"/>
    <w:rsid w:val="00831EE7"/>
    <w:rsid w:val="00831F88"/>
    <w:rsid w:val="00832E1E"/>
    <w:rsid w:val="008332D1"/>
    <w:rsid w:val="00833CEE"/>
    <w:rsid w:val="00833DB0"/>
    <w:rsid w:val="008341D5"/>
    <w:rsid w:val="00834A58"/>
    <w:rsid w:val="00834DC2"/>
    <w:rsid w:val="0083668B"/>
    <w:rsid w:val="0083703A"/>
    <w:rsid w:val="00837385"/>
    <w:rsid w:val="008378B2"/>
    <w:rsid w:val="00837B94"/>
    <w:rsid w:val="008404CC"/>
    <w:rsid w:val="0084158A"/>
    <w:rsid w:val="008422F1"/>
    <w:rsid w:val="008428ED"/>
    <w:rsid w:val="00842B26"/>
    <w:rsid w:val="00843211"/>
    <w:rsid w:val="00843A71"/>
    <w:rsid w:val="00844368"/>
    <w:rsid w:val="00844663"/>
    <w:rsid w:val="008451FB"/>
    <w:rsid w:val="008456C5"/>
    <w:rsid w:val="00846574"/>
    <w:rsid w:val="008466D9"/>
    <w:rsid w:val="0084684C"/>
    <w:rsid w:val="008479E0"/>
    <w:rsid w:val="00847BC3"/>
    <w:rsid w:val="00847EEE"/>
    <w:rsid w:val="008503B2"/>
    <w:rsid w:val="008504D1"/>
    <w:rsid w:val="00851D0F"/>
    <w:rsid w:val="00852DFA"/>
    <w:rsid w:val="00854EBE"/>
    <w:rsid w:val="00855F78"/>
    <w:rsid w:val="008565B5"/>
    <w:rsid w:val="0085684C"/>
    <w:rsid w:val="00856AE3"/>
    <w:rsid w:val="00857104"/>
    <w:rsid w:val="00857451"/>
    <w:rsid w:val="0086081F"/>
    <w:rsid w:val="00860AC6"/>
    <w:rsid w:val="008610ED"/>
    <w:rsid w:val="00861575"/>
    <w:rsid w:val="00861A2A"/>
    <w:rsid w:val="00861A7B"/>
    <w:rsid w:val="00861E6F"/>
    <w:rsid w:val="008621CA"/>
    <w:rsid w:val="00862F33"/>
    <w:rsid w:val="00862FFA"/>
    <w:rsid w:val="00863237"/>
    <w:rsid w:val="00863DFD"/>
    <w:rsid w:val="00863FFD"/>
    <w:rsid w:val="0086409F"/>
    <w:rsid w:val="0086590B"/>
    <w:rsid w:val="00865B9F"/>
    <w:rsid w:val="00865F85"/>
    <w:rsid w:val="008662F6"/>
    <w:rsid w:val="00866835"/>
    <w:rsid w:val="00866909"/>
    <w:rsid w:val="00866F51"/>
    <w:rsid w:val="008672D9"/>
    <w:rsid w:val="00867373"/>
    <w:rsid w:val="008673F0"/>
    <w:rsid w:val="00867616"/>
    <w:rsid w:val="00870022"/>
    <w:rsid w:val="00870AF7"/>
    <w:rsid w:val="00870C7B"/>
    <w:rsid w:val="00870CF3"/>
    <w:rsid w:val="008712FC"/>
    <w:rsid w:val="0087156A"/>
    <w:rsid w:val="00871A45"/>
    <w:rsid w:val="00871E10"/>
    <w:rsid w:val="00873247"/>
    <w:rsid w:val="008736AB"/>
    <w:rsid w:val="00873B29"/>
    <w:rsid w:val="0087415D"/>
    <w:rsid w:val="00874254"/>
    <w:rsid w:val="008756BA"/>
    <w:rsid w:val="008756E8"/>
    <w:rsid w:val="008766B9"/>
    <w:rsid w:val="00876C91"/>
    <w:rsid w:val="00876EF3"/>
    <w:rsid w:val="008775C3"/>
    <w:rsid w:val="00877A13"/>
    <w:rsid w:val="0088025A"/>
    <w:rsid w:val="008805B7"/>
    <w:rsid w:val="0088073A"/>
    <w:rsid w:val="00880AB0"/>
    <w:rsid w:val="0088102F"/>
    <w:rsid w:val="0088105D"/>
    <w:rsid w:val="00881BF9"/>
    <w:rsid w:val="008821F6"/>
    <w:rsid w:val="008825F6"/>
    <w:rsid w:val="00882A0A"/>
    <w:rsid w:val="00882F91"/>
    <w:rsid w:val="00883205"/>
    <w:rsid w:val="00883F5F"/>
    <w:rsid w:val="00884E65"/>
    <w:rsid w:val="0088585B"/>
    <w:rsid w:val="00885BA5"/>
    <w:rsid w:val="00885FDA"/>
    <w:rsid w:val="008868A8"/>
    <w:rsid w:val="00886925"/>
    <w:rsid w:val="0088701D"/>
    <w:rsid w:val="0089021C"/>
    <w:rsid w:val="00890AED"/>
    <w:rsid w:val="008911C8"/>
    <w:rsid w:val="00891A11"/>
    <w:rsid w:val="00891FED"/>
    <w:rsid w:val="00892105"/>
    <w:rsid w:val="008925E8"/>
    <w:rsid w:val="00892D10"/>
    <w:rsid w:val="00893247"/>
    <w:rsid w:val="008937AA"/>
    <w:rsid w:val="0089413D"/>
    <w:rsid w:val="00894839"/>
    <w:rsid w:val="00895E29"/>
    <w:rsid w:val="00895FDD"/>
    <w:rsid w:val="00896F66"/>
    <w:rsid w:val="0089797A"/>
    <w:rsid w:val="00897D66"/>
    <w:rsid w:val="008A1430"/>
    <w:rsid w:val="008A1768"/>
    <w:rsid w:val="008A1E80"/>
    <w:rsid w:val="008A210A"/>
    <w:rsid w:val="008A3076"/>
    <w:rsid w:val="008A3887"/>
    <w:rsid w:val="008A46C1"/>
    <w:rsid w:val="008A5246"/>
    <w:rsid w:val="008A53EC"/>
    <w:rsid w:val="008A56F0"/>
    <w:rsid w:val="008A6399"/>
    <w:rsid w:val="008A65C3"/>
    <w:rsid w:val="008A6B69"/>
    <w:rsid w:val="008A6BFF"/>
    <w:rsid w:val="008A6F3A"/>
    <w:rsid w:val="008A7168"/>
    <w:rsid w:val="008A73E5"/>
    <w:rsid w:val="008A7531"/>
    <w:rsid w:val="008A78B4"/>
    <w:rsid w:val="008B0072"/>
    <w:rsid w:val="008B01DA"/>
    <w:rsid w:val="008B0A2D"/>
    <w:rsid w:val="008B0B48"/>
    <w:rsid w:val="008B16F3"/>
    <w:rsid w:val="008B1821"/>
    <w:rsid w:val="008B1946"/>
    <w:rsid w:val="008B2046"/>
    <w:rsid w:val="008B2085"/>
    <w:rsid w:val="008B2689"/>
    <w:rsid w:val="008B27F3"/>
    <w:rsid w:val="008B28C8"/>
    <w:rsid w:val="008B3A3E"/>
    <w:rsid w:val="008B492A"/>
    <w:rsid w:val="008B4E4D"/>
    <w:rsid w:val="008B5A2F"/>
    <w:rsid w:val="008B60D6"/>
    <w:rsid w:val="008B6874"/>
    <w:rsid w:val="008B6E11"/>
    <w:rsid w:val="008B7599"/>
    <w:rsid w:val="008B7F99"/>
    <w:rsid w:val="008C0098"/>
    <w:rsid w:val="008C037D"/>
    <w:rsid w:val="008C0DC0"/>
    <w:rsid w:val="008C1051"/>
    <w:rsid w:val="008C1BAA"/>
    <w:rsid w:val="008C2A8E"/>
    <w:rsid w:val="008C2BC7"/>
    <w:rsid w:val="008C2DB1"/>
    <w:rsid w:val="008C3220"/>
    <w:rsid w:val="008C3577"/>
    <w:rsid w:val="008C371F"/>
    <w:rsid w:val="008C3F21"/>
    <w:rsid w:val="008C4A56"/>
    <w:rsid w:val="008C5116"/>
    <w:rsid w:val="008C5B8D"/>
    <w:rsid w:val="008C5F3F"/>
    <w:rsid w:val="008C608A"/>
    <w:rsid w:val="008C6463"/>
    <w:rsid w:val="008C67FC"/>
    <w:rsid w:val="008C69E6"/>
    <w:rsid w:val="008C6B90"/>
    <w:rsid w:val="008C75CA"/>
    <w:rsid w:val="008C77E0"/>
    <w:rsid w:val="008C7899"/>
    <w:rsid w:val="008D0746"/>
    <w:rsid w:val="008D156E"/>
    <w:rsid w:val="008D186E"/>
    <w:rsid w:val="008D223B"/>
    <w:rsid w:val="008D22C4"/>
    <w:rsid w:val="008D263F"/>
    <w:rsid w:val="008D2A25"/>
    <w:rsid w:val="008D2C03"/>
    <w:rsid w:val="008D321F"/>
    <w:rsid w:val="008D36A5"/>
    <w:rsid w:val="008D3D95"/>
    <w:rsid w:val="008D40E4"/>
    <w:rsid w:val="008D417F"/>
    <w:rsid w:val="008D47C1"/>
    <w:rsid w:val="008D4C0B"/>
    <w:rsid w:val="008D5AAD"/>
    <w:rsid w:val="008D5C7A"/>
    <w:rsid w:val="008D5D2C"/>
    <w:rsid w:val="008D6518"/>
    <w:rsid w:val="008D664C"/>
    <w:rsid w:val="008D7169"/>
    <w:rsid w:val="008E07AA"/>
    <w:rsid w:val="008E0BB6"/>
    <w:rsid w:val="008E1212"/>
    <w:rsid w:val="008E126C"/>
    <w:rsid w:val="008E1B99"/>
    <w:rsid w:val="008E1CAD"/>
    <w:rsid w:val="008E2D2C"/>
    <w:rsid w:val="008E2D35"/>
    <w:rsid w:val="008E3668"/>
    <w:rsid w:val="008E436B"/>
    <w:rsid w:val="008E4A70"/>
    <w:rsid w:val="008E4BC8"/>
    <w:rsid w:val="008E6035"/>
    <w:rsid w:val="008E61CA"/>
    <w:rsid w:val="008E61EC"/>
    <w:rsid w:val="008E658A"/>
    <w:rsid w:val="008E6606"/>
    <w:rsid w:val="008E66FA"/>
    <w:rsid w:val="008E7318"/>
    <w:rsid w:val="008E774B"/>
    <w:rsid w:val="008F0073"/>
    <w:rsid w:val="008F074F"/>
    <w:rsid w:val="008F0A9E"/>
    <w:rsid w:val="008F0FAB"/>
    <w:rsid w:val="008F124D"/>
    <w:rsid w:val="008F1BDA"/>
    <w:rsid w:val="008F2004"/>
    <w:rsid w:val="008F2292"/>
    <w:rsid w:val="008F30C9"/>
    <w:rsid w:val="008F348C"/>
    <w:rsid w:val="008F3C51"/>
    <w:rsid w:val="008F4401"/>
    <w:rsid w:val="008F490F"/>
    <w:rsid w:val="008F4958"/>
    <w:rsid w:val="008F497D"/>
    <w:rsid w:val="008F4B02"/>
    <w:rsid w:val="008F509A"/>
    <w:rsid w:val="008F50A8"/>
    <w:rsid w:val="008F5E06"/>
    <w:rsid w:val="008F66BE"/>
    <w:rsid w:val="008F742F"/>
    <w:rsid w:val="008F7A39"/>
    <w:rsid w:val="008F7DAD"/>
    <w:rsid w:val="009004EF"/>
    <w:rsid w:val="00900E98"/>
    <w:rsid w:val="009010EF"/>
    <w:rsid w:val="00901A8F"/>
    <w:rsid w:val="0090201A"/>
    <w:rsid w:val="0090265F"/>
    <w:rsid w:val="00902673"/>
    <w:rsid w:val="00903419"/>
    <w:rsid w:val="00903CDE"/>
    <w:rsid w:val="0090464C"/>
    <w:rsid w:val="009049F6"/>
    <w:rsid w:val="00904E7E"/>
    <w:rsid w:val="0090527B"/>
    <w:rsid w:val="0090541B"/>
    <w:rsid w:val="00905EFC"/>
    <w:rsid w:val="00906213"/>
    <w:rsid w:val="009066B1"/>
    <w:rsid w:val="009067DA"/>
    <w:rsid w:val="00907252"/>
    <w:rsid w:val="00907507"/>
    <w:rsid w:val="009078B1"/>
    <w:rsid w:val="00910042"/>
    <w:rsid w:val="009105D3"/>
    <w:rsid w:val="00911D3C"/>
    <w:rsid w:val="00912554"/>
    <w:rsid w:val="00913046"/>
    <w:rsid w:val="0091308D"/>
    <w:rsid w:val="00913F49"/>
    <w:rsid w:val="00914452"/>
    <w:rsid w:val="00914C2E"/>
    <w:rsid w:val="00914F2D"/>
    <w:rsid w:val="00915303"/>
    <w:rsid w:val="0091555B"/>
    <w:rsid w:val="0091569E"/>
    <w:rsid w:val="00915B59"/>
    <w:rsid w:val="00915C0C"/>
    <w:rsid w:val="0091642F"/>
    <w:rsid w:val="0091683F"/>
    <w:rsid w:val="0091691D"/>
    <w:rsid w:val="00916DB9"/>
    <w:rsid w:val="00916F43"/>
    <w:rsid w:val="00917540"/>
    <w:rsid w:val="00917771"/>
    <w:rsid w:val="00917CAB"/>
    <w:rsid w:val="00917CB4"/>
    <w:rsid w:val="0092004C"/>
    <w:rsid w:val="009207A9"/>
    <w:rsid w:val="00920DC5"/>
    <w:rsid w:val="00920EE8"/>
    <w:rsid w:val="00920FBC"/>
    <w:rsid w:val="00921126"/>
    <w:rsid w:val="009218AB"/>
    <w:rsid w:val="0092231E"/>
    <w:rsid w:val="00922946"/>
    <w:rsid w:val="00922AD7"/>
    <w:rsid w:val="00922FFD"/>
    <w:rsid w:val="0092321E"/>
    <w:rsid w:val="0092375D"/>
    <w:rsid w:val="00924117"/>
    <w:rsid w:val="00924861"/>
    <w:rsid w:val="00925827"/>
    <w:rsid w:val="009259E2"/>
    <w:rsid w:val="00925BCD"/>
    <w:rsid w:val="00925FFF"/>
    <w:rsid w:val="00926058"/>
    <w:rsid w:val="009267D1"/>
    <w:rsid w:val="0092780E"/>
    <w:rsid w:val="009301BE"/>
    <w:rsid w:val="00930228"/>
    <w:rsid w:val="0093060D"/>
    <w:rsid w:val="00930C98"/>
    <w:rsid w:val="00930FB4"/>
    <w:rsid w:val="00931001"/>
    <w:rsid w:val="00931AE8"/>
    <w:rsid w:val="00931C22"/>
    <w:rsid w:val="009330F8"/>
    <w:rsid w:val="009335AE"/>
    <w:rsid w:val="009337C7"/>
    <w:rsid w:val="00933AE0"/>
    <w:rsid w:val="00933B57"/>
    <w:rsid w:val="0093403A"/>
    <w:rsid w:val="009343E0"/>
    <w:rsid w:val="00935850"/>
    <w:rsid w:val="0093633A"/>
    <w:rsid w:val="00936B2A"/>
    <w:rsid w:val="00936E5A"/>
    <w:rsid w:val="009377BF"/>
    <w:rsid w:val="00937A43"/>
    <w:rsid w:val="0094146A"/>
    <w:rsid w:val="0094149E"/>
    <w:rsid w:val="00941D44"/>
    <w:rsid w:val="00941D6F"/>
    <w:rsid w:val="00942049"/>
    <w:rsid w:val="0094240F"/>
    <w:rsid w:val="00942598"/>
    <w:rsid w:val="0094277C"/>
    <w:rsid w:val="00942C8F"/>
    <w:rsid w:val="009435B8"/>
    <w:rsid w:val="00943A43"/>
    <w:rsid w:val="00945939"/>
    <w:rsid w:val="00945B9A"/>
    <w:rsid w:val="00946806"/>
    <w:rsid w:val="00946F87"/>
    <w:rsid w:val="00947396"/>
    <w:rsid w:val="009478E7"/>
    <w:rsid w:val="009479C2"/>
    <w:rsid w:val="009479D0"/>
    <w:rsid w:val="00950B74"/>
    <w:rsid w:val="00952031"/>
    <w:rsid w:val="009522AD"/>
    <w:rsid w:val="009526E9"/>
    <w:rsid w:val="00952993"/>
    <w:rsid w:val="00952BF0"/>
    <w:rsid w:val="00952DFC"/>
    <w:rsid w:val="00952E62"/>
    <w:rsid w:val="00953549"/>
    <w:rsid w:val="0095366E"/>
    <w:rsid w:val="00953CA9"/>
    <w:rsid w:val="00954098"/>
    <w:rsid w:val="0095440B"/>
    <w:rsid w:val="00954E34"/>
    <w:rsid w:val="00955B9C"/>
    <w:rsid w:val="00955FB0"/>
    <w:rsid w:val="009560FC"/>
    <w:rsid w:val="00956473"/>
    <w:rsid w:val="009564AF"/>
    <w:rsid w:val="00956D7B"/>
    <w:rsid w:val="0095708C"/>
    <w:rsid w:val="00957833"/>
    <w:rsid w:val="0096000A"/>
    <w:rsid w:val="00960345"/>
    <w:rsid w:val="00960653"/>
    <w:rsid w:val="009607E3"/>
    <w:rsid w:val="009613DF"/>
    <w:rsid w:val="0096191A"/>
    <w:rsid w:val="00961A58"/>
    <w:rsid w:val="00961E06"/>
    <w:rsid w:val="0096203B"/>
    <w:rsid w:val="0096239D"/>
    <w:rsid w:val="00962874"/>
    <w:rsid w:val="00963573"/>
    <w:rsid w:val="00963791"/>
    <w:rsid w:val="00963A3F"/>
    <w:rsid w:val="009648C5"/>
    <w:rsid w:val="009655FF"/>
    <w:rsid w:val="00965670"/>
    <w:rsid w:val="00965717"/>
    <w:rsid w:val="009658C4"/>
    <w:rsid w:val="009667AB"/>
    <w:rsid w:val="0096796C"/>
    <w:rsid w:val="0096796E"/>
    <w:rsid w:val="009703B6"/>
    <w:rsid w:val="0097054A"/>
    <w:rsid w:val="00971856"/>
    <w:rsid w:val="0097187B"/>
    <w:rsid w:val="0097210E"/>
    <w:rsid w:val="009723B3"/>
    <w:rsid w:val="0097289D"/>
    <w:rsid w:val="00972B52"/>
    <w:rsid w:val="009738EA"/>
    <w:rsid w:val="00974539"/>
    <w:rsid w:val="00974B1A"/>
    <w:rsid w:val="00974C05"/>
    <w:rsid w:val="009760D1"/>
    <w:rsid w:val="00976902"/>
    <w:rsid w:val="00976EF5"/>
    <w:rsid w:val="0097745E"/>
    <w:rsid w:val="00977A35"/>
    <w:rsid w:val="00977E33"/>
    <w:rsid w:val="00980FC5"/>
    <w:rsid w:val="009817C1"/>
    <w:rsid w:val="009829B0"/>
    <w:rsid w:val="00983846"/>
    <w:rsid w:val="0098450F"/>
    <w:rsid w:val="00984571"/>
    <w:rsid w:val="00984F37"/>
    <w:rsid w:val="00985DD5"/>
    <w:rsid w:val="009860FB"/>
    <w:rsid w:val="009867E6"/>
    <w:rsid w:val="00986A7F"/>
    <w:rsid w:val="00986D54"/>
    <w:rsid w:val="00986F81"/>
    <w:rsid w:val="00987B1B"/>
    <w:rsid w:val="00990091"/>
    <w:rsid w:val="009901FA"/>
    <w:rsid w:val="0099026A"/>
    <w:rsid w:val="009904FB"/>
    <w:rsid w:val="0099093E"/>
    <w:rsid w:val="00990CBE"/>
    <w:rsid w:val="0099165C"/>
    <w:rsid w:val="00991D7C"/>
    <w:rsid w:val="00991DAF"/>
    <w:rsid w:val="00992720"/>
    <w:rsid w:val="00992C0B"/>
    <w:rsid w:val="00993DC7"/>
    <w:rsid w:val="00994048"/>
    <w:rsid w:val="00994E05"/>
    <w:rsid w:val="00995952"/>
    <w:rsid w:val="00995B2D"/>
    <w:rsid w:val="00996197"/>
    <w:rsid w:val="00996888"/>
    <w:rsid w:val="00997938"/>
    <w:rsid w:val="009A039B"/>
    <w:rsid w:val="009A0A7D"/>
    <w:rsid w:val="009A2105"/>
    <w:rsid w:val="009A2426"/>
    <w:rsid w:val="009A3D30"/>
    <w:rsid w:val="009A3FF4"/>
    <w:rsid w:val="009A47A9"/>
    <w:rsid w:val="009A497C"/>
    <w:rsid w:val="009A4DA6"/>
    <w:rsid w:val="009A56C1"/>
    <w:rsid w:val="009A5A87"/>
    <w:rsid w:val="009A5AA6"/>
    <w:rsid w:val="009A5F42"/>
    <w:rsid w:val="009A6568"/>
    <w:rsid w:val="009B090A"/>
    <w:rsid w:val="009B0F33"/>
    <w:rsid w:val="009B113F"/>
    <w:rsid w:val="009B1922"/>
    <w:rsid w:val="009B209E"/>
    <w:rsid w:val="009B2648"/>
    <w:rsid w:val="009B2791"/>
    <w:rsid w:val="009B331C"/>
    <w:rsid w:val="009B5608"/>
    <w:rsid w:val="009B59B2"/>
    <w:rsid w:val="009B6893"/>
    <w:rsid w:val="009B7E00"/>
    <w:rsid w:val="009C07F8"/>
    <w:rsid w:val="009C0B91"/>
    <w:rsid w:val="009C140B"/>
    <w:rsid w:val="009C1C1D"/>
    <w:rsid w:val="009C211F"/>
    <w:rsid w:val="009C240D"/>
    <w:rsid w:val="009C2F33"/>
    <w:rsid w:val="009C3A25"/>
    <w:rsid w:val="009C3C1B"/>
    <w:rsid w:val="009C3D24"/>
    <w:rsid w:val="009C3FFB"/>
    <w:rsid w:val="009C4128"/>
    <w:rsid w:val="009C4CBE"/>
    <w:rsid w:val="009C5789"/>
    <w:rsid w:val="009C5B17"/>
    <w:rsid w:val="009C615D"/>
    <w:rsid w:val="009C64D0"/>
    <w:rsid w:val="009C70E2"/>
    <w:rsid w:val="009C723A"/>
    <w:rsid w:val="009C738C"/>
    <w:rsid w:val="009C74C6"/>
    <w:rsid w:val="009C780F"/>
    <w:rsid w:val="009D0619"/>
    <w:rsid w:val="009D062E"/>
    <w:rsid w:val="009D0A37"/>
    <w:rsid w:val="009D0DCA"/>
    <w:rsid w:val="009D0DF8"/>
    <w:rsid w:val="009D1392"/>
    <w:rsid w:val="009D13FA"/>
    <w:rsid w:val="009D2B16"/>
    <w:rsid w:val="009D3617"/>
    <w:rsid w:val="009D36D6"/>
    <w:rsid w:val="009D397C"/>
    <w:rsid w:val="009D3F44"/>
    <w:rsid w:val="009D4518"/>
    <w:rsid w:val="009D495C"/>
    <w:rsid w:val="009D5C48"/>
    <w:rsid w:val="009D61E9"/>
    <w:rsid w:val="009D66DA"/>
    <w:rsid w:val="009D66E9"/>
    <w:rsid w:val="009D7EB6"/>
    <w:rsid w:val="009E025A"/>
    <w:rsid w:val="009E1429"/>
    <w:rsid w:val="009E18DB"/>
    <w:rsid w:val="009E1BD6"/>
    <w:rsid w:val="009E1E3A"/>
    <w:rsid w:val="009E2891"/>
    <w:rsid w:val="009E28E1"/>
    <w:rsid w:val="009E2FCD"/>
    <w:rsid w:val="009E462F"/>
    <w:rsid w:val="009E4E82"/>
    <w:rsid w:val="009E5350"/>
    <w:rsid w:val="009E56A9"/>
    <w:rsid w:val="009E5CB1"/>
    <w:rsid w:val="009E5DE3"/>
    <w:rsid w:val="009E6303"/>
    <w:rsid w:val="009E66B4"/>
    <w:rsid w:val="009E6F5A"/>
    <w:rsid w:val="009E7419"/>
    <w:rsid w:val="009E7979"/>
    <w:rsid w:val="009F03EA"/>
    <w:rsid w:val="009F086B"/>
    <w:rsid w:val="009F10F3"/>
    <w:rsid w:val="009F11B4"/>
    <w:rsid w:val="009F13CD"/>
    <w:rsid w:val="009F1543"/>
    <w:rsid w:val="009F1DD4"/>
    <w:rsid w:val="009F1EE9"/>
    <w:rsid w:val="009F23D2"/>
    <w:rsid w:val="009F2B92"/>
    <w:rsid w:val="009F2EB2"/>
    <w:rsid w:val="009F425D"/>
    <w:rsid w:val="009F476B"/>
    <w:rsid w:val="009F4D61"/>
    <w:rsid w:val="009F50A5"/>
    <w:rsid w:val="009F556A"/>
    <w:rsid w:val="009F5D15"/>
    <w:rsid w:val="009F608D"/>
    <w:rsid w:val="009F62E8"/>
    <w:rsid w:val="009F6D88"/>
    <w:rsid w:val="009F77D6"/>
    <w:rsid w:val="009F7C0E"/>
    <w:rsid w:val="00A00A7D"/>
    <w:rsid w:val="00A00B77"/>
    <w:rsid w:val="00A011D7"/>
    <w:rsid w:val="00A0170A"/>
    <w:rsid w:val="00A01A0D"/>
    <w:rsid w:val="00A01A92"/>
    <w:rsid w:val="00A01AC0"/>
    <w:rsid w:val="00A01AFE"/>
    <w:rsid w:val="00A021DD"/>
    <w:rsid w:val="00A02453"/>
    <w:rsid w:val="00A02977"/>
    <w:rsid w:val="00A02D8F"/>
    <w:rsid w:val="00A03F3E"/>
    <w:rsid w:val="00A04134"/>
    <w:rsid w:val="00A043A7"/>
    <w:rsid w:val="00A05457"/>
    <w:rsid w:val="00A0597C"/>
    <w:rsid w:val="00A06057"/>
    <w:rsid w:val="00A06369"/>
    <w:rsid w:val="00A06ED4"/>
    <w:rsid w:val="00A071C3"/>
    <w:rsid w:val="00A10854"/>
    <w:rsid w:val="00A10CEC"/>
    <w:rsid w:val="00A110A6"/>
    <w:rsid w:val="00A1137F"/>
    <w:rsid w:val="00A117B6"/>
    <w:rsid w:val="00A117E9"/>
    <w:rsid w:val="00A11FBF"/>
    <w:rsid w:val="00A12616"/>
    <w:rsid w:val="00A12DF7"/>
    <w:rsid w:val="00A13443"/>
    <w:rsid w:val="00A138C6"/>
    <w:rsid w:val="00A13CBC"/>
    <w:rsid w:val="00A14734"/>
    <w:rsid w:val="00A15991"/>
    <w:rsid w:val="00A161C7"/>
    <w:rsid w:val="00A16627"/>
    <w:rsid w:val="00A16EF1"/>
    <w:rsid w:val="00A17982"/>
    <w:rsid w:val="00A20598"/>
    <w:rsid w:val="00A20C28"/>
    <w:rsid w:val="00A2141C"/>
    <w:rsid w:val="00A21516"/>
    <w:rsid w:val="00A21DE3"/>
    <w:rsid w:val="00A22217"/>
    <w:rsid w:val="00A22E7B"/>
    <w:rsid w:val="00A235C2"/>
    <w:rsid w:val="00A23B80"/>
    <w:rsid w:val="00A23D88"/>
    <w:rsid w:val="00A23FA1"/>
    <w:rsid w:val="00A2419F"/>
    <w:rsid w:val="00A241A3"/>
    <w:rsid w:val="00A2470B"/>
    <w:rsid w:val="00A2485C"/>
    <w:rsid w:val="00A24CCB"/>
    <w:rsid w:val="00A25887"/>
    <w:rsid w:val="00A25CF5"/>
    <w:rsid w:val="00A25D95"/>
    <w:rsid w:val="00A260ED"/>
    <w:rsid w:val="00A261D9"/>
    <w:rsid w:val="00A26544"/>
    <w:rsid w:val="00A26876"/>
    <w:rsid w:val="00A269C4"/>
    <w:rsid w:val="00A26F92"/>
    <w:rsid w:val="00A275F7"/>
    <w:rsid w:val="00A27880"/>
    <w:rsid w:val="00A3005D"/>
    <w:rsid w:val="00A30BA6"/>
    <w:rsid w:val="00A30F98"/>
    <w:rsid w:val="00A31831"/>
    <w:rsid w:val="00A31959"/>
    <w:rsid w:val="00A31B72"/>
    <w:rsid w:val="00A322D2"/>
    <w:rsid w:val="00A32CC8"/>
    <w:rsid w:val="00A32E73"/>
    <w:rsid w:val="00A33697"/>
    <w:rsid w:val="00A33AE9"/>
    <w:rsid w:val="00A33B22"/>
    <w:rsid w:val="00A352C4"/>
    <w:rsid w:val="00A35D18"/>
    <w:rsid w:val="00A35DC3"/>
    <w:rsid w:val="00A3693D"/>
    <w:rsid w:val="00A36A53"/>
    <w:rsid w:val="00A36AC3"/>
    <w:rsid w:val="00A36CD5"/>
    <w:rsid w:val="00A36DE7"/>
    <w:rsid w:val="00A3719F"/>
    <w:rsid w:val="00A37BD4"/>
    <w:rsid w:val="00A40722"/>
    <w:rsid w:val="00A41D6E"/>
    <w:rsid w:val="00A4299C"/>
    <w:rsid w:val="00A42B77"/>
    <w:rsid w:val="00A42D5E"/>
    <w:rsid w:val="00A433E5"/>
    <w:rsid w:val="00A43430"/>
    <w:rsid w:val="00A44154"/>
    <w:rsid w:val="00A4418F"/>
    <w:rsid w:val="00A44E93"/>
    <w:rsid w:val="00A44F64"/>
    <w:rsid w:val="00A45036"/>
    <w:rsid w:val="00A46431"/>
    <w:rsid w:val="00A46501"/>
    <w:rsid w:val="00A46C64"/>
    <w:rsid w:val="00A47490"/>
    <w:rsid w:val="00A47709"/>
    <w:rsid w:val="00A47F6A"/>
    <w:rsid w:val="00A505DC"/>
    <w:rsid w:val="00A507E4"/>
    <w:rsid w:val="00A507F6"/>
    <w:rsid w:val="00A507FF"/>
    <w:rsid w:val="00A50CD1"/>
    <w:rsid w:val="00A50DA4"/>
    <w:rsid w:val="00A50F91"/>
    <w:rsid w:val="00A51B88"/>
    <w:rsid w:val="00A521A6"/>
    <w:rsid w:val="00A52DA6"/>
    <w:rsid w:val="00A53E48"/>
    <w:rsid w:val="00A53E4F"/>
    <w:rsid w:val="00A54103"/>
    <w:rsid w:val="00A543D2"/>
    <w:rsid w:val="00A549EC"/>
    <w:rsid w:val="00A54C0E"/>
    <w:rsid w:val="00A55288"/>
    <w:rsid w:val="00A55976"/>
    <w:rsid w:val="00A57476"/>
    <w:rsid w:val="00A57A05"/>
    <w:rsid w:val="00A57AF1"/>
    <w:rsid w:val="00A57CD2"/>
    <w:rsid w:val="00A57FA0"/>
    <w:rsid w:val="00A60A81"/>
    <w:rsid w:val="00A60B2A"/>
    <w:rsid w:val="00A61F71"/>
    <w:rsid w:val="00A622C9"/>
    <w:rsid w:val="00A6230D"/>
    <w:rsid w:val="00A63B5D"/>
    <w:rsid w:val="00A64B90"/>
    <w:rsid w:val="00A65435"/>
    <w:rsid w:val="00A65C28"/>
    <w:rsid w:val="00A6654A"/>
    <w:rsid w:val="00A666B4"/>
    <w:rsid w:val="00A67870"/>
    <w:rsid w:val="00A70B59"/>
    <w:rsid w:val="00A70BB8"/>
    <w:rsid w:val="00A71329"/>
    <w:rsid w:val="00A71383"/>
    <w:rsid w:val="00A71588"/>
    <w:rsid w:val="00A7163A"/>
    <w:rsid w:val="00A7184F"/>
    <w:rsid w:val="00A71E4C"/>
    <w:rsid w:val="00A71F2F"/>
    <w:rsid w:val="00A72C86"/>
    <w:rsid w:val="00A72F63"/>
    <w:rsid w:val="00A7322F"/>
    <w:rsid w:val="00A7361E"/>
    <w:rsid w:val="00A73A2D"/>
    <w:rsid w:val="00A73B0C"/>
    <w:rsid w:val="00A73EAF"/>
    <w:rsid w:val="00A74168"/>
    <w:rsid w:val="00A749B7"/>
    <w:rsid w:val="00A74BFC"/>
    <w:rsid w:val="00A75196"/>
    <w:rsid w:val="00A75213"/>
    <w:rsid w:val="00A757E4"/>
    <w:rsid w:val="00A75F9C"/>
    <w:rsid w:val="00A76500"/>
    <w:rsid w:val="00A76FCD"/>
    <w:rsid w:val="00A77034"/>
    <w:rsid w:val="00A77923"/>
    <w:rsid w:val="00A802ED"/>
    <w:rsid w:val="00A806F9"/>
    <w:rsid w:val="00A80902"/>
    <w:rsid w:val="00A8185D"/>
    <w:rsid w:val="00A81F28"/>
    <w:rsid w:val="00A82000"/>
    <w:rsid w:val="00A82309"/>
    <w:rsid w:val="00A82DB0"/>
    <w:rsid w:val="00A8320F"/>
    <w:rsid w:val="00A8348F"/>
    <w:rsid w:val="00A839E9"/>
    <w:rsid w:val="00A83FF7"/>
    <w:rsid w:val="00A8487A"/>
    <w:rsid w:val="00A848F3"/>
    <w:rsid w:val="00A84DFD"/>
    <w:rsid w:val="00A84E7E"/>
    <w:rsid w:val="00A84FC9"/>
    <w:rsid w:val="00A84FE5"/>
    <w:rsid w:val="00A851D3"/>
    <w:rsid w:val="00A85269"/>
    <w:rsid w:val="00A85CE2"/>
    <w:rsid w:val="00A85EBA"/>
    <w:rsid w:val="00A86257"/>
    <w:rsid w:val="00A8652F"/>
    <w:rsid w:val="00A8719A"/>
    <w:rsid w:val="00A873F5"/>
    <w:rsid w:val="00A87538"/>
    <w:rsid w:val="00A901F3"/>
    <w:rsid w:val="00A90E80"/>
    <w:rsid w:val="00A9106F"/>
    <w:rsid w:val="00A91983"/>
    <w:rsid w:val="00A91D5A"/>
    <w:rsid w:val="00A91DF2"/>
    <w:rsid w:val="00A91E97"/>
    <w:rsid w:val="00A92D2E"/>
    <w:rsid w:val="00A931EF"/>
    <w:rsid w:val="00A934EA"/>
    <w:rsid w:val="00A93708"/>
    <w:rsid w:val="00A93C3A"/>
    <w:rsid w:val="00A94FA4"/>
    <w:rsid w:val="00A95369"/>
    <w:rsid w:val="00A953C0"/>
    <w:rsid w:val="00A95B2E"/>
    <w:rsid w:val="00A95B9A"/>
    <w:rsid w:val="00AA033D"/>
    <w:rsid w:val="00AA0D73"/>
    <w:rsid w:val="00AA130E"/>
    <w:rsid w:val="00AA1892"/>
    <w:rsid w:val="00AA2329"/>
    <w:rsid w:val="00AA27B2"/>
    <w:rsid w:val="00AA2A15"/>
    <w:rsid w:val="00AA314E"/>
    <w:rsid w:val="00AA37B0"/>
    <w:rsid w:val="00AA3AA5"/>
    <w:rsid w:val="00AA4087"/>
    <w:rsid w:val="00AA419A"/>
    <w:rsid w:val="00AA4599"/>
    <w:rsid w:val="00AA488B"/>
    <w:rsid w:val="00AA50EC"/>
    <w:rsid w:val="00AA5C49"/>
    <w:rsid w:val="00AA614B"/>
    <w:rsid w:val="00AA64B7"/>
    <w:rsid w:val="00AA64F6"/>
    <w:rsid w:val="00AA6E3F"/>
    <w:rsid w:val="00AA718C"/>
    <w:rsid w:val="00AA7704"/>
    <w:rsid w:val="00AA781D"/>
    <w:rsid w:val="00AB07AB"/>
    <w:rsid w:val="00AB097B"/>
    <w:rsid w:val="00AB0CBF"/>
    <w:rsid w:val="00AB12BA"/>
    <w:rsid w:val="00AB15C8"/>
    <w:rsid w:val="00AB186B"/>
    <w:rsid w:val="00AB2091"/>
    <w:rsid w:val="00AB2600"/>
    <w:rsid w:val="00AB274A"/>
    <w:rsid w:val="00AB2ACC"/>
    <w:rsid w:val="00AB346B"/>
    <w:rsid w:val="00AB3EB5"/>
    <w:rsid w:val="00AB40C4"/>
    <w:rsid w:val="00AB50F8"/>
    <w:rsid w:val="00AB5127"/>
    <w:rsid w:val="00AB57A6"/>
    <w:rsid w:val="00AB587C"/>
    <w:rsid w:val="00AB5999"/>
    <w:rsid w:val="00AB5C03"/>
    <w:rsid w:val="00AB5DC4"/>
    <w:rsid w:val="00AB65DE"/>
    <w:rsid w:val="00AB7183"/>
    <w:rsid w:val="00AB768C"/>
    <w:rsid w:val="00AB7C46"/>
    <w:rsid w:val="00AB7D1E"/>
    <w:rsid w:val="00AC032B"/>
    <w:rsid w:val="00AC074D"/>
    <w:rsid w:val="00AC1390"/>
    <w:rsid w:val="00AC13B2"/>
    <w:rsid w:val="00AC1776"/>
    <w:rsid w:val="00AC22E8"/>
    <w:rsid w:val="00AC24B0"/>
    <w:rsid w:val="00AC277F"/>
    <w:rsid w:val="00AC3F88"/>
    <w:rsid w:val="00AC4797"/>
    <w:rsid w:val="00AC4AB4"/>
    <w:rsid w:val="00AC4DE6"/>
    <w:rsid w:val="00AC52DE"/>
    <w:rsid w:val="00AC5466"/>
    <w:rsid w:val="00AC559A"/>
    <w:rsid w:val="00AC6553"/>
    <w:rsid w:val="00AC70DB"/>
    <w:rsid w:val="00AC7543"/>
    <w:rsid w:val="00AC782F"/>
    <w:rsid w:val="00AD0D1F"/>
    <w:rsid w:val="00AD19E5"/>
    <w:rsid w:val="00AD1AB8"/>
    <w:rsid w:val="00AD1EA7"/>
    <w:rsid w:val="00AD2754"/>
    <w:rsid w:val="00AD3F6A"/>
    <w:rsid w:val="00AD4C8F"/>
    <w:rsid w:val="00AD50D7"/>
    <w:rsid w:val="00AD539F"/>
    <w:rsid w:val="00AD6049"/>
    <w:rsid w:val="00AD6850"/>
    <w:rsid w:val="00AD6B3B"/>
    <w:rsid w:val="00AD7E04"/>
    <w:rsid w:val="00AD7E26"/>
    <w:rsid w:val="00AE07A3"/>
    <w:rsid w:val="00AE1368"/>
    <w:rsid w:val="00AE1405"/>
    <w:rsid w:val="00AE277F"/>
    <w:rsid w:val="00AE2F87"/>
    <w:rsid w:val="00AE368A"/>
    <w:rsid w:val="00AE3D3C"/>
    <w:rsid w:val="00AE4DA6"/>
    <w:rsid w:val="00AE4F11"/>
    <w:rsid w:val="00AE52B5"/>
    <w:rsid w:val="00AE552A"/>
    <w:rsid w:val="00AE5BA2"/>
    <w:rsid w:val="00AE6470"/>
    <w:rsid w:val="00AE7B2F"/>
    <w:rsid w:val="00AEFC92"/>
    <w:rsid w:val="00AF0087"/>
    <w:rsid w:val="00AF140A"/>
    <w:rsid w:val="00AF1550"/>
    <w:rsid w:val="00AF1F19"/>
    <w:rsid w:val="00AF1F1B"/>
    <w:rsid w:val="00AF2000"/>
    <w:rsid w:val="00AF2248"/>
    <w:rsid w:val="00AF3424"/>
    <w:rsid w:val="00AF35A0"/>
    <w:rsid w:val="00AF43BE"/>
    <w:rsid w:val="00AF489A"/>
    <w:rsid w:val="00AF571C"/>
    <w:rsid w:val="00AF62BB"/>
    <w:rsid w:val="00AF6F4A"/>
    <w:rsid w:val="00AF7253"/>
    <w:rsid w:val="00AF7D41"/>
    <w:rsid w:val="00AF7D4D"/>
    <w:rsid w:val="00B0002E"/>
    <w:rsid w:val="00B0039D"/>
    <w:rsid w:val="00B005A2"/>
    <w:rsid w:val="00B0088E"/>
    <w:rsid w:val="00B010BD"/>
    <w:rsid w:val="00B01568"/>
    <w:rsid w:val="00B01858"/>
    <w:rsid w:val="00B01E91"/>
    <w:rsid w:val="00B022C9"/>
    <w:rsid w:val="00B02527"/>
    <w:rsid w:val="00B026A1"/>
    <w:rsid w:val="00B02B97"/>
    <w:rsid w:val="00B033B3"/>
    <w:rsid w:val="00B03559"/>
    <w:rsid w:val="00B04531"/>
    <w:rsid w:val="00B049F9"/>
    <w:rsid w:val="00B04D19"/>
    <w:rsid w:val="00B04F41"/>
    <w:rsid w:val="00B04FDE"/>
    <w:rsid w:val="00B055A0"/>
    <w:rsid w:val="00B057A9"/>
    <w:rsid w:val="00B060FF"/>
    <w:rsid w:val="00B06460"/>
    <w:rsid w:val="00B065A0"/>
    <w:rsid w:val="00B06786"/>
    <w:rsid w:val="00B1080C"/>
    <w:rsid w:val="00B108A3"/>
    <w:rsid w:val="00B10DB7"/>
    <w:rsid w:val="00B111F8"/>
    <w:rsid w:val="00B11328"/>
    <w:rsid w:val="00B1156D"/>
    <w:rsid w:val="00B11F63"/>
    <w:rsid w:val="00B127B9"/>
    <w:rsid w:val="00B12878"/>
    <w:rsid w:val="00B12E6D"/>
    <w:rsid w:val="00B13646"/>
    <w:rsid w:val="00B13A8D"/>
    <w:rsid w:val="00B14F84"/>
    <w:rsid w:val="00B15FA2"/>
    <w:rsid w:val="00B16881"/>
    <w:rsid w:val="00B16D7A"/>
    <w:rsid w:val="00B16E80"/>
    <w:rsid w:val="00B16F0C"/>
    <w:rsid w:val="00B1706D"/>
    <w:rsid w:val="00B171EC"/>
    <w:rsid w:val="00B1792C"/>
    <w:rsid w:val="00B17B63"/>
    <w:rsid w:val="00B17CA4"/>
    <w:rsid w:val="00B17F50"/>
    <w:rsid w:val="00B206A9"/>
    <w:rsid w:val="00B2093E"/>
    <w:rsid w:val="00B2229B"/>
    <w:rsid w:val="00B22884"/>
    <w:rsid w:val="00B22F4D"/>
    <w:rsid w:val="00B23170"/>
    <w:rsid w:val="00B2359E"/>
    <w:rsid w:val="00B23AF0"/>
    <w:rsid w:val="00B23BCA"/>
    <w:rsid w:val="00B23F19"/>
    <w:rsid w:val="00B25222"/>
    <w:rsid w:val="00B2572A"/>
    <w:rsid w:val="00B2643D"/>
    <w:rsid w:val="00B266CE"/>
    <w:rsid w:val="00B2708D"/>
    <w:rsid w:val="00B27327"/>
    <w:rsid w:val="00B275B9"/>
    <w:rsid w:val="00B275F3"/>
    <w:rsid w:val="00B2796A"/>
    <w:rsid w:val="00B27ABF"/>
    <w:rsid w:val="00B30692"/>
    <w:rsid w:val="00B30C79"/>
    <w:rsid w:val="00B318F9"/>
    <w:rsid w:val="00B31D30"/>
    <w:rsid w:val="00B31DC4"/>
    <w:rsid w:val="00B325DD"/>
    <w:rsid w:val="00B3267D"/>
    <w:rsid w:val="00B327CD"/>
    <w:rsid w:val="00B32897"/>
    <w:rsid w:val="00B328AA"/>
    <w:rsid w:val="00B329BC"/>
    <w:rsid w:val="00B32C2A"/>
    <w:rsid w:val="00B32E2C"/>
    <w:rsid w:val="00B32F56"/>
    <w:rsid w:val="00B33390"/>
    <w:rsid w:val="00B33447"/>
    <w:rsid w:val="00B33AFC"/>
    <w:rsid w:val="00B33CCD"/>
    <w:rsid w:val="00B33EDF"/>
    <w:rsid w:val="00B340C6"/>
    <w:rsid w:val="00B34884"/>
    <w:rsid w:val="00B34C21"/>
    <w:rsid w:val="00B352DE"/>
    <w:rsid w:val="00B35BEE"/>
    <w:rsid w:val="00B36061"/>
    <w:rsid w:val="00B36443"/>
    <w:rsid w:val="00B374F5"/>
    <w:rsid w:val="00B37832"/>
    <w:rsid w:val="00B37A6A"/>
    <w:rsid w:val="00B37B02"/>
    <w:rsid w:val="00B409AB"/>
    <w:rsid w:val="00B40CC1"/>
    <w:rsid w:val="00B416E8"/>
    <w:rsid w:val="00B41B85"/>
    <w:rsid w:val="00B4230E"/>
    <w:rsid w:val="00B43629"/>
    <w:rsid w:val="00B4418C"/>
    <w:rsid w:val="00B44226"/>
    <w:rsid w:val="00B45074"/>
    <w:rsid w:val="00B450C1"/>
    <w:rsid w:val="00B452EE"/>
    <w:rsid w:val="00B456B7"/>
    <w:rsid w:val="00B459F2"/>
    <w:rsid w:val="00B45B56"/>
    <w:rsid w:val="00B45D75"/>
    <w:rsid w:val="00B4641C"/>
    <w:rsid w:val="00B46FEF"/>
    <w:rsid w:val="00B47A70"/>
    <w:rsid w:val="00B47A77"/>
    <w:rsid w:val="00B47BCC"/>
    <w:rsid w:val="00B47CC4"/>
    <w:rsid w:val="00B5096F"/>
    <w:rsid w:val="00B50DB5"/>
    <w:rsid w:val="00B51410"/>
    <w:rsid w:val="00B52952"/>
    <w:rsid w:val="00B53491"/>
    <w:rsid w:val="00B542DA"/>
    <w:rsid w:val="00B543B5"/>
    <w:rsid w:val="00B54413"/>
    <w:rsid w:val="00B549C9"/>
    <w:rsid w:val="00B55C40"/>
    <w:rsid w:val="00B55E53"/>
    <w:rsid w:val="00B56A01"/>
    <w:rsid w:val="00B57337"/>
    <w:rsid w:val="00B57448"/>
    <w:rsid w:val="00B57F62"/>
    <w:rsid w:val="00B60A4F"/>
    <w:rsid w:val="00B619E8"/>
    <w:rsid w:val="00B61CEB"/>
    <w:rsid w:val="00B632EB"/>
    <w:rsid w:val="00B63515"/>
    <w:rsid w:val="00B6386D"/>
    <w:rsid w:val="00B63E3C"/>
    <w:rsid w:val="00B63F9C"/>
    <w:rsid w:val="00B64455"/>
    <w:rsid w:val="00B648EC"/>
    <w:rsid w:val="00B65041"/>
    <w:rsid w:val="00B651C2"/>
    <w:rsid w:val="00B65AFE"/>
    <w:rsid w:val="00B661EF"/>
    <w:rsid w:val="00B66D29"/>
    <w:rsid w:val="00B66EF3"/>
    <w:rsid w:val="00B66FE6"/>
    <w:rsid w:val="00B67D68"/>
    <w:rsid w:val="00B7022E"/>
    <w:rsid w:val="00B7063B"/>
    <w:rsid w:val="00B706E6"/>
    <w:rsid w:val="00B7117E"/>
    <w:rsid w:val="00B713E2"/>
    <w:rsid w:val="00B71B47"/>
    <w:rsid w:val="00B71CE2"/>
    <w:rsid w:val="00B71D1D"/>
    <w:rsid w:val="00B72064"/>
    <w:rsid w:val="00B72D5B"/>
    <w:rsid w:val="00B73B6D"/>
    <w:rsid w:val="00B73EA6"/>
    <w:rsid w:val="00B74145"/>
    <w:rsid w:val="00B75768"/>
    <w:rsid w:val="00B758B5"/>
    <w:rsid w:val="00B75C4F"/>
    <w:rsid w:val="00B75CCF"/>
    <w:rsid w:val="00B7625B"/>
    <w:rsid w:val="00B767D2"/>
    <w:rsid w:val="00B80593"/>
    <w:rsid w:val="00B80E09"/>
    <w:rsid w:val="00B8100D"/>
    <w:rsid w:val="00B8142A"/>
    <w:rsid w:val="00B827EC"/>
    <w:rsid w:val="00B84A3C"/>
    <w:rsid w:val="00B85328"/>
    <w:rsid w:val="00B85A58"/>
    <w:rsid w:val="00B85FAD"/>
    <w:rsid w:val="00B86BF0"/>
    <w:rsid w:val="00B86C4F"/>
    <w:rsid w:val="00B87044"/>
    <w:rsid w:val="00B87372"/>
    <w:rsid w:val="00B87B16"/>
    <w:rsid w:val="00B90278"/>
    <w:rsid w:val="00B9053D"/>
    <w:rsid w:val="00B9067E"/>
    <w:rsid w:val="00B9091A"/>
    <w:rsid w:val="00B90AA4"/>
    <w:rsid w:val="00B91E6C"/>
    <w:rsid w:val="00B9251C"/>
    <w:rsid w:val="00B9274E"/>
    <w:rsid w:val="00B932EF"/>
    <w:rsid w:val="00B93A94"/>
    <w:rsid w:val="00B93E51"/>
    <w:rsid w:val="00B93E80"/>
    <w:rsid w:val="00B94EA5"/>
    <w:rsid w:val="00B95A1F"/>
    <w:rsid w:val="00B95ADE"/>
    <w:rsid w:val="00B971C5"/>
    <w:rsid w:val="00B9731A"/>
    <w:rsid w:val="00B9747E"/>
    <w:rsid w:val="00B97B94"/>
    <w:rsid w:val="00BA057A"/>
    <w:rsid w:val="00BA0824"/>
    <w:rsid w:val="00BA1352"/>
    <w:rsid w:val="00BA1B5A"/>
    <w:rsid w:val="00BA1DDB"/>
    <w:rsid w:val="00BA378C"/>
    <w:rsid w:val="00BA554A"/>
    <w:rsid w:val="00BA55BA"/>
    <w:rsid w:val="00BA57BA"/>
    <w:rsid w:val="00BA5CC1"/>
    <w:rsid w:val="00BA61C2"/>
    <w:rsid w:val="00BA6271"/>
    <w:rsid w:val="00BA65AC"/>
    <w:rsid w:val="00BA7135"/>
    <w:rsid w:val="00BA7255"/>
    <w:rsid w:val="00BB1ABC"/>
    <w:rsid w:val="00BB1C5D"/>
    <w:rsid w:val="00BB1E41"/>
    <w:rsid w:val="00BB34E2"/>
    <w:rsid w:val="00BB3F37"/>
    <w:rsid w:val="00BB4619"/>
    <w:rsid w:val="00BB5110"/>
    <w:rsid w:val="00BB520E"/>
    <w:rsid w:val="00BB564C"/>
    <w:rsid w:val="00BB569C"/>
    <w:rsid w:val="00BB5A27"/>
    <w:rsid w:val="00BB5A53"/>
    <w:rsid w:val="00BB5C55"/>
    <w:rsid w:val="00BB67DE"/>
    <w:rsid w:val="00BB6A9E"/>
    <w:rsid w:val="00BB7AFF"/>
    <w:rsid w:val="00BB7C83"/>
    <w:rsid w:val="00BC0285"/>
    <w:rsid w:val="00BC04C4"/>
    <w:rsid w:val="00BC0A3F"/>
    <w:rsid w:val="00BC1042"/>
    <w:rsid w:val="00BC17CF"/>
    <w:rsid w:val="00BC1C4D"/>
    <w:rsid w:val="00BC228E"/>
    <w:rsid w:val="00BC2512"/>
    <w:rsid w:val="00BC33B0"/>
    <w:rsid w:val="00BC4236"/>
    <w:rsid w:val="00BC48AD"/>
    <w:rsid w:val="00BC4A7D"/>
    <w:rsid w:val="00BC4D60"/>
    <w:rsid w:val="00BC50DC"/>
    <w:rsid w:val="00BC5232"/>
    <w:rsid w:val="00BC54A0"/>
    <w:rsid w:val="00BC77FF"/>
    <w:rsid w:val="00BC78DB"/>
    <w:rsid w:val="00BC7E7F"/>
    <w:rsid w:val="00BD0162"/>
    <w:rsid w:val="00BD0198"/>
    <w:rsid w:val="00BD02A8"/>
    <w:rsid w:val="00BD094D"/>
    <w:rsid w:val="00BD0CCE"/>
    <w:rsid w:val="00BD0E0F"/>
    <w:rsid w:val="00BD1D91"/>
    <w:rsid w:val="00BD2F4E"/>
    <w:rsid w:val="00BD3AE3"/>
    <w:rsid w:val="00BD3F1C"/>
    <w:rsid w:val="00BD5547"/>
    <w:rsid w:val="00BD651D"/>
    <w:rsid w:val="00BD65BF"/>
    <w:rsid w:val="00BD66F0"/>
    <w:rsid w:val="00BD6C9F"/>
    <w:rsid w:val="00BD72A8"/>
    <w:rsid w:val="00BD7314"/>
    <w:rsid w:val="00BD7651"/>
    <w:rsid w:val="00BD7788"/>
    <w:rsid w:val="00BE01EB"/>
    <w:rsid w:val="00BE045A"/>
    <w:rsid w:val="00BE0559"/>
    <w:rsid w:val="00BE077E"/>
    <w:rsid w:val="00BE23FA"/>
    <w:rsid w:val="00BE262B"/>
    <w:rsid w:val="00BE2E00"/>
    <w:rsid w:val="00BE3229"/>
    <w:rsid w:val="00BE3E1D"/>
    <w:rsid w:val="00BE477C"/>
    <w:rsid w:val="00BE497B"/>
    <w:rsid w:val="00BE49C4"/>
    <w:rsid w:val="00BE4E71"/>
    <w:rsid w:val="00BE5C57"/>
    <w:rsid w:val="00BE60AC"/>
    <w:rsid w:val="00BE60DE"/>
    <w:rsid w:val="00BE6634"/>
    <w:rsid w:val="00BE696D"/>
    <w:rsid w:val="00BE6BA4"/>
    <w:rsid w:val="00BE7192"/>
    <w:rsid w:val="00BE7285"/>
    <w:rsid w:val="00BE7646"/>
    <w:rsid w:val="00BF025B"/>
    <w:rsid w:val="00BF0650"/>
    <w:rsid w:val="00BF09D0"/>
    <w:rsid w:val="00BF0B8D"/>
    <w:rsid w:val="00BF0CCE"/>
    <w:rsid w:val="00BF0FEA"/>
    <w:rsid w:val="00BF1AE1"/>
    <w:rsid w:val="00BF1B54"/>
    <w:rsid w:val="00BF1B5A"/>
    <w:rsid w:val="00BF1F64"/>
    <w:rsid w:val="00BF203D"/>
    <w:rsid w:val="00BF22DC"/>
    <w:rsid w:val="00BF2870"/>
    <w:rsid w:val="00BF2D67"/>
    <w:rsid w:val="00BF4429"/>
    <w:rsid w:val="00BF4897"/>
    <w:rsid w:val="00BF5468"/>
    <w:rsid w:val="00BF5764"/>
    <w:rsid w:val="00BF59B7"/>
    <w:rsid w:val="00BF659C"/>
    <w:rsid w:val="00BF6AB1"/>
    <w:rsid w:val="00BF6C95"/>
    <w:rsid w:val="00BF6FC0"/>
    <w:rsid w:val="00BF7664"/>
    <w:rsid w:val="00BF7992"/>
    <w:rsid w:val="00BF7E5B"/>
    <w:rsid w:val="00C005C0"/>
    <w:rsid w:val="00C0100C"/>
    <w:rsid w:val="00C0161D"/>
    <w:rsid w:val="00C01C1A"/>
    <w:rsid w:val="00C01C78"/>
    <w:rsid w:val="00C02434"/>
    <w:rsid w:val="00C02D20"/>
    <w:rsid w:val="00C02D7A"/>
    <w:rsid w:val="00C0307D"/>
    <w:rsid w:val="00C03706"/>
    <w:rsid w:val="00C03ABD"/>
    <w:rsid w:val="00C0448A"/>
    <w:rsid w:val="00C04A08"/>
    <w:rsid w:val="00C0526D"/>
    <w:rsid w:val="00C05E52"/>
    <w:rsid w:val="00C05F43"/>
    <w:rsid w:val="00C060DF"/>
    <w:rsid w:val="00C06263"/>
    <w:rsid w:val="00C0707B"/>
    <w:rsid w:val="00C07529"/>
    <w:rsid w:val="00C101D4"/>
    <w:rsid w:val="00C1081E"/>
    <w:rsid w:val="00C11202"/>
    <w:rsid w:val="00C12EAD"/>
    <w:rsid w:val="00C12F04"/>
    <w:rsid w:val="00C131C2"/>
    <w:rsid w:val="00C13266"/>
    <w:rsid w:val="00C13F4B"/>
    <w:rsid w:val="00C1464F"/>
    <w:rsid w:val="00C14EFA"/>
    <w:rsid w:val="00C151B8"/>
    <w:rsid w:val="00C155C7"/>
    <w:rsid w:val="00C155C8"/>
    <w:rsid w:val="00C15CFE"/>
    <w:rsid w:val="00C162A4"/>
    <w:rsid w:val="00C16311"/>
    <w:rsid w:val="00C16774"/>
    <w:rsid w:val="00C168B9"/>
    <w:rsid w:val="00C16901"/>
    <w:rsid w:val="00C176FF"/>
    <w:rsid w:val="00C1783C"/>
    <w:rsid w:val="00C17A21"/>
    <w:rsid w:val="00C17FF4"/>
    <w:rsid w:val="00C20CB1"/>
    <w:rsid w:val="00C210D6"/>
    <w:rsid w:val="00C216D4"/>
    <w:rsid w:val="00C21717"/>
    <w:rsid w:val="00C21B30"/>
    <w:rsid w:val="00C226E1"/>
    <w:rsid w:val="00C22C57"/>
    <w:rsid w:val="00C23E82"/>
    <w:rsid w:val="00C25477"/>
    <w:rsid w:val="00C2589B"/>
    <w:rsid w:val="00C25BDD"/>
    <w:rsid w:val="00C26289"/>
    <w:rsid w:val="00C26736"/>
    <w:rsid w:val="00C267C7"/>
    <w:rsid w:val="00C269D9"/>
    <w:rsid w:val="00C26DB8"/>
    <w:rsid w:val="00C2777D"/>
    <w:rsid w:val="00C30373"/>
    <w:rsid w:val="00C3063A"/>
    <w:rsid w:val="00C30C01"/>
    <w:rsid w:val="00C30CB2"/>
    <w:rsid w:val="00C30CE8"/>
    <w:rsid w:val="00C31666"/>
    <w:rsid w:val="00C3247A"/>
    <w:rsid w:val="00C32781"/>
    <w:rsid w:val="00C32A12"/>
    <w:rsid w:val="00C334D6"/>
    <w:rsid w:val="00C3361C"/>
    <w:rsid w:val="00C33936"/>
    <w:rsid w:val="00C33B0F"/>
    <w:rsid w:val="00C33BD2"/>
    <w:rsid w:val="00C33F61"/>
    <w:rsid w:val="00C35820"/>
    <w:rsid w:val="00C358A7"/>
    <w:rsid w:val="00C362AA"/>
    <w:rsid w:val="00C37001"/>
    <w:rsid w:val="00C400EE"/>
    <w:rsid w:val="00C41603"/>
    <w:rsid w:val="00C416FC"/>
    <w:rsid w:val="00C418F9"/>
    <w:rsid w:val="00C41C55"/>
    <w:rsid w:val="00C41C75"/>
    <w:rsid w:val="00C41ED4"/>
    <w:rsid w:val="00C42338"/>
    <w:rsid w:val="00C42B76"/>
    <w:rsid w:val="00C4382E"/>
    <w:rsid w:val="00C43C96"/>
    <w:rsid w:val="00C44711"/>
    <w:rsid w:val="00C44752"/>
    <w:rsid w:val="00C448F6"/>
    <w:rsid w:val="00C44C0B"/>
    <w:rsid w:val="00C455B5"/>
    <w:rsid w:val="00C458E9"/>
    <w:rsid w:val="00C45D75"/>
    <w:rsid w:val="00C45F2F"/>
    <w:rsid w:val="00C4616E"/>
    <w:rsid w:val="00C4690F"/>
    <w:rsid w:val="00C46D87"/>
    <w:rsid w:val="00C470F3"/>
    <w:rsid w:val="00C476BA"/>
    <w:rsid w:val="00C47799"/>
    <w:rsid w:val="00C47B54"/>
    <w:rsid w:val="00C47B7C"/>
    <w:rsid w:val="00C47FC8"/>
    <w:rsid w:val="00C50D3E"/>
    <w:rsid w:val="00C50D7C"/>
    <w:rsid w:val="00C5116F"/>
    <w:rsid w:val="00C5179A"/>
    <w:rsid w:val="00C517B1"/>
    <w:rsid w:val="00C520C5"/>
    <w:rsid w:val="00C52639"/>
    <w:rsid w:val="00C52A00"/>
    <w:rsid w:val="00C53DE2"/>
    <w:rsid w:val="00C562F7"/>
    <w:rsid w:val="00C56A97"/>
    <w:rsid w:val="00C56F4A"/>
    <w:rsid w:val="00C56FA5"/>
    <w:rsid w:val="00C5783C"/>
    <w:rsid w:val="00C57CA8"/>
    <w:rsid w:val="00C57E41"/>
    <w:rsid w:val="00C6036E"/>
    <w:rsid w:val="00C6111D"/>
    <w:rsid w:val="00C6130A"/>
    <w:rsid w:val="00C61F55"/>
    <w:rsid w:val="00C629C9"/>
    <w:rsid w:val="00C630A1"/>
    <w:rsid w:val="00C632C6"/>
    <w:rsid w:val="00C6415E"/>
    <w:rsid w:val="00C6556D"/>
    <w:rsid w:val="00C65666"/>
    <w:rsid w:val="00C67311"/>
    <w:rsid w:val="00C67BD9"/>
    <w:rsid w:val="00C70E82"/>
    <w:rsid w:val="00C71199"/>
    <w:rsid w:val="00C717F2"/>
    <w:rsid w:val="00C71B02"/>
    <w:rsid w:val="00C72C0F"/>
    <w:rsid w:val="00C72C99"/>
    <w:rsid w:val="00C748E7"/>
    <w:rsid w:val="00C74EF8"/>
    <w:rsid w:val="00C7550D"/>
    <w:rsid w:val="00C75577"/>
    <w:rsid w:val="00C7573C"/>
    <w:rsid w:val="00C75AF9"/>
    <w:rsid w:val="00C75DD6"/>
    <w:rsid w:val="00C774E8"/>
    <w:rsid w:val="00C77A54"/>
    <w:rsid w:val="00C77F57"/>
    <w:rsid w:val="00C805F0"/>
    <w:rsid w:val="00C80A72"/>
    <w:rsid w:val="00C80B09"/>
    <w:rsid w:val="00C80DD8"/>
    <w:rsid w:val="00C8104E"/>
    <w:rsid w:val="00C81111"/>
    <w:rsid w:val="00C813C0"/>
    <w:rsid w:val="00C8158F"/>
    <w:rsid w:val="00C81699"/>
    <w:rsid w:val="00C8293A"/>
    <w:rsid w:val="00C82F06"/>
    <w:rsid w:val="00C8383D"/>
    <w:rsid w:val="00C845CA"/>
    <w:rsid w:val="00C8469F"/>
    <w:rsid w:val="00C84A72"/>
    <w:rsid w:val="00C84AA8"/>
    <w:rsid w:val="00C84FF8"/>
    <w:rsid w:val="00C85B2A"/>
    <w:rsid w:val="00C85BDB"/>
    <w:rsid w:val="00C85DC2"/>
    <w:rsid w:val="00C85EB8"/>
    <w:rsid w:val="00C85F51"/>
    <w:rsid w:val="00C86467"/>
    <w:rsid w:val="00C86A84"/>
    <w:rsid w:val="00C876CE"/>
    <w:rsid w:val="00C8770C"/>
    <w:rsid w:val="00C87C07"/>
    <w:rsid w:val="00C87F47"/>
    <w:rsid w:val="00C907AF"/>
    <w:rsid w:val="00C917FC"/>
    <w:rsid w:val="00C92670"/>
    <w:rsid w:val="00C9317B"/>
    <w:rsid w:val="00C93748"/>
    <w:rsid w:val="00C95653"/>
    <w:rsid w:val="00C962F1"/>
    <w:rsid w:val="00C969BD"/>
    <w:rsid w:val="00C976FC"/>
    <w:rsid w:val="00CA1BE9"/>
    <w:rsid w:val="00CA1D29"/>
    <w:rsid w:val="00CA1DEC"/>
    <w:rsid w:val="00CA27D9"/>
    <w:rsid w:val="00CA36FA"/>
    <w:rsid w:val="00CA386C"/>
    <w:rsid w:val="00CA3AFF"/>
    <w:rsid w:val="00CA3D5A"/>
    <w:rsid w:val="00CA42D0"/>
    <w:rsid w:val="00CA5D82"/>
    <w:rsid w:val="00CA5DFC"/>
    <w:rsid w:val="00CA66D6"/>
    <w:rsid w:val="00CA750B"/>
    <w:rsid w:val="00CA79D3"/>
    <w:rsid w:val="00CA7AB2"/>
    <w:rsid w:val="00CA7C37"/>
    <w:rsid w:val="00CA7CC7"/>
    <w:rsid w:val="00CB020C"/>
    <w:rsid w:val="00CB10CD"/>
    <w:rsid w:val="00CB1176"/>
    <w:rsid w:val="00CB135B"/>
    <w:rsid w:val="00CB23A0"/>
    <w:rsid w:val="00CB3152"/>
    <w:rsid w:val="00CB31F4"/>
    <w:rsid w:val="00CB35AE"/>
    <w:rsid w:val="00CB365F"/>
    <w:rsid w:val="00CB3ADB"/>
    <w:rsid w:val="00CB3F5C"/>
    <w:rsid w:val="00CB42E4"/>
    <w:rsid w:val="00CB5746"/>
    <w:rsid w:val="00CB5C2F"/>
    <w:rsid w:val="00CB609E"/>
    <w:rsid w:val="00CB7F00"/>
    <w:rsid w:val="00CC01E4"/>
    <w:rsid w:val="00CC0327"/>
    <w:rsid w:val="00CC03F1"/>
    <w:rsid w:val="00CC0456"/>
    <w:rsid w:val="00CC05EC"/>
    <w:rsid w:val="00CC09FC"/>
    <w:rsid w:val="00CC0CF1"/>
    <w:rsid w:val="00CC1980"/>
    <w:rsid w:val="00CC1C75"/>
    <w:rsid w:val="00CC2310"/>
    <w:rsid w:val="00CC2366"/>
    <w:rsid w:val="00CC2AA4"/>
    <w:rsid w:val="00CC2B5B"/>
    <w:rsid w:val="00CC2F6B"/>
    <w:rsid w:val="00CC2FFF"/>
    <w:rsid w:val="00CC3084"/>
    <w:rsid w:val="00CC3342"/>
    <w:rsid w:val="00CC3E1E"/>
    <w:rsid w:val="00CC42CF"/>
    <w:rsid w:val="00CC44C8"/>
    <w:rsid w:val="00CC4710"/>
    <w:rsid w:val="00CC51B4"/>
    <w:rsid w:val="00CC5A0A"/>
    <w:rsid w:val="00CC5AE7"/>
    <w:rsid w:val="00CC64AF"/>
    <w:rsid w:val="00CC7B28"/>
    <w:rsid w:val="00CD00CA"/>
    <w:rsid w:val="00CD06F7"/>
    <w:rsid w:val="00CD0EC7"/>
    <w:rsid w:val="00CD1153"/>
    <w:rsid w:val="00CD14FE"/>
    <w:rsid w:val="00CD2036"/>
    <w:rsid w:val="00CD3740"/>
    <w:rsid w:val="00CD4796"/>
    <w:rsid w:val="00CD4AEA"/>
    <w:rsid w:val="00CD50B7"/>
    <w:rsid w:val="00CD5547"/>
    <w:rsid w:val="00CD5974"/>
    <w:rsid w:val="00CD612D"/>
    <w:rsid w:val="00CD6B0D"/>
    <w:rsid w:val="00CD71FC"/>
    <w:rsid w:val="00CD7C22"/>
    <w:rsid w:val="00CD7EAF"/>
    <w:rsid w:val="00CD7EF2"/>
    <w:rsid w:val="00CE0421"/>
    <w:rsid w:val="00CE0D90"/>
    <w:rsid w:val="00CE1654"/>
    <w:rsid w:val="00CE1913"/>
    <w:rsid w:val="00CE1994"/>
    <w:rsid w:val="00CE23B5"/>
    <w:rsid w:val="00CE277C"/>
    <w:rsid w:val="00CE45AE"/>
    <w:rsid w:val="00CE54F6"/>
    <w:rsid w:val="00CE5D17"/>
    <w:rsid w:val="00CE69D0"/>
    <w:rsid w:val="00CE6AC5"/>
    <w:rsid w:val="00CE7487"/>
    <w:rsid w:val="00CE7EDF"/>
    <w:rsid w:val="00CF170D"/>
    <w:rsid w:val="00CF2D91"/>
    <w:rsid w:val="00CF3740"/>
    <w:rsid w:val="00CF40D9"/>
    <w:rsid w:val="00CF441D"/>
    <w:rsid w:val="00CF4681"/>
    <w:rsid w:val="00CF4FAF"/>
    <w:rsid w:val="00CF4FB9"/>
    <w:rsid w:val="00CF54D7"/>
    <w:rsid w:val="00CF5E94"/>
    <w:rsid w:val="00CF63E0"/>
    <w:rsid w:val="00CF7D05"/>
    <w:rsid w:val="00CF7E88"/>
    <w:rsid w:val="00D000FD"/>
    <w:rsid w:val="00D00134"/>
    <w:rsid w:val="00D00626"/>
    <w:rsid w:val="00D0083D"/>
    <w:rsid w:val="00D01558"/>
    <w:rsid w:val="00D0210E"/>
    <w:rsid w:val="00D02560"/>
    <w:rsid w:val="00D026FB"/>
    <w:rsid w:val="00D032C0"/>
    <w:rsid w:val="00D03B4C"/>
    <w:rsid w:val="00D03D8C"/>
    <w:rsid w:val="00D03DA3"/>
    <w:rsid w:val="00D0403B"/>
    <w:rsid w:val="00D04A4D"/>
    <w:rsid w:val="00D0506A"/>
    <w:rsid w:val="00D0515E"/>
    <w:rsid w:val="00D05171"/>
    <w:rsid w:val="00D05AC1"/>
    <w:rsid w:val="00D05AFD"/>
    <w:rsid w:val="00D06195"/>
    <w:rsid w:val="00D06241"/>
    <w:rsid w:val="00D065D9"/>
    <w:rsid w:val="00D06763"/>
    <w:rsid w:val="00D06F37"/>
    <w:rsid w:val="00D070A8"/>
    <w:rsid w:val="00D074E9"/>
    <w:rsid w:val="00D1042B"/>
    <w:rsid w:val="00D1074E"/>
    <w:rsid w:val="00D10817"/>
    <w:rsid w:val="00D11394"/>
    <w:rsid w:val="00D11743"/>
    <w:rsid w:val="00D120F9"/>
    <w:rsid w:val="00D12198"/>
    <w:rsid w:val="00D127FB"/>
    <w:rsid w:val="00D12B1B"/>
    <w:rsid w:val="00D12B68"/>
    <w:rsid w:val="00D139D7"/>
    <w:rsid w:val="00D13A19"/>
    <w:rsid w:val="00D13B47"/>
    <w:rsid w:val="00D14813"/>
    <w:rsid w:val="00D14864"/>
    <w:rsid w:val="00D14F4A"/>
    <w:rsid w:val="00D15FB1"/>
    <w:rsid w:val="00D1600D"/>
    <w:rsid w:val="00D1655C"/>
    <w:rsid w:val="00D16750"/>
    <w:rsid w:val="00D16800"/>
    <w:rsid w:val="00D16BF0"/>
    <w:rsid w:val="00D16FD0"/>
    <w:rsid w:val="00D17088"/>
    <w:rsid w:val="00D17D38"/>
    <w:rsid w:val="00D2046B"/>
    <w:rsid w:val="00D208FA"/>
    <w:rsid w:val="00D20E22"/>
    <w:rsid w:val="00D21209"/>
    <w:rsid w:val="00D212AC"/>
    <w:rsid w:val="00D21BB1"/>
    <w:rsid w:val="00D2231B"/>
    <w:rsid w:val="00D22BBA"/>
    <w:rsid w:val="00D24BBA"/>
    <w:rsid w:val="00D24FBF"/>
    <w:rsid w:val="00D24FE6"/>
    <w:rsid w:val="00D2572B"/>
    <w:rsid w:val="00D25D74"/>
    <w:rsid w:val="00D262F8"/>
    <w:rsid w:val="00D266C3"/>
    <w:rsid w:val="00D26FA7"/>
    <w:rsid w:val="00D27D96"/>
    <w:rsid w:val="00D30151"/>
    <w:rsid w:val="00D30BF5"/>
    <w:rsid w:val="00D3107D"/>
    <w:rsid w:val="00D3129C"/>
    <w:rsid w:val="00D3179D"/>
    <w:rsid w:val="00D31C0F"/>
    <w:rsid w:val="00D31F12"/>
    <w:rsid w:val="00D320A8"/>
    <w:rsid w:val="00D3265C"/>
    <w:rsid w:val="00D332E8"/>
    <w:rsid w:val="00D336BA"/>
    <w:rsid w:val="00D33A13"/>
    <w:rsid w:val="00D33A63"/>
    <w:rsid w:val="00D33AE2"/>
    <w:rsid w:val="00D33CE8"/>
    <w:rsid w:val="00D343BD"/>
    <w:rsid w:val="00D346F6"/>
    <w:rsid w:val="00D3541D"/>
    <w:rsid w:val="00D3561A"/>
    <w:rsid w:val="00D35930"/>
    <w:rsid w:val="00D35D0D"/>
    <w:rsid w:val="00D36003"/>
    <w:rsid w:val="00D361AA"/>
    <w:rsid w:val="00D3666A"/>
    <w:rsid w:val="00D36CBF"/>
    <w:rsid w:val="00D36F17"/>
    <w:rsid w:val="00D36F52"/>
    <w:rsid w:val="00D37180"/>
    <w:rsid w:val="00D400ED"/>
    <w:rsid w:val="00D4021C"/>
    <w:rsid w:val="00D40255"/>
    <w:rsid w:val="00D402D5"/>
    <w:rsid w:val="00D404C8"/>
    <w:rsid w:val="00D40749"/>
    <w:rsid w:val="00D4146A"/>
    <w:rsid w:val="00D414B8"/>
    <w:rsid w:val="00D419F5"/>
    <w:rsid w:val="00D41B72"/>
    <w:rsid w:val="00D424E6"/>
    <w:rsid w:val="00D426E9"/>
    <w:rsid w:val="00D42D67"/>
    <w:rsid w:val="00D42F4E"/>
    <w:rsid w:val="00D43219"/>
    <w:rsid w:val="00D43AAB"/>
    <w:rsid w:val="00D43C03"/>
    <w:rsid w:val="00D449DD"/>
    <w:rsid w:val="00D456BA"/>
    <w:rsid w:val="00D45D35"/>
    <w:rsid w:val="00D45E01"/>
    <w:rsid w:val="00D460E0"/>
    <w:rsid w:val="00D461CB"/>
    <w:rsid w:val="00D461F2"/>
    <w:rsid w:val="00D46547"/>
    <w:rsid w:val="00D467F5"/>
    <w:rsid w:val="00D4687E"/>
    <w:rsid w:val="00D46ABE"/>
    <w:rsid w:val="00D46B44"/>
    <w:rsid w:val="00D46F2D"/>
    <w:rsid w:val="00D47219"/>
    <w:rsid w:val="00D474E7"/>
    <w:rsid w:val="00D47747"/>
    <w:rsid w:val="00D4784E"/>
    <w:rsid w:val="00D4793D"/>
    <w:rsid w:val="00D47DB1"/>
    <w:rsid w:val="00D506BC"/>
    <w:rsid w:val="00D50858"/>
    <w:rsid w:val="00D50EBF"/>
    <w:rsid w:val="00D50F5A"/>
    <w:rsid w:val="00D5118C"/>
    <w:rsid w:val="00D518B3"/>
    <w:rsid w:val="00D52628"/>
    <w:rsid w:val="00D52944"/>
    <w:rsid w:val="00D533F9"/>
    <w:rsid w:val="00D53481"/>
    <w:rsid w:val="00D535F8"/>
    <w:rsid w:val="00D537FE"/>
    <w:rsid w:val="00D538EA"/>
    <w:rsid w:val="00D54419"/>
    <w:rsid w:val="00D5474A"/>
    <w:rsid w:val="00D54A51"/>
    <w:rsid w:val="00D54F89"/>
    <w:rsid w:val="00D552C0"/>
    <w:rsid w:val="00D55F68"/>
    <w:rsid w:val="00D567CA"/>
    <w:rsid w:val="00D56EA7"/>
    <w:rsid w:val="00D57196"/>
    <w:rsid w:val="00D57412"/>
    <w:rsid w:val="00D603B8"/>
    <w:rsid w:val="00D603E9"/>
    <w:rsid w:val="00D6163D"/>
    <w:rsid w:val="00D617EB"/>
    <w:rsid w:val="00D624F7"/>
    <w:rsid w:val="00D63189"/>
    <w:rsid w:val="00D632C1"/>
    <w:rsid w:val="00D642C8"/>
    <w:rsid w:val="00D6431E"/>
    <w:rsid w:val="00D64483"/>
    <w:rsid w:val="00D64E11"/>
    <w:rsid w:val="00D6600E"/>
    <w:rsid w:val="00D66F91"/>
    <w:rsid w:val="00D674DD"/>
    <w:rsid w:val="00D677E9"/>
    <w:rsid w:val="00D6783B"/>
    <w:rsid w:val="00D67A1D"/>
    <w:rsid w:val="00D67C7F"/>
    <w:rsid w:val="00D67D85"/>
    <w:rsid w:val="00D67DAC"/>
    <w:rsid w:val="00D706E4"/>
    <w:rsid w:val="00D71356"/>
    <w:rsid w:val="00D71513"/>
    <w:rsid w:val="00D716DD"/>
    <w:rsid w:val="00D71C92"/>
    <w:rsid w:val="00D71CA8"/>
    <w:rsid w:val="00D7318A"/>
    <w:rsid w:val="00D7331E"/>
    <w:rsid w:val="00D73522"/>
    <w:rsid w:val="00D738FC"/>
    <w:rsid w:val="00D73961"/>
    <w:rsid w:val="00D73FC0"/>
    <w:rsid w:val="00D73FC2"/>
    <w:rsid w:val="00D7441C"/>
    <w:rsid w:val="00D74DC1"/>
    <w:rsid w:val="00D74E46"/>
    <w:rsid w:val="00D75E05"/>
    <w:rsid w:val="00D75E09"/>
    <w:rsid w:val="00D76181"/>
    <w:rsid w:val="00D77E42"/>
    <w:rsid w:val="00D80318"/>
    <w:rsid w:val="00D808A4"/>
    <w:rsid w:val="00D80957"/>
    <w:rsid w:val="00D81120"/>
    <w:rsid w:val="00D81AF5"/>
    <w:rsid w:val="00D81F6F"/>
    <w:rsid w:val="00D821BB"/>
    <w:rsid w:val="00D82712"/>
    <w:rsid w:val="00D828EC"/>
    <w:rsid w:val="00D8386C"/>
    <w:rsid w:val="00D83E2D"/>
    <w:rsid w:val="00D856AA"/>
    <w:rsid w:val="00D85837"/>
    <w:rsid w:val="00D858F0"/>
    <w:rsid w:val="00D85A8A"/>
    <w:rsid w:val="00D85BD5"/>
    <w:rsid w:val="00D862C8"/>
    <w:rsid w:val="00D86510"/>
    <w:rsid w:val="00D87A96"/>
    <w:rsid w:val="00D87C89"/>
    <w:rsid w:val="00D87EA4"/>
    <w:rsid w:val="00D903CE"/>
    <w:rsid w:val="00D90E66"/>
    <w:rsid w:val="00D91498"/>
    <w:rsid w:val="00D91877"/>
    <w:rsid w:val="00D91AFB"/>
    <w:rsid w:val="00D92E21"/>
    <w:rsid w:val="00D93936"/>
    <w:rsid w:val="00D93EFC"/>
    <w:rsid w:val="00D94107"/>
    <w:rsid w:val="00D95A7A"/>
    <w:rsid w:val="00D95C55"/>
    <w:rsid w:val="00D97BD5"/>
    <w:rsid w:val="00D97C95"/>
    <w:rsid w:val="00DA0757"/>
    <w:rsid w:val="00DA0808"/>
    <w:rsid w:val="00DA08D6"/>
    <w:rsid w:val="00DA09BC"/>
    <w:rsid w:val="00DA0E43"/>
    <w:rsid w:val="00DA1389"/>
    <w:rsid w:val="00DA14F4"/>
    <w:rsid w:val="00DA2180"/>
    <w:rsid w:val="00DA2822"/>
    <w:rsid w:val="00DA34F5"/>
    <w:rsid w:val="00DA3DD0"/>
    <w:rsid w:val="00DA3E79"/>
    <w:rsid w:val="00DA4005"/>
    <w:rsid w:val="00DA47A8"/>
    <w:rsid w:val="00DA4B19"/>
    <w:rsid w:val="00DA4EF1"/>
    <w:rsid w:val="00DA50CD"/>
    <w:rsid w:val="00DA5316"/>
    <w:rsid w:val="00DA5D58"/>
    <w:rsid w:val="00DA69CD"/>
    <w:rsid w:val="00DB0A0C"/>
    <w:rsid w:val="00DB1345"/>
    <w:rsid w:val="00DB1984"/>
    <w:rsid w:val="00DB2F73"/>
    <w:rsid w:val="00DB3163"/>
    <w:rsid w:val="00DB3294"/>
    <w:rsid w:val="00DB3A0C"/>
    <w:rsid w:val="00DB3B7C"/>
    <w:rsid w:val="00DB4008"/>
    <w:rsid w:val="00DB40FE"/>
    <w:rsid w:val="00DB4F62"/>
    <w:rsid w:val="00DB516A"/>
    <w:rsid w:val="00DB54F6"/>
    <w:rsid w:val="00DB56BE"/>
    <w:rsid w:val="00DB60E6"/>
    <w:rsid w:val="00DB6119"/>
    <w:rsid w:val="00DB73BE"/>
    <w:rsid w:val="00DB7406"/>
    <w:rsid w:val="00DB7698"/>
    <w:rsid w:val="00DC0845"/>
    <w:rsid w:val="00DC0ABD"/>
    <w:rsid w:val="00DC0F0B"/>
    <w:rsid w:val="00DC13E9"/>
    <w:rsid w:val="00DC151B"/>
    <w:rsid w:val="00DC2DE6"/>
    <w:rsid w:val="00DC3A00"/>
    <w:rsid w:val="00DC407A"/>
    <w:rsid w:val="00DC40ED"/>
    <w:rsid w:val="00DC4280"/>
    <w:rsid w:val="00DC47E2"/>
    <w:rsid w:val="00DC4DDD"/>
    <w:rsid w:val="00DC4EFE"/>
    <w:rsid w:val="00DC5DD2"/>
    <w:rsid w:val="00DC6038"/>
    <w:rsid w:val="00DC65BB"/>
    <w:rsid w:val="00DC67BC"/>
    <w:rsid w:val="00DC6EC0"/>
    <w:rsid w:val="00DD0473"/>
    <w:rsid w:val="00DD04E3"/>
    <w:rsid w:val="00DD0E56"/>
    <w:rsid w:val="00DD10B4"/>
    <w:rsid w:val="00DD19E9"/>
    <w:rsid w:val="00DD2229"/>
    <w:rsid w:val="00DD23BD"/>
    <w:rsid w:val="00DD2AFA"/>
    <w:rsid w:val="00DD312D"/>
    <w:rsid w:val="00DD3B30"/>
    <w:rsid w:val="00DD40EA"/>
    <w:rsid w:val="00DD4797"/>
    <w:rsid w:val="00DD4FCC"/>
    <w:rsid w:val="00DD5934"/>
    <w:rsid w:val="00DD597B"/>
    <w:rsid w:val="00DD5C7B"/>
    <w:rsid w:val="00DD6542"/>
    <w:rsid w:val="00DD77B6"/>
    <w:rsid w:val="00DE0DBE"/>
    <w:rsid w:val="00DE1396"/>
    <w:rsid w:val="00DE2320"/>
    <w:rsid w:val="00DE2A1A"/>
    <w:rsid w:val="00DE2ACC"/>
    <w:rsid w:val="00DE2E1B"/>
    <w:rsid w:val="00DE3D25"/>
    <w:rsid w:val="00DE456A"/>
    <w:rsid w:val="00DE493C"/>
    <w:rsid w:val="00DE4C88"/>
    <w:rsid w:val="00DE5403"/>
    <w:rsid w:val="00DE5795"/>
    <w:rsid w:val="00DE5F67"/>
    <w:rsid w:val="00DE6059"/>
    <w:rsid w:val="00DE605E"/>
    <w:rsid w:val="00DE61A5"/>
    <w:rsid w:val="00DE61BA"/>
    <w:rsid w:val="00DE6403"/>
    <w:rsid w:val="00DE64FE"/>
    <w:rsid w:val="00DE7451"/>
    <w:rsid w:val="00DE7531"/>
    <w:rsid w:val="00DE755D"/>
    <w:rsid w:val="00DE7E50"/>
    <w:rsid w:val="00DE7FD1"/>
    <w:rsid w:val="00DE7FF8"/>
    <w:rsid w:val="00DF0058"/>
    <w:rsid w:val="00DF0439"/>
    <w:rsid w:val="00DF0618"/>
    <w:rsid w:val="00DF067A"/>
    <w:rsid w:val="00DF1F47"/>
    <w:rsid w:val="00DF239C"/>
    <w:rsid w:val="00DF2556"/>
    <w:rsid w:val="00DF2BC9"/>
    <w:rsid w:val="00DF3019"/>
    <w:rsid w:val="00DF3086"/>
    <w:rsid w:val="00DF34EA"/>
    <w:rsid w:val="00DF3715"/>
    <w:rsid w:val="00DF3BCB"/>
    <w:rsid w:val="00DF3EB4"/>
    <w:rsid w:val="00DF563C"/>
    <w:rsid w:val="00DF596D"/>
    <w:rsid w:val="00DF5BF7"/>
    <w:rsid w:val="00DF63A2"/>
    <w:rsid w:val="00DF65A0"/>
    <w:rsid w:val="00DF6690"/>
    <w:rsid w:val="00DF68BC"/>
    <w:rsid w:val="00DF796D"/>
    <w:rsid w:val="00DF7A3B"/>
    <w:rsid w:val="00E0008C"/>
    <w:rsid w:val="00E001CC"/>
    <w:rsid w:val="00E00BFE"/>
    <w:rsid w:val="00E00E47"/>
    <w:rsid w:val="00E011EA"/>
    <w:rsid w:val="00E01D54"/>
    <w:rsid w:val="00E02237"/>
    <w:rsid w:val="00E02375"/>
    <w:rsid w:val="00E030B2"/>
    <w:rsid w:val="00E03571"/>
    <w:rsid w:val="00E03B80"/>
    <w:rsid w:val="00E04286"/>
    <w:rsid w:val="00E049D1"/>
    <w:rsid w:val="00E055D4"/>
    <w:rsid w:val="00E05908"/>
    <w:rsid w:val="00E05E01"/>
    <w:rsid w:val="00E05F9C"/>
    <w:rsid w:val="00E06029"/>
    <w:rsid w:val="00E060C5"/>
    <w:rsid w:val="00E06560"/>
    <w:rsid w:val="00E06E83"/>
    <w:rsid w:val="00E06EF7"/>
    <w:rsid w:val="00E0753D"/>
    <w:rsid w:val="00E1021D"/>
    <w:rsid w:val="00E1096B"/>
    <w:rsid w:val="00E10D99"/>
    <w:rsid w:val="00E112B4"/>
    <w:rsid w:val="00E117B7"/>
    <w:rsid w:val="00E117CB"/>
    <w:rsid w:val="00E118D5"/>
    <w:rsid w:val="00E11C19"/>
    <w:rsid w:val="00E126BE"/>
    <w:rsid w:val="00E12AB3"/>
    <w:rsid w:val="00E13CA7"/>
    <w:rsid w:val="00E13D6F"/>
    <w:rsid w:val="00E14050"/>
    <w:rsid w:val="00E142E8"/>
    <w:rsid w:val="00E143B8"/>
    <w:rsid w:val="00E14767"/>
    <w:rsid w:val="00E14892"/>
    <w:rsid w:val="00E151DA"/>
    <w:rsid w:val="00E1574E"/>
    <w:rsid w:val="00E1612E"/>
    <w:rsid w:val="00E16E3F"/>
    <w:rsid w:val="00E173DC"/>
    <w:rsid w:val="00E17C0F"/>
    <w:rsid w:val="00E17CED"/>
    <w:rsid w:val="00E224E4"/>
    <w:rsid w:val="00E2273C"/>
    <w:rsid w:val="00E22787"/>
    <w:rsid w:val="00E22977"/>
    <w:rsid w:val="00E23A6C"/>
    <w:rsid w:val="00E23B1C"/>
    <w:rsid w:val="00E23B20"/>
    <w:rsid w:val="00E23FC3"/>
    <w:rsid w:val="00E25141"/>
    <w:rsid w:val="00E259C7"/>
    <w:rsid w:val="00E25AB5"/>
    <w:rsid w:val="00E25E97"/>
    <w:rsid w:val="00E262BA"/>
    <w:rsid w:val="00E264EA"/>
    <w:rsid w:val="00E269CA"/>
    <w:rsid w:val="00E26AA7"/>
    <w:rsid w:val="00E26BD3"/>
    <w:rsid w:val="00E26C63"/>
    <w:rsid w:val="00E270ED"/>
    <w:rsid w:val="00E27920"/>
    <w:rsid w:val="00E27ABB"/>
    <w:rsid w:val="00E27FEF"/>
    <w:rsid w:val="00E30894"/>
    <w:rsid w:val="00E31359"/>
    <w:rsid w:val="00E314DC"/>
    <w:rsid w:val="00E316E3"/>
    <w:rsid w:val="00E32441"/>
    <w:rsid w:val="00E32C42"/>
    <w:rsid w:val="00E32DF6"/>
    <w:rsid w:val="00E32F10"/>
    <w:rsid w:val="00E33319"/>
    <w:rsid w:val="00E34112"/>
    <w:rsid w:val="00E354A2"/>
    <w:rsid w:val="00E357D7"/>
    <w:rsid w:val="00E35FC3"/>
    <w:rsid w:val="00E36AE7"/>
    <w:rsid w:val="00E36D9C"/>
    <w:rsid w:val="00E37F42"/>
    <w:rsid w:val="00E40565"/>
    <w:rsid w:val="00E40E99"/>
    <w:rsid w:val="00E40FBD"/>
    <w:rsid w:val="00E412D2"/>
    <w:rsid w:val="00E42BF5"/>
    <w:rsid w:val="00E42C79"/>
    <w:rsid w:val="00E42ECF"/>
    <w:rsid w:val="00E431FE"/>
    <w:rsid w:val="00E438E5"/>
    <w:rsid w:val="00E43E5B"/>
    <w:rsid w:val="00E4488B"/>
    <w:rsid w:val="00E45299"/>
    <w:rsid w:val="00E459F0"/>
    <w:rsid w:val="00E45AC7"/>
    <w:rsid w:val="00E47085"/>
    <w:rsid w:val="00E47292"/>
    <w:rsid w:val="00E47510"/>
    <w:rsid w:val="00E47752"/>
    <w:rsid w:val="00E50978"/>
    <w:rsid w:val="00E50C18"/>
    <w:rsid w:val="00E51535"/>
    <w:rsid w:val="00E51EDF"/>
    <w:rsid w:val="00E51F8A"/>
    <w:rsid w:val="00E51FE2"/>
    <w:rsid w:val="00E525FD"/>
    <w:rsid w:val="00E528E4"/>
    <w:rsid w:val="00E52B7C"/>
    <w:rsid w:val="00E52D10"/>
    <w:rsid w:val="00E52FDD"/>
    <w:rsid w:val="00E531F3"/>
    <w:rsid w:val="00E53336"/>
    <w:rsid w:val="00E53873"/>
    <w:rsid w:val="00E53C09"/>
    <w:rsid w:val="00E54D4D"/>
    <w:rsid w:val="00E54DA8"/>
    <w:rsid w:val="00E55E03"/>
    <w:rsid w:val="00E55E18"/>
    <w:rsid w:val="00E564D7"/>
    <w:rsid w:val="00E57227"/>
    <w:rsid w:val="00E60274"/>
    <w:rsid w:val="00E6054A"/>
    <w:rsid w:val="00E60588"/>
    <w:rsid w:val="00E609E2"/>
    <w:rsid w:val="00E6162B"/>
    <w:rsid w:val="00E6191B"/>
    <w:rsid w:val="00E625F1"/>
    <w:rsid w:val="00E629AE"/>
    <w:rsid w:val="00E62E51"/>
    <w:rsid w:val="00E63672"/>
    <w:rsid w:val="00E647F0"/>
    <w:rsid w:val="00E64B41"/>
    <w:rsid w:val="00E65333"/>
    <w:rsid w:val="00E656BA"/>
    <w:rsid w:val="00E65766"/>
    <w:rsid w:val="00E65ED4"/>
    <w:rsid w:val="00E66491"/>
    <w:rsid w:val="00E665D8"/>
    <w:rsid w:val="00E6665B"/>
    <w:rsid w:val="00E66E0E"/>
    <w:rsid w:val="00E67A7F"/>
    <w:rsid w:val="00E67B25"/>
    <w:rsid w:val="00E70015"/>
    <w:rsid w:val="00E70AAC"/>
    <w:rsid w:val="00E71343"/>
    <w:rsid w:val="00E7159B"/>
    <w:rsid w:val="00E717C8"/>
    <w:rsid w:val="00E71C32"/>
    <w:rsid w:val="00E7206F"/>
    <w:rsid w:val="00E735D0"/>
    <w:rsid w:val="00E73A83"/>
    <w:rsid w:val="00E74E44"/>
    <w:rsid w:val="00E75434"/>
    <w:rsid w:val="00E75500"/>
    <w:rsid w:val="00E75617"/>
    <w:rsid w:val="00E76A15"/>
    <w:rsid w:val="00E76A76"/>
    <w:rsid w:val="00E77231"/>
    <w:rsid w:val="00E807EE"/>
    <w:rsid w:val="00E808A8"/>
    <w:rsid w:val="00E80942"/>
    <w:rsid w:val="00E81B5F"/>
    <w:rsid w:val="00E81C21"/>
    <w:rsid w:val="00E82D7C"/>
    <w:rsid w:val="00E83244"/>
    <w:rsid w:val="00E83EA1"/>
    <w:rsid w:val="00E84645"/>
    <w:rsid w:val="00E84F76"/>
    <w:rsid w:val="00E865AE"/>
    <w:rsid w:val="00E86D9B"/>
    <w:rsid w:val="00E879B6"/>
    <w:rsid w:val="00E87B3D"/>
    <w:rsid w:val="00E90015"/>
    <w:rsid w:val="00E9025E"/>
    <w:rsid w:val="00E903ED"/>
    <w:rsid w:val="00E90AD5"/>
    <w:rsid w:val="00E90E2C"/>
    <w:rsid w:val="00E90E9A"/>
    <w:rsid w:val="00E912FC"/>
    <w:rsid w:val="00E91412"/>
    <w:rsid w:val="00E91684"/>
    <w:rsid w:val="00E91895"/>
    <w:rsid w:val="00E91DEB"/>
    <w:rsid w:val="00E931B6"/>
    <w:rsid w:val="00E93686"/>
    <w:rsid w:val="00E9375C"/>
    <w:rsid w:val="00E93FD4"/>
    <w:rsid w:val="00E943F5"/>
    <w:rsid w:val="00E94F29"/>
    <w:rsid w:val="00E95193"/>
    <w:rsid w:val="00E95BF2"/>
    <w:rsid w:val="00E967E6"/>
    <w:rsid w:val="00E969B6"/>
    <w:rsid w:val="00E96C4E"/>
    <w:rsid w:val="00E96CCC"/>
    <w:rsid w:val="00E9723E"/>
    <w:rsid w:val="00E974A9"/>
    <w:rsid w:val="00EA01D8"/>
    <w:rsid w:val="00EA021B"/>
    <w:rsid w:val="00EA03AF"/>
    <w:rsid w:val="00EA1909"/>
    <w:rsid w:val="00EA214E"/>
    <w:rsid w:val="00EA2306"/>
    <w:rsid w:val="00EA2359"/>
    <w:rsid w:val="00EA29AC"/>
    <w:rsid w:val="00EA2DD1"/>
    <w:rsid w:val="00EA378E"/>
    <w:rsid w:val="00EA3CAB"/>
    <w:rsid w:val="00EA3F68"/>
    <w:rsid w:val="00EA42FD"/>
    <w:rsid w:val="00EA5365"/>
    <w:rsid w:val="00EA5A82"/>
    <w:rsid w:val="00EA5AAD"/>
    <w:rsid w:val="00EA5F4C"/>
    <w:rsid w:val="00EA63B3"/>
    <w:rsid w:val="00EA7544"/>
    <w:rsid w:val="00EA757D"/>
    <w:rsid w:val="00EA75BD"/>
    <w:rsid w:val="00EA7F5E"/>
    <w:rsid w:val="00EB0063"/>
    <w:rsid w:val="00EB06E3"/>
    <w:rsid w:val="00EB0922"/>
    <w:rsid w:val="00EB09B4"/>
    <w:rsid w:val="00EB162B"/>
    <w:rsid w:val="00EB2948"/>
    <w:rsid w:val="00EB392A"/>
    <w:rsid w:val="00EB3DB0"/>
    <w:rsid w:val="00EB3F95"/>
    <w:rsid w:val="00EB4010"/>
    <w:rsid w:val="00EB4541"/>
    <w:rsid w:val="00EB4E46"/>
    <w:rsid w:val="00EB5D80"/>
    <w:rsid w:val="00EB6114"/>
    <w:rsid w:val="00EB63AD"/>
    <w:rsid w:val="00EB6E16"/>
    <w:rsid w:val="00EB6EA0"/>
    <w:rsid w:val="00EB6EB5"/>
    <w:rsid w:val="00EB6F8F"/>
    <w:rsid w:val="00EB7532"/>
    <w:rsid w:val="00EB764C"/>
    <w:rsid w:val="00EB7660"/>
    <w:rsid w:val="00EB76AA"/>
    <w:rsid w:val="00EB77BA"/>
    <w:rsid w:val="00EC09B1"/>
    <w:rsid w:val="00EC1611"/>
    <w:rsid w:val="00EC26EE"/>
    <w:rsid w:val="00EC34CE"/>
    <w:rsid w:val="00EC36A7"/>
    <w:rsid w:val="00EC3C35"/>
    <w:rsid w:val="00EC3EC2"/>
    <w:rsid w:val="00EC45B9"/>
    <w:rsid w:val="00EC4B8F"/>
    <w:rsid w:val="00EC4C14"/>
    <w:rsid w:val="00EC4D91"/>
    <w:rsid w:val="00EC4EDD"/>
    <w:rsid w:val="00EC58F7"/>
    <w:rsid w:val="00EC5941"/>
    <w:rsid w:val="00EC6CA9"/>
    <w:rsid w:val="00EC6CBF"/>
    <w:rsid w:val="00EC6CC3"/>
    <w:rsid w:val="00EC7A2B"/>
    <w:rsid w:val="00EC7B9F"/>
    <w:rsid w:val="00EC7BDD"/>
    <w:rsid w:val="00EC7C4D"/>
    <w:rsid w:val="00ED0B34"/>
    <w:rsid w:val="00ED1134"/>
    <w:rsid w:val="00ED1999"/>
    <w:rsid w:val="00ED201A"/>
    <w:rsid w:val="00ED20C1"/>
    <w:rsid w:val="00ED2280"/>
    <w:rsid w:val="00ED3D65"/>
    <w:rsid w:val="00ED45EA"/>
    <w:rsid w:val="00ED5183"/>
    <w:rsid w:val="00ED5905"/>
    <w:rsid w:val="00ED5EA6"/>
    <w:rsid w:val="00ED6D6B"/>
    <w:rsid w:val="00ED6E0C"/>
    <w:rsid w:val="00ED715D"/>
    <w:rsid w:val="00ED7AE6"/>
    <w:rsid w:val="00EE002E"/>
    <w:rsid w:val="00EE0105"/>
    <w:rsid w:val="00EE0125"/>
    <w:rsid w:val="00EE0760"/>
    <w:rsid w:val="00EE08BC"/>
    <w:rsid w:val="00EE2106"/>
    <w:rsid w:val="00EE2B39"/>
    <w:rsid w:val="00EE35C1"/>
    <w:rsid w:val="00EE3AF7"/>
    <w:rsid w:val="00EE3D3E"/>
    <w:rsid w:val="00EE3DDF"/>
    <w:rsid w:val="00EE43D9"/>
    <w:rsid w:val="00EE47CE"/>
    <w:rsid w:val="00EE482F"/>
    <w:rsid w:val="00EE4F82"/>
    <w:rsid w:val="00EE6957"/>
    <w:rsid w:val="00EF067A"/>
    <w:rsid w:val="00EF15DB"/>
    <w:rsid w:val="00EF1A6C"/>
    <w:rsid w:val="00EF2165"/>
    <w:rsid w:val="00EF318E"/>
    <w:rsid w:val="00EF3264"/>
    <w:rsid w:val="00EF328B"/>
    <w:rsid w:val="00EF352A"/>
    <w:rsid w:val="00EF3B9F"/>
    <w:rsid w:val="00EF3C70"/>
    <w:rsid w:val="00EF3C95"/>
    <w:rsid w:val="00EF48A3"/>
    <w:rsid w:val="00EF4E8C"/>
    <w:rsid w:val="00EF5301"/>
    <w:rsid w:val="00EF5900"/>
    <w:rsid w:val="00EF59A2"/>
    <w:rsid w:val="00EF5F03"/>
    <w:rsid w:val="00EF6CA8"/>
    <w:rsid w:val="00EF6F1C"/>
    <w:rsid w:val="00EF725C"/>
    <w:rsid w:val="00EF7BF7"/>
    <w:rsid w:val="00EF7E66"/>
    <w:rsid w:val="00F003FE"/>
    <w:rsid w:val="00F005F2"/>
    <w:rsid w:val="00F00EDF"/>
    <w:rsid w:val="00F00F58"/>
    <w:rsid w:val="00F011B3"/>
    <w:rsid w:val="00F01643"/>
    <w:rsid w:val="00F01E52"/>
    <w:rsid w:val="00F02C60"/>
    <w:rsid w:val="00F030EC"/>
    <w:rsid w:val="00F03181"/>
    <w:rsid w:val="00F03283"/>
    <w:rsid w:val="00F03284"/>
    <w:rsid w:val="00F03C10"/>
    <w:rsid w:val="00F03DCB"/>
    <w:rsid w:val="00F040AE"/>
    <w:rsid w:val="00F045AB"/>
    <w:rsid w:val="00F04F75"/>
    <w:rsid w:val="00F06081"/>
    <w:rsid w:val="00F06505"/>
    <w:rsid w:val="00F06768"/>
    <w:rsid w:val="00F069EB"/>
    <w:rsid w:val="00F07D83"/>
    <w:rsid w:val="00F102E5"/>
    <w:rsid w:val="00F10F57"/>
    <w:rsid w:val="00F114C8"/>
    <w:rsid w:val="00F11AFF"/>
    <w:rsid w:val="00F12E76"/>
    <w:rsid w:val="00F12EBA"/>
    <w:rsid w:val="00F131DA"/>
    <w:rsid w:val="00F1340D"/>
    <w:rsid w:val="00F13904"/>
    <w:rsid w:val="00F13B18"/>
    <w:rsid w:val="00F145E6"/>
    <w:rsid w:val="00F15039"/>
    <w:rsid w:val="00F15424"/>
    <w:rsid w:val="00F1562E"/>
    <w:rsid w:val="00F159F2"/>
    <w:rsid w:val="00F1637E"/>
    <w:rsid w:val="00F16783"/>
    <w:rsid w:val="00F16BF9"/>
    <w:rsid w:val="00F17301"/>
    <w:rsid w:val="00F1781F"/>
    <w:rsid w:val="00F17934"/>
    <w:rsid w:val="00F17A44"/>
    <w:rsid w:val="00F17DCD"/>
    <w:rsid w:val="00F20097"/>
    <w:rsid w:val="00F20583"/>
    <w:rsid w:val="00F20D5B"/>
    <w:rsid w:val="00F210DE"/>
    <w:rsid w:val="00F2163B"/>
    <w:rsid w:val="00F218B9"/>
    <w:rsid w:val="00F2211B"/>
    <w:rsid w:val="00F228A2"/>
    <w:rsid w:val="00F22DA2"/>
    <w:rsid w:val="00F236A1"/>
    <w:rsid w:val="00F23E98"/>
    <w:rsid w:val="00F248FB"/>
    <w:rsid w:val="00F249A3"/>
    <w:rsid w:val="00F25722"/>
    <w:rsid w:val="00F2596C"/>
    <w:rsid w:val="00F2649D"/>
    <w:rsid w:val="00F267E4"/>
    <w:rsid w:val="00F2695F"/>
    <w:rsid w:val="00F26BF3"/>
    <w:rsid w:val="00F26C5D"/>
    <w:rsid w:val="00F26C83"/>
    <w:rsid w:val="00F30B38"/>
    <w:rsid w:val="00F30BC4"/>
    <w:rsid w:val="00F3134B"/>
    <w:rsid w:val="00F314CC"/>
    <w:rsid w:val="00F32180"/>
    <w:rsid w:val="00F32A15"/>
    <w:rsid w:val="00F33787"/>
    <w:rsid w:val="00F3458F"/>
    <w:rsid w:val="00F34942"/>
    <w:rsid w:val="00F355A7"/>
    <w:rsid w:val="00F35C59"/>
    <w:rsid w:val="00F35DDB"/>
    <w:rsid w:val="00F361C0"/>
    <w:rsid w:val="00F36FFC"/>
    <w:rsid w:val="00F3771E"/>
    <w:rsid w:val="00F4052C"/>
    <w:rsid w:val="00F407DD"/>
    <w:rsid w:val="00F4093A"/>
    <w:rsid w:val="00F40B36"/>
    <w:rsid w:val="00F42BB1"/>
    <w:rsid w:val="00F42DC8"/>
    <w:rsid w:val="00F42ED6"/>
    <w:rsid w:val="00F43825"/>
    <w:rsid w:val="00F445DE"/>
    <w:rsid w:val="00F44A02"/>
    <w:rsid w:val="00F44A6B"/>
    <w:rsid w:val="00F44C9B"/>
    <w:rsid w:val="00F45155"/>
    <w:rsid w:val="00F45620"/>
    <w:rsid w:val="00F461D6"/>
    <w:rsid w:val="00F4643E"/>
    <w:rsid w:val="00F46B48"/>
    <w:rsid w:val="00F46EEE"/>
    <w:rsid w:val="00F46F24"/>
    <w:rsid w:val="00F471EB"/>
    <w:rsid w:val="00F47931"/>
    <w:rsid w:val="00F47CFC"/>
    <w:rsid w:val="00F51089"/>
    <w:rsid w:val="00F5174C"/>
    <w:rsid w:val="00F5234B"/>
    <w:rsid w:val="00F5286E"/>
    <w:rsid w:val="00F52C6A"/>
    <w:rsid w:val="00F52F77"/>
    <w:rsid w:val="00F532B3"/>
    <w:rsid w:val="00F534B1"/>
    <w:rsid w:val="00F535B6"/>
    <w:rsid w:val="00F536E2"/>
    <w:rsid w:val="00F5478E"/>
    <w:rsid w:val="00F547A7"/>
    <w:rsid w:val="00F54E36"/>
    <w:rsid w:val="00F54F5C"/>
    <w:rsid w:val="00F550ED"/>
    <w:rsid w:val="00F5565E"/>
    <w:rsid w:val="00F55848"/>
    <w:rsid w:val="00F56015"/>
    <w:rsid w:val="00F56B98"/>
    <w:rsid w:val="00F56CB1"/>
    <w:rsid w:val="00F578EE"/>
    <w:rsid w:val="00F57A71"/>
    <w:rsid w:val="00F6031D"/>
    <w:rsid w:val="00F606A1"/>
    <w:rsid w:val="00F60AC9"/>
    <w:rsid w:val="00F61488"/>
    <w:rsid w:val="00F61E1D"/>
    <w:rsid w:val="00F6221D"/>
    <w:rsid w:val="00F62A3D"/>
    <w:rsid w:val="00F62DF0"/>
    <w:rsid w:val="00F63190"/>
    <w:rsid w:val="00F63E26"/>
    <w:rsid w:val="00F649D1"/>
    <w:rsid w:val="00F6523F"/>
    <w:rsid w:val="00F654E2"/>
    <w:rsid w:val="00F663DB"/>
    <w:rsid w:val="00F66ADA"/>
    <w:rsid w:val="00F670D4"/>
    <w:rsid w:val="00F6731A"/>
    <w:rsid w:val="00F6755A"/>
    <w:rsid w:val="00F6770E"/>
    <w:rsid w:val="00F678F0"/>
    <w:rsid w:val="00F67D87"/>
    <w:rsid w:val="00F7094E"/>
    <w:rsid w:val="00F71235"/>
    <w:rsid w:val="00F71786"/>
    <w:rsid w:val="00F72745"/>
    <w:rsid w:val="00F727E5"/>
    <w:rsid w:val="00F72F9E"/>
    <w:rsid w:val="00F735A3"/>
    <w:rsid w:val="00F73CAE"/>
    <w:rsid w:val="00F74A05"/>
    <w:rsid w:val="00F753C9"/>
    <w:rsid w:val="00F75762"/>
    <w:rsid w:val="00F7666D"/>
    <w:rsid w:val="00F76D23"/>
    <w:rsid w:val="00F76D55"/>
    <w:rsid w:val="00F77412"/>
    <w:rsid w:val="00F77BFF"/>
    <w:rsid w:val="00F77D4F"/>
    <w:rsid w:val="00F80171"/>
    <w:rsid w:val="00F81B4B"/>
    <w:rsid w:val="00F81DCA"/>
    <w:rsid w:val="00F81F5C"/>
    <w:rsid w:val="00F823BE"/>
    <w:rsid w:val="00F82526"/>
    <w:rsid w:val="00F827C8"/>
    <w:rsid w:val="00F8348C"/>
    <w:rsid w:val="00F8349D"/>
    <w:rsid w:val="00F838F1"/>
    <w:rsid w:val="00F83D5D"/>
    <w:rsid w:val="00F83DC7"/>
    <w:rsid w:val="00F83DF4"/>
    <w:rsid w:val="00F848C8"/>
    <w:rsid w:val="00F84B9B"/>
    <w:rsid w:val="00F84E27"/>
    <w:rsid w:val="00F85586"/>
    <w:rsid w:val="00F85813"/>
    <w:rsid w:val="00F879D4"/>
    <w:rsid w:val="00F87AAF"/>
    <w:rsid w:val="00F90581"/>
    <w:rsid w:val="00F90E69"/>
    <w:rsid w:val="00F90EE7"/>
    <w:rsid w:val="00F92277"/>
    <w:rsid w:val="00F923C6"/>
    <w:rsid w:val="00F925EE"/>
    <w:rsid w:val="00F93365"/>
    <w:rsid w:val="00F93722"/>
    <w:rsid w:val="00F93739"/>
    <w:rsid w:val="00F94248"/>
    <w:rsid w:val="00F942C8"/>
    <w:rsid w:val="00F9489D"/>
    <w:rsid w:val="00F94D80"/>
    <w:rsid w:val="00F94FFC"/>
    <w:rsid w:val="00F955D8"/>
    <w:rsid w:val="00F957BA"/>
    <w:rsid w:val="00F95A7C"/>
    <w:rsid w:val="00F9666A"/>
    <w:rsid w:val="00F9701D"/>
    <w:rsid w:val="00F971D1"/>
    <w:rsid w:val="00F972B4"/>
    <w:rsid w:val="00F97999"/>
    <w:rsid w:val="00F97B47"/>
    <w:rsid w:val="00FA0784"/>
    <w:rsid w:val="00FA0DA3"/>
    <w:rsid w:val="00FA10FA"/>
    <w:rsid w:val="00FA1A40"/>
    <w:rsid w:val="00FA1B81"/>
    <w:rsid w:val="00FA1DE4"/>
    <w:rsid w:val="00FA1E1F"/>
    <w:rsid w:val="00FA1EEA"/>
    <w:rsid w:val="00FA289A"/>
    <w:rsid w:val="00FA2C87"/>
    <w:rsid w:val="00FA387B"/>
    <w:rsid w:val="00FA390D"/>
    <w:rsid w:val="00FA4197"/>
    <w:rsid w:val="00FA423C"/>
    <w:rsid w:val="00FA4A06"/>
    <w:rsid w:val="00FA4E81"/>
    <w:rsid w:val="00FA5182"/>
    <w:rsid w:val="00FA580F"/>
    <w:rsid w:val="00FA5CCC"/>
    <w:rsid w:val="00FA5E2A"/>
    <w:rsid w:val="00FA6637"/>
    <w:rsid w:val="00FA69F3"/>
    <w:rsid w:val="00FA735F"/>
    <w:rsid w:val="00FA7DDE"/>
    <w:rsid w:val="00FB03D2"/>
    <w:rsid w:val="00FB05A8"/>
    <w:rsid w:val="00FB089B"/>
    <w:rsid w:val="00FB0F4C"/>
    <w:rsid w:val="00FB1136"/>
    <w:rsid w:val="00FB11EB"/>
    <w:rsid w:val="00FB1CD8"/>
    <w:rsid w:val="00FB2026"/>
    <w:rsid w:val="00FB24A1"/>
    <w:rsid w:val="00FB31B5"/>
    <w:rsid w:val="00FB3328"/>
    <w:rsid w:val="00FB33C0"/>
    <w:rsid w:val="00FB357C"/>
    <w:rsid w:val="00FB463F"/>
    <w:rsid w:val="00FB47D2"/>
    <w:rsid w:val="00FB4C2F"/>
    <w:rsid w:val="00FB561E"/>
    <w:rsid w:val="00FB5707"/>
    <w:rsid w:val="00FB5CFD"/>
    <w:rsid w:val="00FB671A"/>
    <w:rsid w:val="00FB71CB"/>
    <w:rsid w:val="00FB720E"/>
    <w:rsid w:val="00FB7DFE"/>
    <w:rsid w:val="00FC0079"/>
    <w:rsid w:val="00FC0B52"/>
    <w:rsid w:val="00FC113D"/>
    <w:rsid w:val="00FC15D5"/>
    <w:rsid w:val="00FC1882"/>
    <w:rsid w:val="00FC2641"/>
    <w:rsid w:val="00FC269F"/>
    <w:rsid w:val="00FC27C3"/>
    <w:rsid w:val="00FC3027"/>
    <w:rsid w:val="00FC475E"/>
    <w:rsid w:val="00FC6764"/>
    <w:rsid w:val="00FC6C48"/>
    <w:rsid w:val="00FC75BD"/>
    <w:rsid w:val="00FC7BA9"/>
    <w:rsid w:val="00FC7CDA"/>
    <w:rsid w:val="00FD0347"/>
    <w:rsid w:val="00FD0870"/>
    <w:rsid w:val="00FD0CAA"/>
    <w:rsid w:val="00FD0D05"/>
    <w:rsid w:val="00FD0E3A"/>
    <w:rsid w:val="00FD1C40"/>
    <w:rsid w:val="00FD1C52"/>
    <w:rsid w:val="00FD1D25"/>
    <w:rsid w:val="00FD2AE1"/>
    <w:rsid w:val="00FD3263"/>
    <w:rsid w:val="00FD3327"/>
    <w:rsid w:val="00FD39E0"/>
    <w:rsid w:val="00FD3DC0"/>
    <w:rsid w:val="00FD412A"/>
    <w:rsid w:val="00FD4139"/>
    <w:rsid w:val="00FD4A87"/>
    <w:rsid w:val="00FD504C"/>
    <w:rsid w:val="00FD5D5A"/>
    <w:rsid w:val="00FD7F87"/>
    <w:rsid w:val="00FE03C5"/>
    <w:rsid w:val="00FE0C43"/>
    <w:rsid w:val="00FE0F30"/>
    <w:rsid w:val="00FE1471"/>
    <w:rsid w:val="00FE1A28"/>
    <w:rsid w:val="00FE1A4A"/>
    <w:rsid w:val="00FE2D86"/>
    <w:rsid w:val="00FE35F5"/>
    <w:rsid w:val="00FE3B28"/>
    <w:rsid w:val="00FE42E5"/>
    <w:rsid w:val="00FE466D"/>
    <w:rsid w:val="00FE4DEA"/>
    <w:rsid w:val="00FE5241"/>
    <w:rsid w:val="00FE58B5"/>
    <w:rsid w:val="00FE5EEA"/>
    <w:rsid w:val="00FE6990"/>
    <w:rsid w:val="00FE783F"/>
    <w:rsid w:val="00FF062C"/>
    <w:rsid w:val="00FF1C3C"/>
    <w:rsid w:val="00FF2D2C"/>
    <w:rsid w:val="00FF39A0"/>
    <w:rsid w:val="00FF3CE5"/>
    <w:rsid w:val="00FF4919"/>
    <w:rsid w:val="00FF5577"/>
    <w:rsid w:val="00FF6E59"/>
    <w:rsid w:val="00FF7224"/>
    <w:rsid w:val="010B7112"/>
    <w:rsid w:val="017594A4"/>
    <w:rsid w:val="01E1BFD1"/>
    <w:rsid w:val="02483392"/>
    <w:rsid w:val="029978F6"/>
    <w:rsid w:val="03026BDA"/>
    <w:rsid w:val="0388386C"/>
    <w:rsid w:val="0389C611"/>
    <w:rsid w:val="03C74078"/>
    <w:rsid w:val="03D6BF71"/>
    <w:rsid w:val="04277732"/>
    <w:rsid w:val="04527508"/>
    <w:rsid w:val="04B337CD"/>
    <w:rsid w:val="04C4687C"/>
    <w:rsid w:val="0509B1F8"/>
    <w:rsid w:val="05A91336"/>
    <w:rsid w:val="05E79F77"/>
    <w:rsid w:val="05E943DD"/>
    <w:rsid w:val="061D5ABC"/>
    <w:rsid w:val="072EF835"/>
    <w:rsid w:val="07C4CC41"/>
    <w:rsid w:val="081E252F"/>
    <w:rsid w:val="0940D9B8"/>
    <w:rsid w:val="099BDCDC"/>
    <w:rsid w:val="09DA7A16"/>
    <w:rsid w:val="09F8FA91"/>
    <w:rsid w:val="0A9380AE"/>
    <w:rsid w:val="0BC942C3"/>
    <w:rsid w:val="0C23839E"/>
    <w:rsid w:val="0D2BDE83"/>
    <w:rsid w:val="0D8D19A6"/>
    <w:rsid w:val="0D8E42E0"/>
    <w:rsid w:val="0E07DB4C"/>
    <w:rsid w:val="0E1E4E50"/>
    <w:rsid w:val="0E580720"/>
    <w:rsid w:val="0E701875"/>
    <w:rsid w:val="0E70DA57"/>
    <w:rsid w:val="10902C9E"/>
    <w:rsid w:val="1159EB2E"/>
    <w:rsid w:val="1166AC37"/>
    <w:rsid w:val="1212D4A2"/>
    <w:rsid w:val="127A3CF2"/>
    <w:rsid w:val="12DD33AA"/>
    <w:rsid w:val="14D57DD4"/>
    <w:rsid w:val="157D3180"/>
    <w:rsid w:val="15D85C59"/>
    <w:rsid w:val="16C14ED0"/>
    <w:rsid w:val="17194B82"/>
    <w:rsid w:val="175B1A09"/>
    <w:rsid w:val="1774B426"/>
    <w:rsid w:val="17AD4CB4"/>
    <w:rsid w:val="17D4778E"/>
    <w:rsid w:val="19DDE2C3"/>
    <w:rsid w:val="19F874C6"/>
    <w:rsid w:val="1A4B7CB6"/>
    <w:rsid w:val="1B2FE841"/>
    <w:rsid w:val="1B8EB17D"/>
    <w:rsid w:val="1BD8CD5D"/>
    <w:rsid w:val="1BEEC3BF"/>
    <w:rsid w:val="1C3108A3"/>
    <w:rsid w:val="1C3470FB"/>
    <w:rsid w:val="1C662A81"/>
    <w:rsid w:val="1C78F180"/>
    <w:rsid w:val="1E4D4757"/>
    <w:rsid w:val="1E680D4B"/>
    <w:rsid w:val="1E7DE292"/>
    <w:rsid w:val="1E85999A"/>
    <w:rsid w:val="1F310FF2"/>
    <w:rsid w:val="2099231C"/>
    <w:rsid w:val="2138B0C4"/>
    <w:rsid w:val="21A35C8C"/>
    <w:rsid w:val="2218DEEB"/>
    <w:rsid w:val="2269745E"/>
    <w:rsid w:val="22A287C5"/>
    <w:rsid w:val="22E18BF8"/>
    <w:rsid w:val="2308D990"/>
    <w:rsid w:val="235D7460"/>
    <w:rsid w:val="243E6C34"/>
    <w:rsid w:val="24DAEE0A"/>
    <w:rsid w:val="2513412F"/>
    <w:rsid w:val="25BB45CA"/>
    <w:rsid w:val="25FB6544"/>
    <w:rsid w:val="269AFB1C"/>
    <w:rsid w:val="26CF5EA7"/>
    <w:rsid w:val="26D368FD"/>
    <w:rsid w:val="27042322"/>
    <w:rsid w:val="27E9AB51"/>
    <w:rsid w:val="28295C3C"/>
    <w:rsid w:val="28593EE4"/>
    <w:rsid w:val="28A68049"/>
    <w:rsid w:val="291D3E13"/>
    <w:rsid w:val="29D2BE17"/>
    <w:rsid w:val="2A0BF071"/>
    <w:rsid w:val="2A22BD65"/>
    <w:rsid w:val="2BEAD0C0"/>
    <w:rsid w:val="2C16B2D0"/>
    <w:rsid w:val="2C5B5819"/>
    <w:rsid w:val="2C8F5D92"/>
    <w:rsid w:val="2D36DA99"/>
    <w:rsid w:val="2D739899"/>
    <w:rsid w:val="2D77F4F0"/>
    <w:rsid w:val="2D8F7D13"/>
    <w:rsid w:val="2DEBEF36"/>
    <w:rsid w:val="2E1D312D"/>
    <w:rsid w:val="308C3016"/>
    <w:rsid w:val="30AE2FB0"/>
    <w:rsid w:val="30E73830"/>
    <w:rsid w:val="32A45EF4"/>
    <w:rsid w:val="32EB135B"/>
    <w:rsid w:val="33702FB0"/>
    <w:rsid w:val="33D71ECF"/>
    <w:rsid w:val="33E06A59"/>
    <w:rsid w:val="34295D16"/>
    <w:rsid w:val="3443543D"/>
    <w:rsid w:val="35830F4A"/>
    <w:rsid w:val="359E7F5A"/>
    <w:rsid w:val="36CC9A48"/>
    <w:rsid w:val="379004CD"/>
    <w:rsid w:val="386E6B6E"/>
    <w:rsid w:val="3968386F"/>
    <w:rsid w:val="39FA20CA"/>
    <w:rsid w:val="39FBF406"/>
    <w:rsid w:val="3A08C82F"/>
    <w:rsid w:val="3A402FF2"/>
    <w:rsid w:val="3A598CBB"/>
    <w:rsid w:val="3CFC06E1"/>
    <w:rsid w:val="3D9E0ED0"/>
    <w:rsid w:val="3E068B28"/>
    <w:rsid w:val="3EBE5C7C"/>
    <w:rsid w:val="3EC7C559"/>
    <w:rsid w:val="3F13D98D"/>
    <w:rsid w:val="3F6C108A"/>
    <w:rsid w:val="403585C5"/>
    <w:rsid w:val="40427231"/>
    <w:rsid w:val="406D31E5"/>
    <w:rsid w:val="406E6A46"/>
    <w:rsid w:val="4117F86F"/>
    <w:rsid w:val="43E89050"/>
    <w:rsid w:val="440A645F"/>
    <w:rsid w:val="4492FB4D"/>
    <w:rsid w:val="45313005"/>
    <w:rsid w:val="4590C45F"/>
    <w:rsid w:val="45B5E2D3"/>
    <w:rsid w:val="46ACA1B7"/>
    <w:rsid w:val="47A1E555"/>
    <w:rsid w:val="480B393F"/>
    <w:rsid w:val="481269E6"/>
    <w:rsid w:val="4845D590"/>
    <w:rsid w:val="48551FCD"/>
    <w:rsid w:val="485CC26C"/>
    <w:rsid w:val="48751A73"/>
    <w:rsid w:val="4891DC2C"/>
    <w:rsid w:val="48BB3433"/>
    <w:rsid w:val="495DCDAE"/>
    <w:rsid w:val="4A121690"/>
    <w:rsid w:val="4A4BBCA3"/>
    <w:rsid w:val="4A8F6B68"/>
    <w:rsid w:val="4AE9F200"/>
    <w:rsid w:val="4BE5BDB4"/>
    <w:rsid w:val="4C45B30D"/>
    <w:rsid w:val="4CB30D7F"/>
    <w:rsid w:val="4CD45E22"/>
    <w:rsid w:val="4CE60764"/>
    <w:rsid w:val="4DB52A17"/>
    <w:rsid w:val="4DE04C3E"/>
    <w:rsid w:val="4E2114AE"/>
    <w:rsid w:val="4E527374"/>
    <w:rsid w:val="4E965F3D"/>
    <w:rsid w:val="4EA5A110"/>
    <w:rsid w:val="4F06A25B"/>
    <w:rsid w:val="4F2A482A"/>
    <w:rsid w:val="4F7EBF01"/>
    <w:rsid w:val="5011266A"/>
    <w:rsid w:val="502BD412"/>
    <w:rsid w:val="507A5E7E"/>
    <w:rsid w:val="50D8E7DD"/>
    <w:rsid w:val="51019015"/>
    <w:rsid w:val="513D109E"/>
    <w:rsid w:val="513D8006"/>
    <w:rsid w:val="5244F0D0"/>
    <w:rsid w:val="5288CFC5"/>
    <w:rsid w:val="543A464E"/>
    <w:rsid w:val="54731CFF"/>
    <w:rsid w:val="549734F9"/>
    <w:rsid w:val="55141F0A"/>
    <w:rsid w:val="55484F5B"/>
    <w:rsid w:val="5556D675"/>
    <w:rsid w:val="55721D83"/>
    <w:rsid w:val="5590D32E"/>
    <w:rsid w:val="571ADC67"/>
    <w:rsid w:val="574665DD"/>
    <w:rsid w:val="579DC164"/>
    <w:rsid w:val="580120B3"/>
    <w:rsid w:val="583D4183"/>
    <w:rsid w:val="5882EEBF"/>
    <w:rsid w:val="58D1900E"/>
    <w:rsid w:val="58F21C58"/>
    <w:rsid w:val="5B8CE07B"/>
    <w:rsid w:val="5CF6D884"/>
    <w:rsid w:val="5D6AEB7C"/>
    <w:rsid w:val="5D8D6C2E"/>
    <w:rsid w:val="5DA390C0"/>
    <w:rsid w:val="5DE06289"/>
    <w:rsid w:val="5F453ADB"/>
    <w:rsid w:val="5F47A0EB"/>
    <w:rsid w:val="5FA093C5"/>
    <w:rsid w:val="60542D50"/>
    <w:rsid w:val="60677B02"/>
    <w:rsid w:val="60A0AE4B"/>
    <w:rsid w:val="610F1275"/>
    <w:rsid w:val="61565686"/>
    <w:rsid w:val="61D1757B"/>
    <w:rsid w:val="620CA839"/>
    <w:rsid w:val="62D387C8"/>
    <w:rsid w:val="63286D48"/>
    <w:rsid w:val="63388114"/>
    <w:rsid w:val="636FF84A"/>
    <w:rsid w:val="63CC0D1C"/>
    <w:rsid w:val="640084EF"/>
    <w:rsid w:val="64861105"/>
    <w:rsid w:val="64B7462F"/>
    <w:rsid w:val="659A927F"/>
    <w:rsid w:val="65FAC51F"/>
    <w:rsid w:val="65FDDD0D"/>
    <w:rsid w:val="665789E5"/>
    <w:rsid w:val="66FE10E0"/>
    <w:rsid w:val="67356694"/>
    <w:rsid w:val="67979E5B"/>
    <w:rsid w:val="67DC2A49"/>
    <w:rsid w:val="686D10F6"/>
    <w:rsid w:val="687C9179"/>
    <w:rsid w:val="6894DC11"/>
    <w:rsid w:val="68DA41C7"/>
    <w:rsid w:val="69787E06"/>
    <w:rsid w:val="6A30AC72"/>
    <w:rsid w:val="6A9496DD"/>
    <w:rsid w:val="6AC7FD6B"/>
    <w:rsid w:val="6AD42492"/>
    <w:rsid w:val="6B8F279D"/>
    <w:rsid w:val="6B90087D"/>
    <w:rsid w:val="6BCDF06D"/>
    <w:rsid w:val="6C01911A"/>
    <w:rsid w:val="6D721BC9"/>
    <w:rsid w:val="6D90A7E3"/>
    <w:rsid w:val="6E1B70C7"/>
    <w:rsid w:val="6E4DB464"/>
    <w:rsid w:val="6E7D6820"/>
    <w:rsid w:val="6E963B5F"/>
    <w:rsid w:val="707D88E4"/>
    <w:rsid w:val="70EDFBAE"/>
    <w:rsid w:val="71144ECF"/>
    <w:rsid w:val="711A5026"/>
    <w:rsid w:val="71C26B3B"/>
    <w:rsid w:val="71F7341A"/>
    <w:rsid w:val="72528C8D"/>
    <w:rsid w:val="7286778B"/>
    <w:rsid w:val="729683A4"/>
    <w:rsid w:val="72B43A8C"/>
    <w:rsid w:val="72EC482D"/>
    <w:rsid w:val="74325405"/>
    <w:rsid w:val="7460E845"/>
    <w:rsid w:val="7479761B"/>
    <w:rsid w:val="74E5236D"/>
    <w:rsid w:val="7511FD61"/>
    <w:rsid w:val="755E8FCF"/>
    <w:rsid w:val="77022B1B"/>
    <w:rsid w:val="77653888"/>
    <w:rsid w:val="78ADCA9C"/>
    <w:rsid w:val="78AF6874"/>
    <w:rsid w:val="7A886D2C"/>
    <w:rsid w:val="7A91A693"/>
    <w:rsid w:val="7A92DF82"/>
    <w:rsid w:val="7ACECCC6"/>
    <w:rsid w:val="7AE09DE2"/>
    <w:rsid w:val="7AF01971"/>
    <w:rsid w:val="7B54CBA3"/>
    <w:rsid w:val="7C175662"/>
    <w:rsid w:val="7C4EA51E"/>
    <w:rsid w:val="7CBFF5C5"/>
    <w:rsid w:val="7CE2878E"/>
    <w:rsid w:val="7D76C48D"/>
    <w:rsid w:val="7DD6F448"/>
    <w:rsid w:val="7E2612FF"/>
    <w:rsid w:val="7E6C1D38"/>
    <w:rsid w:val="7EECC74E"/>
    <w:rsid w:val="7EFCC403"/>
    <w:rsid w:val="7FB3653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5F360"/>
  <w15:docId w15:val="{B98A461D-AC78-4545-ACDE-D57005F5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37200"/>
    <w:pPr>
      <w:widowControl/>
      <w:autoSpaceDE/>
      <w:autoSpaceDN/>
      <w:spacing w:before="120" w:after="120" w:line="276" w:lineRule="auto"/>
      <w:jc w:val="both"/>
    </w:pPr>
    <w:rPr>
      <w:rFonts w:ascii="Arial" w:eastAsia="Arial" w:hAnsi="Arial" w:cs="Arial"/>
      <w:color w:val="5B5B5B" w:themeColor="text2"/>
      <w:lang w:val="ga-IE"/>
    </w:rPr>
  </w:style>
  <w:style w:type="paragraph" w:styleId="Heading1">
    <w:name w:val="heading 1"/>
    <w:basedOn w:val="Normal"/>
    <w:link w:val="Heading1Char"/>
    <w:uiPriority w:val="1"/>
    <w:qFormat/>
    <w:rsid w:val="00324020"/>
    <w:pPr>
      <w:outlineLvl w:val="0"/>
    </w:pPr>
    <w:rPr>
      <w:rFonts w:eastAsia="Trebuchet MS"/>
      <w:b/>
      <w:bCs/>
      <w:noProof/>
      <w:color w:val="0D6B6B" w:themeColor="accent1"/>
      <w:sz w:val="36"/>
      <w:szCs w:val="36"/>
    </w:rPr>
  </w:style>
  <w:style w:type="paragraph" w:styleId="Heading2">
    <w:name w:val="heading 2"/>
    <w:basedOn w:val="paragraph"/>
    <w:link w:val="Heading2Char"/>
    <w:uiPriority w:val="1"/>
    <w:qFormat/>
    <w:rsid w:val="004742B0"/>
    <w:pPr>
      <w:outlineLvl w:val="1"/>
    </w:pPr>
    <w:rPr>
      <w:rFonts w:ascii="Arial" w:hAnsi="Arial" w:cs="Arial"/>
      <w:b/>
      <w:bCs/>
      <w:color w:val="0D6B6B"/>
    </w:rPr>
  </w:style>
  <w:style w:type="paragraph" w:styleId="Heading3">
    <w:name w:val="heading 3"/>
    <w:basedOn w:val="Heading2"/>
    <w:next w:val="Normal"/>
    <w:link w:val="Heading3Char"/>
    <w:uiPriority w:val="9"/>
    <w:unhideWhenUsed/>
    <w:qFormat/>
    <w:rsid w:val="0057140B"/>
    <w:pPr>
      <w:spacing w:after="0" w:afterAutospacing="0"/>
      <w:outlineLvl w:val="2"/>
    </w:pPr>
  </w:style>
  <w:style w:type="paragraph" w:styleId="Heading4">
    <w:name w:val="heading 4"/>
    <w:basedOn w:val="Heading2"/>
    <w:next w:val="Normal"/>
    <w:link w:val="Heading4Char"/>
    <w:uiPriority w:val="9"/>
    <w:unhideWhenUsed/>
    <w:qFormat/>
    <w:rsid w:val="00C16901"/>
    <w:pPr>
      <w:outlineLvl w:val="3"/>
    </w:pPr>
  </w:style>
  <w:style w:type="paragraph" w:styleId="Heading5">
    <w:name w:val="heading 5"/>
    <w:basedOn w:val="Normal"/>
    <w:next w:val="Normal"/>
    <w:link w:val="Heading5Char"/>
    <w:uiPriority w:val="9"/>
    <w:unhideWhenUsed/>
    <w:qFormat/>
    <w:rsid w:val="00913046"/>
    <w:pPr>
      <w:keepNext/>
      <w:keepLines/>
      <w:spacing w:before="40" w:after="0"/>
      <w:outlineLvl w:val="4"/>
    </w:pPr>
    <w:rPr>
      <w:rFonts w:asciiTheme="majorHAnsi" w:eastAsiaTheme="majorEastAsia" w:hAnsiTheme="majorHAnsi" w:cstheme="majorBidi"/>
      <w:color w:val="094F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qFormat/>
    <w:pPr>
      <w:ind w:left="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customStyle="1" w:styleId="HeaderChar">
    <w:name w:val="Header Char"/>
    <w:basedOn w:val="DefaultParagraphFont"/>
    <w:link w:val="Header"/>
    <w:uiPriority w:val="99"/>
    <w:rsid w:val="0014106E"/>
    <w:rPr>
      <w:rFonts w:ascii="Arial MT" w:eastAsia="Arial MT" w:hAnsi="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customStyle="1" w:styleId="FooterChar">
    <w:name w:val="Footer Char"/>
    <w:basedOn w:val="DefaultParagraphFont"/>
    <w:link w:val="Footer"/>
    <w:uiPriority w:val="99"/>
    <w:rsid w:val="0014106E"/>
    <w:rPr>
      <w:rFonts w:ascii="Arial MT" w:eastAsia="Arial MT" w:hAnsi="Arial MT" w:cs="Arial MT"/>
      <w:lang w:val="ga"/>
    </w:rPr>
  </w:style>
  <w:style w:type="character" w:customStyle="1" w:styleId="BodyTextChar">
    <w:name w:val="Body Text Char"/>
    <w:basedOn w:val="DefaultParagraphFont"/>
    <w:link w:val="BodyText"/>
    <w:uiPriority w:val="1"/>
    <w:rsid w:val="00CA42D0"/>
    <w:rPr>
      <w:rFonts w:ascii="Arial MT" w:eastAsia="Arial MT" w:hAnsi="Arial MT" w:cs="Arial MT"/>
      <w:sz w:val="24"/>
      <w:szCs w:val="24"/>
      <w:lang w:val="ga"/>
    </w:rPr>
  </w:style>
  <w:style w:type="paragraph" w:customStyle="1" w:styleId="paragraph">
    <w:name w:val="paragraph"/>
    <w:basedOn w:val="Normal"/>
    <w:rsid w:val="009A5A87"/>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9A5A87"/>
  </w:style>
  <w:style w:type="character" w:customStyle="1" w:styleId="eop">
    <w:name w:val="eop"/>
    <w:basedOn w:val="DefaultParagraphFont"/>
    <w:rsid w:val="009A5A87"/>
  </w:style>
  <w:style w:type="character" w:customStyle="1" w:styleId="tabchar">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509"/>
    <w:rPr>
      <w:rFonts w:ascii="Segoe UI" w:eastAsia="Arial MT" w:hAnsi="Segoe UI" w:cs="Segoe UI"/>
      <w:sz w:val="18"/>
      <w:szCs w:val="18"/>
      <w:lang w:val="ga"/>
    </w:rPr>
  </w:style>
  <w:style w:type="paragraph" w:styleId="FootnoteText">
    <w:name w:val="footnote text"/>
    <w:basedOn w:val="Normal"/>
    <w:link w:val="FootnoteTextChar"/>
    <w:uiPriority w:val="99"/>
    <w:unhideWhenUsed/>
    <w:rsid w:val="002436B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customStyle="1" w:styleId="Heading2Char">
    <w:name w:val="Heading 2 Char"/>
    <w:basedOn w:val="DefaultParagraphFont"/>
    <w:link w:val="Heading2"/>
    <w:uiPriority w:val="1"/>
    <w:rsid w:val="004742B0"/>
    <w:rPr>
      <w:rFonts w:ascii="Arial" w:eastAsia="Times New Roman" w:hAnsi="Arial" w:cs="Arial"/>
      <w:b/>
      <w:bCs/>
      <w:color w:val="0D6B6B"/>
      <w:sz w:val="24"/>
      <w:szCs w:val="24"/>
      <w:lang w:val="ga-IE" w:eastAsia="en-IE"/>
    </w:rPr>
  </w:style>
  <w:style w:type="paragraph" w:styleId="Revision">
    <w:name w:val="Revision"/>
    <w:hidden/>
    <w:uiPriority w:val="99"/>
    <w:semiHidden/>
    <w:rsid w:val="00BE077E"/>
    <w:pPr>
      <w:widowControl/>
      <w:autoSpaceDE/>
      <w:autoSpaceDN/>
    </w:pPr>
    <w:rPr>
      <w:rFonts w:ascii="Arial MT" w:eastAsia="Arial MT" w:hAnsi="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customStyle="1" w:styleId="CommentTextChar">
    <w:name w:val="Comment Text Char"/>
    <w:basedOn w:val="DefaultParagraphFont"/>
    <w:link w:val="CommentText"/>
    <w:uiPriority w:val="99"/>
    <w:rsid w:val="00BE077E"/>
    <w:rPr>
      <w:rFonts w:ascii="Arial MT" w:eastAsia="Arial MT" w:hAnsi="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customStyle="1" w:styleId="CommentSubjectChar">
    <w:name w:val="Comment Subject Char"/>
    <w:basedOn w:val="CommentTextChar"/>
    <w:link w:val="CommentSubject"/>
    <w:uiPriority w:val="99"/>
    <w:semiHidden/>
    <w:rsid w:val="00BE077E"/>
    <w:rPr>
      <w:rFonts w:ascii="Arial MT" w:eastAsia="Arial MT" w:hAnsi="Arial MT" w:cs="Arial MT"/>
      <w:b/>
      <w:bCs/>
      <w:sz w:val="20"/>
      <w:szCs w:val="20"/>
      <w:lang w:val="ga"/>
    </w:rPr>
  </w:style>
  <w:style w:type="character" w:styleId="Hyperlink">
    <w:name w:val="Hyperlink"/>
    <w:basedOn w:val="DefaultParagraphFont"/>
    <w:uiPriority w:val="99"/>
    <w:unhideWhenUsed/>
    <w:rsid w:val="006F2A86"/>
    <w:rPr>
      <w:color w:val="CEDBE6" w:themeColor="hyperlink"/>
      <w:u w:val="single"/>
    </w:rPr>
  </w:style>
  <w:style w:type="character" w:customStyle="1" w:styleId="UnresolvedMention1">
    <w:name w:val="Unresolved Mention1"/>
    <w:basedOn w:val="DefaultParagraphFont"/>
    <w:uiPriority w:val="99"/>
    <w:semiHidden/>
    <w:unhideWhenUsed/>
    <w:rsid w:val="006F2A86"/>
    <w:rPr>
      <w:color w:val="605E5C"/>
      <w:shd w:val="clear" w:color="auto" w:fill="E1DFDD"/>
    </w:rPr>
  </w:style>
  <w:style w:type="table" w:styleId="TableGrid">
    <w:name w:val="Table Grid"/>
    <w:basedOn w:val="TableNormal"/>
    <w:uiPriority w:val="39"/>
    <w:rsid w:val="00600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96A3C"/>
    <w:rPr>
      <w:color w:val="605E5C"/>
      <w:shd w:val="clear" w:color="auto" w:fill="E1DFDD"/>
    </w:rPr>
  </w:style>
  <w:style w:type="character" w:styleId="UnresolvedMention">
    <w:name w:val="Unresolved Mention"/>
    <w:basedOn w:val="DefaultParagraphFont"/>
    <w:uiPriority w:val="99"/>
    <w:semiHidden/>
    <w:unhideWhenUsed/>
    <w:rsid w:val="006D7747"/>
    <w:rPr>
      <w:color w:val="605E5C"/>
      <w:shd w:val="clear" w:color="auto" w:fill="E1DFDD"/>
    </w:rPr>
  </w:style>
  <w:style w:type="character" w:customStyle="1" w:styleId="char">
    <w:name w:val="char"/>
    <w:basedOn w:val="DefaultParagraphFont"/>
    <w:rsid w:val="00DF63A2"/>
  </w:style>
  <w:style w:type="character" w:customStyle="1" w:styleId="label">
    <w:name w:val="label"/>
    <w:basedOn w:val="DefaultParagraphFont"/>
    <w:rsid w:val="00DF63A2"/>
  </w:style>
  <w:style w:type="character" w:customStyle="1" w:styleId="clickme">
    <w:name w:val="clickme"/>
    <w:basedOn w:val="DefaultParagraphFont"/>
    <w:rsid w:val="00DF63A2"/>
  </w:style>
  <w:style w:type="character" w:customStyle="1" w:styleId="inflect">
    <w:name w:val="inflect"/>
    <w:basedOn w:val="DefaultParagraphFont"/>
    <w:rsid w:val="00DF63A2"/>
  </w:style>
  <w:style w:type="character" w:customStyle="1" w:styleId="abbr">
    <w:name w:val="abbr"/>
    <w:basedOn w:val="DefaultParagraphFont"/>
    <w:rsid w:val="00DF63A2"/>
  </w:style>
  <w:style w:type="character" w:customStyle="1" w:styleId="wording">
    <w:name w:val="wording"/>
    <w:basedOn w:val="DefaultParagraphFont"/>
    <w:rsid w:val="00DF63A2"/>
  </w:style>
  <w:style w:type="character" w:styleId="Emphasis">
    <w:name w:val="Emphasis"/>
    <w:basedOn w:val="DefaultParagraphFont"/>
    <w:uiPriority w:val="20"/>
    <w:qFormat/>
    <w:rsid w:val="00646F6A"/>
    <w:rPr>
      <w:i/>
      <w:iCs/>
    </w:rPr>
  </w:style>
  <w:style w:type="paragraph" w:styleId="EndnoteText">
    <w:name w:val="endnote text"/>
    <w:basedOn w:val="Normal"/>
    <w:link w:val="EndnoteTextChar"/>
    <w:uiPriority w:val="99"/>
    <w:semiHidden/>
    <w:unhideWhenUsed/>
    <w:rsid w:val="00971856"/>
    <w:rPr>
      <w:sz w:val="20"/>
      <w:szCs w:val="20"/>
    </w:rPr>
  </w:style>
  <w:style w:type="character" w:customStyle="1" w:styleId="EndnoteTextChar">
    <w:name w:val="Endnote Text Char"/>
    <w:basedOn w:val="DefaultParagraphFont"/>
    <w:link w:val="EndnoteText"/>
    <w:uiPriority w:val="99"/>
    <w:semiHidden/>
    <w:rsid w:val="00971856"/>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971856"/>
    <w:rPr>
      <w:vertAlign w:val="superscript"/>
    </w:rPr>
  </w:style>
  <w:style w:type="character" w:customStyle="1" w:styleId="cf01">
    <w:name w:val="cf01"/>
    <w:basedOn w:val="DefaultParagraphFont"/>
    <w:rsid w:val="00986D54"/>
    <w:rPr>
      <w:rFonts w:ascii="Segoe UI" w:hAnsi="Segoe UI" w:cs="Segoe UI" w:hint="default"/>
      <w:sz w:val="18"/>
      <w:szCs w:val="18"/>
    </w:rPr>
  </w:style>
  <w:style w:type="character" w:customStyle="1" w:styleId="fgb">
    <w:name w:val="fgb"/>
    <w:basedOn w:val="DefaultParagraphFont"/>
    <w:rsid w:val="00D738FC"/>
  </w:style>
  <w:style w:type="character" w:customStyle="1" w:styleId="diclick">
    <w:name w:val="diclick"/>
    <w:basedOn w:val="DefaultParagraphFont"/>
    <w:rsid w:val="00D738FC"/>
  </w:style>
  <w:style w:type="paragraph" w:styleId="NormalWeb">
    <w:name w:val="Normal (Web)"/>
    <w:basedOn w:val="Normal"/>
    <w:uiPriority w:val="99"/>
    <w:unhideWhenUsed/>
    <w:rsid w:val="000D4FF5"/>
    <w:pPr>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B54413"/>
    <w:tblPr>
      <w:tblStyleRowBandSize w:val="1"/>
      <w:tblStyleColBandSize w:val="1"/>
    </w:tblPr>
    <w:tblStylePr w:type="firstRow">
      <w:rPr>
        <w:b/>
        <w:bCs/>
        <w:caps/>
      </w:rPr>
      <w:tblPr/>
      <w:tcPr>
        <w:tcBorders>
          <w:bottom w:val="single" w:sz="4" w:space="0" w:color="9E9E9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9E9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CD3740"/>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cf21">
    <w:name w:val="cf21"/>
    <w:basedOn w:val="DefaultParagraphFont"/>
    <w:rsid w:val="00CD3740"/>
    <w:rPr>
      <w:rFonts w:ascii="Segoe UI" w:hAnsi="Segoe UI" w:cs="Segoe UI" w:hint="default"/>
      <w:sz w:val="18"/>
      <w:szCs w:val="18"/>
    </w:rPr>
  </w:style>
  <w:style w:type="character" w:styleId="FollowedHyperlink">
    <w:name w:val="FollowedHyperlink"/>
    <w:basedOn w:val="DefaultParagraphFont"/>
    <w:uiPriority w:val="99"/>
    <w:semiHidden/>
    <w:unhideWhenUsed/>
    <w:rsid w:val="00B31D30"/>
    <w:rPr>
      <w:color w:val="CEDBE6" w:themeColor="followedHyperlink"/>
      <w:u w:val="single"/>
    </w:rPr>
  </w:style>
  <w:style w:type="paragraph" w:styleId="Title">
    <w:name w:val="Title"/>
    <w:basedOn w:val="Normal"/>
    <w:next w:val="Normal"/>
    <w:link w:val="TitleChar"/>
    <w:uiPriority w:val="1"/>
    <w:qFormat/>
    <w:rsid w:val="003D20DA"/>
    <w:pPr>
      <w:framePr w:hSpace="180" w:wrap="around" w:vAnchor="page" w:hAnchor="page" w:x="5035" w:y="566"/>
      <w:widowControl w:val="0"/>
      <w:autoSpaceDE w:val="0"/>
      <w:autoSpaceDN w:val="0"/>
      <w:spacing w:before="0" w:after="0" w:line="240" w:lineRule="auto"/>
      <w:jc w:val="center"/>
      <w:outlineLvl w:val="0"/>
    </w:pPr>
    <w:rPr>
      <w:rFonts w:eastAsia="Trebuchet MS"/>
      <w:noProof/>
      <w:color w:val="FFFFFF" w:themeColor="background1"/>
      <w:sz w:val="36"/>
      <w:szCs w:val="36"/>
    </w:rPr>
  </w:style>
  <w:style w:type="character" w:customStyle="1" w:styleId="TitleChar">
    <w:name w:val="Title Char"/>
    <w:basedOn w:val="DefaultParagraphFont"/>
    <w:link w:val="Title"/>
    <w:uiPriority w:val="1"/>
    <w:rsid w:val="003D20DA"/>
    <w:rPr>
      <w:rFonts w:ascii="Arial" w:eastAsia="Trebuchet MS" w:hAnsi="Arial" w:cs="Arial"/>
      <w:noProof/>
      <w:color w:val="FFFFFF" w:themeColor="background1"/>
      <w:sz w:val="36"/>
      <w:szCs w:val="36"/>
      <w:lang w:val="ga-IE"/>
    </w:rPr>
  </w:style>
  <w:style w:type="table" w:styleId="GridTable2-Accent3">
    <w:name w:val="Grid Table 2 Accent 3"/>
    <w:basedOn w:val="TableNormal"/>
    <w:uiPriority w:val="47"/>
    <w:rsid w:val="008C5B8D"/>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paragraph" w:styleId="Subtitle">
    <w:name w:val="Subtitle"/>
    <w:basedOn w:val="Normal"/>
    <w:next w:val="Normal"/>
    <w:link w:val="SubtitleChar"/>
    <w:uiPriority w:val="11"/>
    <w:qFormat/>
    <w:rsid w:val="00CC2F6B"/>
    <w:pPr>
      <w:framePr w:hSpace="180" w:wrap="around" w:vAnchor="page" w:hAnchor="margin" w:xAlign="right" w:y="541"/>
      <w:jc w:val="center"/>
      <w:outlineLvl w:val="0"/>
    </w:pPr>
    <w:rPr>
      <w:rFonts w:eastAsia="Trebuchet MS"/>
      <w:noProof/>
      <w:color w:val="FFFFFF" w:themeColor="background1"/>
      <w:sz w:val="36"/>
      <w:szCs w:val="36"/>
    </w:rPr>
  </w:style>
  <w:style w:type="character" w:customStyle="1" w:styleId="SubtitleChar">
    <w:name w:val="Subtitle Char"/>
    <w:basedOn w:val="DefaultParagraphFont"/>
    <w:link w:val="Subtitle"/>
    <w:uiPriority w:val="11"/>
    <w:rsid w:val="00CC2F6B"/>
    <w:rPr>
      <w:rFonts w:ascii="Arial" w:eastAsia="Trebuchet MS" w:hAnsi="Arial" w:cs="Arial"/>
      <w:noProof/>
      <w:color w:val="FFFFFF" w:themeColor="background1"/>
      <w:sz w:val="36"/>
      <w:szCs w:val="36"/>
      <w:lang w:val="ga-IE"/>
    </w:rPr>
  </w:style>
  <w:style w:type="table" w:styleId="TableGridLight">
    <w:name w:val="Grid Table Light"/>
    <w:basedOn w:val="TableNormal"/>
    <w:uiPriority w:val="40"/>
    <w:rsid w:val="00F01E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8C371F"/>
    <w:pPr>
      <w:widowControl/>
      <w:autoSpaceDE/>
      <w:autoSpaceDN/>
      <w:jc w:val="both"/>
    </w:pPr>
    <w:rPr>
      <w:rFonts w:ascii="Arial" w:eastAsia="Arial" w:hAnsi="Arial" w:cs="Arial"/>
      <w:color w:val="5B5B5B" w:themeColor="text2"/>
    </w:rPr>
  </w:style>
  <w:style w:type="character" w:customStyle="1" w:styleId="Heading3Char">
    <w:name w:val="Heading 3 Char"/>
    <w:basedOn w:val="DefaultParagraphFont"/>
    <w:link w:val="Heading3"/>
    <w:uiPriority w:val="9"/>
    <w:rsid w:val="0057140B"/>
    <w:rPr>
      <w:rFonts w:ascii="Arial" w:eastAsia="Times New Roman" w:hAnsi="Arial" w:cs="Arial"/>
      <w:b/>
      <w:bCs/>
      <w:color w:val="0D6B6B"/>
      <w:sz w:val="24"/>
      <w:szCs w:val="24"/>
      <w:lang w:val="ga-IE" w:eastAsia="en-IE"/>
    </w:rPr>
  </w:style>
  <w:style w:type="character" w:customStyle="1" w:styleId="Heading4Char">
    <w:name w:val="Heading 4 Char"/>
    <w:basedOn w:val="DefaultParagraphFont"/>
    <w:link w:val="Heading4"/>
    <w:uiPriority w:val="9"/>
    <w:rsid w:val="00C16901"/>
    <w:rPr>
      <w:rFonts w:ascii="Arial" w:eastAsia="Times New Roman" w:hAnsi="Arial" w:cs="Arial"/>
      <w:b/>
      <w:bCs/>
      <w:color w:val="0D6B6B"/>
      <w:sz w:val="24"/>
      <w:szCs w:val="24"/>
      <w:lang w:val="ga-IE" w:eastAsia="en-IE"/>
    </w:rPr>
  </w:style>
  <w:style w:type="character" w:customStyle="1" w:styleId="Heading5Char">
    <w:name w:val="Heading 5 Char"/>
    <w:basedOn w:val="DefaultParagraphFont"/>
    <w:link w:val="Heading5"/>
    <w:uiPriority w:val="9"/>
    <w:rsid w:val="00913046"/>
    <w:rPr>
      <w:rFonts w:asciiTheme="majorHAnsi" w:eastAsiaTheme="majorEastAsia" w:hAnsiTheme="majorHAnsi" w:cstheme="majorBidi"/>
      <w:color w:val="094F4F" w:themeColor="accent1" w:themeShade="BF"/>
      <w:lang w:val="en-IE"/>
    </w:rPr>
  </w:style>
  <w:style w:type="table" w:customStyle="1" w:styleId="TableGrid1">
    <w:name w:val="Table Grid1"/>
    <w:basedOn w:val="TableNormal"/>
    <w:next w:val="TableGrid"/>
    <w:uiPriority w:val="39"/>
    <w:rsid w:val="00D460E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D674DD"/>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D47747"/>
    <w:rPr>
      <w:rFonts w:ascii="Arial" w:eastAsia="Trebuchet MS" w:hAnsi="Arial" w:cs="Arial"/>
      <w:b/>
      <w:bCs/>
      <w:noProof/>
      <w:color w:val="0D6B6B" w:themeColor="accent1"/>
      <w:sz w:val="36"/>
      <w:szCs w:val="36"/>
      <w:lang w:val="ga-IE"/>
    </w:rPr>
  </w:style>
  <w:style w:type="table" w:customStyle="1" w:styleId="GridTable1Light-Accent11">
    <w:name w:val="Grid Table 1 Light - Accent 11"/>
    <w:basedOn w:val="TableNormal"/>
    <w:next w:val="GridTable1Light-Accent1"/>
    <w:uiPriority w:val="46"/>
    <w:rsid w:val="004B6276"/>
    <w:tblPr>
      <w:tblStyleRowBandSize w:val="1"/>
      <w:tblStyleColBandSize w:val="1"/>
      <w:tblBorders>
        <w:top w:val="single" w:sz="4" w:space="0" w:color="73EEEE"/>
        <w:left w:val="single" w:sz="4" w:space="0" w:color="73EEEE"/>
        <w:bottom w:val="single" w:sz="4" w:space="0" w:color="73EEEE"/>
        <w:right w:val="single" w:sz="4" w:space="0" w:color="73EEEE"/>
        <w:insideH w:val="single" w:sz="4" w:space="0" w:color="73EEEE"/>
        <w:insideV w:val="single" w:sz="4" w:space="0" w:color="73EEEE"/>
      </w:tblBorders>
    </w:tblPr>
    <w:tblStylePr w:type="firstRow">
      <w:rPr>
        <w:b/>
        <w:bCs/>
      </w:rPr>
      <w:tblPr/>
      <w:tcPr>
        <w:tcBorders>
          <w:bottom w:val="single" w:sz="12" w:space="0" w:color="2EE5E5"/>
        </w:tcBorders>
      </w:tcPr>
    </w:tblStylePr>
    <w:tblStylePr w:type="lastRow">
      <w:rPr>
        <w:b/>
        <w:bCs/>
      </w:rPr>
      <w:tblPr/>
      <w:tcPr>
        <w:tcBorders>
          <w:top w:val="double" w:sz="2" w:space="0" w:color="2EE5E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B6276"/>
    <w:tblPr>
      <w:tblStyleRowBandSize w:val="1"/>
      <w:tblStyleColBandSize w:val="1"/>
      <w:tblBorders>
        <w:top w:val="single" w:sz="4" w:space="0" w:color="73EEEE" w:themeColor="accent1" w:themeTint="66"/>
        <w:left w:val="single" w:sz="4" w:space="0" w:color="73EEEE" w:themeColor="accent1" w:themeTint="66"/>
        <w:bottom w:val="single" w:sz="4" w:space="0" w:color="73EEEE" w:themeColor="accent1" w:themeTint="66"/>
        <w:right w:val="single" w:sz="4" w:space="0" w:color="73EEEE" w:themeColor="accent1" w:themeTint="66"/>
        <w:insideH w:val="single" w:sz="4" w:space="0" w:color="73EEEE" w:themeColor="accent1" w:themeTint="66"/>
        <w:insideV w:val="single" w:sz="4" w:space="0" w:color="73EEEE" w:themeColor="accent1" w:themeTint="66"/>
      </w:tblBorders>
    </w:tblPr>
    <w:tblStylePr w:type="firstRow">
      <w:rPr>
        <w:b/>
        <w:bCs/>
      </w:rPr>
      <w:tblPr/>
      <w:tcPr>
        <w:tcBorders>
          <w:bottom w:val="single" w:sz="12" w:space="0" w:color="2EE5E5" w:themeColor="accent1" w:themeTint="99"/>
        </w:tcBorders>
      </w:tcPr>
    </w:tblStylePr>
    <w:tblStylePr w:type="lastRow">
      <w:rPr>
        <w:b/>
        <w:bCs/>
      </w:rPr>
      <w:tblPr/>
      <w:tcPr>
        <w:tcBorders>
          <w:top w:val="double" w:sz="2" w:space="0" w:color="2EE5E5" w:themeColor="accen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0A6160"/>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9B1922"/>
    <w:tblPr>
      <w:tblStyleRowBandSize w:val="1"/>
      <w:tblStyleColBandSize w:val="1"/>
      <w:tblBorders>
        <w:top w:val="single" w:sz="2" w:space="0" w:color="8CC8B6" w:themeColor="accent5" w:themeTint="99"/>
        <w:bottom w:val="single" w:sz="2" w:space="0" w:color="8CC8B6" w:themeColor="accent5" w:themeTint="99"/>
        <w:insideH w:val="single" w:sz="2" w:space="0" w:color="8CC8B6" w:themeColor="accent5" w:themeTint="99"/>
        <w:insideV w:val="single" w:sz="2" w:space="0" w:color="8CC8B6" w:themeColor="accent5" w:themeTint="99"/>
      </w:tblBorders>
    </w:tblPr>
    <w:tblStylePr w:type="firstRow">
      <w:rPr>
        <w:b/>
        <w:bCs/>
      </w:rPr>
      <w:tblPr/>
      <w:tcPr>
        <w:tcBorders>
          <w:top w:val="nil"/>
          <w:bottom w:val="single" w:sz="12" w:space="0" w:color="8CC8B6" w:themeColor="accent5" w:themeTint="99"/>
          <w:insideH w:val="nil"/>
          <w:insideV w:val="nil"/>
        </w:tcBorders>
        <w:shd w:val="clear" w:color="auto" w:fill="FFFFFF" w:themeFill="background1"/>
      </w:tcPr>
    </w:tblStylePr>
    <w:tblStylePr w:type="lastRow">
      <w:rPr>
        <w:b/>
        <w:bCs/>
      </w:rPr>
      <w:tblPr/>
      <w:tcPr>
        <w:tcBorders>
          <w:top w:val="double" w:sz="2" w:space="0" w:color="8CC8B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CE6" w:themeFill="accent5" w:themeFillTint="33"/>
      </w:tcPr>
    </w:tblStylePr>
    <w:tblStylePr w:type="band1Horz">
      <w:tblPr/>
      <w:tcPr>
        <w:shd w:val="clear" w:color="auto" w:fill="D8ECE6" w:themeFill="accent5" w:themeFillTint="33"/>
      </w:tcPr>
    </w:tblStylePr>
  </w:style>
  <w:style w:type="table" w:styleId="GridTable1Light-Accent5">
    <w:name w:val="Grid Table 1 Light Accent 5"/>
    <w:basedOn w:val="TableNormal"/>
    <w:uiPriority w:val="46"/>
    <w:rsid w:val="00F83D5D"/>
    <w:tblPr>
      <w:tblStyleRowBandSize w:val="1"/>
      <w:tblStyleColBandSize w:val="1"/>
      <w:tblBorders>
        <w:top w:val="single" w:sz="4" w:space="0" w:color="B2DACE" w:themeColor="accent5" w:themeTint="66"/>
        <w:left w:val="single" w:sz="4" w:space="0" w:color="B2DACE" w:themeColor="accent5" w:themeTint="66"/>
        <w:bottom w:val="single" w:sz="4" w:space="0" w:color="B2DACE" w:themeColor="accent5" w:themeTint="66"/>
        <w:right w:val="single" w:sz="4" w:space="0" w:color="B2DACE" w:themeColor="accent5" w:themeTint="66"/>
        <w:insideH w:val="single" w:sz="4" w:space="0" w:color="B2DACE" w:themeColor="accent5" w:themeTint="66"/>
        <w:insideV w:val="single" w:sz="4" w:space="0" w:color="B2DACE" w:themeColor="accent5" w:themeTint="66"/>
      </w:tblBorders>
    </w:tblPr>
    <w:tblStylePr w:type="firstRow">
      <w:rPr>
        <w:b/>
        <w:bCs/>
      </w:rPr>
      <w:tblPr/>
      <w:tcPr>
        <w:tcBorders>
          <w:bottom w:val="single" w:sz="12" w:space="0" w:color="8CC8B6" w:themeColor="accent5" w:themeTint="99"/>
        </w:tcBorders>
      </w:tcPr>
    </w:tblStylePr>
    <w:tblStylePr w:type="lastRow">
      <w:rPr>
        <w:b/>
        <w:bCs/>
      </w:rPr>
      <w:tblPr/>
      <w:tcPr>
        <w:tcBorders>
          <w:top w:val="double" w:sz="2" w:space="0" w:color="8CC8B6"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AA64B7"/>
    <w:tblPr>
      <w:tblStyleRowBandSize w:val="1"/>
      <w:tblStyleColBandSize w:val="1"/>
      <w:tblBorders>
        <w:top w:val="single" w:sz="4" w:space="0" w:color="8CC8B6" w:themeColor="accent5" w:themeTint="99"/>
        <w:left w:val="single" w:sz="4" w:space="0" w:color="8CC8B6" w:themeColor="accent5" w:themeTint="99"/>
        <w:bottom w:val="single" w:sz="4" w:space="0" w:color="8CC8B6" w:themeColor="accent5" w:themeTint="99"/>
        <w:right w:val="single" w:sz="4" w:space="0" w:color="8CC8B6" w:themeColor="accent5" w:themeTint="99"/>
        <w:insideH w:val="single" w:sz="4" w:space="0" w:color="8CC8B6" w:themeColor="accent5" w:themeTint="99"/>
        <w:insideV w:val="single" w:sz="4" w:space="0" w:color="8CC8B6" w:themeColor="accent5" w:themeTint="99"/>
      </w:tblBorders>
    </w:tblPr>
    <w:tblStylePr w:type="firstRow">
      <w:rPr>
        <w:b/>
        <w:bCs/>
        <w:color w:val="FFFFFF" w:themeColor="background1"/>
      </w:rPr>
      <w:tblPr/>
      <w:tcPr>
        <w:tcBorders>
          <w:top w:val="single" w:sz="4" w:space="0" w:color="4A9B82" w:themeColor="accent5"/>
          <w:left w:val="single" w:sz="4" w:space="0" w:color="4A9B82" w:themeColor="accent5"/>
          <w:bottom w:val="single" w:sz="4" w:space="0" w:color="4A9B82" w:themeColor="accent5"/>
          <w:right w:val="single" w:sz="4" w:space="0" w:color="4A9B82" w:themeColor="accent5"/>
          <w:insideH w:val="nil"/>
          <w:insideV w:val="nil"/>
        </w:tcBorders>
        <w:shd w:val="clear" w:color="auto" w:fill="4A9B82" w:themeFill="accent5"/>
      </w:tcPr>
    </w:tblStylePr>
    <w:tblStylePr w:type="lastRow">
      <w:rPr>
        <w:b/>
        <w:bCs/>
      </w:rPr>
      <w:tblPr/>
      <w:tcPr>
        <w:tcBorders>
          <w:top w:val="double" w:sz="4" w:space="0" w:color="4A9B82" w:themeColor="accent5"/>
        </w:tcBorders>
      </w:tcPr>
    </w:tblStylePr>
    <w:tblStylePr w:type="firstCol">
      <w:rPr>
        <w:b/>
        <w:bCs/>
      </w:rPr>
    </w:tblStylePr>
    <w:tblStylePr w:type="lastCol">
      <w:rPr>
        <w:b/>
        <w:bCs/>
      </w:rPr>
    </w:tblStylePr>
    <w:tblStylePr w:type="band1Vert">
      <w:tblPr/>
      <w:tcPr>
        <w:shd w:val="clear" w:color="auto" w:fill="D8ECE6" w:themeFill="accent5" w:themeFillTint="33"/>
      </w:tcPr>
    </w:tblStylePr>
    <w:tblStylePr w:type="band1Horz">
      <w:tblPr/>
      <w:tcPr>
        <w:shd w:val="clear" w:color="auto" w:fill="D8ECE6" w:themeFill="accent5" w:themeFillTint="33"/>
      </w:tcPr>
    </w:tblStylePr>
  </w:style>
  <w:style w:type="table" w:styleId="GridTable6Colorful-Accent5">
    <w:name w:val="Grid Table 6 Colorful Accent 5"/>
    <w:basedOn w:val="TableNormal"/>
    <w:uiPriority w:val="51"/>
    <w:rsid w:val="00DB4008"/>
    <w:rPr>
      <w:color w:val="377361" w:themeColor="accent5" w:themeShade="BF"/>
      <w:lang w:val="en-US"/>
    </w:rPr>
    <w:tblPr>
      <w:tblStyleRowBandSize w:val="1"/>
      <w:tblStyleColBandSize w:val="1"/>
      <w:tblBorders>
        <w:top w:val="single" w:sz="4" w:space="0" w:color="8CC8B6" w:themeColor="accent5" w:themeTint="99"/>
        <w:left w:val="single" w:sz="4" w:space="0" w:color="8CC8B6" w:themeColor="accent5" w:themeTint="99"/>
        <w:bottom w:val="single" w:sz="4" w:space="0" w:color="8CC8B6" w:themeColor="accent5" w:themeTint="99"/>
        <w:right w:val="single" w:sz="4" w:space="0" w:color="8CC8B6" w:themeColor="accent5" w:themeTint="99"/>
        <w:insideH w:val="single" w:sz="4" w:space="0" w:color="8CC8B6" w:themeColor="accent5" w:themeTint="99"/>
        <w:insideV w:val="single" w:sz="4" w:space="0" w:color="8CC8B6" w:themeColor="accent5" w:themeTint="99"/>
      </w:tblBorders>
    </w:tblPr>
    <w:tblStylePr w:type="firstRow">
      <w:rPr>
        <w:b/>
        <w:bCs/>
      </w:rPr>
      <w:tblPr/>
      <w:tcPr>
        <w:tcBorders>
          <w:bottom w:val="single" w:sz="12" w:space="0" w:color="8CC8B6" w:themeColor="accent5" w:themeTint="99"/>
        </w:tcBorders>
      </w:tcPr>
    </w:tblStylePr>
    <w:tblStylePr w:type="lastRow">
      <w:rPr>
        <w:b/>
        <w:bCs/>
      </w:rPr>
      <w:tblPr/>
      <w:tcPr>
        <w:tcBorders>
          <w:top w:val="double" w:sz="4" w:space="0" w:color="8CC8B6" w:themeColor="accent5" w:themeTint="99"/>
        </w:tcBorders>
      </w:tcPr>
    </w:tblStylePr>
    <w:tblStylePr w:type="firstCol">
      <w:rPr>
        <w:b/>
        <w:bCs/>
      </w:rPr>
    </w:tblStylePr>
    <w:tblStylePr w:type="lastCol">
      <w:rPr>
        <w:b/>
        <w:bCs/>
      </w:rPr>
    </w:tblStylePr>
    <w:tblStylePr w:type="band1Vert">
      <w:tblPr/>
      <w:tcPr>
        <w:shd w:val="clear" w:color="auto" w:fill="D8ECE6" w:themeFill="accent5" w:themeFillTint="33"/>
      </w:tcPr>
    </w:tblStylePr>
    <w:tblStylePr w:type="band1Horz">
      <w:tblPr/>
      <w:tcPr>
        <w:shd w:val="clear" w:color="auto" w:fill="D8ECE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141">
      <w:bodyDiv w:val="1"/>
      <w:marLeft w:val="0"/>
      <w:marRight w:val="0"/>
      <w:marTop w:val="0"/>
      <w:marBottom w:val="0"/>
      <w:divBdr>
        <w:top w:val="none" w:sz="0" w:space="0" w:color="auto"/>
        <w:left w:val="none" w:sz="0" w:space="0" w:color="auto"/>
        <w:bottom w:val="none" w:sz="0" w:space="0" w:color="auto"/>
        <w:right w:val="none" w:sz="0" w:space="0" w:color="auto"/>
      </w:divBdr>
      <w:divsChild>
        <w:div w:id="1122311250">
          <w:marLeft w:val="0"/>
          <w:marRight w:val="0"/>
          <w:marTop w:val="0"/>
          <w:marBottom w:val="0"/>
          <w:divBdr>
            <w:top w:val="none" w:sz="0" w:space="0" w:color="auto"/>
            <w:left w:val="none" w:sz="0" w:space="0" w:color="auto"/>
            <w:bottom w:val="none" w:sz="0" w:space="0" w:color="auto"/>
            <w:right w:val="none" w:sz="0" w:space="0" w:color="auto"/>
          </w:divBdr>
        </w:div>
      </w:divsChild>
    </w:div>
    <w:div w:id="23288334">
      <w:bodyDiv w:val="1"/>
      <w:marLeft w:val="0"/>
      <w:marRight w:val="0"/>
      <w:marTop w:val="0"/>
      <w:marBottom w:val="0"/>
      <w:divBdr>
        <w:top w:val="none" w:sz="0" w:space="0" w:color="auto"/>
        <w:left w:val="none" w:sz="0" w:space="0" w:color="auto"/>
        <w:bottom w:val="none" w:sz="0" w:space="0" w:color="auto"/>
        <w:right w:val="none" w:sz="0" w:space="0" w:color="auto"/>
      </w:divBdr>
    </w:div>
    <w:div w:id="33164828">
      <w:bodyDiv w:val="1"/>
      <w:marLeft w:val="0"/>
      <w:marRight w:val="0"/>
      <w:marTop w:val="0"/>
      <w:marBottom w:val="0"/>
      <w:divBdr>
        <w:top w:val="none" w:sz="0" w:space="0" w:color="auto"/>
        <w:left w:val="none" w:sz="0" w:space="0" w:color="auto"/>
        <w:bottom w:val="none" w:sz="0" w:space="0" w:color="auto"/>
        <w:right w:val="none" w:sz="0" w:space="0" w:color="auto"/>
      </w:divBdr>
    </w:div>
    <w:div w:id="89085639">
      <w:bodyDiv w:val="1"/>
      <w:marLeft w:val="0"/>
      <w:marRight w:val="0"/>
      <w:marTop w:val="0"/>
      <w:marBottom w:val="0"/>
      <w:divBdr>
        <w:top w:val="none" w:sz="0" w:space="0" w:color="auto"/>
        <w:left w:val="none" w:sz="0" w:space="0" w:color="auto"/>
        <w:bottom w:val="none" w:sz="0" w:space="0" w:color="auto"/>
        <w:right w:val="none" w:sz="0" w:space="0" w:color="auto"/>
      </w:divBdr>
      <w:divsChild>
        <w:div w:id="64843460">
          <w:marLeft w:val="0"/>
          <w:marRight w:val="0"/>
          <w:marTop w:val="0"/>
          <w:marBottom w:val="0"/>
          <w:divBdr>
            <w:top w:val="none" w:sz="0" w:space="0" w:color="auto"/>
            <w:left w:val="none" w:sz="0" w:space="0" w:color="auto"/>
            <w:bottom w:val="none" w:sz="0" w:space="0" w:color="auto"/>
            <w:right w:val="none" w:sz="0" w:space="0" w:color="auto"/>
          </w:divBdr>
        </w:div>
        <w:div w:id="169683591">
          <w:marLeft w:val="0"/>
          <w:marRight w:val="0"/>
          <w:marTop w:val="0"/>
          <w:marBottom w:val="0"/>
          <w:divBdr>
            <w:top w:val="none" w:sz="0" w:space="0" w:color="auto"/>
            <w:left w:val="none" w:sz="0" w:space="0" w:color="auto"/>
            <w:bottom w:val="none" w:sz="0" w:space="0" w:color="auto"/>
            <w:right w:val="none" w:sz="0" w:space="0" w:color="auto"/>
          </w:divBdr>
        </w:div>
        <w:div w:id="952401164">
          <w:marLeft w:val="0"/>
          <w:marRight w:val="0"/>
          <w:marTop w:val="0"/>
          <w:marBottom w:val="0"/>
          <w:divBdr>
            <w:top w:val="none" w:sz="0" w:space="0" w:color="auto"/>
            <w:left w:val="none" w:sz="0" w:space="0" w:color="auto"/>
            <w:bottom w:val="none" w:sz="0" w:space="0" w:color="auto"/>
            <w:right w:val="none" w:sz="0" w:space="0" w:color="auto"/>
          </w:divBdr>
        </w:div>
        <w:div w:id="1867404330">
          <w:marLeft w:val="0"/>
          <w:marRight w:val="0"/>
          <w:marTop w:val="0"/>
          <w:marBottom w:val="0"/>
          <w:divBdr>
            <w:top w:val="none" w:sz="0" w:space="0" w:color="auto"/>
            <w:left w:val="none" w:sz="0" w:space="0" w:color="auto"/>
            <w:bottom w:val="none" w:sz="0" w:space="0" w:color="auto"/>
            <w:right w:val="none" w:sz="0" w:space="0" w:color="auto"/>
          </w:divBdr>
        </w:div>
        <w:div w:id="1959752453">
          <w:marLeft w:val="0"/>
          <w:marRight w:val="0"/>
          <w:marTop w:val="0"/>
          <w:marBottom w:val="0"/>
          <w:divBdr>
            <w:top w:val="none" w:sz="0" w:space="0" w:color="auto"/>
            <w:left w:val="none" w:sz="0" w:space="0" w:color="auto"/>
            <w:bottom w:val="none" w:sz="0" w:space="0" w:color="auto"/>
            <w:right w:val="none" w:sz="0" w:space="0" w:color="auto"/>
          </w:divBdr>
        </w:div>
      </w:divsChild>
    </w:div>
    <w:div w:id="135731068">
      <w:bodyDiv w:val="1"/>
      <w:marLeft w:val="0"/>
      <w:marRight w:val="0"/>
      <w:marTop w:val="0"/>
      <w:marBottom w:val="0"/>
      <w:divBdr>
        <w:top w:val="none" w:sz="0" w:space="0" w:color="auto"/>
        <w:left w:val="none" w:sz="0" w:space="0" w:color="auto"/>
        <w:bottom w:val="none" w:sz="0" w:space="0" w:color="auto"/>
        <w:right w:val="none" w:sz="0" w:space="0" w:color="auto"/>
      </w:divBdr>
    </w:div>
    <w:div w:id="168983852">
      <w:bodyDiv w:val="1"/>
      <w:marLeft w:val="0"/>
      <w:marRight w:val="0"/>
      <w:marTop w:val="0"/>
      <w:marBottom w:val="0"/>
      <w:divBdr>
        <w:top w:val="none" w:sz="0" w:space="0" w:color="auto"/>
        <w:left w:val="none" w:sz="0" w:space="0" w:color="auto"/>
        <w:bottom w:val="none" w:sz="0" w:space="0" w:color="auto"/>
        <w:right w:val="none" w:sz="0" w:space="0" w:color="auto"/>
      </w:divBdr>
      <w:divsChild>
        <w:div w:id="190804519">
          <w:marLeft w:val="0"/>
          <w:marRight w:val="0"/>
          <w:marTop w:val="0"/>
          <w:marBottom w:val="0"/>
          <w:divBdr>
            <w:top w:val="none" w:sz="0" w:space="0" w:color="auto"/>
            <w:left w:val="none" w:sz="0" w:space="0" w:color="auto"/>
            <w:bottom w:val="none" w:sz="0" w:space="0" w:color="auto"/>
            <w:right w:val="none" w:sz="0" w:space="0" w:color="auto"/>
          </w:divBdr>
        </w:div>
        <w:div w:id="810251137">
          <w:marLeft w:val="0"/>
          <w:marRight w:val="0"/>
          <w:marTop w:val="0"/>
          <w:marBottom w:val="0"/>
          <w:divBdr>
            <w:top w:val="none" w:sz="0" w:space="0" w:color="auto"/>
            <w:left w:val="none" w:sz="0" w:space="0" w:color="auto"/>
            <w:bottom w:val="none" w:sz="0" w:space="0" w:color="auto"/>
            <w:right w:val="none" w:sz="0" w:space="0" w:color="auto"/>
          </w:divBdr>
        </w:div>
        <w:div w:id="833644155">
          <w:marLeft w:val="0"/>
          <w:marRight w:val="0"/>
          <w:marTop w:val="0"/>
          <w:marBottom w:val="0"/>
          <w:divBdr>
            <w:top w:val="none" w:sz="0" w:space="0" w:color="auto"/>
            <w:left w:val="none" w:sz="0" w:space="0" w:color="auto"/>
            <w:bottom w:val="none" w:sz="0" w:space="0" w:color="auto"/>
            <w:right w:val="none" w:sz="0" w:space="0" w:color="auto"/>
          </w:divBdr>
        </w:div>
        <w:div w:id="892958398">
          <w:marLeft w:val="0"/>
          <w:marRight w:val="0"/>
          <w:marTop w:val="0"/>
          <w:marBottom w:val="0"/>
          <w:divBdr>
            <w:top w:val="none" w:sz="0" w:space="0" w:color="auto"/>
            <w:left w:val="none" w:sz="0" w:space="0" w:color="auto"/>
            <w:bottom w:val="none" w:sz="0" w:space="0" w:color="auto"/>
            <w:right w:val="none" w:sz="0" w:space="0" w:color="auto"/>
          </w:divBdr>
        </w:div>
        <w:div w:id="941764696">
          <w:marLeft w:val="0"/>
          <w:marRight w:val="0"/>
          <w:marTop w:val="0"/>
          <w:marBottom w:val="0"/>
          <w:divBdr>
            <w:top w:val="none" w:sz="0" w:space="0" w:color="auto"/>
            <w:left w:val="none" w:sz="0" w:space="0" w:color="auto"/>
            <w:bottom w:val="none" w:sz="0" w:space="0" w:color="auto"/>
            <w:right w:val="none" w:sz="0" w:space="0" w:color="auto"/>
          </w:divBdr>
        </w:div>
        <w:div w:id="1044135298">
          <w:marLeft w:val="0"/>
          <w:marRight w:val="0"/>
          <w:marTop w:val="0"/>
          <w:marBottom w:val="0"/>
          <w:divBdr>
            <w:top w:val="none" w:sz="0" w:space="0" w:color="auto"/>
            <w:left w:val="none" w:sz="0" w:space="0" w:color="auto"/>
            <w:bottom w:val="none" w:sz="0" w:space="0" w:color="auto"/>
            <w:right w:val="none" w:sz="0" w:space="0" w:color="auto"/>
          </w:divBdr>
        </w:div>
        <w:div w:id="1095173692">
          <w:marLeft w:val="0"/>
          <w:marRight w:val="0"/>
          <w:marTop w:val="0"/>
          <w:marBottom w:val="0"/>
          <w:divBdr>
            <w:top w:val="none" w:sz="0" w:space="0" w:color="auto"/>
            <w:left w:val="none" w:sz="0" w:space="0" w:color="auto"/>
            <w:bottom w:val="none" w:sz="0" w:space="0" w:color="auto"/>
            <w:right w:val="none" w:sz="0" w:space="0" w:color="auto"/>
          </w:divBdr>
        </w:div>
        <w:div w:id="1121605588">
          <w:marLeft w:val="0"/>
          <w:marRight w:val="0"/>
          <w:marTop w:val="0"/>
          <w:marBottom w:val="0"/>
          <w:divBdr>
            <w:top w:val="none" w:sz="0" w:space="0" w:color="auto"/>
            <w:left w:val="none" w:sz="0" w:space="0" w:color="auto"/>
            <w:bottom w:val="none" w:sz="0" w:space="0" w:color="auto"/>
            <w:right w:val="none" w:sz="0" w:space="0" w:color="auto"/>
          </w:divBdr>
        </w:div>
        <w:div w:id="1374498697">
          <w:marLeft w:val="0"/>
          <w:marRight w:val="0"/>
          <w:marTop w:val="0"/>
          <w:marBottom w:val="0"/>
          <w:divBdr>
            <w:top w:val="none" w:sz="0" w:space="0" w:color="auto"/>
            <w:left w:val="none" w:sz="0" w:space="0" w:color="auto"/>
            <w:bottom w:val="none" w:sz="0" w:space="0" w:color="auto"/>
            <w:right w:val="none" w:sz="0" w:space="0" w:color="auto"/>
          </w:divBdr>
        </w:div>
        <w:div w:id="1499690284">
          <w:marLeft w:val="0"/>
          <w:marRight w:val="0"/>
          <w:marTop w:val="0"/>
          <w:marBottom w:val="0"/>
          <w:divBdr>
            <w:top w:val="none" w:sz="0" w:space="0" w:color="auto"/>
            <w:left w:val="none" w:sz="0" w:space="0" w:color="auto"/>
            <w:bottom w:val="none" w:sz="0" w:space="0" w:color="auto"/>
            <w:right w:val="none" w:sz="0" w:space="0" w:color="auto"/>
          </w:divBdr>
        </w:div>
        <w:div w:id="1751004586">
          <w:marLeft w:val="0"/>
          <w:marRight w:val="0"/>
          <w:marTop w:val="0"/>
          <w:marBottom w:val="0"/>
          <w:divBdr>
            <w:top w:val="none" w:sz="0" w:space="0" w:color="auto"/>
            <w:left w:val="none" w:sz="0" w:space="0" w:color="auto"/>
            <w:bottom w:val="none" w:sz="0" w:space="0" w:color="auto"/>
            <w:right w:val="none" w:sz="0" w:space="0" w:color="auto"/>
          </w:divBdr>
        </w:div>
        <w:div w:id="2137915559">
          <w:marLeft w:val="0"/>
          <w:marRight w:val="0"/>
          <w:marTop w:val="0"/>
          <w:marBottom w:val="0"/>
          <w:divBdr>
            <w:top w:val="none" w:sz="0" w:space="0" w:color="auto"/>
            <w:left w:val="none" w:sz="0" w:space="0" w:color="auto"/>
            <w:bottom w:val="none" w:sz="0" w:space="0" w:color="auto"/>
            <w:right w:val="none" w:sz="0" w:space="0" w:color="auto"/>
          </w:divBdr>
        </w:div>
      </w:divsChild>
    </w:div>
    <w:div w:id="201941403">
      <w:bodyDiv w:val="1"/>
      <w:marLeft w:val="0"/>
      <w:marRight w:val="0"/>
      <w:marTop w:val="0"/>
      <w:marBottom w:val="0"/>
      <w:divBdr>
        <w:top w:val="none" w:sz="0" w:space="0" w:color="auto"/>
        <w:left w:val="none" w:sz="0" w:space="0" w:color="auto"/>
        <w:bottom w:val="none" w:sz="0" w:space="0" w:color="auto"/>
        <w:right w:val="none" w:sz="0" w:space="0" w:color="auto"/>
      </w:divBdr>
    </w:div>
    <w:div w:id="212276159">
      <w:bodyDiv w:val="1"/>
      <w:marLeft w:val="0"/>
      <w:marRight w:val="0"/>
      <w:marTop w:val="0"/>
      <w:marBottom w:val="0"/>
      <w:divBdr>
        <w:top w:val="none" w:sz="0" w:space="0" w:color="auto"/>
        <w:left w:val="none" w:sz="0" w:space="0" w:color="auto"/>
        <w:bottom w:val="none" w:sz="0" w:space="0" w:color="auto"/>
        <w:right w:val="none" w:sz="0" w:space="0" w:color="auto"/>
      </w:divBdr>
    </w:div>
    <w:div w:id="228881899">
      <w:bodyDiv w:val="1"/>
      <w:marLeft w:val="0"/>
      <w:marRight w:val="0"/>
      <w:marTop w:val="0"/>
      <w:marBottom w:val="0"/>
      <w:divBdr>
        <w:top w:val="none" w:sz="0" w:space="0" w:color="auto"/>
        <w:left w:val="none" w:sz="0" w:space="0" w:color="auto"/>
        <w:bottom w:val="none" w:sz="0" w:space="0" w:color="auto"/>
        <w:right w:val="none" w:sz="0" w:space="0" w:color="auto"/>
      </w:divBdr>
    </w:div>
    <w:div w:id="240263722">
      <w:bodyDiv w:val="1"/>
      <w:marLeft w:val="0"/>
      <w:marRight w:val="0"/>
      <w:marTop w:val="0"/>
      <w:marBottom w:val="0"/>
      <w:divBdr>
        <w:top w:val="none" w:sz="0" w:space="0" w:color="auto"/>
        <w:left w:val="none" w:sz="0" w:space="0" w:color="auto"/>
        <w:bottom w:val="none" w:sz="0" w:space="0" w:color="auto"/>
        <w:right w:val="none" w:sz="0" w:space="0" w:color="auto"/>
      </w:divBdr>
    </w:div>
    <w:div w:id="299851297">
      <w:bodyDiv w:val="1"/>
      <w:marLeft w:val="0"/>
      <w:marRight w:val="0"/>
      <w:marTop w:val="0"/>
      <w:marBottom w:val="0"/>
      <w:divBdr>
        <w:top w:val="none" w:sz="0" w:space="0" w:color="auto"/>
        <w:left w:val="none" w:sz="0" w:space="0" w:color="auto"/>
        <w:bottom w:val="none" w:sz="0" w:space="0" w:color="auto"/>
        <w:right w:val="none" w:sz="0" w:space="0" w:color="auto"/>
      </w:divBdr>
    </w:div>
    <w:div w:id="367342851">
      <w:bodyDiv w:val="1"/>
      <w:marLeft w:val="0"/>
      <w:marRight w:val="0"/>
      <w:marTop w:val="0"/>
      <w:marBottom w:val="0"/>
      <w:divBdr>
        <w:top w:val="none" w:sz="0" w:space="0" w:color="auto"/>
        <w:left w:val="none" w:sz="0" w:space="0" w:color="auto"/>
        <w:bottom w:val="none" w:sz="0" w:space="0" w:color="auto"/>
        <w:right w:val="none" w:sz="0" w:space="0" w:color="auto"/>
      </w:divBdr>
    </w:div>
    <w:div w:id="422149129">
      <w:bodyDiv w:val="1"/>
      <w:marLeft w:val="0"/>
      <w:marRight w:val="0"/>
      <w:marTop w:val="0"/>
      <w:marBottom w:val="0"/>
      <w:divBdr>
        <w:top w:val="none" w:sz="0" w:space="0" w:color="auto"/>
        <w:left w:val="none" w:sz="0" w:space="0" w:color="auto"/>
        <w:bottom w:val="none" w:sz="0" w:space="0" w:color="auto"/>
        <w:right w:val="none" w:sz="0" w:space="0" w:color="auto"/>
      </w:divBdr>
    </w:div>
    <w:div w:id="452866096">
      <w:bodyDiv w:val="1"/>
      <w:marLeft w:val="0"/>
      <w:marRight w:val="0"/>
      <w:marTop w:val="0"/>
      <w:marBottom w:val="0"/>
      <w:divBdr>
        <w:top w:val="none" w:sz="0" w:space="0" w:color="auto"/>
        <w:left w:val="none" w:sz="0" w:space="0" w:color="auto"/>
        <w:bottom w:val="none" w:sz="0" w:space="0" w:color="auto"/>
        <w:right w:val="none" w:sz="0" w:space="0" w:color="auto"/>
      </w:divBdr>
    </w:div>
    <w:div w:id="454716358">
      <w:bodyDiv w:val="1"/>
      <w:marLeft w:val="0"/>
      <w:marRight w:val="0"/>
      <w:marTop w:val="0"/>
      <w:marBottom w:val="0"/>
      <w:divBdr>
        <w:top w:val="none" w:sz="0" w:space="0" w:color="auto"/>
        <w:left w:val="none" w:sz="0" w:space="0" w:color="auto"/>
        <w:bottom w:val="none" w:sz="0" w:space="0" w:color="auto"/>
        <w:right w:val="none" w:sz="0" w:space="0" w:color="auto"/>
      </w:divBdr>
    </w:div>
    <w:div w:id="467631493">
      <w:bodyDiv w:val="1"/>
      <w:marLeft w:val="0"/>
      <w:marRight w:val="0"/>
      <w:marTop w:val="0"/>
      <w:marBottom w:val="0"/>
      <w:divBdr>
        <w:top w:val="none" w:sz="0" w:space="0" w:color="auto"/>
        <w:left w:val="none" w:sz="0" w:space="0" w:color="auto"/>
        <w:bottom w:val="none" w:sz="0" w:space="0" w:color="auto"/>
        <w:right w:val="none" w:sz="0" w:space="0" w:color="auto"/>
      </w:divBdr>
    </w:div>
    <w:div w:id="486241676">
      <w:bodyDiv w:val="1"/>
      <w:marLeft w:val="0"/>
      <w:marRight w:val="0"/>
      <w:marTop w:val="0"/>
      <w:marBottom w:val="0"/>
      <w:divBdr>
        <w:top w:val="none" w:sz="0" w:space="0" w:color="auto"/>
        <w:left w:val="none" w:sz="0" w:space="0" w:color="auto"/>
        <w:bottom w:val="none" w:sz="0" w:space="0" w:color="auto"/>
        <w:right w:val="none" w:sz="0" w:space="0" w:color="auto"/>
      </w:divBdr>
    </w:div>
    <w:div w:id="500319868">
      <w:bodyDiv w:val="1"/>
      <w:marLeft w:val="0"/>
      <w:marRight w:val="0"/>
      <w:marTop w:val="0"/>
      <w:marBottom w:val="0"/>
      <w:divBdr>
        <w:top w:val="none" w:sz="0" w:space="0" w:color="auto"/>
        <w:left w:val="none" w:sz="0" w:space="0" w:color="auto"/>
        <w:bottom w:val="none" w:sz="0" w:space="0" w:color="auto"/>
        <w:right w:val="none" w:sz="0" w:space="0" w:color="auto"/>
      </w:divBdr>
    </w:div>
    <w:div w:id="517620166">
      <w:bodyDiv w:val="1"/>
      <w:marLeft w:val="0"/>
      <w:marRight w:val="0"/>
      <w:marTop w:val="0"/>
      <w:marBottom w:val="0"/>
      <w:divBdr>
        <w:top w:val="none" w:sz="0" w:space="0" w:color="auto"/>
        <w:left w:val="none" w:sz="0" w:space="0" w:color="auto"/>
        <w:bottom w:val="none" w:sz="0" w:space="0" w:color="auto"/>
        <w:right w:val="none" w:sz="0" w:space="0" w:color="auto"/>
      </w:divBdr>
    </w:div>
    <w:div w:id="561334304">
      <w:bodyDiv w:val="1"/>
      <w:marLeft w:val="0"/>
      <w:marRight w:val="0"/>
      <w:marTop w:val="0"/>
      <w:marBottom w:val="0"/>
      <w:divBdr>
        <w:top w:val="none" w:sz="0" w:space="0" w:color="auto"/>
        <w:left w:val="none" w:sz="0" w:space="0" w:color="auto"/>
        <w:bottom w:val="none" w:sz="0" w:space="0" w:color="auto"/>
        <w:right w:val="none" w:sz="0" w:space="0" w:color="auto"/>
      </w:divBdr>
    </w:div>
    <w:div w:id="570850695">
      <w:bodyDiv w:val="1"/>
      <w:marLeft w:val="0"/>
      <w:marRight w:val="0"/>
      <w:marTop w:val="0"/>
      <w:marBottom w:val="0"/>
      <w:divBdr>
        <w:top w:val="none" w:sz="0" w:space="0" w:color="auto"/>
        <w:left w:val="none" w:sz="0" w:space="0" w:color="auto"/>
        <w:bottom w:val="none" w:sz="0" w:space="0" w:color="auto"/>
        <w:right w:val="none" w:sz="0" w:space="0" w:color="auto"/>
      </w:divBdr>
    </w:div>
    <w:div w:id="671377817">
      <w:bodyDiv w:val="1"/>
      <w:marLeft w:val="0"/>
      <w:marRight w:val="0"/>
      <w:marTop w:val="0"/>
      <w:marBottom w:val="0"/>
      <w:divBdr>
        <w:top w:val="none" w:sz="0" w:space="0" w:color="auto"/>
        <w:left w:val="none" w:sz="0" w:space="0" w:color="auto"/>
        <w:bottom w:val="none" w:sz="0" w:space="0" w:color="auto"/>
        <w:right w:val="none" w:sz="0" w:space="0" w:color="auto"/>
      </w:divBdr>
      <w:divsChild>
        <w:div w:id="1000276940">
          <w:marLeft w:val="0"/>
          <w:marRight w:val="0"/>
          <w:marTop w:val="0"/>
          <w:marBottom w:val="0"/>
          <w:divBdr>
            <w:top w:val="none" w:sz="0" w:space="0" w:color="auto"/>
            <w:left w:val="none" w:sz="0" w:space="0" w:color="auto"/>
            <w:bottom w:val="none" w:sz="0" w:space="0" w:color="auto"/>
            <w:right w:val="none" w:sz="0" w:space="0" w:color="auto"/>
          </w:divBdr>
        </w:div>
      </w:divsChild>
    </w:div>
    <w:div w:id="680085904">
      <w:bodyDiv w:val="1"/>
      <w:marLeft w:val="0"/>
      <w:marRight w:val="0"/>
      <w:marTop w:val="0"/>
      <w:marBottom w:val="0"/>
      <w:divBdr>
        <w:top w:val="none" w:sz="0" w:space="0" w:color="auto"/>
        <w:left w:val="none" w:sz="0" w:space="0" w:color="auto"/>
        <w:bottom w:val="none" w:sz="0" w:space="0" w:color="auto"/>
        <w:right w:val="none" w:sz="0" w:space="0" w:color="auto"/>
      </w:divBdr>
    </w:div>
    <w:div w:id="692876932">
      <w:bodyDiv w:val="1"/>
      <w:marLeft w:val="0"/>
      <w:marRight w:val="0"/>
      <w:marTop w:val="0"/>
      <w:marBottom w:val="0"/>
      <w:divBdr>
        <w:top w:val="none" w:sz="0" w:space="0" w:color="auto"/>
        <w:left w:val="none" w:sz="0" w:space="0" w:color="auto"/>
        <w:bottom w:val="none" w:sz="0" w:space="0" w:color="auto"/>
        <w:right w:val="none" w:sz="0" w:space="0" w:color="auto"/>
      </w:divBdr>
    </w:div>
    <w:div w:id="694843911">
      <w:bodyDiv w:val="1"/>
      <w:marLeft w:val="0"/>
      <w:marRight w:val="0"/>
      <w:marTop w:val="0"/>
      <w:marBottom w:val="0"/>
      <w:divBdr>
        <w:top w:val="none" w:sz="0" w:space="0" w:color="auto"/>
        <w:left w:val="none" w:sz="0" w:space="0" w:color="auto"/>
        <w:bottom w:val="none" w:sz="0" w:space="0" w:color="auto"/>
        <w:right w:val="none" w:sz="0" w:space="0" w:color="auto"/>
      </w:divBdr>
    </w:div>
    <w:div w:id="781610324">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sChild>
            <w:div w:id="324667473">
              <w:marLeft w:val="0"/>
              <w:marRight w:val="0"/>
              <w:marTop w:val="0"/>
              <w:marBottom w:val="0"/>
              <w:divBdr>
                <w:top w:val="none" w:sz="0" w:space="0" w:color="auto"/>
                <w:left w:val="none" w:sz="0" w:space="0" w:color="auto"/>
                <w:bottom w:val="none" w:sz="0" w:space="0" w:color="auto"/>
                <w:right w:val="none" w:sz="0" w:space="0" w:color="auto"/>
              </w:divBdr>
              <w:divsChild>
                <w:div w:id="485098997">
                  <w:marLeft w:val="0"/>
                  <w:marRight w:val="0"/>
                  <w:marTop w:val="0"/>
                  <w:marBottom w:val="0"/>
                  <w:divBdr>
                    <w:top w:val="none" w:sz="0" w:space="0" w:color="auto"/>
                    <w:left w:val="none" w:sz="0" w:space="0" w:color="auto"/>
                    <w:bottom w:val="none" w:sz="0" w:space="0" w:color="auto"/>
                    <w:right w:val="none" w:sz="0" w:space="0" w:color="auto"/>
                  </w:divBdr>
                  <w:divsChild>
                    <w:div w:id="1052846734">
                      <w:marLeft w:val="0"/>
                      <w:marRight w:val="0"/>
                      <w:marTop w:val="0"/>
                      <w:marBottom w:val="0"/>
                      <w:divBdr>
                        <w:top w:val="none" w:sz="0" w:space="0" w:color="auto"/>
                        <w:left w:val="none" w:sz="0" w:space="0" w:color="auto"/>
                        <w:bottom w:val="none" w:sz="0" w:space="0" w:color="auto"/>
                        <w:right w:val="none" w:sz="0" w:space="0" w:color="auto"/>
                      </w:divBdr>
                      <w:divsChild>
                        <w:div w:id="1821189394">
                          <w:marLeft w:val="0"/>
                          <w:marRight w:val="0"/>
                          <w:marTop w:val="0"/>
                          <w:marBottom w:val="0"/>
                          <w:divBdr>
                            <w:top w:val="none" w:sz="0" w:space="0" w:color="auto"/>
                            <w:left w:val="none" w:sz="0" w:space="0" w:color="auto"/>
                            <w:bottom w:val="none" w:sz="0" w:space="0" w:color="auto"/>
                            <w:right w:val="none" w:sz="0" w:space="0" w:color="auto"/>
                          </w:divBdr>
                          <w:divsChild>
                            <w:div w:id="14831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765601">
      <w:bodyDiv w:val="1"/>
      <w:marLeft w:val="0"/>
      <w:marRight w:val="0"/>
      <w:marTop w:val="0"/>
      <w:marBottom w:val="0"/>
      <w:divBdr>
        <w:top w:val="none" w:sz="0" w:space="0" w:color="auto"/>
        <w:left w:val="none" w:sz="0" w:space="0" w:color="auto"/>
        <w:bottom w:val="none" w:sz="0" w:space="0" w:color="auto"/>
        <w:right w:val="none" w:sz="0" w:space="0" w:color="auto"/>
      </w:divBdr>
    </w:div>
    <w:div w:id="784813898">
      <w:bodyDiv w:val="1"/>
      <w:marLeft w:val="0"/>
      <w:marRight w:val="0"/>
      <w:marTop w:val="0"/>
      <w:marBottom w:val="0"/>
      <w:divBdr>
        <w:top w:val="none" w:sz="0" w:space="0" w:color="auto"/>
        <w:left w:val="none" w:sz="0" w:space="0" w:color="auto"/>
        <w:bottom w:val="none" w:sz="0" w:space="0" w:color="auto"/>
        <w:right w:val="none" w:sz="0" w:space="0" w:color="auto"/>
      </w:divBdr>
      <w:divsChild>
        <w:div w:id="55933460">
          <w:marLeft w:val="0"/>
          <w:marRight w:val="0"/>
          <w:marTop w:val="0"/>
          <w:marBottom w:val="0"/>
          <w:divBdr>
            <w:top w:val="none" w:sz="0" w:space="0" w:color="auto"/>
            <w:left w:val="none" w:sz="0" w:space="0" w:color="auto"/>
            <w:bottom w:val="none" w:sz="0" w:space="0" w:color="auto"/>
            <w:right w:val="none" w:sz="0" w:space="0" w:color="auto"/>
          </w:divBdr>
          <w:divsChild>
            <w:div w:id="152600318">
              <w:marLeft w:val="0"/>
              <w:marRight w:val="0"/>
              <w:marTop w:val="0"/>
              <w:marBottom w:val="0"/>
              <w:divBdr>
                <w:top w:val="none" w:sz="0" w:space="0" w:color="auto"/>
                <w:left w:val="none" w:sz="0" w:space="0" w:color="auto"/>
                <w:bottom w:val="none" w:sz="0" w:space="0" w:color="auto"/>
                <w:right w:val="none" w:sz="0" w:space="0" w:color="auto"/>
              </w:divBdr>
            </w:div>
            <w:div w:id="478153378">
              <w:marLeft w:val="0"/>
              <w:marRight w:val="0"/>
              <w:marTop w:val="0"/>
              <w:marBottom w:val="0"/>
              <w:divBdr>
                <w:top w:val="none" w:sz="0" w:space="0" w:color="auto"/>
                <w:left w:val="none" w:sz="0" w:space="0" w:color="auto"/>
                <w:bottom w:val="none" w:sz="0" w:space="0" w:color="auto"/>
                <w:right w:val="none" w:sz="0" w:space="0" w:color="auto"/>
              </w:divBdr>
            </w:div>
            <w:div w:id="550535019">
              <w:marLeft w:val="0"/>
              <w:marRight w:val="0"/>
              <w:marTop w:val="0"/>
              <w:marBottom w:val="0"/>
              <w:divBdr>
                <w:top w:val="none" w:sz="0" w:space="0" w:color="auto"/>
                <w:left w:val="none" w:sz="0" w:space="0" w:color="auto"/>
                <w:bottom w:val="none" w:sz="0" w:space="0" w:color="auto"/>
                <w:right w:val="none" w:sz="0" w:space="0" w:color="auto"/>
              </w:divBdr>
            </w:div>
            <w:div w:id="1161431724">
              <w:marLeft w:val="0"/>
              <w:marRight w:val="0"/>
              <w:marTop w:val="0"/>
              <w:marBottom w:val="0"/>
              <w:divBdr>
                <w:top w:val="none" w:sz="0" w:space="0" w:color="auto"/>
                <w:left w:val="none" w:sz="0" w:space="0" w:color="auto"/>
                <w:bottom w:val="none" w:sz="0" w:space="0" w:color="auto"/>
                <w:right w:val="none" w:sz="0" w:space="0" w:color="auto"/>
              </w:divBdr>
            </w:div>
            <w:div w:id="1207988933">
              <w:marLeft w:val="0"/>
              <w:marRight w:val="0"/>
              <w:marTop w:val="0"/>
              <w:marBottom w:val="0"/>
              <w:divBdr>
                <w:top w:val="none" w:sz="0" w:space="0" w:color="auto"/>
                <w:left w:val="none" w:sz="0" w:space="0" w:color="auto"/>
                <w:bottom w:val="none" w:sz="0" w:space="0" w:color="auto"/>
                <w:right w:val="none" w:sz="0" w:space="0" w:color="auto"/>
              </w:divBdr>
            </w:div>
            <w:div w:id="1687436411">
              <w:marLeft w:val="0"/>
              <w:marRight w:val="0"/>
              <w:marTop w:val="0"/>
              <w:marBottom w:val="0"/>
              <w:divBdr>
                <w:top w:val="none" w:sz="0" w:space="0" w:color="auto"/>
                <w:left w:val="none" w:sz="0" w:space="0" w:color="auto"/>
                <w:bottom w:val="none" w:sz="0" w:space="0" w:color="auto"/>
                <w:right w:val="none" w:sz="0" w:space="0" w:color="auto"/>
              </w:divBdr>
            </w:div>
          </w:divsChild>
        </w:div>
        <w:div w:id="1764834733">
          <w:marLeft w:val="0"/>
          <w:marRight w:val="0"/>
          <w:marTop w:val="0"/>
          <w:marBottom w:val="0"/>
          <w:divBdr>
            <w:top w:val="none" w:sz="0" w:space="0" w:color="auto"/>
            <w:left w:val="none" w:sz="0" w:space="0" w:color="auto"/>
            <w:bottom w:val="none" w:sz="0" w:space="0" w:color="auto"/>
            <w:right w:val="none" w:sz="0" w:space="0" w:color="auto"/>
          </w:divBdr>
          <w:divsChild>
            <w:div w:id="459110854">
              <w:marLeft w:val="0"/>
              <w:marRight w:val="0"/>
              <w:marTop w:val="0"/>
              <w:marBottom w:val="0"/>
              <w:divBdr>
                <w:top w:val="none" w:sz="0" w:space="0" w:color="auto"/>
                <w:left w:val="none" w:sz="0" w:space="0" w:color="auto"/>
                <w:bottom w:val="none" w:sz="0" w:space="0" w:color="auto"/>
                <w:right w:val="none" w:sz="0" w:space="0" w:color="auto"/>
              </w:divBdr>
            </w:div>
            <w:div w:id="543754555">
              <w:marLeft w:val="0"/>
              <w:marRight w:val="0"/>
              <w:marTop w:val="0"/>
              <w:marBottom w:val="0"/>
              <w:divBdr>
                <w:top w:val="none" w:sz="0" w:space="0" w:color="auto"/>
                <w:left w:val="none" w:sz="0" w:space="0" w:color="auto"/>
                <w:bottom w:val="none" w:sz="0" w:space="0" w:color="auto"/>
                <w:right w:val="none" w:sz="0" w:space="0" w:color="auto"/>
              </w:divBdr>
            </w:div>
            <w:div w:id="606036653">
              <w:marLeft w:val="0"/>
              <w:marRight w:val="0"/>
              <w:marTop w:val="0"/>
              <w:marBottom w:val="0"/>
              <w:divBdr>
                <w:top w:val="none" w:sz="0" w:space="0" w:color="auto"/>
                <w:left w:val="none" w:sz="0" w:space="0" w:color="auto"/>
                <w:bottom w:val="none" w:sz="0" w:space="0" w:color="auto"/>
                <w:right w:val="none" w:sz="0" w:space="0" w:color="auto"/>
              </w:divBdr>
            </w:div>
            <w:div w:id="855533673">
              <w:marLeft w:val="0"/>
              <w:marRight w:val="0"/>
              <w:marTop w:val="0"/>
              <w:marBottom w:val="0"/>
              <w:divBdr>
                <w:top w:val="none" w:sz="0" w:space="0" w:color="auto"/>
                <w:left w:val="none" w:sz="0" w:space="0" w:color="auto"/>
                <w:bottom w:val="none" w:sz="0" w:space="0" w:color="auto"/>
                <w:right w:val="none" w:sz="0" w:space="0" w:color="auto"/>
              </w:divBdr>
            </w:div>
            <w:div w:id="931355233">
              <w:marLeft w:val="0"/>
              <w:marRight w:val="0"/>
              <w:marTop w:val="0"/>
              <w:marBottom w:val="0"/>
              <w:divBdr>
                <w:top w:val="none" w:sz="0" w:space="0" w:color="auto"/>
                <w:left w:val="none" w:sz="0" w:space="0" w:color="auto"/>
                <w:bottom w:val="none" w:sz="0" w:space="0" w:color="auto"/>
                <w:right w:val="none" w:sz="0" w:space="0" w:color="auto"/>
              </w:divBdr>
            </w:div>
            <w:div w:id="990794986">
              <w:marLeft w:val="0"/>
              <w:marRight w:val="0"/>
              <w:marTop w:val="0"/>
              <w:marBottom w:val="0"/>
              <w:divBdr>
                <w:top w:val="none" w:sz="0" w:space="0" w:color="auto"/>
                <w:left w:val="none" w:sz="0" w:space="0" w:color="auto"/>
                <w:bottom w:val="none" w:sz="0" w:space="0" w:color="auto"/>
                <w:right w:val="none" w:sz="0" w:space="0" w:color="auto"/>
              </w:divBdr>
            </w:div>
            <w:div w:id="1402798132">
              <w:marLeft w:val="0"/>
              <w:marRight w:val="0"/>
              <w:marTop w:val="0"/>
              <w:marBottom w:val="0"/>
              <w:divBdr>
                <w:top w:val="none" w:sz="0" w:space="0" w:color="auto"/>
                <w:left w:val="none" w:sz="0" w:space="0" w:color="auto"/>
                <w:bottom w:val="none" w:sz="0" w:space="0" w:color="auto"/>
                <w:right w:val="none" w:sz="0" w:space="0" w:color="auto"/>
              </w:divBdr>
            </w:div>
            <w:div w:id="14604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8066">
      <w:bodyDiv w:val="1"/>
      <w:marLeft w:val="0"/>
      <w:marRight w:val="0"/>
      <w:marTop w:val="0"/>
      <w:marBottom w:val="0"/>
      <w:divBdr>
        <w:top w:val="none" w:sz="0" w:space="0" w:color="auto"/>
        <w:left w:val="none" w:sz="0" w:space="0" w:color="auto"/>
        <w:bottom w:val="none" w:sz="0" w:space="0" w:color="auto"/>
        <w:right w:val="none" w:sz="0" w:space="0" w:color="auto"/>
      </w:divBdr>
    </w:div>
    <w:div w:id="814952634">
      <w:bodyDiv w:val="1"/>
      <w:marLeft w:val="0"/>
      <w:marRight w:val="0"/>
      <w:marTop w:val="0"/>
      <w:marBottom w:val="0"/>
      <w:divBdr>
        <w:top w:val="none" w:sz="0" w:space="0" w:color="auto"/>
        <w:left w:val="none" w:sz="0" w:space="0" w:color="auto"/>
        <w:bottom w:val="none" w:sz="0" w:space="0" w:color="auto"/>
        <w:right w:val="none" w:sz="0" w:space="0" w:color="auto"/>
      </w:divBdr>
      <w:divsChild>
        <w:div w:id="1558738650">
          <w:marLeft w:val="0"/>
          <w:marRight w:val="0"/>
          <w:marTop w:val="0"/>
          <w:marBottom w:val="0"/>
          <w:divBdr>
            <w:top w:val="none" w:sz="0" w:space="0" w:color="auto"/>
            <w:left w:val="none" w:sz="0" w:space="0" w:color="auto"/>
            <w:bottom w:val="none" w:sz="0" w:space="0" w:color="auto"/>
            <w:right w:val="none" w:sz="0" w:space="0" w:color="auto"/>
          </w:divBdr>
        </w:div>
      </w:divsChild>
    </w:div>
    <w:div w:id="824204870">
      <w:bodyDiv w:val="1"/>
      <w:marLeft w:val="0"/>
      <w:marRight w:val="0"/>
      <w:marTop w:val="0"/>
      <w:marBottom w:val="0"/>
      <w:divBdr>
        <w:top w:val="none" w:sz="0" w:space="0" w:color="auto"/>
        <w:left w:val="none" w:sz="0" w:space="0" w:color="auto"/>
        <w:bottom w:val="none" w:sz="0" w:space="0" w:color="auto"/>
        <w:right w:val="none" w:sz="0" w:space="0" w:color="auto"/>
      </w:divBdr>
    </w:div>
    <w:div w:id="847252215">
      <w:bodyDiv w:val="1"/>
      <w:marLeft w:val="0"/>
      <w:marRight w:val="0"/>
      <w:marTop w:val="0"/>
      <w:marBottom w:val="0"/>
      <w:divBdr>
        <w:top w:val="none" w:sz="0" w:space="0" w:color="auto"/>
        <w:left w:val="none" w:sz="0" w:space="0" w:color="auto"/>
        <w:bottom w:val="none" w:sz="0" w:space="0" w:color="auto"/>
        <w:right w:val="none" w:sz="0" w:space="0" w:color="auto"/>
      </w:divBdr>
    </w:div>
    <w:div w:id="866799819">
      <w:bodyDiv w:val="1"/>
      <w:marLeft w:val="0"/>
      <w:marRight w:val="0"/>
      <w:marTop w:val="0"/>
      <w:marBottom w:val="0"/>
      <w:divBdr>
        <w:top w:val="none" w:sz="0" w:space="0" w:color="auto"/>
        <w:left w:val="none" w:sz="0" w:space="0" w:color="auto"/>
        <w:bottom w:val="none" w:sz="0" w:space="0" w:color="auto"/>
        <w:right w:val="none" w:sz="0" w:space="0" w:color="auto"/>
      </w:divBdr>
    </w:div>
    <w:div w:id="885677750">
      <w:bodyDiv w:val="1"/>
      <w:marLeft w:val="0"/>
      <w:marRight w:val="0"/>
      <w:marTop w:val="0"/>
      <w:marBottom w:val="0"/>
      <w:divBdr>
        <w:top w:val="none" w:sz="0" w:space="0" w:color="auto"/>
        <w:left w:val="none" w:sz="0" w:space="0" w:color="auto"/>
        <w:bottom w:val="none" w:sz="0" w:space="0" w:color="auto"/>
        <w:right w:val="none" w:sz="0" w:space="0" w:color="auto"/>
      </w:divBdr>
    </w:div>
    <w:div w:id="894506002">
      <w:bodyDiv w:val="1"/>
      <w:marLeft w:val="0"/>
      <w:marRight w:val="0"/>
      <w:marTop w:val="0"/>
      <w:marBottom w:val="0"/>
      <w:divBdr>
        <w:top w:val="none" w:sz="0" w:space="0" w:color="auto"/>
        <w:left w:val="none" w:sz="0" w:space="0" w:color="auto"/>
        <w:bottom w:val="none" w:sz="0" w:space="0" w:color="auto"/>
        <w:right w:val="none" w:sz="0" w:space="0" w:color="auto"/>
      </w:divBdr>
    </w:div>
    <w:div w:id="922111016">
      <w:bodyDiv w:val="1"/>
      <w:marLeft w:val="0"/>
      <w:marRight w:val="0"/>
      <w:marTop w:val="0"/>
      <w:marBottom w:val="0"/>
      <w:divBdr>
        <w:top w:val="none" w:sz="0" w:space="0" w:color="auto"/>
        <w:left w:val="none" w:sz="0" w:space="0" w:color="auto"/>
        <w:bottom w:val="none" w:sz="0" w:space="0" w:color="auto"/>
        <w:right w:val="none" w:sz="0" w:space="0" w:color="auto"/>
      </w:divBdr>
    </w:div>
    <w:div w:id="976911078">
      <w:bodyDiv w:val="1"/>
      <w:marLeft w:val="0"/>
      <w:marRight w:val="0"/>
      <w:marTop w:val="0"/>
      <w:marBottom w:val="0"/>
      <w:divBdr>
        <w:top w:val="none" w:sz="0" w:space="0" w:color="auto"/>
        <w:left w:val="none" w:sz="0" w:space="0" w:color="auto"/>
        <w:bottom w:val="none" w:sz="0" w:space="0" w:color="auto"/>
        <w:right w:val="none" w:sz="0" w:space="0" w:color="auto"/>
      </w:divBdr>
    </w:div>
    <w:div w:id="998310354">
      <w:bodyDiv w:val="1"/>
      <w:marLeft w:val="0"/>
      <w:marRight w:val="0"/>
      <w:marTop w:val="0"/>
      <w:marBottom w:val="0"/>
      <w:divBdr>
        <w:top w:val="none" w:sz="0" w:space="0" w:color="auto"/>
        <w:left w:val="none" w:sz="0" w:space="0" w:color="auto"/>
        <w:bottom w:val="none" w:sz="0" w:space="0" w:color="auto"/>
        <w:right w:val="none" w:sz="0" w:space="0" w:color="auto"/>
      </w:divBdr>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155956640">
      <w:bodyDiv w:val="1"/>
      <w:marLeft w:val="0"/>
      <w:marRight w:val="0"/>
      <w:marTop w:val="0"/>
      <w:marBottom w:val="0"/>
      <w:divBdr>
        <w:top w:val="none" w:sz="0" w:space="0" w:color="auto"/>
        <w:left w:val="none" w:sz="0" w:space="0" w:color="auto"/>
        <w:bottom w:val="none" w:sz="0" w:space="0" w:color="auto"/>
        <w:right w:val="none" w:sz="0" w:space="0" w:color="auto"/>
      </w:divBdr>
    </w:div>
    <w:div w:id="1171338425">
      <w:bodyDiv w:val="1"/>
      <w:marLeft w:val="0"/>
      <w:marRight w:val="0"/>
      <w:marTop w:val="0"/>
      <w:marBottom w:val="0"/>
      <w:divBdr>
        <w:top w:val="none" w:sz="0" w:space="0" w:color="auto"/>
        <w:left w:val="none" w:sz="0" w:space="0" w:color="auto"/>
        <w:bottom w:val="none" w:sz="0" w:space="0" w:color="auto"/>
        <w:right w:val="none" w:sz="0" w:space="0" w:color="auto"/>
      </w:divBdr>
    </w:div>
    <w:div w:id="1233657255">
      <w:bodyDiv w:val="1"/>
      <w:marLeft w:val="0"/>
      <w:marRight w:val="0"/>
      <w:marTop w:val="0"/>
      <w:marBottom w:val="0"/>
      <w:divBdr>
        <w:top w:val="none" w:sz="0" w:space="0" w:color="auto"/>
        <w:left w:val="none" w:sz="0" w:space="0" w:color="auto"/>
        <w:bottom w:val="none" w:sz="0" w:space="0" w:color="auto"/>
        <w:right w:val="none" w:sz="0" w:space="0" w:color="auto"/>
      </w:divBdr>
      <w:divsChild>
        <w:div w:id="1409812222">
          <w:marLeft w:val="0"/>
          <w:marRight w:val="0"/>
          <w:marTop w:val="0"/>
          <w:marBottom w:val="0"/>
          <w:divBdr>
            <w:top w:val="none" w:sz="0" w:space="0" w:color="auto"/>
            <w:left w:val="none" w:sz="0" w:space="0" w:color="auto"/>
            <w:bottom w:val="none" w:sz="0" w:space="0" w:color="auto"/>
            <w:right w:val="none" w:sz="0" w:space="0" w:color="auto"/>
          </w:divBdr>
          <w:divsChild>
            <w:div w:id="1728188980">
              <w:marLeft w:val="0"/>
              <w:marRight w:val="0"/>
              <w:marTop w:val="0"/>
              <w:marBottom w:val="0"/>
              <w:divBdr>
                <w:top w:val="none" w:sz="0" w:space="0" w:color="auto"/>
                <w:left w:val="none" w:sz="0" w:space="0" w:color="auto"/>
                <w:bottom w:val="none" w:sz="0" w:space="0" w:color="auto"/>
                <w:right w:val="none" w:sz="0" w:space="0" w:color="auto"/>
              </w:divBdr>
              <w:divsChild>
                <w:div w:id="627668763">
                  <w:marLeft w:val="0"/>
                  <w:marRight w:val="0"/>
                  <w:marTop w:val="0"/>
                  <w:marBottom w:val="0"/>
                  <w:divBdr>
                    <w:top w:val="none" w:sz="0" w:space="0" w:color="auto"/>
                    <w:left w:val="none" w:sz="0" w:space="0" w:color="auto"/>
                    <w:bottom w:val="none" w:sz="0" w:space="0" w:color="auto"/>
                    <w:right w:val="none" w:sz="0" w:space="0" w:color="auto"/>
                  </w:divBdr>
                  <w:divsChild>
                    <w:div w:id="1450196430">
                      <w:marLeft w:val="0"/>
                      <w:marRight w:val="0"/>
                      <w:marTop w:val="0"/>
                      <w:marBottom w:val="0"/>
                      <w:divBdr>
                        <w:top w:val="none" w:sz="0" w:space="0" w:color="auto"/>
                        <w:left w:val="none" w:sz="0" w:space="0" w:color="auto"/>
                        <w:bottom w:val="none" w:sz="0" w:space="0" w:color="auto"/>
                        <w:right w:val="none" w:sz="0" w:space="0" w:color="auto"/>
                      </w:divBdr>
                      <w:divsChild>
                        <w:div w:id="616567711">
                          <w:marLeft w:val="0"/>
                          <w:marRight w:val="0"/>
                          <w:marTop w:val="0"/>
                          <w:marBottom w:val="0"/>
                          <w:divBdr>
                            <w:top w:val="none" w:sz="0" w:space="0" w:color="auto"/>
                            <w:left w:val="none" w:sz="0" w:space="0" w:color="auto"/>
                            <w:bottom w:val="none" w:sz="0" w:space="0" w:color="auto"/>
                            <w:right w:val="none" w:sz="0" w:space="0" w:color="auto"/>
                          </w:divBdr>
                          <w:divsChild>
                            <w:div w:id="6833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267203">
      <w:bodyDiv w:val="1"/>
      <w:marLeft w:val="0"/>
      <w:marRight w:val="0"/>
      <w:marTop w:val="0"/>
      <w:marBottom w:val="0"/>
      <w:divBdr>
        <w:top w:val="none" w:sz="0" w:space="0" w:color="auto"/>
        <w:left w:val="none" w:sz="0" w:space="0" w:color="auto"/>
        <w:bottom w:val="none" w:sz="0" w:space="0" w:color="auto"/>
        <w:right w:val="none" w:sz="0" w:space="0" w:color="auto"/>
      </w:divBdr>
    </w:div>
    <w:div w:id="1398433390">
      <w:bodyDiv w:val="1"/>
      <w:marLeft w:val="0"/>
      <w:marRight w:val="0"/>
      <w:marTop w:val="0"/>
      <w:marBottom w:val="0"/>
      <w:divBdr>
        <w:top w:val="none" w:sz="0" w:space="0" w:color="auto"/>
        <w:left w:val="none" w:sz="0" w:space="0" w:color="auto"/>
        <w:bottom w:val="none" w:sz="0" w:space="0" w:color="auto"/>
        <w:right w:val="none" w:sz="0" w:space="0" w:color="auto"/>
      </w:divBdr>
    </w:div>
    <w:div w:id="1490709049">
      <w:bodyDiv w:val="1"/>
      <w:marLeft w:val="0"/>
      <w:marRight w:val="0"/>
      <w:marTop w:val="0"/>
      <w:marBottom w:val="0"/>
      <w:divBdr>
        <w:top w:val="none" w:sz="0" w:space="0" w:color="auto"/>
        <w:left w:val="none" w:sz="0" w:space="0" w:color="auto"/>
        <w:bottom w:val="none" w:sz="0" w:space="0" w:color="auto"/>
        <w:right w:val="none" w:sz="0" w:space="0" w:color="auto"/>
      </w:divBdr>
      <w:divsChild>
        <w:div w:id="684675961">
          <w:marLeft w:val="0"/>
          <w:marRight w:val="0"/>
          <w:marTop w:val="0"/>
          <w:marBottom w:val="0"/>
          <w:divBdr>
            <w:top w:val="none" w:sz="0" w:space="0" w:color="auto"/>
            <w:left w:val="none" w:sz="0" w:space="0" w:color="auto"/>
            <w:bottom w:val="none" w:sz="0" w:space="0" w:color="auto"/>
            <w:right w:val="none" w:sz="0" w:space="0" w:color="auto"/>
          </w:divBdr>
        </w:div>
      </w:divsChild>
    </w:div>
    <w:div w:id="1526943229">
      <w:bodyDiv w:val="1"/>
      <w:marLeft w:val="0"/>
      <w:marRight w:val="0"/>
      <w:marTop w:val="0"/>
      <w:marBottom w:val="0"/>
      <w:divBdr>
        <w:top w:val="none" w:sz="0" w:space="0" w:color="auto"/>
        <w:left w:val="none" w:sz="0" w:space="0" w:color="auto"/>
        <w:bottom w:val="none" w:sz="0" w:space="0" w:color="auto"/>
        <w:right w:val="none" w:sz="0" w:space="0" w:color="auto"/>
      </w:divBdr>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 w:id="1632132646">
      <w:bodyDiv w:val="1"/>
      <w:marLeft w:val="0"/>
      <w:marRight w:val="0"/>
      <w:marTop w:val="0"/>
      <w:marBottom w:val="0"/>
      <w:divBdr>
        <w:top w:val="none" w:sz="0" w:space="0" w:color="auto"/>
        <w:left w:val="none" w:sz="0" w:space="0" w:color="auto"/>
        <w:bottom w:val="none" w:sz="0" w:space="0" w:color="auto"/>
        <w:right w:val="none" w:sz="0" w:space="0" w:color="auto"/>
      </w:divBdr>
    </w:div>
    <w:div w:id="1641226212">
      <w:bodyDiv w:val="1"/>
      <w:marLeft w:val="0"/>
      <w:marRight w:val="0"/>
      <w:marTop w:val="0"/>
      <w:marBottom w:val="0"/>
      <w:divBdr>
        <w:top w:val="none" w:sz="0" w:space="0" w:color="auto"/>
        <w:left w:val="none" w:sz="0" w:space="0" w:color="auto"/>
        <w:bottom w:val="none" w:sz="0" w:space="0" w:color="auto"/>
        <w:right w:val="none" w:sz="0" w:space="0" w:color="auto"/>
      </w:divBdr>
    </w:div>
    <w:div w:id="1677227342">
      <w:bodyDiv w:val="1"/>
      <w:marLeft w:val="0"/>
      <w:marRight w:val="0"/>
      <w:marTop w:val="0"/>
      <w:marBottom w:val="0"/>
      <w:divBdr>
        <w:top w:val="none" w:sz="0" w:space="0" w:color="auto"/>
        <w:left w:val="none" w:sz="0" w:space="0" w:color="auto"/>
        <w:bottom w:val="none" w:sz="0" w:space="0" w:color="auto"/>
        <w:right w:val="none" w:sz="0" w:space="0" w:color="auto"/>
      </w:divBdr>
    </w:div>
    <w:div w:id="1727025250">
      <w:bodyDiv w:val="1"/>
      <w:marLeft w:val="0"/>
      <w:marRight w:val="0"/>
      <w:marTop w:val="0"/>
      <w:marBottom w:val="0"/>
      <w:divBdr>
        <w:top w:val="none" w:sz="0" w:space="0" w:color="auto"/>
        <w:left w:val="none" w:sz="0" w:space="0" w:color="auto"/>
        <w:bottom w:val="none" w:sz="0" w:space="0" w:color="auto"/>
        <w:right w:val="none" w:sz="0" w:space="0" w:color="auto"/>
      </w:divBdr>
      <w:divsChild>
        <w:div w:id="1593196711">
          <w:marLeft w:val="0"/>
          <w:marRight w:val="0"/>
          <w:marTop w:val="0"/>
          <w:marBottom w:val="0"/>
          <w:divBdr>
            <w:top w:val="none" w:sz="0" w:space="0" w:color="auto"/>
            <w:left w:val="none" w:sz="0" w:space="0" w:color="auto"/>
            <w:bottom w:val="none" w:sz="0" w:space="0" w:color="auto"/>
            <w:right w:val="none" w:sz="0" w:space="0" w:color="auto"/>
          </w:divBdr>
          <w:divsChild>
            <w:div w:id="826628935">
              <w:marLeft w:val="0"/>
              <w:marRight w:val="0"/>
              <w:marTop w:val="0"/>
              <w:marBottom w:val="0"/>
              <w:divBdr>
                <w:top w:val="none" w:sz="0" w:space="0" w:color="auto"/>
                <w:left w:val="none" w:sz="0" w:space="0" w:color="auto"/>
                <w:bottom w:val="none" w:sz="0" w:space="0" w:color="auto"/>
                <w:right w:val="none" w:sz="0" w:space="0" w:color="auto"/>
              </w:divBdr>
              <w:divsChild>
                <w:div w:id="673191782">
                  <w:marLeft w:val="0"/>
                  <w:marRight w:val="0"/>
                  <w:marTop w:val="0"/>
                  <w:marBottom w:val="0"/>
                  <w:divBdr>
                    <w:top w:val="none" w:sz="0" w:space="0" w:color="auto"/>
                    <w:left w:val="none" w:sz="0" w:space="0" w:color="auto"/>
                    <w:bottom w:val="none" w:sz="0" w:space="0" w:color="auto"/>
                    <w:right w:val="none" w:sz="0" w:space="0" w:color="auto"/>
                  </w:divBdr>
                  <w:divsChild>
                    <w:div w:id="508301838">
                      <w:marLeft w:val="0"/>
                      <w:marRight w:val="0"/>
                      <w:marTop w:val="0"/>
                      <w:marBottom w:val="0"/>
                      <w:divBdr>
                        <w:top w:val="none" w:sz="0" w:space="0" w:color="auto"/>
                        <w:left w:val="none" w:sz="0" w:space="0" w:color="auto"/>
                        <w:bottom w:val="none" w:sz="0" w:space="0" w:color="auto"/>
                        <w:right w:val="none" w:sz="0" w:space="0" w:color="auto"/>
                      </w:divBdr>
                      <w:divsChild>
                        <w:div w:id="962348678">
                          <w:marLeft w:val="0"/>
                          <w:marRight w:val="0"/>
                          <w:marTop w:val="0"/>
                          <w:marBottom w:val="0"/>
                          <w:divBdr>
                            <w:top w:val="none" w:sz="0" w:space="0" w:color="auto"/>
                            <w:left w:val="none" w:sz="0" w:space="0" w:color="auto"/>
                            <w:bottom w:val="none" w:sz="0" w:space="0" w:color="auto"/>
                            <w:right w:val="none" w:sz="0" w:space="0" w:color="auto"/>
                          </w:divBdr>
                          <w:divsChild>
                            <w:div w:id="700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213695">
      <w:bodyDiv w:val="1"/>
      <w:marLeft w:val="0"/>
      <w:marRight w:val="0"/>
      <w:marTop w:val="0"/>
      <w:marBottom w:val="0"/>
      <w:divBdr>
        <w:top w:val="none" w:sz="0" w:space="0" w:color="auto"/>
        <w:left w:val="none" w:sz="0" w:space="0" w:color="auto"/>
        <w:bottom w:val="none" w:sz="0" w:space="0" w:color="auto"/>
        <w:right w:val="none" w:sz="0" w:space="0" w:color="auto"/>
      </w:divBdr>
    </w:div>
    <w:div w:id="1784113273">
      <w:bodyDiv w:val="1"/>
      <w:marLeft w:val="0"/>
      <w:marRight w:val="0"/>
      <w:marTop w:val="0"/>
      <w:marBottom w:val="0"/>
      <w:divBdr>
        <w:top w:val="none" w:sz="0" w:space="0" w:color="auto"/>
        <w:left w:val="none" w:sz="0" w:space="0" w:color="auto"/>
        <w:bottom w:val="none" w:sz="0" w:space="0" w:color="auto"/>
        <w:right w:val="none" w:sz="0" w:space="0" w:color="auto"/>
      </w:divBdr>
    </w:div>
    <w:div w:id="1807115885">
      <w:bodyDiv w:val="1"/>
      <w:marLeft w:val="0"/>
      <w:marRight w:val="0"/>
      <w:marTop w:val="0"/>
      <w:marBottom w:val="0"/>
      <w:divBdr>
        <w:top w:val="none" w:sz="0" w:space="0" w:color="auto"/>
        <w:left w:val="none" w:sz="0" w:space="0" w:color="auto"/>
        <w:bottom w:val="none" w:sz="0" w:space="0" w:color="auto"/>
        <w:right w:val="none" w:sz="0" w:space="0" w:color="auto"/>
      </w:divBdr>
    </w:div>
    <w:div w:id="1825465926">
      <w:bodyDiv w:val="1"/>
      <w:marLeft w:val="0"/>
      <w:marRight w:val="0"/>
      <w:marTop w:val="0"/>
      <w:marBottom w:val="0"/>
      <w:divBdr>
        <w:top w:val="none" w:sz="0" w:space="0" w:color="auto"/>
        <w:left w:val="none" w:sz="0" w:space="0" w:color="auto"/>
        <w:bottom w:val="none" w:sz="0" w:space="0" w:color="auto"/>
        <w:right w:val="none" w:sz="0" w:space="0" w:color="auto"/>
      </w:divBdr>
    </w:div>
    <w:div w:id="1854876349">
      <w:bodyDiv w:val="1"/>
      <w:marLeft w:val="0"/>
      <w:marRight w:val="0"/>
      <w:marTop w:val="0"/>
      <w:marBottom w:val="0"/>
      <w:divBdr>
        <w:top w:val="none" w:sz="0" w:space="0" w:color="auto"/>
        <w:left w:val="none" w:sz="0" w:space="0" w:color="auto"/>
        <w:bottom w:val="none" w:sz="0" w:space="0" w:color="auto"/>
        <w:right w:val="none" w:sz="0" w:space="0" w:color="auto"/>
      </w:divBdr>
    </w:div>
    <w:div w:id="1941912527">
      <w:bodyDiv w:val="1"/>
      <w:marLeft w:val="0"/>
      <w:marRight w:val="0"/>
      <w:marTop w:val="0"/>
      <w:marBottom w:val="0"/>
      <w:divBdr>
        <w:top w:val="none" w:sz="0" w:space="0" w:color="auto"/>
        <w:left w:val="none" w:sz="0" w:space="0" w:color="auto"/>
        <w:bottom w:val="none" w:sz="0" w:space="0" w:color="auto"/>
        <w:right w:val="none" w:sz="0" w:space="0" w:color="auto"/>
      </w:divBdr>
    </w:div>
    <w:div w:id="1975216882">
      <w:bodyDiv w:val="1"/>
      <w:marLeft w:val="0"/>
      <w:marRight w:val="0"/>
      <w:marTop w:val="0"/>
      <w:marBottom w:val="0"/>
      <w:divBdr>
        <w:top w:val="none" w:sz="0" w:space="0" w:color="auto"/>
        <w:left w:val="none" w:sz="0" w:space="0" w:color="auto"/>
        <w:bottom w:val="none" w:sz="0" w:space="0" w:color="auto"/>
        <w:right w:val="none" w:sz="0" w:space="0" w:color="auto"/>
      </w:divBdr>
    </w:div>
    <w:div w:id="1977445800">
      <w:bodyDiv w:val="1"/>
      <w:marLeft w:val="0"/>
      <w:marRight w:val="0"/>
      <w:marTop w:val="0"/>
      <w:marBottom w:val="0"/>
      <w:divBdr>
        <w:top w:val="none" w:sz="0" w:space="0" w:color="auto"/>
        <w:left w:val="none" w:sz="0" w:space="0" w:color="auto"/>
        <w:bottom w:val="none" w:sz="0" w:space="0" w:color="auto"/>
        <w:right w:val="none" w:sz="0" w:space="0" w:color="auto"/>
      </w:divBdr>
    </w:div>
    <w:div w:id="2022387678">
      <w:bodyDiv w:val="1"/>
      <w:marLeft w:val="0"/>
      <w:marRight w:val="0"/>
      <w:marTop w:val="0"/>
      <w:marBottom w:val="0"/>
      <w:divBdr>
        <w:top w:val="none" w:sz="0" w:space="0" w:color="auto"/>
        <w:left w:val="none" w:sz="0" w:space="0" w:color="auto"/>
        <w:bottom w:val="none" w:sz="0" w:space="0" w:color="auto"/>
        <w:right w:val="none" w:sz="0" w:space="0" w:color="auto"/>
      </w:divBdr>
      <w:divsChild>
        <w:div w:id="1395078441">
          <w:marLeft w:val="0"/>
          <w:marRight w:val="0"/>
          <w:marTop w:val="0"/>
          <w:marBottom w:val="0"/>
          <w:divBdr>
            <w:top w:val="none" w:sz="0" w:space="0" w:color="auto"/>
            <w:left w:val="none" w:sz="0" w:space="0" w:color="auto"/>
            <w:bottom w:val="none" w:sz="0" w:space="0" w:color="auto"/>
            <w:right w:val="none" w:sz="0" w:space="0" w:color="auto"/>
          </w:divBdr>
          <w:divsChild>
            <w:div w:id="688022574">
              <w:marLeft w:val="0"/>
              <w:marRight w:val="0"/>
              <w:marTop w:val="0"/>
              <w:marBottom w:val="0"/>
              <w:divBdr>
                <w:top w:val="none" w:sz="0" w:space="0" w:color="auto"/>
                <w:left w:val="none" w:sz="0" w:space="0" w:color="auto"/>
                <w:bottom w:val="none" w:sz="0" w:space="0" w:color="auto"/>
                <w:right w:val="none" w:sz="0" w:space="0" w:color="auto"/>
              </w:divBdr>
              <w:divsChild>
                <w:div w:id="488063866">
                  <w:marLeft w:val="0"/>
                  <w:marRight w:val="0"/>
                  <w:marTop w:val="0"/>
                  <w:marBottom w:val="0"/>
                  <w:divBdr>
                    <w:top w:val="none" w:sz="0" w:space="0" w:color="auto"/>
                    <w:left w:val="none" w:sz="0" w:space="0" w:color="auto"/>
                    <w:bottom w:val="none" w:sz="0" w:space="0" w:color="auto"/>
                    <w:right w:val="none" w:sz="0" w:space="0" w:color="auto"/>
                  </w:divBdr>
                  <w:divsChild>
                    <w:div w:id="121852494">
                      <w:marLeft w:val="0"/>
                      <w:marRight w:val="0"/>
                      <w:marTop w:val="0"/>
                      <w:marBottom w:val="0"/>
                      <w:divBdr>
                        <w:top w:val="none" w:sz="0" w:space="0" w:color="auto"/>
                        <w:left w:val="none" w:sz="0" w:space="0" w:color="auto"/>
                        <w:bottom w:val="none" w:sz="0" w:space="0" w:color="auto"/>
                        <w:right w:val="none" w:sz="0" w:space="0" w:color="auto"/>
                      </w:divBdr>
                      <w:divsChild>
                        <w:div w:id="1788111960">
                          <w:marLeft w:val="0"/>
                          <w:marRight w:val="0"/>
                          <w:marTop w:val="0"/>
                          <w:marBottom w:val="0"/>
                          <w:divBdr>
                            <w:top w:val="none" w:sz="0" w:space="0" w:color="auto"/>
                            <w:left w:val="none" w:sz="0" w:space="0" w:color="auto"/>
                            <w:bottom w:val="none" w:sz="0" w:space="0" w:color="auto"/>
                            <w:right w:val="none" w:sz="0" w:space="0" w:color="auto"/>
                          </w:divBdr>
                          <w:divsChild>
                            <w:div w:id="11914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816637">
      <w:bodyDiv w:val="1"/>
      <w:marLeft w:val="0"/>
      <w:marRight w:val="0"/>
      <w:marTop w:val="0"/>
      <w:marBottom w:val="0"/>
      <w:divBdr>
        <w:top w:val="none" w:sz="0" w:space="0" w:color="auto"/>
        <w:left w:val="none" w:sz="0" w:space="0" w:color="auto"/>
        <w:bottom w:val="none" w:sz="0" w:space="0" w:color="auto"/>
        <w:right w:val="none" w:sz="0" w:space="0" w:color="auto"/>
      </w:divBdr>
    </w:div>
    <w:div w:id="2121760030">
      <w:bodyDiv w:val="1"/>
      <w:marLeft w:val="0"/>
      <w:marRight w:val="0"/>
      <w:marTop w:val="0"/>
      <w:marBottom w:val="0"/>
      <w:divBdr>
        <w:top w:val="none" w:sz="0" w:space="0" w:color="auto"/>
        <w:left w:val="none" w:sz="0" w:space="0" w:color="auto"/>
        <w:bottom w:val="none" w:sz="0" w:space="0" w:color="auto"/>
        <w:right w:val="none" w:sz="0" w:space="0" w:color="auto"/>
      </w:divBdr>
    </w:div>
    <w:div w:id="2127696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focloir.i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bheachain\AppData\Local\Microsoft\Olk\Attachments\ooa-ce4bade9-7a2c-4b79-abf0-e2c9d899b18c\b0b930d3ca06e3139138a9e93503be194672cf8742e3c68e37a856db1acaef88\Nuacht%20B2%2009.01.25.dotx" TargetMode="External"/></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5B5B5B"/>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8" ma:contentTypeDescription="Create a new document." ma:contentTypeScope="" ma:versionID="94f0a3fb0af182b190eec9bf7784ab85">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2a7a57f99a42df312c69fe3260677c3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2.xml><?xml version="1.0" encoding="utf-8"?>
<ds:datastoreItem xmlns:ds="http://schemas.openxmlformats.org/officeDocument/2006/customXml" ds:itemID="{99FDBE54-9A20-4211-B9E4-551EA504A29C}">
  <ds:schemaRefs>
    <ds:schemaRef ds:uri="http://schemas.microsoft.com/sharepoint/v3/contenttype/forms"/>
  </ds:schemaRefs>
</ds:datastoreItem>
</file>

<file path=customXml/itemProps3.xml><?xml version="1.0" encoding="utf-8"?>
<ds:datastoreItem xmlns:ds="http://schemas.openxmlformats.org/officeDocument/2006/customXml" ds:itemID="{62FB77E7-E42B-4119-BC2C-33BB9EE81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3FB589-859D-46A1-9C33-EA79E96FF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Nuacht B2 09.01.25</Template>
  <TotalTime>17</TotalTime>
  <Pages>9</Pages>
  <Words>2121</Words>
  <Characters>12093</Characters>
  <Application>Microsoft Office Word</Application>
  <DocSecurity>0</DocSecurity>
  <Lines>100</Lines>
  <Paragraphs>28</Paragraphs>
  <ScaleCrop>false</ScaleCrop>
  <Company/>
  <LinksUpToDate>false</LinksUpToDate>
  <CharactersWithSpaces>14186</CharactersWithSpaces>
  <SharedDoc>false</SharedDoc>
  <HLinks>
    <vt:vector size="6" baseType="variant">
      <vt:variant>
        <vt:i4>7667825</vt:i4>
      </vt:variant>
      <vt:variant>
        <vt:i4>0</vt:i4>
      </vt:variant>
      <vt:variant>
        <vt:i4>0</vt:i4>
      </vt:variant>
      <vt:variant>
        <vt:i4>5</vt:i4>
      </vt:variant>
      <vt:variant>
        <vt:lpwstr>http://www.focloir.ie/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Ní Bheacháin</dc:creator>
  <cp:keywords/>
  <cp:lastModifiedBy>Aisling Ní Bheacháin</cp:lastModifiedBy>
  <cp:revision>168</cp:revision>
  <cp:lastPrinted>2026-02-24T15:19:00Z</cp:lastPrinted>
  <dcterms:created xsi:type="dcterms:W3CDTF">2025-10-16T12:50:00Z</dcterms:created>
  <dcterms:modified xsi:type="dcterms:W3CDTF">2026-02-25T20:55:00Z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