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8EFC5" w14:textId="77777777" w:rsidR="00D50EBF" w:rsidRPr="00AE5BA2" w:rsidRDefault="003653E4" w:rsidP="003228B7">
      <w:r w:rsidRPr="00AE5BA2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8" behindDoc="0" locked="0" layoutInCell="1" allowOverlap="1" wp14:anchorId="578731D0" wp14:editId="20C7A15E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BA2">
        <w:rPr>
          <w:noProof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00AE5BA2">
        <w:t xml:space="preserve"> </w:t>
      </w:r>
      <w:bookmarkStart w:id="0" w:name="_Hlk119427428"/>
      <w:bookmarkEnd w:id="0"/>
    </w:p>
    <w:p w14:paraId="37F32DE9" w14:textId="77777777" w:rsidR="008C69E6" w:rsidRPr="00AE5BA2" w:rsidRDefault="008C69E6" w:rsidP="003228B7"/>
    <w:p w14:paraId="07351937" w14:textId="77777777" w:rsidR="00C630A1" w:rsidRPr="00AE5BA2" w:rsidRDefault="00F5565E" w:rsidP="003228B7">
      <w:pPr>
        <w:pStyle w:val="Heading1"/>
        <w:rPr>
          <w:noProof w:val="0"/>
        </w:rPr>
      </w:pPr>
      <w:r w:rsidRPr="00AE5BA2"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41B42583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220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AE5BA2">
        <w:rPr>
          <w:noProof w:val="0"/>
        </w:rPr>
        <w:t>A: MACHNAMH</w:t>
      </w:r>
    </w:p>
    <w:tbl>
      <w:tblPr>
        <w:tblStyle w:val="PlainTable3"/>
        <w:tblpPr w:leftFromText="180" w:rightFromText="180" w:vertAnchor="page" w:horzAnchor="page" w:tblpX="4184" w:tblpY="566"/>
        <w:tblW w:w="0" w:type="auto"/>
        <w:tblLook w:val="0600" w:firstRow="0" w:lastRow="0" w:firstColumn="0" w:lastColumn="0" w:noHBand="1" w:noVBand="1"/>
      </w:tblPr>
      <w:tblGrid>
        <w:gridCol w:w="7230"/>
      </w:tblGrid>
      <w:tr w:rsidR="00C630A1" w:rsidRPr="001A67F7" w14:paraId="1323AB78" w14:textId="77777777" w:rsidTr="00D01558">
        <w:trPr>
          <w:trHeight w:val="567"/>
        </w:trPr>
        <w:tc>
          <w:tcPr>
            <w:tcW w:w="7230" w:type="dxa"/>
          </w:tcPr>
          <w:p w14:paraId="1B151718" w14:textId="01A1EA3D" w:rsidR="00C630A1" w:rsidRPr="00AE5BA2" w:rsidRDefault="00922FFD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00AE5BA2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 xml:space="preserve">Abhainn thruaillithe </w:t>
            </w:r>
          </w:p>
        </w:tc>
      </w:tr>
      <w:tr w:rsidR="00C630A1" w:rsidRPr="001A67F7" w14:paraId="753E50E6" w14:textId="77777777" w:rsidTr="00D01558">
        <w:trPr>
          <w:trHeight w:val="57"/>
        </w:trPr>
        <w:tc>
          <w:tcPr>
            <w:tcW w:w="7230" w:type="dxa"/>
            <w:shd w:val="clear" w:color="auto" w:fill="FFD93B"/>
          </w:tcPr>
          <w:p w14:paraId="5A75D377" w14:textId="77777777" w:rsidR="00C630A1" w:rsidRPr="00AE5BA2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C630A1" w:rsidRPr="001A67F7" w14:paraId="41C4E0A0" w14:textId="77777777" w:rsidTr="00D01558">
        <w:trPr>
          <w:trHeight w:val="456"/>
        </w:trPr>
        <w:tc>
          <w:tcPr>
            <w:tcW w:w="7230" w:type="dxa"/>
          </w:tcPr>
          <w:p w14:paraId="72B26B22" w14:textId="77777777" w:rsidR="00C630A1" w:rsidRPr="00AE5BA2" w:rsidRDefault="00C630A1" w:rsidP="00D01558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00AE5BA2">
              <w:rPr>
                <w:rFonts w:eastAsia="Trebuchet MS"/>
                <w:color w:val="FFFFFF"/>
                <w:sz w:val="36"/>
                <w:szCs w:val="36"/>
              </w:rPr>
              <w:t>Meánleibhéal 2 (B2)</w:t>
            </w:r>
          </w:p>
        </w:tc>
      </w:tr>
    </w:tbl>
    <w:p w14:paraId="38EA3BE8" w14:textId="006CFBE0" w:rsidR="00BF4429" w:rsidRPr="00AE5BA2" w:rsidRDefault="00C21717" w:rsidP="00CB3F5C">
      <w:pPr>
        <w:spacing w:before="240" w:after="240" w:line="360" w:lineRule="auto"/>
        <w:rPr>
          <w:color w:val="1F1F1F" w:themeColor="text1" w:themeShade="80"/>
        </w:rPr>
      </w:pPr>
      <w:r w:rsidRPr="00AE5BA2">
        <w:rPr>
          <w:color w:val="2D2D2D" w:themeColor="text2" w:themeShade="80"/>
        </w:rPr>
        <w:t>Beidh tú ag féachaint ar ball ar mhír faoi abhainn thruaillithe i gContae an Chláir.</w:t>
      </w:r>
      <w:r w:rsidR="00D537FE" w:rsidRPr="00AE5BA2">
        <w:rPr>
          <w:color w:val="2D2D2D" w:themeColor="text2" w:themeShade="80"/>
        </w:rPr>
        <w:t xml:space="preserve"> </w:t>
      </w:r>
      <w:r w:rsidR="000B33E3" w:rsidRPr="00AE5BA2">
        <w:rPr>
          <w:color w:val="1F1F1F" w:themeColor="text1" w:themeShade="80"/>
        </w:rPr>
        <w:t>Bí ag obair leis an duine in aice</w:t>
      </w:r>
      <w:r w:rsidR="00D17D38" w:rsidRPr="00AE5BA2">
        <w:rPr>
          <w:color w:val="1F1F1F" w:themeColor="text1" w:themeShade="80"/>
        </w:rPr>
        <w:t xml:space="preserve"> leat</w:t>
      </w:r>
      <w:r w:rsidR="003A0012" w:rsidRPr="00AE5BA2">
        <w:rPr>
          <w:color w:val="1F1F1F" w:themeColor="text1" w:themeShade="80"/>
        </w:rPr>
        <w:t xml:space="preserve"> agus pléigí </w:t>
      </w:r>
      <w:r w:rsidR="0077104C" w:rsidRPr="00AE5BA2">
        <w:rPr>
          <w:color w:val="1F1F1F" w:themeColor="text1" w:themeShade="80"/>
        </w:rPr>
        <w:t xml:space="preserve">na </w:t>
      </w:r>
      <w:r w:rsidR="003A0012" w:rsidRPr="00AE5BA2">
        <w:rPr>
          <w:color w:val="1F1F1F" w:themeColor="text1" w:themeShade="80"/>
        </w:rPr>
        <w:t>ceisteanna le chéile.</w:t>
      </w:r>
    </w:p>
    <w:p w14:paraId="0D090EB2" w14:textId="77777777" w:rsidR="00BF4429" w:rsidRPr="00AE5BA2" w:rsidRDefault="00BF4429" w:rsidP="00155CE1">
      <w:pPr>
        <w:spacing w:line="360" w:lineRule="auto"/>
        <w:rPr>
          <w:color w:val="1F1F1F" w:themeColor="text1" w:themeShade="80"/>
        </w:rPr>
      </w:pPr>
    </w:p>
    <w:p w14:paraId="3BFCB8C6" w14:textId="2CC3BBDB" w:rsidR="00603516" w:rsidRPr="00AE5BA2" w:rsidRDefault="005B53D2" w:rsidP="00DE755D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Féach</w:t>
      </w:r>
      <w:r w:rsidR="00C21717" w:rsidRPr="00AE5BA2">
        <w:rPr>
          <w:color w:val="1F1F1F" w:themeColor="text1" w:themeShade="80"/>
        </w:rPr>
        <w:t xml:space="preserve"> ar an íomhá thíos</w:t>
      </w:r>
      <w:r w:rsidRPr="00AE5BA2">
        <w:rPr>
          <w:color w:val="1F1F1F" w:themeColor="text1" w:themeShade="80"/>
        </w:rPr>
        <w:t xml:space="preserve"> ón mír nuachta. Cad a phléifear sa mhír, dar leat?</w:t>
      </w:r>
    </w:p>
    <w:p w14:paraId="55F547F8" w14:textId="655D237B" w:rsidR="00C21717" w:rsidRPr="00AE5BA2" w:rsidRDefault="00E32F10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  <w:r w:rsidRPr="00AE5BA2">
        <w:rPr>
          <w:noProof/>
          <w:color w:val="1F1F1F" w:themeColor="text1" w:themeShade="80"/>
        </w:rPr>
        <w:drawing>
          <wp:anchor distT="0" distB="0" distL="114300" distR="114300" simplePos="0" relativeHeight="251660300" behindDoc="0" locked="0" layoutInCell="1" allowOverlap="1" wp14:anchorId="41272151" wp14:editId="0F5CBC27">
            <wp:simplePos x="0" y="0"/>
            <wp:positionH relativeFrom="margin">
              <wp:posOffset>318837</wp:posOffset>
            </wp:positionH>
            <wp:positionV relativeFrom="paragraph">
              <wp:posOffset>125697</wp:posOffset>
            </wp:positionV>
            <wp:extent cx="5841678" cy="3312000"/>
            <wp:effectExtent l="114300" t="114300" r="140335" b="136525"/>
            <wp:wrapNone/>
            <wp:docPr id="1410935733" name="Picture 1" descr="A river with a bridge and fish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35733" name="Picture 1" descr="A river with a bridge and fish on the 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78" cy="331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B86FA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2EA3E7A2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742C30A2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24B01825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60DC6610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14D089E6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3033AA60" w14:textId="77777777" w:rsidR="00E32F10" w:rsidRPr="00AE5BA2" w:rsidRDefault="00E32F10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52078427" w14:textId="77777777" w:rsidR="00E32F10" w:rsidRPr="00AE5BA2" w:rsidRDefault="00E32F10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278D2D2D" w14:textId="77777777" w:rsidR="00E32F10" w:rsidRPr="00AE5BA2" w:rsidRDefault="00E32F10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32B7286C" w14:textId="77777777" w:rsidR="00E32F10" w:rsidRPr="00AE5BA2" w:rsidRDefault="00E32F10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4E672F82" w14:textId="77777777" w:rsidR="00C21717" w:rsidRPr="00AE5BA2" w:rsidRDefault="00C21717" w:rsidP="00C21717">
      <w:pPr>
        <w:pStyle w:val="ListParagraph"/>
        <w:spacing w:line="360" w:lineRule="auto"/>
        <w:ind w:left="720" w:firstLine="0"/>
        <w:rPr>
          <w:color w:val="1F1F1F" w:themeColor="text1" w:themeShade="80"/>
        </w:rPr>
      </w:pPr>
    </w:p>
    <w:p w14:paraId="31876CEB" w14:textId="263D7BFC" w:rsidR="00EB6EB5" w:rsidRPr="00AE5BA2" w:rsidRDefault="004A620F" w:rsidP="00DE755D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Cén </w:t>
      </w:r>
      <w:r w:rsidR="00E32F10" w:rsidRPr="00AE5BA2">
        <w:rPr>
          <w:color w:val="1F1F1F" w:themeColor="text1" w:themeShade="80"/>
        </w:rPr>
        <w:t xml:space="preserve">fáth a mbeadh baint ag </w:t>
      </w:r>
      <w:r w:rsidR="00B9747E" w:rsidRPr="00AE5BA2">
        <w:rPr>
          <w:color w:val="1F1F1F" w:themeColor="text1" w:themeShade="80"/>
        </w:rPr>
        <w:t>Iascach</w:t>
      </w:r>
      <w:r w:rsidR="00E32F10" w:rsidRPr="00AE5BA2">
        <w:rPr>
          <w:color w:val="1F1F1F" w:themeColor="text1" w:themeShade="80"/>
        </w:rPr>
        <w:t xml:space="preserve"> Intíre Éireann leis an scéal</w:t>
      </w:r>
      <w:r w:rsidR="00045039" w:rsidRPr="00AE5BA2">
        <w:rPr>
          <w:color w:val="1F1F1F" w:themeColor="text1" w:themeShade="80"/>
        </w:rPr>
        <w:t>? Féach</w:t>
      </w:r>
      <w:r w:rsidR="00312FDF" w:rsidRPr="00AE5BA2">
        <w:rPr>
          <w:color w:val="1F1F1F" w:themeColor="text1" w:themeShade="80"/>
        </w:rPr>
        <w:t xml:space="preserve"> </w:t>
      </w:r>
      <w:hyperlink r:id="rId15" w:history="1">
        <w:r w:rsidR="00312FDF" w:rsidRPr="00AE5BA2">
          <w:rPr>
            <w:rStyle w:val="Hyperlink"/>
            <w:color w:val="063535" w:themeColor="accent1" w:themeShade="80"/>
          </w:rPr>
          <w:t>anseo</w:t>
        </w:r>
      </w:hyperlink>
      <w:r w:rsidR="00045039" w:rsidRPr="00AE5BA2">
        <w:rPr>
          <w:color w:val="1F1F1F" w:themeColor="text1" w:themeShade="80"/>
        </w:rPr>
        <w:t xml:space="preserve"> </w:t>
      </w:r>
      <w:r w:rsidR="00B9747E" w:rsidRPr="00AE5BA2">
        <w:rPr>
          <w:color w:val="1F1F1F" w:themeColor="text1" w:themeShade="80"/>
        </w:rPr>
        <w:t xml:space="preserve">le tuilleadh eolais a fháil faoi Iascach Intíre Éireann, más gá. </w:t>
      </w:r>
    </w:p>
    <w:p w14:paraId="336A4977" w14:textId="4B86DC06" w:rsidR="004301E2" w:rsidRPr="00AE5BA2" w:rsidRDefault="008E61CA" w:rsidP="00DE755D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Cad í an áit sa dúlra is ansa leat in Éirinn</w:t>
      </w:r>
      <w:r w:rsidR="00553133" w:rsidRPr="00AE5BA2">
        <w:rPr>
          <w:color w:val="1F1F1F" w:themeColor="text1" w:themeShade="80"/>
        </w:rPr>
        <w:t>?</w:t>
      </w:r>
      <w:r w:rsidRPr="00AE5BA2">
        <w:rPr>
          <w:color w:val="1F1F1F" w:themeColor="text1" w:themeShade="80"/>
        </w:rPr>
        <w:t xml:space="preserve"> Cén fáth?</w:t>
      </w:r>
    </w:p>
    <w:p w14:paraId="4ED55BBD" w14:textId="190323CD" w:rsidR="00EE0125" w:rsidRPr="00AE5BA2" w:rsidRDefault="00124FE9" w:rsidP="00DE755D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An mbíonn a lán cuairteoirí </w:t>
      </w:r>
      <w:r w:rsidR="007678EA" w:rsidRPr="00AE5BA2">
        <w:rPr>
          <w:color w:val="1F1F1F" w:themeColor="text1" w:themeShade="80"/>
        </w:rPr>
        <w:t>san</w:t>
      </w:r>
      <w:r w:rsidRPr="00AE5BA2">
        <w:rPr>
          <w:color w:val="1F1F1F" w:themeColor="text1" w:themeShade="80"/>
        </w:rPr>
        <w:t xml:space="preserve"> áit sin</w:t>
      </w:r>
      <w:r w:rsidR="00553133" w:rsidRPr="00AE5BA2">
        <w:rPr>
          <w:color w:val="1F1F1F" w:themeColor="text1" w:themeShade="80"/>
        </w:rPr>
        <w:t>?</w:t>
      </w:r>
    </w:p>
    <w:p w14:paraId="4AF0A966" w14:textId="52FC69E5" w:rsidR="000561A1" w:rsidRPr="00AE5BA2" w:rsidRDefault="000561A1" w:rsidP="00DE755D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An bhfuil </w:t>
      </w:r>
      <w:r w:rsidR="00124FE9" w:rsidRPr="00AE5BA2">
        <w:rPr>
          <w:color w:val="1F1F1F" w:themeColor="text1" w:themeShade="80"/>
        </w:rPr>
        <w:t>an áit sin truaillithe</w:t>
      </w:r>
      <w:r w:rsidR="00D33CE8" w:rsidRPr="00AE5BA2">
        <w:rPr>
          <w:color w:val="1F1F1F" w:themeColor="text1" w:themeShade="80"/>
        </w:rPr>
        <w:t>?</w:t>
      </w:r>
      <w:r w:rsidR="00124FE9" w:rsidRPr="00AE5BA2">
        <w:rPr>
          <w:color w:val="1F1F1F" w:themeColor="text1" w:themeShade="80"/>
        </w:rPr>
        <w:t xml:space="preserve"> Cén fáth?</w:t>
      </w:r>
    </w:p>
    <w:p w14:paraId="6A2D4384" w14:textId="609E51D3" w:rsidR="00155CE1" w:rsidRPr="00AE5BA2" w:rsidRDefault="00FA6637" w:rsidP="00155CE1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An </w:t>
      </w:r>
      <w:r w:rsidR="00395F16" w:rsidRPr="00AE5BA2">
        <w:rPr>
          <w:color w:val="1F1F1F" w:themeColor="text1" w:themeShade="80"/>
        </w:rPr>
        <w:t>bhfuil</w:t>
      </w:r>
      <w:r w:rsidR="00EA757D" w:rsidRPr="00AE5BA2">
        <w:rPr>
          <w:color w:val="1F1F1F" w:themeColor="text1" w:themeShade="80"/>
        </w:rPr>
        <w:t xml:space="preserve"> </w:t>
      </w:r>
      <w:r w:rsidR="002F09AA" w:rsidRPr="00AE5BA2">
        <w:rPr>
          <w:color w:val="1F1F1F" w:themeColor="text1" w:themeShade="80"/>
        </w:rPr>
        <w:t xml:space="preserve">uiscí </w:t>
      </w:r>
      <w:r w:rsidR="00EA757D" w:rsidRPr="00AE5BA2">
        <w:rPr>
          <w:color w:val="1F1F1F" w:themeColor="text1" w:themeShade="80"/>
        </w:rPr>
        <w:t>na hÉireann truaillithe, dar leat</w:t>
      </w:r>
      <w:r w:rsidRPr="00AE5BA2">
        <w:rPr>
          <w:color w:val="1F1F1F" w:themeColor="text1" w:themeShade="80"/>
        </w:rPr>
        <w:t xml:space="preserve">? </w:t>
      </w:r>
    </w:p>
    <w:p w14:paraId="65840155" w14:textId="6C15A7A1" w:rsidR="00155CE1" w:rsidRPr="00AE5BA2" w:rsidRDefault="00155CE1" w:rsidP="00155CE1">
      <w:pPr>
        <w:spacing w:line="360" w:lineRule="auto"/>
      </w:pPr>
    </w:p>
    <w:p w14:paraId="2AF0EACC" w14:textId="4BFAEF9B" w:rsidR="002E1424" w:rsidRDefault="002E1424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73C38558" w14:textId="2EDF836C" w:rsidR="003B066E" w:rsidRPr="003B066E" w:rsidRDefault="003B066E" w:rsidP="003B066E">
      <w:pPr>
        <w:tabs>
          <w:tab w:val="left" w:pos="7032"/>
        </w:tabs>
        <w:rPr>
          <w:rFonts w:eastAsia="Trebuchet MS"/>
          <w:sz w:val="36"/>
          <w:szCs w:val="36"/>
        </w:rPr>
      </w:pPr>
      <w:r>
        <w:rPr>
          <w:rFonts w:eastAsia="Trebuchet MS"/>
          <w:sz w:val="36"/>
          <w:szCs w:val="36"/>
        </w:rPr>
        <w:tab/>
      </w:r>
    </w:p>
    <w:p w14:paraId="776C66AD" w14:textId="77777777" w:rsidR="006826A8" w:rsidRPr="00AE5BA2" w:rsidRDefault="00AE52B5" w:rsidP="003228B7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4F3E17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00AE5BA2">
        <w:rPr>
          <w:noProof w:val="0"/>
        </w:rPr>
        <w:t>B: FOCLÓIR</w:t>
      </w:r>
    </w:p>
    <w:p w14:paraId="14AC017F" w14:textId="77777777" w:rsidR="00F80171" w:rsidRPr="00AE5BA2" w:rsidRDefault="00A70BB8" w:rsidP="00BD0CCE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  <w:spacing w:val="-1"/>
        </w:rPr>
        <w:t>Beidh</w:t>
      </w:r>
      <w:r w:rsidRPr="00AE5BA2">
        <w:rPr>
          <w:color w:val="1F1F1F" w:themeColor="text1" w:themeShade="80"/>
          <w:spacing w:val="-16"/>
        </w:rPr>
        <w:t xml:space="preserve"> </w:t>
      </w:r>
      <w:r w:rsidRPr="00AE5BA2">
        <w:rPr>
          <w:color w:val="1F1F1F" w:themeColor="text1" w:themeShade="80"/>
          <w:spacing w:val="-1"/>
        </w:rPr>
        <w:t>na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  <w:spacing w:val="-1"/>
        </w:rPr>
        <w:t>focail</w:t>
      </w:r>
      <w:r w:rsidRPr="00AE5BA2">
        <w:rPr>
          <w:color w:val="1F1F1F" w:themeColor="text1" w:themeShade="80"/>
          <w:spacing w:val="-15"/>
        </w:rPr>
        <w:t xml:space="preserve"> </w:t>
      </w:r>
      <w:r w:rsidRPr="00AE5BA2">
        <w:rPr>
          <w:color w:val="1F1F1F" w:themeColor="text1" w:themeShade="80"/>
          <w:spacing w:val="-1"/>
        </w:rPr>
        <w:t>thíos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  <w:spacing w:val="-1"/>
        </w:rPr>
        <w:t>le</w:t>
      </w:r>
      <w:r w:rsidRPr="00AE5BA2">
        <w:rPr>
          <w:color w:val="1F1F1F" w:themeColor="text1" w:themeShade="80"/>
          <w:spacing w:val="-16"/>
        </w:rPr>
        <w:t xml:space="preserve"> </w:t>
      </w:r>
      <w:r w:rsidRPr="00AE5BA2">
        <w:rPr>
          <w:color w:val="1F1F1F" w:themeColor="text1" w:themeShade="80"/>
        </w:rPr>
        <w:t>cloisteáil</w:t>
      </w:r>
      <w:r w:rsidRPr="00AE5BA2">
        <w:rPr>
          <w:color w:val="1F1F1F" w:themeColor="text1" w:themeShade="80"/>
          <w:spacing w:val="-15"/>
        </w:rPr>
        <w:t xml:space="preserve"> </w:t>
      </w:r>
      <w:r w:rsidRPr="00AE5BA2">
        <w:rPr>
          <w:color w:val="1F1F1F" w:themeColor="text1" w:themeShade="80"/>
        </w:rPr>
        <w:t>sa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mhír</w:t>
      </w:r>
      <w:r w:rsidRPr="00AE5BA2">
        <w:rPr>
          <w:color w:val="1F1F1F" w:themeColor="text1" w:themeShade="80"/>
          <w:spacing w:val="-15"/>
        </w:rPr>
        <w:t xml:space="preserve"> </w:t>
      </w:r>
      <w:r w:rsidRPr="00AE5BA2">
        <w:rPr>
          <w:color w:val="1F1F1F" w:themeColor="text1" w:themeShade="80"/>
        </w:rPr>
        <w:t>ar</w:t>
      </w:r>
      <w:r w:rsidRPr="00AE5BA2">
        <w:rPr>
          <w:color w:val="1F1F1F" w:themeColor="text1" w:themeShade="80"/>
          <w:spacing w:val="-15"/>
        </w:rPr>
        <w:t xml:space="preserve"> </w:t>
      </w:r>
      <w:r w:rsidRPr="00AE5BA2">
        <w:rPr>
          <w:color w:val="1F1F1F" w:themeColor="text1" w:themeShade="80"/>
        </w:rPr>
        <w:t>ball.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An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féidir</w:t>
      </w:r>
      <w:r w:rsidRPr="00AE5BA2">
        <w:rPr>
          <w:color w:val="1F1F1F" w:themeColor="text1" w:themeShade="80"/>
          <w:spacing w:val="-15"/>
        </w:rPr>
        <w:t xml:space="preserve"> </w:t>
      </w:r>
      <w:r w:rsidRPr="00AE5BA2">
        <w:rPr>
          <w:color w:val="1F1F1F" w:themeColor="text1" w:themeShade="80"/>
        </w:rPr>
        <w:t>leat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na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leaganacha</w:t>
      </w:r>
      <w:r w:rsidRPr="00AE5BA2">
        <w:rPr>
          <w:color w:val="1F1F1F" w:themeColor="text1" w:themeShade="80"/>
          <w:spacing w:val="-13"/>
        </w:rPr>
        <w:t xml:space="preserve"> </w:t>
      </w:r>
      <w:r w:rsidRPr="00AE5BA2">
        <w:rPr>
          <w:color w:val="1F1F1F" w:themeColor="text1" w:themeShade="80"/>
        </w:rPr>
        <w:t>Gaeilge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a</w:t>
      </w:r>
      <w:r w:rsidRPr="00AE5BA2">
        <w:rPr>
          <w:color w:val="1F1F1F" w:themeColor="text1" w:themeShade="80"/>
          <w:spacing w:val="-14"/>
        </w:rPr>
        <w:t xml:space="preserve"> </w:t>
      </w:r>
      <w:r w:rsidRPr="00AE5BA2">
        <w:rPr>
          <w:color w:val="1F1F1F" w:themeColor="text1" w:themeShade="80"/>
        </w:rPr>
        <w:t>aimsiú</w:t>
      </w:r>
      <w:r w:rsidRPr="00AE5BA2">
        <w:rPr>
          <w:color w:val="1F1F1F" w:themeColor="text1" w:themeShade="80"/>
          <w:spacing w:val="-64"/>
        </w:rPr>
        <w:t xml:space="preserve">     </w:t>
      </w:r>
      <w:r w:rsidRPr="00AE5BA2">
        <w:rPr>
          <w:color w:val="1F1F1F" w:themeColor="text1" w:themeShade="80"/>
        </w:rPr>
        <w:t xml:space="preserve"> anois sula</w:t>
      </w:r>
      <w:r w:rsidRPr="00AE5BA2">
        <w:rPr>
          <w:color w:val="1F1F1F" w:themeColor="text1" w:themeShade="80"/>
          <w:spacing w:val="-11"/>
        </w:rPr>
        <w:t xml:space="preserve"> </w:t>
      </w:r>
      <w:r w:rsidRPr="00AE5BA2">
        <w:rPr>
          <w:color w:val="1F1F1F" w:themeColor="text1" w:themeShade="80"/>
        </w:rPr>
        <w:t>bhféachfaidh</w:t>
      </w:r>
      <w:r w:rsidRPr="00AE5BA2">
        <w:rPr>
          <w:color w:val="1F1F1F" w:themeColor="text1" w:themeShade="80"/>
          <w:spacing w:val="-7"/>
        </w:rPr>
        <w:t xml:space="preserve"> </w:t>
      </w:r>
      <w:r w:rsidRPr="00AE5BA2">
        <w:rPr>
          <w:color w:val="1F1F1F" w:themeColor="text1" w:themeShade="80"/>
        </w:rPr>
        <w:t>tú</w:t>
      </w:r>
      <w:r w:rsidRPr="00AE5BA2">
        <w:rPr>
          <w:color w:val="1F1F1F" w:themeColor="text1" w:themeShade="80"/>
          <w:spacing w:val="-10"/>
        </w:rPr>
        <w:t xml:space="preserve"> </w:t>
      </w:r>
      <w:r w:rsidRPr="00AE5BA2">
        <w:rPr>
          <w:color w:val="1F1F1F" w:themeColor="text1" w:themeShade="80"/>
        </w:rPr>
        <w:t>ar</w:t>
      </w:r>
      <w:r w:rsidRPr="00AE5BA2">
        <w:rPr>
          <w:color w:val="1F1F1F" w:themeColor="text1" w:themeShade="80"/>
          <w:spacing w:val="-9"/>
        </w:rPr>
        <w:t xml:space="preserve"> </w:t>
      </w:r>
      <w:r w:rsidRPr="00AE5BA2">
        <w:rPr>
          <w:color w:val="1F1F1F" w:themeColor="text1" w:themeShade="80"/>
        </w:rPr>
        <w:t>an</w:t>
      </w:r>
      <w:r w:rsidRPr="00AE5BA2">
        <w:rPr>
          <w:color w:val="1F1F1F" w:themeColor="text1" w:themeShade="80"/>
          <w:spacing w:val="-11"/>
        </w:rPr>
        <w:t xml:space="preserve"> </w:t>
      </w:r>
      <w:r w:rsidRPr="00AE5BA2">
        <w:rPr>
          <w:color w:val="1F1F1F" w:themeColor="text1" w:themeShade="80"/>
        </w:rPr>
        <w:t>mír?</w:t>
      </w:r>
      <w:r w:rsidRPr="00AE5BA2">
        <w:rPr>
          <w:color w:val="1F1F1F" w:themeColor="text1" w:themeShade="80"/>
          <w:spacing w:val="-7"/>
        </w:rPr>
        <w:t xml:space="preserve"> </w:t>
      </w:r>
      <w:r w:rsidRPr="00AE5BA2">
        <w:rPr>
          <w:color w:val="1F1F1F" w:themeColor="text1" w:themeShade="80"/>
        </w:rPr>
        <w:t>Bain</w:t>
      </w:r>
      <w:r w:rsidRPr="00AE5BA2">
        <w:rPr>
          <w:color w:val="1F1F1F" w:themeColor="text1" w:themeShade="80"/>
          <w:spacing w:val="-10"/>
        </w:rPr>
        <w:t xml:space="preserve"> </w:t>
      </w:r>
      <w:r w:rsidRPr="00AE5BA2">
        <w:rPr>
          <w:color w:val="1F1F1F" w:themeColor="text1" w:themeShade="80"/>
        </w:rPr>
        <w:t>úsáid</w:t>
      </w:r>
      <w:r w:rsidRPr="00AE5BA2">
        <w:rPr>
          <w:color w:val="1F1F1F" w:themeColor="text1" w:themeShade="80"/>
          <w:spacing w:val="-9"/>
        </w:rPr>
        <w:t xml:space="preserve"> </w:t>
      </w:r>
      <w:r w:rsidRPr="00AE5BA2">
        <w:rPr>
          <w:color w:val="1F1F1F" w:themeColor="text1" w:themeShade="80"/>
        </w:rPr>
        <w:t>as</w:t>
      </w:r>
      <w:r w:rsidRPr="00AE5BA2">
        <w:rPr>
          <w:color w:val="1F1F1F" w:themeColor="text1" w:themeShade="80"/>
          <w:spacing w:val="-9"/>
        </w:rPr>
        <w:t xml:space="preserve"> </w:t>
      </w:r>
      <w:hyperlink r:id="rId16">
        <w:r w:rsidRPr="00AE5BA2">
          <w:rPr>
            <w:color w:val="1F1F1F" w:themeColor="text1" w:themeShade="80"/>
            <w:u w:val="single" w:color="0D6B6B"/>
          </w:rPr>
          <w:t>www.focloir.ie</w:t>
        </w:r>
        <w:r w:rsidRPr="00AE5BA2">
          <w:rPr>
            <w:color w:val="1F1F1F" w:themeColor="text1" w:themeShade="80"/>
            <w:spacing w:val="-8"/>
          </w:rPr>
          <w:t xml:space="preserve"> </w:t>
        </w:r>
      </w:hyperlink>
      <w:r w:rsidRPr="00AE5BA2">
        <w:rPr>
          <w:color w:val="1F1F1F" w:themeColor="text1" w:themeShade="80"/>
        </w:rPr>
        <w:t>chun</w:t>
      </w:r>
      <w:r w:rsidRPr="00AE5BA2">
        <w:rPr>
          <w:color w:val="1F1F1F" w:themeColor="text1" w:themeShade="80"/>
          <w:spacing w:val="-7"/>
        </w:rPr>
        <w:t xml:space="preserve"> </w:t>
      </w:r>
      <w:r w:rsidRPr="00AE5BA2">
        <w:rPr>
          <w:color w:val="1F1F1F" w:themeColor="text1" w:themeShade="80"/>
        </w:rPr>
        <w:t>cuidiú</w:t>
      </w:r>
      <w:r w:rsidRPr="00AE5BA2">
        <w:rPr>
          <w:color w:val="1F1F1F" w:themeColor="text1" w:themeShade="80"/>
          <w:spacing w:val="-9"/>
        </w:rPr>
        <w:t xml:space="preserve"> </w:t>
      </w:r>
      <w:r w:rsidRPr="00AE5BA2">
        <w:rPr>
          <w:color w:val="1F1F1F" w:themeColor="text1" w:themeShade="80"/>
        </w:rPr>
        <w:t>leat, más</w:t>
      </w:r>
      <w:r w:rsidRPr="00AE5BA2">
        <w:rPr>
          <w:color w:val="1F1F1F" w:themeColor="text1" w:themeShade="80"/>
          <w:spacing w:val="-11"/>
        </w:rPr>
        <w:t xml:space="preserve"> </w:t>
      </w:r>
      <w:r w:rsidRPr="00AE5BA2">
        <w:rPr>
          <w:color w:val="1F1F1F" w:themeColor="text1" w:themeShade="80"/>
        </w:rPr>
        <w:t>gá.</w:t>
      </w:r>
    </w:p>
    <w:p w14:paraId="25C22859" w14:textId="446037CC" w:rsidR="00F80171" w:rsidRPr="00AE5BA2" w:rsidRDefault="00F80171" w:rsidP="00D026FB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15238A" w:rsidRPr="001A67F7" w14:paraId="10332940" w14:textId="77777777" w:rsidTr="001A1A28">
        <w:tc>
          <w:tcPr>
            <w:tcW w:w="3685" w:type="dxa"/>
          </w:tcPr>
          <w:p w14:paraId="2492B58D" w14:textId="0ADA460B" w:rsidR="00F80171" w:rsidRPr="00AE5BA2" w:rsidRDefault="00347365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1" w:name="_Hlk188345713"/>
            <w:r w:rsidRPr="00AE5BA2">
              <w:rPr>
                <w:i/>
                <w:iCs/>
                <w:color w:val="1F1F1F" w:themeColor="text1" w:themeShade="80"/>
              </w:rPr>
              <w:t>nursery (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for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fish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>)</w:t>
            </w:r>
          </w:p>
        </w:tc>
        <w:tc>
          <w:tcPr>
            <w:tcW w:w="5374" w:type="dxa"/>
          </w:tcPr>
          <w:p w14:paraId="2B4BA62F" w14:textId="77777777" w:rsidR="00F80171" w:rsidRPr="00AE5BA2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8A78B4" w:rsidRPr="001A67F7" w14:paraId="6C5DA003" w14:textId="77777777" w:rsidTr="001A1A28">
        <w:tc>
          <w:tcPr>
            <w:tcW w:w="3685" w:type="dxa"/>
          </w:tcPr>
          <w:p w14:paraId="15C23D5E" w14:textId="511128C3" w:rsidR="008A78B4" w:rsidRPr="00AE5BA2" w:rsidRDefault="00E049D1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discharged</w:t>
            </w:r>
            <w:proofErr w:type="spellEnd"/>
          </w:p>
        </w:tc>
        <w:tc>
          <w:tcPr>
            <w:tcW w:w="5374" w:type="dxa"/>
          </w:tcPr>
          <w:p w14:paraId="57B8ECB4" w14:textId="0FDCCE8D" w:rsidR="008A78B4" w:rsidRPr="00AE5BA2" w:rsidRDefault="008A78B4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40540CEA" w14:textId="77777777" w:rsidTr="001A1A28">
        <w:tc>
          <w:tcPr>
            <w:tcW w:w="3685" w:type="dxa"/>
          </w:tcPr>
          <w:p w14:paraId="5ED07F23" w14:textId="76A5FD98" w:rsidR="00F80171" w:rsidRPr="00AE5BA2" w:rsidRDefault="00E049D1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2" w:name="_Hlk120602144"/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waterway</w:t>
            </w:r>
            <w:proofErr w:type="spellEnd"/>
            <w:r w:rsidR="008F124D"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7FAA38DA" w14:textId="79EE4350" w:rsidR="00F80171" w:rsidRPr="00AE5BA2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4EF39A46" w14:textId="77777777" w:rsidTr="001A1A28">
        <w:tc>
          <w:tcPr>
            <w:tcW w:w="3685" w:type="dxa"/>
          </w:tcPr>
          <w:p w14:paraId="73804173" w14:textId="4FD9A28A" w:rsidR="00F80171" w:rsidRPr="00AE5BA2" w:rsidRDefault="00E049D1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habitat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r w:rsidR="00C77F57"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1A5BCDD1" w14:textId="7570881A" w:rsidR="00F80171" w:rsidRPr="00AE5BA2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6978B71D" w14:textId="77777777" w:rsidTr="001A1A28">
        <w:tc>
          <w:tcPr>
            <w:tcW w:w="3685" w:type="dxa"/>
          </w:tcPr>
          <w:p w14:paraId="727256FA" w14:textId="677176C5" w:rsidR="00F80171" w:rsidRPr="00AE5BA2" w:rsidRDefault="009D0619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(to do) an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evaluation</w:t>
            </w:r>
            <w:proofErr w:type="spellEnd"/>
          </w:p>
        </w:tc>
        <w:tc>
          <w:tcPr>
            <w:tcW w:w="5374" w:type="dxa"/>
          </w:tcPr>
          <w:p w14:paraId="277FB613" w14:textId="43A1FF35" w:rsidR="00F80171" w:rsidRPr="00AE5BA2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554499F7" w14:textId="77777777" w:rsidTr="001A1A28">
        <w:tc>
          <w:tcPr>
            <w:tcW w:w="3685" w:type="dxa"/>
          </w:tcPr>
          <w:p w14:paraId="5715C6EC" w14:textId="2D4E24DE" w:rsidR="00F80171" w:rsidRPr="00AE5BA2" w:rsidRDefault="003B76C2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</w:t>
            </w:r>
            <w:r w:rsidR="009D0619" w:rsidRPr="00AE5BA2">
              <w:rPr>
                <w:i/>
                <w:iCs/>
                <w:color w:val="1F1F1F" w:themeColor="text1" w:themeShade="80"/>
              </w:rPr>
              <w:t>lectronic</w:t>
            </w:r>
            <w:proofErr w:type="spellEnd"/>
            <w:r w:rsidR="009D0619"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equipment</w:t>
            </w:r>
            <w:proofErr w:type="spellEnd"/>
          </w:p>
        </w:tc>
        <w:tc>
          <w:tcPr>
            <w:tcW w:w="5374" w:type="dxa"/>
          </w:tcPr>
          <w:p w14:paraId="797D4172" w14:textId="65893C7E" w:rsidR="00F80171" w:rsidRPr="00AE5BA2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6BC3E9C1" w14:textId="77777777" w:rsidTr="001A1A28">
        <w:tc>
          <w:tcPr>
            <w:tcW w:w="3685" w:type="dxa"/>
          </w:tcPr>
          <w:p w14:paraId="43D373C5" w14:textId="0777E53A" w:rsidR="00F80171" w:rsidRPr="00AE5BA2" w:rsidRDefault="007373BE" w:rsidP="001A1A2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(is</w:t>
            </w:r>
            <w:r w:rsidR="00E76A76" w:rsidRPr="00AE5BA2">
              <w:rPr>
                <w:i/>
                <w:iCs/>
                <w:color w:val="1F1F1F" w:themeColor="text1" w:themeShade="80"/>
              </w:rPr>
              <w:t xml:space="preserve">) </w:t>
            </w:r>
            <w:proofErr w:type="spellStart"/>
            <w:r w:rsidR="00E76A76" w:rsidRPr="00AE5BA2">
              <w:rPr>
                <w:i/>
                <w:iCs/>
                <w:color w:val="1F1F1F" w:themeColor="text1" w:themeShade="80"/>
              </w:rPr>
              <w:t>set</w:t>
            </w:r>
            <w:proofErr w:type="spellEnd"/>
            <w:r w:rsidR="00E76A76"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="00E76A76" w:rsidRPr="00AE5BA2">
              <w:rPr>
                <w:i/>
                <w:iCs/>
                <w:color w:val="1F1F1F" w:themeColor="text1" w:themeShade="80"/>
              </w:rPr>
              <w:t>free</w:t>
            </w:r>
            <w:proofErr w:type="spellEnd"/>
          </w:p>
        </w:tc>
        <w:tc>
          <w:tcPr>
            <w:tcW w:w="5374" w:type="dxa"/>
          </w:tcPr>
          <w:p w14:paraId="220D1AA5" w14:textId="6B05CFA6" w:rsidR="00F80171" w:rsidRPr="00AE5BA2" w:rsidRDefault="00F80171" w:rsidP="001A56FB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15238A" w:rsidRPr="001A67F7" w14:paraId="67E06CAB" w14:textId="77777777" w:rsidTr="001A1A28">
        <w:tc>
          <w:tcPr>
            <w:tcW w:w="3685" w:type="dxa"/>
          </w:tcPr>
          <w:p w14:paraId="55EB8BB2" w14:textId="687372DA" w:rsidR="00F80171" w:rsidRPr="00AE5BA2" w:rsidRDefault="00E76A76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comeback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bounce</w:t>
            </w:r>
            <w:proofErr w:type="spellEnd"/>
          </w:p>
        </w:tc>
        <w:tc>
          <w:tcPr>
            <w:tcW w:w="5374" w:type="dxa"/>
          </w:tcPr>
          <w:p w14:paraId="485B0BCC" w14:textId="366A914F" w:rsidR="00F80171" w:rsidRPr="00AE5BA2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DF3715" w:rsidRPr="001A67F7" w14:paraId="07415F03" w14:textId="77777777" w:rsidTr="001A1A28">
        <w:tc>
          <w:tcPr>
            <w:tcW w:w="3685" w:type="dxa"/>
          </w:tcPr>
          <w:p w14:paraId="27B5DAFA" w14:textId="2261DF6B" w:rsidR="00DF3715" w:rsidRPr="00AE5BA2" w:rsidRDefault="0014165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to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replenish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recover</w:t>
            </w:r>
            <w:proofErr w:type="spellEnd"/>
          </w:p>
        </w:tc>
        <w:tc>
          <w:tcPr>
            <w:tcW w:w="5374" w:type="dxa"/>
          </w:tcPr>
          <w:p w14:paraId="069E7028" w14:textId="77777777" w:rsidR="00DF3715" w:rsidRPr="00AE5BA2" w:rsidRDefault="00DF3715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15238A" w:rsidRPr="001A67F7" w14:paraId="6ABF2D9A" w14:textId="77777777" w:rsidTr="001A1A28">
        <w:tc>
          <w:tcPr>
            <w:tcW w:w="3685" w:type="dxa"/>
          </w:tcPr>
          <w:p w14:paraId="71E6BD92" w14:textId="63210A71" w:rsidR="00F80171" w:rsidRPr="00AE5BA2" w:rsidRDefault="00141658" w:rsidP="00BD0CC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crossbreeding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C036ED1" w14:textId="77777777" w:rsidR="00F80171" w:rsidRPr="00AE5BA2" w:rsidRDefault="00F80171" w:rsidP="001A56FB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1"/>
      <w:bookmarkEnd w:id="2"/>
    </w:tbl>
    <w:p w14:paraId="43455971" w14:textId="504A6485" w:rsidR="00F80171" w:rsidRPr="00AE5BA2" w:rsidRDefault="00F80171" w:rsidP="00F80171">
      <w:pPr>
        <w:pStyle w:val="ListParagraph"/>
        <w:ind w:left="361" w:firstLine="0"/>
        <w:rPr>
          <w:color w:val="1F1F1F" w:themeColor="text1" w:themeShade="80"/>
        </w:rPr>
      </w:pPr>
    </w:p>
    <w:p w14:paraId="4BE85250" w14:textId="77777777" w:rsidR="00212F72" w:rsidRPr="00AE5BA2" w:rsidRDefault="00C267C7" w:rsidP="00DE7531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Féach ar an mír den chéad uair agus aimsigh na focail thuas inti. An raibh na focail chéanna agat féin? __________________________________________________________________</w:t>
      </w:r>
    </w:p>
    <w:p w14:paraId="5A39157B" w14:textId="4AB99079" w:rsidR="00C267C7" w:rsidRPr="00AE5BA2" w:rsidRDefault="00C267C7" w:rsidP="00DE7531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1F1F1F" w:themeColor="text1" w:themeShade="80"/>
        </w:rPr>
      </w:pPr>
    </w:p>
    <w:p w14:paraId="008A9204" w14:textId="2F893388" w:rsidR="00537292" w:rsidRPr="00AE5BA2" w:rsidRDefault="00C85DC2" w:rsidP="00DE7531">
      <w:pPr>
        <w:pStyle w:val="ListParagraph"/>
        <w:numPr>
          <w:ilvl w:val="0"/>
          <w:numId w:val="1"/>
        </w:numPr>
        <w:spacing w:before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Seo cuid de na héisc dhúchasacha atá againn </w:t>
      </w:r>
      <w:r w:rsidR="00041F14" w:rsidRPr="00AE5BA2">
        <w:rPr>
          <w:color w:val="1F1F1F" w:themeColor="text1" w:themeShade="80"/>
        </w:rPr>
        <w:t>in aibhneacha na hÉireann</w:t>
      </w:r>
      <w:r w:rsidRPr="00AE5BA2">
        <w:rPr>
          <w:color w:val="1F1F1F" w:themeColor="text1" w:themeShade="80"/>
        </w:rPr>
        <w:t>. An féidir leat ainm</w:t>
      </w:r>
      <w:r w:rsidR="007678EA" w:rsidRPr="00AE5BA2">
        <w:rPr>
          <w:color w:val="1F1F1F" w:themeColor="text1" w:themeShade="80"/>
        </w:rPr>
        <w:t>neacha</w:t>
      </w:r>
      <w:r w:rsidRPr="00AE5BA2">
        <w:rPr>
          <w:color w:val="1F1F1F" w:themeColor="text1" w:themeShade="80"/>
        </w:rPr>
        <w:t xml:space="preserve"> na </w:t>
      </w:r>
      <w:r w:rsidR="002159C5" w:rsidRPr="00AE5BA2">
        <w:rPr>
          <w:color w:val="1F1F1F" w:themeColor="text1" w:themeShade="80"/>
        </w:rPr>
        <w:t>n-iasc</w:t>
      </w:r>
      <w:r w:rsidRPr="00AE5BA2">
        <w:rPr>
          <w:color w:val="1F1F1F" w:themeColor="text1" w:themeShade="80"/>
        </w:rPr>
        <w:t xml:space="preserve"> a mheaitseáil leis na pictiúir chuí? Scríobh an uimhir cheart in aice le gach </w:t>
      </w:r>
      <w:r w:rsidR="00BF1B54" w:rsidRPr="00AE5BA2">
        <w:rPr>
          <w:color w:val="1F1F1F" w:themeColor="text1" w:themeShade="80"/>
        </w:rPr>
        <w:t>iasc.</w:t>
      </w:r>
    </w:p>
    <w:tbl>
      <w:tblPr>
        <w:tblStyle w:val="TableGrid"/>
        <w:tblpPr w:leftFromText="180" w:rightFromText="180" w:vertAnchor="text" w:horzAnchor="margin" w:tblpY="2161"/>
        <w:tblW w:w="9918" w:type="dxa"/>
        <w:tblLook w:val="04A0" w:firstRow="1" w:lastRow="0" w:firstColumn="1" w:lastColumn="0" w:noHBand="0" w:noVBand="1"/>
      </w:tblPr>
      <w:tblGrid>
        <w:gridCol w:w="1983"/>
        <w:gridCol w:w="1984"/>
        <w:gridCol w:w="1983"/>
        <w:gridCol w:w="1984"/>
        <w:gridCol w:w="1984"/>
      </w:tblGrid>
      <w:tr w:rsidR="0049144E" w:rsidRPr="001A67F7" w14:paraId="3212DD06" w14:textId="77777777" w:rsidTr="00587D10">
        <w:tc>
          <w:tcPr>
            <w:tcW w:w="1983" w:type="dxa"/>
          </w:tcPr>
          <w:p w14:paraId="20A85216" w14:textId="7AF3BC90" w:rsidR="00212F72" w:rsidRPr="00AE5BA2" w:rsidRDefault="006D566D" w:rsidP="00587D1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61"/>
              </w:tabs>
              <w:autoSpaceDE w:val="0"/>
              <w:autoSpaceDN w:val="0"/>
              <w:spacing w:before="0" w:after="0"/>
              <w:ind w:right="217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breac</w:t>
            </w:r>
          </w:p>
        </w:tc>
        <w:tc>
          <w:tcPr>
            <w:tcW w:w="1984" w:type="dxa"/>
          </w:tcPr>
          <w:p w14:paraId="7461C857" w14:textId="05C77D4F" w:rsidR="00212F72" w:rsidRPr="00AE5BA2" w:rsidRDefault="006D566D" w:rsidP="00587D1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61"/>
              </w:tabs>
              <w:autoSpaceDE w:val="0"/>
              <w:autoSpaceDN w:val="0"/>
              <w:spacing w:before="0" w:after="0"/>
              <w:ind w:right="217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bradán</w:t>
            </w:r>
          </w:p>
        </w:tc>
        <w:tc>
          <w:tcPr>
            <w:tcW w:w="1983" w:type="dxa"/>
          </w:tcPr>
          <w:p w14:paraId="664FB434" w14:textId="15C369CF" w:rsidR="00212F72" w:rsidRPr="00AE5BA2" w:rsidRDefault="006D566D" w:rsidP="00587D1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61"/>
              </w:tabs>
              <w:autoSpaceDE w:val="0"/>
              <w:autoSpaceDN w:val="0"/>
              <w:spacing w:before="0" w:after="0"/>
              <w:ind w:right="217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liús </w:t>
            </w:r>
          </w:p>
        </w:tc>
        <w:tc>
          <w:tcPr>
            <w:tcW w:w="1984" w:type="dxa"/>
          </w:tcPr>
          <w:p w14:paraId="1AC11FCF" w14:textId="0966D1F6" w:rsidR="00212F72" w:rsidRPr="00AE5BA2" w:rsidRDefault="006D566D" w:rsidP="00587D1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61"/>
              </w:tabs>
              <w:autoSpaceDE w:val="0"/>
              <w:autoSpaceDN w:val="0"/>
              <w:spacing w:before="0" w:after="0"/>
              <w:ind w:right="217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péirse </w:t>
            </w:r>
          </w:p>
        </w:tc>
        <w:tc>
          <w:tcPr>
            <w:tcW w:w="1984" w:type="dxa"/>
          </w:tcPr>
          <w:p w14:paraId="7DEE17C5" w14:textId="02CDBCDE" w:rsidR="00212F72" w:rsidRPr="00AE5BA2" w:rsidRDefault="00587D10" w:rsidP="00587D10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561"/>
              </w:tabs>
              <w:autoSpaceDE w:val="0"/>
              <w:autoSpaceDN w:val="0"/>
              <w:spacing w:before="0" w:after="0"/>
              <w:ind w:right="217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eascann</w:t>
            </w:r>
          </w:p>
        </w:tc>
      </w:tr>
    </w:tbl>
    <w:p w14:paraId="4FCB5B7E" w14:textId="77777777" w:rsidR="008A65C3" w:rsidRPr="00AE5BA2" w:rsidRDefault="00DE7531" w:rsidP="008A65C3">
      <w:pPr>
        <w:pStyle w:val="ListParagraph"/>
        <w:widowControl w:val="0"/>
        <w:autoSpaceDE w:val="0"/>
        <w:autoSpaceDN w:val="0"/>
        <w:spacing w:before="0" w:after="240" w:line="360" w:lineRule="auto"/>
        <w:ind w:left="361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</w:pPr>
      <w:r w:rsidRPr="00AE5BA2">
        <w:rPr>
          <w:noProof/>
          <w:color w:val="5B5B5B" w:themeColor="text1" w:themeTint="D9"/>
        </w:rPr>
        <w:drawing>
          <wp:anchor distT="0" distB="0" distL="114300" distR="114300" simplePos="0" relativeHeight="251664396" behindDoc="0" locked="0" layoutInCell="1" allowOverlap="1" wp14:anchorId="4F1F65C9" wp14:editId="6F8BD409">
            <wp:simplePos x="0" y="0"/>
            <wp:positionH relativeFrom="column">
              <wp:posOffset>3725478</wp:posOffset>
            </wp:positionH>
            <wp:positionV relativeFrom="paragraph">
              <wp:posOffset>34825</wp:posOffset>
            </wp:positionV>
            <wp:extent cx="146050" cy="196850"/>
            <wp:effectExtent l="0" t="0" r="6350" b="0"/>
            <wp:wrapNone/>
            <wp:docPr id="707371492" name="Picture 1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71492" name="Picture 1" descr="A white background with black and white clouds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t="38742" r="83695" b="38597"/>
                    <a:stretch/>
                  </pic:blipFill>
                  <pic:spPr bwMode="auto">
                    <a:xfrm>
                      <a:off x="0" y="0"/>
                      <a:ext cx="14605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FFD"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IE"/>
        </w:rPr>
        <w:drawing>
          <wp:anchor distT="0" distB="0" distL="114300" distR="114300" simplePos="0" relativeHeight="251662348" behindDoc="0" locked="0" layoutInCell="1" allowOverlap="1" wp14:anchorId="11593BF5" wp14:editId="0F03FE97">
            <wp:simplePos x="0" y="0"/>
            <wp:positionH relativeFrom="margin">
              <wp:posOffset>4956175</wp:posOffset>
            </wp:positionH>
            <wp:positionV relativeFrom="paragraph">
              <wp:posOffset>5080</wp:posOffset>
            </wp:positionV>
            <wp:extent cx="1187450" cy="1187450"/>
            <wp:effectExtent l="0" t="0" r="0" b="0"/>
            <wp:wrapNone/>
            <wp:docPr id="1226835634" name="Picture 24" descr="A snake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5634" name="Picture 24" descr="A snake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292" w:rsidRPr="00AE5BA2">
        <w:rPr>
          <w:noProof/>
          <w:lang w:eastAsia="en-IE"/>
        </w:rPr>
        <w:drawing>
          <wp:inline distT="0" distB="0" distL="0" distR="0" wp14:anchorId="44E52E73" wp14:editId="2733C5C6">
            <wp:extent cx="1080000" cy="1080000"/>
            <wp:effectExtent l="0" t="0" r="6350" b="6350"/>
            <wp:docPr id="35124497" name="Picture 20" descr="A fish swimming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4497" name="Picture 20" descr="A fish swimming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92" w:rsidRPr="00AE5BA2"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  <w:t xml:space="preserve"> </w:t>
      </w:r>
      <w:r w:rsidR="00537292" w:rsidRPr="00AE5BA2">
        <w:rPr>
          <w:noProof/>
          <w:lang w:eastAsia="en-IE"/>
        </w:rPr>
        <w:drawing>
          <wp:inline distT="0" distB="0" distL="0" distR="0" wp14:anchorId="0837168C" wp14:editId="4468B5A0">
            <wp:extent cx="1080000" cy="1080000"/>
            <wp:effectExtent l="0" t="0" r="6350" b="6350"/>
            <wp:docPr id="1017949732" name="Picture 22" descr="A fish swimming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49732" name="Picture 22" descr="A fish swimming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92" w:rsidRPr="00AE5BA2"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  <w:t xml:space="preserve"> </w:t>
      </w:r>
      <w:r w:rsidR="00537292" w:rsidRPr="00AE5BA2">
        <w:rPr>
          <w:noProof/>
          <w:lang w:eastAsia="en-IE"/>
        </w:rPr>
        <w:drawing>
          <wp:inline distT="0" distB="0" distL="0" distR="0" wp14:anchorId="000CA0E2" wp14:editId="7F84A4D6">
            <wp:extent cx="1188000" cy="1188000"/>
            <wp:effectExtent l="0" t="0" r="0" b="0"/>
            <wp:docPr id="2138020739" name="Picture 26" descr="A fish swimming i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20739" name="Picture 26" descr="A fish swimming i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92" w:rsidRPr="00AE5BA2"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  <w:t xml:space="preserve"> </w:t>
      </w:r>
      <w:r w:rsidR="00537292" w:rsidRPr="00AE5BA2">
        <w:rPr>
          <w:noProof/>
          <w:lang w:eastAsia="en-IE"/>
        </w:rPr>
        <w:drawing>
          <wp:inline distT="0" distB="0" distL="0" distR="0" wp14:anchorId="1EB4A26D" wp14:editId="1D95E85A">
            <wp:extent cx="1188000" cy="1188000"/>
            <wp:effectExtent l="0" t="0" r="0" b="0"/>
            <wp:docPr id="1057339765" name="Picture 28" descr="A fish swimming und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39765" name="Picture 28" descr="A fish swimming under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9303" w14:textId="4E93D945" w:rsidR="00BF1B54" w:rsidRPr="00AE5BA2" w:rsidRDefault="00965670" w:rsidP="00F536E2">
      <w:pPr>
        <w:pStyle w:val="ListParagraph"/>
        <w:widowControl w:val="0"/>
        <w:autoSpaceDE w:val="0"/>
        <w:autoSpaceDN w:val="0"/>
        <w:spacing w:before="0" w:after="0" w:line="360" w:lineRule="auto"/>
        <w:ind w:left="361" w:firstLine="0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ab/>
      </w:r>
    </w:p>
    <w:p w14:paraId="4E275495" w14:textId="44206D8C" w:rsidR="008821F6" w:rsidRPr="00AE5BA2" w:rsidRDefault="0015568A" w:rsidP="0015568A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Ciallaíonn ‘breac’ </w:t>
      </w:r>
      <w:proofErr w:type="spellStart"/>
      <w:r w:rsidRPr="00AE5BA2">
        <w:rPr>
          <w:i/>
          <w:iCs/>
          <w:color w:val="1F1F1F" w:themeColor="text1" w:themeShade="80"/>
        </w:rPr>
        <w:t>trout</w:t>
      </w:r>
      <w:proofErr w:type="spellEnd"/>
      <w:r w:rsidRPr="00AE5BA2">
        <w:rPr>
          <w:color w:val="1F1F1F" w:themeColor="text1" w:themeShade="80"/>
        </w:rPr>
        <w:t xml:space="preserve">, ach tá </w:t>
      </w:r>
      <w:r w:rsidR="00C95653" w:rsidRPr="00AE5BA2">
        <w:rPr>
          <w:color w:val="1F1F1F" w:themeColor="text1" w:themeShade="80"/>
        </w:rPr>
        <w:t>brí eile leis</w:t>
      </w:r>
      <w:r w:rsidRPr="00AE5BA2">
        <w:rPr>
          <w:color w:val="1F1F1F" w:themeColor="text1" w:themeShade="80"/>
        </w:rPr>
        <w:t xml:space="preserve"> an bhfocal sin. Cad é?</w:t>
      </w:r>
      <w:r w:rsidR="002467AE" w:rsidRPr="00AE5BA2">
        <w:rPr>
          <w:color w:val="1F1F1F" w:themeColor="text1" w:themeShade="80"/>
        </w:rPr>
        <w:t xml:space="preserve"> Féach ar </w:t>
      </w:r>
      <w:hyperlink r:id="rId23" w:history="1">
        <w:r w:rsidR="002467AE" w:rsidRPr="00AE5BA2">
          <w:rPr>
            <w:rStyle w:val="Hyperlink"/>
            <w:color w:val="063535" w:themeColor="accent1" w:themeShade="80"/>
          </w:rPr>
          <w:t>www.teanglann.ie</w:t>
        </w:r>
      </w:hyperlink>
      <w:r w:rsidR="002467AE" w:rsidRPr="00AE5BA2">
        <w:rPr>
          <w:color w:val="1F1F1F" w:themeColor="text1" w:themeShade="80"/>
        </w:rPr>
        <w:t xml:space="preserve"> más gá. ___________________________________________________________________</w:t>
      </w:r>
    </w:p>
    <w:p w14:paraId="25315981" w14:textId="77777777" w:rsidR="00F536E2" w:rsidRPr="00AE5BA2" w:rsidRDefault="00F536E2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AE5BA2">
        <w:br w:type="page"/>
      </w:r>
    </w:p>
    <w:p w14:paraId="68B0B654" w14:textId="19030DB3" w:rsidR="006826A8" w:rsidRPr="00AE5BA2" w:rsidRDefault="00324020" w:rsidP="003228B7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596674A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421D9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AE5BA2">
        <w:rPr>
          <w:noProof w:val="0"/>
        </w:rPr>
        <w:t>C:</w:t>
      </w:r>
      <w:r w:rsidR="003F55A8" w:rsidRPr="00AE5BA2">
        <w:rPr>
          <w:noProof w:val="0"/>
          <w:spacing w:val="3"/>
        </w:rPr>
        <w:t xml:space="preserve"> </w:t>
      </w:r>
      <w:r w:rsidR="003F55A8" w:rsidRPr="00AE5BA2">
        <w:rPr>
          <w:noProof w:val="0"/>
        </w:rPr>
        <w:t>TUISCINT</w:t>
      </w:r>
    </w:p>
    <w:p w14:paraId="5E4FA49B" w14:textId="77777777" w:rsidR="00D460E0" w:rsidRPr="00AE5BA2" w:rsidRDefault="00D460E0" w:rsidP="00D460E0">
      <w:pPr>
        <w:widowControl w:val="0"/>
        <w:autoSpaceDE w:val="0"/>
        <w:autoSpaceDN w:val="0"/>
        <w:spacing w:before="0" w:after="0" w:line="240" w:lineRule="auto"/>
        <w:ind w:left="360"/>
        <w:jc w:val="left"/>
        <w:rPr>
          <w:rFonts w:eastAsia="Arial MT"/>
          <w:color w:val="262626"/>
        </w:rPr>
      </w:pPr>
    </w:p>
    <w:p w14:paraId="546F3190" w14:textId="112ABBB1" w:rsidR="00B932EF" w:rsidRPr="00AE5BA2" w:rsidRDefault="00B932EF" w:rsidP="00B932EF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  <w:r w:rsidRPr="00AE5BA2">
        <w:rPr>
          <w:rFonts w:eastAsia="Arial MT"/>
          <w:color w:val="262626"/>
        </w:rPr>
        <w:t>Bí ag obair leis an duine in aice leat. Freagraígí na ceisteanna thíos le chéile</w:t>
      </w:r>
      <w:r w:rsidR="00D16800" w:rsidRPr="00AE5BA2">
        <w:rPr>
          <w:rFonts w:eastAsia="Arial MT"/>
          <w:color w:val="262626"/>
        </w:rPr>
        <w:t>:</w:t>
      </w:r>
    </w:p>
    <w:p w14:paraId="48CD42F2" w14:textId="10D55DB1" w:rsidR="00B932EF" w:rsidRPr="00AE5BA2" w:rsidRDefault="00B932EF" w:rsidP="00B932EF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B932EF" w:rsidRPr="001A67F7" w14:paraId="3557CE20" w14:textId="77777777" w:rsidTr="00693FA1">
        <w:tc>
          <w:tcPr>
            <w:tcW w:w="9742" w:type="dxa"/>
          </w:tcPr>
          <w:p w14:paraId="058E0B65" w14:textId="62771D93" w:rsidR="00B932EF" w:rsidRPr="00AE5BA2" w:rsidRDefault="00B932EF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 xml:space="preserve">Cén </w:t>
            </w:r>
            <w:r w:rsidR="00FB2026" w:rsidRPr="00AE5BA2">
              <w:rPr>
                <w:rFonts w:eastAsia="Arial MT"/>
                <w:color w:val="262626"/>
              </w:rPr>
              <w:t xml:space="preserve">fáth a bhfuil Abhainn Bhaile Mhic </w:t>
            </w:r>
            <w:proofErr w:type="spellStart"/>
            <w:r w:rsidR="00FB2026" w:rsidRPr="00AE5BA2">
              <w:rPr>
                <w:rFonts w:eastAsia="Arial MT"/>
                <w:color w:val="262626"/>
              </w:rPr>
              <w:t>Cráibhín</w:t>
            </w:r>
            <w:proofErr w:type="spellEnd"/>
            <w:r w:rsidR="00FB2026" w:rsidRPr="00AE5BA2">
              <w:rPr>
                <w:rFonts w:eastAsia="Arial MT"/>
                <w:color w:val="262626"/>
              </w:rPr>
              <w:t xml:space="preserve"> tábhachtach d’éisc óga?</w:t>
            </w:r>
            <w:r w:rsidRPr="00AE5BA2">
              <w:rPr>
                <w:rFonts w:eastAsia="Arial MT"/>
                <w:color w:val="262626"/>
              </w:rPr>
              <w:t xml:space="preserve"> </w:t>
            </w:r>
          </w:p>
        </w:tc>
      </w:tr>
      <w:tr w:rsidR="00B932EF" w:rsidRPr="001A67F7" w14:paraId="7465C8E9" w14:textId="77777777" w:rsidTr="00693FA1">
        <w:tc>
          <w:tcPr>
            <w:tcW w:w="9742" w:type="dxa"/>
          </w:tcPr>
          <w:p w14:paraId="048B7074" w14:textId="77777777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579E8F44" w14:textId="77777777" w:rsidTr="00693FA1">
        <w:tc>
          <w:tcPr>
            <w:tcW w:w="9742" w:type="dxa"/>
          </w:tcPr>
          <w:p w14:paraId="7FD98A60" w14:textId="5A0486FA" w:rsidR="00B932EF" w:rsidRPr="00AE5BA2" w:rsidRDefault="00FB2026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Cad a tharla don abhainn sa bhliain 2023?</w:t>
            </w:r>
          </w:p>
        </w:tc>
      </w:tr>
      <w:tr w:rsidR="00B932EF" w:rsidRPr="001A67F7" w14:paraId="6CE1EE93" w14:textId="77777777" w:rsidTr="00693FA1">
        <w:tc>
          <w:tcPr>
            <w:tcW w:w="9742" w:type="dxa"/>
          </w:tcPr>
          <w:p w14:paraId="78EB106C" w14:textId="77777777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058E7A3B" w14:textId="77777777" w:rsidTr="00693FA1">
        <w:tc>
          <w:tcPr>
            <w:tcW w:w="9742" w:type="dxa"/>
          </w:tcPr>
          <w:p w14:paraId="328A7A9C" w14:textId="3DD34BC8" w:rsidR="00B932EF" w:rsidRPr="00AE5BA2" w:rsidRDefault="00952E62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Cén sprioc a chuir an pobal áitiúil romp</w:t>
            </w:r>
            <w:r w:rsidR="002A2358" w:rsidRPr="00AE5BA2">
              <w:rPr>
                <w:rFonts w:eastAsia="Arial MT"/>
                <w:color w:val="262626"/>
              </w:rPr>
              <w:t>u</w:t>
            </w:r>
            <w:r w:rsidR="00B932EF" w:rsidRPr="00AE5BA2">
              <w:rPr>
                <w:rFonts w:eastAsia="Arial MT"/>
                <w:color w:val="262626"/>
              </w:rPr>
              <w:t>?</w:t>
            </w:r>
          </w:p>
        </w:tc>
      </w:tr>
      <w:tr w:rsidR="00B932EF" w:rsidRPr="001A67F7" w14:paraId="3A1DA968" w14:textId="77777777" w:rsidTr="00693FA1">
        <w:tc>
          <w:tcPr>
            <w:tcW w:w="9742" w:type="dxa"/>
          </w:tcPr>
          <w:p w14:paraId="45F3EED1" w14:textId="06ABE947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4CD0749D" w14:textId="77777777" w:rsidTr="00693FA1">
        <w:tc>
          <w:tcPr>
            <w:tcW w:w="9742" w:type="dxa"/>
          </w:tcPr>
          <w:p w14:paraId="1EF8E0B0" w14:textId="5CF2722C" w:rsidR="00B932EF" w:rsidRPr="00AE5BA2" w:rsidRDefault="002A2358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Conas a dhéantar anailís ar an stoc éisc</w:t>
            </w:r>
            <w:r w:rsidR="00B932EF" w:rsidRPr="00AE5BA2">
              <w:rPr>
                <w:rFonts w:eastAsia="Arial MT"/>
                <w:color w:val="262626"/>
              </w:rPr>
              <w:t xml:space="preserve">? </w:t>
            </w:r>
          </w:p>
        </w:tc>
      </w:tr>
      <w:tr w:rsidR="00B932EF" w:rsidRPr="001A67F7" w14:paraId="1D310B5A" w14:textId="77777777" w:rsidTr="00693FA1">
        <w:tc>
          <w:tcPr>
            <w:tcW w:w="9742" w:type="dxa"/>
          </w:tcPr>
          <w:p w14:paraId="7416791C" w14:textId="77777777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31428403" w14:textId="77777777" w:rsidTr="00693FA1">
        <w:tc>
          <w:tcPr>
            <w:tcW w:w="9742" w:type="dxa"/>
          </w:tcPr>
          <w:p w14:paraId="7D8D4FFC" w14:textId="164D5F85" w:rsidR="00B932EF" w:rsidRPr="00AE5BA2" w:rsidRDefault="00912554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Cad a dhéantar leis na héisc tar éis</w:t>
            </w:r>
            <w:r w:rsidR="00135168" w:rsidRPr="00AE5BA2">
              <w:rPr>
                <w:rFonts w:eastAsia="Arial MT"/>
                <w:color w:val="262626"/>
              </w:rPr>
              <w:t xml:space="preserve"> na hanailíse</w:t>
            </w:r>
            <w:r w:rsidR="00B932EF" w:rsidRPr="00AE5BA2">
              <w:rPr>
                <w:rFonts w:eastAsia="Arial MT"/>
                <w:color w:val="262626"/>
              </w:rPr>
              <w:t>?</w:t>
            </w:r>
          </w:p>
        </w:tc>
      </w:tr>
      <w:tr w:rsidR="00B932EF" w:rsidRPr="001A67F7" w14:paraId="2C9EC046" w14:textId="77777777" w:rsidTr="00693FA1">
        <w:tc>
          <w:tcPr>
            <w:tcW w:w="9742" w:type="dxa"/>
          </w:tcPr>
          <w:p w14:paraId="5FCF3E88" w14:textId="77777777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629369C2" w14:textId="77777777" w:rsidTr="00693FA1">
        <w:tc>
          <w:tcPr>
            <w:tcW w:w="9742" w:type="dxa"/>
          </w:tcPr>
          <w:p w14:paraId="6143013D" w14:textId="191CA972" w:rsidR="00B932EF" w:rsidRPr="00AE5BA2" w:rsidRDefault="00135168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Cad a léirigh torthaí na hanailíse</w:t>
            </w:r>
            <w:r w:rsidR="00B932EF" w:rsidRPr="00AE5BA2">
              <w:rPr>
                <w:rFonts w:eastAsia="Arial MT"/>
                <w:color w:val="262626"/>
              </w:rPr>
              <w:t>?</w:t>
            </w:r>
          </w:p>
        </w:tc>
      </w:tr>
      <w:tr w:rsidR="00B932EF" w:rsidRPr="001A67F7" w14:paraId="46E57C56" w14:textId="77777777" w:rsidTr="00693FA1">
        <w:tc>
          <w:tcPr>
            <w:tcW w:w="9742" w:type="dxa"/>
          </w:tcPr>
          <w:p w14:paraId="4C4D2732" w14:textId="332D5CD5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5E045563" w14:textId="77777777" w:rsidTr="00693FA1">
        <w:tc>
          <w:tcPr>
            <w:tcW w:w="9742" w:type="dxa"/>
          </w:tcPr>
          <w:p w14:paraId="6CDFBA8B" w14:textId="6E0F1AA2" w:rsidR="00B932EF" w:rsidRPr="00AE5BA2" w:rsidRDefault="004847D1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An bhfuil Jane Giller</w:t>
            </w:r>
            <w:r w:rsidR="007678EA" w:rsidRPr="00AE5BA2">
              <w:rPr>
                <w:rFonts w:eastAsia="Arial MT"/>
                <w:color w:val="262626"/>
              </w:rPr>
              <w:t>a</w:t>
            </w:r>
            <w:r w:rsidRPr="00AE5BA2">
              <w:rPr>
                <w:rFonts w:eastAsia="Arial MT"/>
                <w:color w:val="262626"/>
              </w:rPr>
              <w:t xml:space="preserve">n dóchasach faoin méid atá i ndán don abhainn? </w:t>
            </w:r>
          </w:p>
        </w:tc>
      </w:tr>
      <w:tr w:rsidR="00B932EF" w:rsidRPr="001A67F7" w14:paraId="041EC9AD" w14:textId="77777777" w:rsidTr="00693FA1">
        <w:tc>
          <w:tcPr>
            <w:tcW w:w="9742" w:type="dxa"/>
          </w:tcPr>
          <w:p w14:paraId="674CB092" w14:textId="660AD65F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9E1429" w:rsidRPr="001A67F7" w14:paraId="0176511C" w14:textId="77777777" w:rsidTr="00693FA1">
        <w:tc>
          <w:tcPr>
            <w:tcW w:w="9742" w:type="dxa"/>
          </w:tcPr>
          <w:p w14:paraId="0B20B96D" w14:textId="77777777" w:rsidR="009E1429" w:rsidRPr="00AE5BA2" w:rsidRDefault="009E1429" w:rsidP="00693FA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An féidir abhainn thruaillithe a athshlánú?</w:t>
            </w:r>
          </w:p>
        </w:tc>
      </w:tr>
      <w:tr w:rsidR="009E1429" w:rsidRPr="001A67F7" w14:paraId="60896105" w14:textId="77777777" w:rsidTr="00693FA1">
        <w:tc>
          <w:tcPr>
            <w:tcW w:w="9742" w:type="dxa"/>
          </w:tcPr>
          <w:p w14:paraId="33124FBA" w14:textId="77777777" w:rsidR="009E1429" w:rsidRPr="00AE5BA2" w:rsidRDefault="009E1429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49144E" w:rsidRPr="001A67F7" w14:paraId="348C4B39" w14:textId="77777777" w:rsidTr="00693FA1">
        <w:tc>
          <w:tcPr>
            <w:tcW w:w="9742" w:type="dxa"/>
          </w:tcPr>
          <w:p w14:paraId="29296820" w14:textId="65E34BA4" w:rsidR="0049144E" w:rsidRPr="00AE5BA2" w:rsidRDefault="0049144E" w:rsidP="00693FA1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An bhfuil líon na mbradán fiáin</w:t>
            </w:r>
            <w:r w:rsidR="008F0FAB" w:rsidRPr="00AE5BA2">
              <w:rPr>
                <w:rFonts w:eastAsia="Arial MT"/>
                <w:color w:val="262626"/>
              </w:rPr>
              <w:t xml:space="preserve"> </w:t>
            </w:r>
            <w:r w:rsidRPr="00AE5BA2">
              <w:rPr>
                <w:rFonts w:eastAsia="Arial MT"/>
                <w:color w:val="262626"/>
              </w:rPr>
              <w:t>ag méadú?</w:t>
            </w:r>
          </w:p>
        </w:tc>
      </w:tr>
      <w:tr w:rsidR="0049144E" w:rsidRPr="001A67F7" w14:paraId="67FD5246" w14:textId="77777777" w:rsidTr="00693FA1">
        <w:tc>
          <w:tcPr>
            <w:tcW w:w="9742" w:type="dxa"/>
          </w:tcPr>
          <w:p w14:paraId="052E9B02" w14:textId="1E185F44" w:rsidR="0049144E" w:rsidRPr="00AE5BA2" w:rsidRDefault="0049144E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  <w:tr w:rsidR="00B932EF" w:rsidRPr="001A67F7" w14:paraId="23FBD599" w14:textId="77777777" w:rsidTr="00693FA1">
        <w:tc>
          <w:tcPr>
            <w:tcW w:w="9742" w:type="dxa"/>
          </w:tcPr>
          <w:p w14:paraId="2C2BB642" w14:textId="658234B4" w:rsidR="00B932EF" w:rsidRPr="00AE5BA2" w:rsidRDefault="0049144E" w:rsidP="00B932EF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  <w:r w:rsidRPr="00AE5BA2">
              <w:rPr>
                <w:rFonts w:eastAsia="Arial MT"/>
                <w:color w:val="262626"/>
              </w:rPr>
              <w:t>Cén fáth ar luadh na bradáin feirme sa mhír</w:t>
            </w:r>
            <w:r w:rsidR="00B932EF" w:rsidRPr="00AE5BA2">
              <w:rPr>
                <w:rFonts w:eastAsia="Arial MT"/>
                <w:color w:val="262626"/>
              </w:rPr>
              <w:t>?</w:t>
            </w:r>
          </w:p>
        </w:tc>
      </w:tr>
      <w:tr w:rsidR="00B932EF" w:rsidRPr="001A67F7" w14:paraId="5CF81C0C" w14:textId="77777777" w:rsidTr="00693FA1">
        <w:tc>
          <w:tcPr>
            <w:tcW w:w="9742" w:type="dxa"/>
          </w:tcPr>
          <w:p w14:paraId="0F3E1D56" w14:textId="1AC3BBD9" w:rsidR="00B932EF" w:rsidRPr="00AE5BA2" w:rsidRDefault="00B932EF" w:rsidP="00693FA1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262626"/>
              </w:rPr>
            </w:pPr>
          </w:p>
        </w:tc>
      </w:tr>
    </w:tbl>
    <w:p w14:paraId="5F80B527" w14:textId="70A801C9" w:rsidR="00FB2026" w:rsidRPr="00AE5BA2" w:rsidRDefault="00694E2F" w:rsidP="00CA79D3">
      <w:pPr>
        <w:pStyle w:val="Heading1"/>
        <w:rPr>
          <w:noProof w:val="0"/>
        </w:rPr>
      </w:pPr>
      <w:r w:rsidRPr="00AE5BA2">
        <w:drawing>
          <wp:anchor distT="0" distB="0" distL="114300" distR="114300" simplePos="0" relativeHeight="251665420" behindDoc="0" locked="0" layoutInCell="1" allowOverlap="1" wp14:anchorId="15E9E109" wp14:editId="01D97B52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192520" cy="2065655"/>
            <wp:effectExtent l="114300" t="114300" r="113030" b="144145"/>
            <wp:wrapNone/>
            <wp:docPr id="985049906" name="Picture 1" descr="A fish swimming und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49906" name="Picture 1" descr="A fish swimming under water&#10;&#10;AI-generated content may be incorrect."/>
                    <pic:cNvPicPr/>
                  </pic:nvPicPr>
                  <pic:blipFill rotWithShape="1">
                    <a:blip r:embed="rId2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lasticWrap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4"/>
                    <a:stretch/>
                  </pic:blipFill>
                  <pic:spPr bwMode="auto">
                    <a:xfrm>
                      <a:off x="0" y="0"/>
                      <a:ext cx="6192520" cy="206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A1420" w14:textId="407C03BB" w:rsidR="00FB2026" w:rsidRPr="00AE5BA2" w:rsidRDefault="00FB2026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AE5BA2">
        <w:br w:type="page"/>
      </w:r>
    </w:p>
    <w:p w14:paraId="2BFB3F2C" w14:textId="67B28F8D" w:rsidR="006826A8" w:rsidRPr="00AE5BA2" w:rsidRDefault="00F47931" w:rsidP="00CA79D3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F71DF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00AE5BA2">
        <w:rPr>
          <w:noProof w:val="0"/>
        </w:rPr>
        <w:t>D:</w:t>
      </w:r>
      <w:r w:rsidR="003F55A8" w:rsidRPr="00AE5BA2">
        <w:rPr>
          <w:noProof w:val="0"/>
          <w:spacing w:val="7"/>
        </w:rPr>
        <w:t xml:space="preserve"> </w:t>
      </w:r>
      <w:r w:rsidR="003F55A8" w:rsidRPr="00AE5BA2">
        <w:rPr>
          <w:noProof w:val="0"/>
        </w:rPr>
        <w:t>FEASACHT</w:t>
      </w:r>
      <w:r w:rsidR="003F55A8" w:rsidRPr="00AE5BA2">
        <w:rPr>
          <w:noProof w:val="0"/>
          <w:spacing w:val="7"/>
        </w:rPr>
        <w:t xml:space="preserve"> </w:t>
      </w:r>
      <w:r w:rsidR="003F55A8" w:rsidRPr="00AE5BA2">
        <w:rPr>
          <w:noProof w:val="0"/>
        </w:rPr>
        <w:t>TEANGA</w:t>
      </w:r>
    </w:p>
    <w:p w14:paraId="60B34456" w14:textId="2CCD1C57" w:rsidR="002A13DE" w:rsidRPr="00AE5BA2" w:rsidRDefault="00A57CD2" w:rsidP="005B291B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bookmarkStart w:id="9" w:name="_Hlk188346119"/>
      <w:bookmarkStart w:id="10" w:name="_Hlk189554305"/>
      <w:r w:rsidRPr="00AE5BA2">
        <w:rPr>
          <w:rStyle w:val="normaltextrun"/>
        </w:rPr>
        <w:t xml:space="preserve">1: </w:t>
      </w:r>
      <w:r w:rsidR="00305259" w:rsidRPr="00AE5BA2">
        <w:rPr>
          <w:rStyle w:val="normaltextrun"/>
        </w:rPr>
        <w:t>Cruinneas gramadaí (</w:t>
      </w:r>
      <w:r w:rsidR="009F476B" w:rsidRPr="00AE5BA2">
        <w:rPr>
          <w:rStyle w:val="normaltextrun"/>
        </w:rPr>
        <w:t>an tuiseal ginideach</w:t>
      </w:r>
      <w:r w:rsidR="00631283" w:rsidRPr="00AE5BA2">
        <w:rPr>
          <w:rStyle w:val="normaltextrun"/>
        </w:rPr>
        <w:t xml:space="preserve"> tar éis na réamhfhocal comhshuite</w:t>
      </w:r>
      <w:r w:rsidR="00305259" w:rsidRPr="00AE5BA2">
        <w:rPr>
          <w:rStyle w:val="normaltextrun"/>
        </w:rPr>
        <w:t>)</w:t>
      </w:r>
      <w:r w:rsidR="00305259" w:rsidRPr="00AE5BA2">
        <w:rPr>
          <w:rStyle w:val="eop"/>
          <w:rFonts w:eastAsia="Arial MT"/>
        </w:rPr>
        <w:t> </w:t>
      </w:r>
      <w:bookmarkEnd w:id="3"/>
    </w:p>
    <w:bookmarkEnd w:id="4"/>
    <w:p w14:paraId="585190C6" w14:textId="7025BF90" w:rsidR="009738EA" w:rsidRPr="00AE5BA2" w:rsidRDefault="00631283" w:rsidP="0037503E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Má thagann</w:t>
      </w:r>
      <w:r w:rsidR="0015444E" w:rsidRPr="00AE5BA2">
        <w:rPr>
          <w:color w:val="1F1F1F" w:themeColor="text1" w:themeShade="80"/>
        </w:rPr>
        <w:t xml:space="preserve"> ainmfhocal amháin tar éis réamhfhocal comhshuite</w:t>
      </w:r>
      <w:r w:rsidR="00657566" w:rsidRPr="00AE5BA2">
        <w:rPr>
          <w:color w:val="1F1F1F" w:themeColor="text1" w:themeShade="80"/>
        </w:rPr>
        <w:t>,</w:t>
      </w:r>
      <w:r w:rsidR="0015444E" w:rsidRPr="00AE5BA2">
        <w:rPr>
          <w:color w:val="1F1F1F" w:themeColor="text1" w:themeShade="80"/>
        </w:rPr>
        <w:t xml:space="preserve"> cuirtear sa tuiseal ginideach é. </w:t>
      </w:r>
      <w:r w:rsidR="0037503E" w:rsidRPr="00AE5BA2">
        <w:rPr>
          <w:color w:val="1F1F1F" w:themeColor="text1" w:themeShade="80"/>
        </w:rPr>
        <w:t xml:space="preserve">Ach </w:t>
      </w:r>
      <w:r w:rsidR="009C0B91" w:rsidRPr="00AE5BA2">
        <w:rPr>
          <w:color w:val="1F1F1F" w:themeColor="text1" w:themeShade="80"/>
        </w:rPr>
        <w:t xml:space="preserve">má thagann ainmfhocal </w:t>
      </w:r>
      <w:r w:rsidR="00FE5241" w:rsidRPr="00AE5BA2">
        <w:rPr>
          <w:color w:val="1F1F1F" w:themeColor="text1" w:themeShade="80"/>
        </w:rPr>
        <w:t xml:space="preserve">éiginnte (gan an t-alt) </w:t>
      </w:r>
      <w:r w:rsidR="009C0B91" w:rsidRPr="00AE5BA2">
        <w:rPr>
          <w:color w:val="1F1F1F" w:themeColor="text1" w:themeShade="80"/>
        </w:rPr>
        <w:t>móide aidiacht (</w:t>
      </w:r>
      <w:r w:rsidR="0037503E" w:rsidRPr="00AE5BA2">
        <w:rPr>
          <w:color w:val="1F1F1F" w:themeColor="text1" w:themeShade="80"/>
        </w:rPr>
        <w:t>nó ainmfhocal i gcáil</w:t>
      </w:r>
      <w:r w:rsidR="009C0B91" w:rsidRPr="00AE5BA2">
        <w:rPr>
          <w:color w:val="1F1F1F" w:themeColor="text1" w:themeShade="80"/>
        </w:rPr>
        <w:t xml:space="preserve"> </w:t>
      </w:r>
      <w:r w:rsidR="0037503E" w:rsidRPr="00AE5BA2">
        <w:rPr>
          <w:color w:val="1F1F1F" w:themeColor="text1" w:themeShade="80"/>
        </w:rPr>
        <w:t>aidiachta</w:t>
      </w:r>
      <w:r w:rsidR="009C0B91" w:rsidRPr="00AE5BA2">
        <w:rPr>
          <w:color w:val="1F1F1F" w:themeColor="text1" w:themeShade="80"/>
        </w:rPr>
        <w:t>)</w:t>
      </w:r>
      <w:r w:rsidR="00657566" w:rsidRPr="00AE5BA2">
        <w:rPr>
          <w:color w:val="1F1F1F" w:themeColor="text1" w:themeShade="80"/>
        </w:rPr>
        <w:t xml:space="preserve"> tar éis réamhfhocal comhshuite,</w:t>
      </w:r>
      <w:r w:rsidR="00772663" w:rsidRPr="00AE5BA2">
        <w:rPr>
          <w:color w:val="1F1F1F" w:themeColor="text1" w:themeShade="80"/>
        </w:rPr>
        <w:t xml:space="preserve"> ní </w:t>
      </w:r>
      <w:r w:rsidR="006E5F39" w:rsidRPr="00AE5BA2">
        <w:rPr>
          <w:color w:val="1F1F1F" w:themeColor="text1" w:themeShade="80"/>
        </w:rPr>
        <w:t>dhéantar athrú an ghinidigh ar an ainmfhocal nó ar an aid</w:t>
      </w:r>
      <w:r w:rsidR="005A17E6" w:rsidRPr="00AE5BA2">
        <w:rPr>
          <w:color w:val="1F1F1F" w:themeColor="text1" w:themeShade="80"/>
        </w:rPr>
        <w:t>iacht a théann leis. Féach:</w:t>
      </w:r>
    </w:p>
    <w:p w14:paraId="488EA76D" w14:textId="77777777" w:rsidR="005A17E6" w:rsidRPr="00AE5BA2" w:rsidRDefault="005A17E6" w:rsidP="0037503E">
      <w:pPr>
        <w:spacing w:before="0" w:after="0" w:line="360" w:lineRule="auto"/>
        <w:rPr>
          <w:color w:val="1F1F1F" w:themeColor="text1" w:themeShade="80"/>
        </w:rPr>
      </w:pPr>
    </w:p>
    <w:p w14:paraId="2C92DC07" w14:textId="6DA0CF8A" w:rsidR="005A17E6" w:rsidRPr="00AE5BA2" w:rsidRDefault="005A17E6" w:rsidP="0037503E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ab/>
      </w:r>
      <w:r w:rsidR="008248EF"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 xml:space="preserve">ar feadh </w:t>
      </w:r>
      <w:r w:rsidR="00A21DE3" w:rsidRPr="00AE5BA2">
        <w:rPr>
          <w:color w:val="1F1F1F" w:themeColor="text1" w:themeShade="80"/>
        </w:rPr>
        <w:t xml:space="preserve">na </w:t>
      </w:r>
      <w:r w:rsidRPr="00AE5BA2">
        <w:rPr>
          <w:color w:val="1F1F1F" w:themeColor="text1" w:themeShade="80"/>
        </w:rPr>
        <w:t>míosa</w:t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  <w:t>ar feadh mí</w:t>
      </w:r>
      <w:r w:rsidR="008248EF" w:rsidRPr="00AE5BA2">
        <w:rPr>
          <w:color w:val="1F1F1F" w:themeColor="text1" w:themeShade="80"/>
        </w:rPr>
        <w:t xml:space="preserve"> iomlán</w:t>
      </w:r>
    </w:p>
    <w:p w14:paraId="79EF58A8" w14:textId="5CD35934" w:rsidR="008248EF" w:rsidRPr="00AE5BA2" w:rsidRDefault="008248EF" w:rsidP="0037503E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  <w:t>le linn an chruinnithe</w:t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Pr="00AE5BA2">
        <w:rPr>
          <w:color w:val="1F1F1F" w:themeColor="text1" w:themeShade="80"/>
        </w:rPr>
        <w:tab/>
      </w:r>
      <w:r w:rsidR="00CB3152" w:rsidRPr="00AE5BA2">
        <w:rPr>
          <w:color w:val="1F1F1F" w:themeColor="text1" w:themeShade="80"/>
        </w:rPr>
        <w:t>le linn cruinniú fada</w:t>
      </w:r>
    </w:p>
    <w:bookmarkEnd w:id="5"/>
    <w:bookmarkEnd w:id="6"/>
    <w:bookmarkEnd w:id="7"/>
    <w:bookmarkEnd w:id="8"/>
    <w:p w14:paraId="55D4710E" w14:textId="77777777" w:rsidR="00CB3152" w:rsidRPr="00AE5BA2" w:rsidRDefault="00CB3152" w:rsidP="00D208FA">
      <w:pPr>
        <w:pStyle w:val="Heading1"/>
        <w:spacing w:before="0" w:after="0"/>
        <w:rPr>
          <w:b w:val="0"/>
          <w:bCs w:val="0"/>
          <w:noProof w:val="0"/>
          <w:color w:val="1F1F1F" w:themeColor="text1" w:themeShade="80"/>
          <w:sz w:val="22"/>
          <w:szCs w:val="22"/>
        </w:rPr>
      </w:pPr>
    </w:p>
    <w:p w14:paraId="35BAAB1E" w14:textId="6A23A463" w:rsidR="00CB3152" w:rsidRPr="00AE5BA2" w:rsidRDefault="002F3212" w:rsidP="008911C8">
      <w:pPr>
        <w:pStyle w:val="Heading1"/>
        <w:spacing w:before="0" w:after="0" w:line="360" w:lineRule="auto"/>
        <w:rPr>
          <w:b w:val="0"/>
          <w:bCs w:val="0"/>
          <w:noProof w:val="0"/>
          <w:color w:val="1F1F1F" w:themeColor="text1" w:themeShade="80"/>
          <w:sz w:val="22"/>
          <w:szCs w:val="22"/>
        </w:rPr>
      </w:pPr>
      <w:r w:rsidRPr="00AE5BA2">
        <w:rPr>
          <w:b w:val="0"/>
          <w:bCs w:val="0"/>
          <w:noProof w:val="0"/>
          <w:color w:val="1F1F1F" w:themeColor="text1" w:themeShade="80"/>
          <w:sz w:val="22"/>
          <w:szCs w:val="22"/>
        </w:rPr>
        <w:t>Bain amach na lúibíní sna samplaí thíos agus cuir an fhoirm cheart</w:t>
      </w:r>
      <w:r w:rsidR="00247730" w:rsidRPr="00AE5BA2">
        <w:rPr>
          <w:b w:val="0"/>
          <w:bCs w:val="0"/>
          <w:noProof w:val="0"/>
          <w:color w:val="1F1F1F" w:themeColor="text1" w:themeShade="80"/>
          <w:sz w:val="22"/>
          <w:szCs w:val="22"/>
        </w:rPr>
        <w:t xml:space="preserve"> den ainmfhocal agus den aidiacht (nó ainmfhocal i gcáil aidiachta)</w:t>
      </w:r>
      <w:r w:rsidR="005012FD" w:rsidRPr="00AE5BA2">
        <w:rPr>
          <w:b w:val="0"/>
          <w:bCs w:val="0"/>
          <w:noProof w:val="0"/>
          <w:color w:val="1F1F1F" w:themeColor="text1" w:themeShade="80"/>
          <w:sz w:val="22"/>
          <w:szCs w:val="22"/>
        </w:rPr>
        <w:t xml:space="preserve"> sna bearnaí.</w:t>
      </w:r>
    </w:p>
    <w:p w14:paraId="1594015C" w14:textId="77777777" w:rsidR="005012FD" w:rsidRPr="00AE5BA2" w:rsidRDefault="005012FD" w:rsidP="00D208FA">
      <w:pPr>
        <w:pStyle w:val="Heading1"/>
        <w:spacing w:before="0" w:after="0"/>
        <w:rPr>
          <w:b w:val="0"/>
          <w:bCs w:val="0"/>
          <w:noProof w:val="0"/>
          <w:color w:val="1F1F1F" w:themeColor="text1" w:themeShade="80"/>
          <w:sz w:val="22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100"/>
        <w:gridCol w:w="5101"/>
      </w:tblGrid>
      <w:tr w:rsidR="00657566" w:rsidRPr="001A67F7" w14:paraId="768A5809" w14:textId="77777777" w:rsidTr="00727C03">
        <w:tc>
          <w:tcPr>
            <w:tcW w:w="5100" w:type="dxa"/>
          </w:tcPr>
          <w:p w14:paraId="6F9C2D74" w14:textId="7DD4B266" w:rsidR="00657566" w:rsidRPr="00AE5BA2" w:rsidRDefault="005D32E6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i ndiaidh</w:t>
            </w:r>
            <w:r w:rsidR="00341FD7" w:rsidRPr="00AE5BA2">
              <w:rPr>
                <w:color w:val="1F1F1F" w:themeColor="text1" w:themeShade="80"/>
              </w:rPr>
              <w:t xml:space="preserve"> (an sos) ___________</w:t>
            </w:r>
            <w:r w:rsidR="00AD0D1F" w:rsidRPr="00AE5BA2">
              <w:rPr>
                <w:color w:val="1F1F1F" w:themeColor="text1" w:themeShade="80"/>
              </w:rPr>
              <w:t>__</w:t>
            </w:r>
            <w:r w:rsidR="00341FD7" w:rsidRPr="00AE5BA2">
              <w:rPr>
                <w:color w:val="1F1F1F" w:themeColor="text1" w:themeShade="80"/>
              </w:rPr>
              <w:t>_</w:t>
            </w:r>
          </w:p>
          <w:p w14:paraId="42B3DFC9" w14:textId="77777777" w:rsidR="00AD0D1F" w:rsidRPr="00AE5BA2" w:rsidRDefault="00BE045A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faoi stiúir (</w:t>
            </w:r>
            <w:r w:rsidR="003B32B2" w:rsidRPr="00AE5BA2">
              <w:rPr>
                <w:color w:val="1F1F1F" w:themeColor="text1" w:themeShade="80"/>
              </w:rPr>
              <w:t>bainistíocht mhaith) ___________</w:t>
            </w:r>
          </w:p>
          <w:p w14:paraId="28E74233" w14:textId="77777777" w:rsidR="003B32B2" w:rsidRPr="00AE5BA2" w:rsidRDefault="005D32E6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tar éis (an tubaiste) ______________</w:t>
            </w:r>
          </w:p>
          <w:p w14:paraId="72CDE64E" w14:textId="77777777" w:rsidR="005D32E6" w:rsidRPr="00AE5BA2" w:rsidRDefault="00D518B3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tar éis (eachtra thromchúiseach) _____</w:t>
            </w:r>
            <w:r w:rsidR="00727C03" w:rsidRPr="00AE5BA2">
              <w:rPr>
                <w:color w:val="1F1F1F" w:themeColor="text1" w:themeShade="80"/>
              </w:rPr>
              <w:t>__</w:t>
            </w:r>
            <w:r w:rsidRPr="00AE5BA2">
              <w:rPr>
                <w:color w:val="1F1F1F" w:themeColor="text1" w:themeShade="80"/>
              </w:rPr>
              <w:t>_</w:t>
            </w:r>
            <w:r w:rsidR="00727C03" w:rsidRPr="00AE5BA2">
              <w:rPr>
                <w:color w:val="1F1F1F" w:themeColor="text1" w:themeShade="80"/>
              </w:rPr>
              <w:t>_</w:t>
            </w:r>
            <w:r w:rsidRPr="00AE5BA2">
              <w:rPr>
                <w:color w:val="1F1F1F" w:themeColor="text1" w:themeShade="80"/>
              </w:rPr>
              <w:t>__</w:t>
            </w:r>
          </w:p>
          <w:p w14:paraId="196D300B" w14:textId="472AF159" w:rsidR="00727C03" w:rsidRPr="00AE5BA2" w:rsidRDefault="00547915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de bharr (</w:t>
            </w:r>
            <w:r w:rsidR="00FF2D2C" w:rsidRPr="00AE5BA2">
              <w:rPr>
                <w:color w:val="1F1F1F" w:themeColor="text1" w:themeShade="80"/>
              </w:rPr>
              <w:t xml:space="preserve">fadhbanna </w:t>
            </w:r>
            <w:r w:rsidR="00EC5941" w:rsidRPr="00AE5BA2">
              <w:rPr>
                <w:color w:val="1F1F1F" w:themeColor="text1" w:themeShade="80"/>
              </w:rPr>
              <w:t>airgid) ______________</w:t>
            </w:r>
          </w:p>
        </w:tc>
        <w:tc>
          <w:tcPr>
            <w:tcW w:w="5101" w:type="dxa"/>
          </w:tcPr>
          <w:p w14:paraId="37C8D046" w14:textId="5ADCB940" w:rsidR="00657566" w:rsidRPr="00AE5BA2" w:rsidRDefault="00AD0D1F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i measc (bradáin f</w:t>
            </w:r>
            <w:r w:rsidR="007678EA" w:rsidRPr="00AE5BA2">
              <w:rPr>
                <w:color w:val="1F1F1F" w:themeColor="text1" w:themeShade="80"/>
              </w:rPr>
              <w:t>h</w:t>
            </w:r>
            <w:r w:rsidRPr="00AE5BA2">
              <w:rPr>
                <w:color w:val="1F1F1F" w:themeColor="text1" w:themeShade="80"/>
              </w:rPr>
              <w:t>iáine) ______________</w:t>
            </w:r>
          </w:p>
          <w:p w14:paraId="7E3A7364" w14:textId="77777777" w:rsidR="00EC5941" w:rsidRPr="00AE5BA2" w:rsidRDefault="00EC5941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i gcomhair (gloine fíona) ______________</w:t>
            </w:r>
          </w:p>
          <w:p w14:paraId="16CA1DDD" w14:textId="1AE7166E" w:rsidR="00EC5941" w:rsidRPr="00AE5BA2" w:rsidRDefault="00D04A4D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le haghaidh (an </w:t>
            </w:r>
            <w:r w:rsidR="00A21DE3" w:rsidRPr="00AE5BA2">
              <w:rPr>
                <w:color w:val="1F1F1F" w:themeColor="text1" w:themeShade="80"/>
              </w:rPr>
              <w:t>bricfeasta</w:t>
            </w:r>
            <w:r w:rsidRPr="00AE5BA2">
              <w:rPr>
                <w:color w:val="1F1F1F" w:themeColor="text1" w:themeShade="80"/>
              </w:rPr>
              <w:t>) ______________</w:t>
            </w:r>
          </w:p>
          <w:p w14:paraId="00C28FD4" w14:textId="77777777" w:rsidR="00D04A4D" w:rsidRPr="00AE5BA2" w:rsidRDefault="00D04A4D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>os cionn (an doras) ______________</w:t>
            </w:r>
          </w:p>
          <w:p w14:paraId="0CD8DC5B" w14:textId="47E5F0CD" w:rsidR="00D04A4D" w:rsidRPr="00AE5BA2" w:rsidRDefault="004969B9" w:rsidP="00341FD7">
            <w:pPr>
              <w:pStyle w:val="ListParagraph"/>
              <w:numPr>
                <w:ilvl w:val="0"/>
                <w:numId w:val="23"/>
              </w:numPr>
              <w:spacing w:before="0" w:after="0" w:line="360" w:lineRule="auto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i lár (an </w:t>
            </w:r>
            <w:r w:rsidR="00B17CA4" w:rsidRPr="00AE5BA2">
              <w:rPr>
                <w:color w:val="1F1F1F" w:themeColor="text1" w:themeShade="80"/>
              </w:rPr>
              <w:t>t</w:t>
            </w:r>
            <w:r w:rsidRPr="00AE5BA2">
              <w:rPr>
                <w:color w:val="1F1F1F" w:themeColor="text1" w:themeShade="80"/>
              </w:rPr>
              <w:t>sráid</w:t>
            </w:r>
            <w:r w:rsidR="00A8320F" w:rsidRPr="00AE5BA2">
              <w:rPr>
                <w:color w:val="1F1F1F" w:themeColor="text1" w:themeShade="80"/>
              </w:rPr>
              <w:t>) ______________</w:t>
            </w:r>
          </w:p>
        </w:tc>
      </w:tr>
    </w:tbl>
    <w:p w14:paraId="69527206" w14:textId="77777777" w:rsidR="00607793" w:rsidRPr="00AE5BA2" w:rsidRDefault="00607793" w:rsidP="00755073">
      <w:pPr>
        <w:spacing w:before="0" w:after="0" w:line="360" w:lineRule="auto"/>
        <w:rPr>
          <w:color w:val="1F1F1F" w:themeColor="text1" w:themeShade="80"/>
        </w:rPr>
      </w:pPr>
    </w:p>
    <w:bookmarkEnd w:id="9"/>
    <w:p w14:paraId="097B3C56" w14:textId="24F6266C" w:rsidR="00A8320F" w:rsidRPr="00AE5BA2" w:rsidRDefault="00A8320F" w:rsidP="00A8320F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r w:rsidRPr="00AE5BA2">
        <w:rPr>
          <w:rStyle w:val="normaltextrun"/>
        </w:rPr>
        <w:t xml:space="preserve">2: Cruinneas gramadaí (an </w:t>
      </w:r>
      <w:r w:rsidR="00680B50" w:rsidRPr="00AE5BA2">
        <w:rPr>
          <w:rStyle w:val="normaltextrun"/>
        </w:rPr>
        <w:t>saorbhriathar</w:t>
      </w:r>
      <w:r w:rsidRPr="00AE5BA2">
        <w:rPr>
          <w:rStyle w:val="normaltextrun"/>
        </w:rPr>
        <w:t>)</w:t>
      </w:r>
      <w:r w:rsidRPr="00AE5BA2">
        <w:rPr>
          <w:rStyle w:val="eop"/>
          <w:rFonts w:eastAsia="Arial MT"/>
        </w:rPr>
        <w:t> </w:t>
      </w:r>
    </w:p>
    <w:p w14:paraId="428C92D7" w14:textId="0B4B88CE" w:rsidR="00091993" w:rsidRPr="00AE5BA2" w:rsidRDefault="00680B50" w:rsidP="00A8320F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Líon na bearnaí sna </w:t>
      </w:r>
      <w:r w:rsidR="00092B6A" w:rsidRPr="00AE5BA2">
        <w:rPr>
          <w:color w:val="1F1F1F" w:themeColor="text1" w:themeShade="80"/>
        </w:rPr>
        <w:t>habairtí</w:t>
      </w:r>
      <w:r w:rsidRPr="00AE5BA2">
        <w:rPr>
          <w:color w:val="1F1F1F" w:themeColor="text1" w:themeShade="80"/>
        </w:rPr>
        <w:t xml:space="preserve"> seo ón mír leis an sa</w:t>
      </w:r>
      <w:r w:rsidR="00092B6A" w:rsidRPr="00AE5BA2">
        <w:rPr>
          <w:color w:val="1F1F1F" w:themeColor="text1" w:themeShade="80"/>
        </w:rPr>
        <w:t xml:space="preserve">orbhriathar cuí. </w:t>
      </w:r>
    </w:p>
    <w:p w14:paraId="09D611AE" w14:textId="77777777" w:rsidR="00F678F0" w:rsidRPr="00AE5BA2" w:rsidRDefault="00F678F0" w:rsidP="00A21DE3">
      <w:pPr>
        <w:spacing w:before="0" w:after="0" w:line="240" w:lineRule="auto"/>
        <w:rPr>
          <w:color w:val="1F1F1F" w:themeColor="text1" w:themeShade="80"/>
        </w:rPr>
      </w:pPr>
    </w:p>
    <w:p w14:paraId="3D9444AD" w14:textId="1A678944" w:rsidR="00091993" w:rsidRPr="00AE5BA2" w:rsidRDefault="00091993" w:rsidP="00EF1A6C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(</w:t>
      </w:r>
      <w:r w:rsidR="003B346E">
        <w:rPr>
          <w:color w:val="1F1F1F" w:themeColor="text1" w:themeShade="80"/>
        </w:rPr>
        <w:t>M</w:t>
      </w:r>
      <w:r w:rsidRPr="00AE5BA2">
        <w:rPr>
          <w:color w:val="1F1F1F" w:themeColor="text1" w:themeShade="80"/>
        </w:rPr>
        <w:t>araigh) ______________ os cionn dhá mhíle breac.</w:t>
      </w:r>
    </w:p>
    <w:p w14:paraId="4483AC04" w14:textId="1109AA15" w:rsidR="00091993" w:rsidRPr="00AE5BA2" w:rsidRDefault="00091993" w:rsidP="00091993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(</w:t>
      </w:r>
      <w:r w:rsidR="003B346E">
        <w:rPr>
          <w:color w:val="1F1F1F" w:themeColor="text1" w:themeShade="80"/>
        </w:rPr>
        <w:t>D</w:t>
      </w:r>
      <w:r w:rsidR="00EF1A6C" w:rsidRPr="00AE5BA2">
        <w:rPr>
          <w:color w:val="1F1F1F" w:themeColor="text1" w:themeShade="80"/>
        </w:rPr>
        <w:t>éan</w:t>
      </w:r>
      <w:r w:rsidRPr="00AE5BA2">
        <w:rPr>
          <w:color w:val="1F1F1F" w:themeColor="text1" w:themeShade="80"/>
        </w:rPr>
        <w:t xml:space="preserve">) ______________ é seo le trealamh leictreonach a chur isteach san uisce. </w:t>
      </w:r>
    </w:p>
    <w:p w14:paraId="4342A3BB" w14:textId="3ACE99D5" w:rsidR="00091993" w:rsidRPr="00AE5BA2" w:rsidRDefault="00091993" w:rsidP="00091993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Nuair a bhíonn an anailís déanta</w:t>
      </w:r>
      <w:r w:rsidR="002206BC" w:rsidRPr="00AE5BA2">
        <w:rPr>
          <w:color w:val="1F1F1F" w:themeColor="text1" w:themeShade="80"/>
        </w:rPr>
        <w:t>,</w:t>
      </w:r>
      <w:r w:rsidRPr="00AE5BA2">
        <w:rPr>
          <w:color w:val="1F1F1F" w:themeColor="text1" w:themeShade="80"/>
        </w:rPr>
        <w:t xml:space="preserve"> (scaoil</w:t>
      </w:r>
      <w:r w:rsidR="00C56A97" w:rsidRPr="00AE5BA2">
        <w:rPr>
          <w:color w:val="1F1F1F" w:themeColor="text1" w:themeShade="80"/>
        </w:rPr>
        <w:t xml:space="preserve">) </w:t>
      </w:r>
      <w:r w:rsidRPr="00AE5BA2">
        <w:rPr>
          <w:color w:val="1F1F1F" w:themeColor="text1" w:themeShade="80"/>
        </w:rPr>
        <w:t xml:space="preserve">______________ saor an t-iasc. </w:t>
      </w:r>
    </w:p>
    <w:p w14:paraId="6E90034A" w14:textId="22F04EAE" w:rsidR="00091993" w:rsidRPr="00AE5BA2" w:rsidRDefault="00091993" w:rsidP="00091993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(</w:t>
      </w:r>
      <w:r w:rsidR="003B346E">
        <w:rPr>
          <w:color w:val="1F1F1F" w:themeColor="text1" w:themeShade="80"/>
        </w:rPr>
        <w:t>L</w:t>
      </w:r>
      <w:r w:rsidRPr="00AE5BA2">
        <w:rPr>
          <w:color w:val="1F1F1F" w:themeColor="text1" w:themeShade="80"/>
        </w:rPr>
        <w:t xml:space="preserve">éirigh) ______________ go bhfuil an-teacht aniar déanta ag na héisc. </w:t>
      </w:r>
    </w:p>
    <w:p w14:paraId="23BAA9E0" w14:textId="1938E70D" w:rsidR="00092B6A" w:rsidRPr="00AE5BA2" w:rsidRDefault="00091993" w:rsidP="00A8320F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Léiríonn an méid a (bain) ______________ amach gur féidir abhainn a athshlánú. </w:t>
      </w:r>
    </w:p>
    <w:p w14:paraId="4D766DCE" w14:textId="6EF84C81" w:rsidR="00F678F0" w:rsidRPr="00AE5BA2" w:rsidRDefault="00A21DE3" w:rsidP="00F678F0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r w:rsidRPr="00AE5BA2">
        <w:rPr>
          <w:rStyle w:val="normaltextrun"/>
        </w:rPr>
        <w:t>3</w:t>
      </w:r>
      <w:r w:rsidR="00F678F0" w:rsidRPr="00AE5BA2">
        <w:rPr>
          <w:rStyle w:val="normaltextrun"/>
        </w:rPr>
        <w:t>: Saibhreas teanga (</w:t>
      </w:r>
      <w:r w:rsidR="005B48CB" w:rsidRPr="00AE5BA2">
        <w:rPr>
          <w:rStyle w:val="normaltextrun"/>
        </w:rPr>
        <w:t>C</w:t>
      </w:r>
      <w:r w:rsidR="003D0586" w:rsidRPr="00AE5BA2">
        <w:rPr>
          <w:rStyle w:val="normaltextrun"/>
        </w:rPr>
        <w:t xml:space="preserve">anúint na </w:t>
      </w:r>
      <w:r w:rsidR="00F90581" w:rsidRPr="00AE5BA2">
        <w:rPr>
          <w:rStyle w:val="normaltextrun"/>
        </w:rPr>
        <w:t>Mumhan</w:t>
      </w:r>
      <w:r w:rsidR="00F678F0" w:rsidRPr="00AE5BA2">
        <w:rPr>
          <w:rStyle w:val="normaltextrun"/>
        </w:rPr>
        <w:t>)</w:t>
      </w:r>
      <w:r w:rsidR="00F678F0" w:rsidRPr="00AE5BA2">
        <w:rPr>
          <w:rStyle w:val="eop"/>
          <w:rFonts w:eastAsia="Arial MT"/>
        </w:rPr>
        <w:t> </w:t>
      </w:r>
    </w:p>
    <w:p w14:paraId="535F471C" w14:textId="78073BEE" w:rsidR="00F678F0" w:rsidRPr="00AE5BA2" w:rsidRDefault="00F90581" w:rsidP="00F678F0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Tá canúint na Mumhan ag Tomás Ó Mainnín. L</w:t>
      </w:r>
      <w:r w:rsidR="005B48CB" w:rsidRPr="00AE5BA2">
        <w:rPr>
          <w:color w:val="1F1F1F" w:themeColor="text1" w:themeShade="80"/>
        </w:rPr>
        <w:t xml:space="preserve">iostaigh </w:t>
      </w:r>
      <w:r w:rsidR="00A50CD1" w:rsidRPr="00AE5BA2">
        <w:rPr>
          <w:color w:val="1F1F1F" w:themeColor="text1" w:themeShade="80"/>
        </w:rPr>
        <w:t>cuid de</w:t>
      </w:r>
      <w:r w:rsidR="005B48CB" w:rsidRPr="00AE5BA2">
        <w:rPr>
          <w:color w:val="1F1F1F" w:themeColor="text1" w:themeShade="80"/>
        </w:rPr>
        <w:t xml:space="preserve"> th</w:t>
      </w:r>
      <w:r w:rsidR="00F71786" w:rsidRPr="00AE5BA2">
        <w:rPr>
          <w:color w:val="1F1F1F" w:themeColor="text1" w:themeShade="80"/>
        </w:rPr>
        <w:t xml:space="preserve">réithe </w:t>
      </w:r>
      <w:r w:rsidR="005B48CB" w:rsidRPr="00AE5BA2">
        <w:rPr>
          <w:color w:val="1F1F1F" w:themeColor="text1" w:themeShade="80"/>
        </w:rPr>
        <w:t>na canúna</w:t>
      </w:r>
      <w:r w:rsidR="00F71786" w:rsidRPr="00AE5BA2">
        <w:rPr>
          <w:color w:val="1F1F1F" w:themeColor="text1" w:themeShade="80"/>
        </w:rPr>
        <w:t xml:space="preserve"> sin a bhí le cloisteáil sa mhír. </w:t>
      </w:r>
    </w:p>
    <w:p w14:paraId="25596E64" w14:textId="3399E93C" w:rsidR="00A50CD1" w:rsidRPr="00AE5BA2" w:rsidRDefault="00D3265C" w:rsidP="00D3265C">
      <w:pPr>
        <w:pStyle w:val="ListParagraph"/>
        <w:numPr>
          <w:ilvl w:val="0"/>
          <w:numId w:val="26"/>
        </w:num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_____________________________________________________________________</w:t>
      </w:r>
    </w:p>
    <w:p w14:paraId="34EE369E" w14:textId="77777777" w:rsidR="00D3265C" w:rsidRPr="00AE5BA2" w:rsidRDefault="00D3265C" w:rsidP="00D3265C">
      <w:pPr>
        <w:pStyle w:val="ListParagraph"/>
        <w:numPr>
          <w:ilvl w:val="0"/>
          <w:numId w:val="26"/>
        </w:num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_____________________________________________________________________</w:t>
      </w:r>
    </w:p>
    <w:p w14:paraId="1B1A5D86" w14:textId="77777777" w:rsidR="00D3265C" w:rsidRPr="00AE5BA2" w:rsidRDefault="00D3265C" w:rsidP="00D3265C">
      <w:pPr>
        <w:pStyle w:val="ListParagraph"/>
        <w:numPr>
          <w:ilvl w:val="0"/>
          <w:numId w:val="26"/>
        </w:num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_____________________________________________________________________</w:t>
      </w:r>
    </w:p>
    <w:p w14:paraId="767D2C63" w14:textId="77777777" w:rsidR="00D3265C" w:rsidRPr="00AE5BA2" w:rsidRDefault="00D3265C" w:rsidP="00D3265C">
      <w:pPr>
        <w:pStyle w:val="ListParagraph"/>
        <w:numPr>
          <w:ilvl w:val="0"/>
          <w:numId w:val="26"/>
        </w:num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_____________________________________________________________________</w:t>
      </w:r>
    </w:p>
    <w:p w14:paraId="0649F6BA" w14:textId="551EF09B" w:rsidR="00F678F0" w:rsidRPr="00AE5BA2" w:rsidRDefault="00D3265C" w:rsidP="00A27880">
      <w:pPr>
        <w:pStyle w:val="ListParagraph"/>
        <w:numPr>
          <w:ilvl w:val="0"/>
          <w:numId w:val="26"/>
        </w:num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_____________________________________________________________________</w:t>
      </w:r>
      <w:bookmarkEnd w:id="10"/>
    </w:p>
    <w:p w14:paraId="46AAC42A" w14:textId="36B70EB5" w:rsidR="006826A8" w:rsidRPr="00AE5BA2" w:rsidRDefault="0072722D" w:rsidP="003228B7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74644F40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7B30E" id="Rectangle 13" o:spid="_x0000_s1026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 fillcolor="#ffd93b" stroked="f">
                <w10:wrap type="topAndBottom" anchorx="margin"/>
              </v:rect>
            </w:pict>
          </mc:Fallback>
        </mc:AlternateContent>
      </w:r>
      <w:r w:rsidR="003F55A8" w:rsidRPr="00AE5BA2">
        <w:rPr>
          <w:noProof w:val="0"/>
        </w:rPr>
        <w:t>E:</w:t>
      </w:r>
      <w:r w:rsidR="003F55A8" w:rsidRPr="00AE5BA2">
        <w:rPr>
          <w:noProof w:val="0"/>
          <w:spacing w:val="-3"/>
        </w:rPr>
        <w:t xml:space="preserve"> </w:t>
      </w:r>
      <w:r w:rsidR="003F55A8" w:rsidRPr="00AE5BA2">
        <w:rPr>
          <w:noProof w:val="0"/>
        </w:rPr>
        <w:t>CUMARSÁI</w:t>
      </w:r>
      <w:r w:rsidR="003F55A8" w:rsidRPr="00AE5BA2">
        <w:rPr>
          <w:noProof w:val="0"/>
          <w:color w:val="0D6B6B"/>
        </w:rPr>
        <w:t>D</w:t>
      </w:r>
    </w:p>
    <w:p w14:paraId="3154FDF6" w14:textId="3C682F21" w:rsidR="009A56C1" w:rsidRPr="00AE5BA2" w:rsidRDefault="009A56C1" w:rsidP="009A56C1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00AE5BA2">
        <w:rPr>
          <w:b/>
          <w:bCs/>
          <w:color w:val="0D6B6B"/>
          <w:sz w:val="24"/>
          <w:szCs w:val="24"/>
        </w:rPr>
        <w:t>1:</w:t>
      </w:r>
      <w:r w:rsidRPr="00AE5BA2">
        <w:rPr>
          <w:rFonts w:eastAsia="Arial MT"/>
          <w:b/>
          <w:bCs/>
          <w:color w:val="0D6B6B"/>
          <w:sz w:val="24"/>
          <w:szCs w:val="24"/>
        </w:rPr>
        <w:t xml:space="preserve"> Caint</w:t>
      </w:r>
    </w:p>
    <w:p w14:paraId="191CF696" w14:textId="5E2AD3D7" w:rsidR="009A56C1" w:rsidRPr="00AE5BA2" w:rsidRDefault="009A56C1" w:rsidP="00615A5B">
      <w:pPr>
        <w:spacing w:after="0" w:line="360" w:lineRule="auto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1F1F1F" w:themeColor="text1" w:themeShade="80"/>
        </w:rPr>
        <w:t>Bí ag obair leis an duine in aice leat agus tugaigí faoi na tascanna seo:</w:t>
      </w:r>
    </w:p>
    <w:p w14:paraId="072C981C" w14:textId="2295DFBC" w:rsidR="009A56C1" w:rsidRPr="00AE5BA2" w:rsidRDefault="009A56C1" w:rsidP="009A56C1">
      <w:pPr>
        <w:widowControl w:val="0"/>
        <w:numPr>
          <w:ilvl w:val="0"/>
          <w:numId w:val="27"/>
        </w:numPr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262626"/>
        </w:rPr>
        <w:t xml:space="preserve">Féachaigí ar na </w:t>
      </w:r>
      <w:r w:rsidR="007372C2" w:rsidRPr="00AE5BA2">
        <w:rPr>
          <w:rFonts w:eastAsia="Arial MT"/>
          <w:color w:val="262626"/>
        </w:rPr>
        <w:t>cineálacha truaillithe</w:t>
      </w:r>
      <w:r w:rsidRPr="00AE5BA2">
        <w:rPr>
          <w:rFonts w:eastAsia="Arial MT"/>
          <w:color w:val="262626"/>
        </w:rPr>
        <w:t xml:space="preserve"> a léirítear sna pictiúir thíos</w:t>
      </w:r>
      <w:r w:rsidRPr="00AE5BA2">
        <w:rPr>
          <w:rFonts w:eastAsia="Arial MT"/>
          <w:color w:val="1F1F1F" w:themeColor="text1" w:themeShade="80"/>
        </w:rPr>
        <w:t>:</w:t>
      </w:r>
    </w:p>
    <w:p w14:paraId="54D425D0" w14:textId="2CB16E1B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ind w:left="360"/>
        <w:rPr>
          <w:rFonts w:eastAsia="Arial MT"/>
          <w:color w:val="1F1F1F" w:themeColor="text1" w:themeShade="80"/>
        </w:rPr>
      </w:pPr>
    </w:p>
    <w:p w14:paraId="0E723BAA" w14:textId="77777777" w:rsidR="00FC0079" w:rsidRPr="00AE5BA2" w:rsidRDefault="009A56C1" w:rsidP="00FC0079">
      <w:pPr>
        <w:widowControl w:val="0"/>
        <w:numPr>
          <w:ilvl w:val="0"/>
          <w:numId w:val="7"/>
        </w:numPr>
        <w:autoSpaceDE w:val="0"/>
        <w:autoSpaceDN w:val="0"/>
        <w:spacing w:before="0" w:after="0" w:line="360" w:lineRule="auto"/>
        <w:ind w:left="108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262626"/>
        </w:rPr>
        <w:t>Roghnaígí dhá cheann acu</w:t>
      </w:r>
      <w:r w:rsidR="00A138C6" w:rsidRPr="00AE5BA2">
        <w:rPr>
          <w:rFonts w:eastAsia="Arial MT"/>
          <w:color w:val="1F1F1F" w:themeColor="text1" w:themeShade="80"/>
        </w:rPr>
        <w:t xml:space="preserve">. </w:t>
      </w:r>
      <w:r w:rsidRPr="00AE5BA2">
        <w:rPr>
          <w:rFonts w:eastAsia="Arial MT"/>
          <w:color w:val="1F1F1F" w:themeColor="text1" w:themeShade="80"/>
        </w:rPr>
        <w:t xml:space="preserve"> </w:t>
      </w:r>
    </w:p>
    <w:p w14:paraId="29C14DB0" w14:textId="43E85E26" w:rsidR="00615A5B" w:rsidRPr="00AE5BA2" w:rsidRDefault="00EA63B3" w:rsidP="00615A5B">
      <w:pPr>
        <w:widowControl w:val="0"/>
        <w:numPr>
          <w:ilvl w:val="0"/>
          <w:numId w:val="7"/>
        </w:numPr>
        <w:autoSpaceDE w:val="0"/>
        <w:autoSpaceDN w:val="0"/>
        <w:spacing w:before="0" w:after="0" w:line="360" w:lineRule="auto"/>
        <w:ind w:left="108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262626"/>
        </w:rPr>
        <w:t>Déan</w:t>
      </w:r>
      <w:r w:rsidR="007678EA" w:rsidRPr="00AE5BA2">
        <w:rPr>
          <w:rFonts w:eastAsia="Arial MT"/>
          <w:color w:val="262626"/>
        </w:rPr>
        <w:t>aigí</w:t>
      </w:r>
      <w:r w:rsidRPr="00AE5BA2">
        <w:rPr>
          <w:rFonts w:eastAsia="Arial MT"/>
          <w:color w:val="262626"/>
        </w:rPr>
        <w:t xml:space="preserve"> </w:t>
      </w:r>
      <w:r w:rsidR="007678EA" w:rsidRPr="00AE5BA2">
        <w:rPr>
          <w:rFonts w:eastAsia="Arial MT"/>
          <w:color w:val="262626"/>
        </w:rPr>
        <w:t xml:space="preserve">bhur </w:t>
      </w:r>
      <w:r w:rsidRPr="00AE5BA2">
        <w:rPr>
          <w:rFonts w:eastAsia="Arial MT"/>
          <w:color w:val="262626"/>
        </w:rPr>
        <w:t>machnamh ar</w:t>
      </w:r>
      <w:r w:rsidR="00B9067E" w:rsidRPr="00AE5BA2">
        <w:rPr>
          <w:rFonts w:eastAsia="Arial MT"/>
          <w:color w:val="262626"/>
        </w:rPr>
        <w:t xml:space="preserve"> </w:t>
      </w:r>
      <w:r w:rsidR="00A505DC">
        <w:rPr>
          <w:rFonts w:eastAsia="Arial MT"/>
          <w:color w:val="262626"/>
        </w:rPr>
        <w:t>na</w:t>
      </w:r>
      <w:r w:rsidR="00B9067E" w:rsidRPr="00AE5BA2">
        <w:rPr>
          <w:rFonts w:eastAsia="Arial MT"/>
          <w:color w:val="262626"/>
        </w:rPr>
        <w:t xml:space="preserve"> ceisteanna seo</w:t>
      </w:r>
      <w:r w:rsidRPr="00AE5BA2">
        <w:rPr>
          <w:rFonts w:eastAsia="Arial MT"/>
          <w:color w:val="262626"/>
        </w:rPr>
        <w:t>:</w:t>
      </w:r>
    </w:p>
    <w:p w14:paraId="54B7978A" w14:textId="4470B70A" w:rsidR="00EA63B3" w:rsidRPr="00AE5BA2" w:rsidRDefault="00EA63B3" w:rsidP="00615A5B">
      <w:pPr>
        <w:widowControl w:val="0"/>
        <w:autoSpaceDE w:val="0"/>
        <w:autoSpaceDN w:val="0"/>
        <w:spacing w:before="0" w:after="0" w:line="360" w:lineRule="auto"/>
        <w:ind w:left="1080" w:firstLine="360"/>
        <w:jc w:val="left"/>
        <w:rPr>
          <w:rFonts w:eastAsia="Arial MT"/>
          <w:color w:val="262626"/>
        </w:rPr>
      </w:pPr>
      <w:r w:rsidRPr="00AE5BA2">
        <w:rPr>
          <w:rFonts w:eastAsia="Arial MT"/>
          <w:color w:val="262626"/>
        </w:rPr>
        <w:t>C</w:t>
      </w:r>
      <w:r w:rsidR="00FC0079" w:rsidRPr="00AE5BA2">
        <w:rPr>
          <w:rFonts w:eastAsia="Arial MT"/>
          <w:color w:val="262626"/>
        </w:rPr>
        <w:t xml:space="preserve">ad is cúis leis na cineálacha truaillithe a roghnaigh </w:t>
      </w:r>
      <w:r w:rsidR="002206BC" w:rsidRPr="00AE5BA2">
        <w:rPr>
          <w:rFonts w:eastAsia="Arial MT"/>
          <w:color w:val="262626"/>
        </w:rPr>
        <w:t>sibh</w:t>
      </w:r>
      <w:r w:rsidRPr="00AE5BA2">
        <w:rPr>
          <w:rFonts w:eastAsia="Arial MT"/>
          <w:color w:val="262626"/>
        </w:rPr>
        <w:t>?</w:t>
      </w:r>
    </w:p>
    <w:p w14:paraId="020B5F98" w14:textId="1539EFE9" w:rsidR="00EA63B3" w:rsidRPr="00AE5BA2" w:rsidRDefault="00EA63B3" w:rsidP="00615A5B">
      <w:pPr>
        <w:widowControl w:val="0"/>
        <w:autoSpaceDE w:val="0"/>
        <w:autoSpaceDN w:val="0"/>
        <w:spacing w:before="0" w:after="0" w:line="360" w:lineRule="auto"/>
        <w:ind w:left="1080" w:firstLine="360"/>
        <w:jc w:val="left"/>
        <w:rPr>
          <w:rFonts w:eastAsia="Arial MT"/>
          <w:color w:val="262626"/>
        </w:rPr>
      </w:pPr>
      <w:r w:rsidRPr="00AE5BA2">
        <w:rPr>
          <w:rFonts w:eastAsia="Arial MT"/>
          <w:color w:val="262626"/>
        </w:rPr>
        <w:t>C</w:t>
      </w:r>
      <w:r w:rsidR="00FC0079" w:rsidRPr="00AE5BA2">
        <w:rPr>
          <w:rFonts w:eastAsia="Arial MT"/>
          <w:color w:val="262626"/>
        </w:rPr>
        <w:t>ad iad na fadhbanna a bhaineann leo</w:t>
      </w:r>
      <w:r w:rsidRPr="00AE5BA2">
        <w:rPr>
          <w:rFonts w:eastAsia="Arial MT"/>
          <w:color w:val="262626"/>
        </w:rPr>
        <w:t>?</w:t>
      </w:r>
    </w:p>
    <w:p w14:paraId="09F00F5F" w14:textId="4EE3D6DF" w:rsidR="00FC0079" w:rsidRPr="00AE5BA2" w:rsidRDefault="00EA63B3" w:rsidP="00615A5B">
      <w:pPr>
        <w:widowControl w:val="0"/>
        <w:autoSpaceDE w:val="0"/>
        <w:autoSpaceDN w:val="0"/>
        <w:spacing w:before="0" w:after="0" w:line="360" w:lineRule="auto"/>
        <w:ind w:left="1080" w:firstLine="36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262626"/>
        </w:rPr>
        <w:t>C</w:t>
      </w:r>
      <w:r w:rsidR="00FC0079" w:rsidRPr="00AE5BA2">
        <w:rPr>
          <w:rFonts w:eastAsia="Arial MT"/>
          <w:color w:val="262626"/>
        </w:rPr>
        <w:t>én réiteach a bheadh agatsa orthu</w:t>
      </w:r>
      <w:r w:rsidRPr="00AE5BA2">
        <w:rPr>
          <w:rFonts w:eastAsia="Arial MT"/>
          <w:color w:val="262626"/>
        </w:rPr>
        <w:t>?</w:t>
      </w:r>
    </w:p>
    <w:p w14:paraId="54CBA5F1" w14:textId="526D7549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ind w:left="1080"/>
        <w:jc w:val="left"/>
        <w:rPr>
          <w:rFonts w:eastAsia="Arial MT"/>
          <w:color w:val="1F1F1F" w:themeColor="text1" w:themeShade="80"/>
        </w:rPr>
      </w:pPr>
    </w:p>
    <w:p w14:paraId="23AA0072" w14:textId="1C3DF50D" w:rsidR="009A56C1" w:rsidRPr="00AE5BA2" w:rsidRDefault="009A56C1" w:rsidP="009A56C1">
      <w:pPr>
        <w:widowControl w:val="0"/>
        <w:numPr>
          <w:ilvl w:val="0"/>
          <w:numId w:val="27"/>
        </w:numPr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1F1F1F" w:themeColor="text1" w:themeShade="80"/>
        </w:rPr>
        <w:t xml:space="preserve">Labhair leis an duine in aice leat ansin agus mínígí bhur gcuid roghanna dá chéile. </w:t>
      </w:r>
    </w:p>
    <w:p w14:paraId="63B49E4A" w14:textId="369D4E35" w:rsidR="009A56C1" w:rsidRPr="00AE5BA2" w:rsidRDefault="009A56C1" w:rsidP="00615A5B">
      <w:pPr>
        <w:widowControl w:val="0"/>
        <w:numPr>
          <w:ilvl w:val="0"/>
          <w:numId w:val="27"/>
        </w:numPr>
        <w:autoSpaceDE w:val="0"/>
        <w:autoSpaceDN w:val="0"/>
        <w:spacing w:before="0" w:after="0" w:line="360" w:lineRule="auto"/>
        <w:ind w:left="720"/>
        <w:jc w:val="left"/>
        <w:rPr>
          <w:rFonts w:eastAsia="Arial MT"/>
          <w:color w:val="1F1F1F" w:themeColor="text1" w:themeShade="80"/>
        </w:rPr>
      </w:pPr>
      <w:r w:rsidRPr="00AE5BA2">
        <w:rPr>
          <w:rFonts w:eastAsia="Arial MT"/>
          <w:color w:val="1F1F1F" w:themeColor="text1" w:themeShade="80"/>
        </w:rPr>
        <w:t xml:space="preserve">Pléigí </w:t>
      </w:r>
      <w:r w:rsidR="00B9067E" w:rsidRPr="00AE5BA2">
        <w:rPr>
          <w:rFonts w:eastAsia="Arial MT"/>
          <w:color w:val="1F1F1F" w:themeColor="text1" w:themeShade="80"/>
        </w:rPr>
        <w:t>na ceisteanna</w:t>
      </w:r>
      <w:r w:rsidRPr="00AE5BA2">
        <w:rPr>
          <w:rFonts w:eastAsia="Arial MT"/>
          <w:color w:val="1F1F1F" w:themeColor="text1" w:themeShade="80"/>
        </w:rPr>
        <w:t xml:space="preserve"> seo le chéile freisin:</w:t>
      </w:r>
    </w:p>
    <w:p w14:paraId="3C6D1F0E" w14:textId="77777777" w:rsidR="00615A5B" w:rsidRPr="00AE5BA2" w:rsidRDefault="003C7440" w:rsidP="00615A5B">
      <w:pPr>
        <w:widowControl w:val="0"/>
        <w:autoSpaceDE w:val="0"/>
        <w:autoSpaceDN w:val="0"/>
        <w:spacing w:before="0" w:after="0" w:line="360" w:lineRule="auto"/>
        <w:ind w:left="720" w:firstLine="720"/>
        <w:rPr>
          <w:rFonts w:eastAsia="Arial MT"/>
          <w:color w:val="262626"/>
        </w:rPr>
      </w:pPr>
      <w:r w:rsidRPr="00AE5BA2">
        <w:rPr>
          <w:rFonts w:eastAsia="Arial MT"/>
          <w:color w:val="262626"/>
        </w:rPr>
        <w:t xml:space="preserve">An bhfuil truailliú le </w:t>
      </w:r>
      <w:r w:rsidR="00615A5B" w:rsidRPr="00AE5BA2">
        <w:rPr>
          <w:rFonts w:eastAsia="Arial MT"/>
          <w:color w:val="262626"/>
        </w:rPr>
        <w:t>feiceáil</w:t>
      </w:r>
      <w:r w:rsidRPr="00AE5BA2">
        <w:rPr>
          <w:rFonts w:eastAsia="Arial MT"/>
          <w:color w:val="262626"/>
        </w:rPr>
        <w:t xml:space="preserve"> i do cheantar féin? </w:t>
      </w:r>
    </w:p>
    <w:p w14:paraId="54B5FCFD" w14:textId="22CC2035" w:rsidR="00CA27D9" w:rsidRPr="00AE5BA2" w:rsidRDefault="003C7440" w:rsidP="00615A5B">
      <w:pPr>
        <w:widowControl w:val="0"/>
        <w:autoSpaceDE w:val="0"/>
        <w:autoSpaceDN w:val="0"/>
        <w:spacing w:before="0" w:after="0" w:line="360" w:lineRule="auto"/>
        <w:ind w:left="720" w:firstLine="720"/>
        <w:rPr>
          <w:rFonts w:eastAsia="Arial MT"/>
          <w:color w:val="262626"/>
        </w:rPr>
      </w:pPr>
      <w:r w:rsidRPr="00AE5BA2">
        <w:rPr>
          <w:rFonts w:eastAsia="Arial MT"/>
          <w:color w:val="262626"/>
        </w:rPr>
        <w:t xml:space="preserve">An bhfuil </w:t>
      </w:r>
      <w:r w:rsidR="00615A5B" w:rsidRPr="00AE5BA2">
        <w:rPr>
          <w:rFonts w:eastAsia="Arial MT"/>
          <w:color w:val="262626"/>
        </w:rPr>
        <w:t>iarrachtaí</w:t>
      </w:r>
      <w:r w:rsidRPr="00AE5BA2">
        <w:rPr>
          <w:rFonts w:eastAsia="Arial MT"/>
          <w:color w:val="262626"/>
        </w:rPr>
        <w:t xml:space="preserve"> á ndéanamh sa phobal dul i ngleic leis?</w:t>
      </w:r>
    </w:p>
    <w:p w14:paraId="47A21432" w14:textId="7EA16886" w:rsidR="00CC3E1E" w:rsidRPr="00AE5BA2" w:rsidRDefault="00D24FBF" w:rsidP="00CC3E1E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262626"/>
        </w:rPr>
      </w:pPr>
      <w:r w:rsidRPr="00AE5BA2">
        <w:rPr>
          <w:rFonts w:eastAsia="Arial MT"/>
          <w:noProof/>
          <w:color w:val="262626"/>
        </w:rPr>
        <w:drawing>
          <wp:anchor distT="0" distB="0" distL="114300" distR="114300" simplePos="0" relativeHeight="251675660" behindDoc="0" locked="0" layoutInCell="1" allowOverlap="1" wp14:anchorId="2A598723" wp14:editId="0F1D8B4C">
            <wp:simplePos x="0" y="0"/>
            <wp:positionH relativeFrom="column">
              <wp:posOffset>554890</wp:posOffset>
            </wp:positionH>
            <wp:positionV relativeFrom="paragraph">
              <wp:posOffset>121920</wp:posOffset>
            </wp:positionV>
            <wp:extent cx="2520000" cy="2520000"/>
            <wp:effectExtent l="133350" t="114300" r="147320" b="166370"/>
            <wp:wrapNone/>
            <wp:docPr id="363811557" name="Picture 15" descr="A seagulls and a turtle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11557" name="Picture 15" descr="A seagulls and a turtle on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BA2">
        <w:rPr>
          <w:b/>
          <w:bCs/>
          <w:noProof/>
          <w:color w:val="0D6B6B"/>
          <w:sz w:val="24"/>
          <w:szCs w:val="24"/>
        </w:rPr>
        <w:drawing>
          <wp:anchor distT="0" distB="0" distL="114300" distR="114300" simplePos="0" relativeHeight="251676684" behindDoc="0" locked="0" layoutInCell="1" allowOverlap="1" wp14:anchorId="2F852580" wp14:editId="64BB6A5D">
            <wp:simplePos x="0" y="0"/>
            <wp:positionH relativeFrom="column">
              <wp:posOffset>3231716</wp:posOffset>
            </wp:positionH>
            <wp:positionV relativeFrom="paragraph">
              <wp:posOffset>121920</wp:posOffset>
            </wp:positionV>
            <wp:extent cx="2520000" cy="2520000"/>
            <wp:effectExtent l="133350" t="114300" r="147320" b="166370"/>
            <wp:wrapNone/>
            <wp:docPr id="117980181" name="Picture 17" descr="A city with cars and smoke st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181" name="Picture 17" descr="A city with cars and smoke st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951CA" w14:textId="1133E67A" w:rsidR="009A56C1" w:rsidRPr="00AE5BA2" w:rsidRDefault="005C4F3B" w:rsidP="009A56C1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262626"/>
        </w:rPr>
      </w:pPr>
      <w:r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804" behindDoc="0" locked="0" layoutInCell="1" allowOverlap="1" wp14:anchorId="2B3F4211" wp14:editId="17D4DAC2">
                <wp:simplePos x="0" y="0"/>
                <wp:positionH relativeFrom="margin">
                  <wp:posOffset>4866005</wp:posOffset>
                </wp:positionH>
                <wp:positionV relativeFrom="paragraph">
                  <wp:posOffset>10795</wp:posOffset>
                </wp:positionV>
                <wp:extent cx="1409700" cy="625642"/>
                <wp:effectExtent l="0" t="0" r="19050" b="22225"/>
                <wp:wrapNone/>
                <wp:docPr id="37493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2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D6B6B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2A4318" w14:textId="7792E5F5" w:rsidR="00DD4FCC" w:rsidRDefault="00DD4FCC" w:rsidP="00DD4FCC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Truailliú</w:t>
                            </w:r>
                            <w:proofErr w:type="spellEnd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="008E658A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aeir</w:t>
                            </w:r>
                            <w:proofErr w:type="spellEnd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:</w:t>
                            </w:r>
                          </w:p>
                          <w:p w14:paraId="730329B8" w14:textId="358B4EB5" w:rsidR="00DD4FCC" w:rsidRDefault="007A683B" w:rsidP="007A683B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7A683B">
                              <w:rPr>
                                <w:color w:val="1F1F1F" w:themeColor="text1" w:themeShade="80"/>
                                <w:lang w:val="en-IE"/>
                              </w:rPr>
                              <w:t>astaíochtaí</w:t>
                            </w:r>
                            <w:proofErr w:type="spellEnd"/>
                            <w:r w:rsidRPr="007A683B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7A683B">
                              <w:rPr>
                                <w:color w:val="1F1F1F" w:themeColor="text1" w:themeShade="80"/>
                                <w:lang w:val="en-IE"/>
                              </w:rPr>
                              <w:t>carbóin</w:t>
                            </w:r>
                            <w:proofErr w:type="spellEnd"/>
                          </w:p>
                          <w:p w14:paraId="7D672272" w14:textId="193BF39A" w:rsidR="007A683B" w:rsidRPr="00A90E80" w:rsidRDefault="00E26AA7" w:rsidP="007A683B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E26AA7">
                              <w:rPr>
                                <w:color w:val="1F1F1F" w:themeColor="text1" w:themeShade="80"/>
                              </w:rPr>
                              <w:t>feithiclí</w:t>
                            </w:r>
                            <w:r>
                              <w:rPr>
                                <w:color w:val="1F1F1F" w:themeColor="text1" w:themeShade="80"/>
                              </w:rPr>
                              <w:t xml:space="preserve"> &amp;</w:t>
                            </w:r>
                            <w:r w:rsidR="00E14767">
                              <w:rPr>
                                <w:color w:val="1F1F1F" w:themeColor="text1" w:themeShade="80"/>
                              </w:rPr>
                              <w:t xml:space="preserve"> tionscail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F42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3.15pt;margin-top:.85pt;width:111pt;height:49.25pt;z-index:2516818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" fillcolor="window" strokecolor="#0d6b6b" strokeweight="2pt">
                <v:textbox>
                  <w:txbxContent>
                    <w:p w14:paraId="4E2A4318" w14:textId="7792E5F5" w:rsidR="00DD4FCC" w:rsidRDefault="00DD4FCC" w:rsidP="00DD4FCC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Truailliú</w:t>
                      </w:r>
                      <w:proofErr w:type="spellEnd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 xml:space="preserve"> </w:t>
                      </w:r>
                      <w:proofErr w:type="spellStart"/>
                      <w:r w:rsidR="008E658A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aeir</w:t>
                      </w:r>
                      <w:proofErr w:type="spellEnd"/>
                      <w:r>
                        <w:rPr>
                          <w:color w:val="1F1F1F" w:themeColor="text1" w:themeShade="80"/>
                          <w:lang w:val="en-IE"/>
                        </w:rPr>
                        <w:t>:</w:t>
                      </w:r>
                    </w:p>
                    <w:p w14:paraId="730329B8" w14:textId="358B4EB5" w:rsidR="00DD4FCC" w:rsidRDefault="007A683B" w:rsidP="007A683B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7A683B">
                        <w:rPr>
                          <w:color w:val="1F1F1F" w:themeColor="text1" w:themeShade="80"/>
                          <w:lang w:val="en-IE"/>
                        </w:rPr>
                        <w:t>astaíochtaí</w:t>
                      </w:r>
                      <w:proofErr w:type="spellEnd"/>
                      <w:r w:rsidRPr="007A683B"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  <w:proofErr w:type="spellStart"/>
                      <w:r w:rsidRPr="007A683B">
                        <w:rPr>
                          <w:color w:val="1F1F1F" w:themeColor="text1" w:themeShade="80"/>
                          <w:lang w:val="en-IE"/>
                        </w:rPr>
                        <w:t>carbóin</w:t>
                      </w:r>
                      <w:proofErr w:type="spellEnd"/>
                    </w:p>
                    <w:p w14:paraId="7D672272" w14:textId="193BF39A" w:rsidR="007A683B" w:rsidRPr="00A90E80" w:rsidRDefault="00E26AA7" w:rsidP="007A683B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E26AA7">
                        <w:rPr>
                          <w:color w:val="1F1F1F" w:themeColor="text1" w:themeShade="80"/>
                        </w:rPr>
                        <w:t>feithiclí</w:t>
                      </w:r>
                      <w:r>
                        <w:rPr>
                          <w:color w:val="1F1F1F" w:themeColor="text1" w:themeShade="80"/>
                        </w:rPr>
                        <w:t xml:space="preserve"> &amp;</w:t>
                      </w:r>
                      <w:r w:rsidR="00E14767">
                        <w:rPr>
                          <w:color w:val="1F1F1F" w:themeColor="text1" w:themeShade="80"/>
                        </w:rPr>
                        <w:t xml:space="preserve"> tionscail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27D9"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56" behindDoc="0" locked="0" layoutInCell="1" allowOverlap="1" wp14:anchorId="35A3BD8B" wp14:editId="714DE548">
                <wp:simplePos x="0" y="0"/>
                <wp:positionH relativeFrom="margin">
                  <wp:posOffset>140001</wp:posOffset>
                </wp:positionH>
                <wp:positionV relativeFrom="paragraph">
                  <wp:posOffset>5682</wp:posOffset>
                </wp:positionV>
                <wp:extent cx="1666374" cy="625642"/>
                <wp:effectExtent l="0" t="0" r="10160" b="22225"/>
                <wp:wrapNone/>
                <wp:docPr id="1311077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374" cy="62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D6B6B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BD50623" w14:textId="087EB79A" w:rsidR="009A56C1" w:rsidRDefault="00C12EAD" w:rsidP="009667AB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Truailliú</w:t>
                            </w:r>
                            <w:proofErr w:type="spellEnd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="009667AB"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plaisteach</w:t>
                            </w:r>
                            <w:proofErr w:type="spellEnd"/>
                            <w:r w:rsidR="009667AB">
                              <w:rPr>
                                <w:color w:val="1F1F1F" w:themeColor="text1" w:themeShade="80"/>
                                <w:lang w:val="en-IE"/>
                              </w:rPr>
                              <w:t>:</w:t>
                            </w:r>
                          </w:p>
                          <w:p w14:paraId="07E2FF0C" w14:textId="00E241D7" w:rsidR="009667AB" w:rsidRDefault="009667AB" w:rsidP="009667AB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ainmhithe</w:t>
                            </w:r>
                            <w:proofErr w:type="spellEnd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éi</w:t>
                            </w:r>
                            <w:r w:rsidR="000F79A9">
                              <w:rPr>
                                <w:color w:val="1F1F1F" w:themeColor="text1" w:themeShade="80"/>
                                <w:lang w:val="en-IE"/>
                              </w:rPr>
                              <w:t>sc</w:t>
                            </w:r>
                            <w:proofErr w:type="spellEnd"/>
                            <w:r w:rsidR="000F79A9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m</w:t>
                            </w:r>
                            <w:r w:rsidR="005F2242">
                              <w:rPr>
                                <w:color w:val="1F1F1F" w:themeColor="text1" w:themeShade="80"/>
                                <w:lang w:val="en-IE"/>
                              </w:rPr>
                              <w:t>h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ara</w:t>
                            </w:r>
                            <w:proofErr w:type="spellEnd"/>
                          </w:p>
                          <w:p w14:paraId="310EA309" w14:textId="5ADE6CBB" w:rsidR="000F79A9" w:rsidRPr="00A90E80" w:rsidRDefault="000F79A9" w:rsidP="000F79A9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0F79A9">
                              <w:rPr>
                                <w:color w:val="1F1F1F" w:themeColor="text1" w:themeShade="80"/>
                                <w:lang w:val="en-IE"/>
                              </w:rPr>
                              <w:t>éiceachóras</w:t>
                            </w:r>
                            <w:proofErr w:type="spellEnd"/>
                            <w:r w:rsidRPr="000F79A9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0F79A9">
                              <w:rPr>
                                <w:color w:val="1F1F1F" w:themeColor="text1" w:themeShade="80"/>
                                <w:lang w:val="en-IE"/>
                              </w:rPr>
                              <w:t>muirí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BD8B" id="_x0000_s1027" type="#_x0000_t202" style="position:absolute;left:0;text-align:left;margin-left:11pt;margin-top:.45pt;width:131.2pt;height:49.25pt;z-index:2516797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" fillcolor="window" strokecolor="#0d6b6b" strokeweight="2pt">
                <v:textbox>
                  <w:txbxContent>
                    <w:p w14:paraId="2BD50623" w14:textId="087EB79A" w:rsidR="009A56C1" w:rsidRDefault="00C12EAD" w:rsidP="009667AB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Truailliú</w:t>
                      </w:r>
                      <w:proofErr w:type="spellEnd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 xml:space="preserve"> </w:t>
                      </w:r>
                      <w:proofErr w:type="spellStart"/>
                      <w:r w:rsidR="009667AB"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plaisteach</w:t>
                      </w:r>
                      <w:proofErr w:type="spellEnd"/>
                      <w:r w:rsidR="009667AB">
                        <w:rPr>
                          <w:color w:val="1F1F1F" w:themeColor="text1" w:themeShade="80"/>
                          <w:lang w:val="en-IE"/>
                        </w:rPr>
                        <w:t>:</w:t>
                      </w:r>
                    </w:p>
                    <w:p w14:paraId="07E2FF0C" w14:textId="00E241D7" w:rsidR="009667AB" w:rsidRDefault="009667AB" w:rsidP="009667AB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>
                        <w:rPr>
                          <w:color w:val="1F1F1F" w:themeColor="text1" w:themeShade="80"/>
                          <w:lang w:val="en-IE"/>
                        </w:rPr>
                        <w:t>ainmhithe</w:t>
                      </w:r>
                      <w:proofErr w:type="spellEnd"/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 &amp; </w:t>
                      </w:r>
                      <w:proofErr w:type="spellStart"/>
                      <w:r>
                        <w:rPr>
                          <w:color w:val="1F1F1F" w:themeColor="text1" w:themeShade="80"/>
                          <w:lang w:val="en-IE"/>
                        </w:rPr>
                        <w:t>éi</w:t>
                      </w:r>
                      <w:r w:rsidR="000F79A9">
                        <w:rPr>
                          <w:color w:val="1F1F1F" w:themeColor="text1" w:themeShade="80"/>
                          <w:lang w:val="en-IE"/>
                        </w:rPr>
                        <w:t>sc</w:t>
                      </w:r>
                      <w:proofErr w:type="spellEnd"/>
                      <w:r w:rsidR="000F79A9"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F1F1F" w:themeColor="text1" w:themeShade="80"/>
                          <w:lang w:val="en-IE"/>
                        </w:rPr>
                        <w:t>m</w:t>
                      </w:r>
                      <w:r w:rsidR="005F2242">
                        <w:rPr>
                          <w:color w:val="1F1F1F" w:themeColor="text1" w:themeShade="80"/>
                          <w:lang w:val="en-IE"/>
                        </w:rPr>
                        <w:t>h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>ara</w:t>
                      </w:r>
                      <w:proofErr w:type="spellEnd"/>
                    </w:p>
                    <w:p w14:paraId="310EA309" w14:textId="5ADE6CBB" w:rsidR="000F79A9" w:rsidRPr="00A90E80" w:rsidRDefault="000F79A9" w:rsidP="000F79A9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0F79A9">
                        <w:rPr>
                          <w:color w:val="1F1F1F" w:themeColor="text1" w:themeShade="80"/>
                          <w:lang w:val="en-IE"/>
                        </w:rPr>
                        <w:t>éiceachóras</w:t>
                      </w:r>
                      <w:proofErr w:type="spellEnd"/>
                      <w:r w:rsidRPr="000F79A9"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  <w:proofErr w:type="spellStart"/>
                      <w:r w:rsidRPr="000F79A9">
                        <w:rPr>
                          <w:color w:val="1F1F1F" w:themeColor="text1" w:themeShade="80"/>
                          <w:lang w:val="en-IE"/>
                        </w:rPr>
                        <w:t>muirí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36E8D" w14:textId="3C021FEF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ind w:left="720"/>
        <w:rPr>
          <w:rFonts w:eastAsia="Arial MT"/>
          <w:color w:val="262626"/>
        </w:rPr>
      </w:pPr>
    </w:p>
    <w:p w14:paraId="7534EB97" w14:textId="2FD8CA3D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21FC7C1D" w14:textId="59D02358" w:rsidR="00D24FBF" w:rsidRPr="00AE5BA2" w:rsidRDefault="00D24FBF" w:rsidP="00D24FBF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0A3EEDEE" w14:textId="65B4AA24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2B3A707F" w14:textId="2139C21A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7BFA71FA" w14:textId="585EA6E6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51F38CB7" w14:textId="2691F9D4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0CE47EC7" w14:textId="4D9948F3" w:rsidR="009A56C1" w:rsidRPr="00AE5BA2" w:rsidRDefault="005C4F3B" w:rsidP="009A56C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900" behindDoc="0" locked="0" layoutInCell="1" allowOverlap="1" wp14:anchorId="012AAE44" wp14:editId="0C11EDE1">
                <wp:simplePos x="0" y="0"/>
                <wp:positionH relativeFrom="margin">
                  <wp:posOffset>4688205</wp:posOffset>
                </wp:positionH>
                <wp:positionV relativeFrom="paragraph">
                  <wp:posOffset>491490</wp:posOffset>
                </wp:positionV>
                <wp:extent cx="1625600" cy="625642"/>
                <wp:effectExtent l="0" t="0" r="12700" b="22225"/>
                <wp:wrapNone/>
                <wp:docPr id="609289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62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D6B6B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2B3493" w14:textId="6FCDE26F" w:rsidR="004A7271" w:rsidRDefault="004A7271" w:rsidP="004A7271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Truailliú</w:t>
                            </w:r>
                            <w:proofErr w:type="spellEnd"/>
                            <w:r w:rsidRPr="000F79A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="00CA27D9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uisce</w:t>
                            </w:r>
                            <w:proofErr w:type="spellEnd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:</w:t>
                            </w:r>
                          </w:p>
                          <w:p w14:paraId="328CCC23" w14:textId="2B5FD21C" w:rsidR="004A7271" w:rsidRDefault="00CA27D9" w:rsidP="004A7271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camras</w:t>
                            </w:r>
                            <w:proofErr w:type="spellEnd"/>
                          </w:p>
                          <w:p w14:paraId="5E80214C" w14:textId="5A0BBA5E" w:rsidR="004A7271" w:rsidRPr="00A90E80" w:rsidRDefault="00CA27D9" w:rsidP="00CA27D9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CA27D9">
                              <w:rPr>
                                <w:color w:val="1F1F1F" w:themeColor="text1" w:themeShade="80"/>
                              </w:rPr>
                              <w:t>dramhaíl thionsclaíoch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AE44" id="_x0000_s1028" type="#_x0000_t202" style="position:absolute;margin-left:369.15pt;margin-top:38.7pt;width:128pt;height:49.25pt;z-index:2516859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" fillcolor="window" strokecolor="#0d6b6b" strokeweight="2pt">
                <v:textbox>
                  <w:txbxContent>
                    <w:p w14:paraId="362B3493" w14:textId="6FCDE26F" w:rsidR="004A7271" w:rsidRDefault="004A7271" w:rsidP="004A7271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Truailliú</w:t>
                      </w:r>
                      <w:proofErr w:type="spellEnd"/>
                      <w:r w:rsidRPr="000F79A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 xml:space="preserve"> </w:t>
                      </w:r>
                      <w:proofErr w:type="spellStart"/>
                      <w:r w:rsidR="00CA27D9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uisce</w:t>
                      </w:r>
                      <w:proofErr w:type="spellEnd"/>
                      <w:r>
                        <w:rPr>
                          <w:color w:val="1F1F1F" w:themeColor="text1" w:themeShade="80"/>
                          <w:lang w:val="en-IE"/>
                        </w:rPr>
                        <w:t>:</w:t>
                      </w:r>
                    </w:p>
                    <w:p w14:paraId="328CCC23" w14:textId="2B5FD21C" w:rsidR="004A7271" w:rsidRDefault="00CA27D9" w:rsidP="004A7271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>
                        <w:rPr>
                          <w:color w:val="1F1F1F" w:themeColor="text1" w:themeShade="80"/>
                          <w:lang w:val="en-IE"/>
                        </w:rPr>
                        <w:t>camras</w:t>
                      </w:r>
                      <w:proofErr w:type="spellEnd"/>
                    </w:p>
                    <w:p w14:paraId="5E80214C" w14:textId="5A0BBA5E" w:rsidR="004A7271" w:rsidRPr="00A90E80" w:rsidRDefault="00CA27D9" w:rsidP="00CA27D9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CA27D9">
                        <w:rPr>
                          <w:color w:val="1F1F1F" w:themeColor="text1" w:themeShade="80"/>
                        </w:rPr>
                        <w:t>dramhaíl thionsclaíoch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571"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w:drawing>
          <wp:anchor distT="0" distB="0" distL="114300" distR="114300" simplePos="0" relativeHeight="251678732" behindDoc="0" locked="0" layoutInCell="1" allowOverlap="1" wp14:anchorId="5DB484F5" wp14:editId="7EFABFF9">
            <wp:simplePos x="0" y="0"/>
            <wp:positionH relativeFrom="column">
              <wp:posOffset>579755</wp:posOffset>
            </wp:positionH>
            <wp:positionV relativeFrom="paragraph">
              <wp:posOffset>433003</wp:posOffset>
            </wp:positionV>
            <wp:extent cx="2519680" cy="2519680"/>
            <wp:effectExtent l="133350" t="114300" r="147320" b="166370"/>
            <wp:wrapNone/>
            <wp:docPr id="1960836658" name="Picture 21" descr="A nuclear power plant with smoke coming ou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36658" name="Picture 21" descr="A nuclear power plant with smoke coming ou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6A"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w:drawing>
          <wp:anchor distT="0" distB="0" distL="114300" distR="114300" simplePos="0" relativeHeight="251677708" behindDoc="0" locked="0" layoutInCell="1" allowOverlap="1" wp14:anchorId="2B11B635" wp14:editId="4C0F170F">
            <wp:simplePos x="0" y="0"/>
            <wp:positionH relativeFrom="column">
              <wp:posOffset>3232685</wp:posOffset>
            </wp:positionH>
            <wp:positionV relativeFrom="paragraph">
              <wp:posOffset>420303</wp:posOffset>
            </wp:positionV>
            <wp:extent cx="2519680" cy="2519680"/>
            <wp:effectExtent l="133350" t="114300" r="147320" b="166370"/>
            <wp:wrapNone/>
            <wp:docPr id="1860124429" name="Picture 19" descr="A river with garbage and p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24429" name="Picture 19" descr="A river with garbage and pi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C1" w:rsidRPr="00AE5BA2">
        <w:rPr>
          <w:noProof/>
        </w:rPr>
        <w:t xml:space="preserve"> </w:t>
      </w:r>
    </w:p>
    <w:p w14:paraId="6187D35D" w14:textId="0761CA44" w:rsidR="0032246A" w:rsidRPr="00AE5BA2" w:rsidRDefault="00EF4E8C" w:rsidP="0032246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  <w:r w:rsidRPr="00AE5BA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52" behindDoc="0" locked="0" layoutInCell="1" allowOverlap="1" wp14:anchorId="05885B3B" wp14:editId="5F05D42F">
                <wp:simplePos x="0" y="0"/>
                <wp:positionH relativeFrom="margin">
                  <wp:posOffset>121853</wp:posOffset>
                </wp:positionH>
                <wp:positionV relativeFrom="paragraph">
                  <wp:posOffset>8255</wp:posOffset>
                </wp:positionV>
                <wp:extent cx="1997242" cy="625642"/>
                <wp:effectExtent l="0" t="0" r="22225" b="22225"/>
                <wp:wrapNone/>
                <wp:docPr id="471473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242" cy="6256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D6B6B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5F968B" w14:textId="7A86E849" w:rsidR="00E14767" w:rsidRDefault="00EF4E8C" w:rsidP="00180183">
                            <w:pPr>
                              <w:spacing w:before="0" w:after="0" w:line="240" w:lineRule="auto"/>
                              <w:jc w:val="left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180183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T</w:t>
                            </w:r>
                            <w:r w:rsidR="00180183" w:rsidRPr="00180183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ruailliú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="00180183" w:rsidRPr="00180183">
                              <w:rPr>
                                <w:b/>
                                <w:bCs/>
                                <w:color w:val="1F1F1F" w:themeColor="text1" w:themeShade="80"/>
                                <w:u w:val="single"/>
                                <w:lang w:val="en-IE"/>
                              </w:rPr>
                              <w:t>radaighníomhach</w:t>
                            </w:r>
                            <w:proofErr w:type="spellEnd"/>
                            <w:r w:rsidR="00E14767">
                              <w:rPr>
                                <w:color w:val="1F1F1F" w:themeColor="text1" w:themeShade="80"/>
                                <w:lang w:val="en-IE"/>
                              </w:rPr>
                              <w:t>:</w:t>
                            </w:r>
                          </w:p>
                          <w:p w14:paraId="2835A7AE" w14:textId="77777777" w:rsidR="00205BAE" w:rsidRDefault="00205BAE" w:rsidP="00E14767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proofErr w:type="spellStart"/>
                            <w:r w:rsidRPr="00205BAE">
                              <w:rPr>
                                <w:color w:val="1F1F1F" w:themeColor="text1" w:themeShade="80"/>
                                <w:lang w:val="en-IE"/>
                              </w:rPr>
                              <w:t>Stáisiún</w:t>
                            </w:r>
                            <w:proofErr w:type="spellEnd"/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  <w:proofErr w:type="spellStart"/>
                            <w:r w:rsidRPr="00205BAE">
                              <w:rPr>
                                <w:color w:val="1F1F1F" w:themeColor="text1" w:themeShade="80"/>
                                <w:lang w:val="en-IE"/>
                              </w:rPr>
                              <w:t>núicléach</w:t>
                            </w:r>
                            <w:proofErr w:type="spellEnd"/>
                          </w:p>
                          <w:p w14:paraId="2FF507EF" w14:textId="6FD09A98" w:rsidR="00E14767" w:rsidRPr="00A90E80" w:rsidRDefault="004A7271" w:rsidP="004A7271">
                            <w:pPr>
                              <w:spacing w:before="0" w:after="0" w:line="240" w:lineRule="auto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4A7271">
                              <w:rPr>
                                <w:color w:val="1F1F1F" w:themeColor="text1" w:themeShade="80"/>
                              </w:rPr>
                              <w:t>dramhaíl núicléach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5B3B" id="_x0000_s1029" type="#_x0000_t202" style="position:absolute;margin-left:9.6pt;margin-top:.65pt;width:157.25pt;height:49.25pt;z-index:2516838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" fillcolor="window" strokecolor="#0d6b6b" strokeweight="2pt">
                <v:textbox>
                  <w:txbxContent>
                    <w:p w14:paraId="4D5F968B" w14:textId="7A86E849" w:rsidR="00E14767" w:rsidRDefault="00EF4E8C" w:rsidP="00180183">
                      <w:pPr>
                        <w:spacing w:before="0" w:after="0" w:line="240" w:lineRule="auto"/>
                        <w:jc w:val="left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180183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T</w:t>
                      </w:r>
                      <w:r w:rsidR="00180183" w:rsidRPr="00180183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ruailliú</w:t>
                      </w:r>
                      <w:proofErr w:type="spellEnd"/>
                      <w:r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 xml:space="preserve"> </w:t>
                      </w:r>
                      <w:proofErr w:type="spellStart"/>
                      <w:r w:rsidR="00180183" w:rsidRPr="00180183">
                        <w:rPr>
                          <w:b/>
                          <w:bCs/>
                          <w:color w:val="1F1F1F" w:themeColor="text1" w:themeShade="80"/>
                          <w:u w:val="single"/>
                          <w:lang w:val="en-IE"/>
                        </w:rPr>
                        <w:t>radaighníomhach</w:t>
                      </w:r>
                      <w:proofErr w:type="spellEnd"/>
                      <w:r w:rsidR="00E14767">
                        <w:rPr>
                          <w:color w:val="1F1F1F" w:themeColor="text1" w:themeShade="80"/>
                          <w:lang w:val="en-IE"/>
                        </w:rPr>
                        <w:t>:</w:t>
                      </w:r>
                    </w:p>
                    <w:p w14:paraId="2835A7AE" w14:textId="77777777" w:rsidR="00205BAE" w:rsidRDefault="00205BAE" w:rsidP="00E14767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proofErr w:type="spellStart"/>
                      <w:r w:rsidRPr="00205BAE">
                        <w:rPr>
                          <w:color w:val="1F1F1F" w:themeColor="text1" w:themeShade="80"/>
                          <w:lang w:val="en-IE"/>
                        </w:rPr>
                        <w:t>Stáisiún</w:t>
                      </w:r>
                      <w:proofErr w:type="spellEnd"/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  <w:proofErr w:type="spellStart"/>
                      <w:r w:rsidRPr="00205BAE">
                        <w:rPr>
                          <w:color w:val="1F1F1F" w:themeColor="text1" w:themeShade="80"/>
                          <w:lang w:val="en-IE"/>
                        </w:rPr>
                        <w:t>núicléach</w:t>
                      </w:r>
                      <w:proofErr w:type="spellEnd"/>
                    </w:p>
                    <w:p w14:paraId="2FF507EF" w14:textId="6FD09A98" w:rsidR="00E14767" w:rsidRPr="00A90E80" w:rsidRDefault="004A7271" w:rsidP="004A7271">
                      <w:pPr>
                        <w:spacing w:before="0" w:after="0" w:line="240" w:lineRule="auto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4A7271">
                        <w:rPr>
                          <w:color w:val="1F1F1F" w:themeColor="text1" w:themeShade="80"/>
                        </w:rPr>
                        <w:t>dramhaíl núicléach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04121" w14:textId="2C910E94" w:rsidR="009A56C1" w:rsidRPr="00AE5BA2" w:rsidRDefault="009A56C1" w:rsidP="009A56C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1A2F689B" w14:textId="7F7C5306" w:rsidR="009A56C1" w:rsidRPr="00AE5BA2" w:rsidRDefault="009A56C1" w:rsidP="009A56C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61871085" w14:textId="4DFCC34A" w:rsidR="00984571" w:rsidRPr="00AE5BA2" w:rsidRDefault="00984571" w:rsidP="0098457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27CCBF14" w14:textId="1927BCBC" w:rsidR="009A56C1" w:rsidRPr="00AE5BA2" w:rsidRDefault="009A56C1" w:rsidP="009A56C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74CB21A7" w14:textId="05893F12" w:rsidR="009A56C1" w:rsidRPr="00AE5BA2" w:rsidRDefault="009A56C1" w:rsidP="009A56C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GB"/>
        </w:rPr>
      </w:pPr>
    </w:p>
    <w:p w14:paraId="2723C86C" w14:textId="77777777" w:rsidR="009A56C1" w:rsidRPr="00AE5BA2" w:rsidRDefault="009A56C1" w:rsidP="009A56C1">
      <w:pPr>
        <w:widowControl w:val="0"/>
        <w:autoSpaceDE w:val="0"/>
        <w:autoSpaceDN w:val="0"/>
        <w:spacing w:before="0" w:after="0" w:line="360" w:lineRule="auto"/>
        <w:outlineLvl w:val="1"/>
        <w:rPr>
          <w:b/>
          <w:bCs/>
          <w:color w:val="0D6B6B"/>
          <w:sz w:val="24"/>
          <w:szCs w:val="24"/>
        </w:rPr>
      </w:pPr>
    </w:p>
    <w:p w14:paraId="2052C2E3" w14:textId="77777777" w:rsidR="006627E6" w:rsidRPr="00AE5BA2" w:rsidRDefault="006627E6" w:rsidP="002C2DA8">
      <w:pPr>
        <w:pStyle w:val="Heading2"/>
        <w:spacing w:after="0" w:afterAutospacing="0"/>
      </w:pPr>
      <w:r w:rsidRPr="00AE5BA2">
        <w:lastRenderedPageBreak/>
        <w:t>2:</w:t>
      </w:r>
      <w:r w:rsidRPr="00AE5BA2">
        <w:rPr>
          <w:spacing w:val="-3"/>
        </w:rPr>
        <w:t xml:space="preserve"> </w:t>
      </w:r>
      <w:r w:rsidRPr="00AE5BA2">
        <w:t>Scríobh</w:t>
      </w:r>
    </w:p>
    <w:p w14:paraId="220B3B29" w14:textId="269599DE" w:rsidR="006627E6" w:rsidRPr="00AE5BA2" w:rsidRDefault="004C38FB" w:rsidP="002C2DA8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Scríobh </w:t>
      </w:r>
      <w:r w:rsidR="005C4F3B" w:rsidRPr="00AE5BA2">
        <w:rPr>
          <w:color w:val="1F1F1F" w:themeColor="text1" w:themeShade="80"/>
        </w:rPr>
        <w:t>ríomhphost gearr</w:t>
      </w:r>
      <w:r w:rsidR="00A53E4F" w:rsidRPr="00AE5BA2">
        <w:rPr>
          <w:color w:val="1F1F1F" w:themeColor="text1" w:themeShade="80"/>
        </w:rPr>
        <w:t xml:space="preserve"> </w:t>
      </w:r>
      <w:r w:rsidR="00393733" w:rsidRPr="00AE5BA2">
        <w:rPr>
          <w:color w:val="1F1F1F" w:themeColor="text1" w:themeShade="80"/>
        </w:rPr>
        <w:t>chuig</w:t>
      </w:r>
      <w:r w:rsidR="00A53E4F" w:rsidRPr="00AE5BA2">
        <w:rPr>
          <w:color w:val="1F1F1F" w:themeColor="text1" w:themeShade="80"/>
        </w:rPr>
        <w:t xml:space="preserve"> do chomhairleoir contae</w:t>
      </w:r>
      <w:r w:rsidR="00673C04" w:rsidRPr="00AE5BA2">
        <w:rPr>
          <w:color w:val="1F1F1F" w:themeColor="text1" w:themeShade="80"/>
        </w:rPr>
        <w:t>,</w:t>
      </w:r>
      <w:r w:rsidR="00A53E4F" w:rsidRPr="00AE5BA2">
        <w:rPr>
          <w:color w:val="1F1F1F" w:themeColor="text1" w:themeShade="80"/>
        </w:rPr>
        <w:t xml:space="preserve"> ag gearán faoi cheann amháin de na </w:t>
      </w:r>
      <w:r w:rsidR="00393733" w:rsidRPr="00AE5BA2">
        <w:rPr>
          <w:color w:val="1F1F1F" w:themeColor="text1" w:themeShade="80"/>
        </w:rPr>
        <w:t>fadhbanna</w:t>
      </w:r>
      <w:r w:rsidR="00A53E4F" w:rsidRPr="00AE5BA2">
        <w:rPr>
          <w:color w:val="1F1F1F" w:themeColor="text1" w:themeShade="80"/>
        </w:rPr>
        <w:t xml:space="preserve"> a pléadh faoi </w:t>
      </w:r>
      <w:r w:rsidR="00A53E4F" w:rsidRPr="00AE5BA2">
        <w:rPr>
          <w:color w:val="063535" w:themeColor="accent1" w:themeShade="80"/>
        </w:rPr>
        <w:t>Caint</w:t>
      </w:r>
      <w:r w:rsidR="00A53E4F" w:rsidRPr="00AE5BA2">
        <w:rPr>
          <w:color w:val="1F1F1F" w:themeColor="text1" w:themeShade="80"/>
        </w:rPr>
        <w:t xml:space="preserve"> thuas. </w:t>
      </w:r>
      <w:r w:rsidR="006337C4" w:rsidRPr="00AE5BA2">
        <w:rPr>
          <w:color w:val="1F1F1F" w:themeColor="text1" w:themeShade="80"/>
        </w:rPr>
        <w:t xml:space="preserve"> </w:t>
      </w:r>
    </w:p>
    <w:p w14:paraId="23E94C51" w14:textId="77777777" w:rsidR="006627E6" w:rsidRPr="00AE5BA2" w:rsidRDefault="006627E6" w:rsidP="006627E6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6627E6" w:rsidRPr="001A67F7" w14:paraId="6A7785D6" w14:textId="77777777" w:rsidTr="00E931B6">
        <w:tc>
          <w:tcPr>
            <w:tcW w:w="9742" w:type="dxa"/>
          </w:tcPr>
          <w:p w14:paraId="482190A6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AB7063F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3B4CBAB8" w14:textId="77777777" w:rsidTr="00E931B6">
        <w:tc>
          <w:tcPr>
            <w:tcW w:w="9742" w:type="dxa"/>
          </w:tcPr>
          <w:p w14:paraId="0656529D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8AC0BC8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37664D71" w14:textId="77777777" w:rsidTr="00E931B6">
        <w:tc>
          <w:tcPr>
            <w:tcW w:w="9742" w:type="dxa"/>
          </w:tcPr>
          <w:p w14:paraId="09A3EE21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0F30DD3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42E17EB1" w14:textId="77777777" w:rsidTr="00E931B6">
        <w:tc>
          <w:tcPr>
            <w:tcW w:w="9742" w:type="dxa"/>
          </w:tcPr>
          <w:p w14:paraId="6AB5B034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5735B805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10B6372A" w14:textId="77777777" w:rsidTr="00E931B6">
        <w:tc>
          <w:tcPr>
            <w:tcW w:w="9742" w:type="dxa"/>
          </w:tcPr>
          <w:p w14:paraId="5FC63533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51F3CAC1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74923C86" w14:textId="77777777" w:rsidTr="00E931B6">
        <w:tc>
          <w:tcPr>
            <w:tcW w:w="9742" w:type="dxa"/>
          </w:tcPr>
          <w:p w14:paraId="396F130F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53B0741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0794D832" w14:textId="77777777" w:rsidTr="00E931B6">
        <w:tc>
          <w:tcPr>
            <w:tcW w:w="9742" w:type="dxa"/>
          </w:tcPr>
          <w:p w14:paraId="2928E0E2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20480FDA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3F96F59A" w14:textId="77777777" w:rsidTr="00E931B6">
        <w:tc>
          <w:tcPr>
            <w:tcW w:w="9742" w:type="dxa"/>
          </w:tcPr>
          <w:p w14:paraId="743699E7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DBB2568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6627E6" w:rsidRPr="001A67F7" w14:paraId="3409FFD2" w14:textId="77777777" w:rsidTr="00E931B6">
        <w:tc>
          <w:tcPr>
            <w:tcW w:w="9742" w:type="dxa"/>
          </w:tcPr>
          <w:p w14:paraId="4D79891A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A8D913F" w14:textId="77777777" w:rsidR="006627E6" w:rsidRPr="00AE5BA2" w:rsidRDefault="006627E6" w:rsidP="00E931B6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2292F665" w14:textId="77777777" w:rsidR="00393733" w:rsidRPr="00AE5BA2" w:rsidRDefault="00393733" w:rsidP="008C3577">
      <w:pPr>
        <w:pStyle w:val="Heading1"/>
        <w:rPr>
          <w:noProof w:val="0"/>
        </w:rPr>
      </w:pPr>
    </w:p>
    <w:p w14:paraId="490B7838" w14:textId="77777777" w:rsidR="00393733" w:rsidRPr="00AE5BA2" w:rsidRDefault="00393733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AE5BA2">
        <w:br w:type="page"/>
      </w:r>
    </w:p>
    <w:p w14:paraId="6E683834" w14:textId="7B034F70" w:rsidR="006826A8" w:rsidRPr="00AE5BA2" w:rsidRDefault="00B23F19" w:rsidP="008C3577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6EFAB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00AE5BA2">
        <w:rPr>
          <w:noProof w:val="0"/>
        </w:rPr>
        <w:t>AN SCRIPT</w:t>
      </w:r>
    </w:p>
    <w:p w14:paraId="33F0E88A" w14:textId="77777777" w:rsidR="009B59B2" w:rsidRPr="00AE5BA2" w:rsidRDefault="009B59B2" w:rsidP="009B59B2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b/>
          <w:bCs/>
          <w:color w:val="1F1F1F" w:themeColor="text1" w:themeShade="80"/>
          <w:kern w:val="2"/>
          <w14:ligatures w14:val="standardContextual"/>
        </w:rPr>
        <w:t>Tomás Ó Mainnín</w:t>
      </w:r>
    </w:p>
    <w:p w14:paraId="3C15BAB1" w14:textId="29A3D375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Is í seo Abhainn Bhaile Mhic </w:t>
      </w:r>
      <w:proofErr w:type="spellStart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Cráibhín</w:t>
      </w:r>
      <w:proofErr w:type="spellEnd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, in iarthar Chontae an Chláir, agus abhainn atá ana-thábhachtach</w:t>
      </w:r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2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mar iasclann do </w:t>
      </w:r>
      <w:proofErr w:type="spellStart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bhric</w:t>
      </w:r>
      <w:proofErr w:type="spellEnd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óga. Ach in 2023, tar éis suas le 2.5 ciliméadar den abhainn a bheith truaillithe, tar éis ábhar a bheith sceite ó ionad de chuid Uisce Éireann go háitiúil, maraíodh os cionn dhá mhíle breac anseo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–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ina measc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>,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bradáin f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>h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iáine agus </w:t>
      </w:r>
      <w:proofErr w:type="spellStart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eascanna</w:t>
      </w:r>
      <w:proofErr w:type="spellEnd"/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3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. </w:t>
      </w:r>
    </w:p>
    <w:p w14:paraId="28A7F9DC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</w:p>
    <w:p w14:paraId="4F29336E" w14:textId="03EFE201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Chuir an pobal anseo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–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faoi stiúir chlár uiscí na n-údarás áitiúil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–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rompu mar sprioc, an t-uiscebhealach agus an ghnáthóg anseo a fheabhsú tar éis na tubaiste. </w:t>
      </w:r>
    </w:p>
    <w:p w14:paraId="7AA6D9E0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</w:p>
    <w:p w14:paraId="6E015B30" w14:textId="2BA7EB94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Bliain go leith ar aghaidh ó thosaigh an obair sin, do dhein</w:t>
      </w:r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4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foireann de chuid Iascach Intíre Éireann measúnú ar an abhainn, féachaint an raibh aon chuid den stoc éisc tagtha thar n-ais</w:t>
      </w:r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5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. Déantar é seo le trealamh leictreonach a chur tríd an uisce. Nuair a thagann sé gar d’aon iasc, cuireann sé stad leo ar feadh cúpla soicind. Tugann </w:t>
      </w:r>
      <w:r w:rsidR="007678EA"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sé </w:t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sin deis don bhfoireann</w:t>
      </w:r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6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an speiceas a aithint agus a chlárú. </w:t>
      </w:r>
    </w:p>
    <w:p w14:paraId="4514212C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</w:p>
    <w:p w14:paraId="30495BA5" w14:textId="24BDFF28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Nuair a bhíonn an anailís sin déanta, scaoiltear saor an breac arís, thar n-ais san abhainn. Léirigh na torthaí anseo go raibh ana-theacht</w:t>
      </w:r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7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aniar déanta maidir leis an abhainn a athshlánú tar éis na heachtra truaillithe. </w:t>
      </w:r>
    </w:p>
    <w:p w14:paraId="094D876F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</w:p>
    <w:p w14:paraId="7E517387" w14:textId="594E3CC2" w:rsidR="009B59B2" w:rsidRPr="00AE5BA2" w:rsidRDefault="009B59B2" w:rsidP="009B59B2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b/>
          <w:bCs/>
          <w:color w:val="1F1F1F" w:themeColor="text1" w:themeShade="80"/>
          <w:kern w:val="2"/>
          <w14:ligatures w14:val="standardContextual"/>
        </w:rPr>
        <w:t>Jane Giller</w:t>
      </w:r>
      <w:r w:rsidR="00BB34E2" w:rsidRPr="00AE5BA2">
        <w:rPr>
          <w:rFonts w:eastAsia="Aptos"/>
          <w:b/>
          <w:bCs/>
          <w:color w:val="1F1F1F" w:themeColor="text1" w:themeShade="80"/>
          <w:kern w:val="2"/>
          <w14:ligatures w14:val="standardContextual"/>
        </w:rPr>
        <w:t>a</w:t>
      </w:r>
      <w:r w:rsidRPr="00AE5BA2">
        <w:rPr>
          <w:rFonts w:eastAsia="Aptos"/>
          <w:b/>
          <w:bCs/>
          <w:color w:val="1F1F1F" w:themeColor="text1" w:themeShade="80"/>
          <w:kern w:val="2"/>
          <w14:ligatures w14:val="standardContextual"/>
        </w:rPr>
        <w:t>n, Oifigeach, Iascach Intíre Éireann</w:t>
      </w:r>
    </w:p>
    <w:p w14:paraId="15CA09D1" w14:textId="77777777" w:rsidR="009B59B2" w:rsidRPr="00AE5BA2" w:rsidRDefault="009B59B2" w:rsidP="009B59B2">
      <w:pPr>
        <w:spacing w:before="0" w:after="0" w:line="259" w:lineRule="auto"/>
        <w:rPr>
          <w:rFonts w:eastAsia="Aptos"/>
          <w:i/>
          <w:iCs/>
          <w:color w:val="1F1F1F" w:themeColor="text1" w:themeShade="80"/>
          <w:kern w:val="2"/>
          <w14:ligatures w14:val="standardContextual"/>
        </w:rPr>
      </w:pP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It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bodes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well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for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the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recovery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of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the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river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in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the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next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few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 </w:t>
      </w:r>
      <w:proofErr w:type="spellStart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>years</w:t>
      </w:r>
      <w:proofErr w:type="spellEnd"/>
      <w:r w:rsidRPr="00AE5BA2">
        <w:rPr>
          <w:rFonts w:eastAsia="Aptos"/>
          <w:i/>
          <w:iCs/>
          <w:color w:val="1F1F1F" w:themeColor="text1" w:themeShade="80"/>
          <w:kern w:val="2"/>
          <w14:ligatures w14:val="standardContextual"/>
        </w:rPr>
        <w:t xml:space="preserve">. </w:t>
      </w:r>
    </w:p>
    <w:p w14:paraId="02E74F80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</w:p>
    <w:p w14:paraId="7EE19A4B" w14:textId="77777777" w:rsidR="009B59B2" w:rsidRPr="00AE5BA2" w:rsidRDefault="009B59B2" w:rsidP="009B59B2">
      <w:pPr>
        <w:spacing w:before="0" w:after="0" w:line="259" w:lineRule="auto"/>
        <w:rPr>
          <w:rFonts w:eastAsia="Aptos"/>
          <w:b/>
          <w:bCs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b/>
          <w:bCs/>
          <w:color w:val="1F1F1F" w:themeColor="text1" w:themeShade="80"/>
          <w:kern w:val="2"/>
          <w14:ligatures w14:val="standardContextual"/>
        </w:rPr>
        <w:t>Tomás Ó Mainnín</w:t>
      </w:r>
    </w:p>
    <w:p w14:paraId="2FE92350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1F1F1F" w:themeColor="text1" w:themeShade="80"/>
          <w:kern w:val="2"/>
          <w14:ligatures w14:val="standardContextual"/>
        </w:rPr>
      </w:pP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Léiríonn an méid a baineadh amach san abhainn seo gur féidir abhainn a athshlánú tar éis eachtra thromchúiseach thruaillithe. Dea-scéala do na </w:t>
      </w:r>
      <w:proofErr w:type="spellStart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stocanna</w:t>
      </w:r>
      <w:proofErr w:type="spellEnd"/>
      <w:r w:rsidRPr="00AE5BA2">
        <w:rPr>
          <w:rFonts w:eastAsia="Aptos"/>
          <w:color w:val="1F1F1F" w:themeColor="text1" w:themeShade="80"/>
          <w:kern w:val="2"/>
          <w:vertAlign w:val="superscript"/>
          <w14:ligatures w14:val="standardContextual"/>
        </w:rPr>
        <w:footnoteReference w:id="8"/>
      </w:r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éisc, go háirithe an bradán fiáin – iasc a bhfuil a n-uimhreacha tite go mór sa tír seo le blianta anuas. Ach anois, tá baol eile aitheanta chomh maith agus sin é an baol ó thras-síolrú ó </w:t>
      </w:r>
      <w:proofErr w:type="spellStart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>bhradáin</w:t>
      </w:r>
      <w:proofErr w:type="spellEnd"/>
      <w:r w:rsidRPr="00AE5BA2">
        <w:rPr>
          <w:rFonts w:eastAsia="Aptos"/>
          <w:color w:val="1F1F1F" w:themeColor="text1" w:themeShade="80"/>
          <w:kern w:val="2"/>
          <w14:ligatures w14:val="standardContextual"/>
        </w:rPr>
        <w:t xml:space="preserve"> feirme in aibhneacha na tíre seo. </w:t>
      </w:r>
    </w:p>
    <w:p w14:paraId="1DFC8C68" w14:textId="77777777" w:rsidR="009B59B2" w:rsidRPr="00AE5BA2" w:rsidRDefault="009B59B2" w:rsidP="009B59B2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70BBD981" w14:textId="77777777" w:rsidR="00A73A2D" w:rsidRPr="00AE5BA2" w:rsidRDefault="00A73A2D" w:rsidP="00A73A2D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71941130" w14:textId="77777777" w:rsidR="00A73A2D" w:rsidRPr="00AE5BA2" w:rsidRDefault="00A73A2D" w:rsidP="00A73A2D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58644ADC" w14:textId="77777777" w:rsidR="00A73A2D" w:rsidRPr="00AE5BA2" w:rsidRDefault="00A73A2D" w:rsidP="00A73A2D">
      <w:pPr>
        <w:spacing w:before="0" w:after="0" w:line="259" w:lineRule="auto"/>
        <w:rPr>
          <w:rFonts w:eastAsia="Aptos"/>
          <w:color w:val="auto"/>
          <w:kern w:val="2"/>
          <w14:ligatures w14:val="standardContextual"/>
        </w:rPr>
      </w:pPr>
    </w:p>
    <w:p w14:paraId="45830F4E" w14:textId="58AC0669" w:rsidR="008D186E" w:rsidRPr="00AE5BA2" w:rsidRDefault="008D186E" w:rsidP="008D186E">
      <w:pPr>
        <w:spacing w:line="240" w:lineRule="auto"/>
        <w:rPr>
          <w:rFonts w:eastAsia="Trebuchet MS"/>
          <w:b/>
          <w:bCs/>
          <w:noProof/>
          <w:color w:val="0070C0"/>
          <w:sz w:val="32"/>
          <w:szCs w:val="32"/>
        </w:rPr>
      </w:pPr>
    </w:p>
    <w:p w14:paraId="1E69A9DA" w14:textId="41708EE7" w:rsidR="00806D0A" w:rsidRPr="00AE5BA2" w:rsidRDefault="00F63190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AE5BA2">
        <w:rPr>
          <w:rFonts w:eastAsia="Trebuchet MS"/>
          <w:b/>
          <w:bCs/>
          <w:color w:val="0D6B6B" w:themeColor="accent1"/>
          <w:sz w:val="36"/>
          <w:szCs w:val="36"/>
        </w:rPr>
        <w:br w:type="page"/>
      </w:r>
    </w:p>
    <w:p w14:paraId="4F379B7A" w14:textId="77777777" w:rsidR="009E6F5A" w:rsidRPr="00AE5BA2" w:rsidRDefault="009A3FF4" w:rsidP="009A3FF4">
      <w:pPr>
        <w:pStyle w:val="Heading1"/>
        <w:rPr>
          <w:noProof w:val="0"/>
        </w:rPr>
      </w:pPr>
      <w:r w:rsidRPr="00AE5BA2"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6FB7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00AE5BA2">
        <w:rPr>
          <w:noProof w:val="0"/>
        </w:rPr>
        <w:t>NÓTAÍ &amp; FREAGRAÍ</w:t>
      </w:r>
    </w:p>
    <w:p w14:paraId="2354846B" w14:textId="77777777" w:rsidR="00427B58" w:rsidRPr="00AE5BA2" w:rsidRDefault="00427B58" w:rsidP="0057140B">
      <w:pPr>
        <w:pStyle w:val="Heading3"/>
      </w:pPr>
      <w:r w:rsidRPr="00AE5BA2">
        <w:t>A: MACHNAMH</w:t>
      </w:r>
    </w:p>
    <w:p w14:paraId="6A9829D5" w14:textId="52161C1E" w:rsidR="004669CF" w:rsidRPr="00AE5BA2" w:rsidRDefault="00427B58" w:rsidP="00A91983">
      <w:pPr>
        <w:pStyle w:val="BodyText"/>
        <w:spacing w:before="0"/>
        <w:rPr>
          <w:color w:val="1F1F1F" w:themeColor="text1" w:themeShade="80"/>
          <w:sz w:val="22"/>
          <w:szCs w:val="22"/>
        </w:rPr>
      </w:pPr>
      <w:r w:rsidRPr="00AE5BA2">
        <w:rPr>
          <w:color w:val="1F1F1F" w:themeColor="text1" w:themeShade="80"/>
          <w:sz w:val="22"/>
          <w:szCs w:val="22"/>
        </w:rPr>
        <w:t>Cleachtadh gearr cainte é seo chun tús a chur le rang bríomhar ina mbeidh na foghlaimeoirí ag féachaint ar mhír nuachta, ag déanamh cleachtaí cluastuisceana agus ag comhrá faoi thopaic a bhaineann leis an mír ansin</w:t>
      </w:r>
      <w:r w:rsidR="00CA1D29" w:rsidRPr="00AE5BA2">
        <w:rPr>
          <w:color w:val="1F1F1F" w:themeColor="text1" w:themeShade="80"/>
          <w:sz w:val="22"/>
          <w:szCs w:val="22"/>
        </w:rPr>
        <w:t xml:space="preserve">. </w:t>
      </w:r>
      <w:r w:rsidR="00200E68" w:rsidRPr="00AE5BA2">
        <w:rPr>
          <w:color w:val="1F1F1F" w:themeColor="text1" w:themeShade="80"/>
          <w:sz w:val="22"/>
          <w:szCs w:val="22"/>
        </w:rPr>
        <w:t xml:space="preserve">Tabhair tamall do na foghlaimeoirí na ceisteanna a phlé ina </w:t>
      </w:r>
      <w:r w:rsidR="00A23B80" w:rsidRPr="00AE5BA2">
        <w:rPr>
          <w:color w:val="1F1F1F" w:themeColor="text1" w:themeShade="80"/>
          <w:sz w:val="22"/>
          <w:szCs w:val="22"/>
        </w:rPr>
        <w:t>mbeirteanna</w:t>
      </w:r>
      <w:r w:rsidR="00200E68" w:rsidRPr="00AE5BA2">
        <w:rPr>
          <w:color w:val="1F1F1F" w:themeColor="text1" w:themeShade="80"/>
          <w:sz w:val="22"/>
          <w:szCs w:val="22"/>
        </w:rPr>
        <w:t xml:space="preserve"> ar dtús</w:t>
      </w:r>
      <w:r w:rsidR="00A23B80" w:rsidRPr="00AE5BA2">
        <w:rPr>
          <w:color w:val="1F1F1F" w:themeColor="text1" w:themeShade="80"/>
          <w:sz w:val="22"/>
          <w:szCs w:val="22"/>
        </w:rPr>
        <w:t xml:space="preserve"> sula bpléifidh tusa</w:t>
      </w:r>
      <w:r w:rsidR="00CA1D29" w:rsidRPr="00AE5BA2">
        <w:rPr>
          <w:color w:val="1F1F1F" w:themeColor="text1" w:themeShade="80"/>
          <w:sz w:val="22"/>
          <w:szCs w:val="22"/>
        </w:rPr>
        <w:t xml:space="preserve"> na ceisteanna leis an rang iomlán.</w:t>
      </w:r>
      <w:r w:rsidR="004430A1" w:rsidRPr="00AE5BA2">
        <w:rPr>
          <w:color w:val="1F1F1F" w:themeColor="text1" w:themeShade="80"/>
          <w:sz w:val="22"/>
          <w:szCs w:val="22"/>
        </w:rPr>
        <w:t xml:space="preserve"> </w:t>
      </w:r>
    </w:p>
    <w:p w14:paraId="59F3F8F7" w14:textId="77777777" w:rsidR="00427B58" w:rsidRPr="00AE5BA2" w:rsidRDefault="00427B58" w:rsidP="00946806">
      <w:pPr>
        <w:pStyle w:val="Heading3"/>
        <w:spacing w:before="0" w:beforeAutospacing="0"/>
      </w:pPr>
      <w:r w:rsidRPr="00AE5BA2">
        <w:t>B:</w:t>
      </w:r>
      <w:r w:rsidRPr="00AE5BA2">
        <w:rPr>
          <w:spacing w:val="-2"/>
        </w:rPr>
        <w:t xml:space="preserve"> </w:t>
      </w:r>
      <w:r w:rsidRPr="00AE5BA2">
        <w:t>FOCLÓIR</w:t>
      </w:r>
    </w:p>
    <w:p w14:paraId="7FA2FDA8" w14:textId="5207B6A2" w:rsidR="00110303" w:rsidRPr="00AE5BA2" w:rsidRDefault="003F5BF2" w:rsidP="00DE755D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Freagraí:</w:t>
      </w:r>
    </w:p>
    <w:p w14:paraId="2AEA25BF" w14:textId="42FF12F4" w:rsidR="00583C14" w:rsidRPr="00AE5BA2" w:rsidRDefault="00583C14" w:rsidP="00583C14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A01A92" w:rsidRPr="001A67F7" w14:paraId="4111974A" w14:textId="77777777" w:rsidTr="00F1009B">
        <w:tc>
          <w:tcPr>
            <w:tcW w:w="3685" w:type="dxa"/>
          </w:tcPr>
          <w:p w14:paraId="0071567B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nursery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(for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fish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>)</w:t>
            </w:r>
          </w:p>
        </w:tc>
        <w:tc>
          <w:tcPr>
            <w:tcW w:w="5374" w:type="dxa"/>
          </w:tcPr>
          <w:p w14:paraId="170F4D35" w14:textId="18A7A601" w:rsidR="00A01A92" w:rsidRPr="00AE5BA2" w:rsidRDefault="00A01A92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iasclann</w:t>
            </w:r>
          </w:p>
        </w:tc>
      </w:tr>
      <w:tr w:rsidR="00A01A92" w:rsidRPr="001A67F7" w14:paraId="27748519" w14:textId="77777777" w:rsidTr="00F1009B">
        <w:tc>
          <w:tcPr>
            <w:tcW w:w="3685" w:type="dxa"/>
          </w:tcPr>
          <w:p w14:paraId="5AE5B73A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discharged</w:t>
            </w:r>
            <w:proofErr w:type="spellEnd"/>
          </w:p>
        </w:tc>
        <w:tc>
          <w:tcPr>
            <w:tcW w:w="5374" w:type="dxa"/>
          </w:tcPr>
          <w:p w14:paraId="39B31D36" w14:textId="38C52623" w:rsidR="00A01A92" w:rsidRPr="00AE5BA2" w:rsidRDefault="00F011B3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sceite</w:t>
            </w:r>
          </w:p>
        </w:tc>
      </w:tr>
      <w:tr w:rsidR="00A01A92" w:rsidRPr="001A67F7" w14:paraId="59E284AD" w14:textId="77777777" w:rsidTr="00F1009B">
        <w:tc>
          <w:tcPr>
            <w:tcW w:w="3685" w:type="dxa"/>
          </w:tcPr>
          <w:p w14:paraId="3C22D9D0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waterway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00AD037" w14:textId="6441D60B" w:rsidR="00A01A92" w:rsidRPr="00AE5BA2" w:rsidRDefault="00F011B3" w:rsidP="00F011B3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an t-uiscebhealach</w:t>
            </w:r>
          </w:p>
        </w:tc>
      </w:tr>
      <w:tr w:rsidR="00A01A92" w:rsidRPr="001A67F7" w14:paraId="49FDA39B" w14:textId="77777777" w:rsidTr="00F1009B">
        <w:tc>
          <w:tcPr>
            <w:tcW w:w="3685" w:type="dxa"/>
          </w:tcPr>
          <w:p w14:paraId="6208D19D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the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habitat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5374" w:type="dxa"/>
          </w:tcPr>
          <w:p w14:paraId="075E5C0A" w14:textId="0CD0D6E2" w:rsidR="00A01A92" w:rsidRPr="00AE5BA2" w:rsidRDefault="00F011B3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an ghnáthóg</w:t>
            </w:r>
          </w:p>
        </w:tc>
      </w:tr>
      <w:tr w:rsidR="00A01A92" w:rsidRPr="001A67F7" w14:paraId="26660351" w14:textId="77777777" w:rsidTr="00F1009B">
        <w:tc>
          <w:tcPr>
            <w:tcW w:w="3685" w:type="dxa"/>
          </w:tcPr>
          <w:p w14:paraId="227A3F16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(to do) an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evaluation</w:t>
            </w:r>
            <w:proofErr w:type="spellEnd"/>
          </w:p>
        </w:tc>
        <w:tc>
          <w:tcPr>
            <w:tcW w:w="5374" w:type="dxa"/>
          </w:tcPr>
          <w:p w14:paraId="46D2F74C" w14:textId="4A7EEF27" w:rsidR="00A01A92" w:rsidRPr="00AE5BA2" w:rsidRDefault="00F011B3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measúnú a dhéanamh</w:t>
            </w:r>
          </w:p>
        </w:tc>
      </w:tr>
      <w:tr w:rsidR="00A01A92" w:rsidRPr="001A67F7" w14:paraId="49475B3F" w14:textId="77777777" w:rsidTr="00F1009B">
        <w:tc>
          <w:tcPr>
            <w:tcW w:w="3685" w:type="dxa"/>
          </w:tcPr>
          <w:p w14:paraId="3299F2B3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electronic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equipment</w:t>
            </w:r>
            <w:proofErr w:type="spellEnd"/>
          </w:p>
        </w:tc>
        <w:tc>
          <w:tcPr>
            <w:tcW w:w="5374" w:type="dxa"/>
          </w:tcPr>
          <w:p w14:paraId="57008050" w14:textId="133EA503" w:rsidR="00A01A92" w:rsidRPr="00AE5BA2" w:rsidRDefault="00F011B3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trealamh leictreonach </w:t>
            </w:r>
          </w:p>
        </w:tc>
      </w:tr>
      <w:tr w:rsidR="00A01A92" w:rsidRPr="001A67F7" w14:paraId="342591E0" w14:textId="77777777" w:rsidTr="00F1009B">
        <w:tc>
          <w:tcPr>
            <w:tcW w:w="3685" w:type="dxa"/>
          </w:tcPr>
          <w:p w14:paraId="51846617" w14:textId="755B1F69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(</w:t>
            </w:r>
            <w:r w:rsidR="00BB34E2" w:rsidRPr="00AE5BA2">
              <w:rPr>
                <w:i/>
                <w:iCs/>
                <w:color w:val="1F1F1F" w:themeColor="text1" w:themeShade="80"/>
              </w:rPr>
              <w:t>is</w:t>
            </w:r>
            <w:r w:rsidRPr="00AE5BA2">
              <w:rPr>
                <w:i/>
                <w:iCs/>
                <w:color w:val="1F1F1F" w:themeColor="text1" w:themeShade="80"/>
              </w:rPr>
              <w:t xml:space="preserve">)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set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free</w:t>
            </w:r>
            <w:proofErr w:type="spellEnd"/>
          </w:p>
        </w:tc>
        <w:tc>
          <w:tcPr>
            <w:tcW w:w="5374" w:type="dxa"/>
          </w:tcPr>
          <w:p w14:paraId="5F4D50E7" w14:textId="1D75563B" w:rsidR="00A01A92" w:rsidRPr="00AE5BA2" w:rsidRDefault="00340D25" w:rsidP="00F011B3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scaoiltear saor</w:t>
            </w:r>
          </w:p>
        </w:tc>
      </w:tr>
      <w:tr w:rsidR="00A01A92" w:rsidRPr="001A67F7" w14:paraId="671CBDC3" w14:textId="77777777" w:rsidTr="00F1009B">
        <w:tc>
          <w:tcPr>
            <w:tcW w:w="3685" w:type="dxa"/>
          </w:tcPr>
          <w:p w14:paraId="2059FDB1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comeback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bounce</w:t>
            </w:r>
            <w:proofErr w:type="spellEnd"/>
          </w:p>
        </w:tc>
        <w:tc>
          <w:tcPr>
            <w:tcW w:w="5374" w:type="dxa"/>
          </w:tcPr>
          <w:p w14:paraId="3766356F" w14:textId="61CDF5D4" w:rsidR="00A01A92" w:rsidRPr="00AE5BA2" w:rsidRDefault="00340D25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teacht aniar </w:t>
            </w:r>
          </w:p>
        </w:tc>
      </w:tr>
      <w:tr w:rsidR="00A01A92" w:rsidRPr="001A67F7" w14:paraId="49863F0B" w14:textId="77777777" w:rsidTr="00F1009B">
        <w:tc>
          <w:tcPr>
            <w:tcW w:w="3685" w:type="dxa"/>
          </w:tcPr>
          <w:p w14:paraId="54A8C4E5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to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replenish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, </w:t>
            </w: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recover</w:t>
            </w:r>
            <w:proofErr w:type="spellEnd"/>
          </w:p>
        </w:tc>
        <w:tc>
          <w:tcPr>
            <w:tcW w:w="5374" w:type="dxa"/>
          </w:tcPr>
          <w:p w14:paraId="699663F9" w14:textId="6661BB0A" w:rsidR="00A01A92" w:rsidRPr="00AE5BA2" w:rsidRDefault="00340D25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 xml:space="preserve">a athshlánú </w:t>
            </w:r>
          </w:p>
        </w:tc>
      </w:tr>
      <w:tr w:rsidR="00A01A92" w:rsidRPr="001A67F7" w14:paraId="2ECBA296" w14:textId="77777777" w:rsidTr="00F1009B">
        <w:tc>
          <w:tcPr>
            <w:tcW w:w="3685" w:type="dxa"/>
          </w:tcPr>
          <w:p w14:paraId="3E2D5EF0" w14:textId="77777777" w:rsidR="00A01A92" w:rsidRPr="00AE5BA2" w:rsidRDefault="00A01A92" w:rsidP="00A01A92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proofErr w:type="spellStart"/>
            <w:r w:rsidRPr="00AE5BA2">
              <w:rPr>
                <w:i/>
                <w:iCs/>
                <w:color w:val="1F1F1F" w:themeColor="text1" w:themeShade="80"/>
              </w:rPr>
              <w:t>crossbreeding</w:t>
            </w:r>
            <w:proofErr w:type="spellEnd"/>
            <w:r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6DA00423" w14:textId="3C1BD1B4" w:rsidR="00A01A92" w:rsidRPr="00AE5BA2" w:rsidRDefault="00340D25" w:rsidP="00A01A92">
            <w:pPr>
              <w:spacing w:before="0"/>
              <w:rPr>
                <w:i/>
                <w:iCs/>
                <w:color w:val="1F1F1F" w:themeColor="text1" w:themeShade="80"/>
              </w:rPr>
            </w:pPr>
            <w:r w:rsidRPr="00AE5BA2">
              <w:rPr>
                <w:i/>
                <w:iCs/>
                <w:color w:val="1F1F1F" w:themeColor="text1" w:themeShade="80"/>
              </w:rPr>
              <w:t>tras-</w:t>
            </w:r>
            <w:r w:rsidR="008A46C1" w:rsidRPr="00AE5BA2">
              <w:rPr>
                <w:i/>
                <w:iCs/>
                <w:color w:val="1F1F1F" w:themeColor="text1" w:themeShade="80"/>
              </w:rPr>
              <w:t xml:space="preserve">síolrú </w:t>
            </w:r>
            <w:r w:rsidR="00A01A92" w:rsidRPr="00AE5BA2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</w:tbl>
    <w:p w14:paraId="4CCDD608" w14:textId="7FAD3991" w:rsidR="00583C14" w:rsidRPr="00AE5BA2" w:rsidRDefault="00583C14" w:rsidP="005B5C34">
      <w:pPr>
        <w:spacing w:before="0" w:after="0"/>
        <w:rPr>
          <w:color w:val="1F1F1F" w:themeColor="text1" w:themeShade="80"/>
        </w:rPr>
      </w:pPr>
    </w:p>
    <w:p w14:paraId="62B6C907" w14:textId="52735922" w:rsidR="00992720" w:rsidRPr="00AE5BA2" w:rsidRDefault="00992720" w:rsidP="00992720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Déan plé ar na focail a bhí acu féin. B’fhéidir go raibh leagan eile acu de na focail. </w:t>
      </w:r>
    </w:p>
    <w:p w14:paraId="72FD3AB0" w14:textId="3536F027" w:rsidR="002A69C6" w:rsidRPr="00AE5BA2" w:rsidRDefault="00992720" w:rsidP="00DE755D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Féach:</w:t>
      </w:r>
    </w:p>
    <w:tbl>
      <w:tblPr>
        <w:tblStyle w:val="GridTable1Light-Accent11"/>
        <w:tblpPr w:leftFromText="180" w:rightFromText="180" w:vertAnchor="text" w:horzAnchor="margin" w:tblpXSpec="center" w:tblpY="217"/>
        <w:tblW w:w="0" w:type="auto"/>
        <w:tblBorders>
          <w:top w:val="single" w:sz="8" w:space="0" w:color="063535" w:themeColor="accent1" w:themeShade="80"/>
          <w:left w:val="single" w:sz="8" w:space="0" w:color="063535" w:themeColor="accent1" w:themeShade="80"/>
          <w:bottom w:val="single" w:sz="8" w:space="0" w:color="063535" w:themeColor="accent1" w:themeShade="80"/>
          <w:right w:val="single" w:sz="8" w:space="0" w:color="063535" w:themeColor="accent1" w:themeShade="80"/>
          <w:insideH w:val="single" w:sz="8" w:space="0" w:color="063535" w:themeColor="accent1" w:themeShade="80"/>
          <w:insideV w:val="single" w:sz="8" w:space="0" w:color="063535" w:themeColor="accent1" w:themeShade="80"/>
        </w:tblBorders>
        <w:tblLook w:val="0480" w:firstRow="0" w:lastRow="0" w:firstColumn="1" w:lastColumn="0" w:noHBand="0" w:noVBand="1"/>
      </w:tblPr>
      <w:tblGrid>
        <w:gridCol w:w="2086"/>
        <w:gridCol w:w="2086"/>
        <w:gridCol w:w="1926"/>
        <w:gridCol w:w="1926"/>
        <w:gridCol w:w="1708"/>
      </w:tblGrid>
      <w:tr w:rsidR="004B6276" w:rsidRPr="001A67F7" w14:paraId="6C6AF9A0" w14:textId="77777777" w:rsidTr="00F53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</w:tcPr>
          <w:p w14:paraId="3BD49989" w14:textId="77777777" w:rsidR="004B6276" w:rsidRPr="00AE5BA2" w:rsidRDefault="004B6276" w:rsidP="004B6276">
            <w:pPr>
              <w:spacing w:before="0" w:after="0" w:line="240" w:lineRule="auto"/>
              <w:jc w:val="center"/>
              <w:rPr>
                <w:color w:val="262626"/>
              </w:rPr>
            </w:pPr>
            <w:r w:rsidRPr="00AE5BA2">
              <w:rPr>
                <w:color w:val="262626"/>
              </w:rPr>
              <w:t>1</w:t>
            </w:r>
          </w:p>
        </w:tc>
        <w:tc>
          <w:tcPr>
            <w:tcW w:w="2086" w:type="dxa"/>
          </w:tcPr>
          <w:p w14:paraId="6612F6D5" w14:textId="77777777" w:rsidR="004B6276" w:rsidRPr="00AE5BA2" w:rsidRDefault="004B6276" w:rsidP="004B627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color w:val="262626"/>
              </w:rPr>
              <w:t>2</w:t>
            </w:r>
          </w:p>
        </w:tc>
        <w:tc>
          <w:tcPr>
            <w:tcW w:w="1926" w:type="dxa"/>
          </w:tcPr>
          <w:p w14:paraId="00942FF6" w14:textId="77777777" w:rsidR="004B6276" w:rsidRPr="00AE5BA2" w:rsidRDefault="004B6276" w:rsidP="004B627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color w:val="262626"/>
              </w:rPr>
              <w:t>3</w:t>
            </w:r>
          </w:p>
        </w:tc>
        <w:tc>
          <w:tcPr>
            <w:tcW w:w="1926" w:type="dxa"/>
          </w:tcPr>
          <w:p w14:paraId="50009708" w14:textId="77777777" w:rsidR="004B6276" w:rsidRPr="00AE5BA2" w:rsidRDefault="004B6276" w:rsidP="004B627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color w:val="262626"/>
              </w:rPr>
              <w:t>4</w:t>
            </w:r>
          </w:p>
        </w:tc>
        <w:tc>
          <w:tcPr>
            <w:tcW w:w="1708" w:type="dxa"/>
          </w:tcPr>
          <w:p w14:paraId="41AEDD42" w14:textId="77777777" w:rsidR="004B6276" w:rsidRPr="00AE5BA2" w:rsidRDefault="004B6276" w:rsidP="004B627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color w:val="262626"/>
              </w:rPr>
              <w:t>5</w:t>
            </w:r>
          </w:p>
        </w:tc>
      </w:tr>
      <w:tr w:rsidR="004B6276" w:rsidRPr="001A67F7" w14:paraId="37153B04" w14:textId="77777777" w:rsidTr="00F536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</w:tcPr>
          <w:p w14:paraId="1D57DEE6" w14:textId="77777777" w:rsidR="004B6276" w:rsidRPr="00AE5BA2" w:rsidRDefault="004B6276" w:rsidP="004B6276">
            <w:pPr>
              <w:spacing w:before="0" w:after="0" w:line="240" w:lineRule="auto"/>
              <w:rPr>
                <w:color w:val="262626"/>
              </w:rPr>
            </w:pPr>
          </w:p>
          <w:p w14:paraId="4F0EE9C2" w14:textId="77777777" w:rsidR="004B6276" w:rsidRPr="00AE5BA2" w:rsidRDefault="004B6276" w:rsidP="004B6276">
            <w:pPr>
              <w:spacing w:before="0" w:after="0" w:line="240" w:lineRule="auto"/>
              <w:rPr>
                <w:color w:val="262626"/>
              </w:rPr>
            </w:pPr>
            <w:r w:rsidRPr="00AE5BA2">
              <w:rPr>
                <w:rFonts w:ascii="Arial MT" w:eastAsia="Arial MT" w:hAnsi="Arial MT" w:cs="Arial MT"/>
                <w:noProof/>
                <w:color w:val="3F3F3F"/>
                <w:lang w:eastAsia="en-IE"/>
              </w:rPr>
              <w:drawing>
                <wp:inline distT="0" distB="0" distL="0" distR="0" wp14:anchorId="4485DE19" wp14:editId="5EA63029">
                  <wp:extent cx="1188000" cy="1188000"/>
                  <wp:effectExtent l="0" t="0" r="0" b="0"/>
                  <wp:docPr id="64366679" name="Picture 28" descr="A fish swimming under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339765" name="Picture 28" descr="A fish swimming under wa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A86E7" w14:textId="77777777" w:rsidR="004B6276" w:rsidRPr="00AE5BA2" w:rsidRDefault="004B6276" w:rsidP="004B6276">
            <w:pPr>
              <w:spacing w:before="0" w:after="0" w:line="240" w:lineRule="auto"/>
              <w:rPr>
                <w:color w:val="262626"/>
              </w:rPr>
            </w:pPr>
          </w:p>
        </w:tc>
        <w:tc>
          <w:tcPr>
            <w:tcW w:w="2086" w:type="dxa"/>
          </w:tcPr>
          <w:p w14:paraId="1C861414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</w:p>
          <w:p w14:paraId="5EBCF3AB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rFonts w:ascii="Arial MT" w:eastAsia="Arial MT" w:hAnsi="Arial MT" w:cs="Arial MT"/>
                <w:noProof/>
                <w:color w:val="3F3F3F"/>
                <w:lang w:eastAsia="en-IE"/>
              </w:rPr>
              <w:drawing>
                <wp:inline distT="0" distB="0" distL="0" distR="0" wp14:anchorId="28926EE3" wp14:editId="14B4B3B7">
                  <wp:extent cx="1188000" cy="1188000"/>
                  <wp:effectExtent l="0" t="0" r="0" b="0"/>
                  <wp:docPr id="22567782" name="Picture 26" descr="A fish swimming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20739" name="Picture 26" descr="A fish swimming in the wa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1DCCE00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</w:p>
          <w:p w14:paraId="5ED79889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rFonts w:ascii="Arial MT" w:eastAsia="Arial MT" w:hAnsi="Arial MT" w:cs="Arial MT"/>
                <w:noProof/>
                <w:color w:val="3F3F3F"/>
                <w:lang w:eastAsia="en-IE"/>
              </w:rPr>
              <w:drawing>
                <wp:inline distT="0" distB="0" distL="0" distR="0" wp14:anchorId="735F1E43" wp14:editId="2318E5AE">
                  <wp:extent cx="1080000" cy="1080000"/>
                  <wp:effectExtent l="0" t="0" r="6350" b="6350"/>
                  <wp:docPr id="1647791312" name="Picture 20" descr="A fish swimming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4497" name="Picture 20" descr="A fish swimming in the wa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3A500" w14:textId="77777777" w:rsidR="004B6276" w:rsidRPr="00AE5BA2" w:rsidRDefault="004B6276" w:rsidP="004B6276">
            <w:pPr>
              <w:widowControl w:val="0"/>
              <w:autoSpaceDE w:val="0"/>
              <w:autoSpaceDN w:val="0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F3F3F"/>
              </w:rPr>
            </w:pPr>
          </w:p>
        </w:tc>
        <w:tc>
          <w:tcPr>
            <w:tcW w:w="1926" w:type="dxa"/>
          </w:tcPr>
          <w:p w14:paraId="76DDB3AF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</w:p>
          <w:p w14:paraId="324333BD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rFonts w:ascii="Arial MT" w:eastAsia="Arial MT" w:hAnsi="Arial MT" w:cs="Arial MT"/>
                <w:noProof/>
                <w:color w:val="3F3F3F"/>
                <w:lang w:eastAsia="en-IE"/>
              </w:rPr>
              <w:drawing>
                <wp:inline distT="0" distB="0" distL="0" distR="0" wp14:anchorId="0D300913" wp14:editId="06D8CE9C">
                  <wp:extent cx="1080000" cy="1080000"/>
                  <wp:effectExtent l="0" t="0" r="6350" b="6350"/>
                  <wp:docPr id="533042423" name="Picture 22" descr="A fish swimming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49732" name="Picture 22" descr="A fish swimming in the wa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</w:tcPr>
          <w:p w14:paraId="5724BA8B" w14:textId="77777777" w:rsidR="004B6276" w:rsidRPr="00AE5BA2" w:rsidRDefault="004B6276" w:rsidP="004B6276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62626"/>
              </w:rPr>
            </w:pPr>
            <w:r w:rsidRPr="00AE5BA2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IE"/>
              </w:rPr>
              <w:drawing>
                <wp:anchor distT="0" distB="0" distL="114300" distR="114300" simplePos="0" relativeHeight="251687948" behindDoc="0" locked="0" layoutInCell="1" allowOverlap="1" wp14:anchorId="467AECB2" wp14:editId="74D74114">
                  <wp:simplePos x="0" y="0"/>
                  <wp:positionH relativeFrom="margin">
                    <wp:posOffset>-57564</wp:posOffset>
                  </wp:positionH>
                  <wp:positionV relativeFrom="paragraph">
                    <wp:posOffset>138899</wp:posOffset>
                  </wp:positionV>
                  <wp:extent cx="978010" cy="1187450"/>
                  <wp:effectExtent l="0" t="0" r="0" b="0"/>
                  <wp:wrapNone/>
                  <wp:docPr id="1684728684" name="Picture 24" descr="A snake in the w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835634" name="Picture 24" descr="A snake in the wa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37" cy="119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4E5758" w14:textId="1AD23319" w:rsidR="00992720" w:rsidRPr="00AE5BA2" w:rsidRDefault="00992720" w:rsidP="00992720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</w:p>
    <w:p w14:paraId="42A8A16D" w14:textId="0B913E11" w:rsidR="004669CF" w:rsidRPr="00AE5BA2" w:rsidRDefault="004131A9" w:rsidP="004131A9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Ciallaíonn ‘breac’ ‘iasc’ freisin. </w:t>
      </w:r>
    </w:p>
    <w:p w14:paraId="4751CCE3" w14:textId="77777777" w:rsidR="004131A9" w:rsidRPr="00AE5BA2" w:rsidRDefault="004131A9" w:rsidP="004131A9">
      <w:pPr>
        <w:pStyle w:val="ListParagraph"/>
        <w:widowControl w:val="0"/>
        <w:autoSpaceDE w:val="0"/>
        <w:autoSpaceDN w:val="0"/>
        <w:spacing w:before="0" w:after="0"/>
        <w:ind w:left="360" w:firstLine="0"/>
        <w:rPr>
          <w:color w:val="1F1F1F" w:themeColor="text1" w:themeShade="80"/>
        </w:rPr>
      </w:pPr>
    </w:p>
    <w:p w14:paraId="7C8433FF" w14:textId="77777777" w:rsidR="001742B1" w:rsidRPr="00AE5BA2" w:rsidRDefault="001742B1" w:rsidP="000F10E2">
      <w:pPr>
        <w:pStyle w:val="Heading3"/>
        <w:spacing w:before="0" w:beforeAutospacing="0"/>
      </w:pPr>
      <w:r w:rsidRPr="00AE5BA2">
        <w:t>C:</w:t>
      </w:r>
      <w:r w:rsidRPr="00AE5BA2">
        <w:rPr>
          <w:spacing w:val="-3"/>
        </w:rPr>
        <w:t xml:space="preserve"> </w:t>
      </w:r>
      <w:r w:rsidRPr="00AE5BA2">
        <w:t>TUISCINT</w:t>
      </w:r>
    </w:p>
    <w:p w14:paraId="76CBC63A" w14:textId="77777777" w:rsidR="00572575" w:rsidRPr="00AE5BA2" w:rsidRDefault="001742B1" w:rsidP="000F10E2">
      <w:pPr>
        <w:spacing w:before="0" w:after="0" w:line="360" w:lineRule="auto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Féach ar an script</w:t>
      </w:r>
      <w:r w:rsidR="00A91983" w:rsidRPr="00AE5BA2">
        <w:rPr>
          <w:color w:val="1F1F1F" w:themeColor="text1" w:themeShade="80"/>
        </w:rPr>
        <w:t>.</w:t>
      </w:r>
    </w:p>
    <w:p w14:paraId="0280A45F" w14:textId="77777777" w:rsidR="00A91983" w:rsidRPr="00AE5BA2" w:rsidRDefault="00A91983" w:rsidP="00A91983">
      <w:pPr>
        <w:spacing w:before="0" w:after="0"/>
        <w:rPr>
          <w:color w:val="1F1F1F" w:themeColor="text1" w:themeShade="80"/>
        </w:rPr>
      </w:pPr>
    </w:p>
    <w:p w14:paraId="6789D05F" w14:textId="77777777" w:rsidR="004131A9" w:rsidRPr="00AE5BA2" w:rsidRDefault="004131A9">
      <w:pPr>
        <w:widowControl w:val="0"/>
        <w:autoSpaceDE w:val="0"/>
        <w:autoSpaceDN w:val="0"/>
        <w:spacing w:before="0" w:after="0" w:line="240" w:lineRule="auto"/>
        <w:jc w:val="left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00AE5BA2">
        <w:br w:type="page"/>
      </w:r>
    </w:p>
    <w:p w14:paraId="1C2E8963" w14:textId="3C06AF8F" w:rsidR="006F49FD" w:rsidRPr="00AE5BA2" w:rsidRDefault="00F4093A" w:rsidP="00A91983">
      <w:pPr>
        <w:pStyle w:val="Heading3"/>
        <w:spacing w:before="0" w:beforeAutospacing="0"/>
      </w:pPr>
      <w:r w:rsidRPr="00AE5BA2">
        <w:lastRenderedPageBreak/>
        <w:t>D:</w:t>
      </w:r>
      <w:r w:rsidRPr="00AE5BA2">
        <w:rPr>
          <w:spacing w:val="-3"/>
        </w:rPr>
        <w:t xml:space="preserve"> </w:t>
      </w:r>
      <w:r w:rsidRPr="00AE5BA2">
        <w:t>FEASACHT TEANGA</w:t>
      </w:r>
    </w:p>
    <w:p w14:paraId="50C28585" w14:textId="77777777" w:rsidR="004131A9" w:rsidRPr="00AE5BA2" w:rsidRDefault="004131A9" w:rsidP="004131A9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00AE5BA2">
        <w:rPr>
          <w:rFonts w:eastAsia="Times New Roman"/>
          <w:b/>
          <w:bCs/>
          <w:color w:val="0D6B6B"/>
          <w:sz w:val="24"/>
          <w:szCs w:val="24"/>
          <w:lang w:eastAsia="en-IE"/>
        </w:rPr>
        <w:t>1: Cruinneas gramadaí (an tuiseal ginideach tar éis na réamhfhocal comhshuite)</w:t>
      </w:r>
      <w:r w:rsidRPr="00AE5BA2">
        <w:rPr>
          <w:rFonts w:eastAsia="Arial MT"/>
          <w:b/>
          <w:bCs/>
          <w:color w:val="0D6B6B"/>
          <w:sz w:val="24"/>
          <w:szCs w:val="24"/>
          <w:lang w:eastAsia="en-IE"/>
        </w:rPr>
        <w:t> </w:t>
      </w:r>
    </w:p>
    <w:p w14:paraId="2B627BF6" w14:textId="1C672517" w:rsidR="004131A9" w:rsidRPr="00AE5BA2" w:rsidRDefault="004131A9" w:rsidP="004131A9">
      <w:pPr>
        <w:spacing w:before="0" w:after="0"/>
        <w:outlineLvl w:val="0"/>
        <w:rPr>
          <w:rFonts w:eastAsia="Trebuchet MS"/>
          <w:color w:val="1F1F1F" w:themeColor="text1" w:themeShade="80"/>
        </w:rPr>
      </w:pPr>
      <w:r w:rsidRPr="00AE5BA2">
        <w:rPr>
          <w:color w:val="1F1F1F" w:themeColor="text1" w:themeShade="80"/>
        </w:rPr>
        <w:t>Freagraí:</w:t>
      </w:r>
      <w:r w:rsidRPr="00AE5BA2">
        <w:rPr>
          <w:rFonts w:eastAsia="Trebuchet MS"/>
          <w:color w:val="1F1F1F" w:themeColor="text1" w:themeShade="80"/>
        </w:rPr>
        <w:t xml:space="preserve"> </w:t>
      </w:r>
    </w:p>
    <w:p w14:paraId="7C3A4BD4" w14:textId="77777777" w:rsidR="004131A9" w:rsidRPr="00AE5BA2" w:rsidRDefault="004131A9" w:rsidP="004131A9">
      <w:pPr>
        <w:spacing w:before="0" w:after="0"/>
        <w:outlineLvl w:val="0"/>
        <w:rPr>
          <w:rFonts w:eastAsia="Trebuchet MS"/>
          <w:color w:val="1F1F1F" w:themeColor="text1" w:themeShade="80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100"/>
        <w:gridCol w:w="5101"/>
      </w:tblGrid>
      <w:tr w:rsidR="004131A9" w:rsidRPr="001A67F7" w14:paraId="6C7A7994" w14:textId="77777777" w:rsidTr="00F1009B">
        <w:tc>
          <w:tcPr>
            <w:tcW w:w="5100" w:type="dxa"/>
          </w:tcPr>
          <w:p w14:paraId="637BFE72" w14:textId="162C133B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i ndiaidh </w:t>
            </w:r>
            <w:r w:rsidRPr="00AE5BA2">
              <w:rPr>
                <w:b/>
                <w:bCs/>
                <w:color w:val="1F1F1F" w:themeColor="text1" w:themeShade="80"/>
              </w:rPr>
              <w:t>an tsosa</w:t>
            </w:r>
          </w:p>
          <w:p w14:paraId="26DD5420" w14:textId="55874F70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faoi stiúir </w:t>
            </w:r>
            <w:r w:rsidRPr="00AE5BA2">
              <w:rPr>
                <w:b/>
                <w:bCs/>
                <w:color w:val="1F1F1F" w:themeColor="text1" w:themeShade="80"/>
              </w:rPr>
              <w:t>bainistíocht mhaith</w:t>
            </w:r>
          </w:p>
          <w:p w14:paraId="13F11B02" w14:textId="7B1CA920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tar éis </w:t>
            </w:r>
            <w:r w:rsidRPr="00AE5BA2">
              <w:rPr>
                <w:b/>
                <w:bCs/>
                <w:color w:val="1F1F1F" w:themeColor="text1" w:themeShade="80"/>
              </w:rPr>
              <w:t>na tubaiste</w:t>
            </w:r>
          </w:p>
          <w:p w14:paraId="23A5C4DD" w14:textId="7E8C60DD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tar éis </w:t>
            </w:r>
            <w:r w:rsidRPr="00AE5BA2">
              <w:rPr>
                <w:b/>
                <w:bCs/>
                <w:color w:val="1F1F1F" w:themeColor="text1" w:themeShade="80"/>
              </w:rPr>
              <w:t>eachtra thromchúiseach</w:t>
            </w:r>
          </w:p>
          <w:p w14:paraId="297E2169" w14:textId="734EE903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de bharr </w:t>
            </w:r>
            <w:r w:rsidRPr="00AE5BA2">
              <w:rPr>
                <w:b/>
                <w:bCs/>
                <w:color w:val="1F1F1F" w:themeColor="text1" w:themeShade="80"/>
              </w:rPr>
              <w:t>fadhbanna airgid</w:t>
            </w:r>
          </w:p>
        </w:tc>
        <w:tc>
          <w:tcPr>
            <w:tcW w:w="5101" w:type="dxa"/>
          </w:tcPr>
          <w:p w14:paraId="66D48BCA" w14:textId="75F208B7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i measc </w:t>
            </w:r>
            <w:r w:rsidRPr="00AE5BA2">
              <w:rPr>
                <w:b/>
                <w:bCs/>
                <w:color w:val="1F1F1F" w:themeColor="text1" w:themeShade="80"/>
              </w:rPr>
              <w:t>bradáin f</w:t>
            </w:r>
            <w:r w:rsidR="005F2242" w:rsidRPr="00AE5BA2">
              <w:rPr>
                <w:b/>
                <w:bCs/>
                <w:color w:val="1F1F1F" w:themeColor="text1" w:themeShade="80"/>
              </w:rPr>
              <w:t>h</w:t>
            </w:r>
            <w:r w:rsidRPr="00AE5BA2">
              <w:rPr>
                <w:b/>
                <w:bCs/>
                <w:color w:val="1F1F1F" w:themeColor="text1" w:themeShade="80"/>
              </w:rPr>
              <w:t>iáine</w:t>
            </w:r>
          </w:p>
          <w:p w14:paraId="0303ABA3" w14:textId="77B6A103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i gcomhair </w:t>
            </w:r>
            <w:r w:rsidRPr="00AE5BA2">
              <w:rPr>
                <w:b/>
                <w:bCs/>
                <w:color w:val="1F1F1F" w:themeColor="text1" w:themeShade="80"/>
              </w:rPr>
              <w:t>gloine fíona</w:t>
            </w:r>
          </w:p>
          <w:p w14:paraId="3EDC4B3B" w14:textId="7576F289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le haghaidh </w:t>
            </w:r>
            <w:r w:rsidR="00653D3B" w:rsidRPr="00AE5BA2">
              <w:rPr>
                <w:b/>
                <w:bCs/>
                <w:color w:val="1F1F1F" w:themeColor="text1" w:themeShade="80"/>
              </w:rPr>
              <w:t xml:space="preserve">an </w:t>
            </w:r>
            <w:r w:rsidR="00BB34E2" w:rsidRPr="00AE5BA2">
              <w:rPr>
                <w:b/>
                <w:bCs/>
                <w:color w:val="1F1F1F" w:themeColor="text1" w:themeShade="80"/>
              </w:rPr>
              <w:t>bhricfeasta</w:t>
            </w:r>
          </w:p>
          <w:p w14:paraId="243EE710" w14:textId="7A02DA5F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os cionn </w:t>
            </w:r>
            <w:r w:rsidR="00653D3B" w:rsidRPr="00AE5BA2">
              <w:rPr>
                <w:b/>
                <w:bCs/>
                <w:color w:val="1F1F1F" w:themeColor="text1" w:themeShade="80"/>
              </w:rPr>
              <w:t>an dorais</w:t>
            </w:r>
          </w:p>
          <w:p w14:paraId="1C330604" w14:textId="77BDB7BB" w:rsidR="004131A9" w:rsidRPr="00AE5BA2" w:rsidRDefault="004131A9" w:rsidP="00653D3B">
            <w:pPr>
              <w:numPr>
                <w:ilvl w:val="0"/>
                <w:numId w:val="30"/>
              </w:numPr>
              <w:spacing w:before="0" w:after="0"/>
              <w:rPr>
                <w:color w:val="1F1F1F" w:themeColor="text1" w:themeShade="80"/>
              </w:rPr>
            </w:pPr>
            <w:r w:rsidRPr="00AE5BA2">
              <w:rPr>
                <w:color w:val="1F1F1F" w:themeColor="text1" w:themeShade="80"/>
              </w:rPr>
              <w:t xml:space="preserve">i lár </w:t>
            </w:r>
            <w:r w:rsidR="00653D3B" w:rsidRPr="00AE5BA2">
              <w:rPr>
                <w:b/>
                <w:bCs/>
                <w:color w:val="1F1F1F" w:themeColor="text1" w:themeShade="80"/>
              </w:rPr>
              <w:t>na sráide</w:t>
            </w:r>
          </w:p>
        </w:tc>
      </w:tr>
    </w:tbl>
    <w:p w14:paraId="31971076" w14:textId="77777777" w:rsidR="004131A9" w:rsidRPr="00AE5BA2" w:rsidRDefault="004131A9" w:rsidP="004131A9">
      <w:pPr>
        <w:spacing w:before="0" w:after="0"/>
        <w:rPr>
          <w:color w:val="1F1F1F" w:themeColor="text1" w:themeShade="80"/>
        </w:rPr>
      </w:pPr>
    </w:p>
    <w:p w14:paraId="0B5F55B6" w14:textId="77777777" w:rsidR="004131A9" w:rsidRPr="00AE5BA2" w:rsidRDefault="004131A9" w:rsidP="004131A9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00AE5BA2">
        <w:rPr>
          <w:rFonts w:eastAsia="Times New Roman"/>
          <w:b/>
          <w:bCs/>
          <w:color w:val="0D6B6B"/>
          <w:sz w:val="24"/>
          <w:szCs w:val="24"/>
          <w:lang w:eastAsia="en-IE"/>
        </w:rPr>
        <w:t>2: Cruinneas gramadaí (an saorbhriathar)</w:t>
      </w:r>
      <w:r w:rsidRPr="00AE5BA2">
        <w:rPr>
          <w:rFonts w:eastAsia="Arial MT"/>
          <w:b/>
          <w:bCs/>
          <w:color w:val="0D6B6B"/>
          <w:sz w:val="24"/>
          <w:szCs w:val="24"/>
          <w:lang w:eastAsia="en-IE"/>
        </w:rPr>
        <w:t> </w:t>
      </w:r>
    </w:p>
    <w:p w14:paraId="6367EE99" w14:textId="047C2E39" w:rsidR="004131A9" w:rsidRPr="00AE5BA2" w:rsidRDefault="00653D3B" w:rsidP="004131A9">
      <w:p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Freagraí:</w:t>
      </w:r>
    </w:p>
    <w:p w14:paraId="2539485D" w14:textId="77777777" w:rsidR="004131A9" w:rsidRPr="00AE5BA2" w:rsidRDefault="004131A9" w:rsidP="004131A9">
      <w:pPr>
        <w:spacing w:before="0" w:after="0"/>
        <w:rPr>
          <w:color w:val="1F1F1F" w:themeColor="text1" w:themeShade="80"/>
        </w:rPr>
      </w:pPr>
    </w:p>
    <w:p w14:paraId="2199D707" w14:textId="7639FAAD" w:rsidR="004131A9" w:rsidRPr="00AE5BA2" w:rsidRDefault="00653D3B" w:rsidP="00653D3B">
      <w:pPr>
        <w:widowControl w:val="0"/>
        <w:numPr>
          <w:ilvl w:val="0"/>
          <w:numId w:val="31"/>
        </w:numPr>
        <w:autoSpaceDE w:val="0"/>
        <w:autoSpaceDN w:val="0"/>
        <w:spacing w:before="0" w:after="0"/>
        <w:jc w:val="left"/>
        <w:rPr>
          <w:color w:val="1F1F1F" w:themeColor="text1" w:themeShade="80"/>
        </w:rPr>
      </w:pPr>
      <w:r w:rsidRPr="00AE5BA2">
        <w:rPr>
          <w:b/>
          <w:bCs/>
          <w:color w:val="1F1F1F" w:themeColor="text1" w:themeShade="80"/>
        </w:rPr>
        <w:t>Maraíodh</w:t>
      </w:r>
      <w:r w:rsidR="004131A9" w:rsidRPr="00AE5BA2">
        <w:rPr>
          <w:color w:val="1F1F1F" w:themeColor="text1" w:themeShade="80"/>
        </w:rPr>
        <w:t xml:space="preserve"> os cionn dhá mhíle breac.</w:t>
      </w:r>
    </w:p>
    <w:p w14:paraId="25DAE6B6" w14:textId="1496C999" w:rsidR="004131A9" w:rsidRPr="00AE5BA2" w:rsidRDefault="00653D3B" w:rsidP="00653D3B">
      <w:pPr>
        <w:widowControl w:val="0"/>
        <w:numPr>
          <w:ilvl w:val="0"/>
          <w:numId w:val="31"/>
        </w:numPr>
        <w:autoSpaceDE w:val="0"/>
        <w:autoSpaceDN w:val="0"/>
        <w:spacing w:before="0" w:after="0"/>
        <w:jc w:val="left"/>
        <w:rPr>
          <w:color w:val="1F1F1F" w:themeColor="text1" w:themeShade="80"/>
        </w:rPr>
      </w:pPr>
      <w:r w:rsidRPr="00AE5BA2">
        <w:rPr>
          <w:b/>
          <w:bCs/>
          <w:color w:val="1F1F1F" w:themeColor="text1" w:themeShade="80"/>
        </w:rPr>
        <w:t>Déantar</w:t>
      </w:r>
      <w:r w:rsidR="004131A9" w:rsidRPr="00AE5BA2">
        <w:rPr>
          <w:color w:val="1F1F1F" w:themeColor="text1" w:themeShade="80"/>
        </w:rPr>
        <w:t xml:space="preserve"> é seo le trealamh leictreonach a chur isteach san uisce. </w:t>
      </w:r>
    </w:p>
    <w:p w14:paraId="59D18C50" w14:textId="43A62C95" w:rsidR="004131A9" w:rsidRPr="00AE5BA2" w:rsidRDefault="004131A9" w:rsidP="00653D3B">
      <w:pPr>
        <w:widowControl w:val="0"/>
        <w:numPr>
          <w:ilvl w:val="0"/>
          <w:numId w:val="31"/>
        </w:numPr>
        <w:autoSpaceDE w:val="0"/>
        <w:autoSpaceDN w:val="0"/>
        <w:spacing w:before="0" w:after="0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Nuair a bhíonn an anailís déanta</w:t>
      </w:r>
      <w:r w:rsidR="002206BC" w:rsidRPr="00AE5BA2">
        <w:rPr>
          <w:color w:val="1F1F1F" w:themeColor="text1" w:themeShade="80"/>
        </w:rPr>
        <w:t>,</w:t>
      </w:r>
      <w:r w:rsidRPr="00AE5BA2">
        <w:rPr>
          <w:color w:val="1F1F1F" w:themeColor="text1" w:themeShade="80"/>
        </w:rPr>
        <w:t xml:space="preserve"> </w:t>
      </w:r>
      <w:r w:rsidR="00653D3B" w:rsidRPr="00AE5BA2">
        <w:rPr>
          <w:b/>
          <w:bCs/>
          <w:color w:val="1F1F1F" w:themeColor="text1" w:themeShade="80"/>
        </w:rPr>
        <w:t>scaoiltear</w:t>
      </w:r>
      <w:r w:rsidRPr="00AE5BA2">
        <w:rPr>
          <w:color w:val="1F1F1F" w:themeColor="text1" w:themeShade="80"/>
        </w:rPr>
        <w:t xml:space="preserve"> saor an t-iasc. </w:t>
      </w:r>
    </w:p>
    <w:p w14:paraId="5700BBBE" w14:textId="1E665E0B" w:rsidR="004131A9" w:rsidRPr="00AE5BA2" w:rsidRDefault="00653D3B" w:rsidP="00653D3B">
      <w:pPr>
        <w:widowControl w:val="0"/>
        <w:numPr>
          <w:ilvl w:val="0"/>
          <w:numId w:val="31"/>
        </w:numPr>
        <w:autoSpaceDE w:val="0"/>
        <w:autoSpaceDN w:val="0"/>
        <w:spacing w:before="0" w:after="0"/>
        <w:jc w:val="left"/>
        <w:rPr>
          <w:color w:val="1F1F1F" w:themeColor="text1" w:themeShade="80"/>
        </w:rPr>
      </w:pPr>
      <w:r w:rsidRPr="00AE5BA2">
        <w:rPr>
          <w:b/>
          <w:bCs/>
          <w:color w:val="1F1F1F" w:themeColor="text1" w:themeShade="80"/>
        </w:rPr>
        <w:t>Léirítear</w:t>
      </w:r>
      <w:r w:rsidR="004131A9" w:rsidRPr="00AE5BA2">
        <w:rPr>
          <w:color w:val="1F1F1F" w:themeColor="text1" w:themeShade="80"/>
        </w:rPr>
        <w:t xml:space="preserve"> go bhfuil an-teacht aniar déanta ag na héisc. </w:t>
      </w:r>
    </w:p>
    <w:p w14:paraId="522F4A54" w14:textId="3F1E0A30" w:rsidR="004131A9" w:rsidRPr="00AE5BA2" w:rsidRDefault="004131A9" w:rsidP="00653D3B">
      <w:pPr>
        <w:widowControl w:val="0"/>
        <w:numPr>
          <w:ilvl w:val="0"/>
          <w:numId w:val="31"/>
        </w:numPr>
        <w:autoSpaceDE w:val="0"/>
        <w:autoSpaceDN w:val="0"/>
        <w:spacing w:before="0" w:after="0"/>
        <w:jc w:val="left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 xml:space="preserve">Léiríonn an méid a </w:t>
      </w:r>
      <w:r w:rsidR="00653D3B" w:rsidRPr="00AE5BA2">
        <w:rPr>
          <w:b/>
          <w:bCs/>
          <w:color w:val="1F1F1F" w:themeColor="text1" w:themeShade="80"/>
        </w:rPr>
        <w:t>baineadh</w:t>
      </w:r>
      <w:r w:rsidRPr="00AE5BA2">
        <w:rPr>
          <w:color w:val="1F1F1F" w:themeColor="text1" w:themeShade="80"/>
        </w:rPr>
        <w:t xml:space="preserve"> amach gur féidir abhainn a athshlánú. </w:t>
      </w:r>
    </w:p>
    <w:p w14:paraId="7B435E57" w14:textId="77777777" w:rsidR="004131A9" w:rsidRPr="00AE5BA2" w:rsidRDefault="004131A9" w:rsidP="004131A9">
      <w:pPr>
        <w:spacing w:before="0" w:after="0"/>
        <w:rPr>
          <w:color w:val="1F1F1F" w:themeColor="text1" w:themeShade="80"/>
        </w:rPr>
      </w:pPr>
    </w:p>
    <w:p w14:paraId="62872A09" w14:textId="0713EAD4" w:rsidR="004131A9" w:rsidRPr="00AE5BA2" w:rsidRDefault="00BB34E2" w:rsidP="004131A9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00AE5BA2">
        <w:rPr>
          <w:rFonts w:eastAsia="Times New Roman"/>
          <w:b/>
          <w:bCs/>
          <w:color w:val="0D6B6B"/>
          <w:sz w:val="24"/>
          <w:szCs w:val="24"/>
          <w:lang w:eastAsia="en-IE"/>
        </w:rPr>
        <w:t>3</w:t>
      </w:r>
      <w:r w:rsidR="004131A9" w:rsidRPr="00AE5BA2">
        <w:rPr>
          <w:rFonts w:eastAsia="Times New Roman"/>
          <w:b/>
          <w:bCs/>
          <w:color w:val="0D6B6B"/>
          <w:sz w:val="24"/>
          <w:szCs w:val="24"/>
          <w:lang w:eastAsia="en-IE"/>
        </w:rPr>
        <w:t>: Saibhreas teanga (Canúint na Mumhan)</w:t>
      </w:r>
      <w:r w:rsidR="004131A9" w:rsidRPr="00AE5BA2">
        <w:rPr>
          <w:rFonts w:eastAsia="Arial MT"/>
          <w:b/>
          <w:bCs/>
          <w:color w:val="0D6B6B"/>
          <w:sz w:val="24"/>
          <w:szCs w:val="24"/>
          <w:lang w:eastAsia="en-IE"/>
        </w:rPr>
        <w:t> </w:t>
      </w:r>
    </w:p>
    <w:p w14:paraId="2650BF9C" w14:textId="26284112" w:rsidR="00653D3B" w:rsidRPr="00AE5BA2" w:rsidRDefault="00427DCA" w:rsidP="004131A9">
      <w:p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Féach:</w:t>
      </w:r>
    </w:p>
    <w:p w14:paraId="0E1082E2" w14:textId="77777777" w:rsidR="00653D3B" w:rsidRPr="00AE5BA2" w:rsidRDefault="00653D3B" w:rsidP="004131A9">
      <w:pPr>
        <w:spacing w:before="0" w:after="0"/>
        <w:rPr>
          <w:color w:val="1F1F1F" w:themeColor="text1" w:themeShade="80"/>
        </w:rPr>
      </w:pPr>
    </w:p>
    <w:p w14:paraId="0B8DCF91" w14:textId="5C7DF715" w:rsidR="004131A9" w:rsidRPr="00AE5BA2" w:rsidRDefault="001465ED" w:rsidP="00653D3B">
      <w:pPr>
        <w:numPr>
          <w:ilvl w:val="0"/>
          <w:numId w:val="32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‘ana-thábhachtach’ agus ‘ana-theacht aniar’</w:t>
      </w:r>
      <w:r w:rsidR="003A6639" w:rsidRPr="00AE5BA2">
        <w:rPr>
          <w:color w:val="1F1F1F" w:themeColor="text1" w:themeShade="80"/>
        </w:rPr>
        <w:t xml:space="preserve"> (</w:t>
      </w:r>
      <w:r w:rsidR="00C25477" w:rsidRPr="00AE5BA2">
        <w:rPr>
          <w:color w:val="1F1F1F" w:themeColor="text1" w:themeShade="80"/>
        </w:rPr>
        <w:t>‘</w:t>
      </w:r>
      <w:r w:rsidR="003A6639" w:rsidRPr="00AE5BA2">
        <w:rPr>
          <w:color w:val="1F1F1F" w:themeColor="text1" w:themeShade="80"/>
        </w:rPr>
        <w:t>an-tábhachtach</w:t>
      </w:r>
      <w:r w:rsidR="00C25477" w:rsidRPr="00AE5BA2">
        <w:rPr>
          <w:color w:val="1F1F1F" w:themeColor="text1" w:themeShade="80"/>
        </w:rPr>
        <w:t>’</w:t>
      </w:r>
      <w:r w:rsidR="003A6639" w:rsidRPr="00AE5BA2">
        <w:rPr>
          <w:color w:val="1F1F1F" w:themeColor="text1" w:themeShade="80"/>
        </w:rPr>
        <w:t xml:space="preserve"> agus </w:t>
      </w:r>
      <w:r w:rsidR="00C25477" w:rsidRPr="00AE5BA2">
        <w:rPr>
          <w:color w:val="1F1F1F" w:themeColor="text1" w:themeShade="80"/>
        </w:rPr>
        <w:t>‘</w:t>
      </w:r>
      <w:r w:rsidR="003A6639" w:rsidRPr="00AE5BA2">
        <w:rPr>
          <w:color w:val="1F1F1F" w:themeColor="text1" w:themeShade="80"/>
        </w:rPr>
        <w:t>an-</w:t>
      </w:r>
      <w:r w:rsidR="00C25477" w:rsidRPr="00AE5BA2">
        <w:rPr>
          <w:color w:val="1F1F1F" w:themeColor="text1" w:themeShade="80"/>
        </w:rPr>
        <w:t>teacht’ aniar sa Chaighdeán Oifigiúil)</w:t>
      </w:r>
    </w:p>
    <w:p w14:paraId="5A6096F6" w14:textId="74800C3D" w:rsidR="004131A9" w:rsidRPr="00AE5BA2" w:rsidRDefault="001465ED" w:rsidP="00653D3B">
      <w:pPr>
        <w:numPr>
          <w:ilvl w:val="0"/>
          <w:numId w:val="32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‘do dhein’ (</w:t>
      </w:r>
      <w:r w:rsidR="00C25477" w:rsidRPr="00AE5BA2">
        <w:rPr>
          <w:color w:val="1F1F1F" w:themeColor="text1" w:themeShade="80"/>
        </w:rPr>
        <w:t>‘</w:t>
      </w:r>
      <w:r w:rsidRPr="00AE5BA2">
        <w:rPr>
          <w:color w:val="1F1F1F" w:themeColor="text1" w:themeShade="80"/>
        </w:rPr>
        <w:t>rinne</w:t>
      </w:r>
      <w:r w:rsidR="00C25477" w:rsidRPr="00AE5BA2">
        <w:rPr>
          <w:color w:val="1F1F1F" w:themeColor="text1" w:themeShade="80"/>
        </w:rPr>
        <w:t>’</w:t>
      </w:r>
      <w:r w:rsidR="003A6639" w:rsidRPr="00AE5BA2">
        <w:rPr>
          <w:color w:val="1F1F1F" w:themeColor="text1" w:themeShade="80"/>
        </w:rPr>
        <w:t xml:space="preserve"> sa Chaighdeán Oifigiúil</w:t>
      </w:r>
      <w:r w:rsidRPr="00AE5BA2">
        <w:rPr>
          <w:color w:val="1F1F1F" w:themeColor="text1" w:themeShade="80"/>
        </w:rPr>
        <w:t>)</w:t>
      </w:r>
    </w:p>
    <w:p w14:paraId="468C386E" w14:textId="74C2277F" w:rsidR="004131A9" w:rsidRPr="00AE5BA2" w:rsidRDefault="001465ED" w:rsidP="00653D3B">
      <w:pPr>
        <w:numPr>
          <w:ilvl w:val="0"/>
          <w:numId w:val="32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‘</w:t>
      </w:r>
      <w:proofErr w:type="spellStart"/>
      <w:r w:rsidR="003A6639" w:rsidRPr="00AE5BA2">
        <w:rPr>
          <w:color w:val="1F1F1F" w:themeColor="text1" w:themeShade="80"/>
        </w:rPr>
        <w:t>eascúin</w:t>
      </w:r>
      <w:proofErr w:type="spellEnd"/>
      <w:r w:rsidR="003A6639" w:rsidRPr="00AE5BA2">
        <w:rPr>
          <w:color w:val="1F1F1F" w:themeColor="text1" w:themeShade="80"/>
        </w:rPr>
        <w:t>’ (</w:t>
      </w:r>
      <w:r w:rsidR="00C25477" w:rsidRPr="00AE5BA2">
        <w:rPr>
          <w:color w:val="1F1F1F" w:themeColor="text1" w:themeShade="80"/>
        </w:rPr>
        <w:t>‘</w:t>
      </w:r>
      <w:proofErr w:type="spellStart"/>
      <w:r w:rsidR="003A6639" w:rsidRPr="00AE5BA2">
        <w:rPr>
          <w:color w:val="1F1F1F" w:themeColor="text1" w:themeShade="80"/>
        </w:rPr>
        <w:t>eascanna</w:t>
      </w:r>
      <w:proofErr w:type="spellEnd"/>
      <w:r w:rsidR="00C25477" w:rsidRPr="00AE5BA2">
        <w:rPr>
          <w:color w:val="1F1F1F" w:themeColor="text1" w:themeShade="80"/>
        </w:rPr>
        <w:t>’</w:t>
      </w:r>
      <w:r w:rsidR="003A6639" w:rsidRPr="00AE5BA2">
        <w:rPr>
          <w:color w:val="1F1F1F" w:themeColor="text1" w:themeShade="80"/>
        </w:rPr>
        <w:t xml:space="preserve"> sa Chaighdeán Oifigiúil)</w:t>
      </w:r>
    </w:p>
    <w:p w14:paraId="47EC8028" w14:textId="6DD4F5EC" w:rsidR="00653D3B" w:rsidRPr="00AE5BA2" w:rsidRDefault="003A6639" w:rsidP="00653D3B">
      <w:pPr>
        <w:numPr>
          <w:ilvl w:val="0"/>
          <w:numId w:val="32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‘don bhfoireann’ (</w:t>
      </w:r>
      <w:r w:rsidR="00C25477" w:rsidRPr="00AE5BA2">
        <w:rPr>
          <w:color w:val="1F1F1F" w:themeColor="text1" w:themeShade="80"/>
        </w:rPr>
        <w:t>‘</w:t>
      </w:r>
      <w:r w:rsidRPr="00AE5BA2">
        <w:rPr>
          <w:color w:val="1F1F1F" w:themeColor="text1" w:themeShade="80"/>
        </w:rPr>
        <w:t>d</w:t>
      </w:r>
      <w:r w:rsidR="00BB34E2" w:rsidRPr="00AE5BA2">
        <w:rPr>
          <w:color w:val="1F1F1F" w:themeColor="text1" w:themeShade="80"/>
        </w:rPr>
        <w:t>o</w:t>
      </w:r>
      <w:r w:rsidRPr="00AE5BA2">
        <w:rPr>
          <w:color w:val="1F1F1F" w:themeColor="text1" w:themeShade="80"/>
        </w:rPr>
        <w:t>n fhoireann</w:t>
      </w:r>
      <w:r w:rsidR="00C25477" w:rsidRPr="00AE5BA2">
        <w:rPr>
          <w:color w:val="1F1F1F" w:themeColor="text1" w:themeShade="80"/>
        </w:rPr>
        <w:t>’</w:t>
      </w:r>
      <w:r w:rsidRPr="00AE5BA2">
        <w:rPr>
          <w:color w:val="1F1F1F" w:themeColor="text1" w:themeShade="80"/>
        </w:rPr>
        <w:t xml:space="preserve"> sa Chaighdeán Oifigiúil)</w:t>
      </w:r>
    </w:p>
    <w:p w14:paraId="56932A92" w14:textId="77777777" w:rsidR="00097DC7" w:rsidRPr="00AE5BA2" w:rsidRDefault="00C25477" w:rsidP="00097DC7">
      <w:pPr>
        <w:numPr>
          <w:ilvl w:val="0"/>
          <w:numId w:val="32"/>
        </w:numPr>
        <w:spacing w:before="0" w:after="0"/>
        <w:rPr>
          <w:color w:val="1F1F1F" w:themeColor="text1" w:themeShade="80"/>
        </w:rPr>
      </w:pPr>
      <w:r w:rsidRPr="00AE5BA2">
        <w:rPr>
          <w:color w:val="1F1F1F" w:themeColor="text1" w:themeShade="80"/>
        </w:rPr>
        <w:t>‘thar n</w:t>
      </w:r>
      <w:r w:rsidR="00097DC7" w:rsidRPr="00AE5BA2">
        <w:rPr>
          <w:color w:val="1F1F1F" w:themeColor="text1" w:themeShade="80"/>
        </w:rPr>
        <w:t>-</w:t>
      </w:r>
      <w:r w:rsidRPr="00AE5BA2">
        <w:rPr>
          <w:color w:val="1F1F1F" w:themeColor="text1" w:themeShade="80"/>
        </w:rPr>
        <w:t>ais’ (‘ar ais’ sa Chaighdeán Oifigiúil</w:t>
      </w:r>
      <w:r w:rsidRPr="00AE5BA2">
        <w:rPr>
          <w:b/>
          <w:bCs/>
          <w:color w:val="1F1F1F" w:themeColor="text1" w:themeShade="80"/>
        </w:rPr>
        <w:t>)</w:t>
      </w:r>
    </w:p>
    <w:p w14:paraId="177CACCE" w14:textId="77777777" w:rsidR="00097DC7" w:rsidRPr="00AE5BA2" w:rsidRDefault="00097DC7" w:rsidP="00097DC7">
      <w:pPr>
        <w:spacing w:before="0" w:after="0"/>
        <w:rPr>
          <w:color w:val="1F1F1F" w:themeColor="text1" w:themeShade="80"/>
        </w:rPr>
      </w:pPr>
    </w:p>
    <w:p w14:paraId="24FE1834" w14:textId="77777777" w:rsidR="00097DC7" w:rsidRPr="00AE5BA2" w:rsidRDefault="00097DC7" w:rsidP="00097DC7">
      <w:pPr>
        <w:pStyle w:val="Heading3"/>
        <w:spacing w:before="0" w:beforeAutospacing="0"/>
        <w:rPr>
          <w:spacing w:val="-64"/>
        </w:rPr>
      </w:pPr>
      <w:r w:rsidRPr="00AE5BA2">
        <w:t>E. CUMARSÁID</w:t>
      </w:r>
    </w:p>
    <w:p w14:paraId="42F353AA" w14:textId="77777777" w:rsidR="00097DC7" w:rsidRPr="00AE5BA2" w:rsidRDefault="00097DC7" w:rsidP="00097DC7">
      <w:pPr>
        <w:pStyle w:val="Heading2"/>
        <w:spacing w:before="0" w:beforeAutospacing="0" w:after="0" w:afterAutospacing="0"/>
        <w:rPr>
          <w:sz w:val="22"/>
          <w:szCs w:val="22"/>
        </w:rPr>
      </w:pPr>
      <w:r w:rsidRPr="00AE5BA2">
        <w:rPr>
          <w:sz w:val="22"/>
          <w:szCs w:val="22"/>
        </w:rPr>
        <w:t>1: Caint</w:t>
      </w:r>
    </w:p>
    <w:p w14:paraId="0BDD7342" w14:textId="76FA8DE6" w:rsidR="00097DC7" w:rsidRPr="00AE5BA2" w:rsidRDefault="00097DC7" w:rsidP="00097DC7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bookmarkStart w:id="11" w:name="_Hlk147847324"/>
      <w:r w:rsidRPr="00AE5BA2">
        <w:rPr>
          <w:color w:val="1F1F1F" w:themeColor="text1" w:themeShade="80"/>
          <w:sz w:val="22"/>
          <w:szCs w:val="22"/>
        </w:rPr>
        <w:t xml:space="preserve">Tabhair deis do na beirteanna na pictiúir a chur i gcomparáid le chéile agus plé a dhéanamh ar chúrsaí </w:t>
      </w:r>
      <w:r w:rsidR="00427DCA" w:rsidRPr="00AE5BA2">
        <w:rPr>
          <w:color w:val="1F1F1F" w:themeColor="text1" w:themeShade="80"/>
          <w:sz w:val="22"/>
          <w:szCs w:val="22"/>
        </w:rPr>
        <w:t>comhshaoil</w:t>
      </w:r>
      <w:r w:rsidRPr="00AE5BA2">
        <w:rPr>
          <w:color w:val="1F1F1F" w:themeColor="text1" w:themeShade="80"/>
          <w:sz w:val="22"/>
          <w:szCs w:val="22"/>
        </w:rPr>
        <w:t>.</w:t>
      </w:r>
    </w:p>
    <w:p w14:paraId="499B5DED" w14:textId="77777777" w:rsidR="00097DC7" w:rsidRPr="00AE5BA2" w:rsidRDefault="00097DC7" w:rsidP="00097DC7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1"/>
    <w:p w14:paraId="686F3AB7" w14:textId="77777777" w:rsidR="00097DC7" w:rsidRPr="00AE5BA2" w:rsidRDefault="00097DC7" w:rsidP="00097DC7">
      <w:pPr>
        <w:pStyle w:val="Heading2"/>
        <w:spacing w:before="0" w:beforeAutospacing="0" w:after="0" w:afterAutospacing="0"/>
        <w:rPr>
          <w:sz w:val="22"/>
          <w:szCs w:val="22"/>
        </w:rPr>
      </w:pPr>
      <w:r w:rsidRPr="00AE5BA2">
        <w:rPr>
          <w:sz w:val="22"/>
          <w:szCs w:val="22"/>
        </w:rPr>
        <w:t>2:</w:t>
      </w:r>
      <w:r w:rsidRPr="00AE5BA2">
        <w:rPr>
          <w:spacing w:val="-1"/>
          <w:sz w:val="22"/>
          <w:szCs w:val="22"/>
        </w:rPr>
        <w:t xml:space="preserve"> </w:t>
      </w:r>
      <w:r w:rsidRPr="00AE5BA2">
        <w:rPr>
          <w:sz w:val="22"/>
          <w:szCs w:val="22"/>
        </w:rPr>
        <w:t xml:space="preserve">Scríobh </w:t>
      </w:r>
    </w:p>
    <w:p w14:paraId="0E2C74B8" w14:textId="4E501446" w:rsidR="00097DC7" w:rsidRPr="00AE5BA2" w:rsidRDefault="00097DC7" w:rsidP="00097DC7">
      <w:pPr>
        <w:spacing w:before="0" w:after="0"/>
        <w:rPr>
          <w:color w:val="5B5B5B" w:themeColor="text1" w:themeTint="D9"/>
        </w:rPr>
      </w:pPr>
      <w:r w:rsidRPr="00AE5BA2">
        <w:rPr>
          <w:color w:val="1F1F1F" w:themeColor="text1" w:themeShade="80"/>
        </w:rPr>
        <w:t>Iarr orthu ríomhphost gearr a scríobh chuig a gcomhairleoirí contae áitiú</w:t>
      </w:r>
      <w:r w:rsidR="00427DCA" w:rsidRPr="00AE5BA2">
        <w:rPr>
          <w:color w:val="1F1F1F" w:themeColor="text1" w:themeShade="80"/>
        </w:rPr>
        <w:t xml:space="preserve">la </w:t>
      </w:r>
      <w:r w:rsidRPr="00AE5BA2">
        <w:rPr>
          <w:color w:val="1F1F1F" w:themeColor="text1" w:themeShade="80"/>
        </w:rPr>
        <w:t xml:space="preserve">chun gearán a dhéanamh faoi cheann amháin de na fadhbanna truaillithe. </w:t>
      </w:r>
    </w:p>
    <w:p w14:paraId="51D79BF7" w14:textId="2DA17944" w:rsidR="00E91DEB" w:rsidRPr="00AE5BA2" w:rsidRDefault="00097DC7" w:rsidP="00097DC7">
      <w:pPr>
        <w:spacing w:before="0" w:after="0"/>
        <w:rPr>
          <w:color w:val="1F1F1F" w:themeColor="text1" w:themeShade="80"/>
        </w:rPr>
      </w:pPr>
      <w:r w:rsidRPr="00AE5BA2">
        <w:rPr>
          <w:noProof/>
          <w:color w:val="6F6F6F" w:themeColor="text1" w:themeTint="BF"/>
        </w:rPr>
        <w:drawing>
          <wp:anchor distT="0" distB="0" distL="114300" distR="114300" simplePos="0" relativeHeight="251689996" behindDoc="0" locked="0" layoutInCell="1" allowOverlap="1" wp14:anchorId="26B5F188" wp14:editId="6B85BFBE">
            <wp:simplePos x="0" y="0"/>
            <wp:positionH relativeFrom="margin">
              <wp:align>left</wp:align>
            </wp:positionH>
            <wp:positionV relativeFrom="paragraph">
              <wp:posOffset>1357533</wp:posOffset>
            </wp:positionV>
            <wp:extent cx="6188710" cy="419100"/>
            <wp:effectExtent l="0" t="0" r="2540" b="0"/>
            <wp:wrapNone/>
            <wp:docPr id="973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DEB" w:rsidRPr="00AE5BA2" w:rsidSect="008712FC">
      <w:headerReference w:type="default" r:id="rId31"/>
      <w:footerReference w:type="default" r:id="rId32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CD750" w14:textId="77777777" w:rsidR="00B72D5B" w:rsidRPr="00665CDF" w:rsidRDefault="00B72D5B" w:rsidP="003228B7">
      <w:r w:rsidRPr="00665CDF">
        <w:separator/>
      </w:r>
    </w:p>
  </w:endnote>
  <w:endnote w:type="continuationSeparator" w:id="0">
    <w:p w14:paraId="4E5C22ED" w14:textId="77777777" w:rsidR="00B72D5B" w:rsidRPr="00665CDF" w:rsidRDefault="00B72D5B" w:rsidP="003228B7">
      <w:r w:rsidRPr="00665CDF">
        <w:continuationSeparator/>
      </w:r>
    </w:p>
  </w:endnote>
  <w:endnote w:type="continuationNotice" w:id="1">
    <w:p w14:paraId="1474132E" w14:textId="77777777" w:rsidR="00B72D5B" w:rsidRPr="00665CDF" w:rsidRDefault="00B72D5B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0F1B4E36" w:rsidR="00933AE0" w:rsidRDefault="00B27AB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8" behindDoc="1" locked="0" layoutInCell="1" allowOverlap="1" wp14:anchorId="68BE014F" wp14:editId="4BC00689">
                  <wp:simplePos x="0" y="0"/>
                  <wp:positionH relativeFrom="margin">
                    <wp:align>left</wp:align>
                  </wp:positionH>
                  <wp:positionV relativeFrom="page">
                    <wp:posOffset>10201333</wp:posOffset>
                  </wp:positionV>
                  <wp:extent cx="1384935" cy="153670"/>
                  <wp:effectExtent l="0" t="0" r="5715" b="17780"/>
                  <wp:wrapNone/>
                  <wp:docPr id="1849981106" name="Text Box 184998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8493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FB0F" w14:textId="3CF53600" w:rsidR="00A23FA1" w:rsidRPr="00990D86" w:rsidRDefault="00A23FA1" w:rsidP="00A23FA1">
                              <w:pPr>
                                <w:spacing w:before="14"/>
                                <w:ind w:left="20"/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6 Feabhra 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E014F" id="_x0000_t202" coordsize="21600,21600" o:spt="202" path="m,l,21600r21600,l21600,xe">
                  <v:stroke joinstyle="miter"/>
                  <v:path gradientshapeok="t" o:connecttype="rect"/>
                </v:shapetype>
                <v:shape id="Text Box 1849981106" o:spid="_x0000_s1031" type="#_x0000_t202" style="position:absolute;left:0;text-align:left;margin-left:0;margin-top:803.25pt;width:109.05pt;height:12.1pt;z-index:-2516541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" filled="f" stroked="f">
                  <v:path arrowok="t"/>
                  <v:textbox inset="0,0,0,0">
                    <w:txbxContent>
                      <w:p w14:paraId="49A5FB0F" w14:textId="3CF53600" w:rsidR="00A23FA1" w:rsidRPr="00990D86" w:rsidRDefault="00A23FA1" w:rsidP="00A23FA1">
                        <w:pPr>
                          <w:spacing w:before="14"/>
                          <w:ind w:left="20"/>
                          <w:rPr>
                            <w:color w:val="585858"/>
                            <w:sz w:val="18"/>
                            <w:lang w:val="en-IE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>6 Feabhra 2025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60290" behindDoc="1" locked="0" layoutInCell="1" allowOverlap="1" wp14:anchorId="268D1BEA" wp14:editId="0E74A625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73BCFB1" id="Rectangle 1358509695" o:spid="_x0000_s1026" style="position:absolute;margin-left:53.85pt;margin-top:783.3pt;width:496.05pt;height:.95pt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 fillcolor="#ffd93b" stroked="f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1CFF743F" w:rsidR="0057140B" w:rsidRPr="00665CDF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29D3F" w14:textId="77777777" w:rsidR="00B72D5B" w:rsidRPr="00665CDF" w:rsidRDefault="00B72D5B" w:rsidP="003228B7">
      <w:r w:rsidRPr="00665CDF">
        <w:separator/>
      </w:r>
    </w:p>
  </w:footnote>
  <w:footnote w:type="continuationSeparator" w:id="0">
    <w:p w14:paraId="05D993BC" w14:textId="77777777" w:rsidR="00B72D5B" w:rsidRPr="00665CDF" w:rsidRDefault="00B72D5B" w:rsidP="003228B7">
      <w:r w:rsidRPr="00665CDF">
        <w:continuationSeparator/>
      </w:r>
    </w:p>
  </w:footnote>
  <w:footnote w:type="continuationNotice" w:id="1">
    <w:p w14:paraId="72C910F5" w14:textId="77777777" w:rsidR="00B72D5B" w:rsidRPr="00665CDF" w:rsidRDefault="00B72D5B" w:rsidP="003228B7"/>
  </w:footnote>
  <w:footnote w:id="2">
    <w:p w14:paraId="7CA32B2C" w14:textId="77777777" w:rsidR="009B59B2" w:rsidRPr="009B59B2" w:rsidRDefault="009B59B2" w:rsidP="009B59B2">
      <w:pPr>
        <w:pStyle w:val="FootnoteText"/>
        <w:spacing w:before="0" w:after="0"/>
        <w:rPr>
          <w:color w:val="1F1F1F" w:themeColor="text1" w:themeShade="80"/>
        </w:rPr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‘an-tábhachtach’ a scríobhtar as Chaighdeán Oifigiúil</w:t>
      </w:r>
    </w:p>
  </w:footnote>
  <w:footnote w:id="3">
    <w:p w14:paraId="1ABC3C6F" w14:textId="77777777" w:rsidR="009B59B2" w:rsidRPr="009B59B2" w:rsidRDefault="009B59B2" w:rsidP="009B59B2">
      <w:pPr>
        <w:pStyle w:val="FootnoteText"/>
        <w:spacing w:before="0" w:after="0"/>
        <w:rPr>
          <w:color w:val="1F1F1F" w:themeColor="text1" w:themeShade="80"/>
        </w:rPr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eascúin = leagan canúnach de ‘eascanna’</w:t>
      </w:r>
    </w:p>
  </w:footnote>
  <w:footnote w:id="4">
    <w:p w14:paraId="42673522" w14:textId="77777777" w:rsidR="009B59B2" w:rsidRPr="009B59B2" w:rsidRDefault="009B59B2" w:rsidP="009B59B2">
      <w:pPr>
        <w:pStyle w:val="FootnoteText"/>
        <w:spacing w:before="0" w:after="0"/>
        <w:rPr>
          <w:color w:val="1F1F1F" w:themeColor="text1" w:themeShade="80"/>
        </w:rPr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do dhein = leagan canúnach de ‘rinne’</w:t>
      </w:r>
    </w:p>
  </w:footnote>
  <w:footnote w:id="5">
    <w:p w14:paraId="0C6E25C8" w14:textId="77777777" w:rsidR="009B59B2" w:rsidRPr="009B59B2" w:rsidRDefault="009B59B2" w:rsidP="009B59B2">
      <w:pPr>
        <w:pStyle w:val="FootnoteText"/>
        <w:spacing w:before="0" w:after="0"/>
        <w:rPr>
          <w:color w:val="1F1F1F" w:themeColor="text1" w:themeShade="80"/>
        </w:rPr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thar n-ais = leagan canúnach de ‘ar ais’</w:t>
      </w:r>
    </w:p>
  </w:footnote>
  <w:footnote w:id="6">
    <w:p w14:paraId="78AC279E" w14:textId="77777777" w:rsidR="009B59B2" w:rsidRPr="009B59B2" w:rsidRDefault="009B59B2" w:rsidP="009B59B2">
      <w:pPr>
        <w:spacing w:before="0" w:after="0" w:line="240" w:lineRule="auto"/>
        <w:rPr>
          <w:color w:val="1F1F1F" w:themeColor="text1" w:themeShade="80"/>
          <w:sz w:val="20"/>
          <w:szCs w:val="20"/>
        </w:rPr>
      </w:pPr>
      <w:r w:rsidRPr="009B59B2">
        <w:rPr>
          <w:rStyle w:val="FootnoteReference"/>
          <w:color w:val="1F1F1F" w:themeColor="text1" w:themeShade="80"/>
          <w:sz w:val="20"/>
          <w:szCs w:val="20"/>
        </w:rPr>
        <w:footnoteRef/>
      </w:r>
      <w:r w:rsidRPr="009B59B2">
        <w:rPr>
          <w:color w:val="1F1F1F" w:themeColor="text1" w:themeShade="80"/>
          <w:sz w:val="20"/>
          <w:szCs w:val="20"/>
        </w:rPr>
        <w:t xml:space="preserve"> </w:t>
      </w:r>
      <w:r w:rsidRPr="009B59B2">
        <w:rPr>
          <w:rFonts w:asciiTheme="minorHAnsi" w:hAnsiTheme="minorHAnsi" w:cstheme="minorHAnsi"/>
          <w:color w:val="1F1F1F" w:themeColor="text1" w:themeShade="80"/>
          <w:sz w:val="20"/>
          <w:szCs w:val="20"/>
        </w:rPr>
        <w:t>Canúint na Mumhan atá ag an gcainteoir seo; mar sin, cloítear le nósanna na canúna sin maidir le réamhfhocail agus an t-alt, mar shampla, urú seachas séimhiú i ndiaidh ‘den’ agus ‘don’, agus urú ar ainmfhocail dar tús ‘d’ agus ‘t’.</w:t>
      </w:r>
    </w:p>
  </w:footnote>
  <w:footnote w:id="7">
    <w:p w14:paraId="7F78E0EA" w14:textId="77777777" w:rsidR="009B59B2" w:rsidRPr="009B59B2" w:rsidRDefault="009B59B2" w:rsidP="009B59B2">
      <w:pPr>
        <w:pStyle w:val="FootnoteText"/>
        <w:spacing w:before="0" w:after="0"/>
        <w:rPr>
          <w:color w:val="1F1F1F" w:themeColor="text1" w:themeShade="80"/>
        </w:rPr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‘an-teacht’ a scríobhtar as Chaighdeán Oifigiúil</w:t>
      </w:r>
    </w:p>
  </w:footnote>
  <w:footnote w:id="8">
    <w:p w14:paraId="5B596F69" w14:textId="77777777" w:rsidR="009B59B2" w:rsidRDefault="009B59B2" w:rsidP="009B59B2">
      <w:pPr>
        <w:pStyle w:val="FootnoteText"/>
        <w:spacing w:before="0" w:after="0"/>
      </w:pPr>
      <w:r w:rsidRPr="009B59B2">
        <w:rPr>
          <w:rStyle w:val="FootnoteReference"/>
          <w:color w:val="1F1F1F" w:themeColor="text1" w:themeShade="80"/>
        </w:rPr>
        <w:footnoteRef/>
      </w:r>
      <w:r w:rsidRPr="009B59B2">
        <w:rPr>
          <w:color w:val="1F1F1F" w:themeColor="text1" w:themeShade="80"/>
        </w:rPr>
        <w:t xml:space="preserve"> stocanna = leagan canúnach de ‘stoic’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0E92D6A8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4BFC2F1C" w:rsidR="003F23F7" w:rsidRPr="00665CDF" w:rsidRDefault="00237DA2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Abhainn thruaillithe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4BFC2F1C" w:rsidR="003F23F7" w:rsidRPr="00665CDF" w:rsidRDefault="00237DA2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Abhainn thruaillithe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5E120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5ABE"/>
    <w:multiLevelType w:val="hybridMultilevel"/>
    <w:tmpl w:val="601C8644"/>
    <w:lvl w:ilvl="0" w:tplc="28885F0A">
      <w:start w:val="6"/>
      <w:numFmt w:val="bullet"/>
      <w:lvlText w:val="-"/>
      <w:lvlJc w:val="left"/>
      <w:pPr>
        <w:ind w:left="108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C56CC"/>
    <w:multiLevelType w:val="hybridMultilevel"/>
    <w:tmpl w:val="03E81F0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396E64"/>
    <w:multiLevelType w:val="hybridMultilevel"/>
    <w:tmpl w:val="2C62277A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7A1A1A"/>
    <w:multiLevelType w:val="hybridMultilevel"/>
    <w:tmpl w:val="21564318"/>
    <w:lvl w:ilvl="0" w:tplc="3E6E90CC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7C757E"/>
    <w:multiLevelType w:val="hybridMultilevel"/>
    <w:tmpl w:val="B5FE81D4"/>
    <w:lvl w:ilvl="0" w:tplc="1B5E493C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B32BDD"/>
    <w:multiLevelType w:val="hybridMultilevel"/>
    <w:tmpl w:val="28AA7512"/>
    <w:lvl w:ilvl="0" w:tplc="A8A07380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695"/>
    <w:multiLevelType w:val="hybridMultilevel"/>
    <w:tmpl w:val="2156431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AD1281"/>
    <w:multiLevelType w:val="hybridMultilevel"/>
    <w:tmpl w:val="225C9EE2"/>
    <w:lvl w:ilvl="0" w:tplc="202E034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B55D46"/>
    <w:multiLevelType w:val="hybridMultilevel"/>
    <w:tmpl w:val="32043D6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0" w15:restartNumberingAfterBreak="0">
    <w:nsid w:val="20DA06F8"/>
    <w:multiLevelType w:val="hybridMultilevel"/>
    <w:tmpl w:val="29AC2F6C"/>
    <w:lvl w:ilvl="0" w:tplc="B5EA55B0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0D6B6B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1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717282"/>
    <w:multiLevelType w:val="hybridMultilevel"/>
    <w:tmpl w:val="B1B2709A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4316D"/>
    <w:multiLevelType w:val="hybridMultilevel"/>
    <w:tmpl w:val="0582CACC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9806E1"/>
    <w:multiLevelType w:val="hybridMultilevel"/>
    <w:tmpl w:val="7340E472"/>
    <w:lvl w:ilvl="0" w:tplc="FEF81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CA7688"/>
    <w:multiLevelType w:val="hybridMultilevel"/>
    <w:tmpl w:val="5B344AE2"/>
    <w:lvl w:ilvl="0" w:tplc="1F0EB03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6D3955"/>
    <w:multiLevelType w:val="hybridMultilevel"/>
    <w:tmpl w:val="FF1A181C"/>
    <w:lvl w:ilvl="0" w:tplc="3C5878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63535" w:themeColor="accent1" w:themeShade="8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90250"/>
    <w:multiLevelType w:val="hybridMultilevel"/>
    <w:tmpl w:val="CCF0CDC0"/>
    <w:lvl w:ilvl="0" w:tplc="BDB6797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55392"/>
    <w:multiLevelType w:val="multilevel"/>
    <w:tmpl w:val="AC68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F0393A"/>
    <w:multiLevelType w:val="hybridMultilevel"/>
    <w:tmpl w:val="2C62277A"/>
    <w:lvl w:ilvl="0" w:tplc="3E6E90CC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704AC2"/>
    <w:multiLevelType w:val="hybridMultilevel"/>
    <w:tmpl w:val="D46CF184"/>
    <w:lvl w:ilvl="0" w:tplc="DD1AD33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1BD5EB2"/>
    <w:multiLevelType w:val="hybridMultilevel"/>
    <w:tmpl w:val="5B344AE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687846"/>
    <w:multiLevelType w:val="hybridMultilevel"/>
    <w:tmpl w:val="3DC669FC"/>
    <w:lvl w:ilvl="0" w:tplc="7A0A6C3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E747CC"/>
    <w:multiLevelType w:val="hybridMultilevel"/>
    <w:tmpl w:val="A4341136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2B6BA8"/>
    <w:multiLevelType w:val="hybridMultilevel"/>
    <w:tmpl w:val="A1E0B230"/>
    <w:lvl w:ilvl="0" w:tplc="202E034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A102FA3"/>
    <w:multiLevelType w:val="hybridMultilevel"/>
    <w:tmpl w:val="CCF0CDC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047EFB"/>
    <w:multiLevelType w:val="hybridMultilevel"/>
    <w:tmpl w:val="A1E0B230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254D41" w:themeColor="accent5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AE0CD0"/>
    <w:multiLevelType w:val="hybridMultilevel"/>
    <w:tmpl w:val="2214DA3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5B85E28"/>
    <w:multiLevelType w:val="hybridMultilevel"/>
    <w:tmpl w:val="32043D68"/>
    <w:lvl w:ilvl="0" w:tplc="0A2EFF1E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63535" w:themeColor="accent1" w:themeShade="8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9B43811"/>
    <w:multiLevelType w:val="hybridMultilevel"/>
    <w:tmpl w:val="C6C4D99C"/>
    <w:lvl w:ilvl="0" w:tplc="CC08C84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1493905">
    <w:abstractNumId w:val="9"/>
  </w:num>
  <w:num w:numId="2" w16cid:durableId="1026443529">
    <w:abstractNumId w:val="11"/>
  </w:num>
  <w:num w:numId="3" w16cid:durableId="979648540">
    <w:abstractNumId w:val="15"/>
  </w:num>
  <w:num w:numId="4" w16cid:durableId="1184633559">
    <w:abstractNumId w:val="12"/>
  </w:num>
  <w:num w:numId="5" w16cid:durableId="1622690608">
    <w:abstractNumId w:val="17"/>
  </w:num>
  <w:num w:numId="6" w16cid:durableId="216212402">
    <w:abstractNumId w:val="4"/>
  </w:num>
  <w:num w:numId="7" w16cid:durableId="1432893312">
    <w:abstractNumId w:val="21"/>
  </w:num>
  <w:num w:numId="8" w16cid:durableId="326372374">
    <w:abstractNumId w:val="1"/>
  </w:num>
  <w:num w:numId="9" w16cid:durableId="370888681">
    <w:abstractNumId w:val="20"/>
  </w:num>
  <w:num w:numId="10" w16cid:durableId="1639333920">
    <w:abstractNumId w:val="3"/>
  </w:num>
  <w:num w:numId="11" w16cid:durableId="1122922329">
    <w:abstractNumId w:val="22"/>
  </w:num>
  <w:num w:numId="12" w16cid:durableId="1140535235">
    <w:abstractNumId w:val="2"/>
  </w:num>
  <w:num w:numId="13" w16cid:durableId="756442346">
    <w:abstractNumId w:val="6"/>
  </w:num>
  <w:num w:numId="14" w16cid:durableId="224806158">
    <w:abstractNumId w:val="14"/>
  </w:num>
  <w:num w:numId="15" w16cid:durableId="1973362183">
    <w:abstractNumId w:val="7"/>
  </w:num>
  <w:num w:numId="16" w16cid:durableId="1924607434">
    <w:abstractNumId w:val="26"/>
  </w:num>
  <w:num w:numId="17" w16cid:durableId="392390359">
    <w:abstractNumId w:val="19"/>
  </w:num>
  <w:num w:numId="18" w16cid:durableId="808398697">
    <w:abstractNumId w:val="28"/>
  </w:num>
  <w:num w:numId="19" w16cid:durableId="649676564">
    <w:abstractNumId w:val="10"/>
  </w:num>
  <w:num w:numId="20" w16cid:durableId="1879119529">
    <w:abstractNumId w:val="29"/>
  </w:num>
  <w:num w:numId="21" w16cid:durableId="819925741">
    <w:abstractNumId w:val="25"/>
  </w:num>
  <w:num w:numId="22" w16cid:durableId="686449683">
    <w:abstractNumId w:val="5"/>
  </w:num>
  <w:num w:numId="23" w16cid:durableId="1390808886">
    <w:abstractNumId w:val="16"/>
  </w:num>
  <w:num w:numId="24" w16cid:durableId="489292974">
    <w:abstractNumId w:val="13"/>
  </w:num>
  <w:num w:numId="25" w16cid:durableId="1852330342">
    <w:abstractNumId w:val="30"/>
  </w:num>
  <w:num w:numId="26" w16cid:durableId="1402602807">
    <w:abstractNumId w:val="18"/>
  </w:num>
  <w:num w:numId="27" w16cid:durableId="1474710954">
    <w:abstractNumId w:val="24"/>
  </w:num>
  <w:num w:numId="28" w16cid:durableId="515196711">
    <w:abstractNumId w:val="31"/>
  </w:num>
  <w:num w:numId="29" w16cid:durableId="1690905773">
    <w:abstractNumId w:val="0"/>
  </w:num>
  <w:num w:numId="30" w16cid:durableId="181360062">
    <w:abstractNumId w:val="23"/>
  </w:num>
  <w:num w:numId="31" w16cid:durableId="350880882">
    <w:abstractNumId w:val="8"/>
  </w:num>
  <w:num w:numId="32" w16cid:durableId="794105136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1040"/>
    <w:rsid w:val="0000107D"/>
    <w:rsid w:val="00002173"/>
    <w:rsid w:val="000032BC"/>
    <w:rsid w:val="0000341A"/>
    <w:rsid w:val="00003C3A"/>
    <w:rsid w:val="00003C7D"/>
    <w:rsid w:val="000042FA"/>
    <w:rsid w:val="00004A95"/>
    <w:rsid w:val="00005A20"/>
    <w:rsid w:val="00006BDB"/>
    <w:rsid w:val="00006D91"/>
    <w:rsid w:val="0000707C"/>
    <w:rsid w:val="000109D2"/>
    <w:rsid w:val="00010D64"/>
    <w:rsid w:val="00012AA5"/>
    <w:rsid w:val="00012D85"/>
    <w:rsid w:val="0001451E"/>
    <w:rsid w:val="00014D7D"/>
    <w:rsid w:val="00014EE3"/>
    <w:rsid w:val="00014F39"/>
    <w:rsid w:val="00015650"/>
    <w:rsid w:val="000161A7"/>
    <w:rsid w:val="00016DC3"/>
    <w:rsid w:val="00020C18"/>
    <w:rsid w:val="00021E6B"/>
    <w:rsid w:val="00022048"/>
    <w:rsid w:val="0002308A"/>
    <w:rsid w:val="00023299"/>
    <w:rsid w:val="00023808"/>
    <w:rsid w:val="000242DA"/>
    <w:rsid w:val="0002478A"/>
    <w:rsid w:val="00024B31"/>
    <w:rsid w:val="00025748"/>
    <w:rsid w:val="000269B8"/>
    <w:rsid w:val="00026E6F"/>
    <w:rsid w:val="000270AE"/>
    <w:rsid w:val="000275AF"/>
    <w:rsid w:val="00027FF2"/>
    <w:rsid w:val="00030C43"/>
    <w:rsid w:val="000311BF"/>
    <w:rsid w:val="00031520"/>
    <w:rsid w:val="000323CA"/>
    <w:rsid w:val="000323EF"/>
    <w:rsid w:val="00033CCF"/>
    <w:rsid w:val="00037835"/>
    <w:rsid w:val="00037B36"/>
    <w:rsid w:val="00037C82"/>
    <w:rsid w:val="0004035C"/>
    <w:rsid w:val="00041F14"/>
    <w:rsid w:val="00042173"/>
    <w:rsid w:val="00042433"/>
    <w:rsid w:val="00043373"/>
    <w:rsid w:val="00043916"/>
    <w:rsid w:val="00043C27"/>
    <w:rsid w:val="000448A2"/>
    <w:rsid w:val="00045039"/>
    <w:rsid w:val="00045963"/>
    <w:rsid w:val="00045A9C"/>
    <w:rsid w:val="00045C78"/>
    <w:rsid w:val="00046AE5"/>
    <w:rsid w:val="00047278"/>
    <w:rsid w:val="0004775B"/>
    <w:rsid w:val="00047A76"/>
    <w:rsid w:val="0005010D"/>
    <w:rsid w:val="000501C5"/>
    <w:rsid w:val="00050614"/>
    <w:rsid w:val="0005066B"/>
    <w:rsid w:val="00050C59"/>
    <w:rsid w:val="00051A3E"/>
    <w:rsid w:val="00052396"/>
    <w:rsid w:val="000529A5"/>
    <w:rsid w:val="000535C5"/>
    <w:rsid w:val="00054BEB"/>
    <w:rsid w:val="000557FF"/>
    <w:rsid w:val="000561A1"/>
    <w:rsid w:val="00057129"/>
    <w:rsid w:val="00057829"/>
    <w:rsid w:val="00060290"/>
    <w:rsid w:val="000618D7"/>
    <w:rsid w:val="0006210D"/>
    <w:rsid w:val="00062AB7"/>
    <w:rsid w:val="00062ACA"/>
    <w:rsid w:val="00063AE1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A0D"/>
    <w:rsid w:val="00071D46"/>
    <w:rsid w:val="00072160"/>
    <w:rsid w:val="00072492"/>
    <w:rsid w:val="0007270D"/>
    <w:rsid w:val="000750DC"/>
    <w:rsid w:val="000757FB"/>
    <w:rsid w:val="000772B6"/>
    <w:rsid w:val="000777DE"/>
    <w:rsid w:val="00077B65"/>
    <w:rsid w:val="00077DAD"/>
    <w:rsid w:val="00077E4F"/>
    <w:rsid w:val="00080EC5"/>
    <w:rsid w:val="00081155"/>
    <w:rsid w:val="00081667"/>
    <w:rsid w:val="0008263E"/>
    <w:rsid w:val="00082839"/>
    <w:rsid w:val="000829BC"/>
    <w:rsid w:val="00083708"/>
    <w:rsid w:val="000839FD"/>
    <w:rsid w:val="000845DE"/>
    <w:rsid w:val="000849B9"/>
    <w:rsid w:val="00085372"/>
    <w:rsid w:val="00085C31"/>
    <w:rsid w:val="00085EFE"/>
    <w:rsid w:val="000866A6"/>
    <w:rsid w:val="00086834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41A1"/>
    <w:rsid w:val="0009504A"/>
    <w:rsid w:val="00095B3D"/>
    <w:rsid w:val="0009658C"/>
    <w:rsid w:val="0009717C"/>
    <w:rsid w:val="00097D04"/>
    <w:rsid w:val="00097DC7"/>
    <w:rsid w:val="000A04E2"/>
    <w:rsid w:val="000A07DE"/>
    <w:rsid w:val="000A095C"/>
    <w:rsid w:val="000A0DE7"/>
    <w:rsid w:val="000A0EF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5A28"/>
    <w:rsid w:val="000A60EA"/>
    <w:rsid w:val="000A6282"/>
    <w:rsid w:val="000A662F"/>
    <w:rsid w:val="000A6EEA"/>
    <w:rsid w:val="000A705A"/>
    <w:rsid w:val="000A74B8"/>
    <w:rsid w:val="000A7540"/>
    <w:rsid w:val="000A76DB"/>
    <w:rsid w:val="000A7A16"/>
    <w:rsid w:val="000B0C4D"/>
    <w:rsid w:val="000B1452"/>
    <w:rsid w:val="000B14ED"/>
    <w:rsid w:val="000B1C50"/>
    <w:rsid w:val="000B1C5E"/>
    <w:rsid w:val="000B2865"/>
    <w:rsid w:val="000B2CAA"/>
    <w:rsid w:val="000B33E3"/>
    <w:rsid w:val="000B389B"/>
    <w:rsid w:val="000B3990"/>
    <w:rsid w:val="000B5934"/>
    <w:rsid w:val="000B652F"/>
    <w:rsid w:val="000B723F"/>
    <w:rsid w:val="000B7446"/>
    <w:rsid w:val="000B7473"/>
    <w:rsid w:val="000C0267"/>
    <w:rsid w:val="000C1598"/>
    <w:rsid w:val="000C1744"/>
    <w:rsid w:val="000C2A8C"/>
    <w:rsid w:val="000C3BFB"/>
    <w:rsid w:val="000C3D67"/>
    <w:rsid w:val="000C43E6"/>
    <w:rsid w:val="000C4548"/>
    <w:rsid w:val="000C480D"/>
    <w:rsid w:val="000C4FA2"/>
    <w:rsid w:val="000C53DE"/>
    <w:rsid w:val="000C545F"/>
    <w:rsid w:val="000C5770"/>
    <w:rsid w:val="000C585E"/>
    <w:rsid w:val="000C65B5"/>
    <w:rsid w:val="000C6C33"/>
    <w:rsid w:val="000C6C70"/>
    <w:rsid w:val="000C7093"/>
    <w:rsid w:val="000C7738"/>
    <w:rsid w:val="000C78F1"/>
    <w:rsid w:val="000C7D48"/>
    <w:rsid w:val="000D0132"/>
    <w:rsid w:val="000D0671"/>
    <w:rsid w:val="000D0914"/>
    <w:rsid w:val="000D099F"/>
    <w:rsid w:val="000D0E82"/>
    <w:rsid w:val="000D1F06"/>
    <w:rsid w:val="000D2507"/>
    <w:rsid w:val="000D3206"/>
    <w:rsid w:val="000D44B8"/>
    <w:rsid w:val="000D4BD8"/>
    <w:rsid w:val="000D4FF5"/>
    <w:rsid w:val="000D5CE3"/>
    <w:rsid w:val="000D655F"/>
    <w:rsid w:val="000D65A0"/>
    <w:rsid w:val="000D6AA5"/>
    <w:rsid w:val="000D6AAC"/>
    <w:rsid w:val="000D6C95"/>
    <w:rsid w:val="000E091C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605"/>
    <w:rsid w:val="000F2669"/>
    <w:rsid w:val="000F26C4"/>
    <w:rsid w:val="000F2BA5"/>
    <w:rsid w:val="000F3F8D"/>
    <w:rsid w:val="000F41BE"/>
    <w:rsid w:val="000F4A13"/>
    <w:rsid w:val="000F4F31"/>
    <w:rsid w:val="000F53EB"/>
    <w:rsid w:val="000F575C"/>
    <w:rsid w:val="000F5A99"/>
    <w:rsid w:val="000F63D0"/>
    <w:rsid w:val="000F7829"/>
    <w:rsid w:val="000F79A9"/>
    <w:rsid w:val="000F7B16"/>
    <w:rsid w:val="00100308"/>
    <w:rsid w:val="00100AB6"/>
    <w:rsid w:val="00100B59"/>
    <w:rsid w:val="001011D6"/>
    <w:rsid w:val="00101473"/>
    <w:rsid w:val="0010148F"/>
    <w:rsid w:val="001014B6"/>
    <w:rsid w:val="001019BE"/>
    <w:rsid w:val="001028B4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B96"/>
    <w:rsid w:val="00112D21"/>
    <w:rsid w:val="00113330"/>
    <w:rsid w:val="001139EF"/>
    <w:rsid w:val="00114F9F"/>
    <w:rsid w:val="001154F5"/>
    <w:rsid w:val="001157DF"/>
    <w:rsid w:val="001159F7"/>
    <w:rsid w:val="00115B39"/>
    <w:rsid w:val="00115BA5"/>
    <w:rsid w:val="00116493"/>
    <w:rsid w:val="00120134"/>
    <w:rsid w:val="001210DD"/>
    <w:rsid w:val="001218DF"/>
    <w:rsid w:val="00121D0A"/>
    <w:rsid w:val="00123006"/>
    <w:rsid w:val="00123FA1"/>
    <w:rsid w:val="00124D66"/>
    <w:rsid w:val="00124FE9"/>
    <w:rsid w:val="001250A1"/>
    <w:rsid w:val="001250D0"/>
    <w:rsid w:val="00125527"/>
    <w:rsid w:val="00125A37"/>
    <w:rsid w:val="001264BA"/>
    <w:rsid w:val="001278DC"/>
    <w:rsid w:val="00130AA5"/>
    <w:rsid w:val="0013109D"/>
    <w:rsid w:val="001315FA"/>
    <w:rsid w:val="00132D39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72C4"/>
    <w:rsid w:val="00140706"/>
    <w:rsid w:val="00140D69"/>
    <w:rsid w:val="00140DF4"/>
    <w:rsid w:val="0014106E"/>
    <w:rsid w:val="001415B3"/>
    <w:rsid w:val="00141658"/>
    <w:rsid w:val="001432C1"/>
    <w:rsid w:val="00144DC9"/>
    <w:rsid w:val="001452B1"/>
    <w:rsid w:val="00145BB5"/>
    <w:rsid w:val="00145D98"/>
    <w:rsid w:val="001465ED"/>
    <w:rsid w:val="001469E2"/>
    <w:rsid w:val="00146F75"/>
    <w:rsid w:val="001479DD"/>
    <w:rsid w:val="00147CCF"/>
    <w:rsid w:val="00147D12"/>
    <w:rsid w:val="00150582"/>
    <w:rsid w:val="001520EC"/>
    <w:rsid w:val="001522B2"/>
    <w:rsid w:val="0015232B"/>
    <w:rsid w:val="0015238A"/>
    <w:rsid w:val="001524FB"/>
    <w:rsid w:val="0015283C"/>
    <w:rsid w:val="00153421"/>
    <w:rsid w:val="0015444E"/>
    <w:rsid w:val="00154F76"/>
    <w:rsid w:val="00154FDB"/>
    <w:rsid w:val="0015568A"/>
    <w:rsid w:val="00155CE1"/>
    <w:rsid w:val="00156161"/>
    <w:rsid w:val="00157239"/>
    <w:rsid w:val="00157758"/>
    <w:rsid w:val="001579EA"/>
    <w:rsid w:val="001607E4"/>
    <w:rsid w:val="00160C5F"/>
    <w:rsid w:val="00161913"/>
    <w:rsid w:val="00161CA2"/>
    <w:rsid w:val="00162466"/>
    <w:rsid w:val="0016434C"/>
    <w:rsid w:val="001649C6"/>
    <w:rsid w:val="00165839"/>
    <w:rsid w:val="00165D9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19FD"/>
    <w:rsid w:val="001723F0"/>
    <w:rsid w:val="00173442"/>
    <w:rsid w:val="00173D5A"/>
    <w:rsid w:val="00173E54"/>
    <w:rsid w:val="001742B1"/>
    <w:rsid w:val="00174CB2"/>
    <w:rsid w:val="0017502C"/>
    <w:rsid w:val="00175226"/>
    <w:rsid w:val="00175F6C"/>
    <w:rsid w:val="00176A43"/>
    <w:rsid w:val="00176EF0"/>
    <w:rsid w:val="00180183"/>
    <w:rsid w:val="001810C4"/>
    <w:rsid w:val="001813DA"/>
    <w:rsid w:val="00181AD9"/>
    <w:rsid w:val="00182200"/>
    <w:rsid w:val="00182452"/>
    <w:rsid w:val="00183033"/>
    <w:rsid w:val="00183531"/>
    <w:rsid w:val="0018577A"/>
    <w:rsid w:val="00185B73"/>
    <w:rsid w:val="00185CA4"/>
    <w:rsid w:val="00185D28"/>
    <w:rsid w:val="00191374"/>
    <w:rsid w:val="00191BD3"/>
    <w:rsid w:val="001924AF"/>
    <w:rsid w:val="0019251C"/>
    <w:rsid w:val="001942D6"/>
    <w:rsid w:val="001950D0"/>
    <w:rsid w:val="00195D07"/>
    <w:rsid w:val="001962A2"/>
    <w:rsid w:val="00196C0C"/>
    <w:rsid w:val="001973F7"/>
    <w:rsid w:val="001A01D1"/>
    <w:rsid w:val="001A073D"/>
    <w:rsid w:val="001A0741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FAC"/>
    <w:rsid w:val="001A74FB"/>
    <w:rsid w:val="001B21DA"/>
    <w:rsid w:val="001B3551"/>
    <w:rsid w:val="001B39C7"/>
    <w:rsid w:val="001B3E21"/>
    <w:rsid w:val="001B429C"/>
    <w:rsid w:val="001B467F"/>
    <w:rsid w:val="001B49B0"/>
    <w:rsid w:val="001B5406"/>
    <w:rsid w:val="001B5C00"/>
    <w:rsid w:val="001B70CA"/>
    <w:rsid w:val="001B7D11"/>
    <w:rsid w:val="001C25AA"/>
    <w:rsid w:val="001C3526"/>
    <w:rsid w:val="001C44B4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F99"/>
    <w:rsid w:val="001D1398"/>
    <w:rsid w:val="001D1974"/>
    <w:rsid w:val="001D1CCB"/>
    <w:rsid w:val="001D2647"/>
    <w:rsid w:val="001D3205"/>
    <w:rsid w:val="001D4D80"/>
    <w:rsid w:val="001D545B"/>
    <w:rsid w:val="001D6E1A"/>
    <w:rsid w:val="001E0264"/>
    <w:rsid w:val="001E07AD"/>
    <w:rsid w:val="001E112A"/>
    <w:rsid w:val="001E2C48"/>
    <w:rsid w:val="001E3320"/>
    <w:rsid w:val="001E3A04"/>
    <w:rsid w:val="001E408E"/>
    <w:rsid w:val="001E43B2"/>
    <w:rsid w:val="001E459F"/>
    <w:rsid w:val="001E5934"/>
    <w:rsid w:val="001E63A1"/>
    <w:rsid w:val="001E768B"/>
    <w:rsid w:val="001E78E1"/>
    <w:rsid w:val="001E7CCC"/>
    <w:rsid w:val="001F1888"/>
    <w:rsid w:val="001F1BCE"/>
    <w:rsid w:val="001F367F"/>
    <w:rsid w:val="001F4F1E"/>
    <w:rsid w:val="001F5C9C"/>
    <w:rsid w:val="001F5CFE"/>
    <w:rsid w:val="001F68FD"/>
    <w:rsid w:val="001F6B0D"/>
    <w:rsid w:val="001F6F08"/>
    <w:rsid w:val="002006FB"/>
    <w:rsid w:val="00200E68"/>
    <w:rsid w:val="0020192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725B"/>
    <w:rsid w:val="0022048A"/>
    <w:rsid w:val="002206BC"/>
    <w:rsid w:val="002207FB"/>
    <w:rsid w:val="00221F5A"/>
    <w:rsid w:val="00222012"/>
    <w:rsid w:val="00222A04"/>
    <w:rsid w:val="00222BBD"/>
    <w:rsid w:val="00222CCD"/>
    <w:rsid w:val="002233D4"/>
    <w:rsid w:val="0022444A"/>
    <w:rsid w:val="00224FE0"/>
    <w:rsid w:val="00225EB6"/>
    <w:rsid w:val="00226146"/>
    <w:rsid w:val="002266D0"/>
    <w:rsid w:val="00226F7B"/>
    <w:rsid w:val="002273D0"/>
    <w:rsid w:val="00230B60"/>
    <w:rsid w:val="0023222A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5ECF"/>
    <w:rsid w:val="0024612B"/>
    <w:rsid w:val="002467AE"/>
    <w:rsid w:val="00246884"/>
    <w:rsid w:val="002469B3"/>
    <w:rsid w:val="00246DE4"/>
    <w:rsid w:val="00247730"/>
    <w:rsid w:val="00247D65"/>
    <w:rsid w:val="00247DD2"/>
    <w:rsid w:val="00247F0E"/>
    <w:rsid w:val="0025040D"/>
    <w:rsid w:val="0025097A"/>
    <w:rsid w:val="002517BA"/>
    <w:rsid w:val="0025212D"/>
    <w:rsid w:val="0025242C"/>
    <w:rsid w:val="002529BC"/>
    <w:rsid w:val="00253481"/>
    <w:rsid w:val="002536CC"/>
    <w:rsid w:val="0025484C"/>
    <w:rsid w:val="00254C26"/>
    <w:rsid w:val="00254DDA"/>
    <w:rsid w:val="0025520B"/>
    <w:rsid w:val="002567BC"/>
    <w:rsid w:val="00257130"/>
    <w:rsid w:val="00257520"/>
    <w:rsid w:val="00257847"/>
    <w:rsid w:val="00257A6A"/>
    <w:rsid w:val="00257F38"/>
    <w:rsid w:val="00260B6C"/>
    <w:rsid w:val="0026203F"/>
    <w:rsid w:val="0026273F"/>
    <w:rsid w:val="0026387A"/>
    <w:rsid w:val="00263ED5"/>
    <w:rsid w:val="0026421E"/>
    <w:rsid w:val="00264F6D"/>
    <w:rsid w:val="00265161"/>
    <w:rsid w:val="00265438"/>
    <w:rsid w:val="00265A0A"/>
    <w:rsid w:val="00265A7B"/>
    <w:rsid w:val="0026692C"/>
    <w:rsid w:val="002674EC"/>
    <w:rsid w:val="0027119A"/>
    <w:rsid w:val="00271507"/>
    <w:rsid w:val="0027195B"/>
    <w:rsid w:val="00273BF2"/>
    <w:rsid w:val="00274760"/>
    <w:rsid w:val="00274B98"/>
    <w:rsid w:val="00275DDF"/>
    <w:rsid w:val="002761D2"/>
    <w:rsid w:val="00276782"/>
    <w:rsid w:val="00276DAC"/>
    <w:rsid w:val="0028021E"/>
    <w:rsid w:val="002807F1"/>
    <w:rsid w:val="00280B4C"/>
    <w:rsid w:val="00281B56"/>
    <w:rsid w:val="0028240E"/>
    <w:rsid w:val="002825C7"/>
    <w:rsid w:val="002826B3"/>
    <w:rsid w:val="00283D44"/>
    <w:rsid w:val="00284131"/>
    <w:rsid w:val="00285426"/>
    <w:rsid w:val="00285946"/>
    <w:rsid w:val="00285955"/>
    <w:rsid w:val="00286483"/>
    <w:rsid w:val="002867D8"/>
    <w:rsid w:val="00286EAC"/>
    <w:rsid w:val="00286F05"/>
    <w:rsid w:val="00287296"/>
    <w:rsid w:val="00290530"/>
    <w:rsid w:val="00290C36"/>
    <w:rsid w:val="002941E0"/>
    <w:rsid w:val="0029429E"/>
    <w:rsid w:val="0029458C"/>
    <w:rsid w:val="00294DA4"/>
    <w:rsid w:val="00295834"/>
    <w:rsid w:val="00295B27"/>
    <w:rsid w:val="00295FF5"/>
    <w:rsid w:val="00295FFC"/>
    <w:rsid w:val="00296E28"/>
    <w:rsid w:val="00296EC7"/>
    <w:rsid w:val="002A0098"/>
    <w:rsid w:val="002A086F"/>
    <w:rsid w:val="002A13DE"/>
    <w:rsid w:val="002A1981"/>
    <w:rsid w:val="002A2358"/>
    <w:rsid w:val="002A2525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FE"/>
    <w:rsid w:val="002A69C6"/>
    <w:rsid w:val="002A7594"/>
    <w:rsid w:val="002A78AB"/>
    <w:rsid w:val="002B15B6"/>
    <w:rsid w:val="002B272F"/>
    <w:rsid w:val="002B3F92"/>
    <w:rsid w:val="002B3F95"/>
    <w:rsid w:val="002B4A67"/>
    <w:rsid w:val="002B4DE5"/>
    <w:rsid w:val="002B5211"/>
    <w:rsid w:val="002B59A1"/>
    <w:rsid w:val="002B5B8C"/>
    <w:rsid w:val="002B613F"/>
    <w:rsid w:val="002B7138"/>
    <w:rsid w:val="002C0268"/>
    <w:rsid w:val="002C1D8C"/>
    <w:rsid w:val="002C2DA8"/>
    <w:rsid w:val="002C2E3A"/>
    <w:rsid w:val="002C39A5"/>
    <w:rsid w:val="002C4A5F"/>
    <w:rsid w:val="002C4A7E"/>
    <w:rsid w:val="002C5C88"/>
    <w:rsid w:val="002C6E27"/>
    <w:rsid w:val="002C7196"/>
    <w:rsid w:val="002C7327"/>
    <w:rsid w:val="002C7C41"/>
    <w:rsid w:val="002D0A57"/>
    <w:rsid w:val="002D0AA5"/>
    <w:rsid w:val="002D1C9C"/>
    <w:rsid w:val="002D5733"/>
    <w:rsid w:val="002D57ED"/>
    <w:rsid w:val="002D5A1B"/>
    <w:rsid w:val="002D5DA8"/>
    <w:rsid w:val="002D6BC4"/>
    <w:rsid w:val="002D6E38"/>
    <w:rsid w:val="002D71C1"/>
    <w:rsid w:val="002D734D"/>
    <w:rsid w:val="002E0448"/>
    <w:rsid w:val="002E05C2"/>
    <w:rsid w:val="002E0B50"/>
    <w:rsid w:val="002E1424"/>
    <w:rsid w:val="002E191F"/>
    <w:rsid w:val="002E1BAE"/>
    <w:rsid w:val="002E1F91"/>
    <w:rsid w:val="002E2257"/>
    <w:rsid w:val="002E2D3E"/>
    <w:rsid w:val="002E2DC0"/>
    <w:rsid w:val="002E305D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F1D"/>
    <w:rsid w:val="002F4461"/>
    <w:rsid w:val="002F49A1"/>
    <w:rsid w:val="002F5631"/>
    <w:rsid w:val="002F57FD"/>
    <w:rsid w:val="002F6A09"/>
    <w:rsid w:val="002F78EA"/>
    <w:rsid w:val="003017D1"/>
    <w:rsid w:val="00302483"/>
    <w:rsid w:val="00302F59"/>
    <w:rsid w:val="00303D06"/>
    <w:rsid w:val="00305259"/>
    <w:rsid w:val="003056F1"/>
    <w:rsid w:val="00305794"/>
    <w:rsid w:val="00305DD4"/>
    <w:rsid w:val="003068F9"/>
    <w:rsid w:val="00307AD2"/>
    <w:rsid w:val="00307BA6"/>
    <w:rsid w:val="00307DEA"/>
    <w:rsid w:val="00307EAE"/>
    <w:rsid w:val="00310858"/>
    <w:rsid w:val="003109F9"/>
    <w:rsid w:val="00310DD7"/>
    <w:rsid w:val="003115B5"/>
    <w:rsid w:val="0031254F"/>
    <w:rsid w:val="00312692"/>
    <w:rsid w:val="00312993"/>
    <w:rsid w:val="00312A23"/>
    <w:rsid w:val="00312FDF"/>
    <w:rsid w:val="0031337A"/>
    <w:rsid w:val="003137F9"/>
    <w:rsid w:val="00313F35"/>
    <w:rsid w:val="00314657"/>
    <w:rsid w:val="00314F3F"/>
    <w:rsid w:val="003151B3"/>
    <w:rsid w:val="003169B0"/>
    <w:rsid w:val="00316D7F"/>
    <w:rsid w:val="00317205"/>
    <w:rsid w:val="00317A6B"/>
    <w:rsid w:val="00317ECB"/>
    <w:rsid w:val="00320AB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57E"/>
    <w:rsid w:val="00326B36"/>
    <w:rsid w:val="00327B8F"/>
    <w:rsid w:val="00327F92"/>
    <w:rsid w:val="003304A2"/>
    <w:rsid w:val="0033078A"/>
    <w:rsid w:val="003310E0"/>
    <w:rsid w:val="0033119D"/>
    <w:rsid w:val="00331ECC"/>
    <w:rsid w:val="0033511D"/>
    <w:rsid w:val="00335A19"/>
    <w:rsid w:val="00336F5C"/>
    <w:rsid w:val="003402D9"/>
    <w:rsid w:val="0034053C"/>
    <w:rsid w:val="00340989"/>
    <w:rsid w:val="00340B7A"/>
    <w:rsid w:val="00340D25"/>
    <w:rsid w:val="00341FD7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705E"/>
    <w:rsid w:val="00347365"/>
    <w:rsid w:val="003476A7"/>
    <w:rsid w:val="0035015A"/>
    <w:rsid w:val="0035044A"/>
    <w:rsid w:val="00350569"/>
    <w:rsid w:val="0035069C"/>
    <w:rsid w:val="00351700"/>
    <w:rsid w:val="00352028"/>
    <w:rsid w:val="00352710"/>
    <w:rsid w:val="003542E4"/>
    <w:rsid w:val="00355168"/>
    <w:rsid w:val="00355190"/>
    <w:rsid w:val="003552CF"/>
    <w:rsid w:val="003562D1"/>
    <w:rsid w:val="0035691D"/>
    <w:rsid w:val="00360541"/>
    <w:rsid w:val="00361645"/>
    <w:rsid w:val="00362E27"/>
    <w:rsid w:val="0036341B"/>
    <w:rsid w:val="003653E4"/>
    <w:rsid w:val="003663D7"/>
    <w:rsid w:val="00367AEA"/>
    <w:rsid w:val="00370507"/>
    <w:rsid w:val="003710AC"/>
    <w:rsid w:val="00371A41"/>
    <w:rsid w:val="003722E8"/>
    <w:rsid w:val="00372EE8"/>
    <w:rsid w:val="00373BA2"/>
    <w:rsid w:val="00373CA3"/>
    <w:rsid w:val="00373CFC"/>
    <w:rsid w:val="0037503E"/>
    <w:rsid w:val="003750B7"/>
    <w:rsid w:val="003752A9"/>
    <w:rsid w:val="003754DB"/>
    <w:rsid w:val="00375625"/>
    <w:rsid w:val="003756EF"/>
    <w:rsid w:val="003802B1"/>
    <w:rsid w:val="00380365"/>
    <w:rsid w:val="00380AEF"/>
    <w:rsid w:val="0038127C"/>
    <w:rsid w:val="003814EE"/>
    <w:rsid w:val="00381D93"/>
    <w:rsid w:val="00382FF7"/>
    <w:rsid w:val="00383A00"/>
    <w:rsid w:val="0038489B"/>
    <w:rsid w:val="00384C8F"/>
    <w:rsid w:val="0038787C"/>
    <w:rsid w:val="00387B0F"/>
    <w:rsid w:val="00387DF0"/>
    <w:rsid w:val="00390098"/>
    <w:rsid w:val="003905AB"/>
    <w:rsid w:val="003909E8"/>
    <w:rsid w:val="00392048"/>
    <w:rsid w:val="00393733"/>
    <w:rsid w:val="00393BC6"/>
    <w:rsid w:val="00393E2F"/>
    <w:rsid w:val="00394062"/>
    <w:rsid w:val="00394763"/>
    <w:rsid w:val="0039544A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12AE"/>
    <w:rsid w:val="003A1978"/>
    <w:rsid w:val="003A220B"/>
    <w:rsid w:val="003A234D"/>
    <w:rsid w:val="003A23B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5D6"/>
    <w:rsid w:val="003B066E"/>
    <w:rsid w:val="003B0CAE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31F0"/>
    <w:rsid w:val="003C40B0"/>
    <w:rsid w:val="003C422E"/>
    <w:rsid w:val="003C44C4"/>
    <w:rsid w:val="003C4C09"/>
    <w:rsid w:val="003C5651"/>
    <w:rsid w:val="003C66AE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7C1"/>
    <w:rsid w:val="003D4C9C"/>
    <w:rsid w:val="003D5F08"/>
    <w:rsid w:val="003D643B"/>
    <w:rsid w:val="003D74E4"/>
    <w:rsid w:val="003D760B"/>
    <w:rsid w:val="003D7830"/>
    <w:rsid w:val="003D7C88"/>
    <w:rsid w:val="003E02A3"/>
    <w:rsid w:val="003E05B2"/>
    <w:rsid w:val="003E117B"/>
    <w:rsid w:val="003E17EF"/>
    <w:rsid w:val="003E2F59"/>
    <w:rsid w:val="003E320B"/>
    <w:rsid w:val="003E39A2"/>
    <w:rsid w:val="003E4844"/>
    <w:rsid w:val="003E4905"/>
    <w:rsid w:val="003E642C"/>
    <w:rsid w:val="003E66DD"/>
    <w:rsid w:val="003E70F6"/>
    <w:rsid w:val="003E738B"/>
    <w:rsid w:val="003E77E2"/>
    <w:rsid w:val="003F0957"/>
    <w:rsid w:val="003F159B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41D"/>
    <w:rsid w:val="004004DB"/>
    <w:rsid w:val="004010D1"/>
    <w:rsid w:val="00403293"/>
    <w:rsid w:val="0040393F"/>
    <w:rsid w:val="00403CE1"/>
    <w:rsid w:val="0040463D"/>
    <w:rsid w:val="00404DF1"/>
    <w:rsid w:val="00405F13"/>
    <w:rsid w:val="00406859"/>
    <w:rsid w:val="00407DA9"/>
    <w:rsid w:val="00407EA5"/>
    <w:rsid w:val="00410092"/>
    <w:rsid w:val="00410323"/>
    <w:rsid w:val="00410EFB"/>
    <w:rsid w:val="00410F03"/>
    <w:rsid w:val="00411D4A"/>
    <w:rsid w:val="004131A9"/>
    <w:rsid w:val="00413580"/>
    <w:rsid w:val="00414147"/>
    <w:rsid w:val="004150A0"/>
    <w:rsid w:val="0041605C"/>
    <w:rsid w:val="00416D9D"/>
    <w:rsid w:val="00417008"/>
    <w:rsid w:val="00417025"/>
    <w:rsid w:val="004206FE"/>
    <w:rsid w:val="004213AE"/>
    <w:rsid w:val="00421715"/>
    <w:rsid w:val="004229E6"/>
    <w:rsid w:val="00422A5E"/>
    <w:rsid w:val="004230EA"/>
    <w:rsid w:val="00423C13"/>
    <w:rsid w:val="004269FE"/>
    <w:rsid w:val="00427058"/>
    <w:rsid w:val="00427A73"/>
    <w:rsid w:val="00427B58"/>
    <w:rsid w:val="00427DCA"/>
    <w:rsid w:val="004301E2"/>
    <w:rsid w:val="00431255"/>
    <w:rsid w:val="004316A9"/>
    <w:rsid w:val="004325BA"/>
    <w:rsid w:val="00433DA1"/>
    <w:rsid w:val="0043409D"/>
    <w:rsid w:val="00434756"/>
    <w:rsid w:val="00434F4B"/>
    <w:rsid w:val="00435EF6"/>
    <w:rsid w:val="0043688D"/>
    <w:rsid w:val="00436BF6"/>
    <w:rsid w:val="0043741E"/>
    <w:rsid w:val="0043747C"/>
    <w:rsid w:val="004376A5"/>
    <w:rsid w:val="004416B5"/>
    <w:rsid w:val="00442118"/>
    <w:rsid w:val="0044286C"/>
    <w:rsid w:val="004430A1"/>
    <w:rsid w:val="0044349C"/>
    <w:rsid w:val="00443806"/>
    <w:rsid w:val="00443B5E"/>
    <w:rsid w:val="00443D4A"/>
    <w:rsid w:val="00443DC0"/>
    <w:rsid w:val="00443FC5"/>
    <w:rsid w:val="00450C3D"/>
    <w:rsid w:val="00450F4B"/>
    <w:rsid w:val="004519DC"/>
    <w:rsid w:val="00451CC4"/>
    <w:rsid w:val="0045200E"/>
    <w:rsid w:val="0045241E"/>
    <w:rsid w:val="00453076"/>
    <w:rsid w:val="00453DE4"/>
    <w:rsid w:val="004558D9"/>
    <w:rsid w:val="00456926"/>
    <w:rsid w:val="00457997"/>
    <w:rsid w:val="00457F50"/>
    <w:rsid w:val="0046052B"/>
    <w:rsid w:val="00460821"/>
    <w:rsid w:val="00460DEA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F59"/>
    <w:rsid w:val="00472466"/>
    <w:rsid w:val="004727E8"/>
    <w:rsid w:val="004728D6"/>
    <w:rsid w:val="00473354"/>
    <w:rsid w:val="004739BF"/>
    <w:rsid w:val="004742B0"/>
    <w:rsid w:val="0047690C"/>
    <w:rsid w:val="00476BF1"/>
    <w:rsid w:val="004807D2"/>
    <w:rsid w:val="00481236"/>
    <w:rsid w:val="0048192A"/>
    <w:rsid w:val="004847D1"/>
    <w:rsid w:val="00485A09"/>
    <w:rsid w:val="00486029"/>
    <w:rsid w:val="004862D3"/>
    <w:rsid w:val="00486CF6"/>
    <w:rsid w:val="004876AD"/>
    <w:rsid w:val="00487A2F"/>
    <w:rsid w:val="00490034"/>
    <w:rsid w:val="0049009F"/>
    <w:rsid w:val="004905D5"/>
    <w:rsid w:val="0049103E"/>
    <w:rsid w:val="0049144E"/>
    <w:rsid w:val="004914C7"/>
    <w:rsid w:val="00492743"/>
    <w:rsid w:val="00493A8A"/>
    <w:rsid w:val="00494364"/>
    <w:rsid w:val="00494C08"/>
    <w:rsid w:val="00494F4E"/>
    <w:rsid w:val="0049500F"/>
    <w:rsid w:val="004969B9"/>
    <w:rsid w:val="00496A3C"/>
    <w:rsid w:val="00497295"/>
    <w:rsid w:val="004A029B"/>
    <w:rsid w:val="004A0664"/>
    <w:rsid w:val="004A0D18"/>
    <w:rsid w:val="004A124B"/>
    <w:rsid w:val="004A17C6"/>
    <w:rsid w:val="004A1CF1"/>
    <w:rsid w:val="004A291C"/>
    <w:rsid w:val="004A3539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55A"/>
    <w:rsid w:val="004B2571"/>
    <w:rsid w:val="004B33AD"/>
    <w:rsid w:val="004B3645"/>
    <w:rsid w:val="004B41FF"/>
    <w:rsid w:val="004B44A9"/>
    <w:rsid w:val="004B4CEC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3219"/>
    <w:rsid w:val="004C37D6"/>
    <w:rsid w:val="004C38FB"/>
    <w:rsid w:val="004C3E6E"/>
    <w:rsid w:val="004C46D8"/>
    <w:rsid w:val="004C5CBD"/>
    <w:rsid w:val="004C611E"/>
    <w:rsid w:val="004C6B1C"/>
    <w:rsid w:val="004C6F09"/>
    <w:rsid w:val="004C7D27"/>
    <w:rsid w:val="004C7EA7"/>
    <w:rsid w:val="004D034A"/>
    <w:rsid w:val="004D0BE6"/>
    <w:rsid w:val="004D1224"/>
    <w:rsid w:val="004D17A9"/>
    <w:rsid w:val="004D1AC7"/>
    <w:rsid w:val="004D1E20"/>
    <w:rsid w:val="004D22D2"/>
    <w:rsid w:val="004D3299"/>
    <w:rsid w:val="004D36B2"/>
    <w:rsid w:val="004D3F27"/>
    <w:rsid w:val="004D4BDA"/>
    <w:rsid w:val="004D5378"/>
    <w:rsid w:val="004D6993"/>
    <w:rsid w:val="004D6A84"/>
    <w:rsid w:val="004D71A7"/>
    <w:rsid w:val="004D7A4C"/>
    <w:rsid w:val="004E0DC9"/>
    <w:rsid w:val="004E27AC"/>
    <w:rsid w:val="004E3A79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2EC"/>
    <w:rsid w:val="004F4C7A"/>
    <w:rsid w:val="004F5CFB"/>
    <w:rsid w:val="004F716D"/>
    <w:rsid w:val="00500141"/>
    <w:rsid w:val="00500167"/>
    <w:rsid w:val="00500838"/>
    <w:rsid w:val="005009D7"/>
    <w:rsid w:val="00500B64"/>
    <w:rsid w:val="005012FD"/>
    <w:rsid w:val="005018EB"/>
    <w:rsid w:val="00502AE7"/>
    <w:rsid w:val="00502DA3"/>
    <w:rsid w:val="00503658"/>
    <w:rsid w:val="00503987"/>
    <w:rsid w:val="005040C4"/>
    <w:rsid w:val="00504B7F"/>
    <w:rsid w:val="00505659"/>
    <w:rsid w:val="00506348"/>
    <w:rsid w:val="0050683C"/>
    <w:rsid w:val="00506884"/>
    <w:rsid w:val="0050716F"/>
    <w:rsid w:val="00507EF7"/>
    <w:rsid w:val="00511021"/>
    <w:rsid w:val="0051106D"/>
    <w:rsid w:val="00511386"/>
    <w:rsid w:val="005116BE"/>
    <w:rsid w:val="00512C9F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FF3"/>
    <w:rsid w:val="005221B9"/>
    <w:rsid w:val="005227E0"/>
    <w:rsid w:val="00522AD1"/>
    <w:rsid w:val="00522AD5"/>
    <w:rsid w:val="00523344"/>
    <w:rsid w:val="00524415"/>
    <w:rsid w:val="00524964"/>
    <w:rsid w:val="0052563F"/>
    <w:rsid w:val="00525814"/>
    <w:rsid w:val="00525A9F"/>
    <w:rsid w:val="00525C0C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D03"/>
    <w:rsid w:val="00530E7E"/>
    <w:rsid w:val="005313C1"/>
    <w:rsid w:val="005314E6"/>
    <w:rsid w:val="00531D10"/>
    <w:rsid w:val="00531DCF"/>
    <w:rsid w:val="00532409"/>
    <w:rsid w:val="0053246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D57"/>
    <w:rsid w:val="00544ED4"/>
    <w:rsid w:val="00545797"/>
    <w:rsid w:val="0054615E"/>
    <w:rsid w:val="00546332"/>
    <w:rsid w:val="00546393"/>
    <w:rsid w:val="00546805"/>
    <w:rsid w:val="005468F9"/>
    <w:rsid w:val="00546CDA"/>
    <w:rsid w:val="00547915"/>
    <w:rsid w:val="0054796F"/>
    <w:rsid w:val="00552606"/>
    <w:rsid w:val="00553133"/>
    <w:rsid w:val="00553187"/>
    <w:rsid w:val="00553506"/>
    <w:rsid w:val="00553A57"/>
    <w:rsid w:val="005556FA"/>
    <w:rsid w:val="0055612A"/>
    <w:rsid w:val="005567BA"/>
    <w:rsid w:val="00556B88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BEC"/>
    <w:rsid w:val="005654E4"/>
    <w:rsid w:val="0056586C"/>
    <w:rsid w:val="00565E44"/>
    <w:rsid w:val="0056651D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530A"/>
    <w:rsid w:val="00576761"/>
    <w:rsid w:val="005776BB"/>
    <w:rsid w:val="00577871"/>
    <w:rsid w:val="00577A00"/>
    <w:rsid w:val="0058033A"/>
    <w:rsid w:val="00581746"/>
    <w:rsid w:val="00581A6D"/>
    <w:rsid w:val="00581F0F"/>
    <w:rsid w:val="00582111"/>
    <w:rsid w:val="005822AC"/>
    <w:rsid w:val="00583776"/>
    <w:rsid w:val="005839C8"/>
    <w:rsid w:val="00583C14"/>
    <w:rsid w:val="00583C55"/>
    <w:rsid w:val="00585351"/>
    <w:rsid w:val="005866C1"/>
    <w:rsid w:val="0058698B"/>
    <w:rsid w:val="005874BF"/>
    <w:rsid w:val="00587606"/>
    <w:rsid w:val="00587AD7"/>
    <w:rsid w:val="00587D10"/>
    <w:rsid w:val="00590C8E"/>
    <w:rsid w:val="005910E5"/>
    <w:rsid w:val="00591412"/>
    <w:rsid w:val="00591527"/>
    <w:rsid w:val="005934FF"/>
    <w:rsid w:val="005940B6"/>
    <w:rsid w:val="0059495D"/>
    <w:rsid w:val="005A0006"/>
    <w:rsid w:val="005A0730"/>
    <w:rsid w:val="005A0E5F"/>
    <w:rsid w:val="005A1058"/>
    <w:rsid w:val="005A130D"/>
    <w:rsid w:val="005A13AB"/>
    <w:rsid w:val="005A17E6"/>
    <w:rsid w:val="005A1D63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6020"/>
    <w:rsid w:val="005A69DC"/>
    <w:rsid w:val="005A71D3"/>
    <w:rsid w:val="005A753F"/>
    <w:rsid w:val="005A7689"/>
    <w:rsid w:val="005B284F"/>
    <w:rsid w:val="005B291B"/>
    <w:rsid w:val="005B3989"/>
    <w:rsid w:val="005B4890"/>
    <w:rsid w:val="005B48CB"/>
    <w:rsid w:val="005B53D2"/>
    <w:rsid w:val="005B5520"/>
    <w:rsid w:val="005B5544"/>
    <w:rsid w:val="005B58B3"/>
    <w:rsid w:val="005B5C34"/>
    <w:rsid w:val="005B5F34"/>
    <w:rsid w:val="005B67E5"/>
    <w:rsid w:val="005B752F"/>
    <w:rsid w:val="005C101D"/>
    <w:rsid w:val="005C1724"/>
    <w:rsid w:val="005C1A1A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6904"/>
    <w:rsid w:val="005C6E6B"/>
    <w:rsid w:val="005C7425"/>
    <w:rsid w:val="005C74F0"/>
    <w:rsid w:val="005C7875"/>
    <w:rsid w:val="005D0BEA"/>
    <w:rsid w:val="005D32E6"/>
    <w:rsid w:val="005D3BBB"/>
    <w:rsid w:val="005D3F5F"/>
    <w:rsid w:val="005D3FB5"/>
    <w:rsid w:val="005D4E20"/>
    <w:rsid w:val="005D52E5"/>
    <w:rsid w:val="005D5C04"/>
    <w:rsid w:val="005D6370"/>
    <w:rsid w:val="005D6F29"/>
    <w:rsid w:val="005D7686"/>
    <w:rsid w:val="005D7790"/>
    <w:rsid w:val="005D78D7"/>
    <w:rsid w:val="005D7B35"/>
    <w:rsid w:val="005E1876"/>
    <w:rsid w:val="005E2304"/>
    <w:rsid w:val="005E23D3"/>
    <w:rsid w:val="005E2745"/>
    <w:rsid w:val="005E32CB"/>
    <w:rsid w:val="005E364B"/>
    <w:rsid w:val="005E3C77"/>
    <w:rsid w:val="005E4825"/>
    <w:rsid w:val="005E54A0"/>
    <w:rsid w:val="005E6F03"/>
    <w:rsid w:val="005F0DAC"/>
    <w:rsid w:val="005F124B"/>
    <w:rsid w:val="005F2242"/>
    <w:rsid w:val="005F24E9"/>
    <w:rsid w:val="005F2B20"/>
    <w:rsid w:val="005F2D1B"/>
    <w:rsid w:val="005F5FDF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1039"/>
    <w:rsid w:val="006113B3"/>
    <w:rsid w:val="0061144A"/>
    <w:rsid w:val="00611C0B"/>
    <w:rsid w:val="006124BE"/>
    <w:rsid w:val="006126AC"/>
    <w:rsid w:val="00612BE5"/>
    <w:rsid w:val="00612F43"/>
    <w:rsid w:val="006134C4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DED"/>
    <w:rsid w:val="006216A6"/>
    <w:rsid w:val="00621A37"/>
    <w:rsid w:val="00621C52"/>
    <w:rsid w:val="00622118"/>
    <w:rsid w:val="006222C7"/>
    <w:rsid w:val="006238E1"/>
    <w:rsid w:val="00624216"/>
    <w:rsid w:val="00624923"/>
    <w:rsid w:val="00624B36"/>
    <w:rsid w:val="006260F3"/>
    <w:rsid w:val="0062738D"/>
    <w:rsid w:val="00630004"/>
    <w:rsid w:val="00631181"/>
    <w:rsid w:val="00631283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3A6"/>
    <w:rsid w:val="006403FE"/>
    <w:rsid w:val="00642394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C8B"/>
    <w:rsid w:val="006503D5"/>
    <w:rsid w:val="0065074C"/>
    <w:rsid w:val="00650C5E"/>
    <w:rsid w:val="00651005"/>
    <w:rsid w:val="00651A9C"/>
    <w:rsid w:val="00652C3F"/>
    <w:rsid w:val="00652D73"/>
    <w:rsid w:val="00653204"/>
    <w:rsid w:val="00653721"/>
    <w:rsid w:val="0065373F"/>
    <w:rsid w:val="00653D3B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238"/>
    <w:rsid w:val="00667249"/>
    <w:rsid w:val="00667524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4E46"/>
    <w:rsid w:val="006751AA"/>
    <w:rsid w:val="006758B3"/>
    <w:rsid w:val="00675C51"/>
    <w:rsid w:val="006767A0"/>
    <w:rsid w:val="00680B50"/>
    <w:rsid w:val="00680CAB"/>
    <w:rsid w:val="006817CC"/>
    <w:rsid w:val="00681968"/>
    <w:rsid w:val="0068242B"/>
    <w:rsid w:val="006826A8"/>
    <w:rsid w:val="00682B8D"/>
    <w:rsid w:val="00683119"/>
    <w:rsid w:val="00684BAC"/>
    <w:rsid w:val="00686372"/>
    <w:rsid w:val="00690BB6"/>
    <w:rsid w:val="00690E12"/>
    <w:rsid w:val="00690F24"/>
    <w:rsid w:val="006912C1"/>
    <w:rsid w:val="006925EB"/>
    <w:rsid w:val="00692C69"/>
    <w:rsid w:val="006932D0"/>
    <w:rsid w:val="0069344D"/>
    <w:rsid w:val="00693FC7"/>
    <w:rsid w:val="00694B4E"/>
    <w:rsid w:val="00694E2F"/>
    <w:rsid w:val="00695133"/>
    <w:rsid w:val="0069513E"/>
    <w:rsid w:val="006951BB"/>
    <w:rsid w:val="00695344"/>
    <w:rsid w:val="00695F02"/>
    <w:rsid w:val="00697457"/>
    <w:rsid w:val="006A06F7"/>
    <w:rsid w:val="006A09AA"/>
    <w:rsid w:val="006A106A"/>
    <w:rsid w:val="006A29D5"/>
    <w:rsid w:val="006A30EF"/>
    <w:rsid w:val="006A35DE"/>
    <w:rsid w:val="006A3B40"/>
    <w:rsid w:val="006A4139"/>
    <w:rsid w:val="006A4831"/>
    <w:rsid w:val="006A4BA9"/>
    <w:rsid w:val="006A506F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DD2"/>
    <w:rsid w:val="006B4C2A"/>
    <w:rsid w:val="006B4DCB"/>
    <w:rsid w:val="006B547D"/>
    <w:rsid w:val="006B56EC"/>
    <w:rsid w:val="006B5DA0"/>
    <w:rsid w:val="006B620B"/>
    <w:rsid w:val="006B6FB7"/>
    <w:rsid w:val="006B7BB7"/>
    <w:rsid w:val="006C13BB"/>
    <w:rsid w:val="006C19CD"/>
    <w:rsid w:val="006C19EF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D0A3F"/>
    <w:rsid w:val="006D2541"/>
    <w:rsid w:val="006D26E6"/>
    <w:rsid w:val="006D2A29"/>
    <w:rsid w:val="006D2C6B"/>
    <w:rsid w:val="006D33F8"/>
    <w:rsid w:val="006D47B8"/>
    <w:rsid w:val="006D47CC"/>
    <w:rsid w:val="006D4B42"/>
    <w:rsid w:val="006D566D"/>
    <w:rsid w:val="006D5DB1"/>
    <w:rsid w:val="006D5DBB"/>
    <w:rsid w:val="006D5F72"/>
    <w:rsid w:val="006D5F93"/>
    <w:rsid w:val="006D7747"/>
    <w:rsid w:val="006E0804"/>
    <w:rsid w:val="006E122C"/>
    <w:rsid w:val="006E2037"/>
    <w:rsid w:val="006E3703"/>
    <w:rsid w:val="006E435B"/>
    <w:rsid w:val="006E5F39"/>
    <w:rsid w:val="006E733F"/>
    <w:rsid w:val="006E7F3C"/>
    <w:rsid w:val="006F033C"/>
    <w:rsid w:val="006F068E"/>
    <w:rsid w:val="006F0DE9"/>
    <w:rsid w:val="006F0F4E"/>
    <w:rsid w:val="006F1383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3698"/>
    <w:rsid w:val="006F3E16"/>
    <w:rsid w:val="006F4077"/>
    <w:rsid w:val="006F4323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7005EF"/>
    <w:rsid w:val="00700849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6898"/>
    <w:rsid w:val="00706A4B"/>
    <w:rsid w:val="00706A9A"/>
    <w:rsid w:val="007071E4"/>
    <w:rsid w:val="0070795A"/>
    <w:rsid w:val="00707E54"/>
    <w:rsid w:val="00710454"/>
    <w:rsid w:val="00710527"/>
    <w:rsid w:val="007122BC"/>
    <w:rsid w:val="007124C3"/>
    <w:rsid w:val="00713A6A"/>
    <w:rsid w:val="00713B6F"/>
    <w:rsid w:val="0071439E"/>
    <w:rsid w:val="00714883"/>
    <w:rsid w:val="00714E09"/>
    <w:rsid w:val="00715753"/>
    <w:rsid w:val="007157BC"/>
    <w:rsid w:val="00715E65"/>
    <w:rsid w:val="00717D1C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AB2"/>
    <w:rsid w:val="0073335F"/>
    <w:rsid w:val="007340B6"/>
    <w:rsid w:val="007347E6"/>
    <w:rsid w:val="00735DDF"/>
    <w:rsid w:val="007368A9"/>
    <w:rsid w:val="007372C2"/>
    <w:rsid w:val="007373BE"/>
    <w:rsid w:val="00740EC2"/>
    <w:rsid w:val="007424D1"/>
    <w:rsid w:val="00742B4A"/>
    <w:rsid w:val="00742E08"/>
    <w:rsid w:val="00744BD3"/>
    <w:rsid w:val="007454CD"/>
    <w:rsid w:val="00745D29"/>
    <w:rsid w:val="00746589"/>
    <w:rsid w:val="00746ED0"/>
    <w:rsid w:val="007476B1"/>
    <w:rsid w:val="00751C2A"/>
    <w:rsid w:val="00752371"/>
    <w:rsid w:val="007529D8"/>
    <w:rsid w:val="00753561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60212"/>
    <w:rsid w:val="007607B6"/>
    <w:rsid w:val="00760D0E"/>
    <w:rsid w:val="007612F1"/>
    <w:rsid w:val="00761536"/>
    <w:rsid w:val="00762131"/>
    <w:rsid w:val="00762FD8"/>
    <w:rsid w:val="00764E50"/>
    <w:rsid w:val="00764E67"/>
    <w:rsid w:val="0076523F"/>
    <w:rsid w:val="007652EB"/>
    <w:rsid w:val="007656CB"/>
    <w:rsid w:val="007666CB"/>
    <w:rsid w:val="007678EA"/>
    <w:rsid w:val="0077102C"/>
    <w:rsid w:val="0077104C"/>
    <w:rsid w:val="007710E2"/>
    <w:rsid w:val="00772663"/>
    <w:rsid w:val="007727D5"/>
    <w:rsid w:val="00772A3F"/>
    <w:rsid w:val="00773A3D"/>
    <w:rsid w:val="00773B8B"/>
    <w:rsid w:val="00774B1B"/>
    <w:rsid w:val="007766C4"/>
    <w:rsid w:val="00776946"/>
    <w:rsid w:val="00777014"/>
    <w:rsid w:val="007776A0"/>
    <w:rsid w:val="0077776C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9003B"/>
    <w:rsid w:val="00790689"/>
    <w:rsid w:val="00790BBA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4B4"/>
    <w:rsid w:val="00795509"/>
    <w:rsid w:val="0079561C"/>
    <w:rsid w:val="007961DD"/>
    <w:rsid w:val="00796943"/>
    <w:rsid w:val="00796D07"/>
    <w:rsid w:val="00796F33"/>
    <w:rsid w:val="00797276"/>
    <w:rsid w:val="007A0044"/>
    <w:rsid w:val="007A16CF"/>
    <w:rsid w:val="007A17AD"/>
    <w:rsid w:val="007A2B9D"/>
    <w:rsid w:val="007A2EDE"/>
    <w:rsid w:val="007A3508"/>
    <w:rsid w:val="007A3D6A"/>
    <w:rsid w:val="007A40BB"/>
    <w:rsid w:val="007A40D3"/>
    <w:rsid w:val="007A443A"/>
    <w:rsid w:val="007A485C"/>
    <w:rsid w:val="007A52B6"/>
    <w:rsid w:val="007A53D4"/>
    <w:rsid w:val="007A6607"/>
    <w:rsid w:val="007A683B"/>
    <w:rsid w:val="007A6C6A"/>
    <w:rsid w:val="007A7D47"/>
    <w:rsid w:val="007B037A"/>
    <w:rsid w:val="007B1B30"/>
    <w:rsid w:val="007B1CCB"/>
    <w:rsid w:val="007B1CEF"/>
    <w:rsid w:val="007B299F"/>
    <w:rsid w:val="007B3261"/>
    <w:rsid w:val="007B3601"/>
    <w:rsid w:val="007B5694"/>
    <w:rsid w:val="007B5E11"/>
    <w:rsid w:val="007B6AD6"/>
    <w:rsid w:val="007B6D32"/>
    <w:rsid w:val="007B7885"/>
    <w:rsid w:val="007C17D7"/>
    <w:rsid w:val="007C188E"/>
    <w:rsid w:val="007C1982"/>
    <w:rsid w:val="007C1F8C"/>
    <w:rsid w:val="007C2097"/>
    <w:rsid w:val="007C3232"/>
    <w:rsid w:val="007C3571"/>
    <w:rsid w:val="007C3944"/>
    <w:rsid w:val="007C3B15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887"/>
    <w:rsid w:val="007C7EA9"/>
    <w:rsid w:val="007D0002"/>
    <w:rsid w:val="007D00C2"/>
    <w:rsid w:val="007D025F"/>
    <w:rsid w:val="007D0347"/>
    <w:rsid w:val="007D0D1D"/>
    <w:rsid w:val="007D1A35"/>
    <w:rsid w:val="007D1F42"/>
    <w:rsid w:val="007D27BA"/>
    <w:rsid w:val="007D2D79"/>
    <w:rsid w:val="007D4400"/>
    <w:rsid w:val="007D5652"/>
    <w:rsid w:val="007D5B60"/>
    <w:rsid w:val="007D5BD4"/>
    <w:rsid w:val="007D71D5"/>
    <w:rsid w:val="007D736F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480E"/>
    <w:rsid w:val="007E4A97"/>
    <w:rsid w:val="007E54EE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86D"/>
    <w:rsid w:val="007F1F32"/>
    <w:rsid w:val="007F27E4"/>
    <w:rsid w:val="007F29B1"/>
    <w:rsid w:val="007F2F6D"/>
    <w:rsid w:val="007F39EE"/>
    <w:rsid w:val="007F3E9B"/>
    <w:rsid w:val="007F4021"/>
    <w:rsid w:val="007F4312"/>
    <w:rsid w:val="007F4A65"/>
    <w:rsid w:val="007F5034"/>
    <w:rsid w:val="007F5696"/>
    <w:rsid w:val="007F58C9"/>
    <w:rsid w:val="007F64AA"/>
    <w:rsid w:val="007F6A4D"/>
    <w:rsid w:val="007F6BFE"/>
    <w:rsid w:val="007F724B"/>
    <w:rsid w:val="007F7F9F"/>
    <w:rsid w:val="008000D1"/>
    <w:rsid w:val="008003FA"/>
    <w:rsid w:val="00800484"/>
    <w:rsid w:val="00801B2B"/>
    <w:rsid w:val="00802299"/>
    <w:rsid w:val="00802562"/>
    <w:rsid w:val="008025EF"/>
    <w:rsid w:val="008035CA"/>
    <w:rsid w:val="00803830"/>
    <w:rsid w:val="00804A9A"/>
    <w:rsid w:val="00804FF2"/>
    <w:rsid w:val="00805072"/>
    <w:rsid w:val="00805936"/>
    <w:rsid w:val="008069AD"/>
    <w:rsid w:val="00806AB5"/>
    <w:rsid w:val="00806D0A"/>
    <w:rsid w:val="00806DB4"/>
    <w:rsid w:val="0080714D"/>
    <w:rsid w:val="008106D9"/>
    <w:rsid w:val="0081194A"/>
    <w:rsid w:val="00812C7E"/>
    <w:rsid w:val="00812C9D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3F85"/>
    <w:rsid w:val="008245B0"/>
    <w:rsid w:val="008248EF"/>
    <w:rsid w:val="0082512E"/>
    <w:rsid w:val="00825938"/>
    <w:rsid w:val="00827DAA"/>
    <w:rsid w:val="00827F79"/>
    <w:rsid w:val="00830A3C"/>
    <w:rsid w:val="00830BDC"/>
    <w:rsid w:val="00831EE7"/>
    <w:rsid w:val="00831F88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3211"/>
    <w:rsid w:val="00843A71"/>
    <w:rsid w:val="00844368"/>
    <w:rsid w:val="008451FB"/>
    <w:rsid w:val="008456C5"/>
    <w:rsid w:val="00846574"/>
    <w:rsid w:val="008466D9"/>
    <w:rsid w:val="0084684C"/>
    <w:rsid w:val="008479E0"/>
    <w:rsid w:val="00847BC3"/>
    <w:rsid w:val="008504D1"/>
    <w:rsid w:val="00851D0F"/>
    <w:rsid w:val="00852DFA"/>
    <w:rsid w:val="00854EBE"/>
    <w:rsid w:val="00855F78"/>
    <w:rsid w:val="008565B5"/>
    <w:rsid w:val="0085684C"/>
    <w:rsid w:val="00856AE3"/>
    <w:rsid w:val="00857451"/>
    <w:rsid w:val="00860AC6"/>
    <w:rsid w:val="00861575"/>
    <w:rsid w:val="00861A2A"/>
    <w:rsid w:val="00861A7B"/>
    <w:rsid w:val="00861E6F"/>
    <w:rsid w:val="008621CA"/>
    <w:rsid w:val="00862F33"/>
    <w:rsid w:val="00863237"/>
    <w:rsid w:val="00863DFD"/>
    <w:rsid w:val="00863FFD"/>
    <w:rsid w:val="0086409F"/>
    <w:rsid w:val="0086590B"/>
    <w:rsid w:val="00865B9F"/>
    <w:rsid w:val="00865F85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3247"/>
    <w:rsid w:val="008736AB"/>
    <w:rsid w:val="00873B29"/>
    <w:rsid w:val="0087415D"/>
    <w:rsid w:val="00874254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F91"/>
    <w:rsid w:val="00884E65"/>
    <w:rsid w:val="00885FDA"/>
    <w:rsid w:val="008868A8"/>
    <w:rsid w:val="0088701D"/>
    <w:rsid w:val="0089021C"/>
    <w:rsid w:val="008911C8"/>
    <w:rsid w:val="00891A11"/>
    <w:rsid w:val="00892105"/>
    <w:rsid w:val="008925E8"/>
    <w:rsid w:val="00892D10"/>
    <w:rsid w:val="00893247"/>
    <w:rsid w:val="008937AA"/>
    <w:rsid w:val="00895FDD"/>
    <w:rsid w:val="0089797A"/>
    <w:rsid w:val="00897D66"/>
    <w:rsid w:val="008A1E80"/>
    <w:rsid w:val="008A210A"/>
    <w:rsid w:val="008A3887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531"/>
    <w:rsid w:val="008A78B4"/>
    <w:rsid w:val="008B0072"/>
    <w:rsid w:val="008B01DA"/>
    <w:rsid w:val="008B16F3"/>
    <w:rsid w:val="008B1946"/>
    <w:rsid w:val="008B2046"/>
    <w:rsid w:val="008B2085"/>
    <w:rsid w:val="008B2689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F21"/>
    <w:rsid w:val="008C5B8D"/>
    <w:rsid w:val="008C5F3F"/>
    <w:rsid w:val="008C608A"/>
    <w:rsid w:val="008C6463"/>
    <w:rsid w:val="008C69E6"/>
    <w:rsid w:val="008C75CA"/>
    <w:rsid w:val="008C77E0"/>
    <w:rsid w:val="008C7899"/>
    <w:rsid w:val="008D0746"/>
    <w:rsid w:val="008D156E"/>
    <w:rsid w:val="008D186E"/>
    <w:rsid w:val="008D22C4"/>
    <w:rsid w:val="008D263F"/>
    <w:rsid w:val="008D2A25"/>
    <w:rsid w:val="008D36A5"/>
    <w:rsid w:val="008D3D95"/>
    <w:rsid w:val="008D417F"/>
    <w:rsid w:val="008D47C1"/>
    <w:rsid w:val="008D4C0B"/>
    <w:rsid w:val="008D5AAD"/>
    <w:rsid w:val="008D5D2C"/>
    <w:rsid w:val="008D6518"/>
    <w:rsid w:val="008D664C"/>
    <w:rsid w:val="008E0BB6"/>
    <w:rsid w:val="008E1212"/>
    <w:rsid w:val="008E126C"/>
    <w:rsid w:val="008E1CAD"/>
    <w:rsid w:val="008E2D2C"/>
    <w:rsid w:val="008E2D35"/>
    <w:rsid w:val="008E3668"/>
    <w:rsid w:val="008E436B"/>
    <w:rsid w:val="008E61CA"/>
    <w:rsid w:val="008E61EC"/>
    <w:rsid w:val="008E658A"/>
    <w:rsid w:val="008E66FA"/>
    <w:rsid w:val="008E7318"/>
    <w:rsid w:val="008E774B"/>
    <w:rsid w:val="008F0073"/>
    <w:rsid w:val="008F074F"/>
    <w:rsid w:val="008F0A9E"/>
    <w:rsid w:val="008F0FAB"/>
    <w:rsid w:val="008F124D"/>
    <w:rsid w:val="008F1BDA"/>
    <w:rsid w:val="008F2004"/>
    <w:rsid w:val="008F2292"/>
    <w:rsid w:val="008F30C9"/>
    <w:rsid w:val="008F348C"/>
    <w:rsid w:val="008F3C51"/>
    <w:rsid w:val="008F4958"/>
    <w:rsid w:val="008F497D"/>
    <w:rsid w:val="008F509A"/>
    <w:rsid w:val="008F5E06"/>
    <w:rsid w:val="008F66BE"/>
    <w:rsid w:val="008F7A39"/>
    <w:rsid w:val="008F7DAD"/>
    <w:rsid w:val="009004EF"/>
    <w:rsid w:val="00900E98"/>
    <w:rsid w:val="00902673"/>
    <w:rsid w:val="00903419"/>
    <w:rsid w:val="00903CDE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55B"/>
    <w:rsid w:val="0091569E"/>
    <w:rsid w:val="00915B59"/>
    <w:rsid w:val="0091642F"/>
    <w:rsid w:val="0091683F"/>
    <w:rsid w:val="0091691D"/>
    <w:rsid w:val="00916F43"/>
    <w:rsid w:val="00917771"/>
    <w:rsid w:val="00917CAB"/>
    <w:rsid w:val="00917CB4"/>
    <w:rsid w:val="00920DC5"/>
    <w:rsid w:val="00920EE8"/>
    <w:rsid w:val="00920FBC"/>
    <w:rsid w:val="00921126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30F8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D44"/>
    <w:rsid w:val="00941D6F"/>
    <w:rsid w:val="00942049"/>
    <w:rsid w:val="0094240F"/>
    <w:rsid w:val="00942C8F"/>
    <w:rsid w:val="009435B8"/>
    <w:rsid w:val="00945939"/>
    <w:rsid w:val="00945B9A"/>
    <w:rsid w:val="00946806"/>
    <w:rsid w:val="00946F87"/>
    <w:rsid w:val="00947396"/>
    <w:rsid w:val="00950B74"/>
    <w:rsid w:val="00952031"/>
    <w:rsid w:val="009522AD"/>
    <w:rsid w:val="009526E9"/>
    <w:rsid w:val="00952DFC"/>
    <w:rsid w:val="00952E62"/>
    <w:rsid w:val="00953CA9"/>
    <w:rsid w:val="00954098"/>
    <w:rsid w:val="0095440B"/>
    <w:rsid w:val="00955B9C"/>
    <w:rsid w:val="00956473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48C5"/>
    <w:rsid w:val="009655FF"/>
    <w:rsid w:val="00965670"/>
    <w:rsid w:val="00965717"/>
    <w:rsid w:val="009658C4"/>
    <w:rsid w:val="009667AB"/>
    <w:rsid w:val="0096796E"/>
    <w:rsid w:val="009703B6"/>
    <w:rsid w:val="0097054A"/>
    <w:rsid w:val="00971856"/>
    <w:rsid w:val="0097210E"/>
    <w:rsid w:val="009723B3"/>
    <w:rsid w:val="0097289D"/>
    <w:rsid w:val="00972B52"/>
    <w:rsid w:val="009738EA"/>
    <w:rsid w:val="00974B1A"/>
    <w:rsid w:val="00974C05"/>
    <w:rsid w:val="009760D1"/>
    <w:rsid w:val="00976902"/>
    <w:rsid w:val="00976EF5"/>
    <w:rsid w:val="00977A35"/>
    <w:rsid w:val="00980FC5"/>
    <w:rsid w:val="009829B0"/>
    <w:rsid w:val="00983846"/>
    <w:rsid w:val="0098450F"/>
    <w:rsid w:val="00984571"/>
    <w:rsid w:val="00984F37"/>
    <w:rsid w:val="00986A7F"/>
    <w:rsid w:val="00986D54"/>
    <w:rsid w:val="00986F81"/>
    <w:rsid w:val="00987B1B"/>
    <w:rsid w:val="009901FA"/>
    <w:rsid w:val="009904FB"/>
    <w:rsid w:val="0099093E"/>
    <w:rsid w:val="00990CBE"/>
    <w:rsid w:val="0099165C"/>
    <w:rsid w:val="00991D7C"/>
    <w:rsid w:val="00991DAF"/>
    <w:rsid w:val="00992720"/>
    <w:rsid w:val="00992C0B"/>
    <w:rsid w:val="00993DC7"/>
    <w:rsid w:val="00994048"/>
    <w:rsid w:val="00994E05"/>
    <w:rsid w:val="00995952"/>
    <w:rsid w:val="00996888"/>
    <w:rsid w:val="00997938"/>
    <w:rsid w:val="009A039B"/>
    <w:rsid w:val="009A0A7D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B090A"/>
    <w:rsid w:val="009B0F33"/>
    <w:rsid w:val="009B113F"/>
    <w:rsid w:val="009B209E"/>
    <w:rsid w:val="009B5608"/>
    <w:rsid w:val="009B59B2"/>
    <w:rsid w:val="009B7E00"/>
    <w:rsid w:val="009C07F8"/>
    <w:rsid w:val="009C0B91"/>
    <w:rsid w:val="009C140B"/>
    <w:rsid w:val="009C240D"/>
    <w:rsid w:val="009C3A25"/>
    <w:rsid w:val="009C3C1B"/>
    <w:rsid w:val="009C4128"/>
    <w:rsid w:val="009C4CBE"/>
    <w:rsid w:val="009C5B17"/>
    <w:rsid w:val="009C615D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5C48"/>
    <w:rsid w:val="009D61E9"/>
    <w:rsid w:val="009D66DA"/>
    <w:rsid w:val="009E025A"/>
    <w:rsid w:val="009E1429"/>
    <w:rsid w:val="009E18DB"/>
    <w:rsid w:val="009E2891"/>
    <w:rsid w:val="009E28E1"/>
    <w:rsid w:val="009E2FCD"/>
    <w:rsid w:val="009E4E82"/>
    <w:rsid w:val="009E5350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476B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70A"/>
    <w:rsid w:val="00A01A0D"/>
    <w:rsid w:val="00A01A92"/>
    <w:rsid w:val="00A01AC0"/>
    <w:rsid w:val="00A01AFE"/>
    <w:rsid w:val="00A021DD"/>
    <w:rsid w:val="00A02D8F"/>
    <w:rsid w:val="00A03F3E"/>
    <w:rsid w:val="00A04134"/>
    <w:rsid w:val="00A05457"/>
    <w:rsid w:val="00A0597C"/>
    <w:rsid w:val="00A06369"/>
    <w:rsid w:val="00A071C3"/>
    <w:rsid w:val="00A10854"/>
    <w:rsid w:val="00A10CEC"/>
    <w:rsid w:val="00A1137F"/>
    <w:rsid w:val="00A117B6"/>
    <w:rsid w:val="00A117E9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CCB"/>
    <w:rsid w:val="00A25887"/>
    <w:rsid w:val="00A25CF5"/>
    <w:rsid w:val="00A25D95"/>
    <w:rsid w:val="00A26876"/>
    <w:rsid w:val="00A26F92"/>
    <w:rsid w:val="00A275F7"/>
    <w:rsid w:val="00A27880"/>
    <w:rsid w:val="00A3005D"/>
    <w:rsid w:val="00A30F98"/>
    <w:rsid w:val="00A31831"/>
    <w:rsid w:val="00A31959"/>
    <w:rsid w:val="00A31B72"/>
    <w:rsid w:val="00A32CC8"/>
    <w:rsid w:val="00A33697"/>
    <w:rsid w:val="00A33B22"/>
    <w:rsid w:val="00A352C4"/>
    <w:rsid w:val="00A35D18"/>
    <w:rsid w:val="00A35DC3"/>
    <w:rsid w:val="00A3693D"/>
    <w:rsid w:val="00A36A53"/>
    <w:rsid w:val="00A36AC3"/>
    <w:rsid w:val="00A36DE7"/>
    <w:rsid w:val="00A37BD4"/>
    <w:rsid w:val="00A40722"/>
    <w:rsid w:val="00A41D6E"/>
    <w:rsid w:val="00A433E5"/>
    <w:rsid w:val="00A43430"/>
    <w:rsid w:val="00A44154"/>
    <w:rsid w:val="00A4418F"/>
    <w:rsid w:val="00A44E93"/>
    <w:rsid w:val="00A45036"/>
    <w:rsid w:val="00A47490"/>
    <w:rsid w:val="00A47709"/>
    <w:rsid w:val="00A505DC"/>
    <w:rsid w:val="00A507E4"/>
    <w:rsid w:val="00A507F6"/>
    <w:rsid w:val="00A507FF"/>
    <w:rsid w:val="00A50CD1"/>
    <w:rsid w:val="00A50DA4"/>
    <w:rsid w:val="00A50F91"/>
    <w:rsid w:val="00A53E48"/>
    <w:rsid w:val="00A53E4F"/>
    <w:rsid w:val="00A54103"/>
    <w:rsid w:val="00A543D2"/>
    <w:rsid w:val="00A549EC"/>
    <w:rsid w:val="00A55288"/>
    <w:rsid w:val="00A55976"/>
    <w:rsid w:val="00A57AF1"/>
    <w:rsid w:val="00A57CD2"/>
    <w:rsid w:val="00A61F71"/>
    <w:rsid w:val="00A6230D"/>
    <w:rsid w:val="00A64B90"/>
    <w:rsid w:val="00A65435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A2D"/>
    <w:rsid w:val="00A73B0C"/>
    <w:rsid w:val="00A74168"/>
    <w:rsid w:val="00A749B7"/>
    <w:rsid w:val="00A74BFC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A0D73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50EC"/>
    <w:rsid w:val="00AA5C49"/>
    <w:rsid w:val="00AA614B"/>
    <w:rsid w:val="00AA64F6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C46"/>
    <w:rsid w:val="00AB7D1E"/>
    <w:rsid w:val="00AC032B"/>
    <w:rsid w:val="00AC1390"/>
    <w:rsid w:val="00AC13B2"/>
    <w:rsid w:val="00AC24B0"/>
    <w:rsid w:val="00AC277F"/>
    <w:rsid w:val="00AC4797"/>
    <w:rsid w:val="00AC4AB4"/>
    <w:rsid w:val="00AC4DE6"/>
    <w:rsid w:val="00AC559A"/>
    <w:rsid w:val="00AC6553"/>
    <w:rsid w:val="00AC70DB"/>
    <w:rsid w:val="00AC782F"/>
    <w:rsid w:val="00AD0D1F"/>
    <w:rsid w:val="00AD19E5"/>
    <w:rsid w:val="00AD1AB8"/>
    <w:rsid w:val="00AD1EA7"/>
    <w:rsid w:val="00AD4C8F"/>
    <w:rsid w:val="00AD6049"/>
    <w:rsid w:val="00AD6B3B"/>
    <w:rsid w:val="00AD7E26"/>
    <w:rsid w:val="00AE07A3"/>
    <w:rsid w:val="00AE1368"/>
    <w:rsid w:val="00AE1405"/>
    <w:rsid w:val="00AE277F"/>
    <w:rsid w:val="00AE368A"/>
    <w:rsid w:val="00AE3D3C"/>
    <w:rsid w:val="00AE4DA6"/>
    <w:rsid w:val="00AE4F11"/>
    <w:rsid w:val="00AE52B5"/>
    <w:rsid w:val="00AE5BA2"/>
    <w:rsid w:val="00AE6470"/>
    <w:rsid w:val="00AE7B2F"/>
    <w:rsid w:val="00AEFC92"/>
    <w:rsid w:val="00AF140A"/>
    <w:rsid w:val="00AF1F1B"/>
    <w:rsid w:val="00AF2000"/>
    <w:rsid w:val="00AF3424"/>
    <w:rsid w:val="00AF43BE"/>
    <w:rsid w:val="00AF489A"/>
    <w:rsid w:val="00AF571C"/>
    <w:rsid w:val="00AF62BB"/>
    <w:rsid w:val="00AF6F4A"/>
    <w:rsid w:val="00AF7D41"/>
    <w:rsid w:val="00B0039D"/>
    <w:rsid w:val="00B005A2"/>
    <w:rsid w:val="00B0088E"/>
    <w:rsid w:val="00B010BD"/>
    <w:rsid w:val="00B01568"/>
    <w:rsid w:val="00B01858"/>
    <w:rsid w:val="00B02527"/>
    <w:rsid w:val="00B026A1"/>
    <w:rsid w:val="00B02B97"/>
    <w:rsid w:val="00B033B3"/>
    <w:rsid w:val="00B03559"/>
    <w:rsid w:val="00B04531"/>
    <w:rsid w:val="00B04D19"/>
    <w:rsid w:val="00B04F41"/>
    <w:rsid w:val="00B04FDE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4F84"/>
    <w:rsid w:val="00B15FA2"/>
    <w:rsid w:val="00B16881"/>
    <w:rsid w:val="00B16D7A"/>
    <w:rsid w:val="00B16E80"/>
    <w:rsid w:val="00B16F0C"/>
    <w:rsid w:val="00B1706D"/>
    <w:rsid w:val="00B171EC"/>
    <w:rsid w:val="00B17CA4"/>
    <w:rsid w:val="00B17F50"/>
    <w:rsid w:val="00B206A9"/>
    <w:rsid w:val="00B2093E"/>
    <w:rsid w:val="00B2229B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F9"/>
    <w:rsid w:val="00B31D30"/>
    <w:rsid w:val="00B325DD"/>
    <w:rsid w:val="00B3267D"/>
    <w:rsid w:val="00B327CD"/>
    <w:rsid w:val="00B328AA"/>
    <w:rsid w:val="00B329BC"/>
    <w:rsid w:val="00B32E2C"/>
    <w:rsid w:val="00B32F56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A6A"/>
    <w:rsid w:val="00B37B02"/>
    <w:rsid w:val="00B409AB"/>
    <w:rsid w:val="00B40CC1"/>
    <w:rsid w:val="00B41B85"/>
    <w:rsid w:val="00B43629"/>
    <w:rsid w:val="00B44226"/>
    <w:rsid w:val="00B45074"/>
    <w:rsid w:val="00B450C1"/>
    <w:rsid w:val="00B452EE"/>
    <w:rsid w:val="00B459F2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F62"/>
    <w:rsid w:val="00B60A4F"/>
    <w:rsid w:val="00B619E8"/>
    <w:rsid w:val="00B61CEB"/>
    <w:rsid w:val="00B632EB"/>
    <w:rsid w:val="00B6386D"/>
    <w:rsid w:val="00B63E3C"/>
    <w:rsid w:val="00B64455"/>
    <w:rsid w:val="00B648EC"/>
    <w:rsid w:val="00B65041"/>
    <w:rsid w:val="00B651C2"/>
    <w:rsid w:val="00B661EF"/>
    <w:rsid w:val="00B66EF3"/>
    <w:rsid w:val="00B66FE6"/>
    <w:rsid w:val="00B67D68"/>
    <w:rsid w:val="00B7063B"/>
    <w:rsid w:val="00B706E6"/>
    <w:rsid w:val="00B7117E"/>
    <w:rsid w:val="00B71D1D"/>
    <w:rsid w:val="00B72064"/>
    <w:rsid w:val="00B72D5B"/>
    <w:rsid w:val="00B73EA6"/>
    <w:rsid w:val="00B74145"/>
    <w:rsid w:val="00B75768"/>
    <w:rsid w:val="00B758B5"/>
    <w:rsid w:val="00B75CCF"/>
    <w:rsid w:val="00B767D2"/>
    <w:rsid w:val="00B80593"/>
    <w:rsid w:val="00B80E09"/>
    <w:rsid w:val="00B8100D"/>
    <w:rsid w:val="00B8142A"/>
    <w:rsid w:val="00B827EC"/>
    <w:rsid w:val="00B84A3C"/>
    <w:rsid w:val="00B85328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32EF"/>
    <w:rsid w:val="00B93A94"/>
    <w:rsid w:val="00B93E51"/>
    <w:rsid w:val="00B93E80"/>
    <w:rsid w:val="00B94EA5"/>
    <w:rsid w:val="00B95ADE"/>
    <w:rsid w:val="00B971C5"/>
    <w:rsid w:val="00B9747E"/>
    <w:rsid w:val="00B97B94"/>
    <w:rsid w:val="00BA0824"/>
    <w:rsid w:val="00BA1352"/>
    <w:rsid w:val="00BA1DDB"/>
    <w:rsid w:val="00BA378C"/>
    <w:rsid w:val="00BA554A"/>
    <w:rsid w:val="00BA57BA"/>
    <w:rsid w:val="00BA5CC1"/>
    <w:rsid w:val="00BA61C2"/>
    <w:rsid w:val="00BA6271"/>
    <w:rsid w:val="00BA7135"/>
    <w:rsid w:val="00BA7255"/>
    <w:rsid w:val="00BB1ABC"/>
    <w:rsid w:val="00BB1C5D"/>
    <w:rsid w:val="00BB1E41"/>
    <w:rsid w:val="00BB34E2"/>
    <w:rsid w:val="00BB3F37"/>
    <w:rsid w:val="00BB4619"/>
    <w:rsid w:val="00BB520E"/>
    <w:rsid w:val="00BB564C"/>
    <w:rsid w:val="00BB5A53"/>
    <w:rsid w:val="00BB5C55"/>
    <w:rsid w:val="00BB67DE"/>
    <w:rsid w:val="00BB6A9E"/>
    <w:rsid w:val="00BB7AFF"/>
    <w:rsid w:val="00BB7C83"/>
    <w:rsid w:val="00BC0285"/>
    <w:rsid w:val="00BC04C4"/>
    <w:rsid w:val="00BC1042"/>
    <w:rsid w:val="00BC17CF"/>
    <w:rsid w:val="00BC1C4D"/>
    <w:rsid w:val="00BC228E"/>
    <w:rsid w:val="00BC2512"/>
    <w:rsid w:val="00BC33B0"/>
    <w:rsid w:val="00BC4236"/>
    <w:rsid w:val="00BC48AD"/>
    <w:rsid w:val="00BC50DC"/>
    <w:rsid w:val="00BC5232"/>
    <w:rsid w:val="00BC54A0"/>
    <w:rsid w:val="00BC78DB"/>
    <w:rsid w:val="00BC7E7F"/>
    <w:rsid w:val="00BD0198"/>
    <w:rsid w:val="00BD02A8"/>
    <w:rsid w:val="00BD094D"/>
    <w:rsid w:val="00BD0CCE"/>
    <w:rsid w:val="00BD0E0F"/>
    <w:rsid w:val="00BD1D91"/>
    <w:rsid w:val="00BD2F4E"/>
    <w:rsid w:val="00BD3F1C"/>
    <w:rsid w:val="00BD5547"/>
    <w:rsid w:val="00BD651D"/>
    <w:rsid w:val="00BD65BF"/>
    <w:rsid w:val="00BD66F0"/>
    <w:rsid w:val="00BD6C9F"/>
    <w:rsid w:val="00BD72A8"/>
    <w:rsid w:val="00BD7314"/>
    <w:rsid w:val="00BD7788"/>
    <w:rsid w:val="00BE01EB"/>
    <w:rsid w:val="00BE045A"/>
    <w:rsid w:val="00BE0559"/>
    <w:rsid w:val="00BE077E"/>
    <w:rsid w:val="00BE23FA"/>
    <w:rsid w:val="00BE262B"/>
    <w:rsid w:val="00BE2E00"/>
    <w:rsid w:val="00BE3229"/>
    <w:rsid w:val="00BE3E1D"/>
    <w:rsid w:val="00BE49C4"/>
    <w:rsid w:val="00BE4E71"/>
    <w:rsid w:val="00BE5C57"/>
    <w:rsid w:val="00BE60DE"/>
    <w:rsid w:val="00BE6634"/>
    <w:rsid w:val="00BE6BA4"/>
    <w:rsid w:val="00BE7192"/>
    <w:rsid w:val="00BE7285"/>
    <w:rsid w:val="00BE7646"/>
    <w:rsid w:val="00BF025B"/>
    <w:rsid w:val="00BF0650"/>
    <w:rsid w:val="00BF0CCE"/>
    <w:rsid w:val="00BF1AE1"/>
    <w:rsid w:val="00BF1B54"/>
    <w:rsid w:val="00BF1B5A"/>
    <w:rsid w:val="00BF203D"/>
    <w:rsid w:val="00BF22DC"/>
    <w:rsid w:val="00BF2D67"/>
    <w:rsid w:val="00BF4429"/>
    <w:rsid w:val="00BF4897"/>
    <w:rsid w:val="00BF59B7"/>
    <w:rsid w:val="00BF659C"/>
    <w:rsid w:val="00BF6C95"/>
    <w:rsid w:val="00BF7664"/>
    <w:rsid w:val="00BF7E5B"/>
    <w:rsid w:val="00C0100C"/>
    <w:rsid w:val="00C0161D"/>
    <w:rsid w:val="00C01C1A"/>
    <w:rsid w:val="00C02434"/>
    <w:rsid w:val="00C0307D"/>
    <w:rsid w:val="00C03ABD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5C7"/>
    <w:rsid w:val="00C155C8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3E82"/>
    <w:rsid w:val="00C25477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B2"/>
    <w:rsid w:val="00C31666"/>
    <w:rsid w:val="00C3247A"/>
    <w:rsid w:val="00C334D6"/>
    <w:rsid w:val="00C3361C"/>
    <w:rsid w:val="00C33B0F"/>
    <w:rsid w:val="00C33BD2"/>
    <w:rsid w:val="00C33F61"/>
    <w:rsid w:val="00C35820"/>
    <w:rsid w:val="00C358A7"/>
    <w:rsid w:val="00C362AA"/>
    <w:rsid w:val="00C400EE"/>
    <w:rsid w:val="00C41603"/>
    <w:rsid w:val="00C41C55"/>
    <w:rsid w:val="00C41C75"/>
    <w:rsid w:val="00C41ED4"/>
    <w:rsid w:val="00C42338"/>
    <w:rsid w:val="00C42B76"/>
    <w:rsid w:val="00C43C96"/>
    <w:rsid w:val="00C44711"/>
    <w:rsid w:val="00C448F6"/>
    <w:rsid w:val="00C44C0B"/>
    <w:rsid w:val="00C455B5"/>
    <w:rsid w:val="00C45D75"/>
    <w:rsid w:val="00C4690F"/>
    <w:rsid w:val="00C470F3"/>
    <w:rsid w:val="00C47799"/>
    <w:rsid w:val="00C47B54"/>
    <w:rsid w:val="00C47B7C"/>
    <w:rsid w:val="00C50D3E"/>
    <w:rsid w:val="00C50D7C"/>
    <w:rsid w:val="00C5116F"/>
    <w:rsid w:val="00C5179A"/>
    <w:rsid w:val="00C517B1"/>
    <w:rsid w:val="00C520C5"/>
    <w:rsid w:val="00C52A00"/>
    <w:rsid w:val="00C53DE2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29C9"/>
    <w:rsid w:val="00C630A1"/>
    <w:rsid w:val="00C6415E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5F0"/>
    <w:rsid w:val="00C80A72"/>
    <w:rsid w:val="00C8104E"/>
    <w:rsid w:val="00C81111"/>
    <w:rsid w:val="00C813C0"/>
    <w:rsid w:val="00C8158F"/>
    <w:rsid w:val="00C81699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1BE9"/>
    <w:rsid w:val="00CA1D29"/>
    <w:rsid w:val="00CA27D9"/>
    <w:rsid w:val="00CA36FA"/>
    <w:rsid w:val="00CA386C"/>
    <w:rsid w:val="00CA3AFF"/>
    <w:rsid w:val="00CA3D5A"/>
    <w:rsid w:val="00CA42D0"/>
    <w:rsid w:val="00CA66D6"/>
    <w:rsid w:val="00CA750B"/>
    <w:rsid w:val="00CA79D3"/>
    <w:rsid w:val="00CA7AB2"/>
    <w:rsid w:val="00CA7CC7"/>
    <w:rsid w:val="00CB020C"/>
    <w:rsid w:val="00CB10CD"/>
    <w:rsid w:val="00CB135B"/>
    <w:rsid w:val="00CB3152"/>
    <w:rsid w:val="00CB31F4"/>
    <w:rsid w:val="00CB3ADB"/>
    <w:rsid w:val="00CB3F5C"/>
    <w:rsid w:val="00CB42E4"/>
    <w:rsid w:val="00CB5746"/>
    <w:rsid w:val="00CB5C2F"/>
    <w:rsid w:val="00CB609E"/>
    <w:rsid w:val="00CB7F00"/>
    <w:rsid w:val="00CC01E4"/>
    <w:rsid w:val="00CC03F1"/>
    <w:rsid w:val="00CC0456"/>
    <w:rsid w:val="00CC05EC"/>
    <w:rsid w:val="00CC09FC"/>
    <w:rsid w:val="00CC0CF1"/>
    <w:rsid w:val="00CC1980"/>
    <w:rsid w:val="00CC1C75"/>
    <w:rsid w:val="00CC2310"/>
    <w:rsid w:val="00CC2AA4"/>
    <w:rsid w:val="00CC2B5B"/>
    <w:rsid w:val="00CC2F6B"/>
    <w:rsid w:val="00CC2FFF"/>
    <w:rsid w:val="00CC3084"/>
    <w:rsid w:val="00CC3342"/>
    <w:rsid w:val="00CC3E1E"/>
    <w:rsid w:val="00CC44C8"/>
    <w:rsid w:val="00CC51B4"/>
    <w:rsid w:val="00CC5A0A"/>
    <w:rsid w:val="00CC64AF"/>
    <w:rsid w:val="00CC7B28"/>
    <w:rsid w:val="00CD1153"/>
    <w:rsid w:val="00CD14FE"/>
    <w:rsid w:val="00CD2036"/>
    <w:rsid w:val="00CD3740"/>
    <w:rsid w:val="00CD4AEA"/>
    <w:rsid w:val="00CD5547"/>
    <w:rsid w:val="00CD5974"/>
    <w:rsid w:val="00CD612D"/>
    <w:rsid w:val="00CD6B0D"/>
    <w:rsid w:val="00CD71FC"/>
    <w:rsid w:val="00CD7C22"/>
    <w:rsid w:val="00CD7EAF"/>
    <w:rsid w:val="00CE0421"/>
    <w:rsid w:val="00CE0D90"/>
    <w:rsid w:val="00CE1654"/>
    <w:rsid w:val="00CE23B5"/>
    <w:rsid w:val="00CE277C"/>
    <w:rsid w:val="00CE45AE"/>
    <w:rsid w:val="00CE54F6"/>
    <w:rsid w:val="00CE5D17"/>
    <w:rsid w:val="00CE69D0"/>
    <w:rsid w:val="00CE7EDF"/>
    <w:rsid w:val="00CF2D91"/>
    <w:rsid w:val="00CF3740"/>
    <w:rsid w:val="00CF40D9"/>
    <w:rsid w:val="00CF441D"/>
    <w:rsid w:val="00CF4681"/>
    <w:rsid w:val="00CF4FAF"/>
    <w:rsid w:val="00CF4FB9"/>
    <w:rsid w:val="00CF54D7"/>
    <w:rsid w:val="00CF7E88"/>
    <w:rsid w:val="00D00134"/>
    <w:rsid w:val="00D0083D"/>
    <w:rsid w:val="00D01558"/>
    <w:rsid w:val="00D0210E"/>
    <w:rsid w:val="00D02560"/>
    <w:rsid w:val="00D026FB"/>
    <w:rsid w:val="00D032C0"/>
    <w:rsid w:val="00D03D8C"/>
    <w:rsid w:val="00D04A4D"/>
    <w:rsid w:val="00D0506A"/>
    <w:rsid w:val="00D05171"/>
    <w:rsid w:val="00D06195"/>
    <w:rsid w:val="00D06241"/>
    <w:rsid w:val="00D065D9"/>
    <w:rsid w:val="00D06763"/>
    <w:rsid w:val="00D06F37"/>
    <w:rsid w:val="00D070A8"/>
    <w:rsid w:val="00D074E9"/>
    <w:rsid w:val="00D1074E"/>
    <w:rsid w:val="00D11394"/>
    <w:rsid w:val="00D120F9"/>
    <w:rsid w:val="00D12B1B"/>
    <w:rsid w:val="00D12B68"/>
    <w:rsid w:val="00D13A19"/>
    <w:rsid w:val="00D13B47"/>
    <w:rsid w:val="00D14813"/>
    <w:rsid w:val="00D14864"/>
    <w:rsid w:val="00D15FB1"/>
    <w:rsid w:val="00D1600D"/>
    <w:rsid w:val="00D1655C"/>
    <w:rsid w:val="00D16750"/>
    <w:rsid w:val="00D16800"/>
    <w:rsid w:val="00D16BF0"/>
    <w:rsid w:val="00D16FD0"/>
    <w:rsid w:val="00D17D38"/>
    <w:rsid w:val="00D2046B"/>
    <w:rsid w:val="00D208FA"/>
    <w:rsid w:val="00D21209"/>
    <w:rsid w:val="00D212AC"/>
    <w:rsid w:val="00D21BB1"/>
    <w:rsid w:val="00D2231B"/>
    <w:rsid w:val="00D22BBA"/>
    <w:rsid w:val="00D24BBA"/>
    <w:rsid w:val="00D24FBF"/>
    <w:rsid w:val="00D2572B"/>
    <w:rsid w:val="00D262F8"/>
    <w:rsid w:val="00D27D96"/>
    <w:rsid w:val="00D30151"/>
    <w:rsid w:val="00D30BF5"/>
    <w:rsid w:val="00D3107D"/>
    <w:rsid w:val="00D3179D"/>
    <w:rsid w:val="00D31C0F"/>
    <w:rsid w:val="00D31F12"/>
    <w:rsid w:val="00D320A8"/>
    <w:rsid w:val="00D3265C"/>
    <w:rsid w:val="00D332E8"/>
    <w:rsid w:val="00D336BA"/>
    <w:rsid w:val="00D33AE2"/>
    <w:rsid w:val="00D33CE8"/>
    <w:rsid w:val="00D343BD"/>
    <w:rsid w:val="00D346F6"/>
    <w:rsid w:val="00D3561A"/>
    <w:rsid w:val="00D35930"/>
    <w:rsid w:val="00D35D0D"/>
    <w:rsid w:val="00D36003"/>
    <w:rsid w:val="00D361AA"/>
    <w:rsid w:val="00D3666A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24E6"/>
    <w:rsid w:val="00D42D67"/>
    <w:rsid w:val="00D42F4E"/>
    <w:rsid w:val="00D43219"/>
    <w:rsid w:val="00D43AAB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B44"/>
    <w:rsid w:val="00D46F2D"/>
    <w:rsid w:val="00D47747"/>
    <w:rsid w:val="00D4784E"/>
    <w:rsid w:val="00D4793D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412"/>
    <w:rsid w:val="00D603B8"/>
    <w:rsid w:val="00D603E9"/>
    <w:rsid w:val="00D6163D"/>
    <w:rsid w:val="00D617EB"/>
    <w:rsid w:val="00D63189"/>
    <w:rsid w:val="00D64483"/>
    <w:rsid w:val="00D6600E"/>
    <w:rsid w:val="00D66F91"/>
    <w:rsid w:val="00D674DD"/>
    <w:rsid w:val="00D677E9"/>
    <w:rsid w:val="00D67A1D"/>
    <w:rsid w:val="00D67C7F"/>
    <w:rsid w:val="00D67DAC"/>
    <w:rsid w:val="00D706E4"/>
    <w:rsid w:val="00D71356"/>
    <w:rsid w:val="00D71513"/>
    <w:rsid w:val="00D716DD"/>
    <w:rsid w:val="00D71C92"/>
    <w:rsid w:val="00D71CA8"/>
    <w:rsid w:val="00D73522"/>
    <w:rsid w:val="00D738FC"/>
    <w:rsid w:val="00D73961"/>
    <w:rsid w:val="00D7441C"/>
    <w:rsid w:val="00D74DC1"/>
    <w:rsid w:val="00D75E05"/>
    <w:rsid w:val="00D76181"/>
    <w:rsid w:val="00D80318"/>
    <w:rsid w:val="00D808A4"/>
    <w:rsid w:val="00D80957"/>
    <w:rsid w:val="00D81120"/>
    <w:rsid w:val="00D81AF5"/>
    <w:rsid w:val="00D81F6F"/>
    <w:rsid w:val="00D821BB"/>
    <w:rsid w:val="00D828EC"/>
    <w:rsid w:val="00D83E2D"/>
    <w:rsid w:val="00D85837"/>
    <w:rsid w:val="00D858F0"/>
    <w:rsid w:val="00D85BD5"/>
    <w:rsid w:val="00D862C8"/>
    <w:rsid w:val="00D86510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5C55"/>
    <w:rsid w:val="00D97BD5"/>
    <w:rsid w:val="00DA1389"/>
    <w:rsid w:val="00DA14F4"/>
    <w:rsid w:val="00DA2180"/>
    <w:rsid w:val="00DA2822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B7C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13E9"/>
    <w:rsid w:val="00DC151B"/>
    <w:rsid w:val="00DC3A00"/>
    <w:rsid w:val="00DC407A"/>
    <w:rsid w:val="00DC47E2"/>
    <w:rsid w:val="00DC4DDD"/>
    <w:rsid w:val="00DC5DD2"/>
    <w:rsid w:val="00DC6038"/>
    <w:rsid w:val="00DC65BB"/>
    <w:rsid w:val="00DC67BC"/>
    <w:rsid w:val="00DC6EC0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6542"/>
    <w:rsid w:val="00DD77B6"/>
    <w:rsid w:val="00DE1396"/>
    <w:rsid w:val="00DE2320"/>
    <w:rsid w:val="00DE2A1A"/>
    <w:rsid w:val="00DE2E1B"/>
    <w:rsid w:val="00DE456A"/>
    <w:rsid w:val="00DE5795"/>
    <w:rsid w:val="00DE5F67"/>
    <w:rsid w:val="00DE6059"/>
    <w:rsid w:val="00DE605E"/>
    <w:rsid w:val="00DE61BA"/>
    <w:rsid w:val="00DE6403"/>
    <w:rsid w:val="00DE64FE"/>
    <w:rsid w:val="00DE7451"/>
    <w:rsid w:val="00DE7531"/>
    <w:rsid w:val="00DE755D"/>
    <w:rsid w:val="00DE7FD1"/>
    <w:rsid w:val="00DE7FF8"/>
    <w:rsid w:val="00DF0618"/>
    <w:rsid w:val="00DF1F47"/>
    <w:rsid w:val="00DF2556"/>
    <w:rsid w:val="00DF2BC9"/>
    <w:rsid w:val="00DF3019"/>
    <w:rsid w:val="00DF3086"/>
    <w:rsid w:val="00DF3715"/>
    <w:rsid w:val="00DF3EB4"/>
    <w:rsid w:val="00DF63A2"/>
    <w:rsid w:val="00DF65A0"/>
    <w:rsid w:val="00DF6690"/>
    <w:rsid w:val="00DF68BC"/>
    <w:rsid w:val="00DF796D"/>
    <w:rsid w:val="00DF7A3B"/>
    <w:rsid w:val="00E001CC"/>
    <w:rsid w:val="00E00E47"/>
    <w:rsid w:val="00E011EA"/>
    <w:rsid w:val="00E01D54"/>
    <w:rsid w:val="00E02375"/>
    <w:rsid w:val="00E030B2"/>
    <w:rsid w:val="00E03571"/>
    <w:rsid w:val="00E03B80"/>
    <w:rsid w:val="00E04286"/>
    <w:rsid w:val="00E049D1"/>
    <w:rsid w:val="00E05908"/>
    <w:rsid w:val="00E05E01"/>
    <w:rsid w:val="00E05F9C"/>
    <w:rsid w:val="00E060C5"/>
    <w:rsid w:val="00E06560"/>
    <w:rsid w:val="00E06EF7"/>
    <w:rsid w:val="00E0753D"/>
    <w:rsid w:val="00E1021D"/>
    <w:rsid w:val="00E1096B"/>
    <w:rsid w:val="00E10D99"/>
    <w:rsid w:val="00E117B7"/>
    <w:rsid w:val="00E117CB"/>
    <w:rsid w:val="00E11C19"/>
    <w:rsid w:val="00E126BE"/>
    <w:rsid w:val="00E12AB3"/>
    <w:rsid w:val="00E13D6F"/>
    <w:rsid w:val="00E142E8"/>
    <w:rsid w:val="00E14767"/>
    <w:rsid w:val="00E14892"/>
    <w:rsid w:val="00E151DA"/>
    <w:rsid w:val="00E1574E"/>
    <w:rsid w:val="00E1612E"/>
    <w:rsid w:val="00E16E3F"/>
    <w:rsid w:val="00E173DC"/>
    <w:rsid w:val="00E2273C"/>
    <w:rsid w:val="00E22787"/>
    <w:rsid w:val="00E22977"/>
    <w:rsid w:val="00E23A6C"/>
    <w:rsid w:val="00E23B1C"/>
    <w:rsid w:val="00E23FC3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F10"/>
    <w:rsid w:val="00E34112"/>
    <w:rsid w:val="00E354A2"/>
    <w:rsid w:val="00E357D7"/>
    <w:rsid w:val="00E35FC3"/>
    <w:rsid w:val="00E36AE7"/>
    <w:rsid w:val="00E37F42"/>
    <w:rsid w:val="00E40565"/>
    <w:rsid w:val="00E40E99"/>
    <w:rsid w:val="00E40FBD"/>
    <w:rsid w:val="00E412D2"/>
    <w:rsid w:val="00E42BF5"/>
    <w:rsid w:val="00E42C79"/>
    <w:rsid w:val="00E431FE"/>
    <w:rsid w:val="00E438E5"/>
    <w:rsid w:val="00E43E5B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B7C"/>
    <w:rsid w:val="00E52D10"/>
    <w:rsid w:val="00E52FDD"/>
    <w:rsid w:val="00E531F3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88"/>
    <w:rsid w:val="00E6162B"/>
    <w:rsid w:val="00E6191B"/>
    <w:rsid w:val="00E629AE"/>
    <w:rsid w:val="00E647F0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35D0"/>
    <w:rsid w:val="00E73A83"/>
    <w:rsid w:val="00E74E44"/>
    <w:rsid w:val="00E75500"/>
    <w:rsid w:val="00E75617"/>
    <w:rsid w:val="00E76A15"/>
    <w:rsid w:val="00E76A76"/>
    <w:rsid w:val="00E807EE"/>
    <w:rsid w:val="00E80942"/>
    <w:rsid w:val="00E81B5F"/>
    <w:rsid w:val="00E82D7C"/>
    <w:rsid w:val="00E83244"/>
    <w:rsid w:val="00E83EA1"/>
    <w:rsid w:val="00E84645"/>
    <w:rsid w:val="00E84F76"/>
    <w:rsid w:val="00E865AE"/>
    <w:rsid w:val="00E879B6"/>
    <w:rsid w:val="00E87B3D"/>
    <w:rsid w:val="00E9025E"/>
    <w:rsid w:val="00E90AD5"/>
    <w:rsid w:val="00E90E9A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BF2"/>
    <w:rsid w:val="00E967E6"/>
    <w:rsid w:val="00E969B6"/>
    <w:rsid w:val="00E96CCC"/>
    <w:rsid w:val="00E9723E"/>
    <w:rsid w:val="00EA01D8"/>
    <w:rsid w:val="00EA021B"/>
    <w:rsid w:val="00EA1909"/>
    <w:rsid w:val="00EA214E"/>
    <w:rsid w:val="00EA2306"/>
    <w:rsid w:val="00EA2359"/>
    <w:rsid w:val="00EA2DD1"/>
    <w:rsid w:val="00EA3CAB"/>
    <w:rsid w:val="00EA3F68"/>
    <w:rsid w:val="00EA5365"/>
    <w:rsid w:val="00EA5AAD"/>
    <w:rsid w:val="00EA5F4C"/>
    <w:rsid w:val="00EA63B3"/>
    <w:rsid w:val="00EA757D"/>
    <w:rsid w:val="00EA75BD"/>
    <w:rsid w:val="00EA7F5E"/>
    <w:rsid w:val="00EB0063"/>
    <w:rsid w:val="00EB06E3"/>
    <w:rsid w:val="00EB0922"/>
    <w:rsid w:val="00EB162B"/>
    <w:rsid w:val="00EB2948"/>
    <w:rsid w:val="00EB392A"/>
    <w:rsid w:val="00EB3F95"/>
    <w:rsid w:val="00EB4010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7BA"/>
    <w:rsid w:val="00EC09B1"/>
    <w:rsid w:val="00EC1611"/>
    <w:rsid w:val="00EC26EE"/>
    <w:rsid w:val="00EC3EC2"/>
    <w:rsid w:val="00EC4B8F"/>
    <w:rsid w:val="00EC4C14"/>
    <w:rsid w:val="00EC4EDD"/>
    <w:rsid w:val="00EC58F7"/>
    <w:rsid w:val="00EC5941"/>
    <w:rsid w:val="00EC6CC3"/>
    <w:rsid w:val="00EC7A2B"/>
    <w:rsid w:val="00EC7B9F"/>
    <w:rsid w:val="00EC7BDD"/>
    <w:rsid w:val="00ED1134"/>
    <w:rsid w:val="00ED1999"/>
    <w:rsid w:val="00ED201A"/>
    <w:rsid w:val="00ED3D65"/>
    <w:rsid w:val="00ED5183"/>
    <w:rsid w:val="00ED5905"/>
    <w:rsid w:val="00ED5EA6"/>
    <w:rsid w:val="00ED6D6B"/>
    <w:rsid w:val="00ED6E0C"/>
    <w:rsid w:val="00ED715D"/>
    <w:rsid w:val="00ED7AE6"/>
    <w:rsid w:val="00EE0125"/>
    <w:rsid w:val="00EE0760"/>
    <w:rsid w:val="00EE08BC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48A3"/>
    <w:rsid w:val="00EF4E8C"/>
    <w:rsid w:val="00EF5301"/>
    <w:rsid w:val="00EF5900"/>
    <w:rsid w:val="00EF59A2"/>
    <w:rsid w:val="00EF5F03"/>
    <w:rsid w:val="00EF6CA8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102E5"/>
    <w:rsid w:val="00F10F57"/>
    <w:rsid w:val="00F114C8"/>
    <w:rsid w:val="00F11AFF"/>
    <w:rsid w:val="00F12EBA"/>
    <w:rsid w:val="00F131DA"/>
    <w:rsid w:val="00F13B18"/>
    <w:rsid w:val="00F145E6"/>
    <w:rsid w:val="00F15039"/>
    <w:rsid w:val="00F15424"/>
    <w:rsid w:val="00F1562E"/>
    <w:rsid w:val="00F1637E"/>
    <w:rsid w:val="00F16BF9"/>
    <w:rsid w:val="00F1781F"/>
    <w:rsid w:val="00F17934"/>
    <w:rsid w:val="00F17A44"/>
    <w:rsid w:val="00F20097"/>
    <w:rsid w:val="00F20583"/>
    <w:rsid w:val="00F210DE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4CC"/>
    <w:rsid w:val="00F32180"/>
    <w:rsid w:val="00F32A15"/>
    <w:rsid w:val="00F33787"/>
    <w:rsid w:val="00F34942"/>
    <w:rsid w:val="00F355A7"/>
    <w:rsid w:val="00F35C59"/>
    <w:rsid w:val="00F361C0"/>
    <w:rsid w:val="00F36FFC"/>
    <w:rsid w:val="00F3771E"/>
    <w:rsid w:val="00F407DD"/>
    <w:rsid w:val="00F4093A"/>
    <w:rsid w:val="00F40B36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43E"/>
    <w:rsid w:val="00F46B48"/>
    <w:rsid w:val="00F46EEE"/>
    <w:rsid w:val="00F46F24"/>
    <w:rsid w:val="00F47931"/>
    <w:rsid w:val="00F47CFC"/>
    <w:rsid w:val="00F51089"/>
    <w:rsid w:val="00F5174C"/>
    <w:rsid w:val="00F5234B"/>
    <w:rsid w:val="00F5286E"/>
    <w:rsid w:val="00F52C6A"/>
    <w:rsid w:val="00F52F77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6A1"/>
    <w:rsid w:val="00F60AC9"/>
    <w:rsid w:val="00F61488"/>
    <w:rsid w:val="00F6221D"/>
    <w:rsid w:val="00F62A3D"/>
    <w:rsid w:val="00F62DF0"/>
    <w:rsid w:val="00F63190"/>
    <w:rsid w:val="00F63E26"/>
    <w:rsid w:val="00F649D1"/>
    <w:rsid w:val="00F6523F"/>
    <w:rsid w:val="00F654E2"/>
    <w:rsid w:val="00F663DB"/>
    <w:rsid w:val="00F66ADA"/>
    <w:rsid w:val="00F670D4"/>
    <w:rsid w:val="00F6755A"/>
    <w:rsid w:val="00F678F0"/>
    <w:rsid w:val="00F67D87"/>
    <w:rsid w:val="00F7094E"/>
    <w:rsid w:val="00F71235"/>
    <w:rsid w:val="00F71786"/>
    <w:rsid w:val="00F72745"/>
    <w:rsid w:val="00F727E5"/>
    <w:rsid w:val="00F735A3"/>
    <w:rsid w:val="00F7666D"/>
    <w:rsid w:val="00F76D23"/>
    <w:rsid w:val="00F76D55"/>
    <w:rsid w:val="00F77412"/>
    <w:rsid w:val="00F77D4F"/>
    <w:rsid w:val="00F80171"/>
    <w:rsid w:val="00F81B4B"/>
    <w:rsid w:val="00F81DCA"/>
    <w:rsid w:val="00F81F5C"/>
    <w:rsid w:val="00F823BE"/>
    <w:rsid w:val="00F82526"/>
    <w:rsid w:val="00F827C8"/>
    <w:rsid w:val="00F838F1"/>
    <w:rsid w:val="00F83DC7"/>
    <w:rsid w:val="00F83DF4"/>
    <w:rsid w:val="00F848C8"/>
    <w:rsid w:val="00F84E27"/>
    <w:rsid w:val="00F85586"/>
    <w:rsid w:val="00F85813"/>
    <w:rsid w:val="00F879D4"/>
    <w:rsid w:val="00F87AAF"/>
    <w:rsid w:val="00F90581"/>
    <w:rsid w:val="00F90E69"/>
    <w:rsid w:val="00F90EE7"/>
    <w:rsid w:val="00F923C6"/>
    <w:rsid w:val="00F925EE"/>
    <w:rsid w:val="00F93722"/>
    <w:rsid w:val="00F94248"/>
    <w:rsid w:val="00F942C8"/>
    <w:rsid w:val="00F9489D"/>
    <w:rsid w:val="00F94D80"/>
    <w:rsid w:val="00F94FFC"/>
    <w:rsid w:val="00F955D8"/>
    <w:rsid w:val="00F957BA"/>
    <w:rsid w:val="00F95A7C"/>
    <w:rsid w:val="00F972B4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289A"/>
    <w:rsid w:val="00FA2C87"/>
    <w:rsid w:val="00FA390D"/>
    <w:rsid w:val="00FA4197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2026"/>
    <w:rsid w:val="00FB31B5"/>
    <w:rsid w:val="00FB33C0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9F"/>
    <w:rsid w:val="00FC27C3"/>
    <w:rsid w:val="00FC3027"/>
    <w:rsid w:val="00FC475E"/>
    <w:rsid w:val="00FC6764"/>
    <w:rsid w:val="00FC6C48"/>
    <w:rsid w:val="00FC75BD"/>
    <w:rsid w:val="00FC7BA9"/>
    <w:rsid w:val="00FD0870"/>
    <w:rsid w:val="00FD0CAA"/>
    <w:rsid w:val="00FD0D05"/>
    <w:rsid w:val="00FD0E3A"/>
    <w:rsid w:val="00FD1C40"/>
    <w:rsid w:val="00FD1C52"/>
    <w:rsid w:val="00FD3327"/>
    <w:rsid w:val="00FD39E0"/>
    <w:rsid w:val="00FD3DC0"/>
    <w:rsid w:val="00FD412A"/>
    <w:rsid w:val="00FD4139"/>
    <w:rsid w:val="00FD504C"/>
    <w:rsid w:val="00FE03C5"/>
    <w:rsid w:val="00FE0C43"/>
    <w:rsid w:val="00FE0F30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6990"/>
    <w:rsid w:val="00FE783F"/>
    <w:rsid w:val="00FF062C"/>
    <w:rsid w:val="00FF1C3C"/>
    <w:rsid w:val="00FF2D2C"/>
    <w:rsid w:val="00FF3CE5"/>
    <w:rsid w:val="00FF4919"/>
    <w:rsid w:val="00FF5577"/>
    <w:rsid w:val="00FF6E59"/>
    <w:rsid w:val="00FF7224"/>
    <w:rsid w:val="0388386C"/>
    <w:rsid w:val="0389C611"/>
    <w:rsid w:val="03C74078"/>
    <w:rsid w:val="03D6BF71"/>
    <w:rsid w:val="0509B1F8"/>
    <w:rsid w:val="05A91336"/>
    <w:rsid w:val="05E79F77"/>
    <w:rsid w:val="05E943DD"/>
    <w:rsid w:val="061D5ABC"/>
    <w:rsid w:val="072EF835"/>
    <w:rsid w:val="07C4CC41"/>
    <w:rsid w:val="081E252F"/>
    <w:rsid w:val="0940D9B8"/>
    <w:rsid w:val="09DA7A16"/>
    <w:rsid w:val="09F8FA91"/>
    <w:rsid w:val="0C23839E"/>
    <w:rsid w:val="0E70DA57"/>
    <w:rsid w:val="10902C9E"/>
    <w:rsid w:val="1212D4A2"/>
    <w:rsid w:val="17194B82"/>
    <w:rsid w:val="175B1A09"/>
    <w:rsid w:val="1774B426"/>
    <w:rsid w:val="17AD4CB4"/>
    <w:rsid w:val="19F874C6"/>
    <w:rsid w:val="1B8EB17D"/>
    <w:rsid w:val="1BEEC3BF"/>
    <w:rsid w:val="1C3470FB"/>
    <w:rsid w:val="1C78F180"/>
    <w:rsid w:val="1E4D4757"/>
    <w:rsid w:val="1E7DE292"/>
    <w:rsid w:val="1E85999A"/>
    <w:rsid w:val="1F310FF2"/>
    <w:rsid w:val="2138B0C4"/>
    <w:rsid w:val="21A35C8C"/>
    <w:rsid w:val="2218DEEB"/>
    <w:rsid w:val="22A287C5"/>
    <w:rsid w:val="22E18BF8"/>
    <w:rsid w:val="235D7460"/>
    <w:rsid w:val="243E6C34"/>
    <w:rsid w:val="24DAEE0A"/>
    <w:rsid w:val="2513412F"/>
    <w:rsid w:val="26D368FD"/>
    <w:rsid w:val="27042322"/>
    <w:rsid w:val="28295C3C"/>
    <w:rsid w:val="29D2BE17"/>
    <w:rsid w:val="2A0BF071"/>
    <w:rsid w:val="2D36DA99"/>
    <w:rsid w:val="2D739899"/>
    <w:rsid w:val="2D77F4F0"/>
    <w:rsid w:val="2D8F7D13"/>
    <w:rsid w:val="2DEBEF36"/>
    <w:rsid w:val="308C3016"/>
    <w:rsid w:val="32A45EF4"/>
    <w:rsid w:val="32EB135B"/>
    <w:rsid w:val="33702FB0"/>
    <w:rsid w:val="33E06A59"/>
    <w:rsid w:val="34295D16"/>
    <w:rsid w:val="359E7F5A"/>
    <w:rsid w:val="379004CD"/>
    <w:rsid w:val="386E6B6E"/>
    <w:rsid w:val="3968386F"/>
    <w:rsid w:val="39FA20CA"/>
    <w:rsid w:val="39FBF406"/>
    <w:rsid w:val="3A598CBB"/>
    <w:rsid w:val="3D9E0ED0"/>
    <w:rsid w:val="3EBE5C7C"/>
    <w:rsid w:val="3EC7C559"/>
    <w:rsid w:val="403585C5"/>
    <w:rsid w:val="406D31E5"/>
    <w:rsid w:val="406E6A46"/>
    <w:rsid w:val="4117F86F"/>
    <w:rsid w:val="440A645F"/>
    <w:rsid w:val="4492FB4D"/>
    <w:rsid w:val="45313005"/>
    <w:rsid w:val="4590C45F"/>
    <w:rsid w:val="46ACA1B7"/>
    <w:rsid w:val="480B393F"/>
    <w:rsid w:val="481269E6"/>
    <w:rsid w:val="4845D590"/>
    <w:rsid w:val="48751A73"/>
    <w:rsid w:val="48BB3433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965F3D"/>
    <w:rsid w:val="4EA5A110"/>
    <w:rsid w:val="502BD412"/>
    <w:rsid w:val="50D8E7DD"/>
    <w:rsid w:val="513D8006"/>
    <w:rsid w:val="543A464E"/>
    <w:rsid w:val="549734F9"/>
    <w:rsid w:val="55141F0A"/>
    <w:rsid w:val="574665DD"/>
    <w:rsid w:val="579DC164"/>
    <w:rsid w:val="583D4183"/>
    <w:rsid w:val="5882EEBF"/>
    <w:rsid w:val="58D1900E"/>
    <w:rsid w:val="58F21C58"/>
    <w:rsid w:val="5B8CE07B"/>
    <w:rsid w:val="5D6AEB7C"/>
    <w:rsid w:val="5D8D6C2E"/>
    <w:rsid w:val="5F453ADB"/>
    <w:rsid w:val="5F47A0EB"/>
    <w:rsid w:val="5FA093C5"/>
    <w:rsid w:val="60542D50"/>
    <w:rsid w:val="60677B02"/>
    <w:rsid w:val="610F1275"/>
    <w:rsid w:val="61D1757B"/>
    <w:rsid w:val="620CA839"/>
    <w:rsid w:val="63286D48"/>
    <w:rsid w:val="63388114"/>
    <w:rsid w:val="636FF84A"/>
    <w:rsid w:val="65FAC51F"/>
    <w:rsid w:val="65FDDD0D"/>
    <w:rsid w:val="665789E5"/>
    <w:rsid w:val="66FE10E0"/>
    <w:rsid w:val="67DC2A49"/>
    <w:rsid w:val="687C9179"/>
    <w:rsid w:val="6894DC11"/>
    <w:rsid w:val="69787E06"/>
    <w:rsid w:val="6A30AC72"/>
    <w:rsid w:val="6A9496DD"/>
    <w:rsid w:val="6B90087D"/>
    <w:rsid w:val="6BCDF06D"/>
    <w:rsid w:val="6D721BC9"/>
    <w:rsid w:val="6E4DB464"/>
    <w:rsid w:val="6E963B5F"/>
    <w:rsid w:val="707D88E4"/>
    <w:rsid w:val="71144ECF"/>
    <w:rsid w:val="72528C8D"/>
    <w:rsid w:val="7286778B"/>
    <w:rsid w:val="729683A4"/>
    <w:rsid w:val="74325405"/>
    <w:rsid w:val="7460E845"/>
    <w:rsid w:val="77022B1B"/>
    <w:rsid w:val="77653888"/>
    <w:rsid w:val="78ADCA9C"/>
    <w:rsid w:val="7A886D2C"/>
    <w:rsid w:val="7A91A693"/>
    <w:rsid w:val="7ACECCC6"/>
    <w:rsid w:val="7B54CBA3"/>
    <w:rsid w:val="7C175662"/>
    <w:rsid w:val="7C4EA51E"/>
    <w:rsid w:val="7CBFF5C5"/>
    <w:rsid w:val="7CE2878E"/>
    <w:rsid w:val="7D76C48D"/>
    <w:rsid w:val="7E6C1D38"/>
    <w:rsid w:val="7EECC74E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0DA92FF2-7DEC-40D8-8EF6-00BDBF26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131A9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focloir.ie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fisheriesireland.ie/what-we-do" TargetMode="External"/><Relationship Id="rId23" Type="http://schemas.openxmlformats.org/officeDocument/2006/relationships/hyperlink" Target="http://www.teanglann.ie" TargetMode="External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microsoft.com/office/2020/10/relationships/intelligence" Target="intelligence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21</TotalTime>
  <Pages>9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Links>
    <vt:vector size="12" baseType="variant">
      <vt:variant>
        <vt:i4>1048594</vt:i4>
      </vt:variant>
      <vt:variant>
        <vt:i4>3</vt:i4>
      </vt:variant>
      <vt:variant>
        <vt:i4>0</vt:i4>
      </vt:variant>
      <vt:variant>
        <vt:i4>5</vt:i4>
      </vt:variant>
      <vt:variant>
        <vt:lpwstr>http://www.teanglann.ie/</vt:lpwstr>
      </vt:variant>
      <vt:variant>
        <vt:lpwstr/>
      </vt:variant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http://www.focloir.ie/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485</cp:revision>
  <cp:lastPrinted>2025-02-04T09:10:00Z</cp:lastPrinted>
  <dcterms:created xsi:type="dcterms:W3CDTF">2025-01-09T10:59:00Z</dcterms:created>
  <dcterms:modified xsi:type="dcterms:W3CDTF">2025-02-06T10:17:00Z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