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2874"/>
        <w:gridCol w:w="552"/>
        <w:gridCol w:w="2600"/>
        <w:gridCol w:w="552"/>
        <w:gridCol w:w="2616"/>
      </w:tblGrid>
      <w:tr w:rsidR="008D31A9" w:rsidRPr="00BB3921" w14:paraId="1176E461" w14:textId="77777777" w:rsidTr="400C4C7B">
        <w:trPr>
          <w:trHeight w:val="1277"/>
          <w:jc w:val="center"/>
        </w:trPr>
        <w:tc>
          <w:tcPr>
            <w:tcW w:w="9746" w:type="dxa"/>
            <w:gridSpan w:val="6"/>
            <w:vAlign w:val="center"/>
          </w:tcPr>
          <w:p w14:paraId="6FB1C246" w14:textId="7B70C281" w:rsidR="008D31A9" w:rsidRPr="00BB3921" w:rsidRDefault="008D31A9" w:rsidP="400C4C7B">
            <w:pPr>
              <w:spacing w:before="0" w:line="276" w:lineRule="auto"/>
            </w:pPr>
          </w:p>
        </w:tc>
      </w:tr>
      <w:tr w:rsidR="008D31A9" w:rsidRPr="00BB3921" w14:paraId="392F5364" w14:textId="77777777" w:rsidTr="400C4C7B">
        <w:trPr>
          <w:trHeight w:val="473"/>
          <w:jc w:val="center"/>
        </w:trPr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92414EA" w14:textId="2F86B674" w:rsidR="008D31A9" w:rsidRPr="00BB3921" w:rsidRDefault="002E3E2A" w:rsidP="400C4C7B">
            <w:pPr>
              <w:pStyle w:val="Text-small-right"/>
              <w:spacing w:before="0" w:line="276" w:lineRule="auto"/>
              <w:jc w:val="center"/>
            </w:pPr>
            <w:r w:rsidRPr="00BB3921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4B378E98" wp14:editId="59D9FA29">
                  <wp:simplePos x="0" y="0"/>
                  <wp:positionH relativeFrom="column">
                    <wp:posOffset>-299516</wp:posOffset>
                  </wp:positionH>
                  <wp:positionV relativeFrom="paragraph">
                    <wp:posOffset>-8795</wp:posOffset>
                  </wp:positionV>
                  <wp:extent cx="623570" cy="623570"/>
                  <wp:effectExtent l="0" t="0" r="0" b="0"/>
                  <wp:wrapNone/>
                  <wp:docPr id="472870532" name="Picture 19" descr="A blue brain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70532" name="Picture 19" descr="A blue brain in a circ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09" cy="62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4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84306EA" w14:textId="6C54921F" w:rsidR="008D31A9" w:rsidRPr="00BB3921" w:rsidRDefault="008D31A9" w:rsidP="400C4C7B">
            <w:pPr>
              <w:pStyle w:val="Teideal1"/>
              <w:spacing w:before="120" w:line="276" w:lineRule="auto"/>
              <w:rPr>
                <w:color w:val="033841" w:themeColor="text2" w:themeShade="80"/>
                <w:sz w:val="20"/>
                <w:szCs w:val="20"/>
              </w:rPr>
            </w:pPr>
            <w:r w:rsidRPr="00BB3921">
              <w:rPr>
                <w:color w:val="033841" w:themeColor="text2" w:themeShade="80"/>
                <w:sz w:val="20"/>
                <w:szCs w:val="20"/>
              </w:rPr>
              <w:t>Tuiscint &amp; forbairt foclóra</w:t>
            </w:r>
          </w:p>
          <w:p w14:paraId="14771288" w14:textId="04DF1554" w:rsidR="008D31A9" w:rsidRPr="00BB3921" w:rsidRDefault="00D44B57" w:rsidP="400C4C7B">
            <w:pPr>
              <w:pStyle w:val="Text-small"/>
              <w:spacing w:after="0" w:line="276" w:lineRule="auto"/>
            </w:pPr>
            <w:r w:rsidRPr="00BB3921">
              <w:t xml:space="preserve">Focail agus frásaí a bhaineann le cruinnithe 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370EB1C4" w14:textId="218E54B6" w:rsidR="008D31A9" w:rsidRPr="00BB3921" w:rsidRDefault="002E3E2A" w:rsidP="400C4C7B">
            <w:pPr>
              <w:pStyle w:val="Text-small-right"/>
              <w:spacing w:before="0" w:line="276" w:lineRule="auto"/>
              <w:jc w:val="left"/>
            </w:pPr>
            <w:r w:rsidRPr="00BB3921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553880A8" wp14:editId="3FEB79E6">
                  <wp:simplePos x="0" y="0"/>
                  <wp:positionH relativeFrom="column">
                    <wp:posOffset>-172296</wp:posOffset>
                  </wp:positionH>
                  <wp:positionV relativeFrom="paragraph">
                    <wp:posOffset>12065</wp:posOffset>
                  </wp:positionV>
                  <wp:extent cx="564571" cy="570106"/>
                  <wp:effectExtent l="0" t="0" r="0" b="1905"/>
                  <wp:wrapNone/>
                  <wp:docPr id="415197832" name="Picture 20" descr="A light bulb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197832" name="Picture 20" descr="A light bulb in a circ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4571" cy="57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0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49C6752F" w14:textId="57C0ACF9" w:rsidR="008D31A9" w:rsidRPr="00BB3921" w:rsidRDefault="008D31A9" w:rsidP="00BB3921">
            <w:pPr>
              <w:pStyle w:val="Teideal1"/>
              <w:spacing w:before="120" w:line="276" w:lineRule="auto"/>
              <w:ind w:left="200"/>
              <w:rPr>
                <w:rFonts w:asciiTheme="minorHAnsi" w:hAnsiTheme="minorHAnsi"/>
                <w:color w:val="033841" w:themeColor="text2" w:themeShade="80"/>
                <w:sz w:val="16"/>
                <w:szCs w:val="16"/>
              </w:rPr>
            </w:pPr>
            <w:r w:rsidRPr="00BB3921">
              <w:rPr>
                <w:color w:val="033841" w:themeColor="text2" w:themeShade="80"/>
                <w:sz w:val="20"/>
                <w:szCs w:val="20"/>
              </w:rPr>
              <w:t>Feasacht teanga</w:t>
            </w:r>
          </w:p>
          <w:p w14:paraId="5D8A62C4" w14:textId="7D41D9E8" w:rsidR="008D31A9" w:rsidRPr="00BB3921" w:rsidRDefault="00DC01D4" w:rsidP="00BB3921">
            <w:pPr>
              <w:pStyle w:val="Text-small"/>
              <w:spacing w:after="0" w:line="276" w:lineRule="auto"/>
              <w:ind w:left="200"/>
            </w:pPr>
            <w:r w:rsidRPr="00BB3921">
              <w:t xml:space="preserve">Fuaim ‘f’ agus ‘fh’ 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20FBD91D" w14:textId="66912CA3" w:rsidR="008D31A9" w:rsidRPr="00BB3921" w:rsidRDefault="002E3E2A" w:rsidP="400C4C7B">
            <w:pPr>
              <w:pStyle w:val="Text-small-right"/>
              <w:spacing w:before="0" w:line="276" w:lineRule="auto"/>
            </w:pPr>
            <w:r w:rsidRPr="00BB3921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E6EF3FB" wp14:editId="4CAB7261">
                  <wp:simplePos x="0" y="0"/>
                  <wp:positionH relativeFrom="column">
                    <wp:posOffset>-300990</wp:posOffset>
                  </wp:positionH>
                  <wp:positionV relativeFrom="paragraph">
                    <wp:posOffset>-6901</wp:posOffset>
                  </wp:positionV>
                  <wp:extent cx="624202" cy="624202"/>
                  <wp:effectExtent l="0" t="0" r="0" b="0"/>
                  <wp:wrapNone/>
                  <wp:docPr id="410308988" name="Picture 18" descr="A pink circle with text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08988" name="Picture 18" descr="A pink circle with text in i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2" cy="62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6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78C4F430" w14:textId="79FFD4BC" w:rsidR="008D31A9" w:rsidRPr="00BB3921" w:rsidRDefault="008D31A9" w:rsidP="400C4C7B">
            <w:pPr>
              <w:pStyle w:val="Teideal1"/>
              <w:spacing w:before="120" w:line="276" w:lineRule="auto"/>
              <w:rPr>
                <w:rFonts w:asciiTheme="minorHAnsi" w:hAnsiTheme="minorHAnsi"/>
                <w:color w:val="033841" w:themeColor="text2" w:themeShade="80"/>
                <w:sz w:val="16"/>
                <w:szCs w:val="16"/>
              </w:rPr>
            </w:pPr>
            <w:r w:rsidRPr="00BB3921">
              <w:rPr>
                <w:color w:val="033841" w:themeColor="text2" w:themeShade="80"/>
                <w:sz w:val="20"/>
                <w:szCs w:val="20"/>
              </w:rPr>
              <w:t>Scileanna cumarsáide</w:t>
            </w:r>
          </w:p>
          <w:p w14:paraId="36D8E0A8" w14:textId="7737B0AB" w:rsidR="008D31A9" w:rsidRPr="00BB3921" w:rsidRDefault="002109FD" w:rsidP="400C4C7B">
            <w:pPr>
              <w:pStyle w:val="Text-small"/>
              <w:spacing w:after="0" w:line="276" w:lineRule="auto"/>
              <w:rPr>
                <w:sz w:val="22"/>
              </w:rPr>
            </w:pPr>
            <w:r w:rsidRPr="00BB3921">
              <w:t xml:space="preserve">Ag </w:t>
            </w:r>
            <w:r w:rsidR="00480DC3" w:rsidRPr="00BB3921">
              <w:t>freastal ar chruinniú</w:t>
            </w:r>
          </w:p>
        </w:tc>
      </w:tr>
    </w:tbl>
    <w:tbl>
      <w:tblPr>
        <w:tblStyle w:val="Greilletbla"/>
        <w:tblpPr w:leftFromText="180" w:rightFromText="180" w:vertAnchor="text" w:horzAnchor="margin" w:tblpXSpec="right" w:tblpY="-24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6"/>
      </w:tblGrid>
      <w:tr w:rsidR="00D230CD" w:rsidRPr="00BB3921" w14:paraId="58B4DFF3" w14:textId="77777777" w:rsidTr="400C4C7B">
        <w:trPr>
          <w:trHeight w:val="415"/>
        </w:trPr>
        <w:tc>
          <w:tcPr>
            <w:tcW w:w="7186" w:type="dxa"/>
            <w:shd w:val="clear" w:color="auto" w:fill="auto"/>
          </w:tcPr>
          <w:p w14:paraId="40B0C651" w14:textId="2CE960D7" w:rsidR="00D230CD" w:rsidRPr="00BB3921" w:rsidRDefault="007F51C6" w:rsidP="400C4C7B">
            <w:pPr>
              <w:spacing w:before="0" w:line="276" w:lineRule="auto"/>
              <w:jc w:val="center"/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</w:pPr>
            <w:r w:rsidRPr="00BB3921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Sraith </w:t>
            </w:r>
            <w:r w:rsidR="004B5CD5" w:rsidRPr="00BB3921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2</w:t>
            </w:r>
            <w:r w:rsidR="00306642" w:rsidRPr="00BB3921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:</w:t>
            </w:r>
            <w:r w:rsidRPr="00BB3921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 </w:t>
            </w:r>
            <w:r w:rsidR="00D230CD" w:rsidRPr="00BB3921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Ceacht </w:t>
            </w:r>
            <w:r w:rsidR="00C05046" w:rsidRPr="00BB3921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1</w:t>
            </w:r>
            <w:r w:rsidR="005B0EB2" w:rsidRPr="00BB3921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3</w:t>
            </w:r>
          </w:p>
        </w:tc>
      </w:tr>
      <w:tr w:rsidR="00D230CD" w:rsidRPr="00BB3921" w14:paraId="108BA550" w14:textId="77777777" w:rsidTr="400C4C7B">
        <w:trPr>
          <w:trHeight w:val="542"/>
        </w:trPr>
        <w:tc>
          <w:tcPr>
            <w:tcW w:w="7186" w:type="dxa"/>
            <w:shd w:val="clear" w:color="auto" w:fill="auto"/>
          </w:tcPr>
          <w:p w14:paraId="2E0054E8" w14:textId="3E0AED03" w:rsidR="00D230CD" w:rsidRPr="00BB3921" w:rsidRDefault="002E3E2A" w:rsidP="400C4C7B">
            <w:pPr>
              <w:spacing w:before="0" w:line="276" w:lineRule="auto"/>
              <w:jc w:val="center"/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</w:pPr>
            <w:r w:rsidRPr="00BB3921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“</w:t>
            </w:r>
            <w:r w:rsidR="00306642" w:rsidRPr="00BB3921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Clár oibre, le do thoil</w:t>
            </w:r>
            <w:r w:rsidRPr="00BB3921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”</w:t>
            </w:r>
          </w:p>
          <w:p w14:paraId="5DC603C6" w14:textId="44336E8C" w:rsidR="00D230CD" w:rsidRPr="00BB3921" w:rsidRDefault="004D74BF" w:rsidP="400C4C7B">
            <w:pPr>
              <w:spacing w:before="0" w:line="276" w:lineRule="auto"/>
              <w:jc w:val="center"/>
              <w:rPr>
                <w:rFonts w:ascii="Helvetica" w:hAnsi="Helvetica" w:cs="Arial"/>
                <w:b/>
                <w:bCs/>
                <w:color w:val="FFFFFF"/>
                <w:spacing w:val="-8"/>
                <w:sz w:val="56"/>
                <w:szCs w:val="56"/>
              </w:rPr>
            </w:pPr>
            <w:r w:rsidRPr="00BB3921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Ag freastal ar chruinniú</w:t>
            </w:r>
          </w:p>
        </w:tc>
      </w:tr>
    </w:tbl>
    <w:p w14:paraId="18959C06" w14:textId="46518866" w:rsidR="005406C0" w:rsidRPr="00BB3921" w:rsidRDefault="00BB3921" w:rsidP="400C4C7B">
      <w:pPr>
        <w:pStyle w:val="Teideal1"/>
        <w:tabs>
          <w:tab w:val="right" w:pos="9746"/>
        </w:tabs>
        <w:spacing w:line="276" w:lineRule="auto"/>
        <w:jc w:val="left"/>
        <w:rPr>
          <w:rFonts w:cs="Helvetica"/>
          <w:color w:val="262626" w:themeColor="text1" w:themeTint="D9"/>
          <w:sz w:val="20"/>
          <w:szCs w:val="20"/>
          <w:u w:val="none"/>
        </w:rPr>
      </w:pPr>
      <w:r w:rsidRPr="00BB3921">
        <w:rPr>
          <w:rFonts w:cs="Helvetica"/>
          <w:noProof/>
          <w:color w:val="000000" w:themeColor="text1"/>
          <w:sz w:val="20"/>
          <w:szCs w:val="20"/>
          <w:u w:val="none"/>
        </w:rPr>
        <w:drawing>
          <wp:anchor distT="0" distB="0" distL="114300" distR="114300" simplePos="0" relativeHeight="251658244" behindDoc="0" locked="0" layoutInCell="1" allowOverlap="1" wp14:anchorId="575AEF04" wp14:editId="36EAE9A5">
            <wp:simplePos x="0" y="0"/>
            <wp:positionH relativeFrom="column">
              <wp:posOffset>-149225</wp:posOffset>
            </wp:positionH>
            <wp:positionV relativeFrom="page">
              <wp:posOffset>201930</wp:posOffset>
            </wp:positionV>
            <wp:extent cx="1604645" cy="1604645"/>
            <wp:effectExtent l="0" t="0" r="0" b="0"/>
            <wp:wrapNone/>
            <wp:docPr id="998443030" name="Picture 1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43030" name="Picture 11" descr="A black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921">
        <w:rPr>
          <w:rFonts w:cs="Helvetica"/>
          <w:noProof/>
          <w:color w:val="262626" w:themeColor="text1" w:themeTint="D9"/>
          <w:sz w:val="20"/>
          <w:szCs w:val="20"/>
          <w:u w:val="none"/>
        </w:rPr>
        <w:drawing>
          <wp:anchor distT="0" distB="0" distL="114300" distR="114300" simplePos="0" relativeHeight="251658248" behindDoc="1" locked="0" layoutInCell="1" allowOverlap="1" wp14:anchorId="604ADBDB" wp14:editId="5356D12A">
            <wp:simplePos x="0" y="0"/>
            <wp:positionH relativeFrom="column">
              <wp:posOffset>-676275</wp:posOffset>
            </wp:positionH>
            <wp:positionV relativeFrom="page">
              <wp:posOffset>10160</wp:posOffset>
            </wp:positionV>
            <wp:extent cx="7600950" cy="2343150"/>
            <wp:effectExtent l="0" t="0" r="0" b="0"/>
            <wp:wrapNone/>
            <wp:docPr id="245800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0979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0D5" w:rsidRPr="00BB3921">
        <w:rPr>
          <w:rFonts w:cs="Helvetica"/>
          <w:color w:val="262626" w:themeColor="text1" w:themeTint="D9"/>
          <w:sz w:val="20"/>
          <w:szCs w:val="20"/>
          <w:u w:val="none"/>
        </w:rPr>
        <w:tab/>
      </w:r>
    </w:p>
    <w:p w14:paraId="5918D073" w14:textId="687CD261" w:rsidR="005406C0" w:rsidRPr="00BB3921" w:rsidRDefault="005406C0" w:rsidP="400C4C7B">
      <w:pPr>
        <w:pStyle w:val="Teideal1"/>
        <w:spacing w:line="276" w:lineRule="auto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BB3921">
        <w:rPr>
          <w:rFonts w:ascii="Arial" w:hAnsi="Arial" w:cs="Arial"/>
          <w:noProof/>
          <w:color w:val="DC459D"/>
          <w:sz w:val="40"/>
          <w:szCs w:val="40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2801ADDC" wp14:editId="171A7650">
                <wp:simplePos x="0" y="0"/>
                <wp:positionH relativeFrom="page">
                  <wp:posOffset>685800</wp:posOffset>
                </wp:positionH>
                <wp:positionV relativeFrom="paragraph">
                  <wp:posOffset>306705</wp:posOffset>
                </wp:positionV>
                <wp:extent cx="6214110" cy="45085"/>
                <wp:effectExtent l="0" t="0" r="0" b="5715"/>
                <wp:wrapTopAndBottom/>
                <wp:docPr id="144220528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>
            <w:pict w14:anchorId="14D73D5C">
              <v:rect id="Rectangle 46" style="position:absolute;margin-left:54pt;margin-top:24.15pt;width:489.3pt;height:3.55pt;z-index:-251631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58F855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">
                <w10:wrap type="topAndBottom" anchorx="page"/>
              </v:rect>
            </w:pict>
          </mc:Fallback>
        </mc:AlternateContent>
      </w:r>
      <w:r w:rsidRPr="00BB3921">
        <w:rPr>
          <w:rFonts w:cs="Helvetica"/>
          <w:color w:val="262626" w:themeColor="text1" w:themeTint="D9"/>
          <w:sz w:val="40"/>
          <w:szCs w:val="40"/>
          <w:u w:val="none"/>
        </w:rPr>
        <w:t>A: TUISCINT AGUS FORBAIRT FOCLÓRA</w:t>
      </w:r>
    </w:p>
    <w:p w14:paraId="4CC28992" w14:textId="77777777" w:rsidR="00ED3EBB" w:rsidRPr="00BB3921" w:rsidRDefault="00ED3EBB" w:rsidP="400C4C7B">
      <w:pPr>
        <w:spacing w:before="0" w:after="120" w:line="276" w:lineRule="auto"/>
        <w:ind w:left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bookmarkStart w:id="0" w:name="_Hlk170655864"/>
      <w:bookmarkStart w:id="1" w:name="_Hlk172884723"/>
    </w:p>
    <w:p w14:paraId="007AB35A" w14:textId="679E6798" w:rsidR="003A0C6A" w:rsidRPr="00BB3921" w:rsidRDefault="003A0C6A" w:rsidP="400C4C7B">
      <w:pPr>
        <w:numPr>
          <w:ilvl w:val="0"/>
          <w:numId w:val="3"/>
        </w:numPr>
        <w:spacing w:before="0" w:after="120" w:line="276" w:lineRule="auto"/>
        <w:ind w:left="357" w:hanging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bookmarkStart w:id="2" w:name="_Hlk175813688"/>
      <w:r w:rsidRPr="00BB3921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Líon na bearnaí</w:t>
      </w:r>
    </w:p>
    <w:p w14:paraId="7E3F33B9" w14:textId="77777777" w:rsidR="003A0C6A" w:rsidRPr="00BB3921" w:rsidRDefault="003A0C6A" w:rsidP="400C4C7B">
      <w:pPr>
        <w:spacing w:before="0" w:line="276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Féach siar ar an mír físe, más gá, chun cabhrú leat na bearnaí sa chomhrá a líonadh.</w:t>
      </w:r>
    </w:p>
    <w:p w14:paraId="23788400" w14:textId="77777777" w:rsidR="002545A8" w:rsidRPr="00BB3921" w:rsidRDefault="002545A8" w:rsidP="400C4C7B">
      <w:pPr>
        <w:spacing w:before="0" w:line="276" w:lineRule="auto"/>
        <w:ind w:left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tbl>
      <w:tblPr>
        <w:tblStyle w:val="Tblagreille1adrom-Aiceann1"/>
        <w:tblW w:w="9381" w:type="dxa"/>
        <w:tblInd w:w="279" w:type="dxa"/>
        <w:tblBorders>
          <w:top w:val="single" w:sz="4" w:space="0" w:color="0CC0DF" w:themeColor="accent1"/>
          <w:left w:val="single" w:sz="4" w:space="0" w:color="0CC0DF" w:themeColor="accent1"/>
          <w:bottom w:val="single" w:sz="4" w:space="0" w:color="0CC0DF" w:themeColor="accent1"/>
          <w:right w:val="single" w:sz="4" w:space="0" w:color="0CC0DF" w:themeColor="accent1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552"/>
        <w:gridCol w:w="2268"/>
        <w:gridCol w:w="2287"/>
        <w:gridCol w:w="2274"/>
      </w:tblGrid>
      <w:tr w:rsidR="003A0C6A" w:rsidRPr="00BB3921" w14:paraId="4FD69245" w14:textId="77777777" w:rsidTr="400C4C7B">
        <w:trPr>
          <w:trHeight w:val="288"/>
        </w:trPr>
        <w:tc>
          <w:tcPr>
            <w:tcW w:w="2345" w:type="dxa"/>
          </w:tcPr>
          <w:p w14:paraId="59B02A9B" w14:textId="51320B52" w:rsidR="003A0C6A" w:rsidRPr="00BB3921" w:rsidRDefault="0046660C" w:rsidP="400C4C7B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BB3921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cumasach/cumasacha</w:t>
            </w:r>
          </w:p>
        </w:tc>
        <w:tc>
          <w:tcPr>
            <w:tcW w:w="2345" w:type="dxa"/>
          </w:tcPr>
          <w:p w14:paraId="565F5EFD" w14:textId="37A317EB" w:rsidR="003A0C6A" w:rsidRPr="00BB3921" w:rsidRDefault="00BC101A" w:rsidP="400C4C7B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BB3921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clár/gclár</w:t>
            </w:r>
          </w:p>
        </w:tc>
        <w:tc>
          <w:tcPr>
            <w:tcW w:w="2345" w:type="dxa"/>
          </w:tcPr>
          <w:p w14:paraId="23CBF238" w14:textId="37A47E64" w:rsidR="003A0C6A" w:rsidRPr="00BB3921" w:rsidRDefault="00DB45C6" w:rsidP="400C4C7B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BB3921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gar/gearr</w:t>
            </w:r>
          </w:p>
        </w:tc>
        <w:tc>
          <w:tcPr>
            <w:tcW w:w="2346" w:type="dxa"/>
          </w:tcPr>
          <w:p w14:paraId="62180DCE" w14:textId="63802263" w:rsidR="003A0C6A" w:rsidRPr="00BB3921" w:rsidRDefault="002545A8" w:rsidP="400C4C7B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BB3921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rún/rúin</w:t>
            </w:r>
          </w:p>
        </w:tc>
      </w:tr>
      <w:tr w:rsidR="009A69EB" w:rsidRPr="00BB3921" w14:paraId="161CB83E" w14:textId="77777777" w:rsidTr="400C4C7B">
        <w:trPr>
          <w:trHeight w:val="303"/>
        </w:trPr>
        <w:tc>
          <w:tcPr>
            <w:tcW w:w="2345" w:type="dxa"/>
          </w:tcPr>
          <w:p w14:paraId="442974D8" w14:textId="00874F0A" w:rsidR="009A69EB" w:rsidRPr="00BB3921" w:rsidRDefault="00DB45C6" w:rsidP="400C4C7B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BB3921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ó chroí/ó cheann</w:t>
            </w:r>
          </w:p>
        </w:tc>
        <w:tc>
          <w:tcPr>
            <w:tcW w:w="2345" w:type="dxa"/>
          </w:tcPr>
          <w:p w14:paraId="05745EEF" w14:textId="4F26CF02" w:rsidR="009A69EB" w:rsidRPr="00BB3921" w:rsidRDefault="002545A8" w:rsidP="400C4C7B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BB3921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báire/barra</w:t>
            </w:r>
          </w:p>
        </w:tc>
        <w:tc>
          <w:tcPr>
            <w:tcW w:w="2345" w:type="dxa"/>
          </w:tcPr>
          <w:p w14:paraId="5C6AAFD8" w14:textId="2E034981" w:rsidR="009A69EB" w:rsidRPr="00BB3921" w:rsidRDefault="00961C55" w:rsidP="400C4C7B">
            <w:pPr>
              <w:spacing w:before="0" w:line="276" w:lineRule="auto"/>
              <w:jc w:val="center"/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</w:pPr>
            <w:r w:rsidRPr="00BB3921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dó</w:t>
            </w:r>
            <w:r w:rsidR="0046660C" w:rsidRPr="00BB3921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ibh/daoibh</w:t>
            </w:r>
          </w:p>
        </w:tc>
        <w:tc>
          <w:tcPr>
            <w:tcW w:w="2346" w:type="dxa"/>
          </w:tcPr>
          <w:p w14:paraId="03E8D414" w14:textId="7690C267" w:rsidR="009A69EB" w:rsidRPr="00BB3921" w:rsidRDefault="000543E5" w:rsidP="400C4C7B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BB3921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glan/salach</w:t>
            </w:r>
          </w:p>
        </w:tc>
      </w:tr>
    </w:tbl>
    <w:p w14:paraId="20AC81A2" w14:textId="77777777" w:rsidR="002545A8" w:rsidRPr="00BB3921" w:rsidRDefault="002545A8" w:rsidP="400C4C7B">
      <w:pPr>
        <w:spacing w:before="0" w:line="276" w:lineRule="auto"/>
        <w:jc w:val="both"/>
        <w:rPr>
          <w:rFonts w:ascii="Helvetica" w:eastAsia="Yu Mincho" w:hAnsi="Helvetica" w:cs="Arial"/>
          <w:color w:val="262626" w:themeColor="text1" w:themeTint="D9"/>
        </w:rPr>
      </w:pPr>
    </w:p>
    <w:p w14:paraId="6C506DC8" w14:textId="387E9E1E" w:rsidR="00F058A9" w:rsidRPr="00BB3921" w:rsidRDefault="00F058A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Caitríona: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Tá an t</w:t>
      </w:r>
      <w:r w:rsidR="09461151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-</w:t>
      </w:r>
      <w:r w:rsidR="001474D4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am ag imeacht. Meas tú, ar cheart dúinn tosnú?</w:t>
      </w:r>
    </w:p>
    <w:p w14:paraId="64907FE0" w14:textId="4BD81810" w:rsidR="00F058A9" w:rsidRPr="00BB3921" w:rsidRDefault="00F058A9" w:rsidP="400C4C7B">
      <w:pPr>
        <w:spacing w:before="0" w:line="276" w:lineRule="auto"/>
        <w:ind w:left="1697" w:hanging="1130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="001B213B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Tabharfaimid nóiméad nó dhó eile di, is dóigh. Ó, an bhfuil a fhios agat c</w:t>
      </w:r>
      <w:r w:rsidR="003F0953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é</w:t>
      </w:r>
      <w:r w:rsidR="00F96F6D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ar</w:t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d a dhéanfas mé? Ach, tabharfaidh mé amach iad seo </w:t>
      </w:r>
      <w:r w:rsidR="00961C55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__________</w:t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. Anois</w:t>
      </w:r>
      <w:r w:rsidR="007D6302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,</w:t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 Chaitríona.</w:t>
      </w:r>
    </w:p>
    <w:p w14:paraId="168695B6" w14:textId="08C4AABE" w:rsidR="00F058A9" w:rsidRPr="00BB3921" w:rsidRDefault="00F058A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Caitríona:</w:t>
      </w:r>
      <w:r w:rsidR="001B213B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Tá sé deacair daoine </w:t>
      </w:r>
      <w:r w:rsidR="0046660C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__________</w:t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 fháil, ceart go leor.</w:t>
      </w:r>
    </w:p>
    <w:p w14:paraId="442A18B8" w14:textId="3C1FF614" w:rsidR="00F058A9" w:rsidRPr="00BB3921" w:rsidRDefault="00F058A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Annette: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Gabh mo leithscéal, bhí mé sa raidió. Níor thuig mé gur anseo a bhí sibh.</w:t>
      </w:r>
    </w:p>
    <w:p w14:paraId="1E032E20" w14:textId="3130360F" w:rsidR="00F058A9" w:rsidRPr="00BB3921" w:rsidRDefault="00F058A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Ó, tá tú togha.</w:t>
      </w:r>
    </w:p>
    <w:p w14:paraId="7B0D4EF3" w14:textId="6039E522" w:rsidR="00F058A9" w:rsidRPr="00BB3921" w:rsidRDefault="00F058A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Annette: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Clár oibre</w:t>
      </w:r>
      <w:r w:rsidR="00BC60E1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,</w:t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le do thoil.</w:t>
      </w:r>
    </w:p>
    <w:p w14:paraId="70B224A4" w14:textId="21969A4B" w:rsidR="00F058A9" w:rsidRPr="00BB3921" w:rsidRDefault="00F058A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Ó, mo leithscéal. Bhí dearmad </w:t>
      </w:r>
      <w:r w:rsidR="000543E5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__________</w:t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déanta agam ort. Seo anois.</w:t>
      </w:r>
    </w:p>
    <w:p w14:paraId="63C2C744" w14:textId="29A9F59B" w:rsidR="00F058A9" w:rsidRPr="00BB3921" w:rsidRDefault="00F058A9" w:rsidP="400C4C7B">
      <w:pPr>
        <w:spacing w:before="0" w:line="276" w:lineRule="auto"/>
        <w:ind w:left="1697" w:hanging="1130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Tabharfai</w:t>
      </w:r>
      <w:r w:rsidR="000D6827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mi</w:t>
      </w:r>
      <w:r w:rsidR="00952F85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d</w:t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aghaidh ar an </w:t>
      </w:r>
      <w:r w:rsidR="00BC101A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__________</w:t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oibre anois agus i dtús </w:t>
      </w:r>
      <w:r w:rsidR="00CC0AA0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__________</w:t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, ba mhaith liom buíochas </w:t>
      </w:r>
      <w:r w:rsidR="00DB45C6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__________</w:t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 ghlacadh libh ar fad as ucht </w:t>
      </w:r>
      <w:r w:rsidR="00180377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a </w:t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theacht isteach anocht, leis na nithe atá air seo a phlé. Agus, go deimhin, ní bhfuair sibh mórán fógra.</w:t>
      </w:r>
    </w:p>
    <w:p w14:paraId="426370D1" w14:textId="78400449" w:rsidR="00F058A9" w:rsidRPr="00BB3921" w:rsidRDefault="00F058A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Ísliú céime ar feadh achar </w:t>
      </w:r>
      <w:r w:rsidR="00DB45C6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__________</w:t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. Sin atá molta.</w:t>
      </w:r>
    </w:p>
    <w:p w14:paraId="7BEBD817" w14:textId="4AF16193" w:rsidR="00F058A9" w:rsidRPr="00BB3921" w:rsidRDefault="00F058A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Caitríona: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Caithfidh sé dul chun vóta.</w:t>
      </w:r>
    </w:p>
    <w:p w14:paraId="21CDE637" w14:textId="29392463" w:rsidR="00F058A9" w:rsidRPr="00BB3921" w:rsidRDefault="00F058A9" w:rsidP="400C4C7B">
      <w:pPr>
        <w:spacing w:before="0" w:line="276" w:lineRule="auto"/>
        <w:ind w:left="1697" w:hanging="1130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Tá go maith. Chuile dhuine anseo atá i bhfabhar an </w:t>
      </w:r>
      <w:r w:rsidR="002545A8"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__________</w:t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, cuirigí suas bhur lámh.</w:t>
      </w:r>
    </w:p>
    <w:p w14:paraId="73058932" w14:textId="77777777" w:rsidR="00F058A9" w:rsidRPr="00BB3921" w:rsidRDefault="00F058A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Caitríona: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</w:r>
      <w:r w:rsidRPr="00BB3921">
        <w:rPr>
          <w:rFonts w:ascii="Helvetica" w:eastAsia="Aptos" w:hAnsi="Helvetica" w:cs="Helvetica"/>
          <w:color w:val="262626" w:themeColor="text1" w:themeTint="D9"/>
          <w:kern w:val="2"/>
          <w:lang w:eastAsia="en-US"/>
          <w14:ligatures w14:val="standardContextual"/>
        </w:rPr>
        <w:t>Beirt i bhfabhar agus beirt i m’aghaidh.</w:t>
      </w:r>
    </w:p>
    <w:p w14:paraId="4E7D00A7" w14:textId="3AE32FD0" w:rsidR="00EF15F1" w:rsidRPr="00BB3921" w:rsidRDefault="00B435E4" w:rsidP="400C4C7B">
      <w:pPr>
        <w:rPr>
          <w:rFonts w:ascii="Helvetica" w:eastAsia="Yu Mincho" w:hAnsi="Helvetica" w:cs="Helvetica"/>
          <w:color w:val="262626" w:themeColor="text1" w:themeTint="D9"/>
        </w:rPr>
      </w:pPr>
      <w:r w:rsidRPr="00BB3921">
        <w:rPr>
          <w:rFonts w:ascii="Helvetica" w:eastAsia="Yu Mincho" w:hAnsi="Helvetica" w:cs="Helvetica"/>
          <w:color w:val="262626" w:themeColor="text1" w:themeTint="D9"/>
        </w:rPr>
        <w:br w:type="page"/>
      </w:r>
    </w:p>
    <w:p w14:paraId="6F0929E3" w14:textId="77777777" w:rsidR="003A0C6A" w:rsidRPr="00BB3921" w:rsidRDefault="003A0C6A" w:rsidP="400C4C7B">
      <w:pPr>
        <w:spacing w:before="0" w:line="276" w:lineRule="auto"/>
        <w:jc w:val="both"/>
        <w:rPr>
          <w:rFonts w:ascii="Helvetica" w:eastAsia="Yu Mincho" w:hAnsi="Helvetica" w:cs="Helvetica"/>
          <w:color w:val="262626" w:themeColor="text1" w:themeTint="D9"/>
        </w:rPr>
      </w:pPr>
    </w:p>
    <w:p w14:paraId="4D98DE21" w14:textId="2708D6E0" w:rsidR="003A0C6A" w:rsidRPr="00BB3921" w:rsidRDefault="003A0C6A" w:rsidP="400C4C7B">
      <w:pPr>
        <w:numPr>
          <w:ilvl w:val="0"/>
          <w:numId w:val="3"/>
        </w:numPr>
        <w:tabs>
          <w:tab w:val="num" w:pos="360"/>
        </w:tabs>
        <w:spacing w:before="0" w:line="276" w:lineRule="auto"/>
        <w:ind w:left="0" w:firstLine="0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 xml:space="preserve">An </w:t>
      </w:r>
      <w:r w:rsidR="00D0470E" w:rsidRPr="00BB3921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focal ‘cumasach’</w:t>
      </w:r>
    </w:p>
    <w:p w14:paraId="714C2CD8" w14:textId="5924FD06" w:rsidR="00C01D01" w:rsidRDefault="00D0470E" w:rsidP="00C80AD4">
      <w:pPr>
        <w:spacing w:before="0" w:line="276" w:lineRule="auto"/>
        <w:ind w:left="360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An bhfuil focal ar bith eile agat ar an bhfocal ‘cumasach’</w:t>
      </w:r>
      <w:r w:rsidR="00BA4BA2" w:rsidRPr="00BB3921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, sa chiall </w:t>
      </w:r>
      <w:r w:rsidR="00BA4BA2" w:rsidRPr="00BB3921">
        <w:rPr>
          <w:rFonts w:ascii="Helvetica" w:hAnsi="Helvetica" w:cs="Helvetica"/>
          <w:i/>
          <w:iCs/>
          <w:color w:val="033841" w:themeColor="text2" w:themeShade="80"/>
          <w:kern w:val="2"/>
          <w:lang w:eastAsia="en-US"/>
          <w14:ligatures w14:val="standardContextual"/>
        </w:rPr>
        <w:t>competent</w:t>
      </w:r>
      <w:r w:rsidR="00B11761" w:rsidRPr="00BB3921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="00BA4BA2" w:rsidRPr="00BB3921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an Bhéarla</w:t>
      </w:r>
      <w:r w:rsidRPr="00BB3921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?</w:t>
      </w:r>
    </w:p>
    <w:p w14:paraId="0DD80305" w14:textId="77777777" w:rsidR="00C80AD4" w:rsidRPr="00BB3921" w:rsidRDefault="00C80AD4" w:rsidP="00C80AD4">
      <w:pPr>
        <w:spacing w:before="0" w:line="276" w:lineRule="auto"/>
        <w:ind w:left="360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tbl>
      <w:tblPr>
        <w:tblStyle w:val="Tblagreille1adrom-Aiceann1"/>
        <w:tblW w:w="9355" w:type="dxa"/>
        <w:tblInd w:w="421" w:type="dxa"/>
        <w:tblLook w:val="0480" w:firstRow="0" w:lastRow="0" w:firstColumn="1" w:lastColumn="0" w:noHBand="0" w:noVBand="1"/>
      </w:tblPr>
      <w:tblGrid>
        <w:gridCol w:w="9355"/>
      </w:tblGrid>
      <w:tr w:rsidR="00BA4BA2" w:rsidRPr="00BB3921" w14:paraId="1999A1C2" w14:textId="77777777" w:rsidTr="400C4C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</w:tcPr>
          <w:p w14:paraId="3115A0B5" w14:textId="77777777" w:rsidR="00BA4BA2" w:rsidRDefault="00BA4BA2" w:rsidP="400C4C7B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4746DE93" w14:textId="77777777" w:rsidR="00C80AD4" w:rsidRDefault="00C80AD4" w:rsidP="400C4C7B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0DCF116A" w14:textId="77777777" w:rsidR="00C80AD4" w:rsidRDefault="00C80AD4" w:rsidP="400C4C7B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7EA36FD7" w14:textId="30C919AF" w:rsidR="00C80AD4" w:rsidRPr="00BB3921" w:rsidRDefault="00C80AD4" w:rsidP="400C4C7B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</w:tr>
    </w:tbl>
    <w:p w14:paraId="5B9F4864" w14:textId="77777777" w:rsidR="003A0C6A" w:rsidRPr="00BB3921" w:rsidRDefault="003A0C6A" w:rsidP="400C4C7B">
      <w:pPr>
        <w:spacing w:line="276" w:lineRule="auto"/>
        <w:rPr>
          <w:lang w:eastAsia="en-US"/>
        </w:rPr>
      </w:pPr>
    </w:p>
    <w:p w14:paraId="08A91CBE" w14:textId="12427723" w:rsidR="003A0C6A" w:rsidRPr="00BB3921" w:rsidRDefault="001B6EEC" w:rsidP="400C4C7B">
      <w:pPr>
        <w:pStyle w:val="Ceannteideal2"/>
        <w:spacing w:line="276" w:lineRule="auto"/>
      </w:pPr>
      <w:r w:rsidRPr="00BB3921">
        <w:rPr>
          <w:rFonts w:cs="Helvetica"/>
          <w:color w:val="033841" w:themeColor="text2" w:themeShade="80"/>
        </w:rPr>
        <w:t>An frása ‘tá tú togha’</w:t>
      </w:r>
    </w:p>
    <w:p w14:paraId="3C16D7E6" w14:textId="54EAEFFC" w:rsidR="00C01D01" w:rsidRDefault="001B6EEC" w:rsidP="00C80AD4">
      <w:pPr>
        <w:pStyle w:val="Ceannteideal2"/>
        <w:numPr>
          <w:ilvl w:val="0"/>
          <w:numId w:val="0"/>
        </w:numPr>
        <w:spacing w:line="276" w:lineRule="auto"/>
        <w:ind w:left="360"/>
        <w:rPr>
          <w:rFonts w:cs="Helvetica"/>
          <w:b w:val="0"/>
          <w:bCs w:val="0"/>
          <w:color w:val="033841" w:themeColor="text2" w:themeShade="80"/>
        </w:rPr>
      </w:pPr>
      <w:r w:rsidRPr="00BB3921">
        <w:rPr>
          <w:rFonts w:cs="Helvetica"/>
          <w:b w:val="0"/>
          <w:bCs w:val="0"/>
          <w:color w:val="033841" w:themeColor="text2" w:themeShade="80"/>
        </w:rPr>
        <w:t xml:space="preserve">Tá </w:t>
      </w:r>
      <w:r w:rsidR="001940D1" w:rsidRPr="00BB3921">
        <w:rPr>
          <w:rFonts w:cs="Helvetica"/>
          <w:b w:val="0"/>
          <w:bCs w:val="0"/>
          <w:color w:val="033841" w:themeColor="text2" w:themeShade="80"/>
        </w:rPr>
        <w:t>a</w:t>
      </w:r>
      <w:r w:rsidR="00434066" w:rsidRPr="00BB3921">
        <w:rPr>
          <w:rFonts w:cs="Helvetica"/>
          <w:b w:val="0"/>
          <w:bCs w:val="0"/>
          <w:color w:val="033841" w:themeColor="text2" w:themeShade="80"/>
        </w:rPr>
        <w:t>n</w:t>
      </w:r>
      <w:r w:rsidR="001940D1" w:rsidRPr="00BB3921">
        <w:rPr>
          <w:rFonts w:cs="Helvetica"/>
          <w:b w:val="0"/>
          <w:bCs w:val="0"/>
          <w:color w:val="033841" w:themeColor="text2" w:themeShade="80"/>
        </w:rPr>
        <w:t xml:space="preserve"> frása ‘tá tú togha’ an</w:t>
      </w:r>
      <w:r w:rsidR="001474D4">
        <w:rPr>
          <w:rFonts w:cs="Helvetica"/>
          <w:b w:val="0"/>
          <w:bCs w:val="0"/>
          <w:color w:val="033841" w:themeColor="text2" w:themeShade="80"/>
        </w:rPr>
        <w:noBreakHyphen/>
      </w:r>
      <w:r w:rsidR="001940D1" w:rsidRPr="00BB3921">
        <w:rPr>
          <w:rFonts w:cs="Helvetica"/>
          <w:b w:val="0"/>
          <w:bCs w:val="0"/>
          <w:color w:val="033841" w:themeColor="text2" w:themeShade="80"/>
        </w:rPr>
        <w:t xml:space="preserve">choitianta </w:t>
      </w:r>
      <w:r w:rsidR="008C3F39" w:rsidRPr="00BB3921">
        <w:rPr>
          <w:rFonts w:cs="Helvetica"/>
          <w:b w:val="0"/>
          <w:bCs w:val="0"/>
          <w:color w:val="033841" w:themeColor="text2" w:themeShade="80"/>
        </w:rPr>
        <w:t>i gConamara. An bhfuil aon fhrása eile agatsa a chiallaíonn an rud céanna?</w:t>
      </w:r>
    </w:p>
    <w:p w14:paraId="7139662D" w14:textId="77777777" w:rsidR="00C80AD4" w:rsidRPr="00C80AD4" w:rsidRDefault="00C80AD4" w:rsidP="00C80AD4">
      <w:pPr>
        <w:rPr>
          <w:lang w:eastAsia="en-US"/>
        </w:rPr>
      </w:pPr>
    </w:p>
    <w:tbl>
      <w:tblPr>
        <w:tblStyle w:val="Tblagreille1adrom-Aiceann1"/>
        <w:tblW w:w="9355" w:type="dxa"/>
        <w:tblInd w:w="421" w:type="dxa"/>
        <w:tblLook w:val="0480" w:firstRow="0" w:lastRow="0" w:firstColumn="1" w:lastColumn="0" w:noHBand="0" w:noVBand="1"/>
      </w:tblPr>
      <w:tblGrid>
        <w:gridCol w:w="9355"/>
      </w:tblGrid>
      <w:tr w:rsidR="00E6396C" w:rsidRPr="00BB3921" w14:paraId="29C6D6B2" w14:textId="77777777" w:rsidTr="400C4C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</w:tcPr>
          <w:p w14:paraId="1B8E8FCC" w14:textId="77777777" w:rsidR="00E6396C" w:rsidRDefault="00E6396C" w:rsidP="400C4C7B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78F10BCB" w14:textId="77777777" w:rsidR="00C80AD4" w:rsidRDefault="00C80AD4" w:rsidP="400C4C7B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075A0AB8" w14:textId="77777777" w:rsidR="00C80AD4" w:rsidRDefault="00C80AD4" w:rsidP="400C4C7B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446675ED" w14:textId="0CE78E7E" w:rsidR="00C80AD4" w:rsidRPr="00BB3921" w:rsidRDefault="00C80AD4" w:rsidP="400C4C7B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</w:tc>
      </w:tr>
    </w:tbl>
    <w:p w14:paraId="41425A74" w14:textId="77777777" w:rsidR="002109FD" w:rsidRPr="00BB3921" w:rsidRDefault="002109FD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214D008B" w14:textId="1725BBD0" w:rsidR="006512A4" w:rsidRPr="00BB3921" w:rsidRDefault="00C40BC7" w:rsidP="400C4C7B">
      <w:pPr>
        <w:pStyle w:val="Ceannteideal2"/>
        <w:spacing w:line="276" w:lineRule="auto"/>
        <w:rPr>
          <w:color w:val="033841" w:themeColor="text2" w:themeShade="80"/>
        </w:rPr>
      </w:pPr>
      <w:r w:rsidRPr="00BB3921">
        <w:rPr>
          <w:color w:val="033841" w:themeColor="text2" w:themeShade="80"/>
        </w:rPr>
        <w:t>‘as ucht’</w:t>
      </w:r>
      <w:r w:rsidR="009673FB" w:rsidRPr="00BB3921">
        <w:rPr>
          <w:color w:val="033841" w:themeColor="text2" w:themeShade="80"/>
        </w:rPr>
        <w:t xml:space="preserve"> vs ‘ucht’</w:t>
      </w:r>
    </w:p>
    <w:p w14:paraId="322BA35E" w14:textId="6D95A599" w:rsidR="00903FBF" w:rsidRPr="00BB3921" w:rsidRDefault="00903FBF" w:rsidP="400C4C7B">
      <w:pPr>
        <w:spacing w:before="0" w:line="276" w:lineRule="auto"/>
        <w:ind w:left="360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Bí ag obair leis an duine in aice leat. Téigí go dtí </w:t>
      </w:r>
      <w:hyperlink r:id="rId16" w:history="1">
        <w:r w:rsidR="00215082" w:rsidRPr="00BB3921">
          <w:rPr>
            <w:rStyle w:val="Hipearnasc"/>
            <w:rFonts w:ascii="Helvetica" w:hAnsi="Helvetica" w:cs="Helvetica"/>
            <w:kern w:val="2"/>
            <w:lang w:eastAsia="en-US"/>
            <w14:ligatures w14:val="standardContextual"/>
          </w:rPr>
          <w:t>www.teanglann.ie</w:t>
        </w:r>
      </w:hyperlink>
      <w:r w:rsidRPr="00BB3921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, cuardaígí an focal ‘</w:t>
      </w:r>
      <w:r w:rsidR="00140453" w:rsidRPr="00BB3921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ucht</w:t>
      </w:r>
      <w:r w:rsidRPr="00BB3921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>’ ar an suíomh agus freagraígí na ceisteanna seo:</w:t>
      </w:r>
    </w:p>
    <w:p w14:paraId="1103C9FB" w14:textId="77777777" w:rsidR="00903FBF" w:rsidRPr="00BB3921" w:rsidRDefault="00903FBF" w:rsidP="400C4C7B">
      <w:pPr>
        <w:spacing w:before="0" w:line="276" w:lineRule="auto"/>
        <w:ind w:left="360"/>
        <w:contextualSpacing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4447"/>
        <w:gridCol w:w="4868"/>
      </w:tblGrid>
      <w:tr w:rsidR="00903FBF" w:rsidRPr="00BB3921" w14:paraId="204AB4D9" w14:textId="77777777" w:rsidTr="400C4C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7" w:type="dxa"/>
          </w:tcPr>
          <w:p w14:paraId="4F2726C3" w14:textId="238B17B5" w:rsidR="00903FBF" w:rsidRPr="00BB3921" w:rsidRDefault="00903FBF" w:rsidP="400C4C7B">
            <w:pPr>
              <w:pStyle w:val="Altanliosta"/>
              <w:numPr>
                <w:ilvl w:val="0"/>
                <w:numId w:val="20"/>
              </w:numPr>
              <w:spacing w:line="276" w:lineRule="auto"/>
              <w:ind w:left="36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Cad is brí le ‘</w:t>
            </w:r>
            <w:r w:rsidR="00140453"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ucht</w:t>
            </w: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’? </w:t>
            </w:r>
            <w:r w:rsidR="002A4EE2"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Tá cúpla sainmhíniú ann.</w:t>
            </w:r>
          </w:p>
        </w:tc>
        <w:tc>
          <w:tcPr>
            <w:tcW w:w="4868" w:type="dxa"/>
          </w:tcPr>
          <w:p w14:paraId="2C06E9F9" w14:textId="77777777" w:rsidR="00903FBF" w:rsidRPr="00BB3921" w:rsidRDefault="00903FBF" w:rsidP="400C4C7B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03FBF" w:rsidRPr="00BB3921" w14:paraId="49001082" w14:textId="77777777" w:rsidTr="400C4C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7" w:type="dxa"/>
          </w:tcPr>
          <w:p w14:paraId="6D08B5EE" w14:textId="6DB92E03" w:rsidR="00903FBF" w:rsidRPr="00BB3921" w:rsidRDefault="00903FBF" w:rsidP="400C4C7B">
            <w:pPr>
              <w:pStyle w:val="Altanliosta"/>
              <w:numPr>
                <w:ilvl w:val="0"/>
                <w:numId w:val="20"/>
              </w:numPr>
              <w:spacing w:after="0" w:line="276" w:lineRule="auto"/>
              <w:ind w:left="360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Cad is brí le ‘</w:t>
            </w:r>
            <w:r w:rsidR="00140453"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as ucht</w:t>
            </w: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’ sa chomhthéacs ina n</w:t>
            </w:r>
            <w:r w:rsidR="001474D4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noBreakHyphen/>
            </w: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úsáideann </w:t>
            </w:r>
            <w:r w:rsidR="002A4EE2"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Micheál é san fhíseán</w:t>
            </w:r>
            <w:r w:rsidR="0BD851A7"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?</w:t>
            </w: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</w:p>
        </w:tc>
        <w:tc>
          <w:tcPr>
            <w:tcW w:w="4868" w:type="dxa"/>
          </w:tcPr>
          <w:p w14:paraId="02386825" w14:textId="77777777" w:rsidR="00903FBF" w:rsidRPr="00BB3921" w:rsidRDefault="00903FBF" w:rsidP="400C4C7B">
            <w:pP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0"/>
      <w:bookmarkEnd w:id="2"/>
    </w:tbl>
    <w:p w14:paraId="04AB1085" w14:textId="158D4121" w:rsidR="00B37860" w:rsidRDefault="00780E82" w:rsidP="400C4C7B">
      <w:pPr>
        <w:spacing w:line="276" w:lineRule="auto"/>
        <w:rPr>
          <w:rFonts w:ascii="Helvetica" w:eastAsia="Calibri" w:hAnsi="Helvetica" w:cs="Helvetica"/>
          <w:color w:val="262626" w:themeColor="text1" w:themeTint="D9"/>
        </w:rPr>
      </w:pPr>
      <w:r w:rsidRPr="00BB3921">
        <w:rPr>
          <w:rFonts w:ascii="Helvetica" w:eastAsia="Calibri" w:hAnsi="Helvetica" w:cs="Helvetica"/>
          <w:color w:val="262626" w:themeColor="text1" w:themeTint="D9"/>
        </w:rPr>
        <w:br w:type="page"/>
      </w:r>
    </w:p>
    <w:p w14:paraId="4690D6DF" w14:textId="77777777" w:rsidR="00523435" w:rsidRPr="00BB3921" w:rsidRDefault="00523435" w:rsidP="400C4C7B">
      <w:pPr>
        <w:spacing w:line="276" w:lineRule="auto"/>
        <w:rPr>
          <w:rFonts w:ascii="Helvetica" w:eastAsia="Calibri" w:hAnsi="Helvetica" w:cs="Helvetica"/>
          <w:color w:val="262626" w:themeColor="text1" w:themeTint="D9"/>
        </w:rPr>
      </w:pPr>
    </w:p>
    <w:bookmarkEnd w:id="1"/>
    <w:p w14:paraId="4B3B9BB9" w14:textId="0310D5A3" w:rsidR="002B2C20" w:rsidRPr="00BB3921" w:rsidRDefault="00F22161" w:rsidP="400C4C7B">
      <w:pPr>
        <w:pStyle w:val="Teideal1"/>
        <w:spacing w:line="276" w:lineRule="auto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BB3921">
        <w:rPr>
          <w:rFonts w:ascii="Arial" w:hAnsi="Arial" w:cs="Arial"/>
          <w:noProof/>
          <w:color w:val="FF03C8"/>
          <w:sz w:val="40"/>
          <w:szCs w:val="40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3274094B" wp14:editId="34B5C474">
                <wp:simplePos x="0" y="0"/>
                <wp:positionH relativeFrom="margin">
                  <wp:align>left</wp:align>
                </wp:positionH>
                <wp:positionV relativeFrom="paragraph">
                  <wp:posOffset>384810</wp:posOffset>
                </wp:positionV>
                <wp:extent cx="6214110" cy="45085"/>
                <wp:effectExtent l="0" t="0" r="0" b="0"/>
                <wp:wrapTopAndBottom/>
                <wp:docPr id="206741277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39C29C05">
              <v:rect id="Rectangle 46" style="position:absolute;margin-left:0;margin-top:30.3pt;width:489.3pt;height:3.55pt;z-index:-25165823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fillcolor="#ff03c8" stroked="f" w14:anchorId="7F2057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">
                <w10:wrap type="topAndBottom" anchorx="margin"/>
              </v:rect>
            </w:pict>
          </mc:Fallback>
        </mc:AlternateContent>
      </w:r>
      <w:r w:rsidR="00D230CD" w:rsidRPr="00BB3921">
        <w:rPr>
          <w:rFonts w:cs="Helvetica"/>
          <w:color w:val="262626" w:themeColor="text1" w:themeTint="D9"/>
          <w:sz w:val="40"/>
          <w:szCs w:val="40"/>
          <w:u w:val="none"/>
        </w:rPr>
        <w:t>B: FEASACHT TEANGA</w:t>
      </w:r>
      <w:bookmarkStart w:id="3" w:name="_Hlk172887049"/>
    </w:p>
    <w:p w14:paraId="37976F7F" w14:textId="3C10C238" w:rsidR="002B2C20" w:rsidRPr="00BB3921" w:rsidRDefault="00DC2C23" w:rsidP="400C4C7B">
      <w:p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</w:rPr>
      </w:pPr>
      <w:r w:rsidRPr="00BB3921">
        <w:rPr>
          <w:rFonts w:ascii="Helvetica" w:hAnsi="Helvetica" w:cs="Helvetica"/>
          <w:b/>
          <w:bCs/>
          <w:color w:val="033841" w:themeColor="text2" w:themeShade="80"/>
        </w:rPr>
        <w:t>An ‘f’ s</w:t>
      </w:r>
      <w:r w:rsidR="00532F5F" w:rsidRPr="00BB3921">
        <w:rPr>
          <w:rFonts w:ascii="Helvetica" w:hAnsi="Helvetica" w:cs="Helvetica"/>
          <w:b/>
          <w:bCs/>
          <w:color w:val="033841" w:themeColor="text2" w:themeShade="80"/>
        </w:rPr>
        <w:t>an aimsir fháistineach</w:t>
      </w:r>
      <w:r w:rsidR="00A410A9" w:rsidRPr="00BB3921">
        <w:rPr>
          <w:rFonts w:ascii="Helvetica" w:hAnsi="Helvetica" w:cs="Helvetica"/>
          <w:b/>
          <w:bCs/>
          <w:color w:val="033841" w:themeColor="text2" w:themeShade="80"/>
        </w:rPr>
        <w:t>, s</w:t>
      </w:r>
      <w:r w:rsidR="00D44B57" w:rsidRPr="00BB3921">
        <w:rPr>
          <w:rFonts w:ascii="Helvetica" w:hAnsi="Helvetica" w:cs="Helvetica"/>
          <w:b/>
          <w:bCs/>
          <w:color w:val="033841" w:themeColor="text2" w:themeShade="80"/>
        </w:rPr>
        <w:t>a</w:t>
      </w:r>
      <w:r w:rsidR="00A410A9" w:rsidRPr="00BB3921">
        <w:rPr>
          <w:rFonts w:ascii="Helvetica" w:hAnsi="Helvetica" w:cs="Helvetica"/>
          <w:b/>
          <w:bCs/>
          <w:color w:val="033841" w:themeColor="text2" w:themeShade="80"/>
        </w:rPr>
        <w:t xml:space="preserve"> mhodh coinníollach</w:t>
      </w:r>
      <w:r w:rsidR="00532F5F" w:rsidRPr="00BB3921">
        <w:rPr>
          <w:rFonts w:ascii="Helvetica" w:hAnsi="Helvetica" w:cs="Helvetica"/>
          <w:b/>
          <w:bCs/>
          <w:color w:val="033841" w:themeColor="text2" w:themeShade="80"/>
        </w:rPr>
        <w:t xml:space="preserve"> agus an fhuaim ‘fh’ (dul siar)</w:t>
      </w:r>
    </w:p>
    <w:p w14:paraId="0BA06349" w14:textId="77777777" w:rsidR="002B2C20" w:rsidRPr="00BB3921" w:rsidRDefault="002B2C20" w:rsidP="400C4C7B">
      <w:pPr>
        <w:spacing w:before="0" w:line="276" w:lineRule="auto"/>
        <w:jc w:val="both"/>
        <w:rPr>
          <w:rFonts w:ascii="Helvetica" w:hAnsi="Helvetica" w:cs="Helvetica"/>
          <w:b/>
          <w:bCs/>
          <w:color w:val="033841" w:themeColor="text2" w:themeShade="80"/>
        </w:rPr>
      </w:pPr>
    </w:p>
    <w:p w14:paraId="0BCA0FB1" w14:textId="3869827E" w:rsidR="00BA557A" w:rsidRPr="00BB3921" w:rsidRDefault="00BA557A" w:rsidP="400C4C7B">
      <w:pPr>
        <w:spacing w:before="0" w:line="276" w:lineRule="auto"/>
        <w:jc w:val="both"/>
        <w:rPr>
          <w:rFonts w:ascii="Helvetica" w:hAnsi="Helvetica" w:cs="Helvetica"/>
          <w:color w:val="033841" w:themeColor="text2" w:themeShade="80"/>
        </w:rPr>
      </w:pPr>
      <w:r w:rsidRPr="00BB3921">
        <w:rPr>
          <w:rFonts w:ascii="Helvetica" w:hAnsi="Helvetica" w:cs="Helvetica"/>
          <w:color w:val="033841" w:themeColor="text2" w:themeShade="80"/>
        </w:rPr>
        <w:t>Bígí ag obair in bhur mbeirteanna.</w:t>
      </w:r>
    </w:p>
    <w:p w14:paraId="5A74CBBD" w14:textId="77777777" w:rsidR="00BA557A" w:rsidRPr="00BB3921" w:rsidRDefault="00BA557A" w:rsidP="400C4C7B">
      <w:pPr>
        <w:spacing w:before="0" w:line="276" w:lineRule="auto"/>
        <w:jc w:val="both"/>
        <w:rPr>
          <w:rFonts w:ascii="Helvetica" w:hAnsi="Helvetica" w:cs="Helvetica"/>
          <w:b/>
          <w:bCs/>
          <w:color w:val="033841" w:themeColor="text2" w:themeShade="80"/>
        </w:rPr>
      </w:pPr>
    </w:p>
    <w:p w14:paraId="52397FBD" w14:textId="0560AFC5" w:rsidR="00D97283" w:rsidRPr="00BB3921" w:rsidRDefault="004002EF" w:rsidP="400C4C7B">
      <w:pPr>
        <w:pStyle w:val="Altanliosta"/>
        <w:numPr>
          <w:ilvl w:val="0"/>
          <w:numId w:val="7"/>
        </w:numPr>
        <w:spacing w:after="0" w:line="276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BB3921">
        <w:rPr>
          <w:rFonts w:ascii="Helvetica" w:hAnsi="Helvetica" w:cs="Helvetica"/>
          <w:color w:val="033841" w:themeColor="text2" w:themeShade="80"/>
          <w:lang w:val="ga-IE"/>
        </w:rPr>
        <w:t xml:space="preserve">Conas a fhuaimnítear an ‘f’ i </w:t>
      </w:r>
      <w:r w:rsidR="00D44B57" w:rsidRPr="00BB3921">
        <w:rPr>
          <w:rFonts w:ascii="Helvetica" w:hAnsi="Helvetica" w:cs="Helvetica"/>
          <w:color w:val="033841" w:themeColor="text2" w:themeShade="80"/>
          <w:lang w:val="ga-IE"/>
        </w:rPr>
        <w:t xml:space="preserve">ndeirí na </w:t>
      </w:r>
      <w:r w:rsidRPr="00BB3921">
        <w:rPr>
          <w:rFonts w:ascii="Helvetica" w:hAnsi="Helvetica" w:cs="Helvetica"/>
          <w:color w:val="033841" w:themeColor="text2" w:themeShade="80"/>
          <w:lang w:val="ga-IE"/>
        </w:rPr>
        <w:t>mbriathra sa chéad réimniú</w:t>
      </w:r>
      <w:r w:rsidR="00D44B57" w:rsidRPr="00BB3921">
        <w:rPr>
          <w:rFonts w:ascii="Helvetica" w:hAnsi="Helvetica" w:cs="Helvetica"/>
          <w:color w:val="033841" w:themeColor="text2" w:themeShade="80"/>
          <w:lang w:val="ga-IE"/>
        </w:rPr>
        <w:t xml:space="preserve">, </w:t>
      </w:r>
      <w:r w:rsidRPr="00BB3921">
        <w:rPr>
          <w:rFonts w:ascii="Helvetica" w:hAnsi="Helvetica" w:cs="Helvetica"/>
          <w:color w:val="033841" w:themeColor="text2" w:themeShade="80"/>
          <w:lang w:val="ga-IE"/>
        </w:rPr>
        <w:t xml:space="preserve">aimsir fháistineach? Féachaigí </w:t>
      </w:r>
      <w:r w:rsidR="00D44B57" w:rsidRPr="00BB3921">
        <w:rPr>
          <w:rFonts w:ascii="Helvetica" w:hAnsi="Helvetica" w:cs="Helvetica"/>
          <w:color w:val="033841" w:themeColor="text2" w:themeShade="80"/>
          <w:lang w:val="ga-IE"/>
        </w:rPr>
        <w:t xml:space="preserve">siar </w:t>
      </w:r>
      <w:r w:rsidRPr="00BB3921">
        <w:rPr>
          <w:rFonts w:ascii="Helvetica" w:hAnsi="Helvetica" w:cs="Helvetica"/>
          <w:color w:val="033841" w:themeColor="text2" w:themeShade="80"/>
          <w:lang w:val="ga-IE"/>
        </w:rPr>
        <w:t>ar an bhfíseán a théann leis an mbileog seo</w:t>
      </w:r>
      <w:r w:rsidR="00961118" w:rsidRPr="00BB3921">
        <w:rPr>
          <w:rFonts w:ascii="Helvetica" w:hAnsi="Helvetica" w:cs="Helvetica"/>
          <w:color w:val="033841" w:themeColor="text2" w:themeShade="80"/>
          <w:lang w:val="ga-IE"/>
        </w:rPr>
        <w:t>,</w:t>
      </w:r>
      <w:r w:rsidRPr="00BB3921">
        <w:rPr>
          <w:rFonts w:ascii="Helvetica" w:hAnsi="Helvetica" w:cs="Helvetica"/>
          <w:color w:val="033841" w:themeColor="text2" w:themeShade="80"/>
          <w:lang w:val="ga-IE"/>
        </w:rPr>
        <w:t xml:space="preserve"> más gá. </w:t>
      </w:r>
      <w:r w:rsidR="00274AFE" w:rsidRPr="00BB3921">
        <w:rPr>
          <w:rFonts w:ascii="Helvetica" w:hAnsi="Helvetica" w:cs="Helvetica"/>
          <w:color w:val="033841" w:themeColor="text2" w:themeShade="80"/>
          <w:lang w:val="ga-IE"/>
        </w:rPr>
        <w:t xml:space="preserve">Féachaigí ar na frásaí seo a bhaineann le </w:t>
      </w:r>
      <w:r w:rsidR="00736D46" w:rsidRPr="00BB3921">
        <w:rPr>
          <w:rFonts w:ascii="Helvetica" w:hAnsi="Helvetica" w:cs="Helvetica"/>
          <w:color w:val="033841" w:themeColor="text2" w:themeShade="80"/>
          <w:lang w:val="ga-IE"/>
        </w:rPr>
        <w:t>plean gnímh a shocrú ag deireadh cruinnithe. Léigí amach os ard iad.</w:t>
      </w:r>
      <w:r w:rsidR="00DB3971" w:rsidRPr="00BB3921">
        <w:rPr>
          <w:rFonts w:ascii="Helvetica" w:hAnsi="Helvetica" w:cs="Helvetica"/>
          <w:color w:val="033841" w:themeColor="text2" w:themeShade="80"/>
          <w:lang w:val="ga-IE"/>
        </w:rPr>
        <w:t xml:space="preserve"> Bígí cúramach na </w:t>
      </w:r>
      <w:r w:rsidR="00DB3971" w:rsidRPr="00BB3921">
        <w:rPr>
          <w:rFonts w:ascii="Helvetica" w:hAnsi="Helvetica" w:cs="Helvetica"/>
          <w:i/>
          <w:iCs/>
          <w:color w:val="033841" w:themeColor="text2" w:themeShade="80"/>
          <w:lang w:val="ga-IE"/>
        </w:rPr>
        <w:t>f</w:t>
      </w:r>
      <w:r w:rsidR="001474D4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="00DB3971" w:rsidRPr="00BB3921">
        <w:rPr>
          <w:rFonts w:ascii="Helvetica" w:hAnsi="Helvetica" w:cs="Helvetica"/>
          <w:color w:val="033841" w:themeColor="text2" w:themeShade="80"/>
          <w:lang w:val="ga-IE"/>
        </w:rPr>
        <w:t>anna ar fad a fhuaimniú mar is cuí.</w:t>
      </w:r>
    </w:p>
    <w:p w14:paraId="6AB8A138" w14:textId="77777777" w:rsidR="00AA584F" w:rsidRPr="00BB3921" w:rsidRDefault="00AA584F" w:rsidP="400C4C7B">
      <w:pPr>
        <w:pStyle w:val="Altanliosta"/>
        <w:spacing w:after="0"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395C1F7B" w14:textId="5E9C1A9E" w:rsidR="00AA584F" w:rsidRPr="00BB3921" w:rsidRDefault="00793EE7" w:rsidP="400C4C7B">
      <w:pPr>
        <w:pStyle w:val="Altanliosta"/>
        <w:spacing w:after="0"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Déanfaidh mise sin.</w:t>
      </w:r>
    </w:p>
    <w:p w14:paraId="50E54DCE" w14:textId="3E0DD510" w:rsidR="00793EE7" w:rsidRPr="00BB3921" w:rsidRDefault="00793EE7" w:rsidP="400C4C7B">
      <w:pPr>
        <w:pStyle w:val="Altanliosta"/>
        <w:spacing w:after="0"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Tabharfaidh tusa aghaidh ar</w:t>
      </w:r>
      <w:r w:rsidR="00450BAB" w:rsidRPr="00BB3921">
        <w:rPr>
          <w:rFonts w:ascii="Helvetica" w:hAnsi="Helvetica" w:cs="Helvetica"/>
          <w:color w:val="262626" w:themeColor="text1" w:themeTint="D9"/>
          <w:lang w:val="ga-IE"/>
        </w:rPr>
        <w:t xml:space="preserve"> an </w:t>
      </w:r>
      <w:r w:rsidR="00C01D01" w:rsidRPr="00BB3921">
        <w:rPr>
          <w:rFonts w:ascii="Helvetica" w:hAnsi="Helvetica" w:cs="Helvetica"/>
          <w:color w:val="262626" w:themeColor="text1" w:themeTint="D9"/>
          <w:lang w:val="ga-IE"/>
        </w:rPr>
        <w:t>tasc sin</w:t>
      </w:r>
      <w:r w:rsidR="00450BAB" w:rsidRPr="00BB3921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3E451924" w14:textId="42B26C82" w:rsidR="00450BAB" w:rsidRPr="00BB3921" w:rsidRDefault="00450BAB" w:rsidP="400C4C7B">
      <w:pPr>
        <w:pStyle w:val="Altanliosta"/>
        <w:spacing w:after="0"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Scríobhfaidh Aoife na miontuairiscí.</w:t>
      </w:r>
    </w:p>
    <w:p w14:paraId="1A4BC291" w14:textId="1E85D1C5" w:rsidR="00101F19" w:rsidRPr="00BB3921" w:rsidRDefault="00101F19" w:rsidP="400C4C7B">
      <w:pPr>
        <w:pStyle w:val="Altanliosta"/>
        <w:spacing w:after="0"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Casfaimid le chéile arís i gceann seachtaine.</w:t>
      </w:r>
    </w:p>
    <w:p w14:paraId="48B159F7" w14:textId="0ECD2812" w:rsidR="00B97F6E" w:rsidRPr="00BB3921" w:rsidRDefault="00B97F6E" w:rsidP="400C4C7B">
      <w:pPr>
        <w:pStyle w:val="Altanliosta"/>
        <w:spacing w:after="0"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Leanfar ar aghaidh leis an obair idir an dá linn.</w:t>
      </w:r>
    </w:p>
    <w:p w14:paraId="5C058AD2" w14:textId="77777777" w:rsidR="00D97283" w:rsidRPr="00BB3921" w:rsidRDefault="00D97283" w:rsidP="400C4C7B">
      <w:pPr>
        <w:spacing w:before="0" w:line="276" w:lineRule="auto"/>
        <w:jc w:val="both"/>
        <w:rPr>
          <w:rFonts w:ascii="Helvetica" w:hAnsi="Helvetica" w:cs="Helvetica"/>
          <w:color w:val="033841" w:themeColor="text2" w:themeShade="80"/>
        </w:rPr>
      </w:pPr>
    </w:p>
    <w:p w14:paraId="4D600F68" w14:textId="67178943" w:rsidR="004002EF" w:rsidRPr="00BB3921" w:rsidRDefault="00D97283" w:rsidP="400C4C7B">
      <w:pPr>
        <w:pStyle w:val="Altanliosta"/>
        <w:numPr>
          <w:ilvl w:val="0"/>
          <w:numId w:val="7"/>
        </w:numPr>
        <w:spacing w:line="276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BB3921">
        <w:rPr>
          <w:rFonts w:ascii="Helvetica" w:hAnsi="Helvetica" w:cs="Helvetica"/>
          <w:color w:val="033841" w:themeColor="text2" w:themeShade="80"/>
          <w:lang w:val="ga-IE"/>
        </w:rPr>
        <w:t xml:space="preserve">Conas a fhuaimnítear an ‘f’ i </w:t>
      </w:r>
      <w:r w:rsidR="00C01D01" w:rsidRPr="00BB3921">
        <w:rPr>
          <w:rFonts w:ascii="Helvetica" w:hAnsi="Helvetica" w:cs="Helvetica"/>
          <w:color w:val="033841" w:themeColor="text2" w:themeShade="80"/>
          <w:lang w:val="ga-IE"/>
        </w:rPr>
        <w:t xml:space="preserve">ndeirí na </w:t>
      </w:r>
      <w:r w:rsidRPr="00BB3921">
        <w:rPr>
          <w:rFonts w:ascii="Helvetica" w:hAnsi="Helvetica" w:cs="Helvetica"/>
          <w:color w:val="033841" w:themeColor="text2" w:themeShade="80"/>
          <w:lang w:val="ga-IE"/>
        </w:rPr>
        <w:t>mbriathra sa chéad réimniú</w:t>
      </w:r>
      <w:r w:rsidR="00C01D01" w:rsidRPr="00BB3921">
        <w:rPr>
          <w:rFonts w:ascii="Helvetica" w:hAnsi="Helvetica" w:cs="Helvetica"/>
          <w:color w:val="033841" w:themeColor="text2" w:themeShade="80"/>
          <w:lang w:val="ga-IE"/>
        </w:rPr>
        <w:t>, m</w:t>
      </w:r>
      <w:r w:rsidRPr="00BB3921">
        <w:rPr>
          <w:rFonts w:ascii="Helvetica" w:hAnsi="Helvetica" w:cs="Helvetica"/>
          <w:color w:val="033841" w:themeColor="text2" w:themeShade="80"/>
          <w:lang w:val="ga-IE"/>
        </w:rPr>
        <w:t>odh coinníollach, dar libh?</w:t>
      </w:r>
      <w:r w:rsidR="00255F53" w:rsidRPr="00BB3921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8C3807" w:rsidRPr="00BB3921">
        <w:rPr>
          <w:rFonts w:ascii="Helvetica" w:hAnsi="Helvetica" w:cs="Helvetica"/>
          <w:color w:val="033841" w:themeColor="text2" w:themeShade="80"/>
          <w:lang w:val="ga-IE"/>
        </w:rPr>
        <w:t xml:space="preserve">Féachaigí ar na frásaí </w:t>
      </w:r>
      <w:r w:rsidR="00C818DA" w:rsidRPr="00BB3921">
        <w:rPr>
          <w:rFonts w:ascii="Helvetica" w:hAnsi="Helvetica" w:cs="Helvetica"/>
          <w:color w:val="033841" w:themeColor="text2" w:themeShade="80"/>
          <w:lang w:val="ga-IE"/>
        </w:rPr>
        <w:t xml:space="preserve">thíos </w:t>
      </w:r>
      <w:r w:rsidR="004B206E" w:rsidRPr="00BB3921">
        <w:rPr>
          <w:rFonts w:ascii="Helvetica" w:hAnsi="Helvetica" w:cs="Helvetica"/>
          <w:color w:val="033841" w:themeColor="text2" w:themeShade="80"/>
          <w:lang w:val="ga-IE"/>
        </w:rPr>
        <w:t>a chloisfeá</w:t>
      </w:r>
      <w:r w:rsidR="00631A0E" w:rsidRPr="00BB3921">
        <w:rPr>
          <w:rFonts w:ascii="Helvetica" w:hAnsi="Helvetica" w:cs="Helvetica"/>
          <w:color w:val="033841" w:themeColor="text2" w:themeShade="80"/>
          <w:lang w:val="ga-IE"/>
        </w:rPr>
        <w:t xml:space="preserve"> i gcomhthéacs</w:t>
      </w:r>
      <w:r w:rsidR="008C3807" w:rsidRPr="00BB3921">
        <w:rPr>
          <w:rFonts w:ascii="Helvetica" w:hAnsi="Helvetica" w:cs="Helvetica"/>
          <w:color w:val="033841" w:themeColor="text2" w:themeShade="80"/>
          <w:lang w:val="ga-IE"/>
        </w:rPr>
        <w:t xml:space="preserve"> cruinnithe</w:t>
      </w:r>
      <w:r w:rsidR="00631A0E" w:rsidRPr="00BB3921">
        <w:rPr>
          <w:rFonts w:ascii="Helvetica" w:hAnsi="Helvetica" w:cs="Helvetica"/>
          <w:color w:val="033841" w:themeColor="text2" w:themeShade="80"/>
          <w:lang w:val="ga-IE"/>
        </w:rPr>
        <w:t>.</w:t>
      </w:r>
      <w:r w:rsidR="008C3807" w:rsidRPr="00BB3921">
        <w:rPr>
          <w:rFonts w:ascii="Helvetica" w:hAnsi="Helvetica" w:cs="Helvetica"/>
          <w:color w:val="033841" w:themeColor="text2" w:themeShade="80"/>
          <w:lang w:val="ga-IE"/>
        </w:rPr>
        <w:t xml:space="preserve"> Léigí amach os ard iad.</w:t>
      </w:r>
      <w:r w:rsidR="00D35E16" w:rsidRPr="00BB3921">
        <w:rPr>
          <w:rFonts w:ascii="Helvetica" w:hAnsi="Helvetica" w:cs="Helvetica"/>
          <w:color w:val="033841" w:themeColor="text2" w:themeShade="80"/>
          <w:lang w:val="ga-IE"/>
        </w:rPr>
        <w:t xml:space="preserve"> Bígí cúramach na</w:t>
      </w:r>
      <w:r w:rsidR="00D35E16" w:rsidRPr="00BB3921">
        <w:rPr>
          <w:rFonts w:ascii="Helvetica" w:hAnsi="Helvetica" w:cs="Helvetica"/>
          <w:i/>
          <w:iCs/>
          <w:color w:val="033841" w:themeColor="text2" w:themeShade="80"/>
          <w:lang w:val="ga-IE"/>
        </w:rPr>
        <w:t xml:space="preserve"> f</w:t>
      </w:r>
      <w:r w:rsidR="001474D4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="00D35E16" w:rsidRPr="00BB3921">
        <w:rPr>
          <w:rFonts w:ascii="Helvetica" w:hAnsi="Helvetica" w:cs="Helvetica"/>
          <w:color w:val="033841" w:themeColor="text2" w:themeShade="80"/>
          <w:lang w:val="ga-IE"/>
        </w:rPr>
        <w:t>anna ar fad a fhuaimniú mar is cuí.</w:t>
      </w:r>
    </w:p>
    <w:p w14:paraId="67925A8D" w14:textId="77777777" w:rsidR="00631A0E" w:rsidRPr="00BB3921" w:rsidRDefault="00631A0E" w:rsidP="400C4C7B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063AAE08" w14:textId="5B26623B" w:rsidR="00631A0E" w:rsidRPr="00BB3921" w:rsidRDefault="00631A0E" w:rsidP="400C4C7B">
      <w:pPr>
        <w:pStyle w:val="Altanliosta"/>
        <w:spacing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D’fhéa</w:t>
      </w:r>
      <w:r w:rsidR="00AC605E" w:rsidRPr="00BB3921">
        <w:rPr>
          <w:rFonts w:ascii="Helvetica" w:hAnsi="Helvetica" w:cs="Helvetica"/>
          <w:color w:val="262626" w:themeColor="text1" w:themeTint="D9"/>
          <w:lang w:val="ga-IE"/>
        </w:rPr>
        <w:t>dfaimis cruinniú eile a eagrú.</w:t>
      </w:r>
    </w:p>
    <w:p w14:paraId="32B26BF6" w14:textId="6F86E22C" w:rsidR="00AC605E" w:rsidRPr="00BB3921" w:rsidRDefault="00AC605E" w:rsidP="400C4C7B">
      <w:pPr>
        <w:pStyle w:val="Altanliosta"/>
        <w:spacing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D’fhéadfaí sin a rá</w:t>
      </w:r>
      <w:r w:rsidR="00E84194" w:rsidRPr="00BB3921">
        <w:rPr>
          <w:rFonts w:ascii="Helvetica" w:hAnsi="Helvetica" w:cs="Helvetica"/>
          <w:color w:val="262626" w:themeColor="text1" w:themeTint="D9"/>
          <w:lang w:val="ga-IE"/>
        </w:rPr>
        <w:t>,</w:t>
      </w:r>
      <w:r w:rsidRPr="00BB3921">
        <w:rPr>
          <w:rFonts w:ascii="Helvetica" w:hAnsi="Helvetica" w:cs="Helvetica"/>
          <w:color w:val="262626" w:themeColor="text1" w:themeTint="D9"/>
          <w:lang w:val="ga-IE"/>
        </w:rPr>
        <w:t xml:space="preserve"> ach</w:t>
      </w:r>
      <w:r w:rsidR="00E84194" w:rsidRPr="00BB3921">
        <w:rPr>
          <w:rFonts w:ascii="Helvetica" w:hAnsi="Helvetica" w:cs="Helvetica"/>
          <w:color w:val="262626" w:themeColor="text1" w:themeTint="D9"/>
          <w:lang w:val="ga-IE"/>
        </w:rPr>
        <w:t>, ní dóigh liom go ndéanfadh sé aon difríocht.</w:t>
      </w:r>
    </w:p>
    <w:p w14:paraId="581045A8" w14:textId="6F759412" w:rsidR="009765A8" w:rsidRPr="00BB3921" w:rsidRDefault="009765A8" w:rsidP="400C4C7B">
      <w:pPr>
        <w:pStyle w:val="Altanliosta"/>
        <w:spacing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Mholfainn glaoch a chur uirthi.</w:t>
      </w:r>
    </w:p>
    <w:p w14:paraId="7450FA7C" w14:textId="35D2F247" w:rsidR="009765A8" w:rsidRPr="00BB3921" w:rsidRDefault="00052747" w:rsidP="400C4C7B">
      <w:pPr>
        <w:pStyle w:val="Altanliosta"/>
        <w:spacing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 xml:space="preserve">An dtabharfá amach </w:t>
      </w:r>
      <w:r w:rsidR="00B55495" w:rsidRPr="00BB3921">
        <w:rPr>
          <w:rFonts w:ascii="Helvetica" w:hAnsi="Helvetica" w:cs="Helvetica"/>
          <w:color w:val="262626" w:themeColor="text1" w:themeTint="D9"/>
          <w:lang w:val="ga-IE"/>
        </w:rPr>
        <w:t>clár an chruinnithe, le do thoil?</w:t>
      </w:r>
    </w:p>
    <w:p w14:paraId="7DD014A6" w14:textId="5D655BA8" w:rsidR="00B55495" w:rsidRPr="00BB3921" w:rsidRDefault="005856BE" w:rsidP="400C4C7B">
      <w:pPr>
        <w:pStyle w:val="Altanliosta"/>
        <w:spacing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Thabharfadh sé deis dúinn</w:t>
      </w:r>
      <w:r w:rsidR="009B13DA" w:rsidRPr="00BB3921">
        <w:rPr>
          <w:rFonts w:ascii="Helvetica" w:hAnsi="Helvetica" w:cs="Helvetica"/>
          <w:color w:val="262626" w:themeColor="text1" w:themeTint="D9"/>
          <w:lang w:val="ga-IE"/>
        </w:rPr>
        <w:t xml:space="preserve"> airgead a chur </w:t>
      </w:r>
      <w:r w:rsidR="004277DC" w:rsidRPr="00BB3921">
        <w:rPr>
          <w:rFonts w:ascii="Helvetica" w:hAnsi="Helvetica" w:cs="Helvetica"/>
          <w:color w:val="262626" w:themeColor="text1" w:themeTint="D9"/>
          <w:lang w:val="ga-IE"/>
        </w:rPr>
        <w:t>i</w:t>
      </w:r>
      <w:r w:rsidR="009B13DA" w:rsidRPr="00BB3921">
        <w:rPr>
          <w:rFonts w:ascii="Helvetica" w:hAnsi="Helvetica" w:cs="Helvetica"/>
          <w:color w:val="262626" w:themeColor="text1" w:themeTint="D9"/>
          <w:lang w:val="ga-IE"/>
        </w:rPr>
        <w:t xml:space="preserve"> leataobh.</w:t>
      </w:r>
    </w:p>
    <w:p w14:paraId="571B30B3" w14:textId="77777777" w:rsidR="00595E36" w:rsidRPr="00BB3921" w:rsidRDefault="00595E36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114CD4DD" w14:textId="66317DF3" w:rsidR="00595E36" w:rsidRPr="00BB3921" w:rsidRDefault="00A410A9" w:rsidP="400C4C7B">
      <w:pPr>
        <w:pStyle w:val="Altanliosta"/>
        <w:numPr>
          <w:ilvl w:val="0"/>
          <w:numId w:val="7"/>
        </w:numPr>
        <w:spacing w:line="276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BB3921">
        <w:rPr>
          <w:rFonts w:ascii="Helvetica" w:hAnsi="Helvetica" w:cs="Helvetica"/>
          <w:color w:val="033841" w:themeColor="text2" w:themeShade="80"/>
          <w:lang w:val="ga-IE"/>
        </w:rPr>
        <w:t xml:space="preserve">Conas a fhuaimnítear </w:t>
      </w:r>
      <w:r w:rsidR="00106694" w:rsidRPr="00BB3921">
        <w:rPr>
          <w:rFonts w:ascii="Helvetica" w:hAnsi="Helvetica" w:cs="Helvetica"/>
          <w:color w:val="033841" w:themeColor="text2" w:themeShade="80"/>
          <w:lang w:val="ga-IE"/>
        </w:rPr>
        <w:t>‘fh’</w:t>
      </w:r>
      <w:r w:rsidR="00D44B57" w:rsidRPr="00BB3921">
        <w:rPr>
          <w:rFonts w:ascii="Helvetica" w:hAnsi="Helvetica" w:cs="Helvetica"/>
          <w:color w:val="033841" w:themeColor="text2" w:themeShade="80"/>
          <w:lang w:val="ga-IE"/>
        </w:rPr>
        <w:t>?</w:t>
      </w:r>
      <w:r w:rsidR="00106694" w:rsidRPr="00BB3921">
        <w:rPr>
          <w:rFonts w:ascii="Helvetica" w:hAnsi="Helvetica" w:cs="Helvetica"/>
          <w:color w:val="033841" w:themeColor="text2" w:themeShade="80"/>
          <w:lang w:val="ga-IE"/>
        </w:rPr>
        <w:t xml:space="preserve"> Féachaigí </w:t>
      </w:r>
      <w:r w:rsidR="00D44B57" w:rsidRPr="00BB3921">
        <w:rPr>
          <w:rFonts w:ascii="Helvetica" w:hAnsi="Helvetica" w:cs="Helvetica"/>
          <w:color w:val="033841" w:themeColor="text2" w:themeShade="80"/>
          <w:lang w:val="ga-IE"/>
        </w:rPr>
        <w:t xml:space="preserve">siar </w:t>
      </w:r>
      <w:r w:rsidR="00106694" w:rsidRPr="00BB3921">
        <w:rPr>
          <w:rFonts w:ascii="Helvetica" w:hAnsi="Helvetica" w:cs="Helvetica"/>
          <w:color w:val="033841" w:themeColor="text2" w:themeShade="80"/>
          <w:lang w:val="ga-IE"/>
        </w:rPr>
        <w:t>ar cheacht 5 den tsraith seo</w:t>
      </w:r>
      <w:r w:rsidR="00FE2BB5" w:rsidRPr="00BB3921">
        <w:rPr>
          <w:rFonts w:ascii="Helvetica" w:hAnsi="Helvetica" w:cs="Helvetica"/>
          <w:color w:val="033841" w:themeColor="text2" w:themeShade="80"/>
          <w:lang w:val="ga-IE"/>
        </w:rPr>
        <w:t>,</w:t>
      </w:r>
      <w:r w:rsidR="00106694" w:rsidRPr="00BB3921">
        <w:rPr>
          <w:rFonts w:ascii="Helvetica" w:hAnsi="Helvetica" w:cs="Helvetica"/>
          <w:color w:val="033841" w:themeColor="text2" w:themeShade="80"/>
          <w:lang w:val="ga-IE"/>
        </w:rPr>
        <w:t xml:space="preserve"> mura bhfuil sibh cinnte.</w:t>
      </w:r>
      <w:r w:rsidR="00A33471" w:rsidRPr="00BB3921">
        <w:rPr>
          <w:rFonts w:ascii="Helvetica" w:hAnsi="Helvetica" w:cs="Helvetica"/>
          <w:color w:val="033841" w:themeColor="text2" w:themeShade="80"/>
          <w:lang w:val="ga-IE"/>
        </w:rPr>
        <w:t xml:space="preserve"> Féachaigí ar na frásaí</w:t>
      </w:r>
      <w:r w:rsidR="00C818DA" w:rsidRPr="00BB3921">
        <w:rPr>
          <w:rFonts w:ascii="Helvetica" w:hAnsi="Helvetica" w:cs="Helvetica"/>
          <w:color w:val="033841" w:themeColor="text2" w:themeShade="80"/>
          <w:lang w:val="ga-IE"/>
        </w:rPr>
        <w:t xml:space="preserve"> thíos</w:t>
      </w:r>
      <w:r w:rsidR="00A33471" w:rsidRPr="00BB3921">
        <w:rPr>
          <w:rFonts w:ascii="Helvetica" w:hAnsi="Helvetica" w:cs="Helvetica"/>
          <w:color w:val="033841" w:themeColor="text2" w:themeShade="80"/>
          <w:lang w:val="ga-IE"/>
        </w:rPr>
        <w:t xml:space="preserve"> a chloisfeá i gcomhthéacs cruinnithe. Léigí amach os ard iad.</w:t>
      </w:r>
      <w:r w:rsidR="00D35E16" w:rsidRPr="00BB3921">
        <w:rPr>
          <w:rFonts w:ascii="Helvetica" w:hAnsi="Helvetica" w:cs="Helvetica"/>
          <w:color w:val="033841" w:themeColor="text2" w:themeShade="80"/>
          <w:lang w:val="ga-IE"/>
        </w:rPr>
        <w:t xml:space="preserve"> Bígí cúramach na</w:t>
      </w:r>
      <w:r w:rsidR="00D35E16" w:rsidRPr="00BB3921">
        <w:rPr>
          <w:rFonts w:ascii="Helvetica" w:hAnsi="Helvetica" w:cs="Helvetica"/>
          <w:i/>
          <w:iCs/>
          <w:color w:val="033841" w:themeColor="text2" w:themeShade="80"/>
          <w:lang w:val="ga-IE"/>
        </w:rPr>
        <w:t xml:space="preserve"> f</w:t>
      </w:r>
      <w:r w:rsidR="001474D4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="00D35E16" w:rsidRPr="00BB3921">
        <w:rPr>
          <w:rFonts w:ascii="Helvetica" w:hAnsi="Helvetica" w:cs="Helvetica"/>
          <w:color w:val="033841" w:themeColor="text2" w:themeShade="80"/>
          <w:lang w:val="ga-IE"/>
        </w:rPr>
        <w:t>anna ar fad a fhuaimniú mar is cuí.</w:t>
      </w:r>
    </w:p>
    <w:p w14:paraId="609D1356" w14:textId="77777777" w:rsidR="009B13DA" w:rsidRPr="00BB3921" w:rsidRDefault="009B13DA" w:rsidP="400C4C7B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6F6E07A3" w14:textId="1793687A" w:rsidR="00DC2C23" w:rsidRPr="00BB3921" w:rsidRDefault="00DC2C23" w:rsidP="400C4C7B">
      <w:pPr>
        <w:pStyle w:val="Altanliosta"/>
        <w:spacing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Ní fheicimse aon fhadhb leis sin.</w:t>
      </w:r>
    </w:p>
    <w:p w14:paraId="6D6744F9" w14:textId="3771BB7A" w:rsidR="00DC2C23" w:rsidRPr="00BB3921" w:rsidRDefault="00571D15" w:rsidP="400C4C7B">
      <w:pPr>
        <w:pStyle w:val="Altanliosta"/>
        <w:spacing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 xml:space="preserve">Ar fhág tú teachtaireacht don </w:t>
      </w:r>
      <w:r w:rsidR="006E5C25" w:rsidRPr="00BB3921">
        <w:rPr>
          <w:rFonts w:ascii="Helvetica" w:hAnsi="Helvetica" w:cs="Helvetica"/>
          <w:color w:val="262626" w:themeColor="text1" w:themeTint="D9"/>
          <w:lang w:val="ga-IE"/>
        </w:rPr>
        <w:t>Fheisire?</w:t>
      </w:r>
    </w:p>
    <w:p w14:paraId="16E0798E" w14:textId="463DDDE4" w:rsidR="006E5C25" w:rsidRPr="00BB3921" w:rsidRDefault="0014002C" w:rsidP="400C4C7B">
      <w:pPr>
        <w:pStyle w:val="Altanliosta"/>
        <w:spacing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A Fhionnuala, ar mhiste leat …?</w:t>
      </w:r>
    </w:p>
    <w:p w14:paraId="2D37D7A7" w14:textId="0D1BDAE1" w:rsidR="0014002C" w:rsidRPr="00BB3921" w:rsidRDefault="009B27DB" w:rsidP="400C4C7B">
      <w:pPr>
        <w:pStyle w:val="Altanliosta"/>
        <w:spacing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Tá obair fhiúntach ar bun againn.</w:t>
      </w:r>
    </w:p>
    <w:p w14:paraId="6BEAE11D" w14:textId="00A892F4" w:rsidR="009B27DB" w:rsidRPr="00BB3921" w:rsidRDefault="00CA39C1" w:rsidP="400C4C7B">
      <w:pPr>
        <w:pStyle w:val="Altanliosta"/>
        <w:spacing w:line="276" w:lineRule="auto"/>
        <w:ind w:left="2268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Tiocfaidh an fhoireann le chéile arís i gceann coicíse.</w:t>
      </w:r>
    </w:p>
    <w:p w14:paraId="48DD5CBE" w14:textId="3C380ACE" w:rsidR="00CA39C1" w:rsidRPr="00BB3921" w:rsidRDefault="00CA39C1" w:rsidP="400C4C7B">
      <w:pPr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033841" w:themeColor="text2" w:themeShade="80"/>
        </w:rPr>
        <w:br w:type="page"/>
      </w:r>
    </w:p>
    <w:p w14:paraId="34478E07" w14:textId="77777777" w:rsidR="00262F8F" w:rsidRPr="00BB3921" w:rsidRDefault="00262F8F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7CCCF328" w14:textId="6CD00266" w:rsidR="0095151E" w:rsidRPr="00BB3921" w:rsidRDefault="009259BC" w:rsidP="400C4C7B">
      <w:pPr>
        <w:pStyle w:val="Ceannteideal2"/>
        <w:spacing w:line="276" w:lineRule="auto"/>
        <w:rPr>
          <w:rFonts w:cs="Helvetica"/>
          <w:b w:val="0"/>
          <w:bCs w:val="0"/>
          <w:color w:val="033841" w:themeColor="text2" w:themeShade="80"/>
        </w:rPr>
      </w:pPr>
      <w:r w:rsidRPr="00BB3921">
        <w:rPr>
          <w:rFonts w:cs="Helvetica"/>
          <w:b w:val="0"/>
          <w:bCs w:val="0"/>
          <w:color w:val="033841" w:themeColor="text2" w:themeShade="80"/>
        </w:rPr>
        <w:t xml:space="preserve">Léigí </w:t>
      </w:r>
      <w:r w:rsidR="00180F42" w:rsidRPr="00BB3921">
        <w:rPr>
          <w:rFonts w:cs="Helvetica"/>
          <w:b w:val="0"/>
          <w:bCs w:val="0"/>
          <w:color w:val="033841" w:themeColor="text2" w:themeShade="80"/>
        </w:rPr>
        <w:t xml:space="preserve">na véarsaí thíos </w:t>
      </w:r>
      <w:r w:rsidR="00C408FA" w:rsidRPr="00BB3921">
        <w:rPr>
          <w:rFonts w:cs="Helvetica"/>
          <w:b w:val="0"/>
          <w:bCs w:val="0"/>
          <w:color w:val="033841" w:themeColor="text2" w:themeShade="80"/>
        </w:rPr>
        <w:t xml:space="preserve">os ard </w:t>
      </w:r>
      <w:r w:rsidR="00180F42" w:rsidRPr="00BB3921">
        <w:rPr>
          <w:rFonts w:cs="Helvetica"/>
          <w:b w:val="0"/>
          <w:bCs w:val="0"/>
          <w:color w:val="033841" w:themeColor="text2" w:themeShade="80"/>
        </w:rPr>
        <w:t xml:space="preserve">den amhrán </w:t>
      </w:r>
      <w:r w:rsidR="00180F42" w:rsidRPr="00BB3921">
        <w:rPr>
          <w:rFonts w:cs="Helvetica"/>
          <w:b w:val="0"/>
          <w:bCs w:val="0"/>
          <w:i/>
          <w:iCs/>
          <w:color w:val="033841" w:themeColor="text2" w:themeShade="80"/>
        </w:rPr>
        <w:t>Tiocfaidh an Samhradh</w:t>
      </w:r>
      <w:r w:rsidR="00180F42" w:rsidRPr="00BB3921">
        <w:rPr>
          <w:rFonts w:cs="Helvetica"/>
          <w:b w:val="0"/>
          <w:bCs w:val="0"/>
          <w:color w:val="033841" w:themeColor="text2" w:themeShade="80"/>
        </w:rPr>
        <w:t xml:space="preserve">, agus </w:t>
      </w:r>
      <w:bookmarkStart w:id="4" w:name="_Hlk175729680"/>
      <w:r w:rsidR="00180F42" w:rsidRPr="00BB3921">
        <w:rPr>
          <w:rFonts w:cs="Helvetica"/>
          <w:b w:val="0"/>
          <w:bCs w:val="0"/>
          <w:color w:val="033841" w:themeColor="text2" w:themeShade="80"/>
        </w:rPr>
        <w:t xml:space="preserve">bígí cúramach na </w:t>
      </w:r>
      <w:r w:rsidR="00180F42" w:rsidRPr="00BB3921">
        <w:rPr>
          <w:rFonts w:cs="Helvetica"/>
          <w:b w:val="0"/>
          <w:bCs w:val="0"/>
          <w:i/>
          <w:iCs/>
          <w:color w:val="033841" w:themeColor="text2" w:themeShade="80"/>
        </w:rPr>
        <w:t>f</w:t>
      </w:r>
      <w:r w:rsidR="001474D4">
        <w:rPr>
          <w:rFonts w:cs="Helvetica"/>
          <w:b w:val="0"/>
          <w:bCs w:val="0"/>
          <w:color w:val="033841" w:themeColor="text2" w:themeShade="80"/>
        </w:rPr>
        <w:noBreakHyphen/>
      </w:r>
      <w:r w:rsidR="00180F42" w:rsidRPr="00BB3921">
        <w:rPr>
          <w:rFonts w:cs="Helvetica"/>
          <w:b w:val="0"/>
          <w:bCs w:val="0"/>
          <w:color w:val="033841" w:themeColor="text2" w:themeShade="80"/>
        </w:rPr>
        <w:t>anna ar fad a fhuaimniú mar is cuí.</w:t>
      </w:r>
      <w:r w:rsidR="00E71D03" w:rsidRPr="00BB3921">
        <w:rPr>
          <w:rFonts w:cs="Helvetica"/>
          <w:b w:val="0"/>
          <w:bCs w:val="0"/>
          <w:color w:val="033841" w:themeColor="text2" w:themeShade="80"/>
        </w:rPr>
        <w:t xml:space="preserve"> </w:t>
      </w:r>
      <w:bookmarkEnd w:id="4"/>
      <w:r w:rsidR="00E71D03" w:rsidRPr="00BB3921">
        <w:rPr>
          <w:rFonts w:cs="Helvetica"/>
          <w:b w:val="0"/>
          <w:bCs w:val="0"/>
          <w:color w:val="033841" w:themeColor="text2" w:themeShade="80"/>
        </w:rPr>
        <w:t xml:space="preserve">Éistigí ansin leis na véarsaí </w:t>
      </w:r>
      <w:hyperlink r:id="rId17">
        <w:r w:rsidR="00436EFB" w:rsidRPr="00BB3921">
          <w:rPr>
            <w:rStyle w:val="Hipearnasc"/>
            <w:rFonts w:cs="Helvetica"/>
            <w:b w:val="0"/>
            <w:bCs w:val="0"/>
          </w:rPr>
          <w:t>anseo</w:t>
        </w:r>
      </w:hyperlink>
      <w:r w:rsidR="00436EFB" w:rsidRPr="00BB3921">
        <w:rPr>
          <w:rFonts w:cs="Helvetica"/>
          <w:b w:val="0"/>
          <w:bCs w:val="0"/>
          <w:color w:val="033841" w:themeColor="text2" w:themeShade="80"/>
        </w:rPr>
        <w:t>.</w:t>
      </w:r>
    </w:p>
    <w:p w14:paraId="5BC92D4E" w14:textId="77777777" w:rsidR="008E1530" w:rsidRPr="00BB3921" w:rsidRDefault="008E1530" w:rsidP="400C4C7B">
      <w:pPr>
        <w:spacing w:before="0" w:line="276" w:lineRule="auto"/>
        <w:rPr>
          <w:lang w:eastAsia="en-US"/>
        </w:rPr>
      </w:pP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9213"/>
      </w:tblGrid>
      <w:tr w:rsidR="00F5566B" w:rsidRPr="00BB3921" w14:paraId="6F78C707" w14:textId="77777777" w:rsidTr="400C4C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3" w:type="dxa"/>
          </w:tcPr>
          <w:p w14:paraId="5943E228" w14:textId="53505A8F" w:rsidR="004F57F0" w:rsidRPr="00BB3921" w:rsidRDefault="004F57F0" w:rsidP="400C4C7B">
            <w:pPr>
              <w:pStyle w:val="Altanliosta"/>
              <w:numPr>
                <w:ilvl w:val="0"/>
                <w:numId w:val="21"/>
              </w:numPr>
              <w:spacing w:line="276" w:lineRule="auto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BB3921">
              <w:rPr>
                <w:rFonts w:ascii="Helvetica" w:hAnsi="Helvetica" w:cs="Helvetica"/>
                <w:color w:val="033841" w:themeColor="text2" w:themeShade="80"/>
                <w:lang w:val="ga-IE"/>
              </w:rPr>
              <w:t>An ‘f’ san aimsir fháistineach</w:t>
            </w:r>
          </w:p>
          <w:p w14:paraId="224ADFF4" w14:textId="77777777" w:rsidR="004F57F0" w:rsidRPr="00BB3921" w:rsidRDefault="004F57F0" w:rsidP="400C4C7B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Tiocfaidh an samhradh agus fásfaidh an féar</w:t>
            </w:r>
          </w:p>
          <w:p w14:paraId="2D7E683C" w14:textId="77777777" w:rsidR="004F57F0" w:rsidRPr="00BB3921" w:rsidRDefault="004F57F0" w:rsidP="400C4C7B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tiocfaidh an duilliúr glas ar bharr na gcraobh</w:t>
            </w:r>
          </w:p>
          <w:p w14:paraId="6571A268" w14:textId="77777777" w:rsidR="004F57F0" w:rsidRPr="00BB3921" w:rsidRDefault="004F57F0" w:rsidP="400C4C7B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tiocfaidh mo rúnsearc le bánú an lae</w:t>
            </w:r>
          </w:p>
          <w:p w14:paraId="53705D1A" w14:textId="77777777" w:rsidR="004F57F0" w:rsidRPr="00BB3921" w:rsidRDefault="004F57F0" w:rsidP="400C4C7B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agus buailfidh sí tiúin suas le cumhaidh i mo dhiaidh.</w:t>
            </w:r>
          </w:p>
          <w:p w14:paraId="1749345C" w14:textId="77777777" w:rsidR="004F57F0" w:rsidRPr="00BB3921" w:rsidRDefault="004F57F0" w:rsidP="400C4C7B">
            <w:pPr>
              <w:pStyle w:val="Altanliosta"/>
              <w:spacing w:line="276" w:lineRule="auto"/>
              <w:ind w:left="360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</w:p>
          <w:p w14:paraId="18BC6034" w14:textId="09920B92" w:rsidR="008604DC" w:rsidRPr="00BB3921" w:rsidRDefault="004F57F0" w:rsidP="400C4C7B">
            <w:pPr>
              <w:pStyle w:val="Altanliosta"/>
              <w:numPr>
                <w:ilvl w:val="0"/>
                <w:numId w:val="21"/>
              </w:numPr>
              <w:spacing w:line="276" w:lineRule="auto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BB3921">
              <w:rPr>
                <w:rFonts w:ascii="Helvetica" w:hAnsi="Helvetica" w:cs="Helvetica"/>
                <w:color w:val="033841" w:themeColor="text2" w:themeShade="80"/>
                <w:lang w:val="ga-IE"/>
              </w:rPr>
              <w:t>An ‘f’ sa mhodh coinníollach</w:t>
            </w:r>
          </w:p>
          <w:p w14:paraId="787F9B68" w14:textId="77777777" w:rsidR="004F57F0" w:rsidRPr="00BB3921" w:rsidRDefault="004F57F0" w:rsidP="400C4C7B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Is óg ’s is óg a chuir mé dúil i ngreann</w:t>
            </w:r>
          </w:p>
          <w:p w14:paraId="5279EB94" w14:textId="77777777" w:rsidR="004F57F0" w:rsidRPr="00BB3921" w:rsidRDefault="004F57F0" w:rsidP="400C4C7B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dhéanfainn súgradh le mo rún ar faill</w:t>
            </w:r>
          </w:p>
          <w:p w14:paraId="2A4F5DEA" w14:textId="77777777" w:rsidR="004F57F0" w:rsidRPr="00BB3921" w:rsidRDefault="004F57F0" w:rsidP="400C4C7B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níl baile cuain ar bith a ngluaisfinn ann</w:t>
            </w:r>
          </w:p>
          <w:p w14:paraId="1A722A1B" w14:textId="2F3A180A" w:rsidR="004F57F0" w:rsidRPr="00BB3921" w:rsidRDefault="004F57F0" w:rsidP="400C4C7B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nach bhfaighinn maighdean óg dheas a shiúlfadh liom.</w:t>
            </w:r>
          </w:p>
          <w:p w14:paraId="707E6506" w14:textId="77777777" w:rsidR="004F57F0" w:rsidRPr="00BB3921" w:rsidRDefault="004F57F0" w:rsidP="400C4C7B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  <w:p w14:paraId="436DC23E" w14:textId="1CCE5789" w:rsidR="008604DC" w:rsidRPr="00BB3921" w:rsidRDefault="004F57F0" w:rsidP="400C4C7B">
            <w:pPr>
              <w:pStyle w:val="Altanliosta"/>
              <w:numPr>
                <w:ilvl w:val="0"/>
                <w:numId w:val="21"/>
              </w:numPr>
              <w:spacing w:line="276" w:lineRule="auto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BB3921">
              <w:rPr>
                <w:rFonts w:ascii="Helvetica" w:hAnsi="Helvetica" w:cs="Helvetica"/>
                <w:color w:val="033841" w:themeColor="text2" w:themeShade="80"/>
                <w:lang w:val="ga-IE"/>
              </w:rPr>
              <w:t>An fhuaim ‘fh’</w:t>
            </w:r>
          </w:p>
          <w:p w14:paraId="64C1AB40" w14:textId="77777777" w:rsidR="008604DC" w:rsidRPr="00BB3921" w:rsidRDefault="008604DC" w:rsidP="400C4C7B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Spleoid ar an fharraige mar is í atá mór</w:t>
            </w:r>
          </w:p>
          <w:p w14:paraId="74D39136" w14:textId="77777777" w:rsidR="008604DC" w:rsidRPr="00BB3921" w:rsidRDefault="008604DC" w:rsidP="400C4C7B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is í atá a’ gabhail idir mé is mo mhíle stór</w:t>
            </w:r>
          </w:p>
          <w:p w14:paraId="7376B216" w14:textId="77777777" w:rsidR="008604DC" w:rsidRPr="00BB3921" w:rsidRDefault="008604DC" w:rsidP="400C4C7B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d’fhág sí ar an bhaile seo mé ag déanamh bróin</w:t>
            </w:r>
          </w:p>
          <w:p w14:paraId="7377BCBE" w14:textId="2B9ADE5E" w:rsidR="00F5566B" w:rsidRPr="00BB3921" w:rsidRDefault="008604DC" w:rsidP="400C4C7B">
            <w:pPr>
              <w:spacing w:before="0" w:line="276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>is gan aon tsúil chasta agam a choíche níos mó.</w:t>
            </w:r>
          </w:p>
        </w:tc>
      </w:tr>
      <w:bookmarkEnd w:id="3"/>
    </w:tbl>
    <w:p w14:paraId="160DBA61" w14:textId="77777777" w:rsidR="002B2C20" w:rsidRPr="00BB3921" w:rsidRDefault="002B2C20" w:rsidP="400C4C7B">
      <w:pPr>
        <w:pStyle w:val="Teideal1"/>
        <w:spacing w:line="276" w:lineRule="auto"/>
        <w:rPr>
          <w:rFonts w:cs="Helvetica"/>
          <w:color w:val="262626" w:themeColor="text1" w:themeTint="D9"/>
          <w:sz w:val="40"/>
          <w:szCs w:val="40"/>
          <w:u w:val="none"/>
        </w:rPr>
      </w:pPr>
    </w:p>
    <w:p w14:paraId="25D72ADF" w14:textId="3C2832C2" w:rsidR="002B2C20" w:rsidRPr="00BB3921" w:rsidRDefault="00CA39C1" w:rsidP="400C4C7B">
      <w:pPr>
        <w:rPr>
          <w:rFonts w:ascii="Helvetica" w:hAnsi="Helvetica" w:cs="Helvetica"/>
          <w:b/>
          <w:bCs/>
          <w:color w:val="262626" w:themeColor="text1" w:themeTint="D9"/>
          <w:sz w:val="40"/>
          <w:szCs w:val="40"/>
        </w:rPr>
      </w:pPr>
      <w:r w:rsidRPr="00BB3921">
        <w:rPr>
          <w:rFonts w:cs="Helvetica"/>
          <w:color w:val="262626" w:themeColor="text1" w:themeTint="D9"/>
          <w:sz w:val="40"/>
          <w:szCs w:val="40"/>
        </w:rPr>
        <w:br w:type="page"/>
      </w:r>
    </w:p>
    <w:p w14:paraId="672006C1" w14:textId="77777777" w:rsidR="00CA39C1" w:rsidRPr="00BB3921" w:rsidRDefault="00CA39C1" w:rsidP="400C4C7B">
      <w:pPr>
        <w:pStyle w:val="Teideal1"/>
        <w:spacing w:line="276" w:lineRule="auto"/>
        <w:rPr>
          <w:rFonts w:cs="Helvetica"/>
          <w:color w:val="262626" w:themeColor="text1" w:themeTint="D9"/>
          <w:sz w:val="40"/>
          <w:szCs w:val="40"/>
          <w:u w:val="none"/>
        </w:rPr>
      </w:pPr>
    </w:p>
    <w:p w14:paraId="53AC2B4B" w14:textId="6D300AED" w:rsidR="00045084" w:rsidRPr="00BB3921" w:rsidRDefault="00E55AD0" w:rsidP="400C4C7B">
      <w:pPr>
        <w:pStyle w:val="Teideal1"/>
        <w:spacing w:line="276" w:lineRule="auto"/>
        <w:rPr>
          <w:rFonts w:cs="Helvetica"/>
          <w:color w:val="262626" w:themeColor="text1" w:themeTint="D9"/>
          <w:sz w:val="40"/>
          <w:szCs w:val="40"/>
          <w:u w:val="none"/>
        </w:rPr>
      </w:pPr>
      <w:r w:rsidRPr="00BB3921">
        <w:rPr>
          <w:rFonts w:ascii="Arial" w:hAnsi="Arial" w:cs="Arial"/>
          <w:noProof/>
          <w:color w:val="262626" w:themeColor="text1" w:themeTint="D9"/>
          <w:sz w:val="40"/>
          <w:szCs w:val="40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30F6A32B" wp14:editId="39059EC6">
                <wp:simplePos x="0" y="0"/>
                <wp:positionH relativeFrom="page">
                  <wp:posOffset>704215</wp:posOffset>
                </wp:positionH>
                <wp:positionV relativeFrom="paragraph">
                  <wp:posOffset>353695</wp:posOffset>
                </wp:positionV>
                <wp:extent cx="6214110" cy="45085"/>
                <wp:effectExtent l="0" t="0" r="0" b="5715"/>
                <wp:wrapTopAndBottom/>
                <wp:docPr id="131321256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3453417E">
              <v:rect id="Rectangle 46" style="position:absolute;margin-left:55.45pt;margin-top:27.85pt;width:489.3pt;height:3.55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1D488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">
                <w10:wrap type="topAndBottom" anchorx="page"/>
              </v:rect>
            </w:pict>
          </mc:Fallback>
        </mc:AlternateContent>
      </w:r>
      <w:r w:rsidR="00D230CD" w:rsidRPr="00BB3921">
        <w:rPr>
          <w:rFonts w:cs="Helvetica"/>
          <w:color w:val="262626" w:themeColor="text1" w:themeTint="D9"/>
          <w:sz w:val="40"/>
          <w:szCs w:val="40"/>
          <w:u w:val="none"/>
        </w:rPr>
        <w:t>C: CUMARSÁID</w:t>
      </w:r>
    </w:p>
    <w:p w14:paraId="0854106B" w14:textId="33C5823C" w:rsidR="00B64392" w:rsidRPr="00BB3921" w:rsidRDefault="00B64392" w:rsidP="400C4C7B">
      <w:pPr>
        <w:spacing w:line="276" w:lineRule="auto"/>
        <w:jc w:val="both"/>
        <w:rPr>
          <w:rFonts w:ascii="Helvetica" w:hAnsi="Helvetica" w:cs="Helvetica"/>
          <w:color w:val="262626" w:themeColor="text1" w:themeTint="D9"/>
        </w:rPr>
      </w:pPr>
      <w:bookmarkStart w:id="5" w:name="_Hlk172895851"/>
    </w:p>
    <w:p w14:paraId="53A0ADB5" w14:textId="57CC1F8E" w:rsidR="00BF6CB3" w:rsidRPr="00BB3921" w:rsidRDefault="00423C90" w:rsidP="400C4C7B">
      <w:pPr>
        <w:spacing w:before="0" w:line="276" w:lineRule="auto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bookmarkStart w:id="6" w:name="_Hlk175815098"/>
      <w:r w:rsidRPr="00BB3921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Rólghníomhaíocht</w:t>
      </w:r>
      <w:r w:rsidR="001F2A95" w:rsidRPr="00BB3921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 xml:space="preserve"> – Ag freastal ar chruinniú</w:t>
      </w:r>
    </w:p>
    <w:p w14:paraId="4E66B842" w14:textId="77777777" w:rsidR="00750A8F" w:rsidRPr="00BB3921" w:rsidRDefault="00750A8F" w:rsidP="400C4C7B">
      <w:pPr>
        <w:spacing w:before="0" w:line="276" w:lineRule="auto"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p w14:paraId="185AAA71" w14:textId="472601FD" w:rsidR="00750A8F" w:rsidRPr="00BB3921" w:rsidRDefault="009522C7" w:rsidP="400C4C7B">
      <w:pPr>
        <w:spacing w:before="0" w:line="276" w:lineRule="auto"/>
        <w:jc w:val="both"/>
        <w:rPr>
          <w:rFonts w:ascii="Helvetica" w:hAnsi="Helvetica" w:cs="Helvetica"/>
          <w:b/>
          <w:bCs/>
          <w:i/>
          <w:iCs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b/>
          <w:bCs/>
          <w:i/>
          <w:iCs/>
          <w:color w:val="033841" w:themeColor="text2" w:themeShade="80"/>
          <w:kern w:val="2"/>
          <w:lang w:eastAsia="en-US"/>
          <w14:ligatures w14:val="standardContextual"/>
        </w:rPr>
        <w:t>S</w:t>
      </w:r>
      <w:r w:rsidR="00750A8F" w:rsidRPr="00BB3921">
        <w:rPr>
          <w:rFonts w:ascii="Helvetica" w:hAnsi="Helvetica" w:cs="Helvetica"/>
          <w:b/>
          <w:bCs/>
          <w:i/>
          <w:iCs/>
          <w:color w:val="033841" w:themeColor="text2" w:themeShade="80"/>
          <w:kern w:val="2"/>
          <w:lang w:eastAsia="en-US"/>
          <w14:ligatures w14:val="standardContextual"/>
        </w:rPr>
        <w:t>cenario</w:t>
      </w:r>
    </w:p>
    <w:p w14:paraId="416B6C27" w14:textId="2DCD9958" w:rsidR="00750A8F" w:rsidRPr="00BB3921" w:rsidRDefault="00750A8F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Beidh </w:t>
      </w:r>
      <w:r w:rsidR="001A5F46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sibh </w:t>
      </w:r>
      <w:r w:rsidR="00220CCC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ag obair i ngrúpaí ar ball. </w:t>
      </w:r>
      <w:r w:rsidR="00B322CA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Caithfidh sibh</w:t>
      </w:r>
      <w:r w:rsidR="002967F1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ócáid a eagrú chun airgead a bhailiú. </w:t>
      </w:r>
      <w:r w:rsidR="00220CCC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Beidh </w:t>
      </w:r>
      <w:r w:rsidR="002251EF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cruinniú agaibh chun </w:t>
      </w:r>
      <w:r w:rsidR="008B591E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an </w:t>
      </w:r>
      <w:r w:rsidR="002251EF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ócáid </w:t>
      </w:r>
      <w:r w:rsidR="008B591E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sin </w:t>
      </w:r>
      <w:r w:rsidR="002251EF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 eagrú</w:t>
      </w:r>
      <w:r w:rsidR="0084129C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. Beidh ceathrar agaibh sa chruinniú: cathaoirleach, comhordaitheoir ócáide, rúnaí</w:t>
      </w:r>
      <w:r w:rsidR="00291E5E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agus </w:t>
      </w:r>
      <w:r w:rsidR="006B37A3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oifigeach </w:t>
      </w:r>
      <w:r w:rsidR="00291E5E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margaíochta.</w:t>
      </w:r>
    </w:p>
    <w:p w14:paraId="76D07A79" w14:textId="77777777" w:rsidR="00750A8F" w:rsidRPr="00BB3921" w:rsidRDefault="00750A8F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201E98EB" w14:textId="05DD028E" w:rsidR="007A3276" w:rsidRPr="00BB3921" w:rsidRDefault="009F5630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Tabhair faoi na</w:t>
      </w:r>
      <w:r w:rsidR="00D54CF3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tascanna seo a leanas</w:t>
      </w:r>
      <w:r w:rsidR="00A71CD2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:</w:t>
      </w:r>
    </w:p>
    <w:p w14:paraId="5D2A99D7" w14:textId="77777777" w:rsidR="00A71CD2" w:rsidRPr="00BB3921" w:rsidRDefault="00A71CD2" w:rsidP="400C4C7B">
      <w:pPr>
        <w:spacing w:before="0" w:line="276" w:lineRule="auto"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p w14:paraId="02499310" w14:textId="70B11F0D" w:rsidR="00747B44" w:rsidRPr="00BB3921" w:rsidRDefault="00747B44" w:rsidP="400C4C7B">
      <w:pPr>
        <w:spacing w:before="0"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I ngrúpaí</w:t>
      </w:r>
      <w:r w:rsidR="008A4786" w:rsidRPr="00BB3921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 xml:space="preserve"> de cheathrar</w:t>
      </w:r>
    </w:p>
    <w:p w14:paraId="6BE7BECC" w14:textId="5C6A2F9A" w:rsidR="00A71CD2" w:rsidRPr="00BB3921" w:rsidRDefault="006D0D93" w:rsidP="400C4C7B">
      <w:pPr>
        <w:pStyle w:val="Altanliosta"/>
        <w:numPr>
          <w:ilvl w:val="0"/>
          <w:numId w:val="23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noProof/>
          <w:color w:val="262626" w:themeColor="text1" w:themeTint="D9"/>
          <w:lang w:val="ga-IE"/>
        </w:rPr>
        <w:drawing>
          <wp:anchor distT="0" distB="0" distL="114300" distR="114300" simplePos="0" relativeHeight="251678729" behindDoc="0" locked="0" layoutInCell="1" allowOverlap="1" wp14:anchorId="75A938C2" wp14:editId="30DD4723">
            <wp:simplePos x="0" y="0"/>
            <wp:positionH relativeFrom="column">
              <wp:posOffset>3911600</wp:posOffset>
            </wp:positionH>
            <wp:positionV relativeFrom="paragraph">
              <wp:posOffset>7620</wp:posOffset>
            </wp:positionV>
            <wp:extent cx="2554656" cy="1440000"/>
            <wp:effectExtent l="76200" t="76200" r="131445" b="141605"/>
            <wp:wrapNone/>
            <wp:docPr id="305519973" name="Picture 15" descr="A group of people sitting around a round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19973" name="Picture 15" descr="A group of people sitting around a round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56" cy="144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B44" w:rsidRPr="00BB3921">
        <w:rPr>
          <w:rFonts w:ascii="Helvetica" w:hAnsi="Helvetica" w:cs="Helvetica"/>
          <w:color w:val="262626" w:themeColor="text1" w:themeTint="D9"/>
          <w:lang w:val="ga-IE"/>
        </w:rPr>
        <w:t xml:space="preserve">Roghnaígí an ócáid </w:t>
      </w:r>
      <w:r w:rsidR="00B322CA" w:rsidRPr="00BB3921">
        <w:rPr>
          <w:rFonts w:ascii="Helvetica" w:hAnsi="Helvetica" w:cs="Helvetica"/>
          <w:color w:val="262626" w:themeColor="text1" w:themeTint="D9"/>
          <w:lang w:val="ga-IE"/>
        </w:rPr>
        <w:t xml:space="preserve">a eagróidh sibh </w:t>
      </w:r>
      <w:r w:rsidR="00747B44" w:rsidRPr="00BB3921">
        <w:rPr>
          <w:rFonts w:ascii="Helvetica" w:hAnsi="Helvetica" w:cs="Helvetica"/>
          <w:color w:val="262626" w:themeColor="text1" w:themeTint="D9"/>
          <w:lang w:val="ga-IE"/>
        </w:rPr>
        <w:t>ón liosta thíos:</w:t>
      </w:r>
    </w:p>
    <w:p w14:paraId="3CF88933" w14:textId="77777777" w:rsidR="008A4786" w:rsidRPr="00BB3921" w:rsidRDefault="008A4786" w:rsidP="400C4C7B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5A82EBA8" w14:textId="7C9997B8" w:rsidR="00352F4D" w:rsidRPr="00BB3921" w:rsidRDefault="00352F4D" w:rsidP="400C4C7B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noProof/>
          <w:color w:val="033841" w:themeColor="text2" w:themeShade="80"/>
          <w:lang w:val="ga-IE"/>
        </w:rPr>
        <mc:AlternateContent>
          <mc:Choice Requires="wps">
            <w:drawing>
              <wp:anchor distT="45720" distB="45720" distL="114300" distR="114300" simplePos="0" relativeHeight="251676681" behindDoc="0" locked="0" layoutInCell="1" allowOverlap="1" wp14:anchorId="0A9BDA85" wp14:editId="209E4B5B">
                <wp:simplePos x="0" y="0"/>
                <wp:positionH relativeFrom="column">
                  <wp:posOffset>114300</wp:posOffset>
                </wp:positionH>
                <wp:positionV relativeFrom="paragraph">
                  <wp:posOffset>26035</wp:posOffset>
                </wp:positionV>
                <wp:extent cx="3638550" cy="908050"/>
                <wp:effectExtent l="19050" t="19050" r="38100" b="63500"/>
                <wp:wrapSquare wrapText="bothSides"/>
                <wp:docPr id="10063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908050"/>
                        </a:xfrm>
                        <a:custGeom>
                          <a:avLst/>
                          <a:gdLst>
                            <a:gd name="connsiteX0" fmla="*/ 0 w 3638550"/>
                            <a:gd name="connsiteY0" fmla="*/ 0 h 908050"/>
                            <a:gd name="connsiteX1" fmla="*/ 642811 w 3638550"/>
                            <a:gd name="connsiteY1" fmla="*/ 0 h 908050"/>
                            <a:gd name="connsiteX2" fmla="*/ 1176465 w 3638550"/>
                            <a:gd name="connsiteY2" fmla="*/ 0 h 908050"/>
                            <a:gd name="connsiteX3" fmla="*/ 1746504 w 3638550"/>
                            <a:gd name="connsiteY3" fmla="*/ 0 h 908050"/>
                            <a:gd name="connsiteX4" fmla="*/ 2280158 w 3638550"/>
                            <a:gd name="connsiteY4" fmla="*/ 0 h 908050"/>
                            <a:gd name="connsiteX5" fmla="*/ 2777427 w 3638550"/>
                            <a:gd name="connsiteY5" fmla="*/ 0 h 908050"/>
                            <a:gd name="connsiteX6" fmla="*/ 3638550 w 3638550"/>
                            <a:gd name="connsiteY6" fmla="*/ 0 h 908050"/>
                            <a:gd name="connsiteX7" fmla="*/ 3638550 w 3638550"/>
                            <a:gd name="connsiteY7" fmla="*/ 435864 h 908050"/>
                            <a:gd name="connsiteX8" fmla="*/ 3638550 w 3638550"/>
                            <a:gd name="connsiteY8" fmla="*/ 908050 h 908050"/>
                            <a:gd name="connsiteX9" fmla="*/ 3068511 w 3638550"/>
                            <a:gd name="connsiteY9" fmla="*/ 908050 h 908050"/>
                            <a:gd name="connsiteX10" fmla="*/ 2571242 w 3638550"/>
                            <a:gd name="connsiteY10" fmla="*/ 908050 h 908050"/>
                            <a:gd name="connsiteX11" fmla="*/ 2001203 w 3638550"/>
                            <a:gd name="connsiteY11" fmla="*/ 908050 h 908050"/>
                            <a:gd name="connsiteX12" fmla="*/ 1322007 w 3638550"/>
                            <a:gd name="connsiteY12" fmla="*/ 908050 h 908050"/>
                            <a:gd name="connsiteX13" fmla="*/ 715582 w 3638550"/>
                            <a:gd name="connsiteY13" fmla="*/ 908050 h 908050"/>
                            <a:gd name="connsiteX14" fmla="*/ 0 w 3638550"/>
                            <a:gd name="connsiteY14" fmla="*/ 908050 h 908050"/>
                            <a:gd name="connsiteX15" fmla="*/ 0 w 3638550"/>
                            <a:gd name="connsiteY15" fmla="*/ 454025 h 908050"/>
                            <a:gd name="connsiteX16" fmla="*/ 0 w 3638550"/>
                            <a:gd name="connsiteY16" fmla="*/ 0 h 908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638550" h="908050" fill="none" extrusionOk="0">
                              <a:moveTo>
                                <a:pt x="0" y="0"/>
                              </a:moveTo>
                              <a:cubicBezTo>
                                <a:pt x="311700" y="2730"/>
                                <a:pt x="451505" y="24079"/>
                                <a:pt x="642811" y="0"/>
                              </a:cubicBezTo>
                              <a:cubicBezTo>
                                <a:pt x="834117" y="-24079"/>
                                <a:pt x="945991" y="-16398"/>
                                <a:pt x="1176465" y="0"/>
                              </a:cubicBezTo>
                              <a:cubicBezTo>
                                <a:pt x="1406939" y="16398"/>
                                <a:pt x="1480491" y="-7973"/>
                                <a:pt x="1746504" y="0"/>
                              </a:cubicBezTo>
                              <a:cubicBezTo>
                                <a:pt x="2012517" y="7973"/>
                                <a:pt x="2102477" y="-5731"/>
                                <a:pt x="2280158" y="0"/>
                              </a:cubicBezTo>
                              <a:cubicBezTo>
                                <a:pt x="2457839" y="5731"/>
                                <a:pt x="2676713" y="18562"/>
                                <a:pt x="2777427" y="0"/>
                              </a:cubicBezTo>
                              <a:cubicBezTo>
                                <a:pt x="2878141" y="-18562"/>
                                <a:pt x="3397462" y="14313"/>
                                <a:pt x="3638550" y="0"/>
                              </a:cubicBezTo>
                              <a:cubicBezTo>
                                <a:pt x="3651175" y="112868"/>
                                <a:pt x="3635487" y="311508"/>
                                <a:pt x="3638550" y="435864"/>
                              </a:cubicBezTo>
                              <a:cubicBezTo>
                                <a:pt x="3641613" y="560220"/>
                                <a:pt x="3627728" y="747738"/>
                                <a:pt x="3638550" y="908050"/>
                              </a:cubicBezTo>
                              <a:cubicBezTo>
                                <a:pt x="3433856" y="933484"/>
                                <a:pt x="3198013" y="886835"/>
                                <a:pt x="3068511" y="908050"/>
                              </a:cubicBezTo>
                              <a:cubicBezTo>
                                <a:pt x="2939009" y="929265"/>
                                <a:pt x="2753072" y="920744"/>
                                <a:pt x="2571242" y="908050"/>
                              </a:cubicBezTo>
                              <a:cubicBezTo>
                                <a:pt x="2389412" y="895356"/>
                                <a:pt x="2229316" y="928986"/>
                                <a:pt x="2001203" y="908050"/>
                              </a:cubicBezTo>
                              <a:cubicBezTo>
                                <a:pt x="1773090" y="887114"/>
                                <a:pt x="1551636" y="874703"/>
                                <a:pt x="1322007" y="908050"/>
                              </a:cubicBezTo>
                              <a:cubicBezTo>
                                <a:pt x="1092378" y="941397"/>
                                <a:pt x="997517" y="927253"/>
                                <a:pt x="715582" y="908050"/>
                              </a:cubicBezTo>
                              <a:cubicBezTo>
                                <a:pt x="433648" y="888847"/>
                                <a:pt x="277535" y="911753"/>
                                <a:pt x="0" y="908050"/>
                              </a:cubicBezTo>
                              <a:cubicBezTo>
                                <a:pt x="-21559" y="688880"/>
                                <a:pt x="-16003" y="648551"/>
                                <a:pt x="0" y="454025"/>
                              </a:cubicBezTo>
                              <a:cubicBezTo>
                                <a:pt x="16003" y="259499"/>
                                <a:pt x="1444" y="165010"/>
                                <a:pt x="0" y="0"/>
                              </a:cubicBezTo>
                              <a:close/>
                            </a:path>
                            <a:path w="3638550" h="908050" stroke="0" extrusionOk="0">
                              <a:moveTo>
                                <a:pt x="0" y="0"/>
                              </a:moveTo>
                              <a:cubicBezTo>
                                <a:pt x="253561" y="33330"/>
                                <a:pt x="478767" y="25112"/>
                                <a:pt x="679196" y="0"/>
                              </a:cubicBezTo>
                              <a:cubicBezTo>
                                <a:pt x="879625" y="-25112"/>
                                <a:pt x="990420" y="3186"/>
                                <a:pt x="1212850" y="0"/>
                              </a:cubicBezTo>
                              <a:cubicBezTo>
                                <a:pt x="1435280" y="-3186"/>
                                <a:pt x="1590783" y="-22197"/>
                                <a:pt x="1746504" y="0"/>
                              </a:cubicBezTo>
                              <a:cubicBezTo>
                                <a:pt x="1902225" y="22197"/>
                                <a:pt x="2221649" y="864"/>
                                <a:pt x="2352929" y="0"/>
                              </a:cubicBezTo>
                              <a:cubicBezTo>
                                <a:pt x="2484209" y="-864"/>
                                <a:pt x="2677641" y="15904"/>
                                <a:pt x="2922968" y="0"/>
                              </a:cubicBezTo>
                              <a:cubicBezTo>
                                <a:pt x="3168295" y="-15904"/>
                                <a:pt x="3316811" y="-11177"/>
                                <a:pt x="3638550" y="0"/>
                              </a:cubicBezTo>
                              <a:cubicBezTo>
                                <a:pt x="3626578" y="199914"/>
                                <a:pt x="3627670" y="298877"/>
                                <a:pt x="3638550" y="426784"/>
                              </a:cubicBezTo>
                              <a:cubicBezTo>
                                <a:pt x="3649430" y="554691"/>
                                <a:pt x="3626669" y="764280"/>
                                <a:pt x="3638550" y="908050"/>
                              </a:cubicBezTo>
                              <a:cubicBezTo>
                                <a:pt x="3501737" y="891467"/>
                                <a:pt x="3225330" y="881884"/>
                                <a:pt x="2995740" y="908050"/>
                              </a:cubicBezTo>
                              <a:cubicBezTo>
                                <a:pt x="2766150" y="934217"/>
                                <a:pt x="2533799" y="935212"/>
                                <a:pt x="2316544" y="908050"/>
                              </a:cubicBezTo>
                              <a:cubicBezTo>
                                <a:pt x="2099289" y="880888"/>
                                <a:pt x="1957713" y="896769"/>
                                <a:pt x="1637348" y="908050"/>
                              </a:cubicBezTo>
                              <a:cubicBezTo>
                                <a:pt x="1316983" y="919331"/>
                                <a:pt x="1165564" y="920795"/>
                                <a:pt x="994537" y="908050"/>
                              </a:cubicBezTo>
                              <a:cubicBezTo>
                                <a:pt x="823510" y="895305"/>
                                <a:pt x="316789" y="897149"/>
                                <a:pt x="0" y="908050"/>
                              </a:cubicBezTo>
                              <a:cubicBezTo>
                                <a:pt x="-13920" y="703030"/>
                                <a:pt x="13132" y="586510"/>
                                <a:pt x="0" y="444945"/>
                              </a:cubicBezTo>
                              <a:cubicBezTo>
                                <a:pt x="-13132" y="303380"/>
                                <a:pt x="-73" y="975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45174962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8416F" w14:textId="769F7F59" w:rsidR="00695A78" w:rsidRPr="00BB3921" w:rsidRDefault="00695A78" w:rsidP="009C178A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BB3921">
                              <w:rPr>
                                <w:rFonts w:ascii="Helvetica" w:hAnsi="Helvetica" w:cs="Helvetica"/>
                              </w:rPr>
                              <w:t xml:space="preserve">ceolchoirm, </w:t>
                            </w:r>
                            <w:r w:rsidR="00812204" w:rsidRPr="00BB3921">
                              <w:rPr>
                                <w:rFonts w:ascii="Helvetica" w:hAnsi="Helvetica" w:cs="Helvetica"/>
                              </w:rPr>
                              <w:t xml:space="preserve">díolachán cístí, </w:t>
                            </w:r>
                            <w:r w:rsidR="003C3733" w:rsidRPr="00BB3921">
                              <w:rPr>
                                <w:rFonts w:ascii="Helvetica" w:hAnsi="Helvetica" w:cs="Helvetica"/>
                              </w:rPr>
                              <w:t xml:space="preserve">comórtas bácála, </w:t>
                            </w:r>
                            <w:r w:rsidR="00F015A0" w:rsidRPr="00BB3921">
                              <w:rPr>
                                <w:rFonts w:ascii="Helvetica" w:hAnsi="Helvetica" w:cs="Helvetica"/>
                              </w:rPr>
                              <w:t xml:space="preserve">damhsatón, </w:t>
                            </w:r>
                            <w:r w:rsidR="00715985" w:rsidRPr="00BB3921">
                              <w:rPr>
                                <w:rFonts w:ascii="Helvetica" w:hAnsi="Helvetica" w:cs="Helvetica"/>
                              </w:rPr>
                              <w:t>seó tallainne</w:t>
                            </w:r>
                            <w:r w:rsidR="006517C1" w:rsidRPr="00BB3921">
                              <w:rPr>
                                <w:rFonts w:ascii="Helvetica" w:hAnsi="Helvetica" w:cs="Helvetica"/>
                              </w:rPr>
                              <w:t xml:space="preserve">, </w:t>
                            </w:r>
                            <w:r w:rsidR="00FF3CF6" w:rsidRPr="00BB3921">
                              <w:rPr>
                                <w:rFonts w:ascii="Helvetica" w:hAnsi="Helvetica" w:cs="Helvetica"/>
                              </w:rPr>
                              <w:t xml:space="preserve">oíche scannáin, </w:t>
                            </w:r>
                            <w:r w:rsidR="00D05F14" w:rsidRPr="00BB3921">
                              <w:rPr>
                                <w:rFonts w:ascii="Helvetica" w:hAnsi="Helvetica" w:cs="Helvetica"/>
                              </w:rPr>
                              <w:t xml:space="preserve">paráid peataí tí, </w:t>
                            </w:r>
                            <w:r w:rsidR="00CF4B15" w:rsidRPr="00BB3921">
                              <w:rPr>
                                <w:rFonts w:ascii="Helvetica" w:hAnsi="Helvetica" w:cs="Helvetica"/>
                              </w:rPr>
                              <w:t xml:space="preserve">seó faisin, </w:t>
                            </w:r>
                            <w:r w:rsidR="009C178A" w:rsidRPr="00BB3921">
                              <w:rPr>
                                <w:rFonts w:ascii="Helvetica" w:hAnsi="Helvetica" w:cs="Helvetica"/>
                              </w:rPr>
                              <w:t>aonach leabhar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5B214B29">
              <v:shapetype id="_x0000_t202" coordsize="21600,21600" o:spt="202" path="m,l,21600r21600,l21600,xe" w14:anchorId="0A9BDA85">
                <v:stroke joinstyle="miter"/>
                <v:path gradientshapeok="t" o:connecttype="rect"/>
              </v:shapetype>
              <v:shape id="Text Box 2" style="position:absolute;left:0;text-align:left;margin-left:9pt;margin-top:2.05pt;width:286.5pt;height:71.5pt;z-index:2516766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color="#0cc0df [3204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">
                <v:textbox>
                  <w:txbxContent>
                    <w:p w:rsidRPr="00BB3921" w:rsidR="00695A78" w:rsidP="009C178A" w:rsidRDefault="00695A78" w14:paraId="07C94EE2" w14:textId="769F7F59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  <w:r w:rsidRPr="00BB3921">
                        <w:rPr>
                          <w:rFonts w:ascii="Helvetica" w:hAnsi="Helvetica" w:cs="Helvetica"/>
                        </w:rPr>
                        <w:t xml:space="preserve">ceolchoirm, </w:t>
                      </w:r>
                      <w:r w:rsidRPr="00BB3921" w:rsidR="00812204">
                        <w:rPr>
                          <w:rFonts w:ascii="Helvetica" w:hAnsi="Helvetica" w:cs="Helvetica"/>
                        </w:rPr>
                        <w:t xml:space="preserve">díolachán cístí, </w:t>
                      </w:r>
                      <w:r w:rsidRPr="00BB3921" w:rsidR="003C3733">
                        <w:rPr>
                          <w:rFonts w:ascii="Helvetica" w:hAnsi="Helvetica" w:cs="Helvetica"/>
                        </w:rPr>
                        <w:t xml:space="preserve">comórtas bácála, </w:t>
                      </w:r>
                      <w:proofErr w:type="spellStart"/>
                      <w:r w:rsidRPr="00BB3921" w:rsidR="00F015A0">
                        <w:rPr>
                          <w:rFonts w:ascii="Helvetica" w:hAnsi="Helvetica" w:cs="Helvetica"/>
                        </w:rPr>
                        <w:t>damhsatón</w:t>
                      </w:r>
                      <w:proofErr w:type="spellEnd"/>
                      <w:r w:rsidRPr="00BB3921" w:rsidR="00F015A0">
                        <w:rPr>
                          <w:rFonts w:ascii="Helvetica" w:hAnsi="Helvetica" w:cs="Helvetica"/>
                        </w:rPr>
                        <w:t xml:space="preserve">, </w:t>
                      </w:r>
                      <w:proofErr w:type="spellStart"/>
                      <w:r w:rsidRPr="00BB3921" w:rsidR="00715985">
                        <w:rPr>
                          <w:rFonts w:ascii="Helvetica" w:hAnsi="Helvetica" w:cs="Helvetica"/>
                        </w:rPr>
                        <w:t>seó</w:t>
                      </w:r>
                      <w:proofErr w:type="spellEnd"/>
                      <w:r w:rsidRPr="00BB3921" w:rsidR="00715985">
                        <w:rPr>
                          <w:rFonts w:ascii="Helvetica" w:hAnsi="Helvetica" w:cs="Helvetica"/>
                        </w:rPr>
                        <w:t xml:space="preserve"> tallainne</w:t>
                      </w:r>
                      <w:r w:rsidRPr="00BB3921" w:rsidR="006517C1">
                        <w:rPr>
                          <w:rFonts w:ascii="Helvetica" w:hAnsi="Helvetica" w:cs="Helvetica"/>
                        </w:rPr>
                        <w:t xml:space="preserve">, </w:t>
                      </w:r>
                      <w:r w:rsidRPr="00BB3921" w:rsidR="00FF3CF6">
                        <w:rPr>
                          <w:rFonts w:ascii="Helvetica" w:hAnsi="Helvetica" w:cs="Helvetica"/>
                        </w:rPr>
                        <w:t xml:space="preserve">oíche scannáin, </w:t>
                      </w:r>
                      <w:r w:rsidRPr="00BB3921" w:rsidR="00D05F14">
                        <w:rPr>
                          <w:rFonts w:ascii="Helvetica" w:hAnsi="Helvetica" w:cs="Helvetica"/>
                        </w:rPr>
                        <w:t xml:space="preserve">paráid peataí tí, </w:t>
                      </w:r>
                      <w:proofErr w:type="spellStart"/>
                      <w:r w:rsidRPr="00BB3921" w:rsidR="00CF4B15">
                        <w:rPr>
                          <w:rFonts w:ascii="Helvetica" w:hAnsi="Helvetica" w:cs="Helvetica"/>
                        </w:rPr>
                        <w:t>seó</w:t>
                      </w:r>
                      <w:proofErr w:type="spellEnd"/>
                      <w:r w:rsidRPr="00BB3921" w:rsidR="00CF4B15">
                        <w:rPr>
                          <w:rFonts w:ascii="Helvetica" w:hAnsi="Helvetica" w:cs="Helvetica"/>
                        </w:rPr>
                        <w:t xml:space="preserve"> faisin, </w:t>
                      </w:r>
                      <w:r w:rsidRPr="00BB3921" w:rsidR="009C178A">
                        <w:rPr>
                          <w:rFonts w:ascii="Helvetica" w:hAnsi="Helvetica" w:cs="Helvetica"/>
                        </w:rPr>
                        <w:t>aonach leabhar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8D5245" w14:textId="1FF04350" w:rsidR="00352F4D" w:rsidRPr="00BB3921" w:rsidRDefault="00352F4D" w:rsidP="400C4C7B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5DBD9BAF" w14:textId="2B9D5CE6" w:rsidR="00352F4D" w:rsidRPr="00BB3921" w:rsidRDefault="00352F4D" w:rsidP="400C4C7B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7F2F1105" w14:textId="77777777" w:rsidR="00352F4D" w:rsidRPr="00BB3921" w:rsidRDefault="00352F4D" w:rsidP="400C4C7B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46131349" w14:textId="31BFE3E7" w:rsidR="00352F4D" w:rsidRPr="00BB3921" w:rsidRDefault="00352F4D" w:rsidP="400C4C7B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40C79316" w14:textId="77777777" w:rsidR="00352F4D" w:rsidRPr="00BB3921" w:rsidRDefault="00352F4D" w:rsidP="400C4C7B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3770F12A" w14:textId="6BAD0131" w:rsidR="00352F4D" w:rsidRPr="00BB3921" w:rsidRDefault="00352F4D" w:rsidP="400C4C7B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4E919CB1" w14:textId="3736E9EF" w:rsidR="009C178A" w:rsidRPr="00BB3921" w:rsidRDefault="004C7C56" w:rsidP="400C4C7B">
      <w:pPr>
        <w:pStyle w:val="Altanliosta"/>
        <w:numPr>
          <w:ilvl w:val="0"/>
          <w:numId w:val="23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Glacaigí róil</w:t>
      </w:r>
      <w:r w:rsidR="008A4786" w:rsidRPr="00BB3921">
        <w:rPr>
          <w:rFonts w:ascii="Helvetica" w:hAnsi="Helvetica" w:cs="Helvetica"/>
          <w:color w:val="262626" w:themeColor="text1" w:themeTint="D9"/>
          <w:lang w:val="ga-IE"/>
        </w:rPr>
        <w:t>: cathaoirleach, comhordaitheoir ócáide, rúnaí agus oifigeach margaíochta.</w:t>
      </w:r>
    </w:p>
    <w:p w14:paraId="50150147" w14:textId="77777777" w:rsidR="008A4786" w:rsidRPr="00BB3921" w:rsidRDefault="008A4786" w:rsidP="400C4C7B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2A70CECF" w14:textId="452EAE4F" w:rsidR="00352F4D" w:rsidRPr="00BB3921" w:rsidRDefault="00352F4D" w:rsidP="400C4C7B">
      <w:pPr>
        <w:spacing w:before="0"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Na róil</w:t>
      </w:r>
    </w:p>
    <w:p w14:paraId="5F035E53" w14:textId="5C4710BB" w:rsidR="00695A78" w:rsidRPr="00BB3921" w:rsidRDefault="00695A78" w:rsidP="400C4C7B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200AEA2D" w14:textId="6B7D9DB6" w:rsidR="00695A78" w:rsidRPr="00BB3921" w:rsidRDefault="00A41E3B" w:rsidP="400C4C7B">
      <w:pPr>
        <w:pStyle w:val="Altanliosta"/>
        <w:numPr>
          <w:ilvl w:val="0"/>
          <w:numId w:val="23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 xml:space="preserve">Bíodh cruinniú gearr agaibh leis na daoine ó na grúpaí eile a bhfuil </w:t>
      </w:r>
      <w:r w:rsidR="000177D8" w:rsidRPr="00BB3921">
        <w:rPr>
          <w:rFonts w:ascii="Helvetica" w:hAnsi="Helvetica" w:cs="Helvetica"/>
          <w:color w:val="262626" w:themeColor="text1" w:themeTint="D9"/>
          <w:lang w:val="ga-IE"/>
        </w:rPr>
        <w:t>an ról céanna acu</w:t>
      </w:r>
      <w:r w:rsidR="000C4773" w:rsidRPr="00BB3921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990A89" w:rsidRPr="00BB3921">
        <w:rPr>
          <w:rFonts w:ascii="Helvetica" w:hAnsi="Helvetica" w:cs="Helvetica"/>
          <w:color w:val="262626" w:themeColor="text1" w:themeTint="D9"/>
          <w:lang w:val="ga-IE"/>
        </w:rPr>
        <w:t>is atá aga</w:t>
      </w:r>
      <w:r w:rsidR="00FE1EFD" w:rsidRPr="00BB3921">
        <w:rPr>
          <w:rFonts w:ascii="Helvetica" w:hAnsi="Helvetica" w:cs="Helvetica"/>
          <w:color w:val="262626" w:themeColor="text1" w:themeTint="D9"/>
          <w:lang w:val="ga-IE"/>
        </w:rPr>
        <w:t>ibh féin</w:t>
      </w:r>
      <w:r w:rsidR="000177D8" w:rsidRPr="00BB3921">
        <w:rPr>
          <w:rFonts w:ascii="Helvetica" w:hAnsi="Helvetica" w:cs="Helvetica"/>
          <w:color w:val="262626" w:themeColor="text1" w:themeTint="D9"/>
          <w:lang w:val="ga-IE"/>
        </w:rPr>
        <w:t>.</w:t>
      </w:r>
      <w:r w:rsidR="00750633" w:rsidRPr="00BB3921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0177D8" w:rsidRPr="00BB3921">
        <w:rPr>
          <w:rFonts w:ascii="Helvetica" w:hAnsi="Helvetica" w:cs="Helvetica"/>
          <w:color w:val="262626" w:themeColor="text1" w:themeTint="D9"/>
          <w:lang w:val="ga-IE"/>
        </w:rPr>
        <w:t xml:space="preserve">Déanaigí plé ar na frásaí a úsáidfidh sibh sa chruinniú ar ball. </w:t>
      </w:r>
      <w:r w:rsidR="00A0034F" w:rsidRPr="00BB3921">
        <w:rPr>
          <w:rFonts w:ascii="Helvetica" w:hAnsi="Helvetica" w:cs="Helvetica"/>
          <w:color w:val="262626" w:themeColor="text1" w:themeTint="D9"/>
          <w:lang w:val="ga-IE"/>
        </w:rPr>
        <w:t>Féachaigí ar an mbileog ‘Teanga an chruinnithe’</w:t>
      </w:r>
      <w:r w:rsidR="009B4A0E" w:rsidRPr="00BB3921">
        <w:rPr>
          <w:rFonts w:ascii="Helvetica" w:hAnsi="Helvetica" w:cs="Helvetica"/>
          <w:color w:val="262626" w:themeColor="text1" w:themeTint="D9"/>
          <w:lang w:val="ga-IE"/>
        </w:rPr>
        <w:t>, a thabharfaidh an múinteoir daoibh.</w:t>
      </w:r>
    </w:p>
    <w:p w14:paraId="6959627A" w14:textId="172EAAC5" w:rsidR="00A06D33" w:rsidRPr="00BB3921" w:rsidRDefault="00A06D33" w:rsidP="400C4C7B">
      <w:p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</w:rPr>
      </w:pPr>
      <w:r w:rsidRPr="00BB3921">
        <w:rPr>
          <w:rFonts w:ascii="Helvetica" w:hAnsi="Helvetica" w:cs="Helvetica"/>
          <w:b/>
          <w:bCs/>
          <w:color w:val="033841" w:themeColor="text2" w:themeShade="80"/>
        </w:rPr>
        <w:t>I ngrúpaí arís</w:t>
      </w:r>
    </w:p>
    <w:p w14:paraId="55E42D47" w14:textId="77777777" w:rsidR="00A06D33" w:rsidRPr="00BB3921" w:rsidRDefault="00A06D33" w:rsidP="400C4C7B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534511DC" w14:textId="4D1842CE" w:rsidR="00A06D33" w:rsidRPr="00BB3921" w:rsidRDefault="00E64BAC" w:rsidP="400C4C7B">
      <w:pPr>
        <w:pStyle w:val="Altanliosta"/>
        <w:numPr>
          <w:ilvl w:val="0"/>
          <w:numId w:val="23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Beidh an cruinniú agaibh anois chun an ócáid a eagrú.</w:t>
      </w:r>
    </w:p>
    <w:p w14:paraId="776C80B0" w14:textId="7C75F3C5" w:rsidR="00F40A51" w:rsidRPr="00BB3921" w:rsidRDefault="00F40A51" w:rsidP="400C4C7B">
      <w:pPr>
        <w:spacing w:line="276" w:lineRule="auto"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</w:rPr>
      </w:pPr>
      <w:r w:rsidRPr="00BB3921">
        <w:rPr>
          <w:rFonts w:ascii="Helvetica" w:hAnsi="Helvetica" w:cs="Helvetica"/>
          <w:b/>
          <w:bCs/>
          <w:color w:val="033841" w:themeColor="text2" w:themeShade="80"/>
        </w:rPr>
        <w:t>Scríobh</w:t>
      </w:r>
    </w:p>
    <w:p w14:paraId="182EF71C" w14:textId="77777777" w:rsidR="00F40A51" w:rsidRPr="00BB3921" w:rsidRDefault="00F40A51" w:rsidP="400C4C7B">
      <w:pPr>
        <w:pStyle w:val="Teideal1"/>
        <w:spacing w:line="276" w:lineRule="auto"/>
        <w:ind w:left="360"/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</w:pPr>
    </w:p>
    <w:p w14:paraId="1891C611" w14:textId="6F436929" w:rsidR="00F40A51" w:rsidRPr="00BB3921" w:rsidRDefault="00F40A51" w:rsidP="400C4C7B">
      <w:pPr>
        <w:pStyle w:val="Teideal1"/>
        <w:numPr>
          <w:ilvl w:val="0"/>
          <w:numId w:val="23"/>
        </w:numPr>
        <w:spacing w:line="276" w:lineRule="auto"/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</w:pPr>
      <w:r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>Cu</w:t>
      </w:r>
      <w:r w:rsidR="00B31D07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>ir</w:t>
      </w:r>
      <w:r w:rsidR="00DD6DE5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>igí</w:t>
      </w:r>
      <w:r w:rsidR="00B31D07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 bileog eolais le chéile</w:t>
      </w:r>
      <w:r w:rsidR="00EA1333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 chun margaíocht</w:t>
      </w:r>
      <w:r w:rsidR="00074098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 a dhéanamh </w:t>
      </w:r>
      <w:r w:rsidR="00173195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>ar an</w:t>
      </w:r>
      <w:r w:rsidR="00074098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 ócáid.</w:t>
      </w:r>
    </w:p>
    <w:p w14:paraId="1E959CBE" w14:textId="6A121B40" w:rsidR="00F36807" w:rsidRPr="00BB3921" w:rsidRDefault="00F36807" w:rsidP="400C4C7B">
      <w:pPr>
        <w:spacing w:line="276" w:lineRule="auto"/>
        <w:rPr>
          <w:rFonts w:ascii="Helvetica" w:hAnsi="Helvetica" w:cs="Helvetica"/>
          <w:b/>
          <w:bCs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b/>
          <w:bCs/>
          <w:color w:val="262626" w:themeColor="text1" w:themeTint="D9"/>
          <w:lang w:eastAsia="en-US"/>
        </w:rPr>
        <w:br w:type="page"/>
      </w:r>
    </w:p>
    <w:bookmarkEnd w:id="5"/>
    <w:bookmarkEnd w:id="6"/>
    <w:p w14:paraId="0E51F49F" w14:textId="2D13A317" w:rsidR="00962147" w:rsidRPr="00BB3921" w:rsidRDefault="00962147" w:rsidP="400C4C7B">
      <w:pPr>
        <w:pStyle w:val="Teideal1"/>
        <w:spacing w:line="276" w:lineRule="auto"/>
        <w:rPr>
          <w:rFonts w:ascii="Arial" w:hAnsi="Arial" w:cs="Arial"/>
          <w:color w:val="065F6F" w:themeColor="accent1" w:themeShade="80"/>
          <w:sz w:val="40"/>
          <w:szCs w:val="40"/>
          <w:u w:val="none"/>
        </w:rPr>
      </w:pPr>
    </w:p>
    <w:p w14:paraId="59791A3C" w14:textId="77DADF24" w:rsidR="00D230CD" w:rsidRPr="00BB3921" w:rsidRDefault="00962147" w:rsidP="400C4C7B">
      <w:pPr>
        <w:pStyle w:val="Teideal1"/>
        <w:spacing w:line="276" w:lineRule="auto"/>
        <w:rPr>
          <w:rFonts w:cs="Helvetica"/>
          <w:color w:val="262626" w:themeColor="text1" w:themeTint="D9"/>
          <w:sz w:val="40"/>
          <w:szCs w:val="40"/>
          <w:u w:val="none"/>
        </w:rPr>
      </w:pPr>
      <w:r w:rsidRPr="00BB3921">
        <w:rPr>
          <w:rFonts w:ascii="Arial" w:hAnsi="Arial" w:cs="Arial"/>
          <w:noProof/>
          <w:color w:val="065F6F" w:themeColor="accent1" w:themeShade="80"/>
          <w:sz w:val="40"/>
          <w:szCs w:val="40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DEF87C4" wp14:editId="04730AF5">
                <wp:simplePos x="0" y="0"/>
                <wp:positionH relativeFrom="margin">
                  <wp:align>left</wp:align>
                </wp:positionH>
                <wp:positionV relativeFrom="paragraph">
                  <wp:posOffset>382270</wp:posOffset>
                </wp:positionV>
                <wp:extent cx="6438900" cy="38100"/>
                <wp:effectExtent l="0" t="0" r="0" b="0"/>
                <wp:wrapTopAndBottom/>
                <wp:docPr id="68167253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2D0E6EC2">
              <v:rect id="Rectangle 46" style="position:absolute;margin-left:0;margin-top:30.1pt;width:507pt;height:3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fillcolor="#ff03c8" stroked="f" w14:anchorId="6788BD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">
                <w10:wrap type="topAndBottom" anchorx="margin"/>
              </v:rect>
            </w:pict>
          </mc:Fallback>
        </mc:AlternateContent>
      </w:r>
      <w:r w:rsidR="00D230CD" w:rsidRPr="00BB3921">
        <w:rPr>
          <w:rFonts w:ascii="Arial" w:hAnsi="Arial" w:cs="Arial"/>
          <w:color w:val="065F6F" w:themeColor="accent1" w:themeShade="80"/>
          <w:sz w:val="40"/>
          <w:szCs w:val="40"/>
          <w:u w:val="none"/>
        </w:rPr>
        <w:t>FREAGRAÍ</w:t>
      </w:r>
    </w:p>
    <w:p w14:paraId="06D85447" w14:textId="3BD5EECF" w:rsidR="0089000E" w:rsidRPr="00BB3921" w:rsidRDefault="00C93514" w:rsidP="400C4C7B">
      <w:pPr>
        <w:pStyle w:val="Ceannteideal2"/>
        <w:numPr>
          <w:ilvl w:val="0"/>
          <w:numId w:val="0"/>
        </w:numPr>
        <w:spacing w:line="276" w:lineRule="auto"/>
        <w:jc w:val="left"/>
        <w:rPr>
          <w:color w:val="0CC0DF" w:themeColor="accent1"/>
          <w:sz w:val="32"/>
          <w:szCs w:val="32"/>
        </w:rPr>
      </w:pPr>
      <w:r w:rsidRPr="00BB3921">
        <w:rPr>
          <w:color w:val="0CC0DF" w:themeColor="accent1"/>
          <w:sz w:val="32"/>
          <w:szCs w:val="32"/>
        </w:rPr>
        <w:br/>
      </w:r>
      <w:r w:rsidR="00170CA1" w:rsidRPr="00BB3921">
        <w:rPr>
          <w:color w:val="0CC0DF" w:themeColor="accent1"/>
          <w:sz w:val="32"/>
          <w:szCs w:val="32"/>
        </w:rPr>
        <w:t>A:</w:t>
      </w:r>
      <w:r w:rsidR="00170CA1" w:rsidRPr="00BB3921">
        <w:rPr>
          <w:color w:val="0CC0DF" w:themeColor="accent1"/>
          <w:spacing w:val="-2"/>
          <w:sz w:val="32"/>
          <w:szCs w:val="32"/>
        </w:rPr>
        <w:t xml:space="preserve"> </w:t>
      </w:r>
      <w:r w:rsidR="00170CA1" w:rsidRPr="00BB3921">
        <w:rPr>
          <w:color w:val="0CC0DF" w:themeColor="accent1"/>
          <w:sz w:val="32"/>
          <w:szCs w:val="32"/>
        </w:rPr>
        <w:t>TUISCINT &amp; FORBAIRT FOCLÓRA</w:t>
      </w:r>
      <w:r w:rsidR="00C5490E" w:rsidRPr="00BB3921">
        <w:rPr>
          <w:color w:val="0CC0DF" w:themeColor="accent1"/>
          <w:sz w:val="32"/>
          <w:szCs w:val="32"/>
        </w:rPr>
        <w:br/>
      </w:r>
    </w:p>
    <w:p w14:paraId="5EFBE42B" w14:textId="22AF534D" w:rsidR="00A61D59" w:rsidRPr="00BB3921" w:rsidRDefault="00A61D59" w:rsidP="400C4C7B">
      <w:pPr>
        <w:pStyle w:val="Ceannteideal2"/>
        <w:spacing w:line="276" w:lineRule="auto"/>
        <w:rPr>
          <w:rFonts w:eastAsia="Calibri" w:cs="Arial"/>
          <w:color w:val="033841" w:themeColor="text2" w:themeShade="80"/>
        </w:rPr>
      </w:pPr>
      <w:r w:rsidRPr="00BB3921">
        <w:rPr>
          <w:rFonts w:eastAsia="Calibri" w:cs="Arial"/>
          <w:color w:val="033841" w:themeColor="text2" w:themeShade="80"/>
        </w:rPr>
        <w:t>Líon na bearnaí</w:t>
      </w:r>
    </w:p>
    <w:p w14:paraId="708DF74A" w14:textId="0DB84984" w:rsidR="00A61D59" w:rsidRPr="00BB3921" w:rsidRDefault="00A61D59" w:rsidP="400C4C7B">
      <w:pPr>
        <w:spacing w:before="0" w:line="276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>Féach:</w:t>
      </w:r>
    </w:p>
    <w:p w14:paraId="1154C49A" w14:textId="7C852AAC" w:rsidR="00A61D59" w:rsidRPr="00BB3921" w:rsidRDefault="00A61D59" w:rsidP="400C4C7B">
      <w:pPr>
        <w:spacing w:before="0" w:line="276" w:lineRule="auto"/>
        <w:jc w:val="both"/>
        <w:rPr>
          <w:rFonts w:ascii="Helvetica" w:eastAsia="Yu Mincho" w:hAnsi="Helvetica" w:cs="Arial"/>
          <w:color w:val="262626" w:themeColor="text1" w:themeTint="D9"/>
        </w:rPr>
      </w:pPr>
    </w:p>
    <w:p w14:paraId="7C06FF04" w14:textId="36A7907B" w:rsidR="00A61D59" w:rsidRPr="00BB3921" w:rsidRDefault="00A61D5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Caitríona: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Tá an t</w:t>
      </w:r>
      <w:r w:rsidR="743D794A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-</w:t>
      </w:r>
      <w:r w:rsidR="001474D4">
        <w:rPr>
          <w:rFonts w:ascii="Helvetica" w:eastAsia="Aptos" w:hAnsi="Helvetica" w:cs="Helvetica"/>
          <w:kern w:val="2"/>
          <w:lang w:eastAsia="en-US"/>
          <w14:ligatures w14:val="standardContextual"/>
        </w:rPr>
        <w:noBreakHyphen/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am ag imeacht. Meas tú, ar cheart dúinn tosnú?</w:t>
      </w:r>
    </w:p>
    <w:p w14:paraId="337229B3" w14:textId="3B1B881D" w:rsidR="00A61D59" w:rsidRPr="00BB3921" w:rsidRDefault="00A61D59" w:rsidP="400C4C7B">
      <w:pPr>
        <w:spacing w:before="0" w:line="276" w:lineRule="auto"/>
        <w:ind w:left="1697" w:hanging="1130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 xml:space="preserve">Tabharfaimid nóiméad nó dhó eile di, is dóigh. Ó, an bhfuil a fhios agat céard a dhéanfas mé? Ach, tabharfaidh mé amach iad seo </w:t>
      </w:r>
      <w:r w:rsidR="00982001"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daoibh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. Anois</w:t>
      </w:r>
      <w:r w:rsidR="006C1EF1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,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a Chaitríona.</w:t>
      </w:r>
    </w:p>
    <w:p w14:paraId="3DB68B93" w14:textId="04B9BC3D" w:rsidR="00A61D59" w:rsidRPr="00BB3921" w:rsidRDefault="00A61D5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Caitríona: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 xml:space="preserve">Tá sé deacair daoine </w:t>
      </w:r>
      <w:r w:rsidR="005451E4"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cumasacha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a fháil, ceart go leor.</w:t>
      </w:r>
    </w:p>
    <w:p w14:paraId="1F154E30" w14:textId="2A41A3E4" w:rsidR="00A61D59" w:rsidRPr="00BB3921" w:rsidRDefault="00A61D5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Annette: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Gabh mo leithscéal, bhí mé sa raidió. Níor thuig mé gur anseo a bhí sibh.</w:t>
      </w:r>
    </w:p>
    <w:p w14:paraId="0F653B5E" w14:textId="33393620" w:rsidR="00A61D59" w:rsidRPr="00BB3921" w:rsidRDefault="00A61D5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Ó, tá tú togha.</w:t>
      </w:r>
    </w:p>
    <w:p w14:paraId="39A333E8" w14:textId="77777777" w:rsidR="00A61D59" w:rsidRPr="00BB3921" w:rsidRDefault="00A61D5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Annette: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Clár oibre, le do thoil.</w:t>
      </w:r>
    </w:p>
    <w:p w14:paraId="450B0BF2" w14:textId="34DE2A5D" w:rsidR="00A61D59" w:rsidRPr="00BB3921" w:rsidRDefault="00A61D5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 xml:space="preserve">Ó, mo leithscéal. Bhí dearmad </w:t>
      </w:r>
      <w:r w:rsidR="005451E4"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glan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déanta agam ort. Seo anois.</w:t>
      </w:r>
    </w:p>
    <w:p w14:paraId="53D61363" w14:textId="4ACACEEF" w:rsidR="00A61D59" w:rsidRPr="00BB3921" w:rsidRDefault="00A61D59" w:rsidP="400C4C7B">
      <w:pPr>
        <w:spacing w:before="0" w:line="276" w:lineRule="auto"/>
        <w:ind w:left="1697" w:hanging="1130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Tabharfai</w:t>
      </w:r>
      <w:r w:rsidR="008A562F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mid 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aghaidh ar an </w:t>
      </w:r>
      <w:r w:rsidR="005451E4"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 xml:space="preserve">gclár 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oibre anois agus i dtús </w:t>
      </w:r>
      <w:r w:rsidR="005E1A9E"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báire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, ba mhaith liom buíochas </w:t>
      </w:r>
      <w:r w:rsidR="005E1A9E"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ó chroí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a ghlacadh libh ar fad as ucht a theacht isteach anocht, leis na nithe atá air seo a phlé. Agus, go deimhin, ní bhfuair sibh mórán fógra.</w:t>
      </w:r>
    </w:p>
    <w:p w14:paraId="56B299F3" w14:textId="4A0C093A" w:rsidR="00A61D59" w:rsidRPr="00BB3921" w:rsidRDefault="00A61D5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 xml:space="preserve">Ísliú céime ar feadh achar </w:t>
      </w:r>
      <w:r w:rsidR="005E1A9E"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gearr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. Sin atá molta.</w:t>
      </w:r>
    </w:p>
    <w:p w14:paraId="1CC8E914" w14:textId="617190FF" w:rsidR="00A61D59" w:rsidRPr="00BB3921" w:rsidRDefault="00A61D5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Caitríona: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Caithfidh sé dul chun vóta.</w:t>
      </w:r>
    </w:p>
    <w:p w14:paraId="62A26A06" w14:textId="5CD46F3C" w:rsidR="00A61D59" w:rsidRPr="00BB3921" w:rsidRDefault="00A61D59" w:rsidP="400C4C7B">
      <w:pPr>
        <w:spacing w:before="0" w:line="276" w:lineRule="auto"/>
        <w:ind w:left="1697" w:hanging="1130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 xml:space="preserve">Tá go maith. Chuile dhuine anseo atá i bhfabhar an </w:t>
      </w:r>
      <w:r w:rsidR="005E1A9E"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rúin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, cuirigí suas bhur lámh.</w:t>
      </w:r>
    </w:p>
    <w:p w14:paraId="7038A8D9" w14:textId="7A7A82F1" w:rsidR="00A61D59" w:rsidRPr="00BB3921" w:rsidRDefault="00A61D59" w:rsidP="400C4C7B">
      <w:pPr>
        <w:spacing w:before="0" w:line="276" w:lineRule="auto"/>
        <w:ind w:left="567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Caitríona: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Beirt i bhfabhar agus beirt i m’aghaidh.</w:t>
      </w:r>
    </w:p>
    <w:p w14:paraId="5D846E47" w14:textId="761AC610" w:rsidR="005E1A9E" w:rsidRPr="00BB3921" w:rsidRDefault="005E1A9E" w:rsidP="400C4C7B">
      <w:pPr>
        <w:spacing w:before="0" w:line="276" w:lineRule="auto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p w14:paraId="1B35F50B" w14:textId="1BEE1F3E" w:rsidR="002572E3" w:rsidRPr="00BB3921" w:rsidRDefault="002572E3" w:rsidP="400C4C7B">
      <w:pPr>
        <w:pStyle w:val="Ceannteideal2"/>
        <w:spacing w:line="276" w:lineRule="auto"/>
        <w:rPr>
          <w:rFonts w:cs="Helvetica"/>
          <w:b w:val="0"/>
          <w:bCs w:val="0"/>
        </w:rPr>
      </w:pPr>
      <w:r w:rsidRPr="00BB3921">
        <w:rPr>
          <w:rFonts w:cs="Helvetica"/>
          <w:b w:val="0"/>
          <w:bCs w:val="0"/>
        </w:rPr>
        <w:t xml:space="preserve">Focail eile ar </w:t>
      </w:r>
      <w:r w:rsidR="31D04DB5" w:rsidRPr="00BB3921">
        <w:rPr>
          <w:rFonts w:cs="Helvetica"/>
          <w:b w:val="0"/>
          <w:bCs w:val="0"/>
        </w:rPr>
        <w:t>‘</w:t>
      </w:r>
      <w:r w:rsidRPr="00BB3921">
        <w:rPr>
          <w:rFonts w:cs="Helvetica"/>
          <w:b w:val="0"/>
          <w:bCs w:val="0"/>
        </w:rPr>
        <w:t>chumasach</w:t>
      </w:r>
      <w:r w:rsidR="66C024E3" w:rsidRPr="00BB3921">
        <w:rPr>
          <w:rFonts w:cs="Helvetica"/>
          <w:b w:val="0"/>
          <w:bCs w:val="0"/>
        </w:rPr>
        <w:t>’</w:t>
      </w:r>
      <w:r w:rsidRPr="00BB3921">
        <w:rPr>
          <w:rFonts w:cs="Helvetica"/>
          <w:b w:val="0"/>
          <w:bCs w:val="0"/>
        </w:rPr>
        <w:t>: ábalta/inniúil</w:t>
      </w:r>
      <w:r w:rsidR="008B03CC" w:rsidRPr="00BB3921">
        <w:rPr>
          <w:rFonts w:cs="Helvetica"/>
          <w:b w:val="0"/>
          <w:bCs w:val="0"/>
        </w:rPr>
        <w:t>/éirimiúil.</w:t>
      </w:r>
    </w:p>
    <w:p w14:paraId="395C49C9" w14:textId="77777777" w:rsidR="002572E3" w:rsidRPr="00BB3921" w:rsidRDefault="002572E3" w:rsidP="400C4C7B">
      <w:pPr>
        <w:spacing w:before="0"/>
        <w:rPr>
          <w:lang w:eastAsia="en-US"/>
        </w:rPr>
      </w:pPr>
    </w:p>
    <w:p w14:paraId="54921F06" w14:textId="1B2C4E7D" w:rsidR="00A61D59" w:rsidRPr="00BB3921" w:rsidRDefault="00D741C2" w:rsidP="400C4C7B">
      <w:pPr>
        <w:pStyle w:val="Ceannteideal2"/>
        <w:spacing w:line="276" w:lineRule="auto"/>
        <w:rPr>
          <w:b w:val="0"/>
          <w:bCs w:val="0"/>
        </w:rPr>
      </w:pPr>
      <w:r w:rsidRPr="00BB3921">
        <w:rPr>
          <w:rFonts w:cs="Helvetica"/>
          <w:b w:val="0"/>
          <w:bCs w:val="0"/>
        </w:rPr>
        <w:t>Frásaí eile ar ‘tá tú togha’: tá tú ceart go leor / tá tú go breá / tá tú i gceart</w:t>
      </w:r>
      <w:r w:rsidR="0076345B" w:rsidRPr="00BB3921">
        <w:rPr>
          <w:rFonts w:cs="Helvetica"/>
          <w:b w:val="0"/>
          <w:bCs w:val="0"/>
        </w:rPr>
        <w:t>.</w:t>
      </w:r>
    </w:p>
    <w:p w14:paraId="4127575C" w14:textId="628A1E33" w:rsidR="00A61D59" w:rsidRPr="00BB3921" w:rsidRDefault="00A61D59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1D4F3546" w14:textId="5CBC4083" w:rsidR="00A61D59" w:rsidRPr="00BB3921" w:rsidRDefault="00A61D59" w:rsidP="400C4C7B">
      <w:pPr>
        <w:pStyle w:val="Ceannteideal2"/>
        <w:spacing w:line="276" w:lineRule="auto"/>
        <w:rPr>
          <w:b w:val="0"/>
          <w:bCs w:val="0"/>
        </w:rPr>
      </w:pPr>
      <w:r w:rsidRPr="00BB3921">
        <w:rPr>
          <w:b w:val="0"/>
          <w:bCs w:val="0"/>
        </w:rPr>
        <w:t xml:space="preserve">‘as ucht’ </w:t>
      </w:r>
      <w:r w:rsidRPr="00BB3921">
        <w:t>vs</w:t>
      </w:r>
      <w:r w:rsidRPr="00BB3921">
        <w:rPr>
          <w:b w:val="0"/>
          <w:bCs w:val="0"/>
        </w:rPr>
        <w:t xml:space="preserve"> ‘ucht’</w:t>
      </w:r>
    </w:p>
    <w:p w14:paraId="6BFF4399" w14:textId="647714E0" w:rsidR="00A61D59" w:rsidRPr="00BB3921" w:rsidRDefault="00AA0662" w:rsidP="400C4C7B">
      <w:pPr>
        <w:pStyle w:val="Altanliosta"/>
        <w:numPr>
          <w:ilvl w:val="0"/>
          <w:numId w:val="25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noProof/>
          <w:color w:val="262626" w:themeColor="text1" w:themeTint="D9"/>
          <w:lang w:val="ga-IE"/>
        </w:rPr>
        <w:drawing>
          <wp:anchor distT="0" distB="0" distL="114300" distR="114300" simplePos="0" relativeHeight="251679753" behindDoc="0" locked="0" layoutInCell="1" allowOverlap="1" wp14:anchorId="229E8B61" wp14:editId="126CDCD1">
            <wp:simplePos x="0" y="0"/>
            <wp:positionH relativeFrom="column">
              <wp:posOffset>57150</wp:posOffset>
            </wp:positionH>
            <wp:positionV relativeFrom="paragraph">
              <wp:posOffset>205105</wp:posOffset>
            </wp:positionV>
            <wp:extent cx="4903965" cy="2376000"/>
            <wp:effectExtent l="0" t="0" r="0" b="5715"/>
            <wp:wrapNone/>
            <wp:docPr id="570169222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69222" name="Picture 1" descr="A text on a pag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965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921">
        <w:rPr>
          <w:rFonts w:ascii="Helvetica" w:hAnsi="Helvetica" w:cs="Helvetica"/>
          <w:color w:val="262626" w:themeColor="text1" w:themeTint="D9"/>
          <w:lang w:val="ga-IE"/>
        </w:rPr>
        <w:t>Seo na sainmhínithe is coitianta:</w:t>
      </w:r>
    </w:p>
    <w:p w14:paraId="5A5E2821" w14:textId="0E5B1384" w:rsidR="00AA0662" w:rsidRPr="00BB3921" w:rsidRDefault="00AA0662" w:rsidP="400C4C7B">
      <w:pPr>
        <w:spacing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6ABC63DC" w14:textId="4FFB707B" w:rsidR="00AA0662" w:rsidRPr="00BB3921" w:rsidRDefault="00AA0662" w:rsidP="400C4C7B">
      <w:pPr>
        <w:spacing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0C75FD3C" w14:textId="77777777" w:rsidR="00AA0662" w:rsidRPr="00BB3921" w:rsidRDefault="00AA0662" w:rsidP="400C4C7B">
      <w:pPr>
        <w:spacing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501E92F3" w14:textId="77777777" w:rsidR="00AA0662" w:rsidRPr="00BB3921" w:rsidRDefault="00AA0662" w:rsidP="400C4C7B">
      <w:pPr>
        <w:spacing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32C5B2FD" w14:textId="77777777" w:rsidR="00AA0662" w:rsidRPr="00BB3921" w:rsidRDefault="00AA0662" w:rsidP="400C4C7B">
      <w:pPr>
        <w:spacing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212A1EB9" w14:textId="77777777" w:rsidR="00AA0662" w:rsidRPr="00BB3921" w:rsidRDefault="00AA0662" w:rsidP="400C4C7B">
      <w:pPr>
        <w:spacing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7FA537C2" w14:textId="75600BEC" w:rsidR="00AA0662" w:rsidRPr="00BB3921" w:rsidRDefault="00AA0662" w:rsidP="400C4C7B">
      <w:pPr>
        <w:rPr>
          <w:rFonts w:ascii="Helvetica" w:hAnsi="Helvetica" w:cs="Helvetica"/>
          <w:color w:val="262626" w:themeColor="text1" w:themeTint="D9"/>
        </w:rPr>
      </w:pPr>
      <w:r w:rsidRPr="00BB3921">
        <w:rPr>
          <w:rFonts w:ascii="Helvetica" w:hAnsi="Helvetica" w:cs="Helvetica"/>
          <w:color w:val="262626" w:themeColor="text1" w:themeTint="D9"/>
        </w:rPr>
        <w:br w:type="page"/>
      </w:r>
    </w:p>
    <w:p w14:paraId="00B66050" w14:textId="77777777" w:rsidR="00AA0662" w:rsidRPr="00BB3921" w:rsidRDefault="00AA0662" w:rsidP="400C4C7B">
      <w:pPr>
        <w:spacing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407CD9D6" w14:textId="0DDBC316" w:rsidR="00AA0662" w:rsidRPr="00BB3921" w:rsidRDefault="00AA2920" w:rsidP="400C4C7B">
      <w:pPr>
        <w:pStyle w:val="Altanliosta"/>
        <w:numPr>
          <w:ilvl w:val="0"/>
          <w:numId w:val="25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As ucht:</w:t>
      </w:r>
    </w:p>
    <w:p w14:paraId="6C34B7CF" w14:textId="1490B3A1" w:rsidR="00AA2920" w:rsidRPr="00BB3921" w:rsidRDefault="00F573C2" w:rsidP="400C4C7B">
      <w:pPr>
        <w:pStyle w:val="Altanliosta"/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noProof/>
          <w:color w:val="262626" w:themeColor="text1" w:themeTint="D9"/>
          <w:lang w:val="ga-IE"/>
        </w:rPr>
        <w:drawing>
          <wp:anchor distT="0" distB="0" distL="114300" distR="114300" simplePos="0" relativeHeight="251680777" behindDoc="0" locked="0" layoutInCell="1" allowOverlap="1" wp14:anchorId="23BA7698" wp14:editId="212FE47E">
            <wp:simplePos x="0" y="0"/>
            <wp:positionH relativeFrom="column">
              <wp:posOffset>330200</wp:posOffset>
            </wp:positionH>
            <wp:positionV relativeFrom="paragraph">
              <wp:posOffset>53975</wp:posOffset>
            </wp:positionV>
            <wp:extent cx="5184041" cy="900000"/>
            <wp:effectExtent l="0" t="0" r="0" b="0"/>
            <wp:wrapNone/>
            <wp:docPr id="660146832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46832" name="Picture 1" descr="A close up of a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41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FC846" w14:textId="48FFB35C" w:rsidR="00AA2920" w:rsidRPr="00BB3921" w:rsidRDefault="00AA2920" w:rsidP="400C4C7B">
      <w:pPr>
        <w:pStyle w:val="Altanliosta"/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20E92987" w14:textId="77777777" w:rsidR="00A61D59" w:rsidRPr="00BB3921" w:rsidRDefault="00A61D59" w:rsidP="400C4C7B">
      <w:pPr>
        <w:spacing w:before="0" w:line="276" w:lineRule="auto"/>
        <w:ind w:left="360"/>
        <w:rPr>
          <w:rFonts w:ascii="Helvetica" w:hAnsi="Helvetica" w:cs="Helvetica"/>
          <w:color w:val="262626" w:themeColor="text1" w:themeTint="D9"/>
          <w:lang w:eastAsia="en-US"/>
        </w:rPr>
      </w:pPr>
    </w:p>
    <w:p w14:paraId="2BEAE428" w14:textId="77777777" w:rsidR="00A61D59" w:rsidRPr="00BB3921" w:rsidRDefault="00A61D59" w:rsidP="400C4C7B">
      <w:pPr>
        <w:pStyle w:val="Altanliosta"/>
        <w:spacing w:line="276" w:lineRule="auto"/>
        <w:jc w:val="both"/>
        <w:rPr>
          <w:rFonts w:ascii="Helvetica" w:eastAsia="Calibri" w:hAnsi="Helvetica" w:cs="Helvetica"/>
          <w:color w:val="262626" w:themeColor="text1" w:themeTint="D9"/>
          <w:lang w:val="ga-IE"/>
        </w:rPr>
      </w:pPr>
    </w:p>
    <w:p w14:paraId="42428C08" w14:textId="77777777" w:rsidR="00170CA1" w:rsidRPr="00BB3921" w:rsidRDefault="00170CA1" w:rsidP="400C4C7B">
      <w:pPr>
        <w:pStyle w:val="Ceannteideal2"/>
        <w:numPr>
          <w:ilvl w:val="0"/>
          <w:numId w:val="0"/>
        </w:numPr>
        <w:spacing w:line="276" w:lineRule="auto"/>
        <w:rPr>
          <w:color w:val="FF0099" w:themeColor="accent2"/>
          <w:sz w:val="32"/>
          <w:szCs w:val="32"/>
        </w:rPr>
      </w:pPr>
    </w:p>
    <w:p w14:paraId="5CC6113D" w14:textId="77777777" w:rsidR="00BA2D42" w:rsidRPr="00BB3921" w:rsidRDefault="00170CA1" w:rsidP="400C4C7B">
      <w:pPr>
        <w:pStyle w:val="Ceannteideal2"/>
        <w:numPr>
          <w:ilvl w:val="0"/>
          <w:numId w:val="0"/>
        </w:numPr>
        <w:spacing w:line="276" w:lineRule="auto"/>
        <w:jc w:val="left"/>
        <w:rPr>
          <w:rFonts w:cs="Helvetica"/>
          <w:color w:val="033841" w:themeColor="text2" w:themeShade="80"/>
        </w:rPr>
      </w:pPr>
      <w:r w:rsidRPr="00BB3921">
        <w:rPr>
          <w:color w:val="0CC0DF" w:themeColor="accent1"/>
          <w:sz w:val="32"/>
          <w:szCs w:val="32"/>
        </w:rPr>
        <w:t>B:</w:t>
      </w:r>
      <w:r w:rsidRPr="00BB3921">
        <w:rPr>
          <w:color w:val="0CC0DF" w:themeColor="accent1"/>
          <w:spacing w:val="-2"/>
          <w:sz w:val="32"/>
          <w:szCs w:val="32"/>
        </w:rPr>
        <w:t xml:space="preserve"> </w:t>
      </w:r>
      <w:r w:rsidRPr="00BB3921">
        <w:rPr>
          <w:color w:val="0CC0DF" w:themeColor="accent1"/>
          <w:sz w:val="32"/>
          <w:szCs w:val="32"/>
        </w:rPr>
        <w:t>FEASACHT TEANGA</w:t>
      </w:r>
      <w:r w:rsidR="00B20B52" w:rsidRPr="00BB3921">
        <w:rPr>
          <w:color w:val="0CC0DF" w:themeColor="accent1"/>
          <w:sz w:val="32"/>
          <w:szCs w:val="32"/>
        </w:rPr>
        <w:br/>
      </w:r>
    </w:p>
    <w:p w14:paraId="2766BDC4" w14:textId="50CCD2F6" w:rsidR="00BA2D42" w:rsidRPr="00BB3921" w:rsidRDefault="00BA2D42" w:rsidP="400C4C7B">
      <w:pPr>
        <w:pStyle w:val="Ceannteideal2"/>
        <w:numPr>
          <w:ilvl w:val="0"/>
          <w:numId w:val="0"/>
        </w:numPr>
        <w:spacing w:line="276" w:lineRule="auto"/>
        <w:jc w:val="left"/>
        <w:rPr>
          <w:color w:val="0CC0DF" w:themeColor="accent1"/>
          <w:sz w:val="32"/>
          <w:szCs w:val="32"/>
        </w:rPr>
      </w:pPr>
      <w:r w:rsidRPr="00BB3921">
        <w:rPr>
          <w:rFonts w:cs="Helvetica"/>
          <w:color w:val="033841" w:themeColor="text2" w:themeShade="80"/>
        </w:rPr>
        <w:t>An ‘f’ san aimsir fháistineach, sa mhodh coinníollach agus an fhuaim ‘fh’ (dul siar)</w:t>
      </w:r>
    </w:p>
    <w:p w14:paraId="2B8ADE4C" w14:textId="77777777" w:rsidR="00BA2D42" w:rsidRPr="00BB3921" w:rsidRDefault="00BA2D42" w:rsidP="400C4C7B">
      <w:pPr>
        <w:spacing w:before="0" w:line="276" w:lineRule="auto"/>
        <w:jc w:val="both"/>
        <w:rPr>
          <w:rFonts w:ascii="Helvetica" w:hAnsi="Helvetica" w:cs="Helvetica"/>
          <w:b/>
          <w:bCs/>
          <w:color w:val="033841" w:themeColor="text2" w:themeShade="80"/>
        </w:rPr>
      </w:pPr>
    </w:p>
    <w:p w14:paraId="097ED823" w14:textId="11A472B4" w:rsidR="00BA2D42" w:rsidRPr="00BB3921" w:rsidRDefault="003715C8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  <w:r w:rsidRPr="00BB3921">
        <w:rPr>
          <w:rFonts w:ascii="Helvetica" w:hAnsi="Helvetica" w:cs="Helvetica"/>
          <w:color w:val="262626" w:themeColor="text1" w:themeTint="D9"/>
        </w:rPr>
        <w:t xml:space="preserve">Ceist 1 – 3: Iarr ar gach beirt na habairtí a léamh amach </w:t>
      </w:r>
      <w:r w:rsidR="00C07E53" w:rsidRPr="00BB3921">
        <w:rPr>
          <w:rFonts w:ascii="Helvetica" w:hAnsi="Helvetica" w:cs="Helvetica"/>
          <w:color w:val="262626" w:themeColor="text1" w:themeTint="D9"/>
        </w:rPr>
        <w:t>os ard dá chéile</w:t>
      </w:r>
      <w:r w:rsidRPr="00BB3921">
        <w:rPr>
          <w:rFonts w:ascii="Helvetica" w:hAnsi="Helvetica" w:cs="Helvetica"/>
          <w:color w:val="262626" w:themeColor="text1" w:themeTint="D9"/>
        </w:rPr>
        <w:t xml:space="preserve"> ar dtús. Bí ag siúl timpeall ag éisteacht leo le bheith cinnte go bhfuil na </w:t>
      </w:r>
      <w:r w:rsidRPr="00BB3921">
        <w:rPr>
          <w:rFonts w:ascii="Helvetica" w:hAnsi="Helvetica" w:cs="Helvetica"/>
          <w:i/>
          <w:iCs/>
          <w:color w:val="262626" w:themeColor="text1" w:themeTint="D9"/>
        </w:rPr>
        <w:t>f</w:t>
      </w:r>
      <w:r w:rsidR="001474D4">
        <w:rPr>
          <w:rFonts w:ascii="Helvetica" w:hAnsi="Helvetica" w:cs="Helvetica"/>
          <w:color w:val="262626" w:themeColor="text1" w:themeTint="D9"/>
        </w:rPr>
        <w:noBreakHyphen/>
      </w:r>
      <w:r w:rsidRPr="00BB3921">
        <w:rPr>
          <w:rFonts w:ascii="Helvetica" w:hAnsi="Helvetica" w:cs="Helvetica"/>
          <w:color w:val="262626" w:themeColor="text1" w:themeTint="D9"/>
        </w:rPr>
        <w:t xml:space="preserve">anna á bhfuaimniú mar is ceart acu. </w:t>
      </w:r>
      <w:r w:rsidR="00894423" w:rsidRPr="00BB3921">
        <w:rPr>
          <w:rFonts w:ascii="Helvetica" w:hAnsi="Helvetica" w:cs="Helvetica"/>
          <w:color w:val="262626" w:themeColor="text1" w:themeTint="D9"/>
        </w:rPr>
        <w:t>Léigh amach na habairtí ar fad don rang iomlán ansin</w:t>
      </w:r>
      <w:r w:rsidR="005A3E9B" w:rsidRPr="00BB3921">
        <w:rPr>
          <w:rFonts w:ascii="Helvetica" w:hAnsi="Helvetica" w:cs="Helvetica"/>
          <w:color w:val="262626" w:themeColor="text1" w:themeTint="D9"/>
        </w:rPr>
        <w:t>,</w:t>
      </w:r>
      <w:r w:rsidR="00894423" w:rsidRPr="00BB3921">
        <w:rPr>
          <w:rFonts w:ascii="Helvetica" w:hAnsi="Helvetica" w:cs="Helvetica"/>
          <w:color w:val="262626" w:themeColor="text1" w:themeTint="D9"/>
        </w:rPr>
        <w:t xml:space="preserve"> ag cur béim ar an bhfuaim atá ag an ‘f’ i ngach abairt. </w:t>
      </w:r>
      <w:r w:rsidR="00A82825" w:rsidRPr="00BB3921">
        <w:rPr>
          <w:rFonts w:ascii="Helvetica" w:hAnsi="Helvetica" w:cs="Helvetica"/>
          <w:color w:val="262626" w:themeColor="text1" w:themeTint="D9"/>
        </w:rPr>
        <w:t>Seans láidir nach mbeidh an ‘f’ le cloisteáil i measc na bhfoghlaimeoirí in aimsir ar bith. Ach is amhlaidh a bhíonn an ‘f’ le cloisteáil sa dara pearsa uatha i gcanúintí na Mumhan, mar shampla: Cad a déarfá leis sin? An ndéanfá gar dom?</w:t>
      </w:r>
    </w:p>
    <w:p w14:paraId="7A0B51DF" w14:textId="77777777" w:rsidR="00AD626F" w:rsidRPr="00BB3921" w:rsidRDefault="00AD626F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7C74FCDC" w14:textId="3D03DB20" w:rsidR="00AD626F" w:rsidRPr="00BB3921" w:rsidRDefault="00AD626F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  <w:r w:rsidRPr="00BB3921">
        <w:rPr>
          <w:rFonts w:ascii="Helvetica" w:hAnsi="Helvetica" w:cs="Helvetica"/>
          <w:color w:val="262626" w:themeColor="text1" w:themeTint="D9"/>
        </w:rPr>
        <w:t xml:space="preserve">Ceist 4: Iarr ar gach beirt na véarsaí ón amhrán a léamh amach </w:t>
      </w:r>
      <w:r w:rsidR="005077BF" w:rsidRPr="00BB3921">
        <w:rPr>
          <w:rFonts w:ascii="Helvetica" w:hAnsi="Helvetica" w:cs="Helvetica"/>
          <w:color w:val="262626" w:themeColor="text1" w:themeTint="D9"/>
        </w:rPr>
        <w:t xml:space="preserve">os ard dá chéile </w:t>
      </w:r>
      <w:r w:rsidRPr="00BB3921">
        <w:rPr>
          <w:rFonts w:ascii="Helvetica" w:hAnsi="Helvetica" w:cs="Helvetica"/>
          <w:color w:val="262626" w:themeColor="text1" w:themeTint="D9"/>
        </w:rPr>
        <w:t xml:space="preserve">ar dtús. Bí ag siúl timpeall ag éisteacht leo le bheith cinnte go bhfuil na </w:t>
      </w:r>
      <w:r w:rsidRPr="00BB3921">
        <w:rPr>
          <w:rFonts w:ascii="Helvetica" w:hAnsi="Helvetica" w:cs="Helvetica"/>
          <w:i/>
          <w:iCs/>
          <w:color w:val="262626" w:themeColor="text1" w:themeTint="D9"/>
        </w:rPr>
        <w:t>f</w:t>
      </w:r>
      <w:r w:rsidR="001474D4">
        <w:rPr>
          <w:rFonts w:ascii="Helvetica" w:hAnsi="Helvetica" w:cs="Helvetica"/>
          <w:color w:val="262626" w:themeColor="text1" w:themeTint="D9"/>
        </w:rPr>
        <w:noBreakHyphen/>
      </w:r>
      <w:r w:rsidRPr="00BB3921">
        <w:rPr>
          <w:rFonts w:ascii="Helvetica" w:hAnsi="Helvetica" w:cs="Helvetica"/>
          <w:color w:val="262626" w:themeColor="text1" w:themeTint="D9"/>
        </w:rPr>
        <w:t xml:space="preserve">anna á bhfuaimniú mar is ceart acu. </w:t>
      </w:r>
      <w:r w:rsidR="001D6D9A" w:rsidRPr="00BB3921">
        <w:rPr>
          <w:rFonts w:ascii="Helvetica" w:hAnsi="Helvetica" w:cs="Helvetica"/>
          <w:color w:val="262626" w:themeColor="text1" w:themeTint="D9"/>
        </w:rPr>
        <w:t>Abair leo</w:t>
      </w:r>
      <w:r w:rsidR="00D54874" w:rsidRPr="00BB3921">
        <w:rPr>
          <w:rFonts w:ascii="Helvetica" w:hAnsi="Helvetica" w:cs="Helvetica"/>
          <w:color w:val="262626" w:themeColor="text1" w:themeTint="D9"/>
        </w:rPr>
        <w:t xml:space="preserve"> éisteacht</w:t>
      </w:r>
      <w:r w:rsidR="001D6D9A" w:rsidRPr="00BB3921">
        <w:rPr>
          <w:rFonts w:ascii="Helvetica" w:hAnsi="Helvetica" w:cs="Helvetica"/>
          <w:color w:val="262626" w:themeColor="text1" w:themeTint="D9"/>
        </w:rPr>
        <w:t xml:space="preserve"> </w:t>
      </w:r>
      <w:r w:rsidR="00D54874" w:rsidRPr="00BB3921">
        <w:rPr>
          <w:rFonts w:ascii="Helvetica" w:hAnsi="Helvetica" w:cs="Helvetica"/>
          <w:color w:val="262626" w:themeColor="text1" w:themeTint="D9"/>
        </w:rPr>
        <w:t xml:space="preserve">leis </w:t>
      </w:r>
      <w:r w:rsidR="001A7A39" w:rsidRPr="00BB3921">
        <w:rPr>
          <w:rFonts w:ascii="Helvetica" w:hAnsi="Helvetica" w:cs="Helvetica"/>
          <w:color w:val="262626" w:themeColor="text1" w:themeTint="D9"/>
        </w:rPr>
        <w:t>na chéad</w:t>
      </w:r>
      <w:r w:rsidR="001D6D9A" w:rsidRPr="00BB3921">
        <w:rPr>
          <w:rFonts w:ascii="Helvetica" w:hAnsi="Helvetica" w:cs="Helvetica"/>
          <w:color w:val="262626" w:themeColor="text1" w:themeTint="D9"/>
        </w:rPr>
        <w:t xml:space="preserve"> trí véarsa sin den amhrán</w:t>
      </w:r>
      <w:r w:rsidR="00D54874" w:rsidRPr="00BB3921">
        <w:rPr>
          <w:rFonts w:ascii="Helvetica" w:hAnsi="Helvetica" w:cs="Helvetica"/>
          <w:color w:val="262626" w:themeColor="text1" w:themeTint="D9"/>
        </w:rPr>
        <w:t>. Déanaig</w:t>
      </w:r>
      <w:r w:rsidR="005A2954" w:rsidRPr="00BB3921">
        <w:rPr>
          <w:rFonts w:ascii="Helvetica" w:hAnsi="Helvetica" w:cs="Helvetica"/>
          <w:color w:val="262626" w:themeColor="text1" w:themeTint="D9"/>
        </w:rPr>
        <w:t xml:space="preserve">í plé le chéile ansin ar </w:t>
      </w:r>
      <w:r w:rsidR="00A0031E" w:rsidRPr="00BB3921">
        <w:rPr>
          <w:rFonts w:ascii="Helvetica" w:hAnsi="Helvetica" w:cs="Helvetica"/>
          <w:color w:val="262626" w:themeColor="text1" w:themeTint="D9"/>
        </w:rPr>
        <w:t>fhuaimniú gach ‘f’ san amhrán.</w:t>
      </w:r>
    </w:p>
    <w:p w14:paraId="6F020C56" w14:textId="77777777" w:rsidR="008E1530" w:rsidRPr="00BB3921" w:rsidRDefault="008E1530" w:rsidP="00D67F1E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46B7B439" w14:textId="5DFC39E7" w:rsidR="00691021" w:rsidRPr="00BB3921" w:rsidRDefault="00170CA1" w:rsidP="400C4C7B">
      <w:pPr>
        <w:pStyle w:val="Ceannteideal2"/>
        <w:numPr>
          <w:ilvl w:val="0"/>
          <w:numId w:val="0"/>
        </w:numPr>
        <w:spacing w:line="276" w:lineRule="auto"/>
        <w:jc w:val="left"/>
        <w:rPr>
          <w:color w:val="0CC0DF" w:themeColor="accent1"/>
          <w:sz w:val="32"/>
          <w:szCs w:val="32"/>
        </w:rPr>
      </w:pPr>
      <w:r w:rsidRPr="00BB3921">
        <w:rPr>
          <w:color w:val="0CC0DF" w:themeColor="accent1"/>
          <w:sz w:val="32"/>
          <w:szCs w:val="32"/>
        </w:rPr>
        <w:t>C:</w:t>
      </w:r>
      <w:r w:rsidRPr="00BB3921">
        <w:rPr>
          <w:color w:val="0CC0DF" w:themeColor="accent1"/>
          <w:spacing w:val="-2"/>
          <w:sz w:val="32"/>
          <w:szCs w:val="32"/>
        </w:rPr>
        <w:t xml:space="preserve"> </w:t>
      </w:r>
      <w:r w:rsidRPr="00BB3921">
        <w:rPr>
          <w:color w:val="0CC0DF" w:themeColor="accent1"/>
          <w:sz w:val="32"/>
          <w:szCs w:val="32"/>
        </w:rPr>
        <w:t>CUMARSÁID</w:t>
      </w:r>
      <w:r w:rsidR="00C10AAE" w:rsidRPr="00BB3921">
        <w:rPr>
          <w:color w:val="0CC0DF" w:themeColor="accent1"/>
          <w:sz w:val="32"/>
          <w:szCs w:val="32"/>
        </w:rPr>
        <w:br/>
      </w:r>
    </w:p>
    <w:p w14:paraId="24816E70" w14:textId="64145430" w:rsidR="00200EA9" w:rsidRPr="00BB3921" w:rsidRDefault="00200EA9" w:rsidP="400C4C7B">
      <w:pPr>
        <w:spacing w:before="0" w:line="276" w:lineRule="auto"/>
        <w:contextualSpacing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Rólghníomhaíocht – Ag freastal ar chruinniú</w:t>
      </w:r>
    </w:p>
    <w:p w14:paraId="14769190" w14:textId="4A98C78C" w:rsidR="00200EA9" w:rsidRPr="00BB3921" w:rsidRDefault="00200EA9" w:rsidP="400C4C7B">
      <w:pPr>
        <w:spacing w:line="276" w:lineRule="auto"/>
        <w:jc w:val="both"/>
        <w:rPr>
          <w:rFonts w:ascii="Helvetica" w:hAnsi="Helvetica" w:cs="Helvetica"/>
          <w:b/>
          <w:bCs/>
          <w:i/>
          <w:iCs/>
          <w:color w:val="033841" w:themeColor="text2" w:themeShade="80"/>
        </w:rPr>
      </w:pPr>
      <w:r w:rsidRPr="00BB3921">
        <w:rPr>
          <w:rFonts w:ascii="Helvetica" w:hAnsi="Helvetica" w:cs="Helvetica"/>
          <w:b/>
          <w:bCs/>
          <w:i/>
          <w:iCs/>
          <w:color w:val="033841" w:themeColor="text2" w:themeShade="80"/>
        </w:rPr>
        <w:t>Scenario</w:t>
      </w:r>
    </w:p>
    <w:p w14:paraId="23BAF0BF" w14:textId="3F68993E" w:rsidR="00200EA9" w:rsidRPr="00BB3921" w:rsidRDefault="00B17729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Mínigh an ‘scenario’ do na foghlaimeoirí</w:t>
      </w:r>
      <w:r w:rsidR="00675860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. Abair</w:t>
      </w: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: </w:t>
      </w:r>
      <w:r w:rsidR="00693A05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Beidh sibh ag obair i ngrúpaí ar ball chun </w:t>
      </w:r>
      <w:r w:rsidR="005D7F50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ócáid tiomsaithe airgid (</w:t>
      </w:r>
      <w:r w:rsidR="005D7F50" w:rsidRPr="00BB3921">
        <w:rPr>
          <w:rFonts w:ascii="Helvetica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fundraiser</w:t>
      </w:r>
      <w:r w:rsidR="005D7F50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) a eagrú. </w:t>
      </w:r>
      <w:r w:rsidR="001E3D9F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Beidh sibh ag déanamh rólghníomhaíocht ar</w:t>
      </w:r>
      <w:r w:rsidR="008A0F78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an gcruinniú a bheidh agaibh chun an ócáid a eagrú. Beidh ceithre ról sa rólghníomhaíocht:</w:t>
      </w:r>
      <w:r w:rsidR="00E14242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0200EA9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cathaoirleach, comhordaitheoir ócáide, rúnaí agus oifigeach margaíochta.</w:t>
      </w:r>
    </w:p>
    <w:p w14:paraId="2076E899" w14:textId="77777777" w:rsidR="00200EA9" w:rsidRPr="00BB3921" w:rsidRDefault="00200EA9" w:rsidP="400C4C7B">
      <w:pPr>
        <w:spacing w:before="0" w:line="276" w:lineRule="auto"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p w14:paraId="3E8A87A2" w14:textId="02914C5D" w:rsidR="00200EA9" w:rsidRPr="00BB3921" w:rsidRDefault="00200EA9" w:rsidP="400C4C7B">
      <w:pPr>
        <w:spacing w:before="0"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I ngrúpaí de cheathrar</w:t>
      </w:r>
    </w:p>
    <w:p w14:paraId="327F27A2" w14:textId="38CBBF9B" w:rsidR="00200EA9" w:rsidRPr="00BB3921" w:rsidRDefault="000F4D0D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Roinn an rang i ngrúpaí de cheathrar</w:t>
      </w:r>
      <w:r w:rsidR="00C730E6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. Iarr </w:t>
      </w:r>
      <w:r w:rsidR="00725C9F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ar na grúpaí na róil a ghlacadh agus an ócáid a eagróidh siad a roghnú.</w:t>
      </w:r>
    </w:p>
    <w:p w14:paraId="553354B8" w14:textId="77777777" w:rsidR="00C730E6" w:rsidRPr="00BB3921" w:rsidRDefault="00C730E6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77F36E73" w14:textId="67753C9C" w:rsidR="00C730E6" w:rsidRPr="00BB3921" w:rsidRDefault="00200EA9" w:rsidP="400C4C7B">
      <w:pPr>
        <w:spacing w:before="0"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Na róil</w:t>
      </w:r>
    </w:p>
    <w:p w14:paraId="647CDE6A" w14:textId="046D73B8" w:rsidR="006108EB" w:rsidRPr="00BB3921" w:rsidRDefault="008C7605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Nuair a bhe</w:t>
      </w:r>
      <w:r w:rsidR="008D1241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idh na róil tugtha</w:t>
      </w:r>
      <w:r w:rsidR="000F5D8D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i ngach grúpa, scaip </w:t>
      </w:r>
      <w:r w:rsidR="001900D7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na rólchártaí orthu </w:t>
      </w:r>
      <w:r w:rsidR="001524E2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chomh maith leis an</w:t>
      </w:r>
      <w:r w:rsidR="001900D7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bhileog ‘Teanga an chruinnithe’</w:t>
      </w:r>
      <w:r w:rsidR="00875CF7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. Abair leo cruinniú beag eile a bheith acu leis na daoine a bhfuil an ról céanna </w:t>
      </w:r>
      <w:r w:rsidR="009629B7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acu </w:t>
      </w:r>
      <w:r w:rsidR="00675860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is atá acu féin</w:t>
      </w:r>
      <w:r w:rsidR="009629B7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. Beidh 4 ghrúpa sa rang ansin</w:t>
      </w:r>
      <w:r w:rsidR="00581D10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:</w:t>
      </w:r>
    </w:p>
    <w:p w14:paraId="75FD1E40" w14:textId="77777777" w:rsidR="006108EB" w:rsidRPr="00BB3921" w:rsidRDefault="006108EB" w:rsidP="400C4C7B">
      <w:pPr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262626" w:themeColor="text1" w:themeTint="D9"/>
          <w:lang w:eastAsia="en-US"/>
        </w:rPr>
        <w:br w:type="page"/>
      </w:r>
    </w:p>
    <w:p w14:paraId="209482A4" w14:textId="77777777" w:rsidR="00581D10" w:rsidRPr="00BB3921" w:rsidRDefault="00581D10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366D0B1F" w14:textId="6182DEBF" w:rsidR="00581D10" w:rsidRPr="00BB3921" w:rsidRDefault="00581D10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Grúpa 1: gach cathaoirleach</w:t>
      </w:r>
    </w:p>
    <w:p w14:paraId="72581381" w14:textId="0D5F684B" w:rsidR="00581D10" w:rsidRPr="00BB3921" w:rsidRDefault="00581D10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Grúpa 2: gach comhordaithe</w:t>
      </w:r>
      <w:r w:rsidR="00BF599C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oi</w:t>
      </w: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 ócáide</w:t>
      </w:r>
    </w:p>
    <w:p w14:paraId="06E9715E" w14:textId="12FD8D40" w:rsidR="00BF599C" w:rsidRPr="00BB3921" w:rsidRDefault="00BF599C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Grúpa 3: gach rúnaí</w:t>
      </w:r>
    </w:p>
    <w:p w14:paraId="0F1F6019" w14:textId="2E8CA7DE" w:rsidR="00BF599C" w:rsidRPr="00BB3921" w:rsidRDefault="00BF599C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Grúpa 4: gach</w:t>
      </w:r>
      <w:r w:rsidR="00B20A7E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oifigeach margaíochta</w:t>
      </w:r>
    </w:p>
    <w:p w14:paraId="4F2E5C2B" w14:textId="77777777" w:rsidR="00B20A7E" w:rsidRPr="00BB3921" w:rsidRDefault="00B20A7E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6AFEB4D4" w14:textId="30462916" w:rsidR="00581D10" w:rsidRPr="00BB3921" w:rsidRDefault="00B20A7E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Tabhair timpeall 10 nóiméad dóibh sna grúpa</w:t>
      </w:r>
      <w:r w:rsidR="3F8F6A5C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í</w:t>
      </w: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sin</w:t>
      </w:r>
      <w:r w:rsidR="0035500D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,</w:t>
      </w: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chun an teanga a </w:t>
      </w:r>
      <w:bookmarkStart w:id="7" w:name="_Int_J813KCkW"/>
      <w:r w:rsidR="0035500D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úsáidfidh</w:t>
      </w:r>
      <w:bookmarkEnd w:id="7"/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siad</w:t>
      </w:r>
      <w:r w:rsidR="0035500D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ar ball sa chruinniú</w:t>
      </w:r>
      <w:r w:rsidR="00B577A2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,</w:t>
      </w:r>
      <w:r w:rsidR="0035500D"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a phlé.</w:t>
      </w:r>
    </w:p>
    <w:p w14:paraId="4BE0C44D" w14:textId="5D8F5746" w:rsidR="0035500D" w:rsidRPr="00BB3921" w:rsidRDefault="00200EA9" w:rsidP="400C4C7B">
      <w:p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</w:rPr>
      </w:pPr>
      <w:r w:rsidRPr="00BB3921">
        <w:rPr>
          <w:rFonts w:ascii="Helvetica" w:hAnsi="Helvetica" w:cs="Helvetica"/>
          <w:b/>
          <w:bCs/>
          <w:color w:val="033841" w:themeColor="text2" w:themeShade="80"/>
        </w:rPr>
        <w:t>I ngrúpaí arís</w:t>
      </w:r>
    </w:p>
    <w:p w14:paraId="1B5351F7" w14:textId="0EA3067D" w:rsidR="0035500D" w:rsidRPr="00BB3921" w:rsidRDefault="00A01A9B" w:rsidP="400C4C7B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  <w:r w:rsidRPr="00BB3921">
        <w:rPr>
          <w:rFonts w:ascii="Helvetica" w:hAnsi="Helvetica" w:cs="Helvetica"/>
          <w:color w:val="262626" w:themeColor="text1" w:themeTint="D9"/>
        </w:rPr>
        <w:t>Abair leo ansin dul ar</w:t>
      </w:r>
      <w:r w:rsidR="0028538F" w:rsidRPr="00BB3921">
        <w:rPr>
          <w:rFonts w:ascii="Helvetica" w:hAnsi="Helvetica" w:cs="Helvetica"/>
          <w:color w:val="262626" w:themeColor="text1" w:themeTint="D9"/>
        </w:rPr>
        <w:t xml:space="preserve"> ais</w:t>
      </w:r>
      <w:r w:rsidRPr="00BB3921">
        <w:rPr>
          <w:rFonts w:ascii="Helvetica" w:hAnsi="Helvetica" w:cs="Helvetica"/>
          <w:color w:val="262626" w:themeColor="text1" w:themeTint="D9"/>
        </w:rPr>
        <w:t xml:space="preserve"> sa chéad ghrúpa ina raibh siad. </w:t>
      </w:r>
      <w:r w:rsidR="00853F8C" w:rsidRPr="00BB3921">
        <w:rPr>
          <w:rFonts w:ascii="Helvetica" w:hAnsi="Helvetica" w:cs="Helvetica"/>
          <w:color w:val="262626" w:themeColor="text1" w:themeTint="D9"/>
        </w:rPr>
        <w:t xml:space="preserve">Iarr orthu an cruinniú a bheith acu chun an ócáid a eagrú. Bí ag siúl timpeall ag cuidiú leo le linn na gníomhaíochta. </w:t>
      </w:r>
      <w:r w:rsidR="0028538F" w:rsidRPr="00BB3921">
        <w:rPr>
          <w:rFonts w:ascii="Helvetica" w:hAnsi="Helvetica" w:cs="Helvetica"/>
          <w:color w:val="262626" w:themeColor="text1" w:themeTint="D9"/>
        </w:rPr>
        <w:t xml:space="preserve">Iarr ar ghrúpa amháin an cruinniú (nó cuid de) </w:t>
      </w:r>
      <w:r w:rsidR="00460D22" w:rsidRPr="00BB3921">
        <w:rPr>
          <w:rFonts w:ascii="Helvetica" w:hAnsi="Helvetica" w:cs="Helvetica"/>
          <w:color w:val="262626" w:themeColor="text1" w:themeTint="D9"/>
        </w:rPr>
        <w:t>a bheith acu</w:t>
      </w:r>
      <w:r w:rsidR="0028538F" w:rsidRPr="00BB3921">
        <w:rPr>
          <w:rFonts w:ascii="Helvetica" w:hAnsi="Helvetica" w:cs="Helvetica"/>
          <w:color w:val="262626" w:themeColor="text1" w:themeTint="D9"/>
        </w:rPr>
        <w:t xml:space="preserve"> os comhair an ranga.</w:t>
      </w:r>
    </w:p>
    <w:p w14:paraId="4263C173" w14:textId="77777777" w:rsidR="00200EA9" w:rsidRPr="00BB3921" w:rsidRDefault="00200EA9" w:rsidP="400C4C7B">
      <w:pPr>
        <w:spacing w:line="276" w:lineRule="auto"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</w:rPr>
      </w:pPr>
      <w:r w:rsidRPr="00BB3921">
        <w:rPr>
          <w:rFonts w:ascii="Helvetica" w:hAnsi="Helvetica" w:cs="Helvetica"/>
          <w:b/>
          <w:bCs/>
          <w:color w:val="033841" w:themeColor="text2" w:themeShade="80"/>
        </w:rPr>
        <w:t>Scríobh</w:t>
      </w:r>
    </w:p>
    <w:p w14:paraId="6765218B" w14:textId="1F3CA68E" w:rsidR="00495E44" w:rsidRPr="00BB3921" w:rsidRDefault="00E060C4" w:rsidP="400C4C7B">
      <w:pPr>
        <w:pStyle w:val="Teideal1"/>
        <w:spacing w:line="276" w:lineRule="auto"/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</w:pPr>
      <w:r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Caithfidh siad bileog eolais a chur le chéile. Is féidir </w:t>
      </w:r>
      <w:r w:rsidR="00706503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>leo é a dhéanamh mar obair bhaile</w:t>
      </w:r>
      <w:r w:rsidR="00931B2C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>,</w:t>
      </w:r>
      <w:r w:rsidR="00706503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 mura bhfuil go leor ama fágtha sa rang.</w:t>
      </w:r>
    </w:p>
    <w:p w14:paraId="1788B525" w14:textId="7E126F13" w:rsidR="00495E44" w:rsidRPr="00BB3921" w:rsidRDefault="00495E44" w:rsidP="400C4C7B">
      <w:pPr>
        <w:spacing w:line="276" w:lineRule="auto"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</w:rPr>
      </w:pPr>
      <w:r w:rsidRPr="00BB3921">
        <w:rPr>
          <w:rFonts w:ascii="Helvetica" w:hAnsi="Helvetica" w:cs="Helvetica"/>
          <w:b/>
          <w:bCs/>
          <w:color w:val="033841" w:themeColor="text2" w:themeShade="80"/>
        </w:rPr>
        <w:t>Rólghníomhaíochtaí eile</w:t>
      </w:r>
    </w:p>
    <w:p w14:paraId="729A1724" w14:textId="3024E448" w:rsidR="00495E44" w:rsidRPr="00BB3921" w:rsidRDefault="00495E44" w:rsidP="400C4C7B">
      <w:pPr>
        <w:pStyle w:val="Teideal1"/>
        <w:spacing w:line="276" w:lineRule="auto"/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</w:pPr>
      <w:r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>Má tá am fágtha agat ag deireadh an ranga</w:t>
      </w:r>
      <w:r w:rsidR="009F0228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 is féidir leat rólghníomhaíocht </w:t>
      </w:r>
      <w:r w:rsidR="004E14EF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eile </w:t>
      </w:r>
      <w:r w:rsidR="009F0228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a dhéanamh leis </w:t>
      </w:r>
      <w:r w:rsidR="006707CA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na foghlaimeoirí. </w:t>
      </w:r>
      <w:r w:rsidR="00BB7B43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Tá cúpla </w:t>
      </w:r>
      <w:r w:rsidR="00BB7B43" w:rsidRPr="00BB3921">
        <w:rPr>
          <w:rFonts w:cs="Helvetica"/>
          <w:b w:val="0"/>
          <w:bCs w:val="0"/>
          <w:i/>
          <w:iCs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>scenario</w:t>
      </w:r>
      <w:r w:rsidR="00BB7B43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 thíos agus</w:t>
      </w:r>
      <w:r w:rsidR="008042C9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 bheadh</w:t>
      </w:r>
      <w:r w:rsidR="006707CA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 xml:space="preserve"> na cinn seo níos scaoilte</w:t>
      </w:r>
      <w:r w:rsidR="00312CAC" w:rsidRPr="00BB3921">
        <w:rPr>
          <w:rFonts w:cs="Helvetica"/>
          <w:b w:val="0"/>
          <w:bCs w:val="0"/>
          <w:color w:val="262626" w:themeColor="text1" w:themeTint="D9"/>
          <w:kern w:val="2"/>
          <w:sz w:val="22"/>
          <w:szCs w:val="22"/>
          <w:u w:val="none"/>
          <w:lang w:eastAsia="en-US"/>
          <w14:ligatures w14:val="standardContextual"/>
        </w:rPr>
        <w:t>. Bheadh ceathrar sa ghrúpa agus duine amháin den cheathrar sin i ról an chathaoirligh:</w:t>
      </w:r>
    </w:p>
    <w:p w14:paraId="305B8AC5" w14:textId="77777777" w:rsidR="000A5717" w:rsidRPr="00BB3921" w:rsidRDefault="000A5717" w:rsidP="400C4C7B">
      <w:pPr>
        <w:spacing w:line="276" w:lineRule="auto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BB3921">
        <w:rPr>
          <w:rFonts w:ascii="Helvetica" w:hAnsi="Helvetica" w:cs="Helvetica"/>
          <w:i/>
          <w:iCs/>
          <w:color w:val="262626" w:themeColor="text1" w:themeTint="D9"/>
          <w:kern w:val="2"/>
          <w:lang w:eastAsia="en-US"/>
          <w14:ligatures w14:val="standardContextual"/>
        </w:rPr>
        <w:t>Scenarios</w:t>
      </w:r>
      <w:r w:rsidRPr="00BB3921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samplacha:</w:t>
      </w:r>
    </w:p>
    <w:p w14:paraId="7BD61D7E" w14:textId="12D26CDF" w:rsidR="002B61E1" w:rsidRPr="00BB3921" w:rsidRDefault="000A5717" w:rsidP="400C4C7B">
      <w:pPr>
        <w:pStyle w:val="Altanliosta"/>
        <w:numPr>
          <w:ilvl w:val="0"/>
          <w:numId w:val="30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 xml:space="preserve">Is coiste pobail sibh agus tá an grúpa ag iarraidh féile </w:t>
      </w:r>
      <w:r w:rsidR="006959DE" w:rsidRPr="00BB3921">
        <w:rPr>
          <w:rFonts w:ascii="Helvetica" w:hAnsi="Helvetica" w:cs="Helvetica"/>
          <w:color w:val="262626" w:themeColor="text1" w:themeTint="D9"/>
          <w:lang w:val="ga-IE"/>
        </w:rPr>
        <w:t>na Samhna</w:t>
      </w:r>
      <w:r w:rsidRPr="00BB3921">
        <w:rPr>
          <w:rFonts w:ascii="Helvetica" w:hAnsi="Helvetica" w:cs="Helvetica"/>
          <w:color w:val="262626" w:themeColor="text1" w:themeTint="D9"/>
          <w:lang w:val="ga-IE"/>
        </w:rPr>
        <w:t xml:space="preserve"> a eagrú don phobal.</w:t>
      </w:r>
      <w:r w:rsidR="001D75AE" w:rsidRPr="00BB3921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Pr="00BB3921">
        <w:rPr>
          <w:rFonts w:ascii="Helvetica" w:hAnsi="Helvetica" w:cs="Helvetica"/>
          <w:color w:val="262626" w:themeColor="text1" w:themeTint="D9"/>
          <w:lang w:val="ga-IE"/>
        </w:rPr>
        <w:t>Tagaigí le chéile chun plean a dhéanamh.</w:t>
      </w:r>
      <w:r w:rsidR="00F02D16" w:rsidRPr="00BB3921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Pr="00BB3921">
        <w:rPr>
          <w:rFonts w:ascii="Helvetica" w:hAnsi="Helvetica" w:cs="Helvetica"/>
          <w:color w:val="262626" w:themeColor="text1" w:themeTint="D9"/>
          <w:lang w:val="ga-IE"/>
        </w:rPr>
        <w:t>Tá an buiséad an</w:t>
      </w:r>
      <w:r w:rsidR="001474D4">
        <w:rPr>
          <w:rFonts w:ascii="Helvetica" w:hAnsi="Helvetica" w:cs="Helvetica"/>
          <w:color w:val="262626" w:themeColor="text1" w:themeTint="D9"/>
          <w:lang w:val="ga-IE"/>
        </w:rPr>
        <w:noBreakHyphen/>
      </w:r>
      <w:r w:rsidRPr="00BB3921">
        <w:rPr>
          <w:rFonts w:ascii="Helvetica" w:hAnsi="Helvetica" w:cs="Helvetica"/>
          <w:color w:val="262626" w:themeColor="text1" w:themeTint="D9"/>
          <w:lang w:val="ga-IE"/>
        </w:rPr>
        <w:t>teoranta!</w:t>
      </w:r>
    </w:p>
    <w:p w14:paraId="5B71EA3D" w14:textId="18D6436F" w:rsidR="002B61E1" w:rsidRPr="00BB3921" w:rsidRDefault="000A5717" w:rsidP="400C4C7B">
      <w:pPr>
        <w:pStyle w:val="Altanliosta"/>
        <w:numPr>
          <w:ilvl w:val="0"/>
          <w:numId w:val="30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Is coiste scoile sibh agus caithfidh sibh bál dheireadh na bliana a eagrú.</w:t>
      </w:r>
      <w:r w:rsidR="00344777" w:rsidRPr="00BB3921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Pr="00BB3921">
        <w:rPr>
          <w:rFonts w:ascii="Helvetica" w:hAnsi="Helvetica" w:cs="Helvetica"/>
          <w:color w:val="262626" w:themeColor="text1" w:themeTint="D9"/>
          <w:lang w:val="ga-IE"/>
        </w:rPr>
        <w:t>Tagaigí le chéile chun plean a dhéanamh agus dualgais a roinnt.</w:t>
      </w:r>
    </w:p>
    <w:p w14:paraId="21481E1F" w14:textId="009552F0" w:rsidR="002B61E1" w:rsidRPr="00BB3921" w:rsidRDefault="000A5717" w:rsidP="400C4C7B">
      <w:pPr>
        <w:pStyle w:val="Altanliosta"/>
        <w:numPr>
          <w:ilvl w:val="0"/>
          <w:numId w:val="30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Tá tú ag obair san earnáil phoiblí agus fuair sibh gearán le déanaí ón gCoimisinéir Teanga</w:t>
      </w:r>
      <w:r w:rsidR="004659EB" w:rsidRPr="00BB3921">
        <w:rPr>
          <w:rFonts w:ascii="Helvetica" w:hAnsi="Helvetica" w:cs="Helvetica"/>
          <w:color w:val="262626" w:themeColor="text1" w:themeTint="D9"/>
          <w:lang w:val="ga-IE"/>
        </w:rPr>
        <w:t>,</w:t>
      </w:r>
      <w:r w:rsidRPr="00BB3921">
        <w:rPr>
          <w:rFonts w:ascii="Helvetica" w:hAnsi="Helvetica" w:cs="Helvetica"/>
          <w:color w:val="262626" w:themeColor="text1" w:themeTint="D9"/>
          <w:lang w:val="ga-IE"/>
        </w:rPr>
        <w:t xml:space="preserve"> nach raibh </w:t>
      </w:r>
      <w:r w:rsidR="001C692A" w:rsidRPr="00BB3921">
        <w:rPr>
          <w:rFonts w:ascii="Helvetica" w:hAnsi="Helvetica" w:cs="Helvetica"/>
          <w:color w:val="262626" w:themeColor="text1" w:themeTint="D9"/>
          <w:lang w:val="ga-IE"/>
        </w:rPr>
        <w:t>seirbhísí</w:t>
      </w:r>
      <w:r w:rsidRPr="00BB3921">
        <w:rPr>
          <w:rFonts w:ascii="Helvetica" w:hAnsi="Helvetica" w:cs="Helvetica"/>
          <w:color w:val="262626" w:themeColor="text1" w:themeTint="D9"/>
          <w:lang w:val="ga-IE"/>
        </w:rPr>
        <w:t xml:space="preserve"> ceart</w:t>
      </w:r>
      <w:r w:rsidR="001C692A" w:rsidRPr="00BB3921">
        <w:rPr>
          <w:rFonts w:ascii="Helvetica" w:hAnsi="Helvetica" w:cs="Helvetica"/>
          <w:color w:val="262626" w:themeColor="text1" w:themeTint="D9"/>
          <w:lang w:val="ga-IE"/>
        </w:rPr>
        <w:t>a</w:t>
      </w:r>
      <w:r w:rsidRPr="00BB3921">
        <w:rPr>
          <w:rFonts w:ascii="Helvetica" w:hAnsi="Helvetica" w:cs="Helvetica"/>
          <w:color w:val="262626" w:themeColor="text1" w:themeTint="D9"/>
          <w:lang w:val="ga-IE"/>
        </w:rPr>
        <w:t xml:space="preserve"> á </w:t>
      </w:r>
      <w:r w:rsidR="00344777" w:rsidRPr="00BB3921">
        <w:rPr>
          <w:rFonts w:ascii="Helvetica" w:hAnsi="Helvetica" w:cs="Helvetica"/>
          <w:color w:val="262626" w:themeColor="text1" w:themeTint="D9"/>
          <w:lang w:val="ga-IE"/>
        </w:rPr>
        <w:t>g</w:t>
      </w:r>
      <w:r w:rsidRPr="00BB3921">
        <w:rPr>
          <w:rFonts w:ascii="Helvetica" w:hAnsi="Helvetica" w:cs="Helvetica"/>
          <w:color w:val="262626" w:themeColor="text1" w:themeTint="D9"/>
          <w:lang w:val="ga-IE"/>
        </w:rPr>
        <w:t xml:space="preserve">cur ar fáil do Ghaeilgeoirí. Tabhair an fhoireann le chéile chun an cheist a phlé agus chun </w:t>
      </w:r>
      <w:r w:rsidR="00404A67" w:rsidRPr="00BB3921">
        <w:rPr>
          <w:rFonts w:ascii="Helvetica" w:hAnsi="Helvetica" w:cs="Helvetica"/>
          <w:color w:val="262626" w:themeColor="text1" w:themeTint="D9"/>
          <w:lang w:val="ga-IE"/>
        </w:rPr>
        <w:t>plean gnímh a chur ar bun.</w:t>
      </w:r>
    </w:p>
    <w:p w14:paraId="3DA4C839" w14:textId="18511831" w:rsidR="00200EA9" w:rsidRPr="00BB3921" w:rsidRDefault="000A5717" w:rsidP="400C4C7B">
      <w:pPr>
        <w:pStyle w:val="Altanliosta"/>
        <w:numPr>
          <w:ilvl w:val="0"/>
          <w:numId w:val="30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BB3921">
        <w:rPr>
          <w:rFonts w:ascii="Helvetica" w:hAnsi="Helvetica" w:cs="Helvetica"/>
          <w:color w:val="262626" w:themeColor="text1" w:themeTint="D9"/>
          <w:lang w:val="ga-IE"/>
        </w:rPr>
        <w:t>Is mic léinn ollscoile sibh agus tá sibh ag iarraidh mic léinn nua a earcú don chumann sléibhteoireachta. Tabhair an coiste le chéile agus déanaigí plean.</w:t>
      </w:r>
      <w:r w:rsidRPr="00BB3921">
        <w:rPr>
          <w:rFonts w:ascii="Helvetica" w:hAnsi="Helvetica" w:cs="Helvetica"/>
          <w:b/>
          <w:bCs/>
          <w:color w:val="262626" w:themeColor="text1" w:themeTint="D9"/>
          <w:lang w:val="ga-IE"/>
        </w:rPr>
        <w:br w:type="page"/>
      </w:r>
    </w:p>
    <w:p w14:paraId="47060032" w14:textId="77777777" w:rsidR="00DE79CB" w:rsidRPr="00BB3921" w:rsidRDefault="00DE79CB" w:rsidP="400C4C7B">
      <w:pPr>
        <w:pStyle w:val="Teideal1"/>
        <w:spacing w:line="276" w:lineRule="auto"/>
        <w:rPr>
          <w:rFonts w:ascii="Arial" w:hAnsi="Arial" w:cs="Arial"/>
          <w:color w:val="FF03C8"/>
          <w:w w:val="115"/>
          <w:sz w:val="36"/>
          <w:szCs w:val="36"/>
          <w:u w:val="none"/>
        </w:rPr>
      </w:pPr>
    </w:p>
    <w:p w14:paraId="5FCECA37" w14:textId="46106ED5" w:rsidR="00CA5418" w:rsidRPr="00BB3921" w:rsidRDefault="00593D3F" w:rsidP="400C4C7B">
      <w:pPr>
        <w:pStyle w:val="Teideal1"/>
        <w:spacing w:line="276" w:lineRule="auto"/>
        <w:rPr>
          <w:rFonts w:ascii="Arial" w:hAnsi="Arial" w:cs="Arial"/>
          <w:color w:val="FF0099" w:themeColor="accent2"/>
          <w:w w:val="115"/>
          <w:sz w:val="36"/>
          <w:szCs w:val="36"/>
          <w:u w:val="none"/>
        </w:rPr>
      </w:pPr>
      <w:r w:rsidRPr="00BB3921">
        <w:rPr>
          <w:rFonts w:cs="Arial"/>
          <w:b w:val="0"/>
          <w:bCs w:val="0"/>
          <w:noProof/>
          <w:color w:val="FF03C8"/>
          <w:u w:val="none"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7A179B54" wp14:editId="2E4CBEA8">
                <wp:simplePos x="0" y="0"/>
                <wp:positionH relativeFrom="page">
                  <wp:posOffset>685800</wp:posOffset>
                </wp:positionH>
                <wp:positionV relativeFrom="paragraph">
                  <wp:posOffset>328930</wp:posOffset>
                </wp:positionV>
                <wp:extent cx="6438900" cy="38100"/>
                <wp:effectExtent l="0" t="0" r="0" b="0"/>
                <wp:wrapTopAndBottom/>
                <wp:docPr id="9515482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="http://schemas.openxmlformats.org/drawingml/2006/main" xmlns:pic="http://schemas.openxmlformats.org/drawingml/2006/picture" xmlns:a14="http://schemas.microsoft.com/office/drawing/2010/main">
            <w:pict w14:anchorId="5E8F419D">
              <v:rect id="Rectangle 15" style="position:absolute;margin-left:54pt;margin-top:25.9pt;width:507pt;height:3pt;z-index:-251621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2034DC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">
                <w10:wrap type="topAndBottom" anchorx="page"/>
              </v:rect>
            </w:pict>
          </mc:Fallback>
        </mc:AlternateContent>
      </w:r>
      <w:r w:rsidR="00CA5418" w:rsidRPr="00BB3921">
        <w:rPr>
          <w:rFonts w:ascii="Arial" w:hAnsi="Arial" w:cs="Arial"/>
          <w:color w:val="FF03C8"/>
          <w:w w:val="115"/>
          <w:sz w:val="36"/>
          <w:szCs w:val="36"/>
          <w:u w:val="none"/>
        </w:rPr>
        <w:t>AN</w:t>
      </w:r>
      <w:r w:rsidR="00CA5418" w:rsidRPr="00BB3921">
        <w:rPr>
          <w:rFonts w:ascii="Arial" w:hAnsi="Arial" w:cs="Arial"/>
          <w:color w:val="FF03C8"/>
          <w:spacing w:val="46"/>
          <w:w w:val="115"/>
          <w:sz w:val="36"/>
          <w:szCs w:val="36"/>
          <w:u w:val="none"/>
        </w:rPr>
        <w:t xml:space="preserve"> </w:t>
      </w:r>
      <w:r w:rsidR="00CA5418" w:rsidRPr="00BB3921">
        <w:rPr>
          <w:rFonts w:ascii="Arial" w:hAnsi="Arial" w:cs="Arial"/>
          <w:color w:val="FF03C8"/>
          <w:w w:val="115"/>
          <w:sz w:val="36"/>
          <w:szCs w:val="36"/>
          <w:u w:val="none"/>
        </w:rPr>
        <w:t>SCRIPT</w:t>
      </w:r>
    </w:p>
    <w:p w14:paraId="2A7BF1A5" w14:textId="0A225855" w:rsidR="00E15D5F" w:rsidRPr="00BB3921" w:rsidRDefault="00E15D5F" w:rsidP="400C4C7B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00000" w:themeColor="text1"/>
          <w:kern w:val="2"/>
          <w:lang w:eastAsia="en-US"/>
          <w14:ligatures w14:val="standardContextual"/>
        </w:rPr>
      </w:pPr>
    </w:p>
    <w:p w14:paraId="6FF2091A" w14:textId="78763435" w:rsidR="00E15D5F" w:rsidRPr="00BB3921" w:rsidRDefault="00E15D5F" w:rsidP="400C4C7B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Intreoir</w:t>
      </w:r>
    </w:p>
    <w:p w14:paraId="2A49A034" w14:textId="2FC1C48B" w:rsidR="00C903ED" w:rsidRPr="00BB3921" w:rsidRDefault="00C903ED" w:rsidP="400C4C7B">
      <w:pPr>
        <w:spacing w:before="0" w:line="276" w:lineRule="auto"/>
        <w:jc w:val="both"/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Fáilte chuig SnasTV Ros na Rún</w:t>
      </w:r>
      <w:r w:rsidR="00100C1A"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,</w:t>
      </w:r>
      <w:r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 xml:space="preserve"> Sraith 2, </w:t>
      </w:r>
      <w:r w:rsidR="00865887"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C</w:t>
      </w:r>
      <w:r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eacht 13</w:t>
      </w:r>
      <w:r w:rsidR="00100C1A"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 xml:space="preserve">. </w:t>
      </w:r>
      <w:r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 xml:space="preserve">Clár oibre, le do thoil – </w:t>
      </w:r>
      <w:r w:rsidR="00931B2C"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A</w:t>
      </w:r>
      <w:r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g freastal ar chruinniú</w:t>
      </w:r>
      <w:r w:rsidR="00B7484E" w:rsidRPr="00BB3921">
        <w:rPr>
          <w:rFonts w:ascii="Helvetica" w:eastAsia="Aptos" w:hAnsi="Helvetica" w:cs="Helvetica"/>
          <w:b/>
          <w:bCs/>
          <w:kern w:val="2"/>
          <w:lang w:eastAsia="en-US"/>
          <w14:ligatures w14:val="standardContextual"/>
        </w:rPr>
        <w:t>.</w:t>
      </w:r>
    </w:p>
    <w:p w14:paraId="6593AB07" w14:textId="77777777" w:rsidR="00C903ED" w:rsidRPr="00BB3921" w:rsidRDefault="00C903ED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6D1517F6" w14:textId="20390541" w:rsidR="00C903ED" w:rsidRPr="00BB3921" w:rsidRDefault="00C903ED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Is beag duine a bhíonn ar bís le freastal ar chruinniú, ach is gné lárnach iad de shaol na hoibre</w:t>
      </w:r>
      <w:r w:rsidR="001A53A3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,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mar sin féin. Bíonn nathanna cainte agus réim theanga faoi leith ag baint le cruinnithe agus</w:t>
      </w:r>
      <w:r w:rsidR="00CB11B4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,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sa cheacht seo</w:t>
      </w:r>
      <w:r w:rsidR="00CB11B4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,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tá muid chun spotsolas a chaitheamh ar chuid den teanga sin. Féach</w:t>
      </w:r>
      <w:r w:rsidR="001A53A3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, 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ar dtús</w:t>
      </w:r>
      <w:r w:rsidR="001A53A3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,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ar Mhicheál ag cur tús le cruinniú. Is léir ón atmaisféar, nach cruinniú éasca a bheidh ann.</w:t>
      </w:r>
    </w:p>
    <w:p w14:paraId="3B713C75" w14:textId="77777777" w:rsidR="00E15D5F" w:rsidRPr="00BB3921" w:rsidRDefault="00E15D5F" w:rsidP="400C4C7B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02291F70" w14:textId="337A90F1" w:rsidR="00E15D5F" w:rsidRPr="00BB3921" w:rsidRDefault="00E15D5F" w:rsidP="400C4C7B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0DE0461F" w14:textId="2C5A7C37" w:rsidR="00151CAF" w:rsidRPr="00BB3921" w:rsidRDefault="00151CAF" w:rsidP="007F68F4">
      <w:pPr>
        <w:spacing w:before="0" w:line="276" w:lineRule="auto"/>
        <w:ind w:left="1418" w:hanging="1418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Caitríona: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Tá an t</w:t>
      </w:r>
      <w:r w:rsidR="001474D4">
        <w:rPr>
          <w:rFonts w:ascii="Helvetica" w:eastAsia="Aptos" w:hAnsi="Helvetica" w:cs="Helvetica"/>
          <w:kern w:val="2"/>
          <w:lang w:eastAsia="en-US"/>
          <w14:ligatures w14:val="standardContextual"/>
        </w:rPr>
        <w:noBreakHyphen/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am ag imeacht. Meas tú, ar cheart dúinn tosnú?</w:t>
      </w:r>
    </w:p>
    <w:p w14:paraId="6FEED6B2" w14:textId="6EFA34F8" w:rsidR="00151CAF" w:rsidRPr="00BB3921" w:rsidRDefault="00151CAF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Tabharfaimid nóiméad nó dhó eile di, is dóigh. Ó, an bhfuil a fhios agat céard a dhéanfas mé? Ach, tabharfaidh mé amach iad seo daoibh. Anois a Chaitríona.</w:t>
      </w:r>
    </w:p>
    <w:p w14:paraId="38AF56C9" w14:textId="77777777" w:rsidR="00151CAF" w:rsidRPr="00BB3921" w:rsidRDefault="00151CAF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Caitríona: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Tá sé deacair daoine cumasacha a fháil, ceart go leor.</w:t>
      </w:r>
    </w:p>
    <w:p w14:paraId="39A13B0E" w14:textId="0FCF0DED" w:rsidR="00151CAF" w:rsidRPr="00BB3921" w:rsidRDefault="00151CAF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Annette: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Gabh mo leithscéal, bhí mé sa raidió. Níor thuig mé gur anseo a bhí sibh.</w:t>
      </w:r>
    </w:p>
    <w:p w14:paraId="79636059" w14:textId="1555EC15" w:rsidR="00151CAF" w:rsidRPr="00BB3921" w:rsidRDefault="00151CAF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Ó, tá tú togha.</w:t>
      </w:r>
    </w:p>
    <w:p w14:paraId="7474357C" w14:textId="77777777" w:rsidR="00151CAF" w:rsidRPr="00BB3921" w:rsidRDefault="00151CAF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Annette: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Clár oibre, le do thoil.</w:t>
      </w:r>
    </w:p>
    <w:p w14:paraId="66B698EA" w14:textId="1C4E90D6" w:rsidR="00151CAF" w:rsidRPr="00BB3921" w:rsidRDefault="00151CAF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Ó, mo leithscéal. Bhí dearmad glan déanta agam ort. Seo anois.</w:t>
      </w:r>
    </w:p>
    <w:p w14:paraId="778CE678" w14:textId="0D1725DB" w:rsidR="00151CAF" w:rsidRPr="00BB3921" w:rsidRDefault="00151CAF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Tabharfai</w:t>
      </w:r>
      <w:r w:rsidR="00B41A43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mid 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aghaidh ar an gclár oibre anois agus i dtús báire, ba mhaith liom buíochas ó chroí a ghlacadh libh ar fad as ucht theacht isteach anocht, leis na nithe atá air seo a phlé. Agus, go deimhin, ní bhfuair sibh mórán fógra.</w:t>
      </w:r>
    </w:p>
    <w:p w14:paraId="73728CB7" w14:textId="4C13FA4E" w:rsidR="00151CAF" w:rsidRPr="00BB3921" w:rsidRDefault="00151CAF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Ísliú céime ar feadh achar gearr. Sin atá molta.</w:t>
      </w:r>
    </w:p>
    <w:p w14:paraId="0C8D43E4" w14:textId="35766192" w:rsidR="00151CAF" w:rsidRPr="00BB3921" w:rsidRDefault="00151CAF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Caitríona: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Caithfidh sé dul chun vóta.</w:t>
      </w:r>
    </w:p>
    <w:p w14:paraId="22723B9A" w14:textId="1989F2B6" w:rsidR="00151CAF" w:rsidRPr="00BB3921" w:rsidRDefault="00151CAF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Micheál: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Tá go maith. Chuile dhuine anseo atá i bhfabhar an rúin, cuirigí suas bhur lámh.</w:t>
      </w:r>
    </w:p>
    <w:p w14:paraId="13653826" w14:textId="77777777" w:rsidR="00151CAF" w:rsidRPr="00BB3921" w:rsidRDefault="00151CAF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Caitríona: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ab/>
        <w:t>Beirt i bhfabhar agus beirt i m’aghaidh.</w:t>
      </w:r>
    </w:p>
    <w:p w14:paraId="7C0123A2" w14:textId="77777777" w:rsidR="00E15D5F" w:rsidRPr="00BB3921" w:rsidRDefault="00E15D5F" w:rsidP="400C4C7B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2DA608FA" w14:textId="77777777" w:rsidR="00BA5D8F" w:rsidRDefault="00BA5D8F">
      <w:pPr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br w:type="page"/>
      </w:r>
    </w:p>
    <w:p w14:paraId="541C24E6" w14:textId="77777777" w:rsidR="00BA5D8F" w:rsidRDefault="00BA5D8F" w:rsidP="400C4C7B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p w14:paraId="52C10672" w14:textId="55B32195" w:rsidR="00E15D5F" w:rsidRPr="00BB3921" w:rsidRDefault="00E15D5F" w:rsidP="400C4C7B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Ar thuig tú?</w:t>
      </w:r>
    </w:p>
    <w:p w14:paraId="6428EB47" w14:textId="40BE7984" w:rsidR="008A025C" w:rsidRPr="00BB3921" w:rsidRDefault="008A025C" w:rsidP="400C4C7B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Meas tú? An gceapann tú?</w:t>
      </w:r>
    </w:p>
    <w:p w14:paraId="10D6DC1C" w14:textId="13BC015E" w:rsidR="008A025C" w:rsidRPr="00BB3921" w:rsidRDefault="008A025C" w:rsidP="400C4C7B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‘A dheanfas’ a dúirt Micheál in áit ‘a dhéanfaidh’. Sin an fhoirm choibhneasta den bhriathar san aimsir fháistineach! Tá plé air sin i g</w:t>
      </w:r>
      <w:r w:rsidR="00024BE3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eacht 15 den tsraith seo.</w:t>
      </w:r>
    </w:p>
    <w:p w14:paraId="1DC6E56E" w14:textId="2E8D31F1" w:rsidR="008A025C" w:rsidRPr="00BB3921" w:rsidRDefault="008A025C" w:rsidP="400C4C7B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Daoine cumasacha – daoine ábalta, 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capable people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.</w:t>
      </w:r>
    </w:p>
    <w:p w14:paraId="725C7CD5" w14:textId="151475FE" w:rsidR="008A025C" w:rsidRPr="00BB3921" w:rsidRDefault="008A025C" w:rsidP="400C4C7B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Tá tú togha – 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you’re grand, you’re alright, don’t worry about it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.</w:t>
      </w:r>
    </w:p>
    <w:p w14:paraId="612DE958" w14:textId="79C1A644" w:rsidR="008A025C" w:rsidRPr="00BB3921" w:rsidRDefault="008A025C" w:rsidP="400C4C7B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Clár oibre – 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agenda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.</w:t>
      </w:r>
    </w:p>
    <w:p w14:paraId="395DB973" w14:textId="4CFF4B58" w:rsidR="008A025C" w:rsidRPr="00BB3921" w:rsidRDefault="008A025C" w:rsidP="400C4C7B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Bhí dearmad glan déanta agam ort – 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I had completely forgotten you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.</w:t>
      </w:r>
    </w:p>
    <w:p w14:paraId="5BA03A81" w14:textId="12E26097" w:rsidR="008A025C" w:rsidRPr="00BB3921" w:rsidRDefault="008A025C" w:rsidP="400C4C7B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Tabharfai</w:t>
      </w:r>
      <w:r w:rsidR="00B41A43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mid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aghaidh ar – </w:t>
      </w:r>
      <w:r w:rsidR="00B41A43"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We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’ll deal with.</w:t>
      </w:r>
    </w:p>
    <w:p w14:paraId="2CF15CE0" w14:textId="77777777" w:rsidR="008A025C" w:rsidRPr="00BB3921" w:rsidRDefault="008A025C" w:rsidP="400C4C7B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Ba mhaith liom buíochas ó chroí a ghlacadh libh – 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I would like to sincerely thank you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. Buíochas ó chroí – 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heartfelt thanks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.</w:t>
      </w:r>
    </w:p>
    <w:p w14:paraId="4284DA70" w14:textId="7F2CF06C" w:rsidR="008A025C" w:rsidRPr="00BB3921" w:rsidRDefault="008A025C" w:rsidP="400C4C7B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As ucht teacht isteach – 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 xml:space="preserve">for coming in. 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Ní gá an focal sin ‘ucht’ a rá i ndáiríre</w:t>
      </w:r>
      <w:r w:rsidR="004C2C8C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,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ach úsáidtear é go minic i gcomhthéacsanna foirmiúla.</w:t>
      </w:r>
    </w:p>
    <w:p w14:paraId="7DBCC516" w14:textId="77777777" w:rsidR="008A025C" w:rsidRPr="00BB3921" w:rsidRDefault="008A025C" w:rsidP="400C4C7B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Go deimhin – 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indeed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.</w:t>
      </w:r>
    </w:p>
    <w:p w14:paraId="4DE1EB5B" w14:textId="78FA400A" w:rsidR="008A025C" w:rsidRPr="00BB3921" w:rsidRDefault="008A025C" w:rsidP="400C4C7B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Ísliú céime – 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demotion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agus achar gearr – 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a short time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.</w:t>
      </w:r>
    </w:p>
    <w:p w14:paraId="6F0EE064" w14:textId="31A670C9" w:rsidR="008A025C" w:rsidRPr="00BB3921" w:rsidRDefault="008A025C" w:rsidP="400C4C7B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Dul chun vóta – </w:t>
      </w:r>
      <w:r w:rsidR="00465D65"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put to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 xml:space="preserve"> a vote.</w:t>
      </w:r>
    </w:p>
    <w:p w14:paraId="66DF8AC5" w14:textId="3377AE01" w:rsidR="00E7471A" w:rsidRPr="00BB3921" w:rsidRDefault="008A025C" w:rsidP="400C4C7B">
      <w:pPr>
        <w:numPr>
          <w:ilvl w:val="0"/>
          <w:numId w:val="28"/>
        </w:numPr>
        <w:spacing w:before="0" w:after="160" w:line="276" w:lineRule="auto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i bhfabhar 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– in favour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, in aghaidh – </w:t>
      </w:r>
      <w:r w:rsidRPr="00BB3921">
        <w:rPr>
          <w:rFonts w:ascii="Helvetica" w:eastAsia="Aptos" w:hAnsi="Helvetica" w:cs="Helvetica"/>
          <w:i/>
          <w:iCs/>
          <w:kern w:val="2"/>
          <w:lang w:eastAsia="en-US"/>
          <w14:ligatures w14:val="standardContextual"/>
        </w:rPr>
        <w:t>against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.</w:t>
      </w:r>
    </w:p>
    <w:p w14:paraId="60094A3B" w14:textId="77777777" w:rsidR="008A025C" w:rsidRPr="00BB3921" w:rsidRDefault="008A025C" w:rsidP="400C4C7B">
      <w:pPr>
        <w:spacing w:before="0" w:after="160" w:line="276" w:lineRule="auto"/>
        <w:ind w:left="360"/>
        <w:contextualSpacing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6E9EA69F" w14:textId="1537DA3D" w:rsidR="00B34171" w:rsidRPr="00BB3921" w:rsidRDefault="00E15D5F" w:rsidP="400C4C7B">
      <w:pPr>
        <w:spacing w:line="276" w:lineRule="auto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BB3921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Spotsolas ar an gcumarsáid</w:t>
      </w:r>
    </w:p>
    <w:p w14:paraId="67645DBD" w14:textId="5F38D3E2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Caithfidh muid spotsolas anois ar an stór focal agus ar an ardréim theanga a úsáidtear go minic le linn cruinnithe.</w:t>
      </w:r>
    </w:p>
    <w:p w14:paraId="106D1AAB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44A4C107" w14:textId="7AC04E4A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Tús a chur le cruinniú</w:t>
      </w:r>
    </w:p>
    <w:p w14:paraId="7F8DF824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Bíonn sé tábhachtach fáilte a chur roimh dhaoine agus cruinniú á oscailt. Seo roinnt frásaí úsáideacha:</w:t>
      </w:r>
    </w:p>
    <w:p w14:paraId="04756BAD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27B08339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Ba mhaith liom fáilte a chur romhaibh ar fad anseo inniu.</w:t>
      </w:r>
    </w:p>
    <w:p w14:paraId="39A6DE1A" w14:textId="56C0683D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Tá mé buíoch díbh as a bheith páirteach sa chruinniú inniu.</w:t>
      </w:r>
    </w:p>
    <w:p w14:paraId="51A34E5B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Cuirimis muid féin in aithne ar dtús.</w:t>
      </w:r>
    </w:p>
    <w:p w14:paraId="0101DAC5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3F3265A6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Clár an chruinnithe a phlé</w:t>
      </w:r>
    </w:p>
    <w:p w14:paraId="0B725FFC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Bíonn téarmaí faoi leith ag teastáil le clár an chruinnithe a phlé. An dtuigeann tú na cinn seo?</w:t>
      </w:r>
    </w:p>
    <w:p w14:paraId="3DD8FAD9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481C286E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An bhfuil clár an chruinnithe agaibh ar fad?</w:t>
      </w:r>
    </w:p>
    <w:p w14:paraId="7B47D661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An bhfuil sibh ar fad sásta leis na miontuairiscí ón gcruinniú deireanach?</w:t>
      </w:r>
    </w:p>
    <w:p w14:paraId="0DF83FF3" w14:textId="557AB460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Tá roinnt nithe ag </w:t>
      </w:r>
      <w:r w:rsidR="00291764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éirí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</w:t>
      </w:r>
      <w:r w:rsidR="17E50953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as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na miontuairiscí deireanacha …</w:t>
      </w:r>
    </w:p>
    <w:p w14:paraId="07BA18BC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09539468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 xml:space="preserve">Topaicí a phlé agus a stiúradh </w:t>
      </w:r>
    </w:p>
    <w:p w14:paraId="6670FE6B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Bíonn straitéisí eile ann chun cruinniú a stiúradh. Féach:</w:t>
      </w:r>
    </w:p>
    <w:p w14:paraId="17DD4842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1F29C958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Leanfaidh muid ar aghaidh go dtí an chéad mhír eile.</w:t>
      </w:r>
    </w:p>
    <w:p w14:paraId="211E05BE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Ba mhaith liom pointe a ardú faoi ...</w:t>
      </w:r>
    </w:p>
    <w:p w14:paraId="17CF1C86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An féidir leat an pointe sin a fhorbairt?</w:t>
      </w:r>
    </w:p>
    <w:p w14:paraId="7F85F3A1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Cad a cheapann sibh faoi seo?</w:t>
      </w:r>
    </w:p>
    <w:p w14:paraId="50E0551C" w14:textId="2E6BE073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Tiocfaidh muid ar ais chuige sin ar ball.</w:t>
      </w:r>
    </w:p>
    <w:p w14:paraId="492DE31F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006EEED6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Ag aontú nó ag easaontú go béasach</w:t>
      </w:r>
    </w:p>
    <w:p w14:paraId="3ACD41AA" w14:textId="61CF63D3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Is minic a aontaíonn muid lenár gcomhghleacaithe</w:t>
      </w:r>
      <w:r w:rsidR="00C8619F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,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ar an dea</w:t>
      </w:r>
      <w:r w:rsidR="001474D4">
        <w:rPr>
          <w:rFonts w:ascii="Helvetica" w:eastAsia="Aptos" w:hAnsi="Helvetica" w:cs="Helvetica"/>
          <w:kern w:val="2"/>
          <w:lang w:eastAsia="en-US"/>
          <w14:ligatures w14:val="standardContextual"/>
        </w:rPr>
        <w:noBreakHyphen/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uair …</w:t>
      </w:r>
    </w:p>
    <w:p w14:paraId="6F5CD9E4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582001E7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Aontaím go hiomlán leis an bpointe atá déanta agat.</w:t>
      </w:r>
    </w:p>
    <w:p w14:paraId="5EF5E158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Is léir go bhfuil muid ar aon intinn faoi seo.</w:t>
      </w:r>
    </w:p>
    <w:p w14:paraId="19D2D26D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47DF50D3" w14:textId="5ED4B2EE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Corruair, áfach, ní bhíonn muid i gcónaí ar aon intinn faoi rudaí, ach caithfidh muid a bheith béasach mar sin féin.</w:t>
      </w:r>
    </w:p>
    <w:p w14:paraId="5D2C9574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126E6513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I gcead duit, ní dóigh liom go bhfuil sé sin ceart.</w:t>
      </w:r>
    </w:p>
    <w:p w14:paraId="30284CE4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Tuigim céard atá á rá agat, ach …</w:t>
      </w:r>
    </w:p>
    <w:p w14:paraId="151A8925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Feicim cad é atá tú a mhaíomh, ach …</w:t>
      </w:r>
    </w:p>
    <w:p w14:paraId="360BFA67" w14:textId="79EF28C3" w:rsidR="00C706B8" w:rsidRPr="00BB3921" w:rsidRDefault="00C706B8" w:rsidP="400C4C7B">
      <w:pPr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lang w:eastAsia="en-US"/>
        </w:rPr>
        <w:br w:type="page"/>
      </w:r>
    </w:p>
    <w:p w14:paraId="66FBAF22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04921079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Cinneadh a dhéanamh / Vóta a chaitheamh</w:t>
      </w:r>
    </w:p>
    <w:p w14:paraId="728E9745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Is minic freisin a bhíonn orainn cinneadh a dhéanamh:</w:t>
      </w:r>
    </w:p>
    <w:p w14:paraId="634E1D70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Ní mór dúinn cinneadh a dhéanamh ar ...</w:t>
      </w:r>
    </w:p>
    <w:p w14:paraId="46CC36C4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An bhfuil muid ar fad ar aon intinn faoi seo?</w:t>
      </w:r>
    </w:p>
    <w:p w14:paraId="235DD851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62407078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Cuirfidh muid an cinneadh chun vóta.</w:t>
      </w:r>
    </w:p>
    <w:p w14:paraId="5D278BA6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Is féidir a bheith i gcoinne/in aghaidh an rúin.</w:t>
      </w:r>
    </w:p>
    <w:p w14:paraId="51255A43" w14:textId="7B8E7204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Nó ar son/i bhfabhar an rúin.</w:t>
      </w:r>
    </w:p>
    <w:p w14:paraId="210498F4" w14:textId="22B90648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Tarlaíonn sé freisin go gcaitheann duine éigin an vóta cinniúnach nó an vóta réitigh i gcruinniú, mar a rinne Annette sa mhír ó Ros na Rún.</w:t>
      </w:r>
    </w:p>
    <w:p w14:paraId="486C8F99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07CDBAF3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Plean gnímh a chur le chéile</w:t>
      </w:r>
    </w:p>
    <w:p w14:paraId="7A89B1FF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Agus ag deireadh an lae, bíonn plean gnímh ag teastáil:</w:t>
      </w:r>
    </w:p>
    <w:p w14:paraId="0F7E8CE9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04F07122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Tá roinnt pointí gnímh ag eascairt as an méid a pléadh …</w:t>
      </w:r>
    </w:p>
    <w:p w14:paraId="1730D875" w14:textId="2F32B154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Ar mhiste leatsa a bheith freagrach as x</w:t>
      </w:r>
      <w:r w:rsidR="00824526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?</w:t>
      </w:r>
    </w:p>
    <w:p w14:paraId="47ECAF55" w14:textId="5A5A8707" w:rsidR="00866875" w:rsidRPr="00BB3921" w:rsidRDefault="00866875" w:rsidP="400C4C7B">
      <w:pPr>
        <w:spacing w:before="0" w:line="276" w:lineRule="auto"/>
        <w:ind w:left="2880" w:hanging="288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An mbeadh an t</w:t>
      </w:r>
      <w:r w:rsidR="001474D4">
        <w:rPr>
          <w:rFonts w:ascii="Helvetica" w:eastAsia="Aptos" w:hAnsi="Helvetica" w:cs="Helvetica"/>
          <w:kern w:val="2"/>
          <w:lang w:eastAsia="en-US"/>
          <w14:ligatures w14:val="standardContextual"/>
        </w:rPr>
        <w:noBreakHyphen/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am agatsa an cheist a fhiosrú?</w:t>
      </w:r>
    </w:p>
    <w:p w14:paraId="5E0F3DDF" w14:textId="0E5C195D" w:rsidR="00866875" w:rsidRPr="00BB3921" w:rsidRDefault="00866875" w:rsidP="400C4C7B">
      <w:pPr>
        <w:spacing w:before="0" w:line="276" w:lineRule="auto"/>
        <w:ind w:left="2880" w:hanging="288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An dóigh leat go bhféadfaí sin a chur i gcrích faoin </w:t>
      </w:r>
      <w:r w:rsidR="008D6605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Aoine</w:t>
      </w:r>
      <w:r w:rsidR="00972C4B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?</w:t>
      </w:r>
    </w:p>
    <w:p w14:paraId="79CE6AEE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7EE912BC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Deireadh a chur le cruinniú</w:t>
      </w:r>
    </w:p>
    <w:p w14:paraId="4E80B440" w14:textId="77777777" w:rsidR="00866875" w:rsidRPr="00BB3921" w:rsidRDefault="0086687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Agus chun deireadh a chur le cruinniú:</w:t>
      </w:r>
    </w:p>
    <w:p w14:paraId="3A8FE221" w14:textId="46C9ADB2" w:rsidR="00866875" w:rsidRPr="00BB3921" w:rsidRDefault="00866875" w:rsidP="400C4C7B">
      <w:pPr>
        <w:spacing w:before="0" w:line="276" w:lineRule="auto"/>
        <w:ind w:left="2880" w:hanging="288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3CE2CE86" w14:textId="7E0A1E1D" w:rsidR="00866875" w:rsidRPr="00BB3921" w:rsidRDefault="00866875" w:rsidP="400C4C7B">
      <w:pPr>
        <w:spacing w:before="0" w:line="276" w:lineRule="auto"/>
        <w:ind w:left="2880" w:hanging="288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Míle buíochas as an obair fhiúntach a rinne </w:t>
      </w:r>
      <w:r w:rsidR="00251122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sibh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inniu.</w:t>
      </w:r>
    </w:p>
    <w:p w14:paraId="6419CFE8" w14:textId="77777777" w:rsidR="00866875" w:rsidRPr="00BB3921" w:rsidRDefault="00866875" w:rsidP="400C4C7B">
      <w:pPr>
        <w:spacing w:before="0" w:line="276" w:lineRule="auto"/>
        <w:ind w:left="2880" w:hanging="288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Tá obair na gcapall / éacht oibre déanta agaibh.</w:t>
      </w:r>
    </w:p>
    <w:p w14:paraId="4D49E055" w14:textId="77777777" w:rsidR="00866875" w:rsidRPr="00BB3921" w:rsidRDefault="00866875" w:rsidP="400C4C7B">
      <w:pPr>
        <w:spacing w:before="0" w:line="276" w:lineRule="auto"/>
        <w:ind w:left="2880" w:hanging="288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Tiocfaidh muid le chéile arís i gceann …</w:t>
      </w:r>
    </w:p>
    <w:p w14:paraId="262FE9AF" w14:textId="77777777" w:rsidR="00866875" w:rsidRPr="00BB3921" w:rsidRDefault="0086687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Beidh an chéad chruinniú eile ar an …</w:t>
      </w:r>
    </w:p>
    <w:p w14:paraId="2B094EF6" w14:textId="77777777" w:rsidR="00B34171" w:rsidRPr="00BB3921" w:rsidRDefault="00B34171" w:rsidP="400C4C7B">
      <w:pPr>
        <w:spacing w:before="0" w:line="276" w:lineRule="auto"/>
        <w:rPr>
          <w:rFonts w:ascii="Helvetica" w:eastAsia="Aptos" w:hAnsi="Helvetica" w:cs="Arial"/>
          <w:kern w:val="2"/>
          <w:lang w:eastAsia="en-US"/>
          <w14:ligatures w14:val="standardContextual"/>
        </w:rPr>
      </w:pPr>
    </w:p>
    <w:p w14:paraId="24C1F0AA" w14:textId="77777777" w:rsidR="00BB3981" w:rsidRPr="00BB3921" w:rsidRDefault="00E15D5F" w:rsidP="400C4C7B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BB3921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Ar thug tú faoi deara?</w:t>
      </w:r>
    </w:p>
    <w:p w14:paraId="300620D3" w14:textId="49FE61CF" w:rsidR="007C1F7C" w:rsidRPr="00BB3921" w:rsidRDefault="007C1F7C" w:rsidP="400C4C7B">
      <w:pPr>
        <w:spacing w:before="0" w:line="259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Ar thug tú faoi deara an tslí ar fuaimníodh an ‘f’ san aimsir fháistineach, nuair a dúirt Micheál ‘tabharfaidh’? Tá sé simplí, ní raibh aon ‘f’ ann! Cé go scríobhtar ‘f’ i ndeirí na mbriathra sa chéad réimniú, san aimsir fháistineach, ní fhuaimnítear an ‘f’ sin. Féachfaidh muid ar an líne sin arís.</w:t>
      </w:r>
    </w:p>
    <w:p w14:paraId="76261019" w14:textId="77777777" w:rsidR="007C1F7C" w:rsidRPr="00BB3921" w:rsidRDefault="007C1F7C" w:rsidP="400C4C7B">
      <w:pPr>
        <w:spacing w:before="0" w:line="259" w:lineRule="auto"/>
        <w:jc w:val="both"/>
        <w:rPr>
          <w:rFonts w:ascii="Helvetica" w:eastAsia="Aptos" w:hAnsi="Helvetica" w:cs="Helvetica"/>
          <w:kern w:val="2"/>
          <w:sz w:val="24"/>
          <w:szCs w:val="24"/>
          <w:lang w:eastAsia="en-US"/>
          <w14:ligatures w14:val="standardContextual"/>
        </w:rPr>
      </w:pPr>
    </w:p>
    <w:p w14:paraId="2D4479EE" w14:textId="3EFB3151" w:rsidR="007C1F7C" w:rsidRPr="00BB3921" w:rsidRDefault="007C1F7C" w:rsidP="00650127">
      <w:pPr>
        <w:spacing w:before="0" w:line="259" w:lineRule="auto"/>
        <w:ind w:firstLine="567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Tabharfai</w:t>
      </w:r>
      <w:r w:rsidR="00F37F53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mid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nóiméad nó dhó eile di, is dóigh. Ó, an bhfuil a fhios agat cad a dhéanfas mé? </w:t>
      </w:r>
      <w:r w:rsidRPr="00BB3921">
        <w:tab/>
      </w:r>
      <w:r w:rsidRPr="00BB3921">
        <w:tab/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Ach, tabharfaidh mé amach iad seo daoibh</w:t>
      </w:r>
      <w:r w:rsidRPr="00BB3921">
        <w:rPr>
          <w:rFonts w:ascii="Helvetica" w:eastAsia="Aptos" w:hAnsi="Helvetica" w:cs="Helvetica"/>
          <w:lang w:eastAsia="en-US"/>
        </w:rPr>
        <w:t>.</w:t>
      </w:r>
    </w:p>
    <w:p w14:paraId="37067A33" w14:textId="77777777" w:rsidR="007C1F7C" w:rsidRPr="00BB3921" w:rsidRDefault="007C1F7C" w:rsidP="400C4C7B">
      <w:pPr>
        <w:spacing w:before="0" w:line="259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7E379A04" w14:textId="6871A970" w:rsidR="007C1F7C" w:rsidRPr="00BB3921" w:rsidRDefault="007C1F7C" w:rsidP="400C4C7B">
      <w:pPr>
        <w:spacing w:before="0" w:line="259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Abair na briathra seo anois i mo dhiaidh:</w:t>
      </w:r>
    </w:p>
    <w:p w14:paraId="361C848A" w14:textId="77777777" w:rsidR="007C1F7C" w:rsidRPr="00BB3921" w:rsidRDefault="007C1F7C" w:rsidP="400C4C7B">
      <w:pPr>
        <w:spacing w:before="0" w:line="259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Caithfidh</w:t>
      </w:r>
    </w:p>
    <w:p w14:paraId="7F1569FC" w14:textId="77777777" w:rsidR="007C1F7C" w:rsidRPr="00BB3921" w:rsidRDefault="007C1F7C" w:rsidP="400C4C7B">
      <w:pPr>
        <w:spacing w:before="0" w:line="259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Feicfidh</w:t>
      </w:r>
    </w:p>
    <w:p w14:paraId="738FF02A" w14:textId="77777777" w:rsidR="007C1F7C" w:rsidRPr="00BB3921" w:rsidRDefault="007C1F7C" w:rsidP="400C4C7B">
      <w:pPr>
        <w:spacing w:before="0" w:line="259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Déanfaidh</w:t>
      </w:r>
    </w:p>
    <w:p w14:paraId="73FD72C4" w14:textId="77777777" w:rsidR="007C1F7C" w:rsidRPr="00BB3921" w:rsidRDefault="007C1F7C" w:rsidP="400C4C7B">
      <w:pPr>
        <w:spacing w:before="0" w:line="259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Tógfaidh</w:t>
      </w:r>
    </w:p>
    <w:p w14:paraId="5D28BE9D" w14:textId="77777777" w:rsidR="007C1F7C" w:rsidRPr="00BB3921" w:rsidRDefault="007C1F7C" w:rsidP="400C4C7B">
      <w:pPr>
        <w:spacing w:before="0" w:line="259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Cuirfidh</w:t>
      </w:r>
    </w:p>
    <w:p w14:paraId="7F257F26" w14:textId="77777777" w:rsidR="007C1F7C" w:rsidRPr="00BB3921" w:rsidRDefault="007C1F7C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</w:p>
    <w:p w14:paraId="5C8BC725" w14:textId="459FD893" w:rsidR="007C1F7C" w:rsidRPr="00BB3921" w:rsidRDefault="007C1F7C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Cuirfidh muid clabhsúr anois ar an cheacht. Feicfidh tú tuilleadh faoi ábhar an cheachta</w:t>
      </w:r>
      <w:r w:rsidR="001474D4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ar an bhileog a théann leis an fhíseán seo ar snas.ie.</w:t>
      </w:r>
    </w:p>
    <w:p w14:paraId="39ABE3B1" w14:textId="448A8263" w:rsidR="00173195" w:rsidRPr="00BB3921" w:rsidRDefault="00730526" w:rsidP="400C4C7B">
      <w:pPr>
        <w:spacing w:before="0" w:after="16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BB3921">
        <w:rPr>
          <w:rFonts w:cs="Helvetica"/>
          <w:noProof/>
          <w:color w:val="077183" w:themeColor="text2"/>
        </w:rPr>
        <w:drawing>
          <wp:anchor distT="0" distB="0" distL="114300" distR="114300" simplePos="0" relativeHeight="251693065" behindDoc="0" locked="0" layoutInCell="1" allowOverlap="1" wp14:anchorId="48685901" wp14:editId="2BF42610">
            <wp:simplePos x="0" y="0"/>
            <wp:positionH relativeFrom="margin">
              <wp:posOffset>15240</wp:posOffset>
            </wp:positionH>
            <wp:positionV relativeFrom="paragraph">
              <wp:posOffset>287020</wp:posOffset>
            </wp:positionV>
            <wp:extent cx="6099175" cy="436245"/>
            <wp:effectExtent l="0" t="0" r="0" b="1905"/>
            <wp:wrapNone/>
            <wp:docPr id="817102733" name="Picture 81710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12C60" w14:textId="77777777" w:rsidR="009340C8" w:rsidRPr="00BB3921" w:rsidRDefault="009340C8" w:rsidP="400C4C7B">
      <w:pPr>
        <w:spacing w:line="276" w:lineRule="auto"/>
        <w:jc w:val="center"/>
        <w:rPr>
          <w:rFonts w:ascii="Helvetica" w:hAnsi="Helvetica" w:cs="Helvetica"/>
          <w:b/>
          <w:bCs/>
          <w:color w:val="262626" w:themeColor="text1" w:themeTint="D9"/>
          <w:kern w:val="2"/>
          <w:sz w:val="44"/>
          <w:szCs w:val="44"/>
          <w:lang w:eastAsia="en-US"/>
          <w14:ligatures w14:val="standardContextual"/>
        </w:rPr>
      </w:pPr>
    </w:p>
    <w:p w14:paraId="4E524E8F" w14:textId="4FBAF40B" w:rsidR="00173195" w:rsidRPr="00BB3921" w:rsidRDefault="00173195" w:rsidP="400C4C7B">
      <w:pPr>
        <w:spacing w:line="276" w:lineRule="auto"/>
        <w:jc w:val="center"/>
        <w:rPr>
          <w:rFonts w:ascii="Helvetica" w:hAnsi="Helvetica" w:cs="Helvetica"/>
          <w:b/>
          <w:bCs/>
          <w:color w:val="262626" w:themeColor="text1" w:themeTint="D9"/>
          <w:kern w:val="2"/>
          <w:sz w:val="44"/>
          <w:szCs w:val="44"/>
          <w:lang w:eastAsia="en-US"/>
          <w14:ligatures w14:val="standardContextual"/>
        </w:rPr>
      </w:pPr>
      <w:r w:rsidRPr="00BB3921">
        <w:rPr>
          <w:rFonts w:ascii="Helvetica" w:hAnsi="Helvetica" w:cs="Helvetica"/>
          <w:b/>
          <w:bCs/>
          <w:color w:val="262626" w:themeColor="text1" w:themeTint="D9"/>
          <w:kern w:val="2"/>
          <w:sz w:val="44"/>
          <w:szCs w:val="44"/>
          <w:lang w:eastAsia="en-US"/>
          <w14:ligatures w14:val="standardContextual"/>
        </w:rPr>
        <w:t>Na Róil</w:t>
      </w:r>
    </w:p>
    <w:tbl>
      <w:tblPr>
        <w:tblStyle w:val="Tblagreille1adrom-Aiceann1"/>
        <w:tblpPr w:leftFromText="180" w:rightFromText="180" w:vertAnchor="text" w:horzAnchor="margin" w:tblpY="203"/>
        <w:tblW w:w="0" w:type="auto"/>
        <w:tblBorders>
          <w:top w:val="single" w:sz="18" w:space="0" w:color="0CC0DF" w:themeColor="accent1"/>
          <w:left w:val="single" w:sz="18" w:space="0" w:color="0CC0DF" w:themeColor="accent1"/>
          <w:bottom w:val="single" w:sz="18" w:space="0" w:color="0CC0DF" w:themeColor="accent1"/>
          <w:right w:val="single" w:sz="18" w:space="0" w:color="0CC0DF" w:themeColor="accent1"/>
          <w:insideH w:val="single" w:sz="18" w:space="0" w:color="0CC0DF" w:themeColor="accent1"/>
          <w:insideV w:val="single" w:sz="18" w:space="0" w:color="0CC0DF" w:themeColor="accent1"/>
        </w:tblBorders>
        <w:tblLook w:val="0480" w:firstRow="0" w:lastRow="0" w:firstColumn="1" w:lastColumn="0" w:noHBand="0" w:noVBand="1"/>
      </w:tblPr>
      <w:tblGrid>
        <w:gridCol w:w="4844"/>
        <w:gridCol w:w="4856"/>
      </w:tblGrid>
      <w:tr w:rsidR="00173195" w:rsidRPr="00BB3921" w14:paraId="0B93BF2D" w14:textId="77777777" w:rsidTr="400C4C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8" w:type="dxa"/>
          </w:tcPr>
          <w:p w14:paraId="469C9C97" w14:textId="7F53952C" w:rsidR="00173195" w:rsidRPr="00BB3921" w:rsidRDefault="00173195" w:rsidP="400C4C7B">
            <w:pPr>
              <w:spacing w:before="0" w:line="276" w:lineRule="auto"/>
              <w:jc w:val="center"/>
              <w:rPr>
                <w:rFonts w:ascii="Helvetica" w:hAnsi="Helvetica" w:cs="Helvetica"/>
                <w:color w:val="262626" w:themeColor="text1" w:themeTint="D9"/>
                <w:kern w:val="2"/>
                <w:sz w:val="28"/>
                <w:szCs w:val="28"/>
                <w:lang w:eastAsia="en-US"/>
                <w14:ligatures w14:val="standardContextual"/>
              </w:rPr>
            </w:pPr>
            <w:r w:rsidRPr="00BB3921">
              <w:rPr>
                <w:rFonts w:ascii="Helvetica" w:hAnsi="Helvetica" w:cs="Helvetica"/>
                <w:noProof/>
                <w:color w:val="262626" w:themeColor="text1" w:themeTint="D9"/>
                <w:kern w:val="2"/>
                <w:sz w:val="44"/>
                <w:szCs w:val="44"/>
                <w:lang w:eastAsia="en-US"/>
                <w14:ligatures w14:val="standardContextual"/>
              </w:rPr>
              <w:drawing>
                <wp:anchor distT="0" distB="0" distL="114300" distR="114300" simplePos="0" relativeHeight="251684873" behindDoc="0" locked="0" layoutInCell="1" allowOverlap="1" wp14:anchorId="204A36E6" wp14:editId="5A28E8E0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20320</wp:posOffset>
                  </wp:positionV>
                  <wp:extent cx="768350" cy="1155700"/>
                  <wp:effectExtent l="0" t="0" r="0" b="6350"/>
                  <wp:wrapNone/>
                  <wp:docPr id="268100867" name="Picture 1" descr="A purple figure with arms extend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100867" name="Picture 1" descr="A purple figure with arms extended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4" t="24405" r="24324" b="22082"/>
                          <a:stretch/>
                        </pic:blipFill>
                        <pic:spPr bwMode="auto">
                          <a:xfrm>
                            <a:off x="0" y="0"/>
                            <a:ext cx="768350" cy="115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921">
              <w:rPr>
                <w:rFonts w:ascii="Helvetica" w:hAnsi="Helvetica" w:cs="Helvetica"/>
                <w:noProof/>
                <w:color w:val="262626" w:themeColor="text1" w:themeTint="D9"/>
                <w:kern w:val="2"/>
                <w:lang w:eastAsia="en-US"/>
                <w14:ligatures w14:val="standardContextual"/>
              </w:rPr>
              <mc:AlternateContent>
                <mc:Choice Requires="wps">
                  <w:drawing>
                    <wp:anchor distT="45720" distB="45720" distL="114300" distR="114300" simplePos="0" relativeHeight="251686921" behindDoc="0" locked="0" layoutInCell="1" allowOverlap="1" wp14:anchorId="6E7AB29D" wp14:editId="742317AF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59055</wp:posOffset>
                      </wp:positionV>
                      <wp:extent cx="1578610" cy="336550"/>
                      <wp:effectExtent l="0" t="0" r="21590" b="254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8610" cy="33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37B7F2" w14:textId="77777777" w:rsidR="00173195" w:rsidRPr="00BB3921" w:rsidRDefault="00173195" w:rsidP="00173195">
                                  <w:pPr>
                                    <w:spacing w:before="0" w:line="276" w:lineRule="auto"/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262626" w:themeColor="text1" w:themeTint="D9"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</w:pPr>
                                  <w:r w:rsidRPr="00BB3921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262626" w:themeColor="text1" w:themeTint="D9"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  <w:t>Cathaoirleach</w:t>
                                  </w:r>
                                </w:p>
                                <w:p w14:paraId="0F989FF3" w14:textId="77777777" w:rsidR="00173195" w:rsidRPr="00BB3921" w:rsidRDefault="00173195" w:rsidP="0017319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54190F86">
                    <v:shape id="_x0000_s1027" style="position:absolute;left:0;text-align:left;margin-left:105.5pt;margin-top:4.65pt;width:124.3pt;height:26.5pt;z-index:2516869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" w14:anchorId="6E7AB29D">
                      <v:textbox>
                        <w:txbxContent>
                          <w:p w:rsidRPr="00BB3921" w:rsidR="00173195" w:rsidP="00173195" w:rsidRDefault="00173195" w14:paraId="4EDDBC00" w14:textId="77777777">
                            <w:pPr>
                              <w:spacing w:before="0" w:line="276" w:lineRule="auto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262626" w:themeColor="text1" w:themeTint="D9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</w:pPr>
                            <w:r w:rsidRPr="00BB3921">
                              <w:rPr>
                                <w:rFonts w:ascii="Helvetica" w:hAnsi="Helvetica" w:cs="Helvetica"/>
                                <w:b/>
                                <w:bCs/>
                                <w:color w:val="262626" w:themeColor="text1" w:themeTint="D9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>Cathaoirleach</w:t>
                            </w:r>
                          </w:p>
                          <w:p w:rsidRPr="00BB3921" w:rsidR="00173195" w:rsidP="00173195" w:rsidRDefault="00173195" w14:paraId="672A6659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1302221" w14:textId="77777777" w:rsidR="00173195" w:rsidRPr="00BB3921" w:rsidRDefault="00173195" w:rsidP="400C4C7B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2E99F43A" w14:textId="7BBB6397" w:rsidR="00173195" w:rsidRPr="00BB3921" w:rsidRDefault="00173195" w:rsidP="400C4C7B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633B1D4D" w14:textId="77777777" w:rsidR="00173195" w:rsidRPr="00BB3921" w:rsidRDefault="00173195" w:rsidP="400C4C7B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6DDFFC35" w14:textId="00F25AAB" w:rsidR="00173195" w:rsidRPr="00BB3921" w:rsidRDefault="00173195" w:rsidP="400C4C7B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44DB6EB2" w14:textId="0AE73DC8" w:rsidR="00173195" w:rsidRPr="00BB3921" w:rsidRDefault="00173195" w:rsidP="400C4C7B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31327CCE" w14:textId="53C73540" w:rsidR="00173195" w:rsidRPr="00BB3921" w:rsidRDefault="00173195" w:rsidP="400C4C7B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Caithfidh tú:</w:t>
            </w:r>
          </w:p>
          <w:p w14:paraId="78EAB204" w14:textId="36AB90B3" w:rsidR="00173195" w:rsidRPr="00BB3921" w:rsidRDefault="00173195" w:rsidP="400C4C7B">
            <w:pPr>
              <w:pStyle w:val="Altanliosta"/>
              <w:numPr>
                <w:ilvl w:val="0"/>
                <w:numId w:val="22"/>
              </w:numPr>
              <w:spacing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tús agus deireadh a chur leis an gcruinniú.</w:t>
            </w:r>
          </w:p>
          <w:p w14:paraId="5EBC32B8" w14:textId="15750CC3" w:rsidR="00173195" w:rsidRPr="00BB3921" w:rsidRDefault="00173195" w:rsidP="400C4C7B">
            <w:pPr>
              <w:pStyle w:val="Altanliosta"/>
              <w:numPr>
                <w:ilvl w:val="0"/>
                <w:numId w:val="22"/>
              </w:numPr>
              <w:spacing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na daoine éagsúla a chur in aithne agus an cruinniú a stiúradh</w:t>
            </w:r>
          </w:p>
          <w:p w14:paraId="74F2B301" w14:textId="3D682E26" w:rsidR="00173195" w:rsidRPr="00BB3921" w:rsidRDefault="00173195" w:rsidP="400C4C7B">
            <w:pPr>
              <w:spacing w:line="276" w:lineRule="auto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868" w:type="dxa"/>
          </w:tcPr>
          <w:p w14:paraId="1DCA185D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BB3921">
              <w:rPr>
                <w:rFonts w:ascii="Helvetica" w:hAnsi="Helvetica" w:cs="Helvetica"/>
                <w:noProof/>
                <w:color w:val="262626" w:themeColor="text1" w:themeTint="D9"/>
                <w:kern w:val="2"/>
                <w:lang w:eastAsia="en-US"/>
                <w14:ligatures w14:val="standardContextual"/>
              </w:rPr>
              <w:drawing>
                <wp:anchor distT="0" distB="0" distL="114300" distR="114300" simplePos="0" relativeHeight="251685897" behindDoc="1" locked="0" layoutInCell="1" allowOverlap="1" wp14:anchorId="01508F16" wp14:editId="0A8DF1D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115570</wp:posOffset>
                  </wp:positionV>
                  <wp:extent cx="666750" cy="1085850"/>
                  <wp:effectExtent l="0" t="0" r="0" b="0"/>
                  <wp:wrapNone/>
                  <wp:docPr id="463679419" name="Picture 1" descr="Purple person holding a book and covering his mou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679419" name="Picture 1" descr="Purple person holding a book and covering his mouth&#10;&#10;Description automatically generated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90" t="25874" r="27651" b="23846"/>
                          <a:stretch/>
                        </pic:blipFill>
                        <pic:spPr bwMode="auto">
                          <a:xfrm>
                            <a:off x="0" y="0"/>
                            <a:ext cx="66675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921">
              <w:rPr>
                <w:rFonts w:ascii="Helvetica" w:hAnsi="Helvetica" w:cs="Helvetica"/>
                <w:noProof/>
                <w:color w:val="262626" w:themeColor="text1" w:themeTint="D9"/>
                <w:kern w:val="2"/>
                <w:lang w:eastAsia="en-US"/>
                <w14:ligatures w14:val="standardContextual"/>
              </w:rPr>
              <mc:AlternateContent>
                <mc:Choice Requires="wps">
                  <w:drawing>
                    <wp:anchor distT="45720" distB="45720" distL="114300" distR="114300" simplePos="0" relativeHeight="251687945" behindDoc="0" locked="0" layoutInCell="1" allowOverlap="1" wp14:anchorId="0284B84E" wp14:editId="389F4178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52070</wp:posOffset>
                      </wp:positionV>
                      <wp:extent cx="2254250" cy="311150"/>
                      <wp:effectExtent l="0" t="0" r="12700" b="12700"/>
                      <wp:wrapSquare wrapText="bothSides"/>
                      <wp:docPr id="4779982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3CE95E" w14:textId="77777777" w:rsidR="00173195" w:rsidRPr="00BB3921" w:rsidRDefault="00173195" w:rsidP="00173195">
                                  <w:pPr>
                                    <w:spacing w:before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B3921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262626" w:themeColor="text1" w:themeTint="D9"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  <w:t>Comhordaitheoir ócáide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865F467">
                    <v:shape id="_x0000_s1028" style="position:absolute;left:0;text-align:left;margin-left:52.95pt;margin-top:4.1pt;width:177.5pt;height:24.5pt;z-index:2516879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" w14:anchorId="0284B84E">
                      <v:textbox>
                        <w:txbxContent>
                          <w:p w:rsidRPr="00BB3921" w:rsidR="00173195" w:rsidP="00173195" w:rsidRDefault="00173195" w14:paraId="06E6B1D1" w14:textId="77777777">
                            <w:pPr>
                              <w:spacing w:before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3921">
                              <w:rPr>
                                <w:rFonts w:ascii="Helvetica" w:hAnsi="Helvetica" w:cs="Helvetica"/>
                                <w:b/>
                                <w:bCs/>
                                <w:color w:val="262626" w:themeColor="text1" w:themeTint="D9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>Comhordaitheoir ócáide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D1569F2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698E51A9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13DFBE34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09908365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080D7D81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0894801B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44032ECD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BB3921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Caithfidh tú:</w:t>
            </w:r>
          </w:p>
          <w:p w14:paraId="492741A5" w14:textId="77777777" w:rsidR="00173195" w:rsidRPr="00BB3921" w:rsidRDefault="00173195" w:rsidP="400C4C7B">
            <w:pPr>
              <w:pStyle w:val="Altanliosta"/>
              <w:numPr>
                <w:ilvl w:val="0"/>
                <w:numId w:val="22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BB3921">
              <w:rPr>
                <w:rFonts w:ascii="Helvetica" w:hAnsi="Helvetica" w:cs="Helvetica"/>
                <w:color w:val="262626" w:themeColor="text1" w:themeTint="D9"/>
                <w:lang w:val="ga-IE"/>
              </w:rPr>
              <w:t>cur síos ginearálta a dhéanamh ar an ócáid</w:t>
            </w:r>
          </w:p>
          <w:p w14:paraId="020E2240" w14:textId="77777777" w:rsidR="00173195" w:rsidRPr="00BB3921" w:rsidRDefault="00173195" w:rsidP="400C4C7B">
            <w:pPr>
              <w:pStyle w:val="Altanliosta"/>
              <w:numPr>
                <w:ilvl w:val="0"/>
                <w:numId w:val="22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BB3921">
              <w:rPr>
                <w:rFonts w:ascii="Helvetica" w:hAnsi="Helvetica" w:cs="Helvetica"/>
                <w:color w:val="262626" w:themeColor="text1" w:themeTint="D9"/>
                <w:lang w:val="ga-IE"/>
              </w:rPr>
              <w:t>smaointe agus tuairimí daoine a bhailiú</w:t>
            </w:r>
          </w:p>
          <w:p w14:paraId="7344936A" w14:textId="77777777" w:rsidR="00173195" w:rsidRPr="00BB3921" w:rsidRDefault="00173195" w:rsidP="400C4C7B">
            <w:pPr>
              <w:pStyle w:val="Altanliosta"/>
              <w:spacing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28D8431F" w14:textId="77777777" w:rsidR="00173195" w:rsidRPr="00BB3921" w:rsidRDefault="00173195" w:rsidP="400C4C7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</w:tr>
      <w:tr w:rsidR="00173195" w:rsidRPr="00BB3921" w14:paraId="6F94AE99" w14:textId="77777777" w:rsidTr="400C4C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8" w:type="dxa"/>
          </w:tcPr>
          <w:p w14:paraId="3E19DCB1" w14:textId="6E019DC7" w:rsidR="00173195" w:rsidRPr="00BB3921" w:rsidRDefault="00173195" w:rsidP="400C4C7B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BB3921">
              <w:rPr>
                <w:rFonts w:ascii="Helvetica" w:hAnsi="Helvetica" w:cs="Helvetica"/>
                <w:noProof/>
                <w:color w:val="262626" w:themeColor="text1" w:themeTint="D9"/>
                <w:kern w:val="2"/>
                <w:lang w:eastAsia="en-US"/>
                <w14:ligatures w14:val="standardContextual"/>
              </w:rPr>
              <w:drawing>
                <wp:anchor distT="0" distB="0" distL="114300" distR="114300" simplePos="0" relativeHeight="251682825" behindDoc="0" locked="0" layoutInCell="1" allowOverlap="1" wp14:anchorId="509F7279" wp14:editId="6E87EA0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13335</wp:posOffset>
                  </wp:positionV>
                  <wp:extent cx="501650" cy="1035050"/>
                  <wp:effectExtent l="0" t="0" r="0" b="0"/>
                  <wp:wrapNone/>
                  <wp:docPr id="841129276" name="Picture 1" descr="A purple stick figure with a check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129276" name="Picture 1" descr="A purple stick figure with a check mark&#10;&#10;Description automatically generated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37" t="35578" r="34697" b="16475"/>
                          <a:stretch/>
                        </pic:blipFill>
                        <pic:spPr bwMode="auto">
                          <a:xfrm>
                            <a:off x="0" y="0"/>
                            <a:ext cx="501650" cy="103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3921">
              <w:rPr>
                <w:rFonts w:ascii="Helvetica" w:hAnsi="Helvetica" w:cs="Helvetica"/>
                <w:noProof/>
                <w:color w:val="262626" w:themeColor="text1" w:themeTint="D9"/>
                <w:kern w:val="2"/>
                <w:lang w:eastAsia="en-US"/>
                <w14:ligatures w14:val="standardContextual"/>
              </w:rPr>
              <mc:AlternateContent>
                <mc:Choice Requires="wps">
                  <w:drawing>
                    <wp:anchor distT="45720" distB="45720" distL="114300" distR="114300" simplePos="0" relativeHeight="251688969" behindDoc="0" locked="0" layoutInCell="1" allowOverlap="1" wp14:anchorId="20E69656" wp14:editId="49221F5C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58420</wp:posOffset>
                      </wp:positionV>
                      <wp:extent cx="692150" cy="311150"/>
                      <wp:effectExtent l="0" t="0" r="12700" b="12700"/>
                      <wp:wrapSquare wrapText="bothSides"/>
                      <wp:docPr id="19356122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1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D1AEE9" w14:textId="77777777" w:rsidR="00173195" w:rsidRPr="00BB3921" w:rsidRDefault="00173195" w:rsidP="00173195">
                                  <w:pPr>
                                    <w:spacing w:before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B3921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262626" w:themeColor="text1" w:themeTint="D9"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  <w:t>Rúnaí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1016EA0E">
                    <v:shape id="_x0000_s1029" style="position:absolute;left:0;text-align:left;margin-left:173.85pt;margin-top:4.6pt;width:54.5pt;height:24.5pt;z-index:2516889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" w14:anchorId="20E69656">
                      <v:textbox>
                        <w:txbxContent>
                          <w:p w:rsidRPr="00BB3921" w:rsidR="00173195" w:rsidP="00173195" w:rsidRDefault="00173195" w14:paraId="493C2ACA" w14:textId="77777777">
                            <w:pPr>
                              <w:spacing w:before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3921">
                              <w:rPr>
                                <w:rFonts w:ascii="Helvetica" w:hAnsi="Helvetica" w:cs="Helvetica"/>
                                <w:b/>
                                <w:bCs/>
                                <w:color w:val="262626" w:themeColor="text1" w:themeTint="D9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>Rúnaí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13446C0" w14:textId="77777777" w:rsidR="00173195" w:rsidRPr="00BB3921" w:rsidRDefault="00173195" w:rsidP="400C4C7B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4D8ADC10" w14:textId="79F6B084" w:rsidR="00173195" w:rsidRPr="00BB3921" w:rsidRDefault="00173195" w:rsidP="400C4C7B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63292103" w14:textId="77777777" w:rsidR="00173195" w:rsidRPr="00BB3921" w:rsidRDefault="00173195" w:rsidP="400C4C7B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3BE4552B" w14:textId="77777777" w:rsidR="00173195" w:rsidRPr="00BB3921" w:rsidRDefault="00173195" w:rsidP="400C4C7B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41A42DBC" w14:textId="5E93BB93" w:rsidR="00173195" w:rsidRPr="00BB3921" w:rsidRDefault="00173195" w:rsidP="400C4C7B">
            <w:pPr>
              <w:spacing w:before="0" w:line="276" w:lineRule="auto"/>
              <w:jc w:val="both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527B5A57" w14:textId="77777777" w:rsidR="00173195" w:rsidRPr="00BB3921" w:rsidRDefault="00173195" w:rsidP="400C4C7B">
            <w:pPr>
              <w:spacing w:before="0"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kern w:val="2"/>
                <w:lang w:eastAsia="en-US"/>
                <w14:ligatures w14:val="standardContextual"/>
              </w:rPr>
              <w:t>Caithfidh tú:</w:t>
            </w:r>
          </w:p>
          <w:p w14:paraId="61459BA9" w14:textId="77777777" w:rsidR="00173195" w:rsidRPr="00BB3921" w:rsidRDefault="00173195" w:rsidP="400C4C7B">
            <w:pPr>
              <w:pStyle w:val="Altanliosta"/>
              <w:numPr>
                <w:ilvl w:val="0"/>
                <w:numId w:val="22"/>
              </w:numPr>
              <w:spacing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an plean gnímh a chur i gcrích</w:t>
            </w:r>
          </w:p>
          <w:p w14:paraId="46719D5A" w14:textId="13CC7F63" w:rsidR="00173195" w:rsidRPr="00BB3921" w:rsidRDefault="00173195" w:rsidP="400C4C7B">
            <w:pPr>
              <w:pStyle w:val="Altanliosta"/>
              <w:numPr>
                <w:ilvl w:val="0"/>
                <w:numId w:val="22"/>
              </w:numPr>
              <w:spacing w:line="276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BB3921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an chéad chruinniú eile a eagrú</w:t>
            </w:r>
          </w:p>
          <w:p w14:paraId="0FAE624F" w14:textId="77777777" w:rsidR="00173195" w:rsidRPr="00BB3921" w:rsidRDefault="00173195" w:rsidP="400C4C7B">
            <w:pPr>
              <w:spacing w:line="276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  <w:p w14:paraId="2FFE37A8" w14:textId="5DA1C188" w:rsidR="00173195" w:rsidRPr="00BB3921" w:rsidRDefault="00173195" w:rsidP="400C4C7B">
            <w:pPr>
              <w:spacing w:line="276" w:lineRule="auto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868" w:type="dxa"/>
          </w:tcPr>
          <w:p w14:paraId="46AA0265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BB3921">
              <w:rPr>
                <w:rFonts w:ascii="Helvetica" w:hAnsi="Helvetica" w:cs="Helvetica"/>
                <w:noProof/>
                <w:color w:val="262626" w:themeColor="text1" w:themeTint="D9"/>
                <w:kern w:val="2"/>
                <w:lang w:eastAsia="en-US"/>
                <w14:ligatures w14:val="standardContextual"/>
              </w:rPr>
              <w:drawing>
                <wp:anchor distT="0" distB="0" distL="114300" distR="114300" simplePos="0" relativeHeight="251683849" behindDoc="0" locked="0" layoutInCell="1" allowOverlap="1" wp14:anchorId="3D19D627" wp14:editId="233965D2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70485</wp:posOffset>
                  </wp:positionV>
                  <wp:extent cx="609600" cy="1079500"/>
                  <wp:effectExtent l="0" t="0" r="0" b="6350"/>
                  <wp:wrapNone/>
                  <wp:docPr id="279982987" name="Picture 1" descr="A purple stick figure with a sta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982987" name="Picture 1" descr="A purple stick figure with a star on it&#10;&#10;Description automatically generated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8" t="19994" r="22245" b="30021"/>
                          <a:stretch/>
                        </pic:blipFill>
                        <pic:spPr bwMode="auto">
                          <a:xfrm>
                            <a:off x="0" y="0"/>
                            <a:ext cx="60960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3921">
              <w:rPr>
                <w:rFonts w:ascii="Helvetica" w:hAnsi="Helvetica" w:cs="Helvetica"/>
                <w:noProof/>
                <w:color w:val="262626" w:themeColor="text1" w:themeTint="D9"/>
                <w:kern w:val="2"/>
                <w:lang w:eastAsia="en-US"/>
                <w14:ligatures w14:val="standardContextual"/>
              </w:rPr>
              <mc:AlternateContent>
                <mc:Choice Requires="wps">
                  <w:drawing>
                    <wp:anchor distT="45720" distB="45720" distL="114300" distR="114300" simplePos="0" relativeHeight="251689993" behindDoc="0" locked="0" layoutInCell="1" allowOverlap="1" wp14:anchorId="6C03DFFC" wp14:editId="6BB4B750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56515</wp:posOffset>
                      </wp:positionV>
                      <wp:extent cx="2190750" cy="311150"/>
                      <wp:effectExtent l="0" t="0" r="19050" b="12700"/>
                      <wp:wrapSquare wrapText="bothSides"/>
                      <wp:docPr id="5681030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012EA" w14:textId="77777777" w:rsidR="00173195" w:rsidRPr="00BB3921" w:rsidRDefault="00173195" w:rsidP="00173195">
                                  <w:pPr>
                                    <w:spacing w:before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B3921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262626" w:themeColor="text1" w:themeTint="D9"/>
                                      <w:kern w:val="2"/>
                                      <w:sz w:val="28"/>
                                      <w:szCs w:val="28"/>
                                      <w:lang w:eastAsia="en-US"/>
                                      <w14:ligatures w14:val="standardContextual"/>
                                    </w:rPr>
                                    <w:t>Oifigeach margaíochta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6E2DBF5C">
                    <v:shape id="_x0000_s1030" style="position:absolute;left:0;text-align:left;margin-left:58.95pt;margin-top:4.45pt;width:172.5pt;height:24.5pt;z-index:2516899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" w14:anchorId="6C03DFFC">
                      <v:textbox>
                        <w:txbxContent>
                          <w:p w:rsidRPr="00BB3921" w:rsidR="00173195" w:rsidP="00173195" w:rsidRDefault="00173195" w14:paraId="40AF1C11" w14:textId="77777777">
                            <w:pPr>
                              <w:spacing w:before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3921">
                              <w:rPr>
                                <w:rFonts w:ascii="Helvetica" w:hAnsi="Helvetica" w:cs="Helvetica"/>
                                <w:b/>
                                <w:bCs/>
                                <w:color w:val="262626" w:themeColor="text1" w:themeTint="D9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>Oifigeach margaíochta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32AB8C8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18FF8D33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1ED8AE61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79A68957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04EFC11A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  <w:p w14:paraId="7CCFA489" w14:textId="77777777" w:rsidR="00173195" w:rsidRPr="00BB3921" w:rsidRDefault="00173195" w:rsidP="400C4C7B">
            <w:pPr>
              <w:spacing w:before="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  <w:r w:rsidRPr="00BB3921"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  <w:t>Caithfidh tú:</w:t>
            </w:r>
          </w:p>
          <w:p w14:paraId="44E80E69" w14:textId="77777777" w:rsidR="00173195" w:rsidRPr="00BB3921" w:rsidRDefault="00173195" w:rsidP="400C4C7B">
            <w:pPr>
              <w:pStyle w:val="Altanliosta"/>
              <w:numPr>
                <w:ilvl w:val="0"/>
                <w:numId w:val="22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BB3921">
              <w:rPr>
                <w:rFonts w:ascii="Helvetica" w:hAnsi="Helvetica" w:cs="Helvetica"/>
                <w:color w:val="262626" w:themeColor="text1" w:themeTint="D9"/>
                <w:lang w:val="ga-IE"/>
              </w:rPr>
              <w:t>smaointe agus tuairimí daoine a bhailiú faoin bhfeachtas margaíochta</w:t>
            </w:r>
          </w:p>
          <w:p w14:paraId="157DA8B1" w14:textId="77777777" w:rsidR="00173195" w:rsidRPr="00BB3921" w:rsidRDefault="00173195" w:rsidP="400C4C7B">
            <w:pPr>
              <w:pStyle w:val="Altanliosta"/>
              <w:numPr>
                <w:ilvl w:val="0"/>
                <w:numId w:val="22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BB3921">
              <w:rPr>
                <w:rFonts w:ascii="Helvetica" w:hAnsi="Helvetica" w:cs="Helvetica"/>
                <w:color w:val="262626" w:themeColor="text1" w:themeTint="D9"/>
                <w:lang w:val="ga-IE"/>
              </w:rPr>
              <w:t>plean gnímh margaíochta a chur i gcrích</w:t>
            </w:r>
          </w:p>
          <w:p w14:paraId="10BD39EA" w14:textId="77777777" w:rsidR="00173195" w:rsidRPr="00BB3921" w:rsidRDefault="00173195" w:rsidP="400C4C7B">
            <w:pPr>
              <w:pStyle w:val="Altanliosta"/>
              <w:spacing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46636E8B" w14:textId="77777777" w:rsidR="00173195" w:rsidRPr="00BB3921" w:rsidRDefault="00173195" w:rsidP="400C4C7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kern w:val="2"/>
                <w:lang w:eastAsia="en-US"/>
                <w14:ligatures w14:val="standardContextual"/>
              </w:rPr>
            </w:pPr>
          </w:p>
        </w:tc>
      </w:tr>
    </w:tbl>
    <w:p w14:paraId="46E6BE80" w14:textId="50A54D66" w:rsidR="00173195" w:rsidRPr="00BB3921" w:rsidRDefault="00173195" w:rsidP="400C4C7B">
      <w:pPr>
        <w:spacing w:line="276" w:lineRule="auto"/>
        <w:rPr>
          <w:rFonts w:ascii="Arial" w:hAnsi="Arial" w:cs="Arial"/>
          <w:b/>
          <w:bCs/>
          <w:color w:val="065F6F" w:themeColor="accent1" w:themeShade="80"/>
          <w:sz w:val="40"/>
          <w:szCs w:val="40"/>
        </w:rPr>
      </w:pPr>
      <w:r w:rsidRPr="00BB3921">
        <w:rPr>
          <w:rFonts w:ascii="Arial" w:hAnsi="Arial" w:cs="Arial"/>
          <w:color w:val="065F6F" w:themeColor="accent1" w:themeShade="80"/>
          <w:sz w:val="40"/>
          <w:szCs w:val="40"/>
        </w:rPr>
        <w:br w:type="page"/>
      </w:r>
    </w:p>
    <w:p w14:paraId="1D271EC0" w14:textId="13B5A2BF" w:rsidR="00173195" w:rsidRPr="00BB3921" w:rsidRDefault="00173195" w:rsidP="400C4C7B">
      <w:pPr>
        <w:rPr>
          <w:rFonts w:ascii="Helvetica" w:hAnsi="Helvetica" w:cs="Helvetica"/>
          <w:b/>
          <w:bCs/>
          <w:color w:val="262626" w:themeColor="text1" w:themeTint="D9"/>
          <w:sz w:val="44"/>
          <w:szCs w:val="44"/>
        </w:rPr>
      </w:pPr>
    </w:p>
    <w:p w14:paraId="00D374F6" w14:textId="7E06ADBD" w:rsidR="00173195" w:rsidRPr="00BB3921" w:rsidRDefault="00173195" w:rsidP="400C4C7B">
      <w:pPr>
        <w:spacing w:before="0"/>
        <w:jc w:val="center"/>
        <w:rPr>
          <w:rFonts w:ascii="Helvetica" w:hAnsi="Helvetica" w:cs="Helvetica"/>
          <w:b/>
          <w:bCs/>
          <w:color w:val="262626" w:themeColor="text1" w:themeTint="D9"/>
          <w:sz w:val="44"/>
          <w:szCs w:val="44"/>
        </w:rPr>
      </w:pPr>
      <w:r w:rsidRPr="00BB3921">
        <w:rPr>
          <w:rFonts w:ascii="Helvetica" w:hAnsi="Helvetica" w:cs="Helvetica"/>
          <w:b/>
          <w:bCs/>
          <w:color w:val="262626" w:themeColor="text1" w:themeTint="D9"/>
          <w:sz w:val="44"/>
          <w:szCs w:val="44"/>
        </w:rPr>
        <w:t>Teanga an chruinnithe</w:t>
      </w:r>
    </w:p>
    <w:p w14:paraId="579460F2" w14:textId="77777777" w:rsidR="005B59F2" w:rsidRDefault="005B59F2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</w:p>
    <w:p w14:paraId="4B3AA03D" w14:textId="71229AAA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Tús a chur le chruinniú</w:t>
      </w:r>
    </w:p>
    <w:p w14:paraId="232217B5" w14:textId="0D6350D0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Ba mhaith liom fáilte a chur romhaibh ar fad anseo inniu.</w:t>
      </w:r>
    </w:p>
    <w:p w14:paraId="6DF44DFF" w14:textId="7258010C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Tá mé buíoch díbh as a bheith páirteach sa chruinniú inniu.</w:t>
      </w:r>
    </w:p>
    <w:p w14:paraId="50612845" w14:textId="05D9CADE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Cuirimis muid féin in aithne ar dtús.</w:t>
      </w:r>
    </w:p>
    <w:p w14:paraId="3A52C9FD" w14:textId="77777777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</w:p>
    <w:p w14:paraId="151BD078" w14:textId="77777777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Clár an chruinnithe a phlé</w:t>
      </w:r>
    </w:p>
    <w:p w14:paraId="67195219" w14:textId="5D32D31E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Tabharfaidh mé amach an clár oibre.</w:t>
      </w:r>
    </w:p>
    <w:p w14:paraId="516F865D" w14:textId="3B061189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An bhfuil clár an chruinnithe agaibh ar fad?</w:t>
      </w:r>
    </w:p>
    <w:p w14:paraId="3E826C3C" w14:textId="5E09BF49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An bhfuil sibh ar fad sásta leis na miontuairiscí ón gcruinniú deireanach?</w:t>
      </w:r>
    </w:p>
    <w:p w14:paraId="2C7F1A75" w14:textId="45BE1488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Tá roinnt nithe ag </w:t>
      </w:r>
      <w:r w:rsidR="00251122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éirí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ó na miontuairiscí deireanacha …</w:t>
      </w:r>
    </w:p>
    <w:p w14:paraId="2326BA1F" w14:textId="77777777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</w:p>
    <w:p w14:paraId="1FBEF2E8" w14:textId="352D2119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Topaicí a phlé agus a stiúradh</w:t>
      </w:r>
    </w:p>
    <w:p w14:paraId="7B79783B" w14:textId="77777777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noProof/>
          <w:kern w:val="2"/>
          <w:lang w:eastAsia="en-US"/>
          <w14:ligatures w14:val="standardContextual"/>
        </w:rPr>
        <w:drawing>
          <wp:anchor distT="0" distB="0" distL="114300" distR="114300" simplePos="0" relativeHeight="251691017" behindDoc="0" locked="0" layoutInCell="1" allowOverlap="1" wp14:anchorId="0EE96024" wp14:editId="3C8FE86D">
            <wp:simplePos x="0" y="0"/>
            <wp:positionH relativeFrom="column">
              <wp:posOffset>3506189</wp:posOffset>
            </wp:positionH>
            <wp:positionV relativeFrom="paragraph">
              <wp:posOffset>91613</wp:posOffset>
            </wp:positionV>
            <wp:extent cx="2362859" cy="3835400"/>
            <wp:effectExtent l="0" t="0" r="0" b="0"/>
            <wp:wrapNone/>
            <wp:docPr id="571656192" name="Picture 1" descr="Purple person holding a book and covering his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56192" name="Picture 1" descr="Purple person holding a book and covering his mouth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4" t="28875" r="30125" b="27307"/>
                    <a:stretch/>
                  </pic:blipFill>
                  <pic:spPr bwMode="auto">
                    <a:xfrm>
                      <a:off x="0" y="0"/>
                      <a:ext cx="2367743" cy="384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Leanfaimid ar aghaidh go dtí an chéad mhír eile.</w:t>
      </w:r>
    </w:p>
    <w:p w14:paraId="7E067A59" w14:textId="1F5B79C0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Ba mhaith liom pointe a ardú faoi ...</w:t>
      </w:r>
    </w:p>
    <w:p w14:paraId="59909F8B" w14:textId="4C4177E4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An féidir leat an pointe sin a fhorbairt?</w:t>
      </w:r>
    </w:p>
    <w:p w14:paraId="1C45710A" w14:textId="2F7E7D52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Cad a cheapann sibh faoi seo?</w:t>
      </w:r>
    </w:p>
    <w:p w14:paraId="2F0E426F" w14:textId="135A8109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Tiocfaimid ar ais chuige sin ar ball.</w:t>
      </w:r>
    </w:p>
    <w:p w14:paraId="51175FD5" w14:textId="4F61E63F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</w:p>
    <w:p w14:paraId="08C46179" w14:textId="3750247C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Ag aontú nó ag easaontú go béasach</w:t>
      </w:r>
    </w:p>
    <w:p w14:paraId="70DC126E" w14:textId="77777777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Aontaím go hiomlán leis an bpointe atá déanta agat.</w:t>
      </w:r>
    </w:p>
    <w:p w14:paraId="45BBFDFF" w14:textId="7D70EB44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Is léir go bhfuil muid ar aon intinn faoi seo.</w:t>
      </w:r>
    </w:p>
    <w:p w14:paraId="580BF92D" w14:textId="5C917946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I gcead duit, ní dóigh liom go bhfuil sé sin ceart.</w:t>
      </w:r>
    </w:p>
    <w:p w14:paraId="5E630F82" w14:textId="77777777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Tuigim céard atá á rá agat, ach …</w:t>
      </w:r>
    </w:p>
    <w:p w14:paraId="1956D81A" w14:textId="00F9E608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Feicim cad é atá tú a mhaíomh, ach …</w:t>
      </w:r>
    </w:p>
    <w:p w14:paraId="33AD2A2C" w14:textId="77777777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</w:p>
    <w:p w14:paraId="1537B3D4" w14:textId="3E79BBA9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Cinneadh a dhéanamh / Vóta a chaitheamh</w:t>
      </w:r>
    </w:p>
    <w:p w14:paraId="14FA7754" w14:textId="737FD9F9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Ní mór dúinn cinneadh a dhéanamh ar ...</w:t>
      </w:r>
    </w:p>
    <w:p w14:paraId="67C0848A" w14:textId="1214F849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An bhfuil muid ar fad ar aon intinn faoi seo?</w:t>
      </w:r>
    </w:p>
    <w:p w14:paraId="5FA996B8" w14:textId="757C0D24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Cuirfimid an cinneadh chun vóta.</w:t>
      </w:r>
    </w:p>
    <w:p w14:paraId="080802F7" w14:textId="4C5054EC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i gcoinne/in aghaidh an rúin </w:t>
      </w:r>
      <w:r w:rsidR="000024E9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nó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ar son/i bhfabhar an rúin. </w:t>
      </w:r>
    </w:p>
    <w:p w14:paraId="36666358" w14:textId="4985BCF8" w:rsidR="00173195" w:rsidRPr="00BB3921" w:rsidRDefault="00173195" w:rsidP="400C4C7B">
      <w:pPr>
        <w:spacing w:before="0" w:line="276" w:lineRule="auto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vóta cinniúnach/vóta réitigh</w:t>
      </w:r>
    </w:p>
    <w:p w14:paraId="10FE07DB" w14:textId="52FE5D99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</w:p>
    <w:p w14:paraId="7C800AB6" w14:textId="28DE8204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Plean gnímh a chur le chéile</w:t>
      </w:r>
    </w:p>
    <w:p w14:paraId="5727E41F" w14:textId="77777777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Tá roinnt pointí gnímh ag eascairt as an méid a pléadh …</w:t>
      </w:r>
    </w:p>
    <w:p w14:paraId="30676AC8" w14:textId="2AAF55A1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Ar mhiste leatsa a bheith freagrach as x</w:t>
      </w:r>
      <w:r w:rsidR="007C6460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?</w:t>
      </w:r>
    </w:p>
    <w:p w14:paraId="0A783541" w14:textId="006F7E3E" w:rsidR="00173195" w:rsidRPr="00BB3921" w:rsidRDefault="00173195" w:rsidP="400C4C7B">
      <w:pPr>
        <w:spacing w:before="0" w:line="276" w:lineRule="auto"/>
        <w:ind w:left="2880" w:hanging="288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An mbeadh an t</w:t>
      </w:r>
      <w:r w:rsidR="001474D4">
        <w:rPr>
          <w:rFonts w:ascii="Helvetica" w:eastAsia="Aptos" w:hAnsi="Helvetica" w:cs="Helvetica"/>
          <w:kern w:val="2"/>
          <w:lang w:eastAsia="en-US"/>
          <w14:ligatures w14:val="standardContextual"/>
        </w:rPr>
        <w:noBreakHyphen/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am agatsa an cheist a fhiosrú?</w:t>
      </w:r>
    </w:p>
    <w:p w14:paraId="409FB3BD" w14:textId="5AF7CC26" w:rsidR="00173195" w:rsidRPr="00BB3921" w:rsidRDefault="00173195" w:rsidP="400C4C7B">
      <w:pPr>
        <w:spacing w:before="0" w:line="276" w:lineRule="auto"/>
        <w:ind w:left="2880" w:hanging="288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An dóigh leat go bhféadfaí sin a chur i gcrích faoin </w:t>
      </w:r>
      <w:r w:rsidR="00251122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Aoine.</w:t>
      </w:r>
    </w:p>
    <w:p w14:paraId="49BF2B2F" w14:textId="77777777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</w:p>
    <w:p w14:paraId="45E87587" w14:textId="13C5D4A8" w:rsidR="00173195" w:rsidRPr="00BB3921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u w:val="single"/>
          <w:lang w:eastAsia="en-US"/>
          <w14:ligatures w14:val="standardContextual"/>
        </w:rPr>
        <w:t>Deireadh a chur le cruinniú</w:t>
      </w:r>
    </w:p>
    <w:p w14:paraId="01F19284" w14:textId="2CD8400B" w:rsidR="00173195" w:rsidRPr="00BB3921" w:rsidRDefault="00173195" w:rsidP="400C4C7B">
      <w:pPr>
        <w:spacing w:before="0" w:line="276" w:lineRule="auto"/>
        <w:ind w:left="2880" w:hanging="288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Míle buíochas as an obair fhiúntach a rinne </w:t>
      </w:r>
      <w:r w:rsidR="00251122"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sibh</w:t>
      </w: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 xml:space="preserve"> inniu.</w:t>
      </w:r>
    </w:p>
    <w:p w14:paraId="2B8E7698" w14:textId="0C5380A2" w:rsidR="00173195" w:rsidRPr="00BB3921" w:rsidRDefault="00173195" w:rsidP="400C4C7B">
      <w:pPr>
        <w:spacing w:before="0" w:line="276" w:lineRule="auto"/>
        <w:ind w:left="2880" w:hanging="288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Tá obair na gcapall/éacht oibre déanta agaibh.</w:t>
      </w:r>
    </w:p>
    <w:p w14:paraId="1368783F" w14:textId="128C08FC" w:rsidR="00173195" w:rsidRPr="00BB3921" w:rsidRDefault="00173195" w:rsidP="400C4C7B">
      <w:pPr>
        <w:spacing w:before="0" w:line="276" w:lineRule="auto"/>
        <w:ind w:left="2880" w:hanging="288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Tiocfaimid le chéile arís i gceann …</w:t>
      </w:r>
    </w:p>
    <w:p w14:paraId="5AF1F053" w14:textId="2374CBAB" w:rsidR="00103784" w:rsidRPr="00E67A5D" w:rsidRDefault="00173195" w:rsidP="400C4C7B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kern w:val="2"/>
          <w:lang w:eastAsia="en-US"/>
          <w14:ligatures w14:val="standardContextual"/>
        </w:rPr>
      </w:pPr>
      <w:r w:rsidRPr="00BB3921">
        <w:rPr>
          <w:rFonts w:ascii="Helvetica" w:eastAsia="Aptos" w:hAnsi="Helvetica" w:cs="Helvetica"/>
          <w:kern w:val="2"/>
          <w:lang w:eastAsia="en-US"/>
          <w14:ligatures w14:val="standardContextual"/>
        </w:rPr>
        <w:t>Beidh an chéad chruinniú eile ar an …</w:t>
      </w:r>
    </w:p>
    <w:sectPr w:rsidR="00103784" w:rsidRPr="00E67A5D" w:rsidSect="00D37AEB">
      <w:headerReference w:type="default" r:id="rId27"/>
      <w:footerReference w:type="default" r:id="rId28"/>
      <w:footerReference w:type="first" r:id="rId29"/>
      <w:pgSz w:w="11906" w:h="16838" w:code="9"/>
      <w:pgMar w:top="1440" w:right="1080" w:bottom="1440" w:left="1080" w:header="144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8AB8F" w14:textId="77777777" w:rsidR="00B35F29" w:rsidRPr="00BB3921" w:rsidRDefault="00B35F29" w:rsidP="008D48F8">
      <w:r w:rsidRPr="00BB3921">
        <w:separator/>
      </w:r>
    </w:p>
  </w:endnote>
  <w:endnote w:type="continuationSeparator" w:id="0">
    <w:p w14:paraId="0A2E5EFF" w14:textId="77777777" w:rsidR="00B35F29" w:rsidRPr="00BB3921" w:rsidRDefault="00B35F29" w:rsidP="008D48F8">
      <w:r w:rsidRPr="00BB3921">
        <w:continuationSeparator/>
      </w:r>
    </w:p>
  </w:endnote>
  <w:endnote w:type="continuationNotice" w:id="1">
    <w:p w14:paraId="69CBDB2B" w14:textId="77777777" w:rsidR="00B35F29" w:rsidRPr="00BB3921" w:rsidRDefault="00B35F29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BB3921" w14:paraId="058AD548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1A107CA7" w14:textId="77777777" w:rsidR="00C22132" w:rsidRPr="00BB3921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BB3921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B2F5C5D" wp14:editId="02F71110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2082658207" name="Straight Connector 20826582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<w:pict w14:anchorId="77C97DDB">
                  <v:line id="Straight Connector 1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62D6FA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C22132" w:rsidRPr="00BB3921" w14:paraId="0662E672" w14:textId="77777777" w:rsidTr="00777D1B">
      <w:trPr>
        <w:trHeight w:val="16"/>
        <w:jc w:val="center"/>
      </w:trPr>
      <w:tc>
        <w:tcPr>
          <w:tcW w:w="1518" w:type="dxa"/>
          <w:shd w:val="clear" w:color="auto" w:fill="auto"/>
          <w:vAlign w:val="center"/>
        </w:tcPr>
        <w:p w14:paraId="3A24F0FD" w14:textId="77777777" w:rsidR="00C22132" w:rsidRPr="00BB3921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BB3921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564BE8" wp14:editId="18AAECDC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557788075" name="Picture 557788075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363DFED7" w14:textId="758341D9" w:rsidR="00C22132" w:rsidRPr="00BB3921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BB3921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="00DA72E8" w:rsidRPr="00BB3921">
            <w:rPr>
              <w:color w:val="575757"/>
              <w:sz w:val="18"/>
            </w:rPr>
            <w:t>Lárionad na Gaeilge, Ollscoil Mhá Nuad</w:t>
          </w:r>
        </w:p>
      </w:tc>
      <w:tc>
        <w:tcPr>
          <w:tcW w:w="3650" w:type="dxa"/>
          <w:shd w:val="clear" w:color="auto" w:fill="auto"/>
          <w:vAlign w:val="center"/>
        </w:tcPr>
        <w:p w14:paraId="03664B49" w14:textId="77777777" w:rsidR="00C22132" w:rsidRPr="00BB3921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BB3921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BB3921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BB3921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BB3921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BB3921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7FB32F4" w14:textId="6D4BD820" w:rsidR="0090360E" w:rsidRPr="00BB3921" w:rsidRDefault="0090360E" w:rsidP="00C22132">
    <w:pPr>
      <w:pStyle w:val="Buntsc"/>
      <w:spacing w:befor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BB3921" w14:paraId="3EB7A393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2A594BA4" w14:textId="77777777" w:rsidR="00C22132" w:rsidRPr="00BB3921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BB3921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4C9C511A" wp14:editId="23E03C79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437188552" name="Straight Connector 4371885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<w:pict w14:anchorId="6D590D36">
                  <v:line id="Straight Connector 1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36DA0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BB3921" w:rsidRPr="00BB3921" w14:paraId="7763D982" w14:textId="77777777">
      <w:trPr>
        <w:jc w:val="center"/>
      </w:trPr>
      <w:tc>
        <w:tcPr>
          <w:tcW w:w="1518" w:type="dxa"/>
          <w:shd w:val="clear" w:color="auto" w:fill="auto"/>
          <w:vAlign w:val="center"/>
        </w:tcPr>
        <w:p w14:paraId="260B25CE" w14:textId="77777777" w:rsidR="00BB3921" w:rsidRPr="00BB3921" w:rsidRDefault="00BB3921" w:rsidP="00BB3921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BB3921">
            <w:rPr>
              <w:noProof/>
            </w:rPr>
            <w:drawing>
              <wp:anchor distT="0" distB="0" distL="114300" distR="114300" simplePos="0" relativeHeight="251660293" behindDoc="0" locked="0" layoutInCell="1" allowOverlap="1" wp14:anchorId="6C7CA241" wp14:editId="04698F94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1006088673" name="Picture 1006088673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14B61CCA" w14:textId="418619C7" w:rsidR="00BB3921" w:rsidRPr="00BB3921" w:rsidRDefault="00BB3921" w:rsidP="00BB3921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BB3921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Pr="00BB3921">
            <w:rPr>
              <w:color w:val="575757"/>
              <w:sz w:val="18"/>
            </w:rPr>
            <w:t>Lárionad na Gaeilge, Ollscoil Mhá Nuad</w:t>
          </w:r>
        </w:p>
      </w:tc>
      <w:tc>
        <w:tcPr>
          <w:tcW w:w="3650" w:type="dxa"/>
          <w:shd w:val="clear" w:color="auto" w:fill="auto"/>
          <w:vAlign w:val="center"/>
        </w:tcPr>
        <w:p w14:paraId="297B39C4" w14:textId="77777777" w:rsidR="00BB3921" w:rsidRPr="00BB3921" w:rsidRDefault="00BB3921" w:rsidP="00BB3921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BB3921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BB3921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BB3921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BB3921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BB3921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C9F84BB" w14:textId="3046272A" w:rsidR="00C22132" w:rsidRPr="00BB3921" w:rsidRDefault="00C22132" w:rsidP="00C22132">
    <w:pPr>
      <w:pStyle w:val="Buntsc"/>
      <w:spacing w:befor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295E9B" w14:textId="77777777" w:rsidR="00B35F29" w:rsidRPr="00BB3921" w:rsidRDefault="00B35F29" w:rsidP="008D48F8">
      <w:r w:rsidRPr="00BB3921">
        <w:separator/>
      </w:r>
    </w:p>
  </w:footnote>
  <w:footnote w:type="continuationSeparator" w:id="0">
    <w:p w14:paraId="5D762DE7" w14:textId="77777777" w:rsidR="00B35F29" w:rsidRPr="00BB3921" w:rsidRDefault="00B35F29" w:rsidP="008D48F8">
      <w:r w:rsidRPr="00BB3921">
        <w:continuationSeparator/>
      </w:r>
    </w:p>
  </w:footnote>
  <w:footnote w:type="continuationNotice" w:id="1">
    <w:p w14:paraId="3BC0EC64" w14:textId="77777777" w:rsidR="00B35F29" w:rsidRPr="00BB3921" w:rsidRDefault="00B35F29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2BAB9" w14:textId="16E1F511" w:rsidR="00510C81" w:rsidRPr="00BB3921" w:rsidRDefault="00977681" w:rsidP="00D9776E">
    <w:pPr>
      <w:pStyle w:val="Ceanntsc"/>
      <w:jc w:val="right"/>
      <w:rPr>
        <w:rFonts w:ascii="Helvetica" w:hAnsi="Helvetica" w:cs="Helvetica"/>
        <w:b/>
        <w:bCs/>
        <w:color w:val="000000" w:themeColor="text1"/>
      </w:rPr>
    </w:pPr>
    <w:r w:rsidRPr="00BB3921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0675D8B" wp14:editId="176F9A0E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914400"/>
              <wp:effectExtent l="0" t="0" r="0" b="0"/>
              <wp:wrapNone/>
              <wp:docPr id="3876767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2BCE4511">
            <v:rect id="Rectangle 5" style="position:absolute;margin-left:560.8pt;margin-top:0;width:612pt;height:1in;z-index:-2516561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spid="_x0000_s1026" fillcolor="#2bd5f3 [1951]" stroked="f" w14:anchorId="0D1E13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">
              <w10:wrap anchorx="page" anchory="page"/>
            </v:rect>
          </w:pict>
        </mc:Fallback>
      </mc:AlternateContent>
    </w:r>
    <w:r w:rsidR="00F22161" w:rsidRPr="00BB3921">
      <w:rPr>
        <w:noProof/>
      </w:rPr>
      <w:drawing>
        <wp:anchor distT="0" distB="0" distL="114300" distR="114300" simplePos="0" relativeHeight="251658245" behindDoc="0" locked="0" layoutInCell="1" allowOverlap="1" wp14:anchorId="52794514" wp14:editId="7C075174">
          <wp:simplePos x="0" y="0"/>
          <wp:positionH relativeFrom="column">
            <wp:posOffset>-148951</wp:posOffset>
          </wp:positionH>
          <wp:positionV relativeFrom="paragraph">
            <wp:posOffset>-208280</wp:posOffset>
          </wp:positionV>
          <wp:extent cx="1115736" cy="1115736"/>
          <wp:effectExtent l="0" t="0" r="0" b="0"/>
          <wp:wrapNone/>
          <wp:docPr id="1483867910" name="Picture 22" descr="A black background with a rainbow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867910" name="Picture 22" descr="A black background with a rainbow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736" cy="111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76E" w:rsidRPr="00BB3921">
      <w:rPr>
        <w:rFonts w:ascii="Helvetica" w:hAnsi="Helvetica" w:cs="Helvetica"/>
        <w:b/>
        <w:bCs/>
        <w:color w:val="FFFFFF" w:themeColor="background1"/>
      </w:rPr>
      <w:br/>
    </w:r>
    <w:r w:rsidR="00DA72E8" w:rsidRPr="00BB3921">
      <w:rPr>
        <w:rFonts w:ascii="Helvetica" w:hAnsi="Helvetica" w:cs="Helvetica"/>
        <w:b/>
        <w:bCs/>
        <w:color w:val="000000" w:themeColor="text1"/>
      </w:rPr>
      <w:t>S</w:t>
    </w:r>
    <w:r w:rsidR="002E3E2A" w:rsidRPr="00BB3921">
      <w:rPr>
        <w:rFonts w:ascii="Helvetica" w:hAnsi="Helvetica" w:cs="Helvetica"/>
        <w:b/>
        <w:bCs/>
        <w:color w:val="000000" w:themeColor="text1"/>
      </w:rPr>
      <w:t xml:space="preserve">raith </w:t>
    </w:r>
    <w:r w:rsidR="00DA72E8" w:rsidRPr="00BB3921">
      <w:rPr>
        <w:rFonts w:ascii="Helvetica" w:hAnsi="Helvetica" w:cs="Helvetica"/>
        <w:b/>
        <w:bCs/>
        <w:color w:val="000000" w:themeColor="text1"/>
      </w:rPr>
      <w:t>2</w:t>
    </w:r>
    <w:r w:rsidR="00754A7E" w:rsidRPr="00BB3921">
      <w:rPr>
        <w:rFonts w:ascii="Helvetica" w:hAnsi="Helvetica" w:cs="Helvetica"/>
        <w:b/>
        <w:bCs/>
        <w:color w:val="000000" w:themeColor="text1"/>
      </w:rPr>
      <w:t xml:space="preserve">: </w:t>
    </w:r>
    <w:r w:rsidR="009E683A" w:rsidRPr="00BB3921">
      <w:rPr>
        <w:rFonts w:ascii="Helvetica" w:hAnsi="Helvetica" w:cs="Helvetica"/>
        <w:b/>
        <w:bCs/>
        <w:color w:val="000000" w:themeColor="text1"/>
      </w:rPr>
      <w:t xml:space="preserve">Ceacht </w:t>
    </w:r>
    <w:r w:rsidR="004D341E" w:rsidRPr="00BB3921">
      <w:rPr>
        <w:rFonts w:ascii="Helvetica" w:hAnsi="Helvetica" w:cs="Helvetica"/>
        <w:b/>
        <w:bCs/>
        <w:color w:val="000000" w:themeColor="text1"/>
      </w:rPr>
      <w:t>1</w:t>
    </w:r>
    <w:r w:rsidR="00A13D39" w:rsidRPr="00BB3921">
      <w:rPr>
        <w:rFonts w:ascii="Helvetica" w:hAnsi="Helvetica" w:cs="Helvetica"/>
        <w:b/>
        <w:bCs/>
        <w:color w:val="000000" w:themeColor="text1"/>
      </w:rPr>
      <w:t>3</w:t>
    </w:r>
    <w:r w:rsidR="00BB3921" w:rsidRPr="00BB3921">
      <w:rPr>
        <w:rFonts w:ascii="Helvetica" w:hAnsi="Helvetica" w:cs="Helvetica"/>
        <w:b/>
        <w:bCs/>
        <w:color w:val="000000" w:themeColor="text1"/>
      </w:rPr>
      <w:br/>
    </w:r>
    <w:r w:rsidR="00754A7E" w:rsidRPr="00BB3921">
      <w:rPr>
        <w:rFonts w:ascii="Helvetica" w:hAnsi="Helvetica" w:cs="Helvetica"/>
        <w:b/>
        <w:bCs/>
        <w:color w:val="000000" w:themeColor="text1"/>
      </w:rPr>
      <w:t>Ag freastal ar chruinniú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J813KCkW" int2:invalidationBookmarkName="" int2:hashCode="BD2Q9NY3xt1/1/" int2:id="tuHPN906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ostaurchar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1" w15:restartNumberingAfterBreak="0">
    <w:nsid w:val="0466627A"/>
    <w:multiLevelType w:val="hybridMultilevel"/>
    <w:tmpl w:val="F1BC5BC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437F43"/>
    <w:multiLevelType w:val="hybridMultilevel"/>
    <w:tmpl w:val="EE724AE0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776E39"/>
    <w:multiLevelType w:val="hybridMultilevel"/>
    <w:tmpl w:val="46E081DE"/>
    <w:lvl w:ilvl="0" w:tplc="A22C13FC">
      <w:start w:val="1"/>
      <w:numFmt w:val="decimal"/>
      <w:pStyle w:val="Ceannteideal2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647CC"/>
    <w:multiLevelType w:val="hybridMultilevel"/>
    <w:tmpl w:val="47B688A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color w:val="077183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F93BF5"/>
    <w:multiLevelType w:val="hybridMultilevel"/>
    <w:tmpl w:val="AECE80A0"/>
    <w:lvl w:ilvl="0" w:tplc="05726204">
      <w:start w:val="1"/>
      <w:numFmt w:val="decimal"/>
      <w:lvlText w:val="%1."/>
      <w:lvlJc w:val="left"/>
      <w:pPr>
        <w:ind w:left="1020" w:hanging="360"/>
      </w:pPr>
    </w:lvl>
    <w:lvl w:ilvl="1" w:tplc="A46E860C">
      <w:start w:val="1"/>
      <w:numFmt w:val="decimal"/>
      <w:lvlText w:val="%2."/>
      <w:lvlJc w:val="left"/>
      <w:pPr>
        <w:ind w:left="1020" w:hanging="360"/>
      </w:pPr>
    </w:lvl>
    <w:lvl w:ilvl="2" w:tplc="ECE007F8">
      <w:start w:val="1"/>
      <w:numFmt w:val="decimal"/>
      <w:lvlText w:val="%3."/>
      <w:lvlJc w:val="left"/>
      <w:pPr>
        <w:ind w:left="1020" w:hanging="360"/>
      </w:pPr>
    </w:lvl>
    <w:lvl w:ilvl="3" w:tplc="38B86160">
      <w:start w:val="1"/>
      <w:numFmt w:val="decimal"/>
      <w:lvlText w:val="%4."/>
      <w:lvlJc w:val="left"/>
      <w:pPr>
        <w:ind w:left="1020" w:hanging="360"/>
      </w:pPr>
    </w:lvl>
    <w:lvl w:ilvl="4" w:tplc="2B46A1FA">
      <w:start w:val="1"/>
      <w:numFmt w:val="decimal"/>
      <w:lvlText w:val="%5."/>
      <w:lvlJc w:val="left"/>
      <w:pPr>
        <w:ind w:left="1020" w:hanging="360"/>
      </w:pPr>
    </w:lvl>
    <w:lvl w:ilvl="5" w:tplc="82D0029A">
      <w:start w:val="1"/>
      <w:numFmt w:val="decimal"/>
      <w:lvlText w:val="%6."/>
      <w:lvlJc w:val="left"/>
      <w:pPr>
        <w:ind w:left="1020" w:hanging="360"/>
      </w:pPr>
    </w:lvl>
    <w:lvl w:ilvl="6" w:tplc="24760F8E">
      <w:start w:val="1"/>
      <w:numFmt w:val="decimal"/>
      <w:lvlText w:val="%7."/>
      <w:lvlJc w:val="left"/>
      <w:pPr>
        <w:ind w:left="1020" w:hanging="360"/>
      </w:pPr>
    </w:lvl>
    <w:lvl w:ilvl="7" w:tplc="000C1C24">
      <w:start w:val="1"/>
      <w:numFmt w:val="decimal"/>
      <w:lvlText w:val="%8."/>
      <w:lvlJc w:val="left"/>
      <w:pPr>
        <w:ind w:left="1020" w:hanging="360"/>
      </w:pPr>
    </w:lvl>
    <w:lvl w:ilvl="8" w:tplc="1708D014">
      <w:start w:val="1"/>
      <w:numFmt w:val="decimal"/>
      <w:lvlText w:val="%9."/>
      <w:lvlJc w:val="left"/>
      <w:pPr>
        <w:ind w:left="1020" w:hanging="360"/>
      </w:pPr>
    </w:lvl>
  </w:abstractNum>
  <w:abstractNum w:abstractNumId="6" w15:restartNumberingAfterBreak="0">
    <w:nsid w:val="127838FA"/>
    <w:multiLevelType w:val="hybridMultilevel"/>
    <w:tmpl w:val="5BCABA68"/>
    <w:lvl w:ilvl="0" w:tplc="D9E23EF2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C75A87"/>
    <w:multiLevelType w:val="hybridMultilevel"/>
    <w:tmpl w:val="C4A8D532"/>
    <w:lvl w:ilvl="0" w:tplc="15DCFD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B582E"/>
    <w:multiLevelType w:val="hybridMultilevel"/>
    <w:tmpl w:val="47608A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9C6F44"/>
    <w:multiLevelType w:val="hybridMultilevel"/>
    <w:tmpl w:val="9E36F3D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B14B64"/>
    <w:multiLevelType w:val="hybridMultilevel"/>
    <w:tmpl w:val="0E24CD7E"/>
    <w:lvl w:ilvl="0" w:tplc="4DAA00A8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507675"/>
    <w:multiLevelType w:val="hybridMultilevel"/>
    <w:tmpl w:val="5F8865D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716633"/>
    <w:multiLevelType w:val="hybridMultilevel"/>
    <w:tmpl w:val="52888DB8"/>
    <w:lvl w:ilvl="0" w:tplc="D27C88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33841" w:themeColor="text2" w:themeShade="8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02270"/>
    <w:multiLevelType w:val="hybridMultilevel"/>
    <w:tmpl w:val="02667A3A"/>
    <w:lvl w:ilvl="0" w:tplc="78A00204">
      <w:start w:val="1"/>
      <w:numFmt w:val="decimal"/>
      <w:lvlText w:val="%1.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69358E"/>
    <w:multiLevelType w:val="hybridMultilevel"/>
    <w:tmpl w:val="68E47112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146208E"/>
    <w:multiLevelType w:val="hybridMultilevel"/>
    <w:tmpl w:val="35404C8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18A5D9F"/>
    <w:multiLevelType w:val="hybridMultilevel"/>
    <w:tmpl w:val="47608A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DC4128"/>
    <w:multiLevelType w:val="hybridMultilevel"/>
    <w:tmpl w:val="47B688A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color w:val="077183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0A632C"/>
    <w:multiLevelType w:val="hybridMultilevel"/>
    <w:tmpl w:val="1DC68240"/>
    <w:lvl w:ilvl="0" w:tplc="5690327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A0485B"/>
    <w:multiLevelType w:val="hybridMultilevel"/>
    <w:tmpl w:val="C2B088EE"/>
    <w:lvl w:ilvl="0" w:tplc="7CD67AFE">
      <w:start w:val="1"/>
      <w:numFmt w:val="lowerLetter"/>
      <w:lvlText w:val="%1)"/>
      <w:lvlJc w:val="left"/>
      <w:pPr>
        <w:ind w:left="360" w:hanging="360"/>
      </w:pPr>
      <w:rPr>
        <w:rFonts w:cstheme="minorBidi"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5078F4"/>
    <w:multiLevelType w:val="hybridMultilevel"/>
    <w:tmpl w:val="A376696C"/>
    <w:lvl w:ilvl="0" w:tplc="D80CCE9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0D3187B"/>
    <w:multiLevelType w:val="hybridMultilevel"/>
    <w:tmpl w:val="3704E7E8"/>
    <w:lvl w:ilvl="0" w:tplc="2C981B9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EB7E2B"/>
    <w:multiLevelType w:val="hybridMultilevel"/>
    <w:tmpl w:val="8DFC820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9947E60"/>
    <w:multiLevelType w:val="hybridMultilevel"/>
    <w:tmpl w:val="E310834A"/>
    <w:lvl w:ilvl="0" w:tplc="4DAA00A8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E127FD"/>
    <w:multiLevelType w:val="hybridMultilevel"/>
    <w:tmpl w:val="0E24CD7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DD2290"/>
    <w:multiLevelType w:val="hybridMultilevel"/>
    <w:tmpl w:val="70C8393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04274584">
    <w:abstractNumId w:val="0"/>
  </w:num>
  <w:num w:numId="2" w16cid:durableId="819540765">
    <w:abstractNumId w:val="3"/>
    <w:lvlOverride w:ilvl="0">
      <w:startOverride w:val="1"/>
    </w:lvlOverride>
  </w:num>
  <w:num w:numId="3" w16cid:durableId="708264261">
    <w:abstractNumId w:val="3"/>
  </w:num>
  <w:num w:numId="4" w16cid:durableId="2144082135">
    <w:abstractNumId w:val="23"/>
  </w:num>
  <w:num w:numId="5" w16cid:durableId="451368756">
    <w:abstractNumId w:val="21"/>
  </w:num>
  <w:num w:numId="6" w16cid:durableId="872230619">
    <w:abstractNumId w:val="12"/>
  </w:num>
  <w:num w:numId="7" w16cid:durableId="2096900523">
    <w:abstractNumId w:val="20"/>
  </w:num>
  <w:num w:numId="8" w16cid:durableId="1763379522">
    <w:abstractNumId w:val="22"/>
  </w:num>
  <w:num w:numId="9" w16cid:durableId="94523560">
    <w:abstractNumId w:val="4"/>
  </w:num>
  <w:num w:numId="10" w16cid:durableId="694233016">
    <w:abstractNumId w:val="3"/>
    <w:lvlOverride w:ilvl="0">
      <w:startOverride w:val="1"/>
    </w:lvlOverride>
  </w:num>
  <w:num w:numId="11" w16cid:durableId="1278025799">
    <w:abstractNumId w:val="17"/>
  </w:num>
  <w:num w:numId="12" w16cid:durableId="855313149">
    <w:abstractNumId w:val="19"/>
  </w:num>
  <w:num w:numId="13" w16cid:durableId="876745996">
    <w:abstractNumId w:val="8"/>
  </w:num>
  <w:num w:numId="14" w16cid:durableId="544490546">
    <w:abstractNumId w:val="1"/>
  </w:num>
  <w:num w:numId="15" w16cid:durableId="1358659574">
    <w:abstractNumId w:val="13"/>
  </w:num>
  <w:num w:numId="16" w16cid:durableId="801846945">
    <w:abstractNumId w:val="3"/>
    <w:lvlOverride w:ilvl="0">
      <w:startOverride w:val="1"/>
    </w:lvlOverride>
  </w:num>
  <w:num w:numId="17" w16cid:durableId="2017923009">
    <w:abstractNumId w:val="25"/>
  </w:num>
  <w:num w:numId="18" w16cid:durableId="782067993">
    <w:abstractNumId w:val="10"/>
  </w:num>
  <w:num w:numId="19" w16cid:durableId="1630817957">
    <w:abstractNumId w:val="24"/>
  </w:num>
  <w:num w:numId="20" w16cid:durableId="1282344955">
    <w:abstractNumId w:val="18"/>
  </w:num>
  <w:num w:numId="21" w16cid:durableId="1362320449">
    <w:abstractNumId w:val="6"/>
  </w:num>
  <w:num w:numId="22" w16cid:durableId="474682908">
    <w:abstractNumId w:val="9"/>
  </w:num>
  <w:num w:numId="23" w16cid:durableId="1808736608">
    <w:abstractNumId w:val="2"/>
  </w:num>
  <w:num w:numId="24" w16cid:durableId="1455177689">
    <w:abstractNumId w:val="3"/>
    <w:lvlOverride w:ilvl="0">
      <w:startOverride w:val="1"/>
    </w:lvlOverride>
  </w:num>
  <w:num w:numId="25" w16cid:durableId="625812298">
    <w:abstractNumId w:val="7"/>
  </w:num>
  <w:num w:numId="26" w16cid:durableId="1821263997">
    <w:abstractNumId w:val="16"/>
  </w:num>
  <w:num w:numId="27" w16cid:durableId="1276212316">
    <w:abstractNumId w:val="14"/>
  </w:num>
  <w:num w:numId="28" w16cid:durableId="1851144406">
    <w:abstractNumId w:val="11"/>
  </w:num>
  <w:num w:numId="29" w16cid:durableId="511384693">
    <w:abstractNumId w:val="5"/>
  </w:num>
  <w:num w:numId="30" w16cid:durableId="1557467911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9F"/>
    <w:rsid w:val="0000190E"/>
    <w:rsid w:val="000024E9"/>
    <w:rsid w:val="00003CB2"/>
    <w:rsid w:val="00004970"/>
    <w:rsid w:val="00005382"/>
    <w:rsid w:val="000079D5"/>
    <w:rsid w:val="00007F1C"/>
    <w:rsid w:val="000101E2"/>
    <w:rsid w:val="00011789"/>
    <w:rsid w:val="00012ECB"/>
    <w:rsid w:val="00014AB8"/>
    <w:rsid w:val="00016BFD"/>
    <w:rsid w:val="000177D8"/>
    <w:rsid w:val="00024BE3"/>
    <w:rsid w:val="000266A4"/>
    <w:rsid w:val="000269CA"/>
    <w:rsid w:val="00026EA8"/>
    <w:rsid w:val="00030210"/>
    <w:rsid w:val="00031A16"/>
    <w:rsid w:val="00032803"/>
    <w:rsid w:val="000344FA"/>
    <w:rsid w:val="00034731"/>
    <w:rsid w:val="00036E64"/>
    <w:rsid w:val="000417FA"/>
    <w:rsid w:val="000436A1"/>
    <w:rsid w:val="00043E08"/>
    <w:rsid w:val="00045084"/>
    <w:rsid w:val="00045422"/>
    <w:rsid w:val="00050BC5"/>
    <w:rsid w:val="00052747"/>
    <w:rsid w:val="000529A8"/>
    <w:rsid w:val="000543E5"/>
    <w:rsid w:val="0005488F"/>
    <w:rsid w:val="000556F3"/>
    <w:rsid w:val="000626A3"/>
    <w:rsid w:val="00062EE5"/>
    <w:rsid w:val="00065768"/>
    <w:rsid w:val="00065FAE"/>
    <w:rsid w:val="00067320"/>
    <w:rsid w:val="00070EB4"/>
    <w:rsid w:val="00074098"/>
    <w:rsid w:val="00074481"/>
    <w:rsid w:val="00077F3F"/>
    <w:rsid w:val="000819B1"/>
    <w:rsid w:val="00081ADE"/>
    <w:rsid w:val="00082714"/>
    <w:rsid w:val="000838E2"/>
    <w:rsid w:val="00087114"/>
    <w:rsid w:val="00090F37"/>
    <w:rsid w:val="000912E7"/>
    <w:rsid w:val="00092795"/>
    <w:rsid w:val="000942EF"/>
    <w:rsid w:val="00096D1D"/>
    <w:rsid w:val="000A0FC7"/>
    <w:rsid w:val="000A1D1F"/>
    <w:rsid w:val="000A2462"/>
    <w:rsid w:val="000A2D05"/>
    <w:rsid w:val="000A2FA0"/>
    <w:rsid w:val="000A493C"/>
    <w:rsid w:val="000A5717"/>
    <w:rsid w:val="000A580D"/>
    <w:rsid w:val="000B1BBB"/>
    <w:rsid w:val="000B3185"/>
    <w:rsid w:val="000B442E"/>
    <w:rsid w:val="000B45B1"/>
    <w:rsid w:val="000B4741"/>
    <w:rsid w:val="000C0BA7"/>
    <w:rsid w:val="000C3721"/>
    <w:rsid w:val="000C4773"/>
    <w:rsid w:val="000C4D2F"/>
    <w:rsid w:val="000C57E6"/>
    <w:rsid w:val="000C6459"/>
    <w:rsid w:val="000C67FA"/>
    <w:rsid w:val="000C69D7"/>
    <w:rsid w:val="000D0447"/>
    <w:rsid w:val="000D0A9E"/>
    <w:rsid w:val="000D3266"/>
    <w:rsid w:val="000D3C73"/>
    <w:rsid w:val="000D475E"/>
    <w:rsid w:val="000D63F5"/>
    <w:rsid w:val="000D6827"/>
    <w:rsid w:val="000D77AB"/>
    <w:rsid w:val="000E2CCC"/>
    <w:rsid w:val="000E2D04"/>
    <w:rsid w:val="000E2F55"/>
    <w:rsid w:val="000E3794"/>
    <w:rsid w:val="000E6FBA"/>
    <w:rsid w:val="000E724D"/>
    <w:rsid w:val="000E727B"/>
    <w:rsid w:val="000E72EA"/>
    <w:rsid w:val="000E78D7"/>
    <w:rsid w:val="000F0AC6"/>
    <w:rsid w:val="000F2DC8"/>
    <w:rsid w:val="000F3862"/>
    <w:rsid w:val="000F4337"/>
    <w:rsid w:val="000F4D0D"/>
    <w:rsid w:val="000F5D8D"/>
    <w:rsid w:val="000F6634"/>
    <w:rsid w:val="00100C1A"/>
    <w:rsid w:val="00101F19"/>
    <w:rsid w:val="00102591"/>
    <w:rsid w:val="00102E48"/>
    <w:rsid w:val="00103784"/>
    <w:rsid w:val="00106694"/>
    <w:rsid w:val="00110902"/>
    <w:rsid w:val="00113559"/>
    <w:rsid w:val="00113EA9"/>
    <w:rsid w:val="00115757"/>
    <w:rsid w:val="00115DF5"/>
    <w:rsid w:val="0011652E"/>
    <w:rsid w:val="0011665A"/>
    <w:rsid w:val="0012291C"/>
    <w:rsid w:val="00122C65"/>
    <w:rsid w:val="00124FEA"/>
    <w:rsid w:val="001253BD"/>
    <w:rsid w:val="00126028"/>
    <w:rsid w:val="001266C5"/>
    <w:rsid w:val="00132AF9"/>
    <w:rsid w:val="001332BE"/>
    <w:rsid w:val="0013332C"/>
    <w:rsid w:val="0013397B"/>
    <w:rsid w:val="00133F9A"/>
    <w:rsid w:val="00134DBA"/>
    <w:rsid w:val="00134FB7"/>
    <w:rsid w:val="0013787C"/>
    <w:rsid w:val="00137D04"/>
    <w:rsid w:val="0014002C"/>
    <w:rsid w:val="00140453"/>
    <w:rsid w:val="00141C06"/>
    <w:rsid w:val="0014241B"/>
    <w:rsid w:val="001429BC"/>
    <w:rsid w:val="00142C2B"/>
    <w:rsid w:val="0014614A"/>
    <w:rsid w:val="00146E5D"/>
    <w:rsid w:val="001474D4"/>
    <w:rsid w:val="00147687"/>
    <w:rsid w:val="001501CE"/>
    <w:rsid w:val="00150764"/>
    <w:rsid w:val="00151CAF"/>
    <w:rsid w:val="001524E2"/>
    <w:rsid w:val="00155833"/>
    <w:rsid w:val="00170CA1"/>
    <w:rsid w:val="00171EC0"/>
    <w:rsid w:val="00173195"/>
    <w:rsid w:val="00173F1D"/>
    <w:rsid w:val="001744B2"/>
    <w:rsid w:val="00176457"/>
    <w:rsid w:val="00180377"/>
    <w:rsid w:val="00180F42"/>
    <w:rsid w:val="00182EF3"/>
    <w:rsid w:val="001873C8"/>
    <w:rsid w:val="00187DE5"/>
    <w:rsid w:val="00187FC6"/>
    <w:rsid w:val="001900D7"/>
    <w:rsid w:val="00190C5C"/>
    <w:rsid w:val="00191EC9"/>
    <w:rsid w:val="00192CF6"/>
    <w:rsid w:val="001940D1"/>
    <w:rsid w:val="001954B5"/>
    <w:rsid w:val="00195FDE"/>
    <w:rsid w:val="0019724C"/>
    <w:rsid w:val="001A0872"/>
    <w:rsid w:val="001A32CD"/>
    <w:rsid w:val="001A3398"/>
    <w:rsid w:val="001A3B2F"/>
    <w:rsid w:val="001A53A3"/>
    <w:rsid w:val="001A55C1"/>
    <w:rsid w:val="001A5959"/>
    <w:rsid w:val="001A5F46"/>
    <w:rsid w:val="001A61CA"/>
    <w:rsid w:val="001A7A39"/>
    <w:rsid w:val="001B0E04"/>
    <w:rsid w:val="001B1454"/>
    <w:rsid w:val="001B213B"/>
    <w:rsid w:val="001B44B9"/>
    <w:rsid w:val="001B6EEC"/>
    <w:rsid w:val="001B7E5D"/>
    <w:rsid w:val="001C0017"/>
    <w:rsid w:val="001C0E40"/>
    <w:rsid w:val="001C16A6"/>
    <w:rsid w:val="001C18CC"/>
    <w:rsid w:val="001C26AE"/>
    <w:rsid w:val="001C2DEC"/>
    <w:rsid w:val="001C38A4"/>
    <w:rsid w:val="001C4B8A"/>
    <w:rsid w:val="001C5BD7"/>
    <w:rsid w:val="001C64DD"/>
    <w:rsid w:val="001C692A"/>
    <w:rsid w:val="001C71AD"/>
    <w:rsid w:val="001C7693"/>
    <w:rsid w:val="001D0A34"/>
    <w:rsid w:val="001D4D65"/>
    <w:rsid w:val="001D5F4B"/>
    <w:rsid w:val="001D6D9A"/>
    <w:rsid w:val="001D75AE"/>
    <w:rsid w:val="001E05F4"/>
    <w:rsid w:val="001E27EB"/>
    <w:rsid w:val="001E29B0"/>
    <w:rsid w:val="001E3576"/>
    <w:rsid w:val="001E3D86"/>
    <w:rsid w:val="001E3D9F"/>
    <w:rsid w:val="001E4F86"/>
    <w:rsid w:val="001E76C4"/>
    <w:rsid w:val="001F2A95"/>
    <w:rsid w:val="001F2D1A"/>
    <w:rsid w:val="001F371A"/>
    <w:rsid w:val="001F717B"/>
    <w:rsid w:val="001F7491"/>
    <w:rsid w:val="002007D0"/>
    <w:rsid w:val="00200EA9"/>
    <w:rsid w:val="0020108C"/>
    <w:rsid w:val="00204487"/>
    <w:rsid w:val="002046D5"/>
    <w:rsid w:val="002060D5"/>
    <w:rsid w:val="00210606"/>
    <w:rsid w:val="00210622"/>
    <w:rsid w:val="002109FD"/>
    <w:rsid w:val="00211F96"/>
    <w:rsid w:val="00214545"/>
    <w:rsid w:val="00215046"/>
    <w:rsid w:val="00215082"/>
    <w:rsid w:val="0021543A"/>
    <w:rsid w:val="00220CCC"/>
    <w:rsid w:val="002218C7"/>
    <w:rsid w:val="0022300A"/>
    <w:rsid w:val="002231FB"/>
    <w:rsid w:val="002233F7"/>
    <w:rsid w:val="002237DA"/>
    <w:rsid w:val="002251EF"/>
    <w:rsid w:val="0022577A"/>
    <w:rsid w:val="0022655E"/>
    <w:rsid w:val="002277B8"/>
    <w:rsid w:val="00227D63"/>
    <w:rsid w:val="00227E66"/>
    <w:rsid w:val="00231466"/>
    <w:rsid w:val="00231500"/>
    <w:rsid w:val="00232419"/>
    <w:rsid w:val="002326A7"/>
    <w:rsid w:val="0023449A"/>
    <w:rsid w:val="00234BA8"/>
    <w:rsid w:val="002362C3"/>
    <w:rsid w:val="002364E3"/>
    <w:rsid w:val="00240C5A"/>
    <w:rsid w:val="00242977"/>
    <w:rsid w:val="002433E6"/>
    <w:rsid w:val="00243E02"/>
    <w:rsid w:val="00247DA9"/>
    <w:rsid w:val="002502AA"/>
    <w:rsid w:val="00251122"/>
    <w:rsid w:val="00251D34"/>
    <w:rsid w:val="00252975"/>
    <w:rsid w:val="00253F6B"/>
    <w:rsid w:val="0025459A"/>
    <w:rsid w:val="002545A8"/>
    <w:rsid w:val="00254B13"/>
    <w:rsid w:val="00254DEA"/>
    <w:rsid w:val="0025532A"/>
    <w:rsid w:val="00255926"/>
    <w:rsid w:val="00255F53"/>
    <w:rsid w:val="002572E3"/>
    <w:rsid w:val="002574A4"/>
    <w:rsid w:val="002605CB"/>
    <w:rsid w:val="00261687"/>
    <w:rsid w:val="00262F8F"/>
    <w:rsid w:val="00263734"/>
    <w:rsid w:val="002648E0"/>
    <w:rsid w:val="002677CA"/>
    <w:rsid w:val="0027199E"/>
    <w:rsid w:val="00271D25"/>
    <w:rsid w:val="0027369B"/>
    <w:rsid w:val="00273C91"/>
    <w:rsid w:val="00274200"/>
    <w:rsid w:val="00274AFE"/>
    <w:rsid w:val="002760FD"/>
    <w:rsid w:val="0027690A"/>
    <w:rsid w:val="00276E4D"/>
    <w:rsid w:val="0027776D"/>
    <w:rsid w:val="00280EE7"/>
    <w:rsid w:val="00281000"/>
    <w:rsid w:val="00281C80"/>
    <w:rsid w:val="0028538F"/>
    <w:rsid w:val="0028587C"/>
    <w:rsid w:val="002865EE"/>
    <w:rsid w:val="00291764"/>
    <w:rsid w:val="00291E5E"/>
    <w:rsid w:val="0029220F"/>
    <w:rsid w:val="00293EF0"/>
    <w:rsid w:val="00295647"/>
    <w:rsid w:val="0029575A"/>
    <w:rsid w:val="002967F1"/>
    <w:rsid w:val="00296ECE"/>
    <w:rsid w:val="0029765B"/>
    <w:rsid w:val="002A0B2A"/>
    <w:rsid w:val="002A19D5"/>
    <w:rsid w:val="002A2109"/>
    <w:rsid w:val="002A4EE2"/>
    <w:rsid w:val="002A503B"/>
    <w:rsid w:val="002A57D6"/>
    <w:rsid w:val="002B0DDA"/>
    <w:rsid w:val="002B1C22"/>
    <w:rsid w:val="002B2430"/>
    <w:rsid w:val="002B2C20"/>
    <w:rsid w:val="002B41C6"/>
    <w:rsid w:val="002B4447"/>
    <w:rsid w:val="002B61E1"/>
    <w:rsid w:val="002B66CB"/>
    <w:rsid w:val="002B69B5"/>
    <w:rsid w:val="002B7442"/>
    <w:rsid w:val="002C0C80"/>
    <w:rsid w:val="002C3458"/>
    <w:rsid w:val="002C3E62"/>
    <w:rsid w:val="002C40E9"/>
    <w:rsid w:val="002C459C"/>
    <w:rsid w:val="002C4D62"/>
    <w:rsid w:val="002C4F49"/>
    <w:rsid w:val="002C6A96"/>
    <w:rsid w:val="002C7B64"/>
    <w:rsid w:val="002D6E66"/>
    <w:rsid w:val="002D792E"/>
    <w:rsid w:val="002D7935"/>
    <w:rsid w:val="002E0CC5"/>
    <w:rsid w:val="002E3E2A"/>
    <w:rsid w:val="002F0793"/>
    <w:rsid w:val="002F1E73"/>
    <w:rsid w:val="00300F0E"/>
    <w:rsid w:val="00301DCF"/>
    <w:rsid w:val="00305A6B"/>
    <w:rsid w:val="0030639F"/>
    <w:rsid w:val="003063A5"/>
    <w:rsid w:val="00306642"/>
    <w:rsid w:val="00306ACA"/>
    <w:rsid w:val="00306AE2"/>
    <w:rsid w:val="003076B9"/>
    <w:rsid w:val="00307FDC"/>
    <w:rsid w:val="00310264"/>
    <w:rsid w:val="00312B34"/>
    <w:rsid w:val="00312CAC"/>
    <w:rsid w:val="003135C2"/>
    <w:rsid w:val="00313A97"/>
    <w:rsid w:val="00314555"/>
    <w:rsid w:val="003157E3"/>
    <w:rsid w:val="00317FA1"/>
    <w:rsid w:val="0032069B"/>
    <w:rsid w:val="00330500"/>
    <w:rsid w:val="00330C49"/>
    <w:rsid w:val="00330C9E"/>
    <w:rsid w:val="00330FAE"/>
    <w:rsid w:val="00334664"/>
    <w:rsid w:val="00335093"/>
    <w:rsid w:val="00335105"/>
    <w:rsid w:val="00335D1B"/>
    <w:rsid w:val="00336E62"/>
    <w:rsid w:val="00337B4F"/>
    <w:rsid w:val="00340091"/>
    <w:rsid w:val="003407C0"/>
    <w:rsid w:val="00340A71"/>
    <w:rsid w:val="003435B8"/>
    <w:rsid w:val="00344777"/>
    <w:rsid w:val="00344AF1"/>
    <w:rsid w:val="00344BD6"/>
    <w:rsid w:val="00344FBE"/>
    <w:rsid w:val="00344FDE"/>
    <w:rsid w:val="00345188"/>
    <w:rsid w:val="0034567C"/>
    <w:rsid w:val="003456DC"/>
    <w:rsid w:val="00347308"/>
    <w:rsid w:val="0035086F"/>
    <w:rsid w:val="0035262C"/>
    <w:rsid w:val="00352C10"/>
    <w:rsid w:val="00352F4D"/>
    <w:rsid w:val="00352F81"/>
    <w:rsid w:val="00352FCE"/>
    <w:rsid w:val="0035310B"/>
    <w:rsid w:val="00353F36"/>
    <w:rsid w:val="0035500D"/>
    <w:rsid w:val="00356575"/>
    <w:rsid w:val="00357C29"/>
    <w:rsid w:val="00357E7A"/>
    <w:rsid w:val="00357EB6"/>
    <w:rsid w:val="00360EC0"/>
    <w:rsid w:val="003635BE"/>
    <w:rsid w:val="00366464"/>
    <w:rsid w:val="00366786"/>
    <w:rsid w:val="00367C34"/>
    <w:rsid w:val="0037014B"/>
    <w:rsid w:val="00370E9E"/>
    <w:rsid w:val="003715C8"/>
    <w:rsid w:val="003737E0"/>
    <w:rsid w:val="00373BD1"/>
    <w:rsid w:val="0037564C"/>
    <w:rsid w:val="00375B36"/>
    <w:rsid w:val="003772A5"/>
    <w:rsid w:val="003800F7"/>
    <w:rsid w:val="00385C96"/>
    <w:rsid w:val="00387E34"/>
    <w:rsid w:val="00394BB8"/>
    <w:rsid w:val="00395849"/>
    <w:rsid w:val="00396B9F"/>
    <w:rsid w:val="0039774B"/>
    <w:rsid w:val="003A0C6A"/>
    <w:rsid w:val="003A0D3F"/>
    <w:rsid w:val="003A197F"/>
    <w:rsid w:val="003A210F"/>
    <w:rsid w:val="003A3FE7"/>
    <w:rsid w:val="003A6494"/>
    <w:rsid w:val="003A6DFC"/>
    <w:rsid w:val="003B24A7"/>
    <w:rsid w:val="003B53F8"/>
    <w:rsid w:val="003B5D43"/>
    <w:rsid w:val="003B5EE5"/>
    <w:rsid w:val="003B6DA3"/>
    <w:rsid w:val="003B7795"/>
    <w:rsid w:val="003C0DB5"/>
    <w:rsid w:val="003C149A"/>
    <w:rsid w:val="003C2288"/>
    <w:rsid w:val="003C2E34"/>
    <w:rsid w:val="003C3733"/>
    <w:rsid w:val="003C6E8D"/>
    <w:rsid w:val="003C7F9A"/>
    <w:rsid w:val="003D0D4F"/>
    <w:rsid w:val="003D45ED"/>
    <w:rsid w:val="003D4936"/>
    <w:rsid w:val="003D6705"/>
    <w:rsid w:val="003D7EB0"/>
    <w:rsid w:val="003E00D6"/>
    <w:rsid w:val="003E21BA"/>
    <w:rsid w:val="003E4FEE"/>
    <w:rsid w:val="003E5300"/>
    <w:rsid w:val="003E54B1"/>
    <w:rsid w:val="003E78A3"/>
    <w:rsid w:val="003F0953"/>
    <w:rsid w:val="003F0DF4"/>
    <w:rsid w:val="003F1BEA"/>
    <w:rsid w:val="003F314A"/>
    <w:rsid w:val="003F5D68"/>
    <w:rsid w:val="004002EF"/>
    <w:rsid w:val="004009A1"/>
    <w:rsid w:val="00401AC2"/>
    <w:rsid w:val="00401DA7"/>
    <w:rsid w:val="00403F93"/>
    <w:rsid w:val="00404A67"/>
    <w:rsid w:val="00405BA7"/>
    <w:rsid w:val="00407371"/>
    <w:rsid w:val="0040750A"/>
    <w:rsid w:val="00413533"/>
    <w:rsid w:val="0041415D"/>
    <w:rsid w:val="00417A43"/>
    <w:rsid w:val="00420343"/>
    <w:rsid w:val="00420715"/>
    <w:rsid w:val="00421E3B"/>
    <w:rsid w:val="004227AB"/>
    <w:rsid w:val="00422F2F"/>
    <w:rsid w:val="00423C90"/>
    <w:rsid w:val="00423F57"/>
    <w:rsid w:val="00424E48"/>
    <w:rsid w:val="004255AC"/>
    <w:rsid w:val="004272EB"/>
    <w:rsid w:val="004277DC"/>
    <w:rsid w:val="00430AAC"/>
    <w:rsid w:val="00431C6C"/>
    <w:rsid w:val="00434066"/>
    <w:rsid w:val="00435E18"/>
    <w:rsid w:val="00436006"/>
    <w:rsid w:val="00436A22"/>
    <w:rsid w:val="00436EFB"/>
    <w:rsid w:val="00441FFD"/>
    <w:rsid w:val="0044230C"/>
    <w:rsid w:val="0044235A"/>
    <w:rsid w:val="00442D71"/>
    <w:rsid w:val="004434A8"/>
    <w:rsid w:val="0044426A"/>
    <w:rsid w:val="0044572C"/>
    <w:rsid w:val="004475E6"/>
    <w:rsid w:val="004500F6"/>
    <w:rsid w:val="00450BAB"/>
    <w:rsid w:val="00452F25"/>
    <w:rsid w:val="00455D18"/>
    <w:rsid w:val="00455D30"/>
    <w:rsid w:val="00456986"/>
    <w:rsid w:val="00457626"/>
    <w:rsid w:val="00457E1F"/>
    <w:rsid w:val="00457EC3"/>
    <w:rsid w:val="00457F04"/>
    <w:rsid w:val="0046020B"/>
    <w:rsid w:val="00460D22"/>
    <w:rsid w:val="004617FE"/>
    <w:rsid w:val="00461D73"/>
    <w:rsid w:val="00462847"/>
    <w:rsid w:val="00464043"/>
    <w:rsid w:val="0046490C"/>
    <w:rsid w:val="004659EB"/>
    <w:rsid w:val="00465D65"/>
    <w:rsid w:val="0046642D"/>
    <w:rsid w:val="0046660C"/>
    <w:rsid w:val="00466E24"/>
    <w:rsid w:val="00470EA1"/>
    <w:rsid w:val="00472D34"/>
    <w:rsid w:val="0047423F"/>
    <w:rsid w:val="004749FF"/>
    <w:rsid w:val="00475846"/>
    <w:rsid w:val="00476B99"/>
    <w:rsid w:val="00476BFA"/>
    <w:rsid w:val="00480DC3"/>
    <w:rsid w:val="00480F27"/>
    <w:rsid w:val="004813B0"/>
    <w:rsid w:val="00482119"/>
    <w:rsid w:val="00486582"/>
    <w:rsid w:val="00487A94"/>
    <w:rsid w:val="0049114C"/>
    <w:rsid w:val="00491C22"/>
    <w:rsid w:val="0049279A"/>
    <w:rsid w:val="00493904"/>
    <w:rsid w:val="004940F2"/>
    <w:rsid w:val="00495E44"/>
    <w:rsid w:val="00496A6C"/>
    <w:rsid w:val="00496F03"/>
    <w:rsid w:val="0049754F"/>
    <w:rsid w:val="0049764A"/>
    <w:rsid w:val="004A0C2B"/>
    <w:rsid w:val="004A0E81"/>
    <w:rsid w:val="004A5FA0"/>
    <w:rsid w:val="004A63C6"/>
    <w:rsid w:val="004B206E"/>
    <w:rsid w:val="004B2E26"/>
    <w:rsid w:val="004B5CD5"/>
    <w:rsid w:val="004B5E7A"/>
    <w:rsid w:val="004B6DD6"/>
    <w:rsid w:val="004B7D6E"/>
    <w:rsid w:val="004B7E12"/>
    <w:rsid w:val="004C2C8C"/>
    <w:rsid w:val="004C6643"/>
    <w:rsid w:val="004C7C56"/>
    <w:rsid w:val="004C7EA0"/>
    <w:rsid w:val="004D0564"/>
    <w:rsid w:val="004D280D"/>
    <w:rsid w:val="004D341E"/>
    <w:rsid w:val="004D4095"/>
    <w:rsid w:val="004D419E"/>
    <w:rsid w:val="004D4358"/>
    <w:rsid w:val="004D4507"/>
    <w:rsid w:val="004D4F97"/>
    <w:rsid w:val="004D6447"/>
    <w:rsid w:val="004D74BF"/>
    <w:rsid w:val="004E02C1"/>
    <w:rsid w:val="004E05A5"/>
    <w:rsid w:val="004E0B8C"/>
    <w:rsid w:val="004E146D"/>
    <w:rsid w:val="004E14EF"/>
    <w:rsid w:val="004E268F"/>
    <w:rsid w:val="004E3760"/>
    <w:rsid w:val="004E43C4"/>
    <w:rsid w:val="004E4583"/>
    <w:rsid w:val="004E4751"/>
    <w:rsid w:val="004E79B6"/>
    <w:rsid w:val="004E7BF9"/>
    <w:rsid w:val="004F0B6D"/>
    <w:rsid w:val="004F19D1"/>
    <w:rsid w:val="004F1BD7"/>
    <w:rsid w:val="004F4DAE"/>
    <w:rsid w:val="004F5611"/>
    <w:rsid w:val="004F57F0"/>
    <w:rsid w:val="004F6111"/>
    <w:rsid w:val="005032C3"/>
    <w:rsid w:val="00504151"/>
    <w:rsid w:val="005044E0"/>
    <w:rsid w:val="0050756B"/>
    <w:rsid w:val="005077BF"/>
    <w:rsid w:val="0051001E"/>
    <w:rsid w:val="005106B2"/>
    <w:rsid w:val="00510C81"/>
    <w:rsid w:val="005115AA"/>
    <w:rsid w:val="005115F7"/>
    <w:rsid w:val="00512408"/>
    <w:rsid w:val="00512CB9"/>
    <w:rsid w:val="00516993"/>
    <w:rsid w:val="00516BF1"/>
    <w:rsid w:val="00516F56"/>
    <w:rsid w:val="00523435"/>
    <w:rsid w:val="00523921"/>
    <w:rsid w:val="00523D2F"/>
    <w:rsid w:val="00523DA0"/>
    <w:rsid w:val="00524AB0"/>
    <w:rsid w:val="00525129"/>
    <w:rsid w:val="00527347"/>
    <w:rsid w:val="005303C7"/>
    <w:rsid w:val="00530D77"/>
    <w:rsid w:val="00531890"/>
    <w:rsid w:val="00532CF9"/>
    <w:rsid w:val="00532F5F"/>
    <w:rsid w:val="00535298"/>
    <w:rsid w:val="00535852"/>
    <w:rsid w:val="00535CE7"/>
    <w:rsid w:val="00536008"/>
    <w:rsid w:val="00536EF6"/>
    <w:rsid w:val="00537640"/>
    <w:rsid w:val="005379B7"/>
    <w:rsid w:val="005406C0"/>
    <w:rsid w:val="005422F7"/>
    <w:rsid w:val="005440CC"/>
    <w:rsid w:val="005451E4"/>
    <w:rsid w:val="00547C0D"/>
    <w:rsid w:val="005506B3"/>
    <w:rsid w:val="00551367"/>
    <w:rsid w:val="005513DC"/>
    <w:rsid w:val="005514EF"/>
    <w:rsid w:val="00553013"/>
    <w:rsid w:val="00555185"/>
    <w:rsid w:val="005553FB"/>
    <w:rsid w:val="005569F9"/>
    <w:rsid w:val="00557A65"/>
    <w:rsid w:val="00557E29"/>
    <w:rsid w:val="005609DA"/>
    <w:rsid w:val="00563A1A"/>
    <w:rsid w:val="005649AA"/>
    <w:rsid w:val="00570164"/>
    <w:rsid w:val="00571D15"/>
    <w:rsid w:val="00572061"/>
    <w:rsid w:val="005723C4"/>
    <w:rsid w:val="00573B72"/>
    <w:rsid w:val="00573E6B"/>
    <w:rsid w:val="00574F54"/>
    <w:rsid w:val="0057529D"/>
    <w:rsid w:val="005752EA"/>
    <w:rsid w:val="005758E0"/>
    <w:rsid w:val="00575CA1"/>
    <w:rsid w:val="0057782B"/>
    <w:rsid w:val="00581D10"/>
    <w:rsid w:val="0058324F"/>
    <w:rsid w:val="005856BE"/>
    <w:rsid w:val="00586A2C"/>
    <w:rsid w:val="00586E21"/>
    <w:rsid w:val="00587E58"/>
    <w:rsid w:val="0059304F"/>
    <w:rsid w:val="00593684"/>
    <w:rsid w:val="00593D3F"/>
    <w:rsid w:val="00594FF6"/>
    <w:rsid w:val="00595E36"/>
    <w:rsid w:val="00597E3E"/>
    <w:rsid w:val="005A126F"/>
    <w:rsid w:val="005A1B85"/>
    <w:rsid w:val="005A2954"/>
    <w:rsid w:val="005A3E9B"/>
    <w:rsid w:val="005A4232"/>
    <w:rsid w:val="005A4929"/>
    <w:rsid w:val="005A4E42"/>
    <w:rsid w:val="005A525A"/>
    <w:rsid w:val="005A5D5C"/>
    <w:rsid w:val="005A6EF9"/>
    <w:rsid w:val="005B0A82"/>
    <w:rsid w:val="005B0EB2"/>
    <w:rsid w:val="005B294E"/>
    <w:rsid w:val="005B46BD"/>
    <w:rsid w:val="005B59F2"/>
    <w:rsid w:val="005B64C8"/>
    <w:rsid w:val="005C002B"/>
    <w:rsid w:val="005C2391"/>
    <w:rsid w:val="005C3415"/>
    <w:rsid w:val="005C35E1"/>
    <w:rsid w:val="005C543A"/>
    <w:rsid w:val="005C6D5C"/>
    <w:rsid w:val="005C7355"/>
    <w:rsid w:val="005D1D47"/>
    <w:rsid w:val="005D3789"/>
    <w:rsid w:val="005D41D5"/>
    <w:rsid w:val="005D447A"/>
    <w:rsid w:val="005D4693"/>
    <w:rsid w:val="005D7F50"/>
    <w:rsid w:val="005E1A9E"/>
    <w:rsid w:val="005E1DD4"/>
    <w:rsid w:val="005E1DEE"/>
    <w:rsid w:val="005E448D"/>
    <w:rsid w:val="005E4C49"/>
    <w:rsid w:val="005E4D16"/>
    <w:rsid w:val="005E6009"/>
    <w:rsid w:val="005E6576"/>
    <w:rsid w:val="005E7A0E"/>
    <w:rsid w:val="005F1415"/>
    <w:rsid w:val="005F2918"/>
    <w:rsid w:val="005F2C42"/>
    <w:rsid w:val="005F2E76"/>
    <w:rsid w:val="005F32C5"/>
    <w:rsid w:val="005F37C3"/>
    <w:rsid w:val="005F46BD"/>
    <w:rsid w:val="005F638B"/>
    <w:rsid w:val="0060022B"/>
    <w:rsid w:val="00601B2B"/>
    <w:rsid w:val="00601DFA"/>
    <w:rsid w:val="006031D4"/>
    <w:rsid w:val="00604E20"/>
    <w:rsid w:val="00605461"/>
    <w:rsid w:val="00606940"/>
    <w:rsid w:val="00610133"/>
    <w:rsid w:val="006108EB"/>
    <w:rsid w:val="00612053"/>
    <w:rsid w:val="0061297B"/>
    <w:rsid w:val="0061385C"/>
    <w:rsid w:val="006175FC"/>
    <w:rsid w:val="006214FD"/>
    <w:rsid w:val="00621596"/>
    <w:rsid w:val="0062163D"/>
    <w:rsid w:val="00625E9B"/>
    <w:rsid w:val="006302F7"/>
    <w:rsid w:val="00630522"/>
    <w:rsid w:val="006312C8"/>
    <w:rsid w:val="00631324"/>
    <w:rsid w:val="00631A0E"/>
    <w:rsid w:val="00633A9B"/>
    <w:rsid w:val="00634B6E"/>
    <w:rsid w:val="00634D32"/>
    <w:rsid w:val="006357AC"/>
    <w:rsid w:val="00635F50"/>
    <w:rsid w:val="006361CD"/>
    <w:rsid w:val="0063705F"/>
    <w:rsid w:val="0063711F"/>
    <w:rsid w:val="006371EE"/>
    <w:rsid w:val="006374DC"/>
    <w:rsid w:val="00640A14"/>
    <w:rsid w:val="00640C43"/>
    <w:rsid w:val="00642181"/>
    <w:rsid w:val="00642288"/>
    <w:rsid w:val="0064349A"/>
    <w:rsid w:val="006454D7"/>
    <w:rsid w:val="00645E8E"/>
    <w:rsid w:val="00647446"/>
    <w:rsid w:val="00647D78"/>
    <w:rsid w:val="00650127"/>
    <w:rsid w:val="006512A4"/>
    <w:rsid w:val="006517C1"/>
    <w:rsid w:val="00652722"/>
    <w:rsid w:val="0065418C"/>
    <w:rsid w:val="00654F0E"/>
    <w:rsid w:val="0065543D"/>
    <w:rsid w:val="00655812"/>
    <w:rsid w:val="006558E1"/>
    <w:rsid w:val="00655945"/>
    <w:rsid w:val="00655D15"/>
    <w:rsid w:val="0065666F"/>
    <w:rsid w:val="00663B02"/>
    <w:rsid w:val="00665948"/>
    <w:rsid w:val="006665BA"/>
    <w:rsid w:val="006707CA"/>
    <w:rsid w:val="00671E2A"/>
    <w:rsid w:val="006722B7"/>
    <w:rsid w:val="00672831"/>
    <w:rsid w:val="00673AE7"/>
    <w:rsid w:val="00673E8D"/>
    <w:rsid w:val="00675860"/>
    <w:rsid w:val="00675A7E"/>
    <w:rsid w:val="00676F9B"/>
    <w:rsid w:val="006823EF"/>
    <w:rsid w:val="00684499"/>
    <w:rsid w:val="006861E3"/>
    <w:rsid w:val="00686567"/>
    <w:rsid w:val="006875A4"/>
    <w:rsid w:val="00691021"/>
    <w:rsid w:val="00691A82"/>
    <w:rsid w:val="00691F04"/>
    <w:rsid w:val="00692757"/>
    <w:rsid w:val="00693A05"/>
    <w:rsid w:val="006941A7"/>
    <w:rsid w:val="00694EB8"/>
    <w:rsid w:val="006959DE"/>
    <w:rsid w:val="00695A78"/>
    <w:rsid w:val="0069632E"/>
    <w:rsid w:val="006A0127"/>
    <w:rsid w:val="006A1FB0"/>
    <w:rsid w:val="006A361A"/>
    <w:rsid w:val="006A3C07"/>
    <w:rsid w:val="006A49FC"/>
    <w:rsid w:val="006A6FBF"/>
    <w:rsid w:val="006A73B0"/>
    <w:rsid w:val="006A74E8"/>
    <w:rsid w:val="006B0B02"/>
    <w:rsid w:val="006B2080"/>
    <w:rsid w:val="006B3523"/>
    <w:rsid w:val="006B37A3"/>
    <w:rsid w:val="006B394A"/>
    <w:rsid w:val="006B3FBB"/>
    <w:rsid w:val="006B4851"/>
    <w:rsid w:val="006B70B3"/>
    <w:rsid w:val="006B7CD9"/>
    <w:rsid w:val="006C0C04"/>
    <w:rsid w:val="006C0E8C"/>
    <w:rsid w:val="006C0FA1"/>
    <w:rsid w:val="006C1EF1"/>
    <w:rsid w:val="006C4459"/>
    <w:rsid w:val="006C5A50"/>
    <w:rsid w:val="006C6E2A"/>
    <w:rsid w:val="006D05DF"/>
    <w:rsid w:val="006D0B7C"/>
    <w:rsid w:val="006D0D93"/>
    <w:rsid w:val="006D3B87"/>
    <w:rsid w:val="006D4D20"/>
    <w:rsid w:val="006D4DAB"/>
    <w:rsid w:val="006D7705"/>
    <w:rsid w:val="006E1854"/>
    <w:rsid w:val="006E2174"/>
    <w:rsid w:val="006E2B3B"/>
    <w:rsid w:val="006E3567"/>
    <w:rsid w:val="006E4A2E"/>
    <w:rsid w:val="006E4F02"/>
    <w:rsid w:val="006E5C25"/>
    <w:rsid w:val="006F0393"/>
    <w:rsid w:val="006F08E7"/>
    <w:rsid w:val="006F21F7"/>
    <w:rsid w:val="00700876"/>
    <w:rsid w:val="00702D88"/>
    <w:rsid w:val="007030FD"/>
    <w:rsid w:val="00706503"/>
    <w:rsid w:val="007073C8"/>
    <w:rsid w:val="0071107D"/>
    <w:rsid w:val="00711669"/>
    <w:rsid w:val="00713183"/>
    <w:rsid w:val="007134B3"/>
    <w:rsid w:val="00714F53"/>
    <w:rsid w:val="00715985"/>
    <w:rsid w:val="00715C6E"/>
    <w:rsid w:val="00716AB2"/>
    <w:rsid w:val="00716CC4"/>
    <w:rsid w:val="00720245"/>
    <w:rsid w:val="00720983"/>
    <w:rsid w:val="00722055"/>
    <w:rsid w:val="0072243B"/>
    <w:rsid w:val="007229A0"/>
    <w:rsid w:val="00723D97"/>
    <w:rsid w:val="00723DC2"/>
    <w:rsid w:val="00725800"/>
    <w:rsid w:val="00725C37"/>
    <w:rsid w:val="00725C9F"/>
    <w:rsid w:val="00725F32"/>
    <w:rsid w:val="007267F7"/>
    <w:rsid w:val="007272E9"/>
    <w:rsid w:val="00727AC7"/>
    <w:rsid w:val="00730526"/>
    <w:rsid w:val="007339FF"/>
    <w:rsid w:val="0073522C"/>
    <w:rsid w:val="00736C4C"/>
    <w:rsid w:val="00736D46"/>
    <w:rsid w:val="00740167"/>
    <w:rsid w:val="00741908"/>
    <w:rsid w:val="00743FE4"/>
    <w:rsid w:val="00745E0B"/>
    <w:rsid w:val="007460AD"/>
    <w:rsid w:val="00747B44"/>
    <w:rsid w:val="00747D06"/>
    <w:rsid w:val="00750633"/>
    <w:rsid w:val="00750A8F"/>
    <w:rsid w:val="00752728"/>
    <w:rsid w:val="007530F1"/>
    <w:rsid w:val="00754A7E"/>
    <w:rsid w:val="00754B67"/>
    <w:rsid w:val="00755D1D"/>
    <w:rsid w:val="00757E25"/>
    <w:rsid w:val="007603B7"/>
    <w:rsid w:val="00760DE0"/>
    <w:rsid w:val="0076345B"/>
    <w:rsid w:val="00763F5E"/>
    <w:rsid w:val="00764488"/>
    <w:rsid w:val="0076464A"/>
    <w:rsid w:val="0076688A"/>
    <w:rsid w:val="007730BE"/>
    <w:rsid w:val="00774CA1"/>
    <w:rsid w:val="0077741D"/>
    <w:rsid w:val="00777B63"/>
    <w:rsid w:val="00777D1B"/>
    <w:rsid w:val="00780E82"/>
    <w:rsid w:val="00783E21"/>
    <w:rsid w:val="00790EBC"/>
    <w:rsid w:val="007922D6"/>
    <w:rsid w:val="00792615"/>
    <w:rsid w:val="00793EE7"/>
    <w:rsid w:val="00794031"/>
    <w:rsid w:val="00794422"/>
    <w:rsid w:val="00794F16"/>
    <w:rsid w:val="00795B51"/>
    <w:rsid w:val="0079785B"/>
    <w:rsid w:val="007A01E2"/>
    <w:rsid w:val="007A0F69"/>
    <w:rsid w:val="007A133C"/>
    <w:rsid w:val="007A3276"/>
    <w:rsid w:val="007A34A8"/>
    <w:rsid w:val="007A58E4"/>
    <w:rsid w:val="007A7B80"/>
    <w:rsid w:val="007B3339"/>
    <w:rsid w:val="007B3897"/>
    <w:rsid w:val="007B3A2F"/>
    <w:rsid w:val="007B463F"/>
    <w:rsid w:val="007B4777"/>
    <w:rsid w:val="007B657C"/>
    <w:rsid w:val="007C0763"/>
    <w:rsid w:val="007C1F7C"/>
    <w:rsid w:val="007C31F1"/>
    <w:rsid w:val="007C4895"/>
    <w:rsid w:val="007C4D16"/>
    <w:rsid w:val="007C6460"/>
    <w:rsid w:val="007C78EE"/>
    <w:rsid w:val="007D39B3"/>
    <w:rsid w:val="007D4BF7"/>
    <w:rsid w:val="007D6302"/>
    <w:rsid w:val="007D67DB"/>
    <w:rsid w:val="007D7261"/>
    <w:rsid w:val="007E041B"/>
    <w:rsid w:val="007E10BE"/>
    <w:rsid w:val="007E273E"/>
    <w:rsid w:val="007E4FD7"/>
    <w:rsid w:val="007E5842"/>
    <w:rsid w:val="007E6F38"/>
    <w:rsid w:val="007E7B26"/>
    <w:rsid w:val="007F1E6C"/>
    <w:rsid w:val="007F2D75"/>
    <w:rsid w:val="007F5135"/>
    <w:rsid w:val="007F51C6"/>
    <w:rsid w:val="007F52ED"/>
    <w:rsid w:val="007F56D7"/>
    <w:rsid w:val="007F68F4"/>
    <w:rsid w:val="007F7616"/>
    <w:rsid w:val="007F76D6"/>
    <w:rsid w:val="007F7969"/>
    <w:rsid w:val="008000DD"/>
    <w:rsid w:val="00803B35"/>
    <w:rsid w:val="00803FF8"/>
    <w:rsid w:val="008042C9"/>
    <w:rsid w:val="008060AB"/>
    <w:rsid w:val="008063A2"/>
    <w:rsid w:val="00806CE7"/>
    <w:rsid w:val="008078FE"/>
    <w:rsid w:val="00810879"/>
    <w:rsid w:val="00812204"/>
    <w:rsid w:val="00812F05"/>
    <w:rsid w:val="00813466"/>
    <w:rsid w:val="00813BE1"/>
    <w:rsid w:val="008140C8"/>
    <w:rsid w:val="008144AC"/>
    <w:rsid w:val="00814FEB"/>
    <w:rsid w:val="008176B2"/>
    <w:rsid w:val="00817AB4"/>
    <w:rsid w:val="00820254"/>
    <w:rsid w:val="008210A4"/>
    <w:rsid w:val="00823CB3"/>
    <w:rsid w:val="00824526"/>
    <w:rsid w:val="00824C25"/>
    <w:rsid w:val="008254A4"/>
    <w:rsid w:val="008258C6"/>
    <w:rsid w:val="008310DE"/>
    <w:rsid w:val="008330DA"/>
    <w:rsid w:val="008341F4"/>
    <w:rsid w:val="0083453C"/>
    <w:rsid w:val="00835234"/>
    <w:rsid w:val="00835DE9"/>
    <w:rsid w:val="00836184"/>
    <w:rsid w:val="00836888"/>
    <w:rsid w:val="00837AEE"/>
    <w:rsid w:val="00837D4F"/>
    <w:rsid w:val="0084129C"/>
    <w:rsid w:val="008460C6"/>
    <w:rsid w:val="00846946"/>
    <w:rsid w:val="00850AFE"/>
    <w:rsid w:val="0085110D"/>
    <w:rsid w:val="00851944"/>
    <w:rsid w:val="00853C8A"/>
    <w:rsid w:val="00853F8C"/>
    <w:rsid w:val="008604DC"/>
    <w:rsid w:val="00861B51"/>
    <w:rsid w:val="00862EB7"/>
    <w:rsid w:val="008650F8"/>
    <w:rsid w:val="00865887"/>
    <w:rsid w:val="00866875"/>
    <w:rsid w:val="00870C8B"/>
    <w:rsid w:val="00872876"/>
    <w:rsid w:val="00875CF7"/>
    <w:rsid w:val="00881286"/>
    <w:rsid w:val="008814CF"/>
    <w:rsid w:val="008826A0"/>
    <w:rsid w:val="00882BAC"/>
    <w:rsid w:val="00884D6B"/>
    <w:rsid w:val="008861CA"/>
    <w:rsid w:val="00886594"/>
    <w:rsid w:val="00886712"/>
    <w:rsid w:val="0089000E"/>
    <w:rsid w:val="00892125"/>
    <w:rsid w:val="00893F3A"/>
    <w:rsid w:val="00894423"/>
    <w:rsid w:val="008974CC"/>
    <w:rsid w:val="008976AF"/>
    <w:rsid w:val="008A025C"/>
    <w:rsid w:val="008A0F78"/>
    <w:rsid w:val="008A1A95"/>
    <w:rsid w:val="008A26DD"/>
    <w:rsid w:val="008A305E"/>
    <w:rsid w:val="008A4786"/>
    <w:rsid w:val="008A562F"/>
    <w:rsid w:val="008A5B61"/>
    <w:rsid w:val="008A61F4"/>
    <w:rsid w:val="008A6310"/>
    <w:rsid w:val="008A6543"/>
    <w:rsid w:val="008A753A"/>
    <w:rsid w:val="008B03CC"/>
    <w:rsid w:val="008B1342"/>
    <w:rsid w:val="008B14B7"/>
    <w:rsid w:val="008B2B2C"/>
    <w:rsid w:val="008B439C"/>
    <w:rsid w:val="008B444A"/>
    <w:rsid w:val="008B591E"/>
    <w:rsid w:val="008B5E72"/>
    <w:rsid w:val="008B678B"/>
    <w:rsid w:val="008B768C"/>
    <w:rsid w:val="008B7F61"/>
    <w:rsid w:val="008C2696"/>
    <w:rsid w:val="008C28FA"/>
    <w:rsid w:val="008C2E63"/>
    <w:rsid w:val="008C3807"/>
    <w:rsid w:val="008C3E35"/>
    <w:rsid w:val="008C3F39"/>
    <w:rsid w:val="008C5718"/>
    <w:rsid w:val="008C6885"/>
    <w:rsid w:val="008C6DBF"/>
    <w:rsid w:val="008C7605"/>
    <w:rsid w:val="008D1241"/>
    <w:rsid w:val="008D1AED"/>
    <w:rsid w:val="008D31A9"/>
    <w:rsid w:val="008D3819"/>
    <w:rsid w:val="008D48F8"/>
    <w:rsid w:val="008D5853"/>
    <w:rsid w:val="008D603D"/>
    <w:rsid w:val="008D6605"/>
    <w:rsid w:val="008D6775"/>
    <w:rsid w:val="008D72A3"/>
    <w:rsid w:val="008E126C"/>
    <w:rsid w:val="008E1530"/>
    <w:rsid w:val="008E2788"/>
    <w:rsid w:val="008E296A"/>
    <w:rsid w:val="008E2DE8"/>
    <w:rsid w:val="008E7838"/>
    <w:rsid w:val="008E7B15"/>
    <w:rsid w:val="008E7D94"/>
    <w:rsid w:val="008F0069"/>
    <w:rsid w:val="008F0C7B"/>
    <w:rsid w:val="008F0CF7"/>
    <w:rsid w:val="008F125B"/>
    <w:rsid w:val="008F1943"/>
    <w:rsid w:val="008F1C6A"/>
    <w:rsid w:val="008F2574"/>
    <w:rsid w:val="008F2C58"/>
    <w:rsid w:val="008F5D63"/>
    <w:rsid w:val="008F7434"/>
    <w:rsid w:val="008F7CFB"/>
    <w:rsid w:val="008F7F11"/>
    <w:rsid w:val="0090019F"/>
    <w:rsid w:val="00902AB6"/>
    <w:rsid w:val="0090302F"/>
    <w:rsid w:val="0090360E"/>
    <w:rsid w:val="00903FBF"/>
    <w:rsid w:val="00904351"/>
    <w:rsid w:val="009056A9"/>
    <w:rsid w:val="0090589E"/>
    <w:rsid w:val="00906591"/>
    <w:rsid w:val="00910AF2"/>
    <w:rsid w:val="00911772"/>
    <w:rsid w:val="00911774"/>
    <w:rsid w:val="00913F99"/>
    <w:rsid w:val="00916EB2"/>
    <w:rsid w:val="00920DD5"/>
    <w:rsid w:val="009221B8"/>
    <w:rsid w:val="00922C41"/>
    <w:rsid w:val="00922F74"/>
    <w:rsid w:val="00923067"/>
    <w:rsid w:val="00923BDD"/>
    <w:rsid w:val="00924F4B"/>
    <w:rsid w:val="009259BC"/>
    <w:rsid w:val="00925EA3"/>
    <w:rsid w:val="009274B1"/>
    <w:rsid w:val="0093103A"/>
    <w:rsid w:val="009311C3"/>
    <w:rsid w:val="00931B2C"/>
    <w:rsid w:val="0093345C"/>
    <w:rsid w:val="009340C8"/>
    <w:rsid w:val="009354CA"/>
    <w:rsid w:val="00935874"/>
    <w:rsid w:val="00937137"/>
    <w:rsid w:val="009373DF"/>
    <w:rsid w:val="00937A61"/>
    <w:rsid w:val="00940642"/>
    <w:rsid w:val="00940B78"/>
    <w:rsid w:val="00944E27"/>
    <w:rsid w:val="00944FEE"/>
    <w:rsid w:val="00946977"/>
    <w:rsid w:val="00950AC5"/>
    <w:rsid w:val="0095151E"/>
    <w:rsid w:val="009522C7"/>
    <w:rsid w:val="00952F85"/>
    <w:rsid w:val="0095306E"/>
    <w:rsid w:val="00953096"/>
    <w:rsid w:val="00955711"/>
    <w:rsid w:val="009578A2"/>
    <w:rsid w:val="00961118"/>
    <w:rsid w:val="00961C55"/>
    <w:rsid w:val="00961EE2"/>
    <w:rsid w:val="00962147"/>
    <w:rsid w:val="009629B7"/>
    <w:rsid w:val="00962F2F"/>
    <w:rsid w:val="009673FB"/>
    <w:rsid w:val="009675EE"/>
    <w:rsid w:val="009706C5"/>
    <w:rsid w:val="0097158D"/>
    <w:rsid w:val="00972896"/>
    <w:rsid w:val="00972AA1"/>
    <w:rsid w:val="00972C4B"/>
    <w:rsid w:val="00972E69"/>
    <w:rsid w:val="00973FF3"/>
    <w:rsid w:val="00975EB3"/>
    <w:rsid w:val="009765A8"/>
    <w:rsid w:val="009774BF"/>
    <w:rsid w:val="00977681"/>
    <w:rsid w:val="00981B0C"/>
    <w:rsid w:val="00982001"/>
    <w:rsid w:val="009836F2"/>
    <w:rsid w:val="009848DD"/>
    <w:rsid w:val="00985DA6"/>
    <w:rsid w:val="00986844"/>
    <w:rsid w:val="00987A5D"/>
    <w:rsid w:val="00990144"/>
    <w:rsid w:val="00990A89"/>
    <w:rsid w:val="00994864"/>
    <w:rsid w:val="009966B3"/>
    <w:rsid w:val="00996BA6"/>
    <w:rsid w:val="009A0164"/>
    <w:rsid w:val="009A09F4"/>
    <w:rsid w:val="009A0F68"/>
    <w:rsid w:val="009A3ECB"/>
    <w:rsid w:val="009A69EB"/>
    <w:rsid w:val="009A6DA8"/>
    <w:rsid w:val="009B13DA"/>
    <w:rsid w:val="009B16E4"/>
    <w:rsid w:val="009B27DB"/>
    <w:rsid w:val="009B2ED4"/>
    <w:rsid w:val="009B3775"/>
    <w:rsid w:val="009B3C4D"/>
    <w:rsid w:val="009B499B"/>
    <w:rsid w:val="009B4A0E"/>
    <w:rsid w:val="009B4F0B"/>
    <w:rsid w:val="009B663D"/>
    <w:rsid w:val="009B6A98"/>
    <w:rsid w:val="009B6C16"/>
    <w:rsid w:val="009C178A"/>
    <w:rsid w:val="009C2445"/>
    <w:rsid w:val="009C2AAF"/>
    <w:rsid w:val="009C450C"/>
    <w:rsid w:val="009C4775"/>
    <w:rsid w:val="009C6927"/>
    <w:rsid w:val="009C6B9E"/>
    <w:rsid w:val="009C785E"/>
    <w:rsid w:val="009D0E09"/>
    <w:rsid w:val="009D4437"/>
    <w:rsid w:val="009D5893"/>
    <w:rsid w:val="009D68B7"/>
    <w:rsid w:val="009E1FB5"/>
    <w:rsid w:val="009E4D4E"/>
    <w:rsid w:val="009E50B7"/>
    <w:rsid w:val="009E526E"/>
    <w:rsid w:val="009E6476"/>
    <w:rsid w:val="009E64EA"/>
    <w:rsid w:val="009E683A"/>
    <w:rsid w:val="009E6B2B"/>
    <w:rsid w:val="009E706E"/>
    <w:rsid w:val="009E7554"/>
    <w:rsid w:val="009F0228"/>
    <w:rsid w:val="009F084A"/>
    <w:rsid w:val="009F126A"/>
    <w:rsid w:val="009F2011"/>
    <w:rsid w:val="009F20DC"/>
    <w:rsid w:val="009F5630"/>
    <w:rsid w:val="009F5B26"/>
    <w:rsid w:val="009F6F04"/>
    <w:rsid w:val="009F78A0"/>
    <w:rsid w:val="00A0031E"/>
    <w:rsid w:val="00A0034F"/>
    <w:rsid w:val="00A00F54"/>
    <w:rsid w:val="00A013E2"/>
    <w:rsid w:val="00A01A9B"/>
    <w:rsid w:val="00A02420"/>
    <w:rsid w:val="00A02503"/>
    <w:rsid w:val="00A02E31"/>
    <w:rsid w:val="00A04991"/>
    <w:rsid w:val="00A05C98"/>
    <w:rsid w:val="00A06463"/>
    <w:rsid w:val="00A06D33"/>
    <w:rsid w:val="00A121C0"/>
    <w:rsid w:val="00A13D39"/>
    <w:rsid w:val="00A16D49"/>
    <w:rsid w:val="00A1750B"/>
    <w:rsid w:val="00A213F5"/>
    <w:rsid w:val="00A2226A"/>
    <w:rsid w:val="00A24D80"/>
    <w:rsid w:val="00A24DC6"/>
    <w:rsid w:val="00A25E0E"/>
    <w:rsid w:val="00A27A1D"/>
    <w:rsid w:val="00A313BB"/>
    <w:rsid w:val="00A318F9"/>
    <w:rsid w:val="00A3218F"/>
    <w:rsid w:val="00A33471"/>
    <w:rsid w:val="00A339E8"/>
    <w:rsid w:val="00A349C2"/>
    <w:rsid w:val="00A34ED1"/>
    <w:rsid w:val="00A357EC"/>
    <w:rsid w:val="00A36866"/>
    <w:rsid w:val="00A404C9"/>
    <w:rsid w:val="00A410A9"/>
    <w:rsid w:val="00A41660"/>
    <w:rsid w:val="00A41B03"/>
    <w:rsid w:val="00A41E3B"/>
    <w:rsid w:val="00A42290"/>
    <w:rsid w:val="00A4249F"/>
    <w:rsid w:val="00A42BB2"/>
    <w:rsid w:val="00A472E5"/>
    <w:rsid w:val="00A50144"/>
    <w:rsid w:val="00A50389"/>
    <w:rsid w:val="00A56B90"/>
    <w:rsid w:val="00A61953"/>
    <w:rsid w:val="00A61D59"/>
    <w:rsid w:val="00A62554"/>
    <w:rsid w:val="00A64B50"/>
    <w:rsid w:val="00A64C66"/>
    <w:rsid w:val="00A65553"/>
    <w:rsid w:val="00A66895"/>
    <w:rsid w:val="00A70526"/>
    <w:rsid w:val="00A71CD2"/>
    <w:rsid w:val="00A72303"/>
    <w:rsid w:val="00A73EE6"/>
    <w:rsid w:val="00A74B0F"/>
    <w:rsid w:val="00A74C1C"/>
    <w:rsid w:val="00A74DA8"/>
    <w:rsid w:val="00A75CD8"/>
    <w:rsid w:val="00A77A7F"/>
    <w:rsid w:val="00A80139"/>
    <w:rsid w:val="00A80893"/>
    <w:rsid w:val="00A82586"/>
    <w:rsid w:val="00A82825"/>
    <w:rsid w:val="00A82B49"/>
    <w:rsid w:val="00A84562"/>
    <w:rsid w:val="00A8741A"/>
    <w:rsid w:val="00A87C85"/>
    <w:rsid w:val="00A90E4E"/>
    <w:rsid w:val="00A90EF1"/>
    <w:rsid w:val="00A91C0A"/>
    <w:rsid w:val="00A92C60"/>
    <w:rsid w:val="00A94994"/>
    <w:rsid w:val="00A954B5"/>
    <w:rsid w:val="00A961A5"/>
    <w:rsid w:val="00A977F0"/>
    <w:rsid w:val="00A9793A"/>
    <w:rsid w:val="00A97BD5"/>
    <w:rsid w:val="00AA0662"/>
    <w:rsid w:val="00AA2920"/>
    <w:rsid w:val="00AA4C9F"/>
    <w:rsid w:val="00AA584F"/>
    <w:rsid w:val="00AA65BD"/>
    <w:rsid w:val="00AA79AA"/>
    <w:rsid w:val="00AB0132"/>
    <w:rsid w:val="00AB07CD"/>
    <w:rsid w:val="00AB1E63"/>
    <w:rsid w:val="00AB2E05"/>
    <w:rsid w:val="00AB43A8"/>
    <w:rsid w:val="00AB43B1"/>
    <w:rsid w:val="00AB55F3"/>
    <w:rsid w:val="00AB64F4"/>
    <w:rsid w:val="00AB6AD7"/>
    <w:rsid w:val="00AB6C00"/>
    <w:rsid w:val="00AC0A3A"/>
    <w:rsid w:val="00AC0CF8"/>
    <w:rsid w:val="00AC0E44"/>
    <w:rsid w:val="00AC605E"/>
    <w:rsid w:val="00AC741A"/>
    <w:rsid w:val="00AC7A6D"/>
    <w:rsid w:val="00AD07CF"/>
    <w:rsid w:val="00AD11F6"/>
    <w:rsid w:val="00AD1709"/>
    <w:rsid w:val="00AD19C6"/>
    <w:rsid w:val="00AD36C4"/>
    <w:rsid w:val="00AD38A1"/>
    <w:rsid w:val="00AD53DD"/>
    <w:rsid w:val="00AD5DBF"/>
    <w:rsid w:val="00AD626F"/>
    <w:rsid w:val="00AD6C91"/>
    <w:rsid w:val="00AD7568"/>
    <w:rsid w:val="00AE1B8C"/>
    <w:rsid w:val="00AE1F02"/>
    <w:rsid w:val="00AE25A0"/>
    <w:rsid w:val="00AE36C9"/>
    <w:rsid w:val="00AE37AD"/>
    <w:rsid w:val="00AE41FB"/>
    <w:rsid w:val="00AE63FD"/>
    <w:rsid w:val="00AE71F8"/>
    <w:rsid w:val="00AF0116"/>
    <w:rsid w:val="00AF0EF3"/>
    <w:rsid w:val="00AF2365"/>
    <w:rsid w:val="00AF3025"/>
    <w:rsid w:val="00AF3769"/>
    <w:rsid w:val="00AF5A9D"/>
    <w:rsid w:val="00AF66FC"/>
    <w:rsid w:val="00AF6843"/>
    <w:rsid w:val="00AF78D0"/>
    <w:rsid w:val="00B014B9"/>
    <w:rsid w:val="00B06B7D"/>
    <w:rsid w:val="00B07C43"/>
    <w:rsid w:val="00B111E7"/>
    <w:rsid w:val="00B112F0"/>
    <w:rsid w:val="00B11761"/>
    <w:rsid w:val="00B117E6"/>
    <w:rsid w:val="00B118AB"/>
    <w:rsid w:val="00B1206F"/>
    <w:rsid w:val="00B13D1B"/>
    <w:rsid w:val="00B1545B"/>
    <w:rsid w:val="00B157B6"/>
    <w:rsid w:val="00B16420"/>
    <w:rsid w:val="00B17729"/>
    <w:rsid w:val="00B207A0"/>
    <w:rsid w:val="00B20A7E"/>
    <w:rsid w:val="00B20B52"/>
    <w:rsid w:val="00B20BFC"/>
    <w:rsid w:val="00B215B2"/>
    <w:rsid w:val="00B21850"/>
    <w:rsid w:val="00B2190F"/>
    <w:rsid w:val="00B21C45"/>
    <w:rsid w:val="00B228A4"/>
    <w:rsid w:val="00B3196F"/>
    <w:rsid w:val="00B31A8C"/>
    <w:rsid w:val="00B31D07"/>
    <w:rsid w:val="00B31F05"/>
    <w:rsid w:val="00B322CA"/>
    <w:rsid w:val="00B323AE"/>
    <w:rsid w:val="00B32598"/>
    <w:rsid w:val="00B32B5D"/>
    <w:rsid w:val="00B34171"/>
    <w:rsid w:val="00B35F29"/>
    <w:rsid w:val="00B3719D"/>
    <w:rsid w:val="00B37860"/>
    <w:rsid w:val="00B37E8C"/>
    <w:rsid w:val="00B41A43"/>
    <w:rsid w:val="00B429F1"/>
    <w:rsid w:val="00B435E4"/>
    <w:rsid w:val="00B43ADD"/>
    <w:rsid w:val="00B4541A"/>
    <w:rsid w:val="00B45E28"/>
    <w:rsid w:val="00B471C5"/>
    <w:rsid w:val="00B502DA"/>
    <w:rsid w:val="00B5161D"/>
    <w:rsid w:val="00B55171"/>
    <w:rsid w:val="00B55495"/>
    <w:rsid w:val="00B577A2"/>
    <w:rsid w:val="00B6196F"/>
    <w:rsid w:val="00B638C1"/>
    <w:rsid w:val="00B64392"/>
    <w:rsid w:val="00B64551"/>
    <w:rsid w:val="00B66511"/>
    <w:rsid w:val="00B67ECC"/>
    <w:rsid w:val="00B7242A"/>
    <w:rsid w:val="00B72684"/>
    <w:rsid w:val="00B72E6B"/>
    <w:rsid w:val="00B7484E"/>
    <w:rsid w:val="00B75BC5"/>
    <w:rsid w:val="00B7663F"/>
    <w:rsid w:val="00B76674"/>
    <w:rsid w:val="00B76DEE"/>
    <w:rsid w:val="00B771CA"/>
    <w:rsid w:val="00B80744"/>
    <w:rsid w:val="00B817F7"/>
    <w:rsid w:val="00B83B0C"/>
    <w:rsid w:val="00B83F5F"/>
    <w:rsid w:val="00B84644"/>
    <w:rsid w:val="00B84D0E"/>
    <w:rsid w:val="00B85893"/>
    <w:rsid w:val="00B869EC"/>
    <w:rsid w:val="00B87305"/>
    <w:rsid w:val="00B87D00"/>
    <w:rsid w:val="00B87EC6"/>
    <w:rsid w:val="00B91553"/>
    <w:rsid w:val="00B94E9E"/>
    <w:rsid w:val="00B9523E"/>
    <w:rsid w:val="00B95A2B"/>
    <w:rsid w:val="00B97168"/>
    <w:rsid w:val="00B97F6E"/>
    <w:rsid w:val="00BA0E5A"/>
    <w:rsid w:val="00BA1725"/>
    <w:rsid w:val="00BA2BB6"/>
    <w:rsid w:val="00BA2D42"/>
    <w:rsid w:val="00BA4BA2"/>
    <w:rsid w:val="00BA557A"/>
    <w:rsid w:val="00BA5A31"/>
    <w:rsid w:val="00BA5D8F"/>
    <w:rsid w:val="00BA74D8"/>
    <w:rsid w:val="00BB20C6"/>
    <w:rsid w:val="00BB251C"/>
    <w:rsid w:val="00BB2CD6"/>
    <w:rsid w:val="00BB355A"/>
    <w:rsid w:val="00BB3921"/>
    <w:rsid w:val="00BB3981"/>
    <w:rsid w:val="00BB493F"/>
    <w:rsid w:val="00BB4DD6"/>
    <w:rsid w:val="00BB543E"/>
    <w:rsid w:val="00BB720C"/>
    <w:rsid w:val="00BB7381"/>
    <w:rsid w:val="00BB7B43"/>
    <w:rsid w:val="00BC101A"/>
    <w:rsid w:val="00BC2BC1"/>
    <w:rsid w:val="00BC3508"/>
    <w:rsid w:val="00BC4F43"/>
    <w:rsid w:val="00BC541B"/>
    <w:rsid w:val="00BC60E1"/>
    <w:rsid w:val="00BC64F9"/>
    <w:rsid w:val="00BC6DD2"/>
    <w:rsid w:val="00BC6F23"/>
    <w:rsid w:val="00BC76D6"/>
    <w:rsid w:val="00BC7ACA"/>
    <w:rsid w:val="00BD1AFC"/>
    <w:rsid w:val="00BD7ECA"/>
    <w:rsid w:val="00BE1130"/>
    <w:rsid w:val="00BE6121"/>
    <w:rsid w:val="00BF0555"/>
    <w:rsid w:val="00BF18B0"/>
    <w:rsid w:val="00BF2644"/>
    <w:rsid w:val="00BF2DB4"/>
    <w:rsid w:val="00BF2DF1"/>
    <w:rsid w:val="00BF3E10"/>
    <w:rsid w:val="00BF3ED4"/>
    <w:rsid w:val="00BF47FA"/>
    <w:rsid w:val="00BF4A47"/>
    <w:rsid w:val="00BF57D7"/>
    <w:rsid w:val="00BF599C"/>
    <w:rsid w:val="00BF64EA"/>
    <w:rsid w:val="00BF6A4E"/>
    <w:rsid w:val="00BF6CB3"/>
    <w:rsid w:val="00C008F9"/>
    <w:rsid w:val="00C01D01"/>
    <w:rsid w:val="00C028F2"/>
    <w:rsid w:val="00C04C46"/>
    <w:rsid w:val="00C05046"/>
    <w:rsid w:val="00C06E49"/>
    <w:rsid w:val="00C07E53"/>
    <w:rsid w:val="00C10AAE"/>
    <w:rsid w:val="00C12282"/>
    <w:rsid w:val="00C130AE"/>
    <w:rsid w:val="00C20335"/>
    <w:rsid w:val="00C22132"/>
    <w:rsid w:val="00C22DCD"/>
    <w:rsid w:val="00C24196"/>
    <w:rsid w:val="00C24D12"/>
    <w:rsid w:val="00C32A01"/>
    <w:rsid w:val="00C36072"/>
    <w:rsid w:val="00C36D4C"/>
    <w:rsid w:val="00C3705A"/>
    <w:rsid w:val="00C400C9"/>
    <w:rsid w:val="00C404B4"/>
    <w:rsid w:val="00C408FA"/>
    <w:rsid w:val="00C40BC7"/>
    <w:rsid w:val="00C4241E"/>
    <w:rsid w:val="00C4385B"/>
    <w:rsid w:val="00C45749"/>
    <w:rsid w:val="00C45970"/>
    <w:rsid w:val="00C460B8"/>
    <w:rsid w:val="00C4639C"/>
    <w:rsid w:val="00C47572"/>
    <w:rsid w:val="00C509CC"/>
    <w:rsid w:val="00C513C9"/>
    <w:rsid w:val="00C52098"/>
    <w:rsid w:val="00C5393A"/>
    <w:rsid w:val="00C53E3E"/>
    <w:rsid w:val="00C544E7"/>
    <w:rsid w:val="00C5490E"/>
    <w:rsid w:val="00C54A2F"/>
    <w:rsid w:val="00C572DE"/>
    <w:rsid w:val="00C62862"/>
    <w:rsid w:val="00C63148"/>
    <w:rsid w:val="00C67428"/>
    <w:rsid w:val="00C67A75"/>
    <w:rsid w:val="00C67AF0"/>
    <w:rsid w:val="00C706B8"/>
    <w:rsid w:val="00C7212E"/>
    <w:rsid w:val="00C730E6"/>
    <w:rsid w:val="00C74A32"/>
    <w:rsid w:val="00C75211"/>
    <w:rsid w:val="00C772CA"/>
    <w:rsid w:val="00C777FC"/>
    <w:rsid w:val="00C807A1"/>
    <w:rsid w:val="00C80AD4"/>
    <w:rsid w:val="00C812E2"/>
    <w:rsid w:val="00C818DA"/>
    <w:rsid w:val="00C81B18"/>
    <w:rsid w:val="00C81D34"/>
    <w:rsid w:val="00C84450"/>
    <w:rsid w:val="00C847A8"/>
    <w:rsid w:val="00C8619F"/>
    <w:rsid w:val="00C871F0"/>
    <w:rsid w:val="00C87963"/>
    <w:rsid w:val="00C87AE3"/>
    <w:rsid w:val="00C87C36"/>
    <w:rsid w:val="00C903ED"/>
    <w:rsid w:val="00C91AB1"/>
    <w:rsid w:val="00C93514"/>
    <w:rsid w:val="00C94A3D"/>
    <w:rsid w:val="00C94B9A"/>
    <w:rsid w:val="00CA0C7F"/>
    <w:rsid w:val="00CA1036"/>
    <w:rsid w:val="00CA2A1D"/>
    <w:rsid w:val="00CA39C1"/>
    <w:rsid w:val="00CA3A94"/>
    <w:rsid w:val="00CA5418"/>
    <w:rsid w:val="00CB11B4"/>
    <w:rsid w:val="00CB4A91"/>
    <w:rsid w:val="00CB50B2"/>
    <w:rsid w:val="00CC0AA0"/>
    <w:rsid w:val="00CC26A0"/>
    <w:rsid w:val="00CC2FCE"/>
    <w:rsid w:val="00CC34BE"/>
    <w:rsid w:val="00CC50CA"/>
    <w:rsid w:val="00CC5D5F"/>
    <w:rsid w:val="00CC6111"/>
    <w:rsid w:val="00CC6591"/>
    <w:rsid w:val="00CC6633"/>
    <w:rsid w:val="00CC7E6B"/>
    <w:rsid w:val="00CD1096"/>
    <w:rsid w:val="00CD152D"/>
    <w:rsid w:val="00CD2E6B"/>
    <w:rsid w:val="00CD35BC"/>
    <w:rsid w:val="00CD404D"/>
    <w:rsid w:val="00CD40A8"/>
    <w:rsid w:val="00CD5F37"/>
    <w:rsid w:val="00CD63A8"/>
    <w:rsid w:val="00CD78E0"/>
    <w:rsid w:val="00CE0564"/>
    <w:rsid w:val="00CE0A8C"/>
    <w:rsid w:val="00CE0F25"/>
    <w:rsid w:val="00CE14A4"/>
    <w:rsid w:val="00CE54BC"/>
    <w:rsid w:val="00CE6E22"/>
    <w:rsid w:val="00CF129B"/>
    <w:rsid w:val="00CF4B15"/>
    <w:rsid w:val="00CF546C"/>
    <w:rsid w:val="00CF6D47"/>
    <w:rsid w:val="00CF6EC9"/>
    <w:rsid w:val="00D02737"/>
    <w:rsid w:val="00D034F5"/>
    <w:rsid w:val="00D03C41"/>
    <w:rsid w:val="00D0470E"/>
    <w:rsid w:val="00D0522C"/>
    <w:rsid w:val="00D05F14"/>
    <w:rsid w:val="00D10CA9"/>
    <w:rsid w:val="00D10EA5"/>
    <w:rsid w:val="00D1325B"/>
    <w:rsid w:val="00D13B02"/>
    <w:rsid w:val="00D16D79"/>
    <w:rsid w:val="00D17541"/>
    <w:rsid w:val="00D17FAA"/>
    <w:rsid w:val="00D2006D"/>
    <w:rsid w:val="00D204F5"/>
    <w:rsid w:val="00D204FD"/>
    <w:rsid w:val="00D20942"/>
    <w:rsid w:val="00D20F14"/>
    <w:rsid w:val="00D2112B"/>
    <w:rsid w:val="00D226F2"/>
    <w:rsid w:val="00D230CD"/>
    <w:rsid w:val="00D239D1"/>
    <w:rsid w:val="00D24EAA"/>
    <w:rsid w:val="00D2585E"/>
    <w:rsid w:val="00D2623C"/>
    <w:rsid w:val="00D26D5A"/>
    <w:rsid w:val="00D27086"/>
    <w:rsid w:val="00D315A4"/>
    <w:rsid w:val="00D33EB2"/>
    <w:rsid w:val="00D34290"/>
    <w:rsid w:val="00D34827"/>
    <w:rsid w:val="00D35E16"/>
    <w:rsid w:val="00D36B29"/>
    <w:rsid w:val="00D37AEB"/>
    <w:rsid w:val="00D40D3A"/>
    <w:rsid w:val="00D43864"/>
    <w:rsid w:val="00D44B0D"/>
    <w:rsid w:val="00D44B57"/>
    <w:rsid w:val="00D462EB"/>
    <w:rsid w:val="00D46FA0"/>
    <w:rsid w:val="00D471D1"/>
    <w:rsid w:val="00D522DE"/>
    <w:rsid w:val="00D54116"/>
    <w:rsid w:val="00D54874"/>
    <w:rsid w:val="00D54CF3"/>
    <w:rsid w:val="00D55D5D"/>
    <w:rsid w:val="00D56E11"/>
    <w:rsid w:val="00D609D8"/>
    <w:rsid w:val="00D649AF"/>
    <w:rsid w:val="00D65881"/>
    <w:rsid w:val="00D67DB7"/>
    <w:rsid w:val="00D67F1E"/>
    <w:rsid w:val="00D73CD3"/>
    <w:rsid w:val="00D741C2"/>
    <w:rsid w:val="00D746DF"/>
    <w:rsid w:val="00D75198"/>
    <w:rsid w:val="00D75CDE"/>
    <w:rsid w:val="00D76088"/>
    <w:rsid w:val="00D800F7"/>
    <w:rsid w:val="00D80D34"/>
    <w:rsid w:val="00D8107E"/>
    <w:rsid w:val="00D828A4"/>
    <w:rsid w:val="00D83A47"/>
    <w:rsid w:val="00D842F9"/>
    <w:rsid w:val="00D85ADD"/>
    <w:rsid w:val="00D85E0F"/>
    <w:rsid w:val="00D86483"/>
    <w:rsid w:val="00D87161"/>
    <w:rsid w:val="00D900FD"/>
    <w:rsid w:val="00D901FC"/>
    <w:rsid w:val="00D90FDF"/>
    <w:rsid w:val="00D9151A"/>
    <w:rsid w:val="00D92482"/>
    <w:rsid w:val="00D934A5"/>
    <w:rsid w:val="00D93794"/>
    <w:rsid w:val="00D96037"/>
    <w:rsid w:val="00D97283"/>
    <w:rsid w:val="00D9776E"/>
    <w:rsid w:val="00DA24D4"/>
    <w:rsid w:val="00DA2CE3"/>
    <w:rsid w:val="00DA45A7"/>
    <w:rsid w:val="00DA49D2"/>
    <w:rsid w:val="00DA570F"/>
    <w:rsid w:val="00DA5F46"/>
    <w:rsid w:val="00DA67E8"/>
    <w:rsid w:val="00DA72E8"/>
    <w:rsid w:val="00DA7635"/>
    <w:rsid w:val="00DA7758"/>
    <w:rsid w:val="00DB0D28"/>
    <w:rsid w:val="00DB1610"/>
    <w:rsid w:val="00DB2086"/>
    <w:rsid w:val="00DB3971"/>
    <w:rsid w:val="00DB44F7"/>
    <w:rsid w:val="00DB45C6"/>
    <w:rsid w:val="00DB50EB"/>
    <w:rsid w:val="00DB569D"/>
    <w:rsid w:val="00DB5F2D"/>
    <w:rsid w:val="00DB6486"/>
    <w:rsid w:val="00DB7922"/>
    <w:rsid w:val="00DC01D4"/>
    <w:rsid w:val="00DC1D8D"/>
    <w:rsid w:val="00DC2C23"/>
    <w:rsid w:val="00DC6DF7"/>
    <w:rsid w:val="00DD0637"/>
    <w:rsid w:val="00DD12B0"/>
    <w:rsid w:val="00DD2495"/>
    <w:rsid w:val="00DD2658"/>
    <w:rsid w:val="00DD2DF0"/>
    <w:rsid w:val="00DD30AF"/>
    <w:rsid w:val="00DD60A3"/>
    <w:rsid w:val="00DD6DE5"/>
    <w:rsid w:val="00DE01CF"/>
    <w:rsid w:val="00DE42C2"/>
    <w:rsid w:val="00DE68C1"/>
    <w:rsid w:val="00DE79CB"/>
    <w:rsid w:val="00DF02C4"/>
    <w:rsid w:val="00DF04B9"/>
    <w:rsid w:val="00DF06CA"/>
    <w:rsid w:val="00DF0DC0"/>
    <w:rsid w:val="00DF1991"/>
    <w:rsid w:val="00DF2228"/>
    <w:rsid w:val="00DF2741"/>
    <w:rsid w:val="00DF33A9"/>
    <w:rsid w:val="00DF3D29"/>
    <w:rsid w:val="00DF414D"/>
    <w:rsid w:val="00DF4392"/>
    <w:rsid w:val="00DF50F5"/>
    <w:rsid w:val="00DF6C47"/>
    <w:rsid w:val="00DF7390"/>
    <w:rsid w:val="00E01A8B"/>
    <w:rsid w:val="00E02040"/>
    <w:rsid w:val="00E02595"/>
    <w:rsid w:val="00E027C0"/>
    <w:rsid w:val="00E038E4"/>
    <w:rsid w:val="00E060C4"/>
    <w:rsid w:val="00E0669A"/>
    <w:rsid w:val="00E06A88"/>
    <w:rsid w:val="00E0701E"/>
    <w:rsid w:val="00E07E59"/>
    <w:rsid w:val="00E10109"/>
    <w:rsid w:val="00E12AD8"/>
    <w:rsid w:val="00E13494"/>
    <w:rsid w:val="00E13A03"/>
    <w:rsid w:val="00E14242"/>
    <w:rsid w:val="00E14E02"/>
    <w:rsid w:val="00E14F1B"/>
    <w:rsid w:val="00E15D5F"/>
    <w:rsid w:val="00E164D1"/>
    <w:rsid w:val="00E20CC7"/>
    <w:rsid w:val="00E21079"/>
    <w:rsid w:val="00E21DD9"/>
    <w:rsid w:val="00E224A1"/>
    <w:rsid w:val="00E257C8"/>
    <w:rsid w:val="00E25A86"/>
    <w:rsid w:val="00E263E2"/>
    <w:rsid w:val="00E26AE7"/>
    <w:rsid w:val="00E27315"/>
    <w:rsid w:val="00E2782C"/>
    <w:rsid w:val="00E27B59"/>
    <w:rsid w:val="00E303D0"/>
    <w:rsid w:val="00E310C3"/>
    <w:rsid w:val="00E31CA2"/>
    <w:rsid w:val="00E32417"/>
    <w:rsid w:val="00E3264D"/>
    <w:rsid w:val="00E337C1"/>
    <w:rsid w:val="00E37C4D"/>
    <w:rsid w:val="00E438E1"/>
    <w:rsid w:val="00E5052B"/>
    <w:rsid w:val="00E52F18"/>
    <w:rsid w:val="00E55AD0"/>
    <w:rsid w:val="00E621AD"/>
    <w:rsid w:val="00E6332C"/>
    <w:rsid w:val="00E63598"/>
    <w:rsid w:val="00E6396C"/>
    <w:rsid w:val="00E6405E"/>
    <w:rsid w:val="00E6487B"/>
    <w:rsid w:val="00E64BAC"/>
    <w:rsid w:val="00E66724"/>
    <w:rsid w:val="00E67374"/>
    <w:rsid w:val="00E67A5D"/>
    <w:rsid w:val="00E71D03"/>
    <w:rsid w:val="00E72A73"/>
    <w:rsid w:val="00E7460A"/>
    <w:rsid w:val="00E7471A"/>
    <w:rsid w:val="00E75821"/>
    <w:rsid w:val="00E7646D"/>
    <w:rsid w:val="00E76E06"/>
    <w:rsid w:val="00E77C44"/>
    <w:rsid w:val="00E80E1F"/>
    <w:rsid w:val="00E8205A"/>
    <w:rsid w:val="00E825EB"/>
    <w:rsid w:val="00E82696"/>
    <w:rsid w:val="00E839DD"/>
    <w:rsid w:val="00E84194"/>
    <w:rsid w:val="00E84E70"/>
    <w:rsid w:val="00E853E8"/>
    <w:rsid w:val="00E86199"/>
    <w:rsid w:val="00E91011"/>
    <w:rsid w:val="00E910A4"/>
    <w:rsid w:val="00E9269B"/>
    <w:rsid w:val="00E9575D"/>
    <w:rsid w:val="00E96082"/>
    <w:rsid w:val="00E960DC"/>
    <w:rsid w:val="00EA12C9"/>
    <w:rsid w:val="00EA1333"/>
    <w:rsid w:val="00EA1771"/>
    <w:rsid w:val="00EA1803"/>
    <w:rsid w:val="00EA489E"/>
    <w:rsid w:val="00EA4C09"/>
    <w:rsid w:val="00EA516E"/>
    <w:rsid w:val="00EA6E1F"/>
    <w:rsid w:val="00EA7086"/>
    <w:rsid w:val="00EA7C91"/>
    <w:rsid w:val="00EB3793"/>
    <w:rsid w:val="00EB3884"/>
    <w:rsid w:val="00EB5CA5"/>
    <w:rsid w:val="00EB5EC9"/>
    <w:rsid w:val="00EB78B9"/>
    <w:rsid w:val="00EC0177"/>
    <w:rsid w:val="00EC3719"/>
    <w:rsid w:val="00EC4CD0"/>
    <w:rsid w:val="00EC68F4"/>
    <w:rsid w:val="00EC72EE"/>
    <w:rsid w:val="00EC7893"/>
    <w:rsid w:val="00ED3238"/>
    <w:rsid w:val="00ED3EBB"/>
    <w:rsid w:val="00ED4760"/>
    <w:rsid w:val="00ED7CED"/>
    <w:rsid w:val="00EE066D"/>
    <w:rsid w:val="00EE20F9"/>
    <w:rsid w:val="00EE2D5A"/>
    <w:rsid w:val="00EE4B50"/>
    <w:rsid w:val="00EE7EE9"/>
    <w:rsid w:val="00EF004F"/>
    <w:rsid w:val="00EF101C"/>
    <w:rsid w:val="00EF15F1"/>
    <w:rsid w:val="00EF2A38"/>
    <w:rsid w:val="00EF2E61"/>
    <w:rsid w:val="00EF3AED"/>
    <w:rsid w:val="00EF592F"/>
    <w:rsid w:val="00EF6B63"/>
    <w:rsid w:val="00EF72B9"/>
    <w:rsid w:val="00F002B4"/>
    <w:rsid w:val="00F015A0"/>
    <w:rsid w:val="00F01BE5"/>
    <w:rsid w:val="00F02D16"/>
    <w:rsid w:val="00F034F0"/>
    <w:rsid w:val="00F049A6"/>
    <w:rsid w:val="00F058A9"/>
    <w:rsid w:val="00F05FC4"/>
    <w:rsid w:val="00F065FB"/>
    <w:rsid w:val="00F102CC"/>
    <w:rsid w:val="00F1137D"/>
    <w:rsid w:val="00F1213D"/>
    <w:rsid w:val="00F122CB"/>
    <w:rsid w:val="00F13C92"/>
    <w:rsid w:val="00F1441A"/>
    <w:rsid w:val="00F1495A"/>
    <w:rsid w:val="00F200B0"/>
    <w:rsid w:val="00F21BB1"/>
    <w:rsid w:val="00F22161"/>
    <w:rsid w:val="00F25417"/>
    <w:rsid w:val="00F277A5"/>
    <w:rsid w:val="00F30737"/>
    <w:rsid w:val="00F31ED9"/>
    <w:rsid w:val="00F3385D"/>
    <w:rsid w:val="00F34255"/>
    <w:rsid w:val="00F34AD3"/>
    <w:rsid w:val="00F351C8"/>
    <w:rsid w:val="00F36807"/>
    <w:rsid w:val="00F36BC6"/>
    <w:rsid w:val="00F37F53"/>
    <w:rsid w:val="00F40A51"/>
    <w:rsid w:val="00F42B73"/>
    <w:rsid w:val="00F45850"/>
    <w:rsid w:val="00F465E9"/>
    <w:rsid w:val="00F513B4"/>
    <w:rsid w:val="00F52164"/>
    <w:rsid w:val="00F530C7"/>
    <w:rsid w:val="00F53399"/>
    <w:rsid w:val="00F53879"/>
    <w:rsid w:val="00F538D3"/>
    <w:rsid w:val="00F5458C"/>
    <w:rsid w:val="00F5566B"/>
    <w:rsid w:val="00F56A7A"/>
    <w:rsid w:val="00F56F99"/>
    <w:rsid w:val="00F57225"/>
    <w:rsid w:val="00F57238"/>
    <w:rsid w:val="00F573C2"/>
    <w:rsid w:val="00F57CE5"/>
    <w:rsid w:val="00F607A3"/>
    <w:rsid w:val="00F622A9"/>
    <w:rsid w:val="00F63A6C"/>
    <w:rsid w:val="00F6480F"/>
    <w:rsid w:val="00F65CA2"/>
    <w:rsid w:val="00F65F46"/>
    <w:rsid w:val="00F66F51"/>
    <w:rsid w:val="00F718A6"/>
    <w:rsid w:val="00F71DA9"/>
    <w:rsid w:val="00F74B59"/>
    <w:rsid w:val="00F75FE6"/>
    <w:rsid w:val="00F77710"/>
    <w:rsid w:val="00F806B1"/>
    <w:rsid w:val="00F8178C"/>
    <w:rsid w:val="00F81E72"/>
    <w:rsid w:val="00F830D6"/>
    <w:rsid w:val="00F8315D"/>
    <w:rsid w:val="00F83759"/>
    <w:rsid w:val="00F84571"/>
    <w:rsid w:val="00F849C2"/>
    <w:rsid w:val="00F853E3"/>
    <w:rsid w:val="00F8695C"/>
    <w:rsid w:val="00F86F60"/>
    <w:rsid w:val="00F87614"/>
    <w:rsid w:val="00F91375"/>
    <w:rsid w:val="00F94713"/>
    <w:rsid w:val="00F951BC"/>
    <w:rsid w:val="00F95880"/>
    <w:rsid w:val="00F96F6D"/>
    <w:rsid w:val="00F97B78"/>
    <w:rsid w:val="00F97D9D"/>
    <w:rsid w:val="00FA21AB"/>
    <w:rsid w:val="00FA2447"/>
    <w:rsid w:val="00FA2A28"/>
    <w:rsid w:val="00FA3032"/>
    <w:rsid w:val="00FA514E"/>
    <w:rsid w:val="00FA56F1"/>
    <w:rsid w:val="00FA5B0C"/>
    <w:rsid w:val="00FA610D"/>
    <w:rsid w:val="00FA6F02"/>
    <w:rsid w:val="00FB1302"/>
    <w:rsid w:val="00FB1A95"/>
    <w:rsid w:val="00FB4480"/>
    <w:rsid w:val="00FB4D77"/>
    <w:rsid w:val="00FB5418"/>
    <w:rsid w:val="00FB5465"/>
    <w:rsid w:val="00FB5675"/>
    <w:rsid w:val="00FB72A5"/>
    <w:rsid w:val="00FB7614"/>
    <w:rsid w:val="00FC2B63"/>
    <w:rsid w:val="00FC714F"/>
    <w:rsid w:val="00FD2999"/>
    <w:rsid w:val="00FD3A16"/>
    <w:rsid w:val="00FD6BE5"/>
    <w:rsid w:val="00FE02AE"/>
    <w:rsid w:val="00FE1EFD"/>
    <w:rsid w:val="00FE2BB5"/>
    <w:rsid w:val="00FE2C33"/>
    <w:rsid w:val="00FE4165"/>
    <w:rsid w:val="00FE4EB0"/>
    <w:rsid w:val="00FE5FC4"/>
    <w:rsid w:val="00FE661A"/>
    <w:rsid w:val="00FF101D"/>
    <w:rsid w:val="00FF2B3C"/>
    <w:rsid w:val="00FF3CF6"/>
    <w:rsid w:val="00FF4E10"/>
    <w:rsid w:val="00FF5452"/>
    <w:rsid w:val="00FF678C"/>
    <w:rsid w:val="00FF7918"/>
    <w:rsid w:val="0262DD94"/>
    <w:rsid w:val="0320EC68"/>
    <w:rsid w:val="05583135"/>
    <w:rsid w:val="05BB479F"/>
    <w:rsid w:val="06D7F566"/>
    <w:rsid w:val="06DEB4E8"/>
    <w:rsid w:val="0803B276"/>
    <w:rsid w:val="09145D5B"/>
    <w:rsid w:val="09461151"/>
    <w:rsid w:val="0AC453A1"/>
    <w:rsid w:val="0AFE146A"/>
    <w:rsid w:val="0BD851A7"/>
    <w:rsid w:val="0CE274BB"/>
    <w:rsid w:val="0D28AA40"/>
    <w:rsid w:val="0E7E3105"/>
    <w:rsid w:val="0EC56996"/>
    <w:rsid w:val="0F805CE7"/>
    <w:rsid w:val="11514C40"/>
    <w:rsid w:val="1245D093"/>
    <w:rsid w:val="1609EA9D"/>
    <w:rsid w:val="17E50953"/>
    <w:rsid w:val="19005F8B"/>
    <w:rsid w:val="1B8AB865"/>
    <w:rsid w:val="1CCD8425"/>
    <w:rsid w:val="1D15A01E"/>
    <w:rsid w:val="1D8D8557"/>
    <w:rsid w:val="1DF62B26"/>
    <w:rsid w:val="206F92EB"/>
    <w:rsid w:val="2082B90A"/>
    <w:rsid w:val="23812DCC"/>
    <w:rsid w:val="26A04ADD"/>
    <w:rsid w:val="29366B5A"/>
    <w:rsid w:val="296F6B1F"/>
    <w:rsid w:val="29A24FFE"/>
    <w:rsid w:val="2C6E9C67"/>
    <w:rsid w:val="2DDF5BBB"/>
    <w:rsid w:val="2E0A6CC8"/>
    <w:rsid w:val="2E60FF17"/>
    <w:rsid w:val="31D04DB5"/>
    <w:rsid w:val="32E91F25"/>
    <w:rsid w:val="32EE49CE"/>
    <w:rsid w:val="34AB58CE"/>
    <w:rsid w:val="3509D441"/>
    <w:rsid w:val="364964C1"/>
    <w:rsid w:val="365A61BA"/>
    <w:rsid w:val="3AFB0915"/>
    <w:rsid w:val="3B0FD5BF"/>
    <w:rsid w:val="3BEE207E"/>
    <w:rsid w:val="3E39C8F8"/>
    <w:rsid w:val="3F8F6A5C"/>
    <w:rsid w:val="400C4C7B"/>
    <w:rsid w:val="41F7950C"/>
    <w:rsid w:val="44DC5FF0"/>
    <w:rsid w:val="4536430D"/>
    <w:rsid w:val="49F70C9F"/>
    <w:rsid w:val="4A1434B0"/>
    <w:rsid w:val="4A55FE64"/>
    <w:rsid w:val="4AEFFA3F"/>
    <w:rsid w:val="4D642807"/>
    <w:rsid w:val="4E438906"/>
    <w:rsid w:val="4EF82695"/>
    <w:rsid w:val="52AC04E8"/>
    <w:rsid w:val="53A0420E"/>
    <w:rsid w:val="547B92AC"/>
    <w:rsid w:val="555A47D9"/>
    <w:rsid w:val="594C1043"/>
    <w:rsid w:val="5A391C3F"/>
    <w:rsid w:val="5BE126D9"/>
    <w:rsid w:val="5E3F217F"/>
    <w:rsid w:val="5EC32D4D"/>
    <w:rsid w:val="628F56B4"/>
    <w:rsid w:val="66C024E3"/>
    <w:rsid w:val="68028B0B"/>
    <w:rsid w:val="6E77F22E"/>
    <w:rsid w:val="7185D2D0"/>
    <w:rsid w:val="72042260"/>
    <w:rsid w:val="721B1155"/>
    <w:rsid w:val="743D794A"/>
    <w:rsid w:val="74F5076F"/>
    <w:rsid w:val="768009C9"/>
    <w:rsid w:val="77B38368"/>
    <w:rsid w:val="7833F59C"/>
    <w:rsid w:val="79B726D7"/>
    <w:rsid w:val="7A7F6CE7"/>
    <w:rsid w:val="7EEADFFA"/>
    <w:rsid w:val="7F88C200"/>
    <w:rsid w:val="7FFF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66FCE"/>
  <w15:chartTrackingRefBased/>
  <w15:docId w15:val="{E405B869-CC30-4D4D-983C-21F864E0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Gnth">
    <w:name w:val="Normal"/>
    <w:qFormat/>
    <w:rsid w:val="00200EA9"/>
    <w:rPr>
      <w:lang w:val="ga-IE"/>
    </w:rPr>
  </w:style>
  <w:style w:type="paragraph" w:styleId="Teideal1">
    <w:name w:val="heading 1"/>
    <w:basedOn w:val="Gnth"/>
    <w:next w:val="Gnth"/>
    <w:link w:val="Teideal1Car"/>
    <w:uiPriority w:val="9"/>
    <w:qFormat/>
    <w:rsid w:val="00692757"/>
    <w:pPr>
      <w:spacing w:before="0"/>
      <w:jc w:val="both"/>
      <w:outlineLvl w:val="0"/>
    </w:pPr>
    <w:rPr>
      <w:rFonts w:ascii="Helvetica" w:hAnsi="Helvetica"/>
      <w:b/>
      <w:bCs/>
      <w:color w:val="15BFDB"/>
      <w:sz w:val="24"/>
      <w:szCs w:val="24"/>
      <w:u w:val="single"/>
    </w:rPr>
  </w:style>
  <w:style w:type="paragraph" w:styleId="Ceannteideal2">
    <w:name w:val="heading 2"/>
    <w:basedOn w:val="Altanliosta"/>
    <w:next w:val="Gnth"/>
    <w:link w:val="Ceannteideal2Car"/>
    <w:uiPriority w:val="9"/>
    <w:qFormat/>
    <w:rsid w:val="00F65CA2"/>
    <w:pPr>
      <w:numPr>
        <w:numId w:val="3"/>
      </w:numPr>
      <w:spacing w:after="0"/>
      <w:jc w:val="both"/>
      <w:outlineLvl w:val="1"/>
    </w:pPr>
    <w:rPr>
      <w:rFonts w:ascii="Helvetica" w:hAnsi="Helvetica"/>
      <w:b/>
      <w:bCs/>
      <w:color w:val="262626" w:themeColor="text1" w:themeTint="D9"/>
      <w:lang w:val="ga-IE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character" w:styleId="Tran">
    <w:name w:val="Strong"/>
    <w:uiPriority w:val="10"/>
    <w:qFormat/>
    <w:rsid w:val="006C0C04"/>
    <w:rPr>
      <w:b/>
      <w:bCs/>
    </w:rPr>
  </w:style>
  <w:style w:type="paragraph" w:styleId="Corpthacs">
    <w:name w:val="Body Text"/>
    <w:basedOn w:val="Gnth"/>
    <w:link w:val="CorpthacsC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CorpthacsCar">
    <w:name w:val="Corpthéacs Car"/>
    <w:basedOn w:val="Clfhoireannramhshocraithenan-alt"/>
    <w:link w:val="Corpthacs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Tacsanchoinnelaionaid">
    <w:name w:val="Placeholder Text"/>
    <w:basedOn w:val="Clfhoireannramhshocraithenan-alt"/>
    <w:uiPriority w:val="99"/>
    <w:semiHidden/>
    <w:rsid w:val="00F607A3"/>
    <w:rPr>
      <w:color w:val="808080"/>
    </w:rPr>
  </w:style>
  <w:style w:type="paragraph" w:styleId="GnthGrasn">
    <w:name w:val="Normal (Web)"/>
    <w:basedOn w:val="Gnth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Gnth"/>
    <w:qFormat/>
    <w:rsid w:val="00AB0132"/>
    <w:pPr>
      <w:spacing w:before="0" w:after="120"/>
      <w:contextualSpacing/>
    </w:pPr>
    <w:rPr>
      <w:sz w:val="18"/>
    </w:rPr>
  </w:style>
  <w:style w:type="table" w:styleId="Greilletbla">
    <w:name w:val="Table Grid"/>
    <w:basedOn w:val="Tblanormlta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ideal1Car">
    <w:name w:val="Teideal 1 Car"/>
    <w:basedOn w:val="Clfhoireannramhshocraithenan-alt"/>
    <w:link w:val="Teideal1"/>
    <w:uiPriority w:val="9"/>
    <w:rsid w:val="00692757"/>
    <w:rPr>
      <w:rFonts w:ascii="Helvetica" w:hAnsi="Helvetica"/>
      <w:b/>
      <w:bCs/>
      <w:color w:val="15BFDB"/>
      <w:sz w:val="24"/>
      <w:szCs w:val="24"/>
      <w:u w:val="single"/>
      <w:lang w:val="ga-IE"/>
    </w:rPr>
  </w:style>
  <w:style w:type="character" w:customStyle="1" w:styleId="Ceannteideal2Car">
    <w:name w:val="Ceannteideal 2 Car"/>
    <w:basedOn w:val="Clfhoireannramhshocraithenan-alt"/>
    <w:link w:val="Ceannteideal2"/>
    <w:uiPriority w:val="9"/>
    <w:rsid w:val="00F65CA2"/>
    <w:rPr>
      <w:rFonts w:ascii="Helvetica" w:eastAsiaTheme="minorHAnsi" w:hAnsi="Helvetica"/>
      <w:b/>
      <w:bCs/>
      <w:color w:val="262626" w:themeColor="text1" w:themeTint="D9"/>
      <w:kern w:val="2"/>
      <w:lang w:val="ga-IE" w:eastAsia="en-US"/>
      <w14:ligatures w14:val="standardContextual"/>
    </w:rPr>
  </w:style>
  <w:style w:type="paragraph" w:styleId="Liostaurchar">
    <w:name w:val="List Bullet"/>
    <w:basedOn w:val="Gnth"/>
    <w:uiPriority w:val="98"/>
    <w:rsid w:val="000D77AB"/>
    <w:pPr>
      <w:numPr>
        <w:numId w:val="1"/>
      </w:numPr>
      <w:spacing w:before="0" w:after="60" w:line="259" w:lineRule="auto"/>
      <w:ind w:left="720"/>
    </w:pPr>
  </w:style>
  <w:style w:type="paragraph" w:styleId="Ceanntsc">
    <w:name w:val="header"/>
    <w:basedOn w:val="Gnth"/>
    <w:link w:val="CeanntscC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CeanntscCar">
    <w:name w:val="Ceanntásc Car"/>
    <w:basedOn w:val="Clfhoireannramhshocraithenan-alt"/>
    <w:link w:val="Ceanntsc"/>
    <w:uiPriority w:val="99"/>
    <w:rsid w:val="008078FE"/>
  </w:style>
  <w:style w:type="paragraph" w:styleId="Buntsc">
    <w:name w:val="footer"/>
    <w:basedOn w:val="Gnth"/>
    <w:link w:val="BuntscC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BuntscCar">
    <w:name w:val="Buntásc Car"/>
    <w:basedOn w:val="Clfhoireannramhshocraithenan-alt"/>
    <w:link w:val="Buntsc"/>
    <w:uiPriority w:val="99"/>
    <w:rsid w:val="008D48F8"/>
  </w:style>
  <w:style w:type="paragraph" w:styleId="Teideal">
    <w:name w:val="Title"/>
    <w:basedOn w:val="Gnth"/>
    <w:next w:val="Gnth"/>
    <w:link w:val="TeidealC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eidealCar">
    <w:name w:val="Teideal Car"/>
    <w:basedOn w:val="Clfhoireannramhshocraithenan-alt"/>
    <w:link w:val="Teideal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Gnth"/>
    <w:qFormat/>
    <w:rsid w:val="00AB0132"/>
    <w:pPr>
      <w:spacing w:before="120"/>
      <w:jc w:val="right"/>
    </w:pPr>
    <w:rPr>
      <w:sz w:val="18"/>
    </w:rPr>
  </w:style>
  <w:style w:type="paragraph" w:customStyle="1" w:styleId="04xlpa">
    <w:name w:val="_04xlpa"/>
    <w:basedOn w:val="Gnth"/>
    <w:rsid w:val="003351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ga-IE"/>
    </w:rPr>
  </w:style>
  <w:style w:type="character" w:customStyle="1" w:styleId="wdyuqq">
    <w:name w:val="wdyuqq"/>
    <w:basedOn w:val="Clfhoireannramhshocraithenan-alt"/>
    <w:rsid w:val="00335105"/>
  </w:style>
  <w:style w:type="paragraph" w:styleId="Altanliosta">
    <w:name w:val="List Paragraph"/>
    <w:basedOn w:val="Gnth"/>
    <w:uiPriority w:val="34"/>
    <w:qFormat/>
    <w:rsid w:val="00335105"/>
    <w:pPr>
      <w:spacing w:before="0" w:after="160" w:line="259" w:lineRule="auto"/>
      <w:ind w:left="720"/>
      <w:contextualSpacing/>
    </w:pPr>
    <w:rPr>
      <w:rFonts w:eastAsiaTheme="minorHAnsi"/>
      <w:kern w:val="2"/>
      <w:lang w:val="en-IE" w:eastAsia="en-US"/>
      <w14:ligatures w14:val="standardContextual"/>
    </w:rPr>
  </w:style>
  <w:style w:type="character" w:styleId="Tagairtntatrchta">
    <w:name w:val="annotation reference"/>
    <w:basedOn w:val="Clfhoireannramhshocraithenan-alt"/>
    <w:uiPriority w:val="99"/>
    <w:semiHidden/>
    <w:unhideWhenUsed/>
    <w:rsid w:val="00335105"/>
    <w:rPr>
      <w:sz w:val="16"/>
      <w:szCs w:val="16"/>
    </w:rPr>
  </w:style>
  <w:style w:type="paragraph" w:styleId="Tacsntatrchta">
    <w:name w:val="annotation text"/>
    <w:basedOn w:val="Gnth"/>
    <w:link w:val="TacsntatrchtaCar"/>
    <w:uiPriority w:val="99"/>
    <w:unhideWhenUsed/>
    <w:rsid w:val="00335105"/>
    <w:rPr>
      <w:sz w:val="20"/>
      <w:szCs w:val="20"/>
    </w:rPr>
  </w:style>
  <w:style w:type="character" w:customStyle="1" w:styleId="TacsntatrchtaCar">
    <w:name w:val="Téacs nóta tráchta Car"/>
    <w:basedOn w:val="Clfhoireannramhshocraithenan-alt"/>
    <w:link w:val="Tacsntatrchta"/>
    <w:uiPriority w:val="99"/>
    <w:rsid w:val="00335105"/>
    <w:rPr>
      <w:sz w:val="20"/>
      <w:szCs w:val="20"/>
    </w:rPr>
  </w:style>
  <w:style w:type="paragraph" w:styleId="bharntatrchta">
    <w:name w:val="annotation subject"/>
    <w:basedOn w:val="Tacsntatrchta"/>
    <w:next w:val="Tacsntatrchta"/>
    <w:link w:val="bharntatrchtaCar"/>
    <w:uiPriority w:val="99"/>
    <w:semiHidden/>
    <w:unhideWhenUsed/>
    <w:rsid w:val="00335105"/>
    <w:rPr>
      <w:b/>
      <w:bCs/>
    </w:rPr>
  </w:style>
  <w:style w:type="character" w:customStyle="1" w:styleId="bharntatrchtaCar">
    <w:name w:val="Ábhar nóta tráchta Car"/>
    <w:basedOn w:val="TacsntatrchtaCar"/>
    <w:link w:val="bharntatrchta"/>
    <w:uiPriority w:val="99"/>
    <w:semiHidden/>
    <w:rsid w:val="00335105"/>
    <w:rPr>
      <w:b/>
      <w:bCs/>
      <w:sz w:val="20"/>
      <w:szCs w:val="20"/>
    </w:rPr>
  </w:style>
  <w:style w:type="paragraph" w:customStyle="1" w:styleId="paragraph">
    <w:name w:val="paragraph"/>
    <w:basedOn w:val="Gnth"/>
    <w:uiPriority w:val="1"/>
    <w:rsid w:val="00134FB7"/>
    <w:pPr>
      <w:spacing w:before="0" w:beforeAutospacing="1" w:after="160" w:afterAutospacing="1" w:line="259" w:lineRule="auto"/>
    </w:pPr>
    <w:rPr>
      <w:rFonts w:ascii="Times New Roman" w:eastAsia="Times New Roman" w:hAnsi="Times New Roman" w:cs="Times New Roman"/>
      <w:kern w:val="2"/>
      <w:sz w:val="24"/>
      <w:szCs w:val="24"/>
      <w:lang w:val="en-IE" w:eastAsia="en-IE"/>
      <w14:ligatures w14:val="standardContextual"/>
    </w:rPr>
  </w:style>
  <w:style w:type="character" w:customStyle="1" w:styleId="normaltextrun">
    <w:name w:val="normaltextrun"/>
    <w:basedOn w:val="Clfhoireannramhshocraithenan-alt"/>
    <w:rsid w:val="00134FB7"/>
  </w:style>
  <w:style w:type="character" w:customStyle="1" w:styleId="eop">
    <w:name w:val="eop"/>
    <w:basedOn w:val="Clfhoireannramhshocraithenan-alt"/>
    <w:rsid w:val="00134FB7"/>
  </w:style>
  <w:style w:type="paragraph" w:styleId="Leaganleasaithe">
    <w:name w:val="Revision"/>
    <w:hidden/>
    <w:uiPriority w:val="99"/>
    <w:semiHidden/>
    <w:rsid w:val="00AF78D0"/>
    <w:pPr>
      <w:spacing w:before="0"/>
    </w:pPr>
  </w:style>
  <w:style w:type="character" w:customStyle="1" w:styleId="cf01">
    <w:name w:val="cf01"/>
    <w:basedOn w:val="Clfhoireannramhshocraithenan-alt"/>
    <w:rsid w:val="00AF78D0"/>
    <w:rPr>
      <w:rFonts w:ascii="Segoe UI" w:hAnsi="Segoe UI" w:cs="Segoe UI" w:hint="default"/>
      <w:sz w:val="18"/>
      <w:szCs w:val="18"/>
    </w:rPr>
  </w:style>
  <w:style w:type="table" w:styleId="Tblagreille3-Aiceann1">
    <w:name w:val="Grid Table 3 Accent 1"/>
    <w:basedOn w:val="Tblanormlta"/>
    <w:uiPriority w:val="48"/>
    <w:rsid w:val="00103784"/>
    <w:tblPr>
      <w:tblStyleRowBandSize w:val="1"/>
      <w:tblStyleColBandSize w:val="1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table" w:styleId="Tblagreille1adrom-Aiceann1">
    <w:name w:val="Grid Table 1 Light Accent 1"/>
    <w:basedOn w:val="Tblanormlta"/>
    <w:uiPriority w:val="46"/>
    <w:rsid w:val="00D20F14"/>
    <w:tblPr>
      <w:tblStyleRowBandSize w:val="1"/>
      <w:tblStyleColBandSize w:val="1"/>
      <w:tblBorders>
        <w:top w:val="single" w:sz="4" w:space="0" w:color="96EAF9" w:themeColor="accent1" w:themeTint="66"/>
        <w:left w:val="single" w:sz="4" w:space="0" w:color="96EAF9" w:themeColor="accent1" w:themeTint="66"/>
        <w:bottom w:val="single" w:sz="4" w:space="0" w:color="96EAF9" w:themeColor="accent1" w:themeTint="66"/>
        <w:right w:val="single" w:sz="4" w:space="0" w:color="96EAF9" w:themeColor="accent1" w:themeTint="66"/>
        <w:insideH w:val="single" w:sz="4" w:space="0" w:color="96EAF9" w:themeColor="accent1" w:themeTint="66"/>
        <w:insideV w:val="single" w:sz="4" w:space="0" w:color="96EAF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E0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E0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11">
    <w:name w:val="Grid Table 3 - Accent 11"/>
    <w:basedOn w:val="Tblanormlta"/>
    <w:next w:val="Tblagreille3-Aiceann1"/>
    <w:uiPriority w:val="48"/>
    <w:rsid w:val="006A3C07"/>
    <w:rPr>
      <w:rFonts w:ascii="Calibri" w:eastAsia="Yu Mincho" w:hAnsi="Calibri" w:cs="Arial"/>
    </w:rPr>
    <w:tblPr>
      <w:tblStyleRowBandSize w:val="1"/>
      <w:tblStyleColBandSize w:val="1"/>
      <w:tblInd w:w="0" w:type="nil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character" w:styleId="Hipearnasc">
    <w:name w:val="Hyperlink"/>
    <w:basedOn w:val="Clfhoireannramhshocraithenan-alt"/>
    <w:uiPriority w:val="99"/>
    <w:unhideWhenUsed/>
    <w:rsid w:val="00DF1991"/>
    <w:rPr>
      <w:color w:val="0CC0DF" w:themeColor="hyperlink"/>
      <w:u w:val="single"/>
    </w:rPr>
  </w:style>
  <w:style w:type="character" w:styleId="Luaneamhritithe">
    <w:name w:val="Unresolved Mention"/>
    <w:basedOn w:val="Clfhoireannramhshocraithenan-alt"/>
    <w:uiPriority w:val="99"/>
    <w:semiHidden/>
    <w:rsid w:val="00DF1991"/>
    <w:rPr>
      <w:color w:val="605E5C"/>
      <w:shd w:val="clear" w:color="auto" w:fill="E1DFDD"/>
    </w:rPr>
  </w:style>
  <w:style w:type="table" w:styleId="Gnth-thbla3">
    <w:name w:val="Plain Table 3"/>
    <w:basedOn w:val="Tblanormlta"/>
    <w:uiPriority w:val="43"/>
    <w:rsid w:val="008F7CF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Gnth"/>
    <w:rsid w:val="00E263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3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oimnicmacgiollabhrde.bandcamp.com/track/tiocfaidh-an-samhradh" TargetMode="External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yperlink" Target="http://www.teanglann.ie" TargetMode="External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ghloinn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SnasTV Ros na Rún">
      <a:dk1>
        <a:sysClr val="windowText" lastClr="000000"/>
      </a:dk1>
      <a:lt1>
        <a:sysClr val="window" lastClr="FFFFFF"/>
      </a:lt1>
      <a:dk2>
        <a:srgbClr val="077183"/>
      </a:dk2>
      <a:lt2>
        <a:srgbClr val="FFFFFF"/>
      </a:lt2>
      <a:accent1>
        <a:srgbClr val="0CC0DF"/>
      </a:accent1>
      <a:accent2>
        <a:srgbClr val="FF0099"/>
      </a:accent2>
      <a:accent3>
        <a:srgbClr val="FFD93B"/>
      </a:accent3>
      <a:accent4>
        <a:srgbClr val="8064A2"/>
      </a:accent4>
      <a:accent5>
        <a:srgbClr val="FF53B9"/>
      </a:accent5>
      <a:accent6>
        <a:srgbClr val="00B050"/>
      </a:accent6>
      <a:hlink>
        <a:srgbClr val="0CC0DF"/>
      </a:hlink>
      <a:folHlink>
        <a:srgbClr val="0CC0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38F210-7067-483E-BFA1-28635F76E02A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http://www.w3.org/XML/1998/namespace"/>
    <ds:schemaRef ds:uri="2f3b5c31-8774-4f9a-94b2-99b9ad5b10de"/>
    <ds:schemaRef ds:uri="b209698c-63c9-49e0-9838-e8029c88ba6a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02EE576-17C7-482E-81F1-4023425F6A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9987FF-ABAB-4B8D-ACB7-EFA45C368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0</TotalTime>
  <Pages>14</Pages>
  <Words>2671</Words>
  <Characters>15226</Characters>
  <Application>Microsoft Office Word</Application>
  <DocSecurity>0</DocSecurity>
  <Lines>126</Lines>
  <Paragraphs>35</Paragraphs>
  <ScaleCrop>false</ScaleCrop>
  <Company/>
  <LinksUpToDate>false</LinksUpToDate>
  <CharactersWithSpaces>17862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Sheerin</dc:creator>
  <cp:keywords/>
  <dc:description/>
  <cp:lastModifiedBy>Sophie Mcnamara</cp:lastModifiedBy>
  <cp:revision>793</cp:revision>
  <cp:lastPrinted>2024-09-05T09:25:00Z</cp:lastPrinted>
  <dcterms:created xsi:type="dcterms:W3CDTF">2024-06-26T14:45:00Z</dcterms:created>
  <dcterms:modified xsi:type="dcterms:W3CDTF">2024-12-18T15:25:00Z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0x010100A2703502210E9A4C96D49E889D95812C</vt:lpwstr>
  </property>
  <property fmtid="{D5CDD505-2E9C-101B-9397-08002B2CF9AE}" pid="3" name="MediaServiceImageTags">
    <vt:lpwstr/>
  </property>
</Properties>
</file>