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2874"/>
        <w:gridCol w:w="552"/>
        <w:gridCol w:w="2600"/>
        <w:gridCol w:w="552"/>
        <w:gridCol w:w="2616"/>
      </w:tblGrid>
      <w:tr w:rsidR="008D31A9" w:rsidRPr="007137D6" w14:paraId="1176E461" w14:textId="77777777" w:rsidTr="58B6F459">
        <w:trPr>
          <w:trHeight w:val="1277"/>
          <w:jc w:val="center"/>
        </w:trPr>
        <w:tc>
          <w:tcPr>
            <w:tcW w:w="9746" w:type="dxa"/>
            <w:gridSpan w:val="6"/>
            <w:vAlign w:val="center"/>
          </w:tcPr>
          <w:p w14:paraId="6FB1C246" w14:textId="7B70C281" w:rsidR="008D31A9" w:rsidRPr="007137D6" w:rsidRDefault="008D31A9" w:rsidP="4FBDC8B2">
            <w:pPr>
              <w:spacing w:before="0" w:line="276" w:lineRule="auto"/>
            </w:pPr>
          </w:p>
        </w:tc>
      </w:tr>
      <w:tr w:rsidR="008D31A9" w:rsidRPr="007137D6" w14:paraId="392F5364" w14:textId="77777777" w:rsidTr="58B6F459">
        <w:trPr>
          <w:trHeight w:val="473"/>
          <w:jc w:val="center"/>
        </w:trPr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92414EA" w14:textId="2F86B674" w:rsidR="008D31A9" w:rsidRPr="007137D6" w:rsidRDefault="002E3E2A" w:rsidP="4FBDC8B2">
            <w:pPr>
              <w:pStyle w:val="Text-small-right"/>
              <w:spacing w:before="0" w:line="276" w:lineRule="auto"/>
              <w:jc w:val="center"/>
            </w:pPr>
            <w:r w:rsidRPr="007137D6"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4B378E98" wp14:editId="59D9FA29">
                  <wp:simplePos x="0" y="0"/>
                  <wp:positionH relativeFrom="column">
                    <wp:posOffset>-299516</wp:posOffset>
                  </wp:positionH>
                  <wp:positionV relativeFrom="paragraph">
                    <wp:posOffset>-8795</wp:posOffset>
                  </wp:positionV>
                  <wp:extent cx="623570" cy="623570"/>
                  <wp:effectExtent l="0" t="0" r="0" b="0"/>
                  <wp:wrapNone/>
                  <wp:docPr id="472870532" name="Picture 19" descr="A blue brain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870532" name="Picture 19" descr="A blue brain in a circ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09" cy="62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4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84306EA" w14:textId="6C54921F" w:rsidR="008D31A9" w:rsidRPr="007137D6" w:rsidRDefault="05CFADB4" w:rsidP="4FBDC8B2">
            <w:pPr>
              <w:pStyle w:val="Teideal1"/>
              <w:spacing w:before="120"/>
              <w:rPr>
                <w:color w:val="033841" w:themeColor="text2" w:themeShade="80"/>
                <w:sz w:val="20"/>
                <w:szCs w:val="20"/>
              </w:rPr>
            </w:pPr>
            <w:r w:rsidRPr="007137D6">
              <w:rPr>
                <w:color w:val="033841" w:themeColor="text2" w:themeShade="80"/>
                <w:sz w:val="20"/>
                <w:szCs w:val="20"/>
              </w:rPr>
              <w:t>Tuiscint &amp; forbairt foclóra</w:t>
            </w:r>
          </w:p>
          <w:p w14:paraId="14771288" w14:textId="21B98CE6" w:rsidR="008D31A9" w:rsidRPr="007137D6" w:rsidRDefault="471199E3" w:rsidP="4FBDC8B2">
            <w:pPr>
              <w:pStyle w:val="Text-small"/>
              <w:spacing w:after="0" w:line="276" w:lineRule="auto"/>
            </w:pPr>
            <w:r w:rsidRPr="007137D6">
              <w:t>A</w:t>
            </w:r>
            <w:r w:rsidR="136581FC" w:rsidRPr="007137D6">
              <w:t>s ucht …</w:t>
            </w:r>
            <w:r w:rsidR="5008672F" w:rsidRPr="007137D6">
              <w:t xml:space="preserve">; </w:t>
            </w:r>
            <w:r w:rsidR="136581FC" w:rsidRPr="007137D6">
              <w:t>drochbhail …</w:t>
            </w:r>
            <w:r w:rsidR="5008672F" w:rsidRPr="007137D6">
              <w:t xml:space="preserve">; </w:t>
            </w:r>
            <w:r w:rsidR="3BF45363" w:rsidRPr="007137D6">
              <w:t xml:space="preserve">líomhain …; </w:t>
            </w:r>
            <w:r w:rsidR="136581FC" w:rsidRPr="007137D6">
              <w:t>thíos le</w:t>
            </w:r>
            <w:r w:rsidR="6B810E6C" w:rsidRPr="007137D6">
              <w:t xml:space="preserve"> …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370EB1C4" w14:textId="025AE7D3" w:rsidR="008D31A9" w:rsidRPr="007137D6" w:rsidRDefault="008D31A9" w:rsidP="4FBDC8B2">
            <w:pPr>
              <w:pStyle w:val="Text-small-right"/>
              <w:spacing w:before="0" w:line="276" w:lineRule="auto"/>
              <w:jc w:val="left"/>
            </w:pPr>
          </w:p>
        </w:tc>
        <w:tc>
          <w:tcPr>
            <w:tcW w:w="2600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49C6752F" w14:textId="747C4CDC" w:rsidR="008D31A9" w:rsidRPr="007137D6" w:rsidRDefault="00FC66D2" w:rsidP="00FC66D2">
            <w:pPr>
              <w:pStyle w:val="Teideal1"/>
              <w:spacing w:before="120" w:line="276" w:lineRule="auto"/>
              <w:ind w:left="342"/>
              <w:rPr>
                <w:rFonts w:asciiTheme="minorHAnsi" w:hAnsiTheme="minorHAnsi"/>
                <w:color w:val="033841" w:themeColor="text2" w:themeShade="80"/>
                <w:sz w:val="16"/>
                <w:szCs w:val="16"/>
              </w:rPr>
            </w:pPr>
            <w:r w:rsidRPr="007137D6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553880A8" wp14:editId="3DE9C3D2">
                  <wp:simplePos x="0" y="0"/>
                  <wp:positionH relativeFrom="column">
                    <wp:posOffset>-429683</wp:posOffset>
                  </wp:positionH>
                  <wp:positionV relativeFrom="paragraph">
                    <wp:posOffset>12065</wp:posOffset>
                  </wp:positionV>
                  <wp:extent cx="564571" cy="570106"/>
                  <wp:effectExtent l="0" t="0" r="0" b="1905"/>
                  <wp:wrapNone/>
                  <wp:docPr id="415197832" name="Picture 20" descr="A light bulb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197832" name="Picture 20" descr="A light bulb in a circ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4571" cy="57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5CFADB4" w:rsidRPr="007137D6">
              <w:rPr>
                <w:color w:val="033841" w:themeColor="text2" w:themeShade="80"/>
                <w:sz w:val="20"/>
                <w:szCs w:val="20"/>
              </w:rPr>
              <w:t>Feasacht teanga</w:t>
            </w:r>
          </w:p>
          <w:p w14:paraId="5D8A62C4" w14:textId="23198D96" w:rsidR="008D31A9" w:rsidRPr="007137D6" w:rsidRDefault="7C6C9E2B" w:rsidP="00FC66D2">
            <w:pPr>
              <w:pStyle w:val="Text-small"/>
              <w:spacing w:after="0" w:line="276" w:lineRule="auto"/>
              <w:ind w:left="342"/>
            </w:pPr>
            <w:r w:rsidRPr="007137D6">
              <w:t>I mo leith (réamhfhocal comhshuite + forainm)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20FBD91D" w14:textId="66912CA3" w:rsidR="008D31A9" w:rsidRPr="007137D6" w:rsidRDefault="002E3E2A" w:rsidP="4FBDC8B2">
            <w:pPr>
              <w:pStyle w:val="Text-small-right"/>
              <w:spacing w:before="0" w:line="276" w:lineRule="auto"/>
            </w:pPr>
            <w:r w:rsidRPr="007137D6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E6EF3FB" wp14:editId="4CAB7261">
                  <wp:simplePos x="0" y="0"/>
                  <wp:positionH relativeFrom="column">
                    <wp:posOffset>-300990</wp:posOffset>
                  </wp:positionH>
                  <wp:positionV relativeFrom="paragraph">
                    <wp:posOffset>-6901</wp:posOffset>
                  </wp:positionV>
                  <wp:extent cx="624202" cy="624202"/>
                  <wp:effectExtent l="0" t="0" r="0" b="0"/>
                  <wp:wrapNone/>
                  <wp:docPr id="410308988" name="Picture 18" descr="A pink circle with text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08988" name="Picture 18" descr="A pink circle with text in i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2" cy="62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6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78C4F430" w14:textId="79FFD4BC" w:rsidR="008D31A9" w:rsidRPr="007137D6" w:rsidRDefault="05CFADB4" w:rsidP="4FBDC8B2">
            <w:pPr>
              <w:pStyle w:val="Teideal1"/>
              <w:spacing w:before="120" w:line="276" w:lineRule="auto"/>
              <w:rPr>
                <w:rFonts w:asciiTheme="minorHAnsi" w:hAnsiTheme="minorHAnsi"/>
                <w:color w:val="033841" w:themeColor="text2" w:themeShade="80"/>
                <w:sz w:val="16"/>
                <w:szCs w:val="16"/>
              </w:rPr>
            </w:pPr>
            <w:r w:rsidRPr="007137D6">
              <w:rPr>
                <w:color w:val="033841" w:themeColor="text2" w:themeShade="80"/>
                <w:sz w:val="20"/>
                <w:szCs w:val="20"/>
              </w:rPr>
              <w:t>Scileanna cumarsáide</w:t>
            </w:r>
          </w:p>
          <w:p w14:paraId="36D8E0A8" w14:textId="2D3894A6" w:rsidR="008D31A9" w:rsidRPr="007137D6" w:rsidRDefault="3BF45363" w:rsidP="4FBDC8B2">
            <w:pPr>
              <w:pStyle w:val="Text-small"/>
              <w:spacing w:after="0" w:line="276" w:lineRule="auto"/>
              <w:rPr>
                <w:sz w:val="22"/>
              </w:rPr>
            </w:pPr>
            <w:r w:rsidRPr="007137D6">
              <w:t>Ag labhairt le daoine a bhfuil údarás acu</w:t>
            </w:r>
          </w:p>
        </w:tc>
      </w:tr>
    </w:tbl>
    <w:tbl>
      <w:tblPr>
        <w:tblStyle w:val="Greilletbla"/>
        <w:tblpPr w:leftFromText="180" w:rightFromText="180" w:vertAnchor="text" w:horzAnchor="margin" w:tblpXSpec="right" w:tblpY="-24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6"/>
      </w:tblGrid>
      <w:tr w:rsidR="00D230CD" w:rsidRPr="007137D6" w14:paraId="58B4DFF3" w14:textId="77777777" w:rsidTr="58B6F459">
        <w:trPr>
          <w:trHeight w:val="415"/>
        </w:trPr>
        <w:tc>
          <w:tcPr>
            <w:tcW w:w="7186" w:type="dxa"/>
            <w:shd w:val="clear" w:color="auto" w:fill="auto"/>
          </w:tcPr>
          <w:p w14:paraId="40B0C651" w14:textId="4767BE3D" w:rsidR="00D230CD" w:rsidRPr="007137D6" w:rsidRDefault="3547E5EE" w:rsidP="4FBDC8B2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</w:pPr>
            <w:r w:rsidRPr="007137D6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Sraith </w:t>
            </w:r>
            <w:r w:rsidR="44BFDDEC" w:rsidRPr="007137D6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2</w:t>
            </w:r>
            <w:r w:rsidR="13C4F783" w:rsidRPr="007137D6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:</w:t>
            </w:r>
            <w:r w:rsidRPr="007137D6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 </w:t>
            </w:r>
            <w:r w:rsidR="73A14F11" w:rsidRPr="007137D6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Ceacht </w:t>
            </w:r>
            <w:r w:rsidR="136581FC" w:rsidRPr="007137D6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12</w:t>
            </w:r>
          </w:p>
        </w:tc>
      </w:tr>
      <w:tr w:rsidR="00D230CD" w:rsidRPr="007137D6" w14:paraId="108BA550" w14:textId="77777777" w:rsidTr="58B6F459">
        <w:trPr>
          <w:trHeight w:val="542"/>
        </w:trPr>
        <w:tc>
          <w:tcPr>
            <w:tcW w:w="7186" w:type="dxa"/>
            <w:shd w:val="clear" w:color="auto" w:fill="auto"/>
          </w:tcPr>
          <w:p w14:paraId="2E0054E8" w14:textId="4BA841A6" w:rsidR="00D230CD" w:rsidRPr="007137D6" w:rsidRDefault="03B0A3D9" w:rsidP="4FBDC8B2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</w:pPr>
            <w:r w:rsidRPr="007137D6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“</w:t>
            </w:r>
            <w:r w:rsidR="136581FC" w:rsidRPr="007137D6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I dtrioblóid leis an bpríomhoide</w:t>
            </w:r>
            <w:r w:rsidRPr="007137D6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”</w:t>
            </w:r>
          </w:p>
          <w:p w14:paraId="5DC603C6" w14:textId="10EB568C" w:rsidR="00D230CD" w:rsidRPr="007137D6" w:rsidRDefault="136581FC" w:rsidP="4FBDC8B2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/>
                <w:spacing w:val="-8"/>
                <w:sz w:val="56"/>
                <w:szCs w:val="56"/>
              </w:rPr>
            </w:pPr>
            <w:r w:rsidRPr="007137D6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Ardréim theanga</w:t>
            </w:r>
          </w:p>
        </w:tc>
      </w:tr>
    </w:tbl>
    <w:p w14:paraId="18959C06" w14:textId="68F2A3FF" w:rsidR="005406C0" w:rsidRPr="007137D6" w:rsidRDefault="008D4DBF" w:rsidP="4FBDC8B2">
      <w:pPr>
        <w:pStyle w:val="Teideal1"/>
        <w:jc w:val="left"/>
        <w:rPr>
          <w:rFonts w:cs="Helvetica"/>
          <w:color w:val="262626" w:themeColor="text1" w:themeTint="D9"/>
          <w:sz w:val="20"/>
          <w:szCs w:val="20"/>
          <w:u w:val="none"/>
        </w:rPr>
      </w:pPr>
      <w:r w:rsidRPr="007137D6">
        <w:rPr>
          <w:rFonts w:cs="Helvetica"/>
          <w:noProof/>
          <w:color w:val="000000" w:themeColor="text1"/>
          <w:sz w:val="20"/>
          <w:szCs w:val="20"/>
          <w:u w:val="none"/>
        </w:rPr>
        <w:drawing>
          <wp:anchor distT="0" distB="0" distL="114300" distR="114300" simplePos="0" relativeHeight="251658244" behindDoc="0" locked="0" layoutInCell="1" allowOverlap="1" wp14:anchorId="575AEF04" wp14:editId="74255248">
            <wp:simplePos x="0" y="0"/>
            <wp:positionH relativeFrom="column">
              <wp:posOffset>-149225</wp:posOffset>
            </wp:positionH>
            <wp:positionV relativeFrom="page">
              <wp:posOffset>165100</wp:posOffset>
            </wp:positionV>
            <wp:extent cx="1604645" cy="1604645"/>
            <wp:effectExtent l="0" t="0" r="0" b="0"/>
            <wp:wrapNone/>
            <wp:docPr id="998443030" name="Picture 1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43030" name="Picture 11" descr="A black background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4D4" w:rsidRPr="007137D6">
        <w:rPr>
          <w:rFonts w:cs="Helvetica"/>
          <w:noProof/>
          <w:color w:val="262626" w:themeColor="text1" w:themeTint="D9"/>
          <w:sz w:val="20"/>
          <w:szCs w:val="20"/>
          <w:u w:val="none"/>
        </w:rPr>
        <w:drawing>
          <wp:anchor distT="0" distB="0" distL="114300" distR="114300" simplePos="0" relativeHeight="251658248" behindDoc="1" locked="0" layoutInCell="1" allowOverlap="1" wp14:anchorId="604ADBDB" wp14:editId="387CB601">
            <wp:simplePos x="0" y="0"/>
            <wp:positionH relativeFrom="column">
              <wp:posOffset>-676275</wp:posOffset>
            </wp:positionH>
            <wp:positionV relativeFrom="page">
              <wp:posOffset>-26670</wp:posOffset>
            </wp:positionV>
            <wp:extent cx="7600950" cy="2343150"/>
            <wp:effectExtent l="0" t="0" r="0" b="0"/>
            <wp:wrapNone/>
            <wp:docPr id="245800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0979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8D073" w14:textId="687CD261" w:rsidR="005406C0" w:rsidRPr="007137D6" w:rsidRDefault="005406C0" w:rsidP="4FBDC8B2">
      <w:pPr>
        <w:pStyle w:val="Teideal1"/>
        <w:spacing w:line="360" w:lineRule="auto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7137D6">
        <w:rPr>
          <w:rFonts w:ascii="Arial" w:hAnsi="Arial" w:cs="Arial"/>
          <w:noProof/>
          <w:color w:val="DC459D"/>
          <w:sz w:val="40"/>
          <w:szCs w:val="40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2801ADDC" wp14:editId="171A7650">
                <wp:simplePos x="0" y="0"/>
                <wp:positionH relativeFrom="page">
                  <wp:posOffset>685800</wp:posOffset>
                </wp:positionH>
                <wp:positionV relativeFrom="paragraph">
                  <wp:posOffset>306705</wp:posOffset>
                </wp:positionV>
                <wp:extent cx="6214110" cy="45085"/>
                <wp:effectExtent l="0" t="0" r="0" b="5715"/>
                <wp:wrapTopAndBottom/>
                <wp:docPr id="144220528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4D73D5C">
              <v:rect id="Rectangle 46" style="position:absolute;margin-left:54pt;margin-top:24.15pt;width:489.3pt;height:3.55pt;z-index:-251631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58F855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">
                <w10:wrap type="topAndBottom" anchorx="page"/>
              </v:rect>
            </w:pict>
          </mc:Fallback>
        </mc:AlternateContent>
      </w:r>
      <w:r w:rsidR="2B4380AF" w:rsidRPr="007137D6">
        <w:rPr>
          <w:rFonts w:cs="Helvetica"/>
          <w:color w:val="262626" w:themeColor="text1" w:themeTint="D9"/>
          <w:sz w:val="40"/>
          <w:szCs w:val="40"/>
          <w:u w:val="none"/>
        </w:rPr>
        <w:t>A: TUISCINT AGUS FORBAIRT FOCLÓRA</w:t>
      </w:r>
    </w:p>
    <w:p w14:paraId="42F7B990" w14:textId="0ABEB623" w:rsidR="007167F9" w:rsidRPr="007137D6" w:rsidRDefault="6F5E76F0" w:rsidP="4FBDC8B2">
      <w:pPr>
        <w:numPr>
          <w:ilvl w:val="0"/>
          <w:numId w:val="9"/>
        </w:numPr>
        <w:spacing w:before="0" w:after="120" w:line="360" w:lineRule="auto"/>
        <w:ind w:left="357" w:hanging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bookmarkStart w:id="0" w:name="_Hlk172884723"/>
      <w:r w:rsidRPr="007137D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Líon na bearnaí</w:t>
      </w:r>
    </w:p>
    <w:p w14:paraId="7BC02E29" w14:textId="21B10D30" w:rsidR="000436A1" w:rsidRPr="007137D6" w:rsidRDefault="44E12B5B" w:rsidP="4FBDC8B2">
      <w:pPr>
        <w:spacing w:before="0" w:after="120" w:line="360" w:lineRule="auto"/>
        <w:ind w:left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Bhí focail agus frásaí sa mhír a bhfuil an bhrí chéanna </w:t>
      </w:r>
      <w:r w:rsidR="3BF45363" w:rsidRPr="007137D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acu </w:t>
      </w:r>
      <w:r w:rsidRPr="007137D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leis na focail thíos</w:t>
      </w:r>
      <w:r w:rsidR="252DEAC4" w:rsidRPr="007137D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. An cuimhin leat iad? Scríobh isteach sna bearnaí cuí thíos</w:t>
      </w:r>
      <w:r w:rsidR="3BF45363" w:rsidRPr="007137D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 iad</w:t>
      </w:r>
      <w:r w:rsidR="252DEAC4" w:rsidRPr="007137D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.</w:t>
      </w:r>
    </w:p>
    <w:p w14:paraId="3D2CD0A6" w14:textId="12EBB66C" w:rsidR="00356575" w:rsidRPr="007137D6" w:rsidRDefault="00356575" w:rsidP="4FBDC8B2">
      <w:pPr>
        <w:spacing w:before="0" w:line="276" w:lineRule="auto"/>
        <w:jc w:val="both"/>
        <w:rPr>
          <w:rFonts w:ascii="Helvetica" w:eastAsia="Yu Mincho" w:hAnsi="Helvetica" w:cs="Arial"/>
          <w:color w:val="262626" w:themeColor="text1" w:themeTint="D9"/>
        </w:rPr>
      </w:pPr>
    </w:p>
    <w:tbl>
      <w:tblPr>
        <w:tblStyle w:val="Tblagreille1adrom-Aiceann1"/>
        <w:tblW w:w="9497" w:type="dxa"/>
        <w:tblInd w:w="279" w:type="dxa"/>
        <w:tblLook w:val="04A0" w:firstRow="1" w:lastRow="0" w:firstColumn="1" w:lastColumn="0" w:noHBand="0" w:noVBand="1"/>
      </w:tblPr>
      <w:tblGrid>
        <w:gridCol w:w="2374"/>
        <w:gridCol w:w="2374"/>
        <w:gridCol w:w="2374"/>
        <w:gridCol w:w="2375"/>
      </w:tblGrid>
      <w:tr w:rsidR="002109FD" w:rsidRPr="007137D6" w14:paraId="222ADE16" w14:textId="77777777" w:rsidTr="58B6F4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</w:tcPr>
          <w:p w14:paraId="009ABE43" w14:textId="77777777" w:rsidR="002109FD" w:rsidRPr="007137D6" w:rsidRDefault="002109FD" w:rsidP="4FBDC8B2">
            <w:pPr>
              <w:spacing w:before="0" w:line="276" w:lineRule="auto"/>
              <w:jc w:val="both"/>
              <w:rPr>
                <w:rFonts w:ascii="Helvetica" w:eastAsia="Yu Mincho" w:hAnsi="Helvetica" w:cs="Arial"/>
                <w:color w:val="262626" w:themeColor="text1" w:themeTint="D9"/>
              </w:rPr>
            </w:pPr>
          </w:p>
        </w:tc>
        <w:tc>
          <w:tcPr>
            <w:tcW w:w="2374" w:type="dxa"/>
          </w:tcPr>
          <w:p w14:paraId="4B81D3C6" w14:textId="03D166F3" w:rsidR="002109FD" w:rsidRPr="007137D6" w:rsidRDefault="3BF45363" w:rsidP="58B6F459">
            <w:pPr>
              <w:spacing w:before="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000000" w:themeColor="text1"/>
              </w:rPr>
              <w:t>Comhchiall</w:t>
            </w:r>
          </w:p>
        </w:tc>
        <w:tc>
          <w:tcPr>
            <w:tcW w:w="2374" w:type="dxa"/>
          </w:tcPr>
          <w:p w14:paraId="4EA63F0D" w14:textId="77777777" w:rsidR="002109FD" w:rsidRPr="007137D6" w:rsidRDefault="002109FD" w:rsidP="4FBDC8B2">
            <w:pPr>
              <w:spacing w:before="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</w:p>
        </w:tc>
        <w:tc>
          <w:tcPr>
            <w:tcW w:w="2375" w:type="dxa"/>
          </w:tcPr>
          <w:p w14:paraId="5ACDBF25" w14:textId="080098BC" w:rsidR="002109FD" w:rsidRPr="007137D6" w:rsidRDefault="3BF45363" w:rsidP="58B6F459">
            <w:pPr>
              <w:spacing w:before="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000000" w:themeColor="text1"/>
              </w:rPr>
              <w:t>Comhchiall</w:t>
            </w:r>
          </w:p>
        </w:tc>
      </w:tr>
      <w:tr w:rsidR="00115757" w:rsidRPr="007137D6" w14:paraId="10A92656" w14:textId="73888226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</w:tcPr>
          <w:p w14:paraId="3CC80C3D" w14:textId="500A309D" w:rsidR="00115757" w:rsidRPr="007137D6" w:rsidRDefault="28C6BE6A" w:rsidP="58B6F459">
            <w:pPr>
              <w:spacing w:before="0" w:line="276" w:lineRule="auto"/>
              <w:jc w:val="both"/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b w:val="0"/>
                <w:bCs w:val="0"/>
                <w:color w:val="000000" w:themeColor="text1"/>
              </w:rPr>
              <w:t>go deo</w:t>
            </w:r>
          </w:p>
        </w:tc>
        <w:tc>
          <w:tcPr>
            <w:tcW w:w="2374" w:type="dxa"/>
          </w:tcPr>
          <w:p w14:paraId="618A45EB" w14:textId="77777777" w:rsidR="00115757" w:rsidRPr="007137D6" w:rsidRDefault="00115757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</w:p>
        </w:tc>
        <w:tc>
          <w:tcPr>
            <w:tcW w:w="2374" w:type="dxa"/>
          </w:tcPr>
          <w:p w14:paraId="210CF7BE" w14:textId="482BC976" w:rsidR="00115757" w:rsidRPr="007137D6" w:rsidRDefault="4102CBBF" w:rsidP="58B6F459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000000" w:themeColor="text1"/>
              </w:rPr>
              <w:t>sa bhreis</w:t>
            </w:r>
          </w:p>
        </w:tc>
        <w:tc>
          <w:tcPr>
            <w:tcW w:w="2375" w:type="dxa"/>
          </w:tcPr>
          <w:p w14:paraId="56F5E99C" w14:textId="77777777" w:rsidR="00115757" w:rsidRPr="007137D6" w:rsidRDefault="00115757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</w:p>
        </w:tc>
      </w:tr>
      <w:tr w:rsidR="00115757" w:rsidRPr="007137D6" w14:paraId="3C1C51CF" w14:textId="4BBECB0A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</w:tcPr>
          <w:p w14:paraId="44305C2D" w14:textId="485B2327" w:rsidR="00115757" w:rsidRPr="007137D6" w:rsidRDefault="28C6BE6A" w:rsidP="58B6F459">
            <w:pPr>
              <w:spacing w:before="0" w:line="276" w:lineRule="auto"/>
              <w:jc w:val="both"/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b w:val="0"/>
                <w:bCs w:val="0"/>
                <w:color w:val="000000" w:themeColor="text1"/>
              </w:rPr>
              <w:t>ar dtús</w:t>
            </w:r>
          </w:p>
        </w:tc>
        <w:tc>
          <w:tcPr>
            <w:tcW w:w="2374" w:type="dxa"/>
          </w:tcPr>
          <w:p w14:paraId="0E4D0743" w14:textId="77777777" w:rsidR="00115757" w:rsidRPr="007137D6" w:rsidRDefault="00115757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</w:p>
        </w:tc>
        <w:tc>
          <w:tcPr>
            <w:tcW w:w="2374" w:type="dxa"/>
          </w:tcPr>
          <w:p w14:paraId="2176C601" w14:textId="4A7A078F" w:rsidR="00115757" w:rsidRPr="007137D6" w:rsidRDefault="28C6BE6A" w:rsidP="58B6F459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000000" w:themeColor="text1"/>
              </w:rPr>
              <w:t>ag smaoineamh</w:t>
            </w:r>
          </w:p>
        </w:tc>
        <w:tc>
          <w:tcPr>
            <w:tcW w:w="2375" w:type="dxa"/>
          </w:tcPr>
          <w:p w14:paraId="71802EBA" w14:textId="77777777" w:rsidR="00115757" w:rsidRPr="007137D6" w:rsidRDefault="00115757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</w:p>
        </w:tc>
      </w:tr>
      <w:tr w:rsidR="00115757" w:rsidRPr="007137D6" w14:paraId="77A68803" w14:textId="0A87065D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</w:tcPr>
          <w:p w14:paraId="257B3C15" w14:textId="3B89DD2B" w:rsidR="00115757" w:rsidRPr="007137D6" w:rsidRDefault="28C6BE6A" w:rsidP="4FBDC8B2">
            <w:pPr>
              <w:spacing w:before="0" w:line="276" w:lineRule="auto"/>
              <w:jc w:val="both"/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262626" w:themeColor="text1" w:themeTint="D9"/>
              </w:rPr>
              <w:t>milleán</w:t>
            </w:r>
          </w:p>
        </w:tc>
        <w:tc>
          <w:tcPr>
            <w:tcW w:w="2374" w:type="dxa"/>
          </w:tcPr>
          <w:p w14:paraId="03BCA8DB" w14:textId="77777777" w:rsidR="00115757" w:rsidRPr="007137D6" w:rsidRDefault="00115757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</w:p>
        </w:tc>
        <w:tc>
          <w:tcPr>
            <w:tcW w:w="2374" w:type="dxa"/>
          </w:tcPr>
          <w:p w14:paraId="7EC09AE8" w14:textId="68063698" w:rsidR="00115757" w:rsidRPr="007137D6" w:rsidRDefault="28C6BE6A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262626" w:themeColor="text1" w:themeTint="D9"/>
              </w:rPr>
              <w:t>mo phost</w:t>
            </w:r>
          </w:p>
        </w:tc>
        <w:tc>
          <w:tcPr>
            <w:tcW w:w="2375" w:type="dxa"/>
          </w:tcPr>
          <w:p w14:paraId="790BD71A" w14:textId="77777777" w:rsidR="00115757" w:rsidRPr="007137D6" w:rsidRDefault="00115757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</w:p>
        </w:tc>
      </w:tr>
      <w:tr w:rsidR="00115757" w:rsidRPr="007137D6" w14:paraId="1811E710" w14:textId="0E5E19BA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</w:tcPr>
          <w:p w14:paraId="4ABCCC9B" w14:textId="353CE6FE" w:rsidR="00115757" w:rsidRPr="007137D6" w:rsidRDefault="28C6BE6A" w:rsidP="4FBDC8B2">
            <w:pPr>
              <w:spacing w:before="0" w:line="276" w:lineRule="auto"/>
              <w:jc w:val="both"/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262626" w:themeColor="text1" w:themeTint="D9"/>
              </w:rPr>
              <w:t>cóir</w:t>
            </w:r>
          </w:p>
        </w:tc>
        <w:tc>
          <w:tcPr>
            <w:tcW w:w="2374" w:type="dxa"/>
          </w:tcPr>
          <w:p w14:paraId="48023757" w14:textId="77777777" w:rsidR="00115757" w:rsidRPr="007137D6" w:rsidRDefault="00115757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</w:p>
        </w:tc>
        <w:tc>
          <w:tcPr>
            <w:tcW w:w="2374" w:type="dxa"/>
          </w:tcPr>
          <w:p w14:paraId="65C6827B" w14:textId="31FA5906" w:rsidR="00115757" w:rsidRPr="007137D6" w:rsidRDefault="1FE96809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262626" w:themeColor="text1" w:themeTint="D9"/>
              </w:rPr>
              <w:t>dá bhrí sin</w:t>
            </w:r>
          </w:p>
        </w:tc>
        <w:tc>
          <w:tcPr>
            <w:tcW w:w="2375" w:type="dxa"/>
          </w:tcPr>
          <w:p w14:paraId="4B0DBA2E" w14:textId="77777777" w:rsidR="00115757" w:rsidRPr="007137D6" w:rsidRDefault="00115757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</w:p>
        </w:tc>
      </w:tr>
    </w:tbl>
    <w:p w14:paraId="2FF7AC85" w14:textId="77777777" w:rsidR="00E82696" w:rsidRPr="007137D6" w:rsidRDefault="00E82696" w:rsidP="4FBDC8B2">
      <w:pPr>
        <w:spacing w:before="0" w:line="276" w:lineRule="auto"/>
        <w:jc w:val="both"/>
        <w:rPr>
          <w:rFonts w:ascii="Helvetica" w:hAnsi="Helvetica" w:cs="Helvetica"/>
          <w:color w:val="033841" w:themeColor="text2" w:themeShade="80"/>
        </w:rPr>
      </w:pPr>
      <w:bookmarkStart w:id="1" w:name="_Hlk170655864"/>
    </w:p>
    <w:p w14:paraId="74E96C0D" w14:textId="77777777" w:rsidR="00BA1599" w:rsidRPr="007137D6" w:rsidRDefault="28C6BE6A" w:rsidP="4FBDC8B2">
      <w:pPr>
        <w:numPr>
          <w:ilvl w:val="0"/>
          <w:numId w:val="9"/>
        </w:numPr>
        <w:spacing w:before="0" w:line="360" w:lineRule="auto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Abairtí a chumadh</w:t>
      </w:r>
    </w:p>
    <w:p w14:paraId="0AC23E0E" w14:textId="642B3231" w:rsidR="00115757" w:rsidRPr="007137D6" w:rsidRDefault="28C6BE6A" w:rsidP="4FBDC8B2">
      <w:pPr>
        <w:spacing w:before="0" w:line="360" w:lineRule="auto"/>
        <w:ind w:left="360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Cuir na focail agus na frásaí thíos in abairtí anois lena </w:t>
      </w:r>
      <w:proofErr w:type="spellStart"/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mbrí</w:t>
      </w:r>
      <w:proofErr w:type="spellEnd"/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a léiriú. Cuir do chuid abairtí i gcomparáid le habairtí an duine in aice leat ansin.</w:t>
      </w:r>
    </w:p>
    <w:p w14:paraId="2BB522D8" w14:textId="77777777" w:rsidR="00115757" w:rsidRPr="007137D6" w:rsidRDefault="00115757" w:rsidP="4FBDC8B2">
      <w:pPr>
        <w:spacing w:before="0" w:line="276" w:lineRule="auto"/>
        <w:ind w:left="360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tbl>
      <w:tblPr>
        <w:tblStyle w:val="Greilletbla"/>
        <w:tblW w:w="9416" w:type="dxa"/>
        <w:tblInd w:w="360" w:type="dxa"/>
        <w:tblBorders>
          <w:top w:val="single" w:sz="4" w:space="0" w:color="0CC0DF" w:themeColor="accent1"/>
          <w:left w:val="single" w:sz="4" w:space="0" w:color="0CC0DF" w:themeColor="accent1"/>
          <w:bottom w:val="single" w:sz="4" w:space="0" w:color="0CC0DF" w:themeColor="accent1"/>
          <w:right w:val="single" w:sz="4" w:space="0" w:color="0CC0DF" w:themeColor="accent1"/>
          <w:insideH w:val="single" w:sz="4" w:space="0" w:color="0CC0DF" w:themeColor="accent1"/>
          <w:insideV w:val="single" w:sz="4" w:space="0" w:color="0CC0DF" w:themeColor="accent1"/>
        </w:tblBorders>
        <w:tblLook w:val="0600" w:firstRow="0" w:lastRow="0" w:firstColumn="0" w:lastColumn="0" w:noHBand="1" w:noVBand="1"/>
      </w:tblPr>
      <w:tblGrid>
        <w:gridCol w:w="3037"/>
        <w:gridCol w:w="6379"/>
      </w:tblGrid>
      <w:tr w:rsidR="00115757" w:rsidRPr="007137D6" w14:paraId="71711AFF" w14:textId="77777777" w:rsidTr="4FBDC8B2">
        <w:tc>
          <w:tcPr>
            <w:tcW w:w="3037" w:type="dxa"/>
          </w:tcPr>
          <w:p w14:paraId="58D35076" w14:textId="30AA5F65" w:rsidR="00115757" w:rsidRPr="007137D6" w:rsidRDefault="28C6BE6A" w:rsidP="4FBDC8B2">
            <w:pPr>
              <w:pStyle w:val="Altanliosta"/>
              <w:numPr>
                <w:ilvl w:val="0"/>
                <w:numId w:val="15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Ní mhaithfidh mé duit</w:t>
            </w:r>
            <w:r w:rsidR="3BF45363"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é</w:t>
            </w:r>
          </w:p>
        </w:tc>
        <w:tc>
          <w:tcPr>
            <w:tcW w:w="6379" w:type="dxa"/>
          </w:tcPr>
          <w:p w14:paraId="3DC2B39B" w14:textId="77777777" w:rsidR="00115757" w:rsidRPr="007137D6" w:rsidRDefault="00115757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</w:tr>
      <w:tr w:rsidR="00115757" w:rsidRPr="007137D6" w14:paraId="0C51D2F1" w14:textId="77777777" w:rsidTr="4FBDC8B2">
        <w:tc>
          <w:tcPr>
            <w:tcW w:w="3037" w:type="dxa"/>
          </w:tcPr>
          <w:p w14:paraId="1B2592BD" w14:textId="4D77307E" w:rsidR="00115757" w:rsidRPr="007137D6" w:rsidRDefault="00744654" w:rsidP="4FBDC8B2">
            <w:pPr>
              <w:pStyle w:val="Altanliosta"/>
              <w:numPr>
                <w:ilvl w:val="0"/>
                <w:numId w:val="15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M</w:t>
            </w:r>
            <w:r w:rsidR="28C6BE6A"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íthuiscint</w:t>
            </w:r>
          </w:p>
        </w:tc>
        <w:tc>
          <w:tcPr>
            <w:tcW w:w="6379" w:type="dxa"/>
          </w:tcPr>
          <w:p w14:paraId="0B7B17EF" w14:textId="77777777" w:rsidR="00115757" w:rsidRPr="007137D6" w:rsidRDefault="00115757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</w:tr>
      <w:tr w:rsidR="00115757" w:rsidRPr="007137D6" w14:paraId="12820EA7" w14:textId="77777777" w:rsidTr="4FBDC8B2">
        <w:tc>
          <w:tcPr>
            <w:tcW w:w="3037" w:type="dxa"/>
          </w:tcPr>
          <w:p w14:paraId="3A1613FC" w14:textId="4FB67213" w:rsidR="00115757" w:rsidRPr="007137D6" w:rsidRDefault="28C6BE6A" w:rsidP="4FBDC8B2">
            <w:pPr>
              <w:pStyle w:val="Altanliosta"/>
              <w:numPr>
                <w:ilvl w:val="0"/>
                <w:numId w:val="15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trína chéile</w:t>
            </w:r>
          </w:p>
        </w:tc>
        <w:tc>
          <w:tcPr>
            <w:tcW w:w="6379" w:type="dxa"/>
          </w:tcPr>
          <w:p w14:paraId="7C09795E" w14:textId="77777777" w:rsidR="00115757" w:rsidRPr="007137D6" w:rsidRDefault="00115757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</w:tr>
      <w:tr w:rsidR="00115757" w:rsidRPr="007137D6" w14:paraId="5E27F72B" w14:textId="77777777" w:rsidTr="4FBDC8B2">
        <w:tc>
          <w:tcPr>
            <w:tcW w:w="3037" w:type="dxa"/>
          </w:tcPr>
          <w:p w14:paraId="2278C7C1" w14:textId="77777777" w:rsidR="00115757" w:rsidRPr="007137D6" w:rsidRDefault="28C6BE6A" w:rsidP="4FBDC8B2">
            <w:pPr>
              <w:pStyle w:val="Altanliosta"/>
              <w:numPr>
                <w:ilvl w:val="0"/>
                <w:numId w:val="15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drochbhail</w:t>
            </w:r>
          </w:p>
        </w:tc>
        <w:tc>
          <w:tcPr>
            <w:tcW w:w="6379" w:type="dxa"/>
          </w:tcPr>
          <w:p w14:paraId="0E93FB9A" w14:textId="77777777" w:rsidR="00115757" w:rsidRPr="007137D6" w:rsidRDefault="00115757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</w:tr>
      <w:tr w:rsidR="00115757" w:rsidRPr="007137D6" w14:paraId="31788DBD" w14:textId="77777777" w:rsidTr="4FBDC8B2">
        <w:tc>
          <w:tcPr>
            <w:tcW w:w="3037" w:type="dxa"/>
          </w:tcPr>
          <w:p w14:paraId="3E421D9D" w14:textId="77777777" w:rsidR="00115757" w:rsidRPr="007137D6" w:rsidRDefault="28C6BE6A" w:rsidP="4FBDC8B2">
            <w:pPr>
              <w:pStyle w:val="Altanliosta"/>
              <w:numPr>
                <w:ilvl w:val="0"/>
                <w:numId w:val="15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cuireadh x i mo leith</w:t>
            </w:r>
          </w:p>
        </w:tc>
        <w:tc>
          <w:tcPr>
            <w:tcW w:w="6379" w:type="dxa"/>
          </w:tcPr>
          <w:p w14:paraId="0976E695" w14:textId="77777777" w:rsidR="00115757" w:rsidRPr="007137D6" w:rsidRDefault="00115757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</w:tr>
      <w:tr w:rsidR="00115757" w:rsidRPr="007137D6" w14:paraId="3ADD5A56" w14:textId="77777777" w:rsidTr="4FBDC8B2">
        <w:tc>
          <w:tcPr>
            <w:tcW w:w="3037" w:type="dxa"/>
          </w:tcPr>
          <w:p w14:paraId="78E25A8E" w14:textId="1925C88C" w:rsidR="00115757" w:rsidRPr="007137D6" w:rsidRDefault="28C6BE6A" w:rsidP="4FBDC8B2">
            <w:pPr>
              <w:pStyle w:val="Altanliosta"/>
              <w:numPr>
                <w:ilvl w:val="0"/>
                <w:numId w:val="15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goill ar</w:t>
            </w:r>
          </w:p>
        </w:tc>
        <w:tc>
          <w:tcPr>
            <w:tcW w:w="6379" w:type="dxa"/>
          </w:tcPr>
          <w:p w14:paraId="1EB9040E" w14:textId="77777777" w:rsidR="00115757" w:rsidRPr="007137D6" w:rsidRDefault="00115757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</w:tr>
      <w:tr w:rsidR="00115757" w:rsidRPr="007137D6" w14:paraId="3C2BC42A" w14:textId="77777777" w:rsidTr="4FBDC8B2">
        <w:tc>
          <w:tcPr>
            <w:tcW w:w="3037" w:type="dxa"/>
          </w:tcPr>
          <w:p w14:paraId="58DF797F" w14:textId="77777777" w:rsidR="00115757" w:rsidRPr="007137D6" w:rsidRDefault="28C6BE6A" w:rsidP="4FBDC8B2">
            <w:pPr>
              <w:pStyle w:val="Altanliosta"/>
              <w:numPr>
                <w:ilvl w:val="0"/>
                <w:numId w:val="15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thíos le</w:t>
            </w:r>
          </w:p>
        </w:tc>
        <w:tc>
          <w:tcPr>
            <w:tcW w:w="6379" w:type="dxa"/>
          </w:tcPr>
          <w:p w14:paraId="1044D854" w14:textId="77777777" w:rsidR="00115757" w:rsidRPr="007137D6" w:rsidRDefault="00115757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</w:tr>
      <w:tr w:rsidR="00115757" w:rsidRPr="007137D6" w14:paraId="5E958B97" w14:textId="77777777" w:rsidTr="4FBDC8B2">
        <w:tc>
          <w:tcPr>
            <w:tcW w:w="3037" w:type="dxa"/>
          </w:tcPr>
          <w:p w14:paraId="76115B31" w14:textId="3EE98A7D" w:rsidR="00115757" w:rsidRPr="007137D6" w:rsidRDefault="7D3A4AB5" w:rsidP="4FBDC8B2">
            <w:pPr>
              <w:pStyle w:val="Altanliosta"/>
              <w:numPr>
                <w:ilvl w:val="0"/>
                <w:numId w:val="15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líomhain/líomhaintí</w:t>
            </w:r>
          </w:p>
        </w:tc>
        <w:tc>
          <w:tcPr>
            <w:tcW w:w="6379" w:type="dxa"/>
          </w:tcPr>
          <w:p w14:paraId="12E46223" w14:textId="77777777" w:rsidR="00115757" w:rsidRPr="007137D6" w:rsidRDefault="00115757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</w:tr>
      <w:tr w:rsidR="00115757" w:rsidRPr="007137D6" w14:paraId="429FBEEF" w14:textId="77777777" w:rsidTr="4FBDC8B2">
        <w:trPr>
          <w:trHeight w:val="435"/>
        </w:trPr>
        <w:tc>
          <w:tcPr>
            <w:tcW w:w="3037" w:type="dxa"/>
          </w:tcPr>
          <w:p w14:paraId="2A190682" w14:textId="13F8E753" w:rsidR="00115757" w:rsidRPr="007137D6" w:rsidRDefault="28C6BE6A" w:rsidP="4FBDC8B2">
            <w:pPr>
              <w:pStyle w:val="Altanliosta"/>
              <w:numPr>
                <w:ilvl w:val="0"/>
                <w:numId w:val="15"/>
              </w:numPr>
              <w:spacing w:after="0"/>
              <w:rPr>
                <w:rFonts w:ascii="Helvetica" w:hAnsi="Helvetica" w:cs="Helvetica"/>
                <w:b/>
                <w:bCs/>
                <w:color w:val="15BFDB"/>
                <w:u w:val="single"/>
                <w:lang w:val="ga-IE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ar fionraí</w:t>
            </w:r>
          </w:p>
        </w:tc>
        <w:tc>
          <w:tcPr>
            <w:tcW w:w="6379" w:type="dxa"/>
          </w:tcPr>
          <w:p w14:paraId="1D1B7D39" w14:textId="77777777" w:rsidR="00115757" w:rsidRPr="007137D6" w:rsidRDefault="00115757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</w:tr>
    </w:tbl>
    <w:p w14:paraId="2F7280DA" w14:textId="77777777" w:rsidR="00F9304E" w:rsidRDefault="00F9304E">
      <w:pPr>
        <w:rPr>
          <w:rFonts w:ascii="Helvetica" w:hAnsi="Helvetica" w:cs="Helvetica"/>
          <w:color w:val="262626" w:themeColor="text1" w:themeTint="D9"/>
        </w:rPr>
      </w:pPr>
      <w:r>
        <w:rPr>
          <w:rFonts w:ascii="Helvetica" w:hAnsi="Helvetica" w:cs="Helvetica"/>
          <w:color w:val="262626" w:themeColor="text1" w:themeTint="D9"/>
        </w:rPr>
        <w:br w:type="page"/>
      </w:r>
    </w:p>
    <w:p w14:paraId="5793C491" w14:textId="77777777" w:rsidR="002109FD" w:rsidRPr="007137D6" w:rsidRDefault="002109FD" w:rsidP="4FBDC8B2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214D008B" w14:textId="75ABAFA4" w:rsidR="006512A4" w:rsidRPr="007137D6" w:rsidRDefault="29AF0549" w:rsidP="4FBDC8B2">
      <w:pPr>
        <w:pStyle w:val="Ceannteideal2"/>
        <w:spacing w:line="276" w:lineRule="auto"/>
        <w:rPr>
          <w:color w:val="033841" w:themeColor="text2" w:themeShade="80"/>
        </w:rPr>
      </w:pPr>
      <w:r w:rsidRPr="007137D6">
        <w:rPr>
          <w:color w:val="033841" w:themeColor="text2" w:themeShade="80"/>
        </w:rPr>
        <w:t>Suas, síos, thuas, thíos, anuas, aníos</w:t>
      </w:r>
    </w:p>
    <w:p w14:paraId="266493DF" w14:textId="5B522AAD" w:rsidR="006512A4" w:rsidRPr="007137D6" w:rsidRDefault="29AF0549" w:rsidP="4FBDC8B2">
      <w:pPr>
        <w:pStyle w:val="Ceannteideal2"/>
        <w:numPr>
          <w:ilvl w:val="0"/>
          <w:numId w:val="0"/>
        </w:numPr>
        <w:spacing w:line="360" w:lineRule="auto"/>
        <w:ind w:left="360"/>
        <w:rPr>
          <w:b w:val="0"/>
          <w:bCs w:val="0"/>
          <w:color w:val="033841" w:themeColor="text2" w:themeShade="80"/>
        </w:rPr>
      </w:pPr>
      <w:r w:rsidRPr="007137D6">
        <w:rPr>
          <w:b w:val="0"/>
          <w:bCs w:val="0"/>
          <w:color w:val="033841" w:themeColor="text2" w:themeShade="80"/>
        </w:rPr>
        <w:t>‘</w:t>
      </w:r>
      <w:r w:rsidR="5DA90B60" w:rsidRPr="007137D6">
        <w:rPr>
          <w:b w:val="0"/>
          <w:bCs w:val="0"/>
          <w:color w:val="033841" w:themeColor="text2" w:themeShade="80"/>
        </w:rPr>
        <w:t>G</w:t>
      </w:r>
      <w:r w:rsidR="4D5B197F" w:rsidRPr="007137D6">
        <w:rPr>
          <w:b w:val="0"/>
          <w:bCs w:val="0"/>
          <w:color w:val="033841" w:themeColor="text2" w:themeShade="80"/>
        </w:rPr>
        <w:t>o mbeadh Réiltín thíos le m’</w:t>
      </w:r>
      <w:proofErr w:type="spellStart"/>
      <w:r w:rsidR="4D5B197F" w:rsidRPr="007137D6">
        <w:rPr>
          <w:b w:val="0"/>
          <w:bCs w:val="0"/>
          <w:color w:val="033841" w:themeColor="text2" w:themeShade="80"/>
        </w:rPr>
        <w:t>a</w:t>
      </w:r>
      <w:r w:rsidR="4966FC97" w:rsidRPr="007137D6">
        <w:rPr>
          <w:b w:val="0"/>
          <w:bCs w:val="0"/>
          <w:color w:val="033841" w:themeColor="text2" w:themeShade="80"/>
        </w:rPr>
        <w:t>maidíse</w:t>
      </w:r>
      <w:proofErr w:type="spellEnd"/>
      <w:r w:rsidR="4966FC97" w:rsidRPr="007137D6">
        <w:rPr>
          <w:b w:val="0"/>
          <w:bCs w:val="0"/>
          <w:color w:val="033841" w:themeColor="text2" w:themeShade="80"/>
        </w:rPr>
        <w:t>’</w:t>
      </w:r>
      <w:r w:rsidRPr="007137D6">
        <w:rPr>
          <w:b w:val="0"/>
          <w:bCs w:val="0"/>
          <w:color w:val="033841" w:themeColor="text2" w:themeShade="80"/>
        </w:rPr>
        <w:t xml:space="preserve">, a dúirt </w:t>
      </w:r>
      <w:r w:rsidR="4966FC97" w:rsidRPr="007137D6">
        <w:rPr>
          <w:b w:val="0"/>
          <w:bCs w:val="0"/>
          <w:color w:val="033841" w:themeColor="text2" w:themeShade="80"/>
        </w:rPr>
        <w:t>Laoise</w:t>
      </w:r>
      <w:r w:rsidRPr="007137D6">
        <w:rPr>
          <w:b w:val="0"/>
          <w:bCs w:val="0"/>
          <w:color w:val="033841" w:themeColor="text2" w:themeShade="80"/>
        </w:rPr>
        <w:t xml:space="preserve"> sa mhír. Is iomaí frása atá sa Ghaeilge ina bhfuil </w:t>
      </w:r>
      <w:r w:rsidRPr="007137D6">
        <w:rPr>
          <w:color w:val="033841" w:themeColor="text2" w:themeShade="80"/>
        </w:rPr>
        <w:t>suas</w:t>
      </w:r>
      <w:r w:rsidRPr="007137D6">
        <w:rPr>
          <w:b w:val="0"/>
          <w:bCs w:val="0"/>
          <w:color w:val="033841" w:themeColor="text2" w:themeShade="80"/>
        </w:rPr>
        <w:t xml:space="preserve">, </w:t>
      </w:r>
      <w:r w:rsidRPr="007137D6">
        <w:rPr>
          <w:color w:val="033841" w:themeColor="text2" w:themeShade="80"/>
        </w:rPr>
        <w:t>síos</w:t>
      </w:r>
      <w:r w:rsidRPr="007137D6">
        <w:rPr>
          <w:b w:val="0"/>
          <w:bCs w:val="0"/>
          <w:color w:val="033841" w:themeColor="text2" w:themeShade="80"/>
        </w:rPr>
        <w:t xml:space="preserve">, </w:t>
      </w:r>
      <w:r w:rsidRPr="007137D6">
        <w:rPr>
          <w:color w:val="033841" w:themeColor="text2" w:themeShade="80"/>
        </w:rPr>
        <w:t>thuas</w:t>
      </w:r>
      <w:r w:rsidRPr="007137D6">
        <w:rPr>
          <w:b w:val="0"/>
          <w:bCs w:val="0"/>
          <w:color w:val="033841" w:themeColor="text2" w:themeShade="80"/>
        </w:rPr>
        <w:t xml:space="preserve">, </w:t>
      </w:r>
      <w:r w:rsidRPr="007137D6">
        <w:rPr>
          <w:color w:val="033841" w:themeColor="text2" w:themeShade="80"/>
        </w:rPr>
        <w:t>thíos</w:t>
      </w:r>
      <w:r w:rsidRPr="007137D6">
        <w:rPr>
          <w:b w:val="0"/>
          <w:bCs w:val="0"/>
          <w:color w:val="033841" w:themeColor="text2" w:themeShade="80"/>
        </w:rPr>
        <w:t xml:space="preserve">, </w:t>
      </w:r>
      <w:r w:rsidRPr="007137D6">
        <w:rPr>
          <w:color w:val="033841" w:themeColor="text2" w:themeShade="80"/>
        </w:rPr>
        <w:t>anuas</w:t>
      </w:r>
      <w:r w:rsidRPr="007137D6">
        <w:rPr>
          <w:b w:val="0"/>
          <w:bCs w:val="0"/>
          <w:color w:val="033841" w:themeColor="text2" w:themeShade="80"/>
        </w:rPr>
        <w:t xml:space="preserve">, </w:t>
      </w:r>
      <w:r w:rsidRPr="007137D6">
        <w:rPr>
          <w:color w:val="033841" w:themeColor="text2" w:themeShade="80"/>
        </w:rPr>
        <w:t>aníos</w:t>
      </w:r>
      <w:r w:rsidRPr="007137D6">
        <w:rPr>
          <w:b w:val="0"/>
          <w:bCs w:val="0"/>
          <w:color w:val="033841" w:themeColor="text2" w:themeShade="80"/>
        </w:rPr>
        <w:t xml:space="preserve"> </w:t>
      </w:r>
      <w:r w:rsidR="2517D0C6" w:rsidRPr="007137D6">
        <w:rPr>
          <w:b w:val="0"/>
          <w:bCs w:val="0"/>
          <w:color w:val="033841" w:themeColor="text2" w:themeShade="80"/>
        </w:rPr>
        <w:t>iontu</w:t>
      </w:r>
      <w:r w:rsidRPr="007137D6">
        <w:rPr>
          <w:b w:val="0"/>
          <w:bCs w:val="0"/>
          <w:color w:val="033841" w:themeColor="text2" w:themeShade="80"/>
        </w:rPr>
        <w:t>. An dtuigeann tú féin conas na focail s</w:t>
      </w:r>
      <w:r w:rsidR="71598486" w:rsidRPr="007137D6">
        <w:rPr>
          <w:b w:val="0"/>
          <w:bCs w:val="0"/>
          <w:color w:val="033841" w:themeColor="text2" w:themeShade="80"/>
        </w:rPr>
        <w:t>in</w:t>
      </w:r>
      <w:r w:rsidRPr="007137D6">
        <w:rPr>
          <w:b w:val="0"/>
          <w:bCs w:val="0"/>
          <w:color w:val="033841" w:themeColor="text2" w:themeShade="80"/>
        </w:rPr>
        <w:t xml:space="preserve"> a úsáid i gceart?</w:t>
      </w:r>
    </w:p>
    <w:p w14:paraId="5B415E4B" w14:textId="77777777" w:rsidR="002109FD" w:rsidRPr="007137D6" w:rsidRDefault="002109FD" w:rsidP="4FBDC8B2">
      <w:pPr>
        <w:spacing w:before="0"/>
        <w:rPr>
          <w:lang w:eastAsia="en-US"/>
        </w:rPr>
      </w:pPr>
    </w:p>
    <w:p w14:paraId="4D544EB4" w14:textId="63949DFD" w:rsidR="006512A4" w:rsidRPr="007137D6" w:rsidRDefault="29AF0549" w:rsidP="4FBDC8B2">
      <w:pPr>
        <w:pStyle w:val="Altanliosta"/>
        <w:numPr>
          <w:ilvl w:val="0"/>
          <w:numId w:val="11"/>
        </w:numPr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>Líon an bhearna i ngach abairt thíos leis an bhfocal cuí.</w:t>
      </w:r>
    </w:p>
    <w:p w14:paraId="303E174B" w14:textId="77777777" w:rsidR="002109FD" w:rsidRPr="007137D6" w:rsidRDefault="002109FD" w:rsidP="4FBDC8B2">
      <w:pPr>
        <w:pStyle w:val="Altanliosta"/>
        <w:rPr>
          <w:rFonts w:ascii="Helvetica" w:hAnsi="Helvetica" w:cs="Helvetica"/>
          <w:color w:val="262626" w:themeColor="text1" w:themeTint="D9"/>
          <w:lang w:val="ga-IE"/>
        </w:rPr>
      </w:pPr>
    </w:p>
    <w:p w14:paraId="0EA76066" w14:textId="3ED8434E" w:rsidR="006512A4" w:rsidRPr="007137D6" w:rsidRDefault="2CAFA660" w:rsidP="4FBDC8B2">
      <w:pPr>
        <w:pStyle w:val="Altanliosta"/>
        <w:numPr>
          <w:ilvl w:val="0"/>
          <w:numId w:val="12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bookmarkStart w:id="2" w:name="_Hlk176421213"/>
      <w:bookmarkStart w:id="3" w:name="_Hlk172194926"/>
      <w:r w:rsidRPr="007137D6">
        <w:rPr>
          <w:rFonts w:ascii="Helvetica" w:hAnsi="Helvetica" w:cs="Helvetica"/>
          <w:color w:val="262626" w:themeColor="text1" w:themeTint="D9"/>
          <w:lang w:val="ga-IE"/>
        </w:rPr>
        <w:t>Tá an mála seo iontach trom. Fágfaidh mé ________ ar an urlár é.</w:t>
      </w:r>
    </w:p>
    <w:p w14:paraId="4629F196" w14:textId="4FE2633B" w:rsidR="006512A4" w:rsidRPr="007137D6" w:rsidRDefault="4CE2CDAC" w:rsidP="4FBDC8B2">
      <w:pPr>
        <w:pStyle w:val="Altanliosta"/>
        <w:numPr>
          <w:ilvl w:val="0"/>
          <w:numId w:val="12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>Casadh orm iad agus muid ag dul _______ agus d’ólamar tae le chéile ______ ar bharr an chnoic</w:t>
      </w:r>
      <w:r w:rsidR="29AF0549" w:rsidRPr="007137D6">
        <w:rPr>
          <w:rFonts w:ascii="Helvetica" w:hAnsi="Helvetica" w:cs="Helvetica"/>
          <w:color w:val="262626" w:themeColor="text1" w:themeTint="D9"/>
          <w:lang w:val="ga-IE"/>
        </w:rPr>
        <w:t>.</w:t>
      </w:r>
    </w:p>
    <w:bookmarkEnd w:id="2"/>
    <w:p w14:paraId="133D7799" w14:textId="7A3C18A5" w:rsidR="006512A4" w:rsidRPr="007137D6" w:rsidRDefault="29AF0549" w:rsidP="4FBDC8B2">
      <w:pPr>
        <w:pStyle w:val="Altanliosta"/>
        <w:numPr>
          <w:ilvl w:val="0"/>
          <w:numId w:val="12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Téigh </w:t>
      </w:r>
      <w:r w:rsidR="42B266AE"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______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staighre agus</w:t>
      </w:r>
      <w:r w:rsidR="0B74CAF3" w:rsidRPr="007137D6">
        <w:rPr>
          <w:rFonts w:ascii="Helvetica" w:hAnsi="Helvetica" w:cs="Helvetica"/>
          <w:color w:val="262626" w:themeColor="text1" w:themeTint="D9"/>
          <w:lang w:val="ga-IE"/>
        </w:rPr>
        <w:t>,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nuair atá tú </w:t>
      </w:r>
      <w:r w:rsidR="42B266AE"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_______</w:t>
      </w:r>
      <w:r w:rsidR="0B74CAF3" w:rsidRPr="007137D6">
        <w:rPr>
          <w:rFonts w:ascii="Helvetica" w:hAnsi="Helvetica" w:cs="Helvetica"/>
          <w:color w:val="262626" w:themeColor="text1" w:themeTint="D9"/>
          <w:lang w:val="ga-IE"/>
        </w:rPr>
        <w:t>,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glan an seomra folctha.</w:t>
      </w:r>
    </w:p>
    <w:p w14:paraId="317A672B" w14:textId="71643ADB" w:rsidR="006512A4" w:rsidRPr="007137D6" w:rsidRDefault="29AF0549" w:rsidP="4FBDC8B2">
      <w:pPr>
        <w:pStyle w:val="Altanliosta"/>
        <w:numPr>
          <w:ilvl w:val="0"/>
          <w:numId w:val="12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Ná tar </w:t>
      </w:r>
      <w:r w:rsidR="42B266AE"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_______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an staighre go dtí go </w:t>
      </w:r>
      <w:r w:rsidR="218C2713" w:rsidRPr="007137D6">
        <w:rPr>
          <w:rFonts w:ascii="Helvetica" w:hAnsi="Helvetica" w:cs="Helvetica"/>
          <w:color w:val="262626" w:themeColor="text1" w:themeTint="D9"/>
          <w:lang w:val="ga-IE"/>
        </w:rPr>
        <w:t>mbeidh an seomra folctha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glanta agat.</w:t>
      </w:r>
    </w:p>
    <w:p w14:paraId="0A5B7EE0" w14:textId="6D1DC43D" w:rsidR="0071107D" w:rsidRPr="007137D6" w:rsidRDefault="055E37A4" w:rsidP="4FBDC8B2">
      <w:pPr>
        <w:pStyle w:val="Altanliosta"/>
        <w:numPr>
          <w:ilvl w:val="0"/>
          <w:numId w:val="12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Tá an leithreas </w:t>
      </w:r>
      <w:r w:rsidR="42B266AE"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_______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san íoslach.</w:t>
      </w:r>
    </w:p>
    <w:p w14:paraId="380FC6EE" w14:textId="5786DFC4" w:rsidR="0071107D" w:rsidRPr="007137D6" w:rsidRDefault="055E37A4" w:rsidP="4FBDC8B2">
      <w:pPr>
        <w:pStyle w:val="Altanliosta"/>
        <w:numPr>
          <w:ilvl w:val="0"/>
          <w:numId w:val="12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Nach bhfuil an bhialann </w:t>
      </w:r>
      <w:r w:rsidR="42B266AE"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_______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ansin ag bun na sráide?</w:t>
      </w:r>
    </w:p>
    <w:p w14:paraId="49926115" w14:textId="6E8A7510" w:rsidR="0071107D" w:rsidRPr="007137D6" w:rsidRDefault="055E37A4" w:rsidP="4FBDC8B2">
      <w:pPr>
        <w:pStyle w:val="Altanliosta"/>
        <w:numPr>
          <w:ilvl w:val="0"/>
          <w:numId w:val="12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Thit an pictiúr </w:t>
      </w:r>
      <w:r w:rsidR="42B266AE"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_______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ón mballa.</w:t>
      </w:r>
    </w:p>
    <w:p w14:paraId="56BD6CA7" w14:textId="50A4002B" w:rsidR="0071107D" w:rsidRPr="007137D6" w:rsidRDefault="055E37A4" w:rsidP="4FBDC8B2">
      <w:pPr>
        <w:pStyle w:val="Altanliosta"/>
        <w:numPr>
          <w:ilvl w:val="0"/>
          <w:numId w:val="12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Tá an cat </w:t>
      </w:r>
      <w:r w:rsidR="42B266AE"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_______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ar an díon agus </w:t>
      </w:r>
      <w:r w:rsidR="42B266AE" w:rsidRPr="007137D6">
        <w:rPr>
          <w:rFonts w:ascii="Helvetica" w:hAnsi="Helvetica" w:cs="Helvetica"/>
          <w:color w:val="262626" w:themeColor="text1" w:themeTint="D9"/>
          <w:lang w:val="ga-IE"/>
        </w:rPr>
        <w:t>níl sé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E935220" w:rsidRPr="007137D6">
        <w:rPr>
          <w:rFonts w:ascii="Helvetica" w:hAnsi="Helvetica" w:cs="Helvetica"/>
          <w:color w:val="262626" w:themeColor="text1" w:themeTint="D9"/>
          <w:lang w:val="ga-IE"/>
        </w:rPr>
        <w:t>chun</w:t>
      </w:r>
      <w:r w:rsidR="3BF45363" w:rsidRPr="007137D6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teacht </w:t>
      </w:r>
      <w:r w:rsidR="42B266AE"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_______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. Téigh </w:t>
      </w:r>
      <w:r w:rsidR="42B266AE"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 xml:space="preserve">_______ 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>agus faigh é!</w:t>
      </w:r>
    </w:p>
    <w:p w14:paraId="54DA6CEF" w14:textId="50B9E238" w:rsidR="005976A9" w:rsidRPr="007137D6" w:rsidRDefault="055E37A4" w:rsidP="4FBDC8B2">
      <w:pPr>
        <w:pStyle w:val="Altanliosta"/>
        <w:numPr>
          <w:ilvl w:val="0"/>
          <w:numId w:val="12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Bhí saol maith aige agus é ag fás </w:t>
      </w:r>
      <w:r w:rsidR="42B266AE"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_______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>.</w:t>
      </w:r>
      <w:bookmarkEnd w:id="3"/>
    </w:p>
    <w:p w14:paraId="6289ECF0" w14:textId="77777777" w:rsidR="005976A9" w:rsidRPr="007137D6" w:rsidRDefault="005976A9" w:rsidP="4FBDC8B2">
      <w:pPr>
        <w:pStyle w:val="Altanliosta"/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197B6DC8" w14:textId="3414F362" w:rsidR="006512A4" w:rsidRPr="007137D6" w:rsidRDefault="29AF0549" w:rsidP="4FBDC8B2">
      <w:pPr>
        <w:pStyle w:val="Altanliosta"/>
        <w:numPr>
          <w:ilvl w:val="0"/>
          <w:numId w:val="11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>Cad is brí leis na habairtí seo</w:t>
      </w:r>
      <w:r w:rsidR="0E935220" w:rsidRPr="007137D6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2F2F4356" w14:textId="77777777" w:rsidR="006512A4" w:rsidRPr="007137D6" w:rsidRDefault="006512A4" w:rsidP="4FBDC8B2">
      <w:pPr>
        <w:spacing w:before="0" w:line="276" w:lineRule="auto"/>
        <w:ind w:left="360"/>
        <w:rPr>
          <w:rFonts w:ascii="Helvetica" w:hAnsi="Helvetica" w:cs="Helvetica"/>
          <w:color w:val="262626" w:themeColor="text1" w:themeTint="D9"/>
          <w:lang w:eastAsia="en-US"/>
        </w:rPr>
      </w:pPr>
    </w:p>
    <w:tbl>
      <w:tblPr>
        <w:tblStyle w:val="Greilletbla"/>
        <w:tblW w:w="0" w:type="auto"/>
        <w:tblInd w:w="846" w:type="dxa"/>
        <w:tblBorders>
          <w:top w:val="single" w:sz="4" w:space="0" w:color="15BFDB"/>
          <w:left w:val="single" w:sz="4" w:space="0" w:color="15BFDB"/>
          <w:bottom w:val="single" w:sz="4" w:space="0" w:color="15BFDB"/>
          <w:right w:val="single" w:sz="4" w:space="0" w:color="15BFDB"/>
          <w:insideH w:val="single" w:sz="4" w:space="0" w:color="15BFDB"/>
          <w:insideV w:val="single" w:sz="4" w:space="0" w:color="15BFDB"/>
        </w:tblBorders>
        <w:tblLook w:val="04A0" w:firstRow="1" w:lastRow="0" w:firstColumn="1" w:lastColumn="0" w:noHBand="0" w:noVBand="1"/>
      </w:tblPr>
      <w:tblGrid>
        <w:gridCol w:w="4445"/>
        <w:gridCol w:w="4445"/>
      </w:tblGrid>
      <w:tr w:rsidR="006512A4" w:rsidRPr="007137D6" w14:paraId="73FAA065" w14:textId="77777777" w:rsidTr="4FBDC8B2">
        <w:tc>
          <w:tcPr>
            <w:tcW w:w="4445" w:type="dxa"/>
          </w:tcPr>
          <w:p w14:paraId="4336FE21" w14:textId="77777777" w:rsidR="006512A4" w:rsidRPr="007137D6" w:rsidRDefault="29AF0549" w:rsidP="4FBDC8B2">
            <w:pPr>
              <w:spacing w:before="0" w:line="360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Níl an dara dul suas againn ach imeacht.</w:t>
            </w:r>
          </w:p>
        </w:tc>
        <w:tc>
          <w:tcPr>
            <w:tcW w:w="4445" w:type="dxa"/>
          </w:tcPr>
          <w:p w14:paraId="2FC00132" w14:textId="77777777" w:rsidR="006512A4" w:rsidRPr="007137D6" w:rsidRDefault="006512A4" w:rsidP="4FBDC8B2">
            <w:pPr>
              <w:spacing w:before="0" w:line="360" w:lineRule="auto"/>
              <w:ind w:left="360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</w:p>
        </w:tc>
      </w:tr>
      <w:tr w:rsidR="006512A4" w:rsidRPr="007137D6" w14:paraId="285744CE" w14:textId="77777777" w:rsidTr="4FBDC8B2">
        <w:trPr>
          <w:trHeight w:val="300"/>
        </w:trPr>
        <w:tc>
          <w:tcPr>
            <w:tcW w:w="4445" w:type="dxa"/>
          </w:tcPr>
          <w:p w14:paraId="70E83C99" w14:textId="77777777" w:rsidR="006512A4" w:rsidRPr="007137D6" w:rsidRDefault="29AF0549" w:rsidP="4FBDC8B2">
            <w:pPr>
              <w:spacing w:before="0" w:line="360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D’fhág sí síos siar an obair.</w:t>
            </w:r>
          </w:p>
        </w:tc>
        <w:tc>
          <w:tcPr>
            <w:tcW w:w="4445" w:type="dxa"/>
          </w:tcPr>
          <w:p w14:paraId="1869A7CE" w14:textId="77777777" w:rsidR="006512A4" w:rsidRPr="007137D6" w:rsidRDefault="006512A4" w:rsidP="4FBDC8B2">
            <w:pPr>
              <w:spacing w:before="0" w:line="360" w:lineRule="auto"/>
              <w:ind w:left="360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</w:p>
        </w:tc>
      </w:tr>
      <w:tr w:rsidR="006512A4" w:rsidRPr="007137D6" w14:paraId="5A874270" w14:textId="77777777" w:rsidTr="4FBDC8B2">
        <w:trPr>
          <w:trHeight w:val="300"/>
        </w:trPr>
        <w:tc>
          <w:tcPr>
            <w:tcW w:w="4445" w:type="dxa"/>
          </w:tcPr>
          <w:p w14:paraId="36F76ACD" w14:textId="77777777" w:rsidR="006512A4" w:rsidRPr="007137D6" w:rsidRDefault="29AF0549" w:rsidP="4FBDC8B2">
            <w:pPr>
              <w:spacing w:before="0" w:line="360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D’fhéach sí síos suas orm.</w:t>
            </w:r>
          </w:p>
        </w:tc>
        <w:tc>
          <w:tcPr>
            <w:tcW w:w="4445" w:type="dxa"/>
          </w:tcPr>
          <w:p w14:paraId="4CC91DC1" w14:textId="77777777" w:rsidR="006512A4" w:rsidRPr="007137D6" w:rsidRDefault="006512A4" w:rsidP="4FBDC8B2">
            <w:pPr>
              <w:spacing w:before="0" w:line="360" w:lineRule="auto"/>
              <w:ind w:left="360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</w:p>
        </w:tc>
      </w:tr>
    </w:tbl>
    <w:p w14:paraId="5F237147" w14:textId="77777777" w:rsidR="006512A4" w:rsidRPr="007137D6" w:rsidRDefault="006512A4" w:rsidP="4FBDC8B2">
      <w:pPr>
        <w:spacing w:before="0" w:line="360" w:lineRule="auto"/>
        <w:ind w:left="360"/>
        <w:rPr>
          <w:rFonts w:ascii="Helvetica" w:hAnsi="Helvetica" w:cs="Helvetica"/>
          <w:color w:val="262626" w:themeColor="text1" w:themeTint="D9"/>
          <w:lang w:eastAsia="en-US"/>
        </w:rPr>
      </w:pPr>
    </w:p>
    <w:p w14:paraId="6DBD9784" w14:textId="3457D5E6" w:rsidR="006512A4" w:rsidRPr="007137D6" w:rsidRDefault="29AF0549" w:rsidP="4FBDC8B2">
      <w:pPr>
        <w:numPr>
          <w:ilvl w:val="0"/>
          <w:numId w:val="11"/>
        </w:numPr>
        <w:spacing w:before="0" w:line="360" w:lineRule="auto"/>
        <w:rPr>
          <w:rFonts w:ascii="Helvetica" w:hAnsi="Helvetica" w:cs="Helvetica"/>
          <w:color w:val="262626" w:themeColor="text1" w:themeTint="D9"/>
          <w:lang w:eastAsia="en-US"/>
        </w:rPr>
      </w:pPr>
      <w:r w:rsidRPr="007137D6">
        <w:rPr>
          <w:rFonts w:ascii="Helvetica" w:hAnsi="Helvetica" w:cs="Helvetica"/>
          <w:color w:val="262626" w:themeColor="text1" w:themeTint="D9"/>
          <w:lang w:eastAsia="en-US"/>
        </w:rPr>
        <w:t xml:space="preserve">Cuir na </w:t>
      </w:r>
      <w:r w:rsidR="3BF45363" w:rsidRPr="007137D6">
        <w:rPr>
          <w:rFonts w:ascii="Helvetica" w:hAnsi="Helvetica" w:cs="Helvetica"/>
          <w:color w:val="262626" w:themeColor="text1" w:themeTint="D9"/>
          <w:lang w:eastAsia="en-US"/>
        </w:rPr>
        <w:t>frásaí</w:t>
      </w:r>
      <w:r w:rsidRPr="007137D6">
        <w:rPr>
          <w:rFonts w:ascii="Helvetica" w:hAnsi="Helvetica" w:cs="Helvetica"/>
          <w:color w:val="262626" w:themeColor="text1" w:themeTint="D9"/>
          <w:lang w:eastAsia="en-US"/>
        </w:rPr>
        <w:t xml:space="preserve"> seo in abairtí lena </w:t>
      </w:r>
      <w:proofErr w:type="spellStart"/>
      <w:r w:rsidRPr="007137D6">
        <w:rPr>
          <w:rFonts w:ascii="Helvetica" w:hAnsi="Helvetica" w:cs="Helvetica"/>
          <w:color w:val="262626" w:themeColor="text1" w:themeTint="D9"/>
          <w:lang w:eastAsia="en-US"/>
        </w:rPr>
        <w:t>mbrí</w:t>
      </w:r>
      <w:proofErr w:type="spellEnd"/>
      <w:r w:rsidRPr="007137D6">
        <w:rPr>
          <w:rFonts w:ascii="Helvetica" w:hAnsi="Helvetica" w:cs="Helvetica"/>
          <w:color w:val="262626" w:themeColor="text1" w:themeTint="D9"/>
          <w:lang w:eastAsia="en-US"/>
        </w:rPr>
        <w:t xml:space="preserve"> a léiriú:</w:t>
      </w:r>
    </w:p>
    <w:p w14:paraId="1D6AA448" w14:textId="77777777" w:rsidR="006512A4" w:rsidRPr="007137D6" w:rsidRDefault="006512A4" w:rsidP="4FBDC8B2">
      <w:pPr>
        <w:spacing w:before="0" w:line="360" w:lineRule="auto"/>
        <w:ind w:left="360"/>
        <w:rPr>
          <w:rFonts w:ascii="Helvetica" w:hAnsi="Helvetica" w:cs="Helvetica"/>
          <w:color w:val="262626" w:themeColor="text1" w:themeTint="D9"/>
          <w:lang w:eastAsia="en-US"/>
        </w:rPr>
      </w:pPr>
    </w:p>
    <w:tbl>
      <w:tblPr>
        <w:tblStyle w:val="Greilletbla"/>
        <w:tblW w:w="0" w:type="auto"/>
        <w:tblInd w:w="846" w:type="dxa"/>
        <w:tblBorders>
          <w:top w:val="single" w:sz="4" w:space="0" w:color="15BFDB"/>
          <w:left w:val="single" w:sz="4" w:space="0" w:color="15BFDB"/>
          <w:bottom w:val="single" w:sz="4" w:space="0" w:color="15BFDB"/>
          <w:right w:val="single" w:sz="4" w:space="0" w:color="15BFDB"/>
          <w:insideH w:val="single" w:sz="4" w:space="0" w:color="15BFDB"/>
          <w:insideV w:val="single" w:sz="4" w:space="0" w:color="15BFDB"/>
        </w:tblBorders>
        <w:tblLook w:val="04A0" w:firstRow="1" w:lastRow="0" w:firstColumn="1" w:lastColumn="0" w:noHBand="0" w:noVBand="1"/>
      </w:tblPr>
      <w:tblGrid>
        <w:gridCol w:w="2835"/>
        <w:gridCol w:w="6055"/>
      </w:tblGrid>
      <w:tr w:rsidR="006512A4" w:rsidRPr="007137D6" w14:paraId="20B73235" w14:textId="77777777" w:rsidTr="4FBDC8B2">
        <w:tc>
          <w:tcPr>
            <w:tcW w:w="2835" w:type="dxa"/>
          </w:tcPr>
          <w:p w14:paraId="1F2D256A" w14:textId="77777777" w:rsidR="006512A4" w:rsidRPr="007137D6" w:rsidRDefault="29AF0549" w:rsidP="4FBDC8B2">
            <w:pPr>
              <w:spacing w:before="0" w:line="360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a bheith thíos le rud</w:t>
            </w:r>
          </w:p>
        </w:tc>
        <w:tc>
          <w:tcPr>
            <w:tcW w:w="6055" w:type="dxa"/>
          </w:tcPr>
          <w:p w14:paraId="22012362" w14:textId="77777777" w:rsidR="006512A4" w:rsidRPr="007137D6" w:rsidRDefault="006512A4" w:rsidP="4FBDC8B2">
            <w:pPr>
              <w:spacing w:before="0" w:line="360" w:lineRule="auto"/>
              <w:ind w:left="360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</w:p>
        </w:tc>
      </w:tr>
      <w:tr w:rsidR="006512A4" w:rsidRPr="007137D6" w14:paraId="1A993F49" w14:textId="77777777" w:rsidTr="4FBDC8B2">
        <w:tc>
          <w:tcPr>
            <w:tcW w:w="2835" w:type="dxa"/>
          </w:tcPr>
          <w:p w14:paraId="2F0DD94C" w14:textId="169D57D1" w:rsidR="006512A4" w:rsidRPr="007137D6" w:rsidRDefault="29AF0549" w:rsidP="4FBDC8B2">
            <w:pPr>
              <w:spacing w:before="0" w:line="360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thíos seal thuas seal</w:t>
            </w:r>
          </w:p>
        </w:tc>
        <w:tc>
          <w:tcPr>
            <w:tcW w:w="6055" w:type="dxa"/>
          </w:tcPr>
          <w:p w14:paraId="4155FB5F" w14:textId="77777777" w:rsidR="006512A4" w:rsidRPr="007137D6" w:rsidRDefault="006512A4" w:rsidP="4FBDC8B2">
            <w:pPr>
              <w:spacing w:before="0" w:line="360" w:lineRule="auto"/>
              <w:ind w:left="360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</w:p>
        </w:tc>
      </w:tr>
      <w:tr w:rsidR="006512A4" w:rsidRPr="007137D6" w14:paraId="6F6285EE" w14:textId="77777777" w:rsidTr="4FBDC8B2">
        <w:tc>
          <w:tcPr>
            <w:tcW w:w="2835" w:type="dxa"/>
          </w:tcPr>
          <w:p w14:paraId="041D89D9" w14:textId="63EA0D88" w:rsidR="006512A4" w:rsidRPr="007137D6" w:rsidRDefault="29AF0549" w:rsidP="4FBDC8B2">
            <w:pPr>
              <w:spacing w:before="0" w:line="360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cur síos a dhéanamh ar</w:t>
            </w:r>
          </w:p>
        </w:tc>
        <w:tc>
          <w:tcPr>
            <w:tcW w:w="6055" w:type="dxa"/>
          </w:tcPr>
          <w:p w14:paraId="7C3DF164" w14:textId="77777777" w:rsidR="006512A4" w:rsidRPr="007137D6" w:rsidRDefault="006512A4" w:rsidP="4FBDC8B2">
            <w:pPr>
              <w:spacing w:before="0" w:line="360" w:lineRule="auto"/>
              <w:ind w:left="360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</w:p>
        </w:tc>
      </w:tr>
      <w:tr w:rsidR="006512A4" w:rsidRPr="007137D6" w14:paraId="099E6B4A" w14:textId="77777777" w:rsidTr="4FBDC8B2">
        <w:tc>
          <w:tcPr>
            <w:tcW w:w="2835" w:type="dxa"/>
          </w:tcPr>
          <w:p w14:paraId="31B8FE5D" w14:textId="2D3EAA5E" w:rsidR="006512A4" w:rsidRPr="007137D6" w:rsidRDefault="29AF0549" w:rsidP="4FBDC8B2">
            <w:pPr>
              <w:spacing w:before="0" w:line="360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ar an gcéad dul síos</w:t>
            </w:r>
          </w:p>
        </w:tc>
        <w:tc>
          <w:tcPr>
            <w:tcW w:w="6055" w:type="dxa"/>
          </w:tcPr>
          <w:p w14:paraId="2102F5DA" w14:textId="77777777" w:rsidR="006512A4" w:rsidRPr="007137D6" w:rsidRDefault="006512A4" w:rsidP="4FBDC8B2">
            <w:pPr>
              <w:spacing w:before="0" w:line="360" w:lineRule="auto"/>
              <w:ind w:left="360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</w:p>
        </w:tc>
      </w:tr>
      <w:bookmarkEnd w:id="1"/>
    </w:tbl>
    <w:p w14:paraId="04AB1085" w14:textId="17609068" w:rsidR="00B37860" w:rsidRPr="007137D6" w:rsidRDefault="00780E82" w:rsidP="4FBDC8B2">
      <w:pPr>
        <w:rPr>
          <w:rFonts w:ascii="Helvetica" w:eastAsia="Calibri" w:hAnsi="Helvetica" w:cs="Helvetica"/>
          <w:color w:val="262626" w:themeColor="text1" w:themeTint="D9"/>
        </w:rPr>
      </w:pPr>
      <w:r w:rsidRPr="007137D6">
        <w:rPr>
          <w:rFonts w:ascii="Helvetica" w:eastAsia="Calibri" w:hAnsi="Helvetica" w:cs="Helvetica"/>
          <w:color w:val="262626" w:themeColor="text1" w:themeTint="D9"/>
        </w:rPr>
        <w:br w:type="page"/>
      </w:r>
    </w:p>
    <w:bookmarkEnd w:id="0"/>
    <w:p w14:paraId="4740EE02" w14:textId="6E89363D" w:rsidR="00F71DA9" w:rsidRPr="007137D6" w:rsidRDefault="00F22161" w:rsidP="4FBDC8B2">
      <w:pPr>
        <w:pStyle w:val="Teideal1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7137D6">
        <w:rPr>
          <w:rFonts w:ascii="Arial" w:hAnsi="Arial" w:cs="Arial"/>
          <w:noProof/>
          <w:color w:val="FF03C8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3274094B" wp14:editId="53417C72">
                <wp:simplePos x="0" y="0"/>
                <wp:positionH relativeFrom="page">
                  <wp:posOffset>694055</wp:posOffset>
                </wp:positionH>
                <wp:positionV relativeFrom="paragraph">
                  <wp:posOffset>645294</wp:posOffset>
                </wp:positionV>
                <wp:extent cx="6214110" cy="45085"/>
                <wp:effectExtent l="0" t="0" r="0" b="5715"/>
                <wp:wrapTopAndBottom/>
                <wp:docPr id="206741277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3C9579C">
              <v:rect id="Rectangle 46" style="position:absolute;margin-left:54.65pt;margin-top:50.8pt;width:489.3pt;height:3.55pt;z-index:-251641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0429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">
                <w10:wrap type="topAndBottom" anchorx="page"/>
              </v:rect>
            </w:pict>
          </mc:Fallback>
        </mc:AlternateContent>
      </w:r>
      <w:r w:rsidRPr="007137D6">
        <w:rPr>
          <w:rFonts w:cs="Helvetica"/>
          <w:color w:val="262626" w:themeColor="text1" w:themeTint="D9"/>
          <w:sz w:val="40"/>
          <w:szCs w:val="40"/>
          <w:u w:val="none"/>
        </w:rPr>
        <w:br/>
      </w:r>
      <w:r w:rsidR="73A14F11" w:rsidRPr="007137D6">
        <w:rPr>
          <w:rFonts w:cs="Helvetica"/>
          <w:color w:val="262626" w:themeColor="text1" w:themeTint="D9"/>
          <w:sz w:val="40"/>
          <w:szCs w:val="40"/>
          <w:u w:val="none"/>
        </w:rPr>
        <w:t>B: FEASACHT TEANGA</w:t>
      </w:r>
    </w:p>
    <w:p w14:paraId="2110BC16" w14:textId="6C10EA32" w:rsidR="00340091" w:rsidRPr="007137D6" w:rsidRDefault="42B266AE" w:rsidP="58B6F459">
      <w:pPr>
        <w:pStyle w:val="Altanliosta"/>
        <w:numPr>
          <w:ilvl w:val="0"/>
          <w:numId w:val="6"/>
        </w:numPr>
        <w:spacing w:line="360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bookmarkStart w:id="4" w:name="_Hlk172887049"/>
      <w:r w:rsidRPr="007137D6">
        <w:rPr>
          <w:rFonts w:ascii="Helvetica" w:hAnsi="Helvetica" w:cs="Helvetica"/>
          <w:b/>
          <w:bCs/>
          <w:color w:val="033841" w:themeColor="text2" w:themeShade="80"/>
          <w:lang w:val="ga-IE"/>
        </w:rPr>
        <w:t>I mo leith (réamhfhocal comhshuite + aidiacht shealbhach)</w:t>
      </w:r>
    </w:p>
    <w:p w14:paraId="1B916844" w14:textId="3998B1BD" w:rsidR="00595E36" w:rsidRPr="007137D6" w:rsidRDefault="42B266AE" w:rsidP="4FBDC8B2">
      <w:pPr>
        <w:pStyle w:val="Altanliosta"/>
        <w:spacing w:line="360" w:lineRule="auto"/>
        <w:ind w:left="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7137D6">
        <w:rPr>
          <w:rFonts w:ascii="Helvetica" w:hAnsi="Helvetica" w:cs="Helvetica"/>
          <w:color w:val="033841" w:themeColor="text2" w:themeShade="80"/>
          <w:lang w:val="ga-IE"/>
        </w:rPr>
        <w:t xml:space="preserve">Mar a chonaic muid san fhíseán, ní féidir réamhfhocal comhshuite agus forainm a chur le chéile i bhfrásaí áirithe. Is gá an aidiacht shealbhach a úsáid. </w:t>
      </w:r>
      <w:r w:rsidR="4983BD0C" w:rsidRPr="007137D6">
        <w:rPr>
          <w:rFonts w:ascii="Helvetica" w:hAnsi="Helvetica" w:cs="Helvetica"/>
          <w:color w:val="033841" w:themeColor="text2" w:themeShade="80"/>
          <w:lang w:val="ga-IE"/>
        </w:rPr>
        <w:t>Mar shampla: i mo dhiaidh,</w:t>
      </w:r>
      <w:r w:rsidR="64A034B7" w:rsidRPr="007137D6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55769259" w:rsidRPr="007137D6">
        <w:rPr>
          <w:rFonts w:ascii="Helvetica" w:hAnsi="Helvetica" w:cs="Helvetica"/>
          <w:color w:val="033841" w:themeColor="text2" w:themeShade="80"/>
          <w:lang w:val="ga-IE"/>
        </w:rPr>
        <w:t>inár gcoinne.</w:t>
      </w:r>
    </w:p>
    <w:p w14:paraId="4AFAFDF5" w14:textId="0D77D93E" w:rsidR="00C466A0" w:rsidRPr="007137D6" w:rsidRDefault="13C0A3A0" w:rsidP="58B6F459">
      <w:pPr>
        <w:spacing w:line="360" w:lineRule="auto"/>
        <w:jc w:val="both"/>
        <w:rPr>
          <w:rFonts w:ascii="Helvetica" w:hAnsi="Helvetica" w:cs="Helvetica"/>
          <w:color w:val="262626" w:themeColor="text1" w:themeTint="D9"/>
        </w:rPr>
      </w:pPr>
      <w:r w:rsidRPr="007137D6">
        <w:rPr>
          <w:rFonts w:ascii="Helvetica" w:hAnsi="Helvetica" w:cs="Helvetica"/>
          <w:color w:val="000000" w:themeColor="text1"/>
        </w:rPr>
        <w:t>a)</w:t>
      </w:r>
      <w:r w:rsidR="42B266AE" w:rsidRPr="007137D6">
        <w:rPr>
          <w:rFonts w:ascii="Helvetica" w:hAnsi="Helvetica" w:cs="Helvetica"/>
          <w:color w:val="000000" w:themeColor="text1"/>
        </w:rPr>
        <w:t>Bí ag obair leis an duine in aice leat agus scríobhaigí amach na cinn seo anois i ngach pearsa.</w:t>
      </w:r>
      <w:r w:rsidR="2EAAA2A2" w:rsidRPr="007137D6">
        <w:rPr>
          <w:rFonts w:ascii="Helvetica" w:hAnsi="Helvetica" w:cs="Helvetica"/>
          <w:color w:val="000000" w:themeColor="text1"/>
        </w:rPr>
        <w:t xml:space="preserve"> Tá cúpla bearna líonta cheana féin chun cabhrú libh.</w:t>
      </w:r>
    </w:p>
    <w:tbl>
      <w:tblPr>
        <w:tblStyle w:val="Tblagreille1adrom-Aiceann1"/>
        <w:tblpPr w:leftFromText="180" w:rightFromText="180" w:vertAnchor="text" w:horzAnchor="margin" w:tblpX="421" w:tblpY="97"/>
        <w:tblW w:w="9356" w:type="dxa"/>
        <w:tblLook w:val="0480" w:firstRow="0" w:lastRow="0" w:firstColumn="1" w:lastColumn="0" w:noHBand="0" w:noVBand="1"/>
      </w:tblPr>
      <w:tblGrid>
        <w:gridCol w:w="1084"/>
        <w:gridCol w:w="4336"/>
        <w:gridCol w:w="3936"/>
      </w:tblGrid>
      <w:tr w:rsidR="00C466A0" w:rsidRPr="007137D6" w14:paraId="6C1FA10C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" w:type="dxa"/>
          </w:tcPr>
          <w:p w14:paraId="11711C8C" w14:textId="77777777" w:rsidR="00C466A0" w:rsidRPr="007137D6" w:rsidRDefault="2EAAA2A2" w:rsidP="4FBDC8B2">
            <w:pPr>
              <w:spacing w:before="0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</w:rPr>
            </w:pPr>
            <w:r w:rsidRPr="007137D6">
              <w:rPr>
                <w:rFonts w:ascii="Helvetica" w:hAnsi="Helvetica" w:cs="Helvetica"/>
                <w:color w:val="033841" w:themeColor="text2" w:themeShade="80"/>
              </w:rPr>
              <w:t>Forainm</w:t>
            </w:r>
          </w:p>
        </w:tc>
        <w:tc>
          <w:tcPr>
            <w:tcW w:w="4516" w:type="dxa"/>
          </w:tcPr>
          <w:p w14:paraId="3B60F130" w14:textId="77777777" w:rsidR="00C466A0" w:rsidRPr="007137D6" w:rsidRDefault="2EAAA2A2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</w:rPr>
            </w:pPr>
            <w:r w:rsidRPr="007137D6">
              <w:rPr>
                <w:rFonts w:ascii="Helvetica" w:hAnsi="Helvetica" w:cs="Helvetica"/>
                <w:color w:val="033841" w:themeColor="text2" w:themeShade="80"/>
              </w:rPr>
              <w:t>Réamhfhocal comhshuite (i dteannta)</w:t>
            </w:r>
          </w:p>
        </w:tc>
        <w:tc>
          <w:tcPr>
            <w:tcW w:w="4091" w:type="dxa"/>
          </w:tcPr>
          <w:p w14:paraId="11119F79" w14:textId="77777777" w:rsidR="00C466A0" w:rsidRPr="007137D6" w:rsidRDefault="2EAAA2A2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</w:rPr>
            </w:pPr>
            <w:r w:rsidRPr="007137D6">
              <w:rPr>
                <w:rFonts w:ascii="Helvetica" w:hAnsi="Helvetica" w:cs="Helvetica"/>
                <w:color w:val="033841" w:themeColor="text2" w:themeShade="80"/>
              </w:rPr>
              <w:t>Réamhfhocal comhshuite (in éadan)</w:t>
            </w:r>
          </w:p>
        </w:tc>
      </w:tr>
      <w:tr w:rsidR="00C466A0" w:rsidRPr="007137D6" w14:paraId="325B93A5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" w:type="dxa"/>
          </w:tcPr>
          <w:p w14:paraId="14723D20" w14:textId="77777777" w:rsidR="00C466A0" w:rsidRPr="007137D6" w:rsidRDefault="2EAAA2A2" w:rsidP="4FBDC8B2">
            <w:pPr>
              <w:spacing w:before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</w:rPr>
              <w:t>mé</w:t>
            </w:r>
          </w:p>
        </w:tc>
        <w:tc>
          <w:tcPr>
            <w:tcW w:w="4516" w:type="dxa"/>
          </w:tcPr>
          <w:p w14:paraId="7D9FC086" w14:textId="77777777" w:rsidR="00C466A0" w:rsidRPr="007137D6" w:rsidRDefault="00C466A0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  <w:tc>
          <w:tcPr>
            <w:tcW w:w="4091" w:type="dxa"/>
          </w:tcPr>
          <w:p w14:paraId="74A9D4F4" w14:textId="77777777" w:rsidR="00C466A0" w:rsidRPr="007137D6" w:rsidRDefault="2EAAA2A2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</w:rPr>
              <w:t xml:space="preserve">i </w:t>
            </w:r>
            <w:r w:rsidRPr="007137D6">
              <w:rPr>
                <w:rFonts w:ascii="Helvetica" w:hAnsi="Helvetica" w:cs="Helvetica"/>
                <w:b/>
                <w:bCs/>
                <w:color w:val="262626" w:themeColor="text1" w:themeTint="D9"/>
              </w:rPr>
              <w:t>m’</w:t>
            </w:r>
            <w:r w:rsidRPr="007137D6">
              <w:rPr>
                <w:rFonts w:ascii="Helvetica" w:hAnsi="Helvetica" w:cs="Helvetica"/>
                <w:color w:val="262626" w:themeColor="text1" w:themeTint="D9"/>
              </w:rPr>
              <w:t>éadan</w:t>
            </w:r>
          </w:p>
        </w:tc>
      </w:tr>
      <w:tr w:rsidR="00C466A0" w:rsidRPr="007137D6" w14:paraId="76405514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" w:type="dxa"/>
          </w:tcPr>
          <w:p w14:paraId="7E3BF648" w14:textId="77777777" w:rsidR="00C466A0" w:rsidRPr="007137D6" w:rsidRDefault="2EAAA2A2" w:rsidP="4FBDC8B2">
            <w:pPr>
              <w:spacing w:before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</w:rPr>
              <w:t>tú</w:t>
            </w:r>
          </w:p>
        </w:tc>
        <w:tc>
          <w:tcPr>
            <w:tcW w:w="4516" w:type="dxa"/>
          </w:tcPr>
          <w:p w14:paraId="5D642416" w14:textId="77777777" w:rsidR="00C466A0" w:rsidRPr="007137D6" w:rsidRDefault="2EAAA2A2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</w:rPr>
              <w:t>i do t</w:t>
            </w:r>
            <w:r w:rsidRPr="007137D6">
              <w:rPr>
                <w:rFonts w:ascii="Helvetica" w:hAnsi="Helvetica" w:cs="Helvetica"/>
                <w:b/>
                <w:bCs/>
                <w:color w:val="262626" w:themeColor="text1" w:themeTint="D9"/>
              </w:rPr>
              <w:t>h</w:t>
            </w:r>
            <w:r w:rsidRPr="007137D6">
              <w:rPr>
                <w:rFonts w:ascii="Helvetica" w:hAnsi="Helvetica" w:cs="Helvetica"/>
                <w:color w:val="262626" w:themeColor="text1" w:themeTint="D9"/>
              </w:rPr>
              <w:t>eannta</w:t>
            </w:r>
          </w:p>
        </w:tc>
        <w:tc>
          <w:tcPr>
            <w:tcW w:w="4091" w:type="dxa"/>
          </w:tcPr>
          <w:p w14:paraId="65C94A9D" w14:textId="77777777" w:rsidR="00C466A0" w:rsidRPr="007137D6" w:rsidRDefault="00C466A0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C466A0" w:rsidRPr="007137D6" w14:paraId="0AA5E022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" w:type="dxa"/>
          </w:tcPr>
          <w:p w14:paraId="1D0CDDA0" w14:textId="77777777" w:rsidR="00C466A0" w:rsidRPr="007137D6" w:rsidRDefault="2EAAA2A2" w:rsidP="4FBDC8B2">
            <w:pPr>
              <w:spacing w:before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</w:rPr>
              <w:t>sé</w:t>
            </w:r>
          </w:p>
        </w:tc>
        <w:tc>
          <w:tcPr>
            <w:tcW w:w="4516" w:type="dxa"/>
          </w:tcPr>
          <w:p w14:paraId="119EF242" w14:textId="77777777" w:rsidR="00C466A0" w:rsidRPr="007137D6" w:rsidRDefault="00C466A0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  <w:tc>
          <w:tcPr>
            <w:tcW w:w="4091" w:type="dxa"/>
          </w:tcPr>
          <w:p w14:paraId="19C08B1F" w14:textId="77777777" w:rsidR="00C466A0" w:rsidRPr="007137D6" w:rsidRDefault="00C466A0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C466A0" w:rsidRPr="007137D6" w14:paraId="0004B455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" w:type="dxa"/>
          </w:tcPr>
          <w:p w14:paraId="189430DA" w14:textId="77777777" w:rsidR="00C466A0" w:rsidRPr="007137D6" w:rsidRDefault="2EAAA2A2" w:rsidP="4FBDC8B2">
            <w:pPr>
              <w:spacing w:before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</w:rPr>
              <w:t>sí</w:t>
            </w:r>
          </w:p>
        </w:tc>
        <w:tc>
          <w:tcPr>
            <w:tcW w:w="4516" w:type="dxa"/>
          </w:tcPr>
          <w:p w14:paraId="0822CD07" w14:textId="77777777" w:rsidR="00C466A0" w:rsidRPr="007137D6" w:rsidRDefault="00C466A0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  <w:tc>
          <w:tcPr>
            <w:tcW w:w="4091" w:type="dxa"/>
          </w:tcPr>
          <w:p w14:paraId="3A203101" w14:textId="77777777" w:rsidR="00C466A0" w:rsidRPr="007137D6" w:rsidRDefault="00C466A0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C466A0" w:rsidRPr="007137D6" w14:paraId="1CCC3BCC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" w:type="dxa"/>
          </w:tcPr>
          <w:p w14:paraId="4F86C07F" w14:textId="77777777" w:rsidR="00C466A0" w:rsidRPr="007137D6" w:rsidRDefault="2EAAA2A2" w:rsidP="4FBDC8B2">
            <w:pPr>
              <w:spacing w:before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</w:rPr>
              <w:t>muid</w:t>
            </w:r>
          </w:p>
        </w:tc>
        <w:tc>
          <w:tcPr>
            <w:tcW w:w="4516" w:type="dxa"/>
          </w:tcPr>
          <w:p w14:paraId="7F93BB00" w14:textId="77777777" w:rsidR="00C466A0" w:rsidRPr="007137D6" w:rsidRDefault="00C466A0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  <w:tc>
          <w:tcPr>
            <w:tcW w:w="4091" w:type="dxa"/>
          </w:tcPr>
          <w:p w14:paraId="6179E828" w14:textId="77777777" w:rsidR="00C466A0" w:rsidRPr="007137D6" w:rsidRDefault="00C466A0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C466A0" w:rsidRPr="007137D6" w14:paraId="6154DE4F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" w:type="dxa"/>
          </w:tcPr>
          <w:p w14:paraId="621EBED9" w14:textId="77777777" w:rsidR="00C466A0" w:rsidRPr="007137D6" w:rsidRDefault="2EAAA2A2" w:rsidP="4FBDC8B2">
            <w:pPr>
              <w:spacing w:before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</w:rPr>
              <w:t>sibh</w:t>
            </w:r>
          </w:p>
        </w:tc>
        <w:tc>
          <w:tcPr>
            <w:tcW w:w="4516" w:type="dxa"/>
          </w:tcPr>
          <w:p w14:paraId="508C7E72" w14:textId="77777777" w:rsidR="00C466A0" w:rsidRPr="007137D6" w:rsidRDefault="00C466A0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  <w:tc>
          <w:tcPr>
            <w:tcW w:w="4091" w:type="dxa"/>
          </w:tcPr>
          <w:p w14:paraId="38DBBFAB" w14:textId="77777777" w:rsidR="00C466A0" w:rsidRPr="007137D6" w:rsidRDefault="00C466A0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C466A0" w:rsidRPr="007137D6" w14:paraId="5C92D22D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" w:type="dxa"/>
          </w:tcPr>
          <w:p w14:paraId="0FE158B7" w14:textId="77777777" w:rsidR="00C466A0" w:rsidRPr="007137D6" w:rsidRDefault="2EAAA2A2" w:rsidP="4FBDC8B2">
            <w:pPr>
              <w:spacing w:before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</w:rPr>
              <w:t>siad</w:t>
            </w:r>
          </w:p>
        </w:tc>
        <w:tc>
          <w:tcPr>
            <w:tcW w:w="4516" w:type="dxa"/>
          </w:tcPr>
          <w:p w14:paraId="53151A0E" w14:textId="77777777" w:rsidR="00C466A0" w:rsidRPr="007137D6" w:rsidRDefault="00C466A0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  <w:tc>
          <w:tcPr>
            <w:tcW w:w="4091" w:type="dxa"/>
          </w:tcPr>
          <w:p w14:paraId="6B95600D" w14:textId="77777777" w:rsidR="00C466A0" w:rsidRPr="007137D6" w:rsidRDefault="00C466A0" w:rsidP="4FBDC8B2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</w:tbl>
    <w:p w14:paraId="571B30B3" w14:textId="77777777" w:rsidR="00595E36" w:rsidRPr="007137D6" w:rsidRDefault="00595E36" w:rsidP="4FBDC8B2">
      <w:pPr>
        <w:spacing w:before="0" w:line="360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114CD4DD" w14:textId="517C3BC3" w:rsidR="00595E36" w:rsidRPr="007137D6" w:rsidRDefault="6AA6E8EE" w:rsidP="001279DA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000000" w:themeColor="text1"/>
          <w:lang w:val="ga-IE"/>
        </w:rPr>
        <w:t xml:space="preserve">b) </w:t>
      </w:r>
      <w:r w:rsidR="2355FE49" w:rsidRPr="007137D6">
        <w:rPr>
          <w:rFonts w:ascii="Helvetica" w:hAnsi="Helvetica" w:cs="Helvetica"/>
          <w:color w:val="000000" w:themeColor="text1"/>
          <w:lang w:val="ga-IE"/>
        </w:rPr>
        <w:t>Aistrígí na habairtí seo go Gaeilge:</w:t>
      </w:r>
    </w:p>
    <w:tbl>
      <w:tblPr>
        <w:tblStyle w:val="Tblagreille1adrom-Aiceann1"/>
        <w:tblpPr w:leftFromText="180" w:rightFromText="180" w:vertAnchor="text" w:horzAnchor="margin" w:tblpXSpec="center" w:tblpY="27"/>
        <w:tblW w:w="0" w:type="auto"/>
        <w:tblLook w:val="0480" w:firstRow="0" w:lastRow="0" w:firstColumn="1" w:lastColumn="0" w:noHBand="0" w:noVBand="1"/>
      </w:tblPr>
      <w:tblGrid>
        <w:gridCol w:w="4531"/>
        <w:gridCol w:w="4647"/>
      </w:tblGrid>
      <w:tr w:rsidR="00595E36" w:rsidRPr="007137D6" w14:paraId="11B11E90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D53470C" w14:textId="4308FC65" w:rsidR="00595E36" w:rsidRPr="007137D6" w:rsidRDefault="2355FE49" w:rsidP="4FBDC8B2">
            <w:pPr>
              <w:pStyle w:val="Altanliosta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Why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are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you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against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me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? (in aghaidh)</w:t>
            </w:r>
          </w:p>
        </w:tc>
        <w:tc>
          <w:tcPr>
            <w:tcW w:w="4647" w:type="dxa"/>
          </w:tcPr>
          <w:p w14:paraId="1ED94ECF" w14:textId="61BE30E7" w:rsidR="00595E36" w:rsidRPr="007137D6" w:rsidRDefault="00595E36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595E36" w:rsidRPr="007137D6" w14:paraId="71E317F6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2EE391A" w14:textId="74BBC260" w:rsidR="00595E36" w:rsidRPr="007137D6" w:rsidRDefault="2355FE49" w:rsidP="4FBDC8B2">
            <w:pPr>
              <w:pStyle w:val="Altanliosta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will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r w:rsidR="6EA9A710"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go </w:t>
            </w:r>
            <w:proofErr w:type="spellStart"/>
            <w:r w:rsidR="6EA9A710"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after</w:t>
            </w:r>
            <w:proofErr w:type="spellEnd"/>
            <w:r w:rsidR="6EA9A710"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="6EA9A710"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the</w:t>
            </w:r>
            <w:r w:rsidR="1E1D76BC"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m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. (i ndiaidh)</w:t>
            </w:r>
          </w:p>
        </w:tc>
        <w:tc>
          <w:tcPr>
            <w:tcW w:w="4647" w:type="dxa"/>
          </w:tcPr>
          <w:p w14:paraId="18117C87" w14:textId="5866E9B5" w:rsidR="00595E36" w:rsidRPr="007137D6" w:rsidRDefault="00595E36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595E36" w:rsidRPr="007137D6" w14:paraId="2B1D07C2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01B3F2A" w14:textId="20FB2957" w:rsidR="00595E36" w:rsidRPr="007137D6" w:rsidRDefault="2355FE49" w:rsidP="4FBDC8B2">
            <w:pPr>
              <w:pStyle w:val="Altanliosta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would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not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like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to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be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in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their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place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. </w:t>
            </w:r>
            <w:r w:rsidR="7FF22EE7"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(in áit)</w:t>
            </w:r>
          </w:p>
        </w:tc>
        <w:tc>
          <w:tcPr>
            <w:tcW w:w="4647" w:type="dxa"/>
          </w:tcPr>
          <w:p w14:paraId="2052FF68" w14:textId="30F6AEE5" w:rsidR="00595E36" w:rsidRPr="007137D6" w:rsidRDefault="00595E36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595E36" w:rsidRPr="007137D6" w14:paraId="531E634E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3BF6230" w14:textId="31B9B297" w:rsidR="00595E36" w:rsidRPr="007137D6" w:rsidRDefault="2355FE49" w:rsidP="4FBDC8B2">
            <w:pPr>
              <w:pStyle w:val="Altanliosta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She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’s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always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against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him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. </w:t>
            </w:r>
            <w:r w:rsidR="7FF22EE7"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(i gcoinne)</w:t>
            </w:r>
          </w:p>
        </w:tc>
        <w:tc>
          <w:tcPr>
            <w:tcW w:w="4647" w:type="dxa"/>
          </w:tcPr>
          <w:p w14:paraId="30269492" w14:textId="7F20996B" w:rsidR="00595E36" w:rsidRPr="007137D6" w:rsidRDefault="00595E36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595E36" w:rsidRPr="007137D6" w14:paraId="2AA53361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FD47F00" w14:textId="3F010D08" w:rsidR="00595E36" w:rsidRPr="007137D6" w:rsidRDefault="2355FE49" w:rsidP="4FBDC8B2">
            <w:pPr>
              <w:pStyle w:val="Altanliosta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He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’s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running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after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her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. </w:t>
            </w:r>
            <w:r w:rsidR="7FF22EE7"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(i ndiaidh)</w:t>
            </w:r>
          </w:p>
        </w:tc>
        <w:tc>
          <w:tcPr>
            <w:tcW w:w="4647" w:type="dxa"/>
          </w:tcPr>
          <w:p w14:paraId="261910C6" w14:textId="20AAA7D1" w:rsidR="00595E36" w:rsidRPr="007137D6" w:rsidRDefault="00595E36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FB5465" w:rsidRPr="007137D6" w14:paraId="45D82B61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36ED022" w14:textId="0689DDD3" w:rsidR="00FB5465" w:rsidRPr="007137D6" w:rsidRDefault="7FF22EE7" w:rsidP="4FBDC8B2">
            <w:pPr>
              <w:pStyle w:val="Altanliosta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Is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he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with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them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? (i dteannta)</w:t>
            </w:r>
          </w:p>
        </w:tc>
        <w:tc>
          <w:tcPr>
            <w:tcW w:w="4647" w:type="dxa"/>
          </w:tcPr>
          <w:p w14:paraId="4D335888" w14:textId="4DF4BFD6" w:rsidR="00FB5465" w:rsidRPr="007137D6" w:rsidRDefault="00FB5465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595E36" w:rsidRPr="007137D6" w14:paraId="59F50360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EB0D39A" w14:textId="000F3057" w:rsidR="00595E36" w:rsidRPr="007137D6" w:rsidRDefault="7FF22EE7" w:rsidP="4FBDC8B2">
            <w:pPr>
              <w:pStyle w:val="Altanliosta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Vera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is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playing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against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her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="2355FE49"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(in éadan)</w:t>
            </w:r>
          </w:p>
        </w:tc>
        <w:tc>
          <w:tcPr>
            <w:tcW w:w="4647" w:type="dxa"/>
          </w:tcPr>
          <w:p w14:paraId="00B279BD" w14:textId="41705673" w:rsidR="00595E36" w:rsidRPr="007137D6" w:rsidRDefault="00595E36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1873C8" w:rsidRPr="007137D6" w14:paraId="7CF32D9B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95A23BB" w14:textId="097E91BB" w:rsidR="001873C8" w:rsidRPr="007137D6" w:rsidRDefault="78A45740" w:rsidP="4FBDC8B2">
            <w:pPr>
              <w:pStyle w:val="Altanliosta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She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approached</w:t>
            </w:r>
            <w:proofErr w:type="spellEnd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me</w:t>
            </w:r>
            <w:proofErr w:type="spellEnd"/>
            <w:r w:rsidR="5DA90B60"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Pr="007137D6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(i dtreo)</w:t>
            </w:r>
          </w:p>
        </w:tc>
        <w:tc>
          <w:tcPr>
            <w:tcW w:w="4647" w:type="dxa"/>
          </w:tcPr>
          <w:p w14:paraId="1219A59D" w14:textId="77777777" w:rsidR="001873C8" w:rsidRPr="007137D6" w:rsidRDefault="001873C8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</w:tbl>
    <w:p w14:paraId="49FAF793" w14:textId="77777777" w:rsidR="00654DF7" w:rsidRPr="007137D6" w:rsidRDefault="00654DF7" w:rsidP="4FBDC8B2">
      <w:pPr>
        <w:spacing w:before="0" w:line="360" w:lineRule="auto"/>
        <w:jc w:val="both"/>
        <w:rPr>
          <w:rFonts w:ascii="Helvetica" w:hAnsi="Helvetica" w:cs="Helvetica"/>
          <w:b/>
          <w:bCs/>
          <w:color w:val="033841" w:themeColor="text2" w:themeShade="80"/>
        </w:rPr>
      </w:pPr>
    </w:p>
    <w:p w14:paraId="07E86DD2" w14:textId="18F123C9" w:rsidR="00FB5465" w:rsidRPr="007137D6" w:rsidRDefault="7FF22EE7" w:rsidP="58B6F459">
      <w:pPr>
        <w:pStyle w:val="Altanliosta"/>
        <w:numPr>
          <w:ilvl w:val="0"/>
          <w:numId w:val="6"/>
        </w:numPr>
        <w:spacing w:line="360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7137D6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I mo </w:t>
      </w:r>
      <w:proofErr w:type="spellStart"/>
      <w:r w:rsidRPr="007137D6">
        <w:rPr>
          <w:rFonts w:ascii="Helvetica" w:hAnsi="Helvetica" w:cs="Helvetica"/>
          <w:b/>
          <w:bCs/>
          <w:color w:val="033841" w:themeColor="text2" w:themeShade="80"/>
          <w:lang w:val="ga-IE"/>
        </w:rPr>
        <w:t>leith</w:t>
      </w:r>
      <w:r w:rsidRPr="007137D6">
        <w:rPr>
          <w:rFonts w:ascii="Helvetica" w:hAnsi="Helvetica" w:cs="Helvetica"/>
          <w:b/>
          <w:bCs/>
          <w:color w:val="033841" w:themeColor="text2" w:themeShade="80"/>
          <w:u w:val="single"/>
          <w:lang w:val="ga-IE"/>
        </w:rPr>
        <w:t>se</w:t>
      </w:r>
      <w:proofErr w:type="spellEnd"/>
      <w:r w:rsidRPr="007137D6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(an iarmhír threise)</w:t>
      </w:r>
    </w:p>
    <w:p w14:paraId="318F5E73" w14:textId="568163F9" w:rsidR="00FB5465" w:rsidRPr="007137D6" w:rsidRDefault="7FF22EE7" w:rsidP="58B6F459">
      <w:pPr>
        <w:pStyle w:val="Altanliosta"/>
        <w:numPr>
          <w:ilvl w:val="0"/>
          <w:numId w:val="4"/>
        </w:numPr>
        <w:spacing w:line="360" w:lineRule="auto"/>
        <w:rPr>
          <w:rFonts w:ascii="Helvetica" w:hAnsi="Helvetica" w:cs="Helvetica"/>
          <w:color w:val="033841" w:themeColor="text2" w:themeShade="80"/>
          <w:lang w:val="ga-IE"/>
        </w:rPr>
      </w:pPr>
      <w:bookmarkStart w:id="5" w:name="_Hlk172196546"/>
      <w:r w:rsidRPr="007137D6">
        <w:rPr>
          <w:rFonts w:ascii="Helvetica" w:hAnsi="Helvetica" w:cs="Helvetica"/>
          <w:color w:val="033841" w:themeColor="text2" w:themeShade="80"/>
          <w:lang w:val="ga-IE"/>
        </w:rPr>
        <w:t xml:space="preserve">Bí ag obair leis an duine in aice leat agus pléigí an difríocht atá idir an dá abairt thíos. Téigí go dtí </w:t>
      </w:r>
      <w:r w:rsidR="4E20A083" w:rsidRPr="007137D6">
        <w:rPr>
          <w:rFonts w:ascii="Helvetica" w:hAnsi="Helvetica" w:cs="Helvetica"/>
          <w:color w:val="033841" w:themeColor="text2" w:themeShade="80"/>
          <w:lang w:val="ga-IE"/>
        </w:rPr>
        <w:t>C</w:t>
      </w:r>
      <w:r w:rsidRPr="007137D6">
        <w:rPr>
          <w:rFonts w:ascii="Helvetica" w:hAnsi="Helvetica" w:cs="Helvetica"/>
          <w:color w:val="033841" w:themeColor="text2" w:themeShade="80"/>
          <w:lang w:val="ga-IE"/>
        </w:rPr>
        <w:t xml:space="preserve">eacht 10 i </w:t>
      </w:r>
      <w:r w:rsidR="4E20A083" w:rsidRPr="007137D6">
        <w:rPr>
          <w:rFonts w:ascii="Helvetica" w:hAnsi="Helvetica" w:cs="Helvetica"/>
          <w:color w:val="033841" w:themeColor="text2" w:themeShade="80"/>
          <w:lang w:val="ga-IE"/>
        </w:rPr>
        <w:t>S</w:t>
      </w:r>
      <w:r w:rsidRPr="007137D6">
        <w:rPr>
          <w:rFonts w:ascii="Helvetica" w:hAnsi="Helvetica" w:cs="Helvetica"/>
          <w:color w:val="033841" w:themeColor="text2" w:themeShade="80"/>
          <w:lang w:val="ga-IE"/>
        </w:rPr>
        <w:t>raith 1, mura bhfuil sibh cinnte.</w:t>
      </w:r>
      <w:bookmarkEnd w:id="5"/>
    </w:p>
    <w:p w14:paraId="1B4B5D89" w14:textId="2901E701" w:rsidR="00FB5465" w:rsidRPr="007137D6" w:rsidRDefault="7FF22EE7" w:rsidP="4FBDC8B2">
      <w:pPr>
        <w:spacing w:before="0"/>
        <w:ind w:left="567" w:firstLine="56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Cuireadh bréag i mo leith.</w:t>
      </w:r>
      <w:r w:rsidR="00FB5465" w:rsidRPr="007137D6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="00FB5465" w:rsidRPr="007137D6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="00FB5465" w:rsidRPr="007137D6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proofErr w:type="spellStart"/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vs</w:t>
      </w:r>
      <w:proofErr w:type="spellEnd"/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="00FB5465" w:rsidRPr="007137D6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="00FB5465" w:rsidRPr="007137D6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Cuireadh bréag i mo </w:t>
      </w:r>
      <w:proofErr w:type="spellStart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leithse</w:t>
      </w:r>
      <w:proofErr w:type="spellEnd"/>
      <w:r w:rsidR="1B8D28CE"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34478E07" w14:textId="79292F89" w:rsidR="00262F8F" w:rsidRDefault="7FF22EE7" w:rsidP="4FBDC8B2">
      <w:pPr>
        <w:spacing w:before="0"/>
        <w:ind w:left="567" w:firstLine="56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(I </w:t>
      </w:r>
      <w:proofErr w:type="spellStart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was</w:t>
      </w:r>
      <w:proofErr w:type="spellEnd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accused</w:t>
      </w:r>
      <w:proofErr w:type="spellEnd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of</w:t>
      </w:r>
      <w:proofErr w:type="spellEnd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lying</w:t>
      </w:r>
      <w:proofErr w:type="spellEnd"/>
      <w:r w:rsidR="1B8D28CE"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) </w:t>
      </w:r>
      <w:r w:rsidR="00FB5465" w:rsidRPr="007137D6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="00FB5465" w:rsidRPr="007137D6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="00FB5465" w:rsidRPr="007137D6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="00FB5465" w:rsidRPr="007137D6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="00FB5465" w:rsidRPr="007137D6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(</w:t>
      </w:r>
      <w:r w:rsidRPr="007137D6">
        <w:rPr>
          <w:rFonts w:ascii="Helvetica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I</w:t>
      </w:r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was</w:t>
      </w:r>
      <w:proofErr w:type="spellEnd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accused</w:t>
      </w:r>
      <w:proofErr w:type="spellEnd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of</w:t>
      </w:r>
      <w:proofErr w:type="spellEnd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lying</w:t>
      </w:r>
      <w:proofErr w:type="spellEnd"/>
      <w:r w:rsidR="1B8D28CE"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)</w:t>
      </w:r>
      <w:r w:rsidR="00DC0DA3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0B2B0BEE" w14:textId="77777777" w:rsidR="004C0200" w:rsidRPr="007137D6" w:rsidRDefault="004C0200" w:rsidP="4FBDC8B2">
      <w:pPr>
        <w:spacing w:before="0"/>
        <w:ind w:left="567" w:firstLine="56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7CCCF328" w14:textId="08EA4E1B" w:rsidR="0095151E" w:rsidRPr="007137D6" w:rsidRDefault="00CF7DFD" w:rsidP="58B6F459">
      <w:pPr>
        <w:pStyle w:val="Ceannteideal2"/>
        <w:numPr>
          <w:ilvl w:val="0"/>
          <w:numId w:val="0"/>
        </w:numPr>
        <w:spacing w:line="360" w:lineRule="auto"/>
        <w:rPr>
          <w:rFonts w:cs="Helvetica"/>
          <w:b w:val="0"/>
          <w:bCs w:val="0"/>
          <w:color w:val="033841" w:themeColor="text2" w:themeShade="80"/>
        </w:rPr>
      </w:pPr>
      <w:r w:rsidRPr="007137D6">
        <w:rPr>
          <w:rFonts w:cs="Helvetica"/>
          <w:b w:val="0"/>
          <w:bCs w:val="0"/>
          <w:color w:val="033841" w:themeColor="text2" w:themeShade="80"/>
        </w:rPr>
        <w:t xml:space="preserve">b) </w:t>
      </w:r>
      <w:r w:rsidR="6A82B6BF" w:rsidRPr="007137D6">
        <w:rPr>
          <w:rFonts w:cs="Helvetica"/>
          <w:b w:val="0"/>
          <w:bCs w:val="0"/>
          <w:color w:val="033841" w:themeColor="text2" w:themeShade="80"/>
        </w:rPr>
        <w:t>Aistrígí an t</w:t>
      </w:r>
      <w:r w:rsidR="00531470" w:rsidRPr="007137D6">
        <w:rPr>
          <w:rFonts w:cs="Helvetica"/>
          <w:b w:val="0"/>
          <w:bCs w:val="0"/>
          <w:color w:val="033841" w:themeColor="text2" w:themeShade="80"/>
        </w:rPr>
        <w:noBreakHyphen/>
      </w:r>
      <w:r w:rsidR="6A82B6BF" w:rsidRPr="007137D6">
        <w:rPr>
          <w:rFonts w:cs="Helvetica"/>
          <w:b w:val="0"/>
          <w:bCs w:val="0"/>
          <w:color w:val="033841" w:themeColor="text2" w:themeShade="80"/>
        </w:rPr>
        <w:t>alt gearr seo go Gaeilge agus abraigí amach os ard an dá alt ansin.</w:t>
      </w:r>
    </w:p>
    <w:p w14:paraId="5BC92D4E" w14:textId="77777777" w:rsidR="008E1530" w:rsidRPr="007137D6" w:rsidRDefault="008E1530" w:rsidP="4FBDC8B2">
      <w:pPr>
        <w:spacing w:before="0"/>
        <w:rPr>
          <w:lang w:eastAsia="en-US"/>
        </w:rPr>
      </w:pP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4447"/>
        <w:gridCol w:w="4868"/>
      </w:tblGrid>
      <w:tr w:rsidR="00367C34" w:rsidRPr="007137D6" w14:paraId="6F78C707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7" w:type="dxa"/>
          </w:tcPr>
          <w:p w14:paraId="7377BCBE" w14:textId="18009B1F" w:rsidR="00367C34" w:rsidRPr="007137D6" w:rsidRDefault="6E235E88" w:rsidP="58B6F459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 xml:space="preserve">This is </w:t>
            </w:r>
            <w:proofErr w:type="spellStart"/>
            <w:r w:rsidRPr="007137D6">
              <w:rPr>
                <w:rFonts w:ascii="Helvetica" w:hAnsi="Helvetica" w:cs="Helvetica"/>
                <w:color w:val="000000" w:themeColor="text1"/>
              </w:rPr>
              <w:t>how</w:t>
            </w:r>
            <w:proofErr w:type="spellEnd"/>
            <w:r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r w:rsidRPr="007137D6">
              <w:rPr>
                <w:rFonts w:ascii="Helvetica" w:hAnsi="Helvetica" w:cs="Helvetica"/>
                <w:i/>
                <w:iCs/>
                <w:color w:val="000000" w:themeColor="text1"/>
              </w:rPr>
              <w:t xml:space="preserve">I </w:t>
            </w:r>
            <w:proofErr w:type="spellStart"/>
            <w:r w:rsidRPr="007137D6">
              <w:rPr>
                <w:rFonts w:ascii="Helvetica" w:hAnsi="Helvetica" w:cs="Helvetica"/>
                <w:color w:val="000000" w:themeColor="text1"/>
              </w:rPr>
              <w:t>understand</w:t>
            </w:r>
            <w:proofErr w:type="spellEnd"/>
            <w:r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000000" w:themeColor="text1"/>
              </w:rPr>
              <w:t>the</w:t>
            </w:r>
            <w:proofErr w:type="spellEnd"/>
            <w:r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color w:val="000000" w:themeColor="text1"/>
              </w:rPr>
              <w:t>story</w:t>
            </w:r>
            <w:proofErr w:type="spellEnd"/>
            <w:r w:rsidRPr="007137D6">
              <w:rPr>
                <w:rFonts w:ascii="Helvetica" w:hAnsi="Helvetica" w:cs="Helvetica"/>
                <w:color w:val="000000" w:themeColor="text1"/>
              </w:rPr>
              <w:t>.</w:t>
            </w:r>
            <w:r w:rsidRPr="007137D6">
              <w:rPr>
                <w:rFonts w:ascii="Helvetica" w:hAnsi="Helvetica" w:cs="Helvetica"/>
                <w:i/>
                <w:iCs/>
                <w:color w:val="000000" w:themeColor="text1"/>
              </w:rPr>
              <w:t xml:space="preserve"> </w:t>
            </w:r>
            <w:proofErr w:type="spellStart"/>
            <w:r w:rsidR="4AE201FC" w:rsidRPr="007137D6">
              <w:rPr>
                <w:rFonts w:ascii="Helvetica" w:hAnsi="Helvetica" w:cs="Helvetica"/>
                <w:color w:val="000000" w:themeColor="text1"/>
              </w:rPr>
              <w:t>H</w:t>
            </w:r>
            <w:r w:rsidR="6A82B6BF" w:rsidRPr="007137D6">
              <w:rPr>
                <w:rFonts w:ascii="Helvetica" w:hAnsi="Helvetica" w:cs="Helvetica"/>
                <w:color w:val="000000" w:themeColor="text1"/>
              </w:rPr>
              <w:t>e</w:t>
            </w:r>
            <w:proofErr w:type="spellEnd"/>
            <w:r w:rsidR="6A82B6BF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201477DD" w:rsidRPr="007137D6">
              <w:rPr>
                <w:rFonts w:ascii="Helvetica" w:hAnsi="Helvetica" w:cs="Helvetica"/>
                <w:color w:val="000000" w:themeColor="text1"/>
              </w:rPr>
              <w:t>went</w:t>
            </w:r>
            <w:proofErr w:type="spellEnd"/>
            <w:r w:rsidR="69FE8E37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69FE8E37" w:rsidRPr="007137D6">
              <w:rPr>
                <w:rFonts w:ascii="Helvetica" w:hAnsi="Helvetica" w:cs="Helvetica"/>
                <w:color w:val="000000" w:themeColor="text1"/>
              </w:rPr>
              <w:t>off</w:t>
            </w:r>
            <w:proofErr w:type="spellEnd"/>
            <w:r w:rsidR="6A82B6BF" w:rsidRPr="007137D6">
              <w:rPr>
                <w:rFonts w:ascii="Helvetica" w:hAnsi="Helvetica" w:cs="Helvetica"/>
                <w:color w:val="000000" w:themeColor="text1"/>
              </w:rPr>
              <w:t xml:space="preserve">. </w:t>
            </w:r>
            <w:proofErr w:type="spellStart"/>
            <w:r w:rsidR="6A82B6BF" w:rsidRPr="007137D6">
              <w:rPr>
                <w:rFonts w:ascii="Helvetica" w:hAnsi="Helvetica" w:cs="Helvetica"/>
                <w:i/>
                <w:iCs/>
                <w:color w:val="000000" w:themeColor="text1"/>
              </w:rPr>
              <w:t>She</w:t>
            </w:r>
            <w:proofErr w:type="spellEnd"/>
            <w:r w:rsidR="6A82B6BF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6A82B6BF" w:rsidRPr="007137D6">
              <w:rPr>
                <w:rFonts w:ascii="Helvetica" w:hAnsi="Helvetica" w:cs="Helvetica"/>
                <w:color w:val="000000" w:themeColor="text1"/>
              </w:rPr>
              <w:t>didn</w:t>
            </w:r>
            <w:proofErr w:type="spellEnd"/>
            <w:r w:rsidR="6A82B6BF" w:rsidRPr="007137D6">
              <w:rPr>
                <w:rFonts w:ascii="Helvetica" w:hAnsi="Helvetica" w:cs="Helvetica"/>
                <w:color w:val="000000" w:themeColor="text1"/>
              </w:rPr>
              <w:t xml:space="preserve">’t do </w:t>
            </w:r>
            <w:proofErr w:type="spellStart"/>
            <w:r w:rsidR="6A82B6BF" w:rsidRPr="007137D6">
              <w:rPr>
                <w:rFonts w:ascii="Helvetica" w:hAnsi="Helvetica" w:cs="Helvetica"/>
                <w:color w:val="000000" w:themeColor="text1"/>
              </w:rPr>
              <w:t>anything</w:t>
            </w:r>
            <w:proofErr w:type="spellEnd"/>
            <w:r w:rsidR="6A82B6BF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5A9D17F3" w:rsidRPr="007137D6">
              <w:rPr>
                <w:rFonts w:ascii="Helvetica" w:hAnsi="Helvetica" w:cs="Helvetica"/>
                <w:color w:val="000000" w:themeColor="text1"/>
              </w:rPr>
              <w:t>to</w:t>
            </w:r>
            <w:proofErr w:type="spellEnd"/>
            <w:r w:rsidR="6A82B6BF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6A82B6BF" w:rsidRPr="007137D6">
              <w:rPr>
                <w:rFonts w:ascii="Helvetica" w:hAnsi="Helvetica" w:cs="Helvetica"/>
                <w:color w:val="000000" w:themeColor="text1"/>
              </w:rPr>
              <w:t>him</w:t>
            </w:r>
            <w:proofErr w:type="spellEnd"/>
            <w:r w:rsidR="6A82B6BF" w:rsidRPr="007137D6">
              <w:rPr>
                <w:rFonts w:ascii="Helvetica" w:hAnsi="Helvetica" w:cs="Helvetica"/>
                <w:color w:val="000000" w:themeColor="text1"/>
              </w:rPr>
              <w:t xml:space="preserve">. </w:t>
            </w:r>
            <w:proofErr w:type="spellStart"/>
            <w:r w:rsidR="6A82B6BF" w:rsidRPr="007137D6">
              <w:rPr>
                <w:rFonts w:ascii="Helvetica" w:hAnsi="Helvetica" w:cs="Helvetica"/>
                <w:color w:val="000000" w:themeColor="text1"/>
              </w:rPr>
              <w:t>It</w:t>
            </w:r>
            <w:proofErr w:type="spellEnd"/>
            <w:r w:rsidR="6A82B6BF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6A82B6BF" w:rsidRPr="007137D6">
              <w:rPr>
                <w:rFonts w:ascii="Helvetica" w:hAnsi="Helvetica" w:cs="Helvetica"/>
                <w:color w:val="000000" w:themeColor="text1"/>
              </w:rPr>
              <w:t>was</w:t>
            </w:r>
            <w:proofErr w:type="spellEnd"/>
            <w:r w:rsidR="6A82B6BF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6A82B6BF" w:rsidRPr="007137D6">
              <w:rPr>
                <w:rFonts w:ascii="Helvetica" w:hAnsi="Helvetica" w:cs="Helvetica"/>
                <w:i/>
                <w:iCs/>
                <w:color w:val="000000" w:themeColor="text1"/>
              </w:rPr>
              <w:t>his</w:t>
            </w:r>
            <w:proofErr w:type="spellEnd"/>
            <w:r w:rsidR="6A82B6BF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6A82B6BF" w:rsidRPr="007137D6">
              <w:rPr>
                <w:rFonts w:ascii="Helvetica" w:hAnsi="Helvetica" w:cs="Helvetica"/>
                <w:color w:val="000000" w:themeColor="text1"/>
              </w:rPr>
              <w:t>fault</w:t>
            </w:r>
            <w:proofErr w:type="spellEnd"/>
            <w:r w:rsidR="6A82B6BF" w:rsidRPr="007137D6">
              <w:rPr>
                <w:rFonts w:ascii="Helvetica" w:hAnsi="Helvetica" w:cs="Helvetica"/>
                <w:color w:val="000000" w:themeColor="text1"/>
              </w:rPr>
              <w:t xml:space="preserve">. </w:t>
            </w:r>
            <w:proofErr w:type="spellStart"/>
            <w:r w:rsidR="69FE8E37" w:rsidRPr="007137D6">
              <w:rPr>
                <w:rFonts w:ascii="Helvetica" w:hAnsi="Helvetica" w:cs="Helvetica"/>
                <w:i/>
                <w:iCs/>
                <w:color w:val="000000" w:themeColor="text1"/>
              </w:rPr>
              <w:t>He</w:t>
            </w:r>
            <w:proofErr w:type="spellEnd"/>
            <w:r w:rsidR="69FE8E37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69FE8E37" w:rsidRPr="007137D6">
              <w:rPr>
                <w:rFonts w:ascii="Helvetica" w:hAnsi="Helvetica" w:cs="Helvetica"/>
                <w:color w:val="000000" w:themeColor="text1"/>
              </w:rPr>
              <w:t>left</w:t>
            </w:r>
            <w:proofErr w:type="spellEnd"/>
            <w:r w:rsidR="69FE8E37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69FE8E37" w:rsidRPr="007137D6">
              <w:rPr>
                <w:rFonts w:ascii="Helvetica" w:hAnsi="Helvetica" w:cs="Helvetica"/>
                <w:color w:val="000000" w:themeColor="text1"/>
              </w:rPr>
              <w:t>the</w:t>
            </w:r>
            <w:proofErr w:type="spellEnd"/>
            <w:r w:rsidR="69FE8E37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69FE8E37" w:rsidRPr="007137D6">
              <w:rPr>
                <w:rFonts w:ascii="Helvetica" w:hAnsi="Helvetica" w:cs="Helvetica"/>
                <w:color w:val="000000" w:themeColor="text1"/>
              </w:rPr>
              <w:t>door</w:t>
            </w:r>
            <w:proofErr w:type="spellEnd"/>
            <w:r w:rsidR="69FE8E37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69FE8E37" w:rsidRPr="007137D6">
              <w:rPr>
                <w:rFonts w:ascii="Helvetica" w:hAnsi="Helvetica" w:cs="Helvetica"/>
                <w:color w:val="000000" w:themeColor="text1"/>
              </w:rPr>
              <w:t>open</w:t>
            </w:r>
            <w:proofErr w:type="spellEnd"/>
            <w:r w:rsidR="69FE8E37" w:rsidRPr="007137D6">
              <w:rPr>
                <w:rFonts w:ascii="Helvetica" w:hAnsi="Helvetica" w:cs="Helvetica"/>
                <w:color w:val="000000" w:themeColor="text1"/>
              </w:rPr>
              <w:t xml:space="preserve">. </w:t>
            </w:r>
            <w:proofErr w:type="spellStart"/>
            <w:r w:rsidR="69FE8E37" w:rsidRPr="007137D6">
              <w:rPr>
                <w:rFonts w:ascii="Helvetica" w:hAnsi="Helvetica" w:cs="Helvetica"/>
                <w:i/>
                <w:iCs/>
                <w:color w:val="000000" w:themeColor="text1"/>
              </w:rPr>
              <w:t>Her</w:t>
            </w:r>
            <w:proofErr w:type="spellEnd"/>
            <w:r w:rsidR="69FE8E37" w:rsidRPr="007137D6">
              <w:rPr>
                <w:rFonts w:ascii="Helvetica" w:hAnsi="Helvetica" w:cs="Helvetica"/>
                <w:color w:val="000000" w:themeColor="text1"/>
              </w:rPr>
              <w:t xml:space="preserve"> bag </w:t>
            </w:r>
            <w:proofErr w:type="spellStart"/>
            <w:r w:rsidR="69FE8E37" w:rsidRPr="007137D6">
              <w:rPr>
                <w:rFonts w:ascii="Helvetica" w:hAnsi="Helvetica" w:cs="Helvetica"/>
                <w:color w:val="000000" w:themeColor="text1"/>
              </w:rPr>
              <w:t>was</w:t>
            </w:r>
            <w:proofErr w:type="spellEnd"/>
            <w:r w:rsidR="69FE8E37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69FE8E37" w:rsidRPr="007137D6">
              <w:rPr>
                <w:rFonts w:ascii="Helvetica" w:hAnsi="Helvetica" w:cs="Helvetica"/>
                <w:color w:val="000000" w:themeColor="text1"/>
              </w:rPr>
              <w:t>stolen</w:t>
            </w:r>
            <w:proofErr w:type="spellEnd"/>
            <w:r w:rsidR="69FE8E37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69FE8E37" w:rsidRPr="007137D6">
              <w:rPr>
                <w:rFonts w:ascii="Helvetica" w:hAnsi="Helvetica" w:cs="Helvetica"/>
                <w:color w:val="000000" w:themeColor="text1"/>
              </w:rPr>
              <w:t>and</w:t>
            </w:r>
            <w:proofErr w:type="spellEnd"/>
            <w:r w:rsidR="69FE8E37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69FE8E37" w:rsidRPr="007137D6">
              <w:rPr>
                <w:rFonts w:ascii="Helvetica" w:hAnsi="Helvetica" w:cs="Helvetica"/>
                <w:color w:val="000000" w:themeColor="text1"/>
              </w:rPr>
              <w:t>not</w:t>
            </w:r>
            <w:proofErr w:type="spellEnd"/>
            <w:r w:rsidR="69FE8E37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proofErr w:type="spellStart"/>
            <w:r w:rsidR="69FE8E37" w:rsidRPr="007137D6">
              <w:rPr>
                <w:rFonts w:ascii="Helvetica" w:hAnsi="Helvetica" w:cs="Helvetica"/>
                <w:i/>
                <w:iCs/>
                <w:color w:val="000000" w:themeColor="text1"/>
              </w:rPr>
              <w:t>his</w:t>
            </w:r>
            <w:proofErr w:type="spellEnd"/>
            <w:r w:rsidR="69FE8E37" w:rsidRPr="007137D6">
              <w:rPr>
                <w:rFonts w:ascii="Helvetica" w:hAnsi="Helvetica" w:cs="Helvetica"/>
                <w:color w:val="000000" w:themeColor="text1"/>
              </w:rPr>
              <w:t>.</w:t>
            </w:r>
          </w:p>
        </w:tc>
        <w:tc>
          <w:tcPr>
            <w:tcW w:w="4868" w:type="dxa"/>
          </w:tcPr>
          <w:p w14:paraId="5390A78E" w14:textId="515C40B2" w:rsidR="00367C34" w:rsidRPr="007137D6" w:rsidRDefault="00367C34" w:rsidP="4FBDC8B2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</w:tbl>
    <w:bookmarkEnd w:id="4"/>
    <w:p w14:paraId="53AC2B4B" w14:textId="614FF21B" w:rsidR="00045084" w:rsidRPr="007137D6" w:rsidRDefault="00E55AD0" w:rsidP="4FBDC8B2">
      <w:pPr>
        <w:pStyle w:val="Teideal1"/>
        <w:rPr>
          <w:rFonts w:cs="Helvetica"/>
          <w:color w:val="262626" w:themeColor="text1" w:themeTint="D9"/>
          <w:sz w:val="40"/>
          <w:szCs w:val="40"/>
          <w:u w:val="none"/>
        </w:rPr>
      </w:pPr>
      <w:r w:rsidRPr="007137D6">
        <w:rPr>
          <w:rFonts w:ascii="Arial" w:hAnsi="Arial" w:cs="Arial"/>
          <w:noProof/>
          <w:color w:val="262626" w:themeColor="text1" w:themeTint="D9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30F6A32B" wp14:editId="5B2BA108">
                <wp:simplePos x="0" y="0"/>
                <wp:positionH relativeFrom="page">
                  <wp:posOffset>698096</wp:posOffset>
                </wp:positionH>
                <wp:positionV relativeFrom="paragraph">
                  <wp:posOffset>639849</wp:posOffset>
                </wp:positionV>
                <wp:extent cx="6214110" cy="45085"/>
                <wp:effectExtent l="0" t="0" r="0" b="5715"/>
                <wp:wrapTopAndBottom/>
                <wp:docPr id="131321256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76C7208">
              <v:rect id="Rectangle 46" style="position:absolute;margin-left:54.95pt;margin-top:50.4pt;width:489.3pt;height:3.55pt;z-index:-251643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2468DC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">
                <w10:wrap type="topAndBottom" anchorx="page"/>
              </v:rect>
            </w:pict>
          </mc:Fallback>
        </mc:AlternateContent>
      </w:r>
      <w:r w:rsidRPr="007137D6">
        <w:rPr>
          <w:rFonts w:cs="Helvetica"/>
          <w:color w:val="262626" w:themeColor="text1" w:themeTint="D9"/>
          <w:sz w:val="40"/>
          <w:szCs w:val="40"/>
          <w:u w:val="none"/>
        </w:rPr>
        <w:br/>
      </w:r>
      <w:r w:rsidR="73A14F11" w:rsidRPr="007137D6">
        <w:rPr>
          <w:rFonts w:cs="Helvetica"/>
          <w:color w:val="262626" w:themeColor="text1" w:themeTint="D9"/>
          <w:sz w:val="40"/>
          <w:szCs w:val="40"/>
          <w:u w:val="none"/>
        </w:rPr>
        <w:t>C: CUMARSÁID</w:t>
      </w:r>
    </w:p>
    <w:p w14:paraId="0854106B" w14:textId="4A11C1BA" w:rsidR="00B64392" w:rsidRPr="007137D6" w:rsidRDefault="00B64392" w:rsidP="4FBDC8B2">
      <w:pPr>
        <w:spacing w:line="360" w:lineRule="auto"/>
        <w:jc w:val="both"/>
        <w:rPr>
          <w:rFonts w:ascii="Helvetica" w:hAnsi="Helvetica" w:cs="Helvetica"/>
          <w:color w:val="262626" w:themeColor="text1" w:themeTint="D9"/>
        </w:rPr>
      </w:pPr>
      <w:bookmarkStart w:id="6" w:name="_Hlk172895851"/>
    </w:p>
    <w:p w14:paraId="53A0ADB5" w14:textId="33B1CE10" w:rsidR="00BF6CB3" w:rsidRPr="007137D6" w:rsidRDefault="2BA5D097" w:rsidP="4FBDC8B2">
      <w:pPr>
        <w:numPr>
          <w:ilvl w:val="0"/>
          <w:numId w:val="8"/>
        </w:numPr>
        <w:spacing w:before="0" w:line="360" w:lineRule="auto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Aimsigh na frásaí</w:t>
      </w:r>
    </w:p>
    <w:p w14:paraId="1CEB060D" w14:textId="2641DD4E" w:rsidR="00B87D00" w:rsidRPr="007137D6" w:rsidRDefault="4E7503C5" w:rsidP="4FBDC8B2">
      <w:pPr>
        <w:spacing w:before="0" w:line="360" w:lineRule="auto"/>
        <w:ind w:left="360"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Chonaic muid san fhíseán go n</w:t>
      </w:r>
      <w:r w:rsidR="00531470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noBreakHyphen/>
      </w:r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úsáidimid teanga éagsúil le daoine éagsúla. Ní labhraíonn Laoise ar an tslí chéanna le Réiltín is a labhraíonn sí leis an bpríomhoide. </w:t>
      </w:r>
      <w:r w:rsidR="3DED2794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Féach ar </w:t>
      </w:r>
      <w:r w:rsidR="72E13E64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na</w:t>
      </w:r>
      <w:r w:rsidR="3DED2794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frásaí thíos agus aimsigh na frásaí sa mhír a raibh an bhrí chéanna leo</w:t>
      </w:r>
      <w:r w:rsidR="3D825664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.</w:t>
      </w:r>
    </w:p>
    <w:p w14:paraId="7F53E44E" w14:textId="77777777" w:rsidR="00B87D00" w:rsidRPr="007137D6" w:rsidRDefault="00B87D00" w:rsidP="4FBDC8B2">
      <w:pPr>
        <w:spacing w:before="0" w:line="360" w:lineRule="auto"/>
        <w:ind w:left="360"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4657"/>
        <w:gridCol w:w="4658"/>
      </w:tblGrid>
      <w:tr w:rsidR="004F1BD7" w:rsidRPr="007137D6" w14:paraId="3B6931CE" w14:textId="77777777" w:rsidTr="4FBDC8B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54DC6EC6" w14:textId="4F9C94F3" w:rsidR="004F1BD7" w:rsidRPr="007137D6" w:rsidRDefault="284AB3DE" w:rsidP="4FBDC8B2">
            <w:pPr>
              <w:pStyle w:val="Altanliosta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7137D6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>B</w:t>
            </w:r>
            <w:r w:rsidR="6C8CF5FA" w:rsidRPr="007137D6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>rón orm faoi inn</w:t>
            </w:r>
            <w:r w:rsidR="72E13E64" w:rsidRPr="007137D6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>é.</w:t>
            </w:r>
          </w:p>
        </w:tc>
        <w:tc>
          <w:tcPr>
            <w:tcW w:w="4658" w:type="dxa"/>
          </w:tcPr>
          <w:p w14:paraId="2792879C" w14:textId="77777777" w:rsidR="004F1BD7" w:rsidRPr="007137D6" w:rsidRDefault="004F1BD7" w:rsidP="4FBDC8B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</w:p>
        </w:tc>
      </w:tr>
      <w:tr w:rsidR="004F1BD7" w:rsidRPr="007137D6" w14:paraId="491C89D5" w14:textId="77777777" w:rsidTr="4FBDC8B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4DA88646" w14:textId="096A864B" w:rsidR="004F1BD7" w:rsidRPr="007137D6" w:rsidRDefault="6C8CF5FA" w:rsidP="4FBDC8B2">
            <w:pPr>
              <w:pStyle w:val="Altanliosta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7137D6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>Cara léi</w:t>
            </w:r>
            <w:r w:rsidR="3BA66EE3" w:rsidRPr="007137D6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>.</w:t>
            </w:r>
          </w:p>
        </w:tc>
        <w:tc>
          <w:tcPr>
            <w:tcW w:w="4658" w:type="dxa"/>
          </w:tcPr>
          <w:p w14:paraId="55340E7C" w14:textId="77777777" w:rsidR="004F1BD7" w:rsidRPr="007137D6" w:rsidRDefault="004F1BD7" w:rsidP="4FBDC8B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</w:p>
        </w:tc>
      </w:tr>
      <w:tr w:rsidR="004F1BD7" w:rsidRPr="007137D6" w14:paraId="1052D96B" w14:textId="77777777" w:rsidTr="4FBDC8B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66E08199" w14:textId="1525ED69" w:rsidR="004F1BD7" w:rsidRPr="007137D6" w:rsidRDefault="6C8CF5FA" w:rsidP="4FBDC8B2">
            <w:pPr>
              <w:pStyle w:val="Altanliosta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7137D6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>Ormsa atá an locht, caithfidh mé a rá.</w:t>
            </w:r>
          </w:p>
        </w:tc>
        <w:tc>
          <w:tcPr>
            <w:tcW w:w="4658" w:type="dxa"/>
          </w:tcPr>
          <w:p w14:paraId="4DD8C6E3" w14:textId="77777777" w:rsidR="004F1BD7" w:rsidRPr="007137D6" w:rsidRDefault="004F1BD7" w:rsidP="4FBDC8B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</w:p>
        </w:tc>
      </w:tr>
      <w:tr w:rsidR="004F1BD7" w:rsidRPr="007137D6" w14:paraId="24DCFC9C" w14:textId="77777777" w:rsidTr="4FBDC8B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556BA760" w14:textId="2270931C" w:rsidR="004F1BD7" w:rsidRPr="007137D6" w:rsidRDefault="5AF02BD3" w:rsidP="4FBDC8B2">
            <w:pPr>
              <w:pStyle w:val="Altanliosta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7137D6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>Brón orm faoi sin.</w:t>
            </w:r>
          </w:p>
        </w:tc>
        <w:tc>
          <w:tcPr>
            <w:tcW w:w="4658" w:type="dxa"/>
          </w:tcPr>
          <w:p w14:paraId="1E00EEFC" w14:textId="77777777" w:rsidR="004F1BD7" w:rsidRPr="007137D6" w:rsidRDefault="004F1BD7" w:rsidP="4FBDC8B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</w:p>
        </w:tc>
      </w:tr>
      <w:tr w:rsidR="004F1BD7" w:rsidRPr="007137D6" w14:paraId="32F80DD5" w14:textId="77777777" w:rsidTr="4FBDC8B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327E3759" w14:textId="51CCEE25" w:rsidR="004F1BD7" w:rsidRPr="007137D6" w:rsidRDefault="6C8CF5FA" w:rsidP="4FBDC8B2">
            <w:pPr>
              <w:pStyle w:val="Altanliosta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7137D6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>Ní hea, ambaiste.</w:t>
            </w:r>
          </w:p>
        </w:tc>
        <w:tc>
          <w:tcPr>
            <w:tcW w:w="4658" w:type="dxa"/>
          </w:tcPr>
          <w:p w14:paraId="2F1E282D" w14:textId="77777777" w:rsidR="004F1BD7" w:rsidRPr="007137D6" w:rsidRDefault="004F1BD7" w:rsidP="4FBDC8B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</w:p>
        </w:tc>
      </w:tr>
    </w:tbl>
    <w:p w14:paraId="35605B8F" w14:textId="77777777" w:rsidR="00B87D00" w:rsidRPr="007137D6" w:rsidRDefault="00B87D00" w:rsidP="4FBDC8B2">
      <w:pPr>
        <w:spacing w:before="0" w:line="360" w:lineRule="auto"/>
        <w:ind w:left="360"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p w14:paraId="2A978CE1" w14:textId="3E2AA915" w:rsidR="00AB43A8" w:rsidRPr="007137D6" w:rsidRDefault="3DED2794" w:rsidP="4FBDC8B2">
      <w:pPr>
        <w:spacing w:before="0" w:line="360" w:lineRule="auto"/>
        <w:ind w:left="360"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Cén difríocht stíle nó </w:t>
      </w:r>
      <w:proofErr w:type="spellStart"/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réime</w:t>
      </w:r>
      <w:proofErr w:type="spellEnd"/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atá idir na habairtí ar chlé thuas agus na cinn a bhí sa mhír?</w:t>
      </w:r>
    </w:p>
    <w:p w14:paraId="28CA9C85" w14:textId="77777777" w:rsidR="00AB43A8" w:rsidRPr="007137D6" w:rsidRDefault="00AB43A8" w:rsidP="4FBDC8B2">
      <w:pPr>
        <w:spacing w:before="0" w:after="160" w:line="360" w:lineRule="auto"/>
        <w:contextualSpacing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06D412E6" w14:textId="473AFDC0" w:rsidR="00AB43A8" w:rsidRPr="007137D6" w:rsidRDefault="5625D73F" w:rsidP="4FBDC8B2">
      <w:pPr>
        <w:numPr>
          <w:ilvl w:val="0"/>
          <w:numId w:val="9"/>
        </w:numPr>
        <w:spacing w:before="0" w:line="360" w:lineRule="auto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Frásaí chun buíochas agus leithscéal a ghabháil</w:t>
      </w:r>
    </w:p>
    <w:p w14:paraId="10E5C704" w14:textId="3D735EA7" w:rsidR="00AB43A8" w:rsidRPr="007137D6" w:rsidRDefault="4EDB2E83" w:rsidP="4FBDC8B2">
      <w:pPr>
        <w:spacing w:before="0" w:after="160" w:line="360" w:lineRule="auto"/>
        <w:ind w:left="360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Bí ag obair leis an duine in aice leat</w:t>
      </w:r>
      <w:r w:rsidR="5625D73F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. An cuimhin libh na frásaí a bhí sa mhír chun buíochas agus leithscéal a ghabháil le d</w:t>
      </w:r>
      <w:r w:rsidR="7BDC05BC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aoine</w:t>
      </w:r>
      <w:r w:rsidR="5625D73F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a bhfuil údarás acu? </w:t>
      </w:r>
      <w:proofErr w:type="spellStart"/>
      <w:r w:rsidR="5625D73F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Breacaigí</w:t>
      </w:r>
      <w:proofErr w:type="spellEnd"/>
      <w:r w:rsidR="5625D73F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="63B8818C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síos </w:t>
      </w:r>
      <w:r w:rsidR="5625D73F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na frásaí sna bos</w:t>
      </w:r>
      <w:r w:rsidR="63B8818C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c</w:t>
      </w:r>
      <w:r w:rsidR="5625D73F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aí cuí anois.</w:t>
      </w:r>
    </w:p>
    <w:p w14:paraId="7E40E033" w14:textId="77777777" w:rsidR="00DE42C2" w:rsidRPr="007137D6" w:rsidRDefault="00DE42C2" w:rsidP="4FBDC8B2">
      <w:pPr>
        <w:spacing w:before="0" w:after="160" w:line="360" w:lineRule="auto"/>
        <w:ind w:left="360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tbl>
      <w:tblPr>
        <w:tblStyle w:val="Tblagreille1adrom-Aiceann1"/>
        <w:tblW w:w="0" w:type="auto"/>
        <w:tblInd w:w="421" w:type="dxa"/>
        <w:tblLook w:val="04A0" w:firstRow="1" w:lastRow="0" w:firstColumn="1" w:lastColumn="0" w:noHBand="0" w:noVBand="1"/>
      </w:tblPr>
      <w:tblGrid>
        <w:gridCol w:w="4697"/>
        <w:gridCol w:w="4618"/>
      </w:tblGrid>
      <w:tr w:rsidR="00DE42C2" w:rsidRPr="007137D6" w14:paraId="2B6993E3" w14:textId="7504E4AF" w:rsidTr="4FBDC8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75507A1D" w14:textId="3D258298" w:rsidR="00DE42C2" w:rsidRPr="007137D6" w:rsidRDefault="5625D73F" w:rsidP="4FBDC8B2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Focail agus frásaí foirmiúla chun buíochas a ghabháil</w:t>
            </w:r>
          </w:p>
        </w:tc>
        <w:tc>
          <w:tcPr>
            <w:tcW w:w="4618" w:type="dxa"/>
          </w:tcPr>
          <w:p w14:paraId="57C5FE0A" w14:textId="630FE4DF" w:rsidR="00DE42C2" w:rsidRPr="007137D6" w:rsidRDefault="136581FC" w:rsidP="4FBDC8B2">
            <w:pPr>
              <w:spacing w:befor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Focail agus frásaí foirmiúla chun leithscéal a ghabháil</w:t>
            </w:r>
          </w:p>
        </w:tc>
      </w:tr>
      <w:tr w:rsidR="00DE42C2" w:rsidRPr="007137D6" w14:paraId="20FDBB5C" w14:textId="308097CC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0C5B2DEE" w14:textId="4531C276" w:rsidR="00DE42C2" w:rsidRPr="007137D6" w:rsidRDefault="5625D73F" w:rsidP="4FBDC8B2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Go raibh míle maith agat as ucht </w:t>
            </w:r>
            <w:r w:rsidR="7148C9E0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…</w:t>
            </w:r>
          </w:p>
        </w:tc>
        <w:tc>
          <w:tcPr>
            <w:tcW w:w="4618" w:type="dxa"/>
          </w:tcPr>
          <w:p w14:paraId="335E82A5" w14:textId="77777777" w:rsidR="00C05046" w:rsidRPr="007137D6" w:rsidRDefault="136581FC" w:rsidP="4FBDC8B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Ba mhaith liom leithscéal a ghabháil leat …</w:t>
            </w:r>
          </w:p>
          <w:p w14:paraId="1C273989" w14:textId="77777777" w:rsidR="00DE42C2" w:rsidRPr="007137D6" w:rsidRDefault="00DE42C2" w:rsidP="4FBDC8B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504C43E0" w14:textId="2E870E5D" w:rsidR="001E76C4" w:rsidRPr="007137D6" w:rsidRDefault="001E76C4" w:rsidP="4FBDC8B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</w:tr>
    </w:tbl>
    <w:p w14:paraId="7B3ACE53" w14:textId="77777777" w:rsidR="00DE42C2" w:rsidRPr="007137D6" w:rsidRDefault="00DE42C2" w:rsidP="4FBDC8B2">
      <w:pPr>
        <w:spacing w:before="0" w:after="160" w:line="360" w:lineRule="auto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p w14:paraId="0721C769" w14:textId="1C4502D7" w:rsidR="00DE42C2" w:rsidRPr="007137D6" w:rsidRDefault="5625D73F" w:rsidP="4FBDC8B2">
      <w:pPr>
        <w:numPr>
          <w:ilvl w:val="0"/>
          <w:numId w:val="9"/>
        </w:numPr>
        <w:spacing w:before="0" w:line="360" w:lineRule="auto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Frásaí eile chun ‘is cosúil’ a rá</w:t>
      </w:r>
    </w:p>
    <w:p w14:paraId="35EBBBAC" w14:textId="76DE1639" w:rsidR="00DE42C2" w:rsidRPr="007137D6" w:rsidRDefault="5625D73F" w:rsidP="4FBDC8B2">
      <w:pPr>
        <w:spacing w:before="0" w:after="160" w:line="360" w:lineRule="auto"/>
        <w:ind w:left="360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An bhfuil bealaí eile agaibh chun ‘is cosúil</w:t>
      </w:r>
      <w:r w:rsidR="72E13E64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’</w:t>
      </w:r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a rá? </w:t>
      </w:r>
      <w:r w:rsidR="05BA22F1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Féach ar an sampla: </w:t>
      </w:r>
      <w:r w:rsidR="5BA929A4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‘</w:t>
      </w:r>
      <w:r w:rsidR="05BA22F1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Is cosúil go mbeidh na busanna ar stailc amárach.</w:t>
      </w:r>
      <w:r w:rsidR="5BA929A4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’</w:t>
      </w:r>
      <w:r w:rsidR="46561613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Breacaigí</w:t>
      </w:r>
      <w:proofErr w:type="spellEnd"/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sa bhosca thíos iad.</w:t>
      </w:r>
    </w:p>
    <w:p w14:paraId="37734BFF" w14:textId="77777777" w:rsidR="001E76C4" w:rsidRPr="007137D6" w:rsidRDefault="001E76C4" w:rsidP="4FBDC8B2">
      <w:pPr>
        <w:spacing w:before="0" w:after="160" w:line="360" w:lineRule="auto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tbl>
      <w:tblPr>
        <w:tblStyle w:val="Tblagreille1adrom-Aiceann1"/>
        <w:tblW w:w="0" w:type="auto"/>
        <w:tblInd w:w="279" w:type="dxa"/>
        <w:tblLook w:val="04A0" w:firstRow="1" w:lastRow="0" w:firstColumn="1" w:lastColumn="0" w:noHBand="0" w:noVBand="1"/>
      </w:tblPr>
      <w:tblGrid>
        <w:gridCol w:w="9457"/>
      </w:tblGrid>
      <w:tr w:rsidR="00DE42C2" w:rsidRPr="007137D6" w14:paraId="0DB6E93E" w14:textId="77777777" w:rsidTr="4FBDC8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7" w:type="dxa"/>
          </w:tcPr>
          <w:p w14:paraId="4C4BA99E" w14:textId="58B4CF19" w:rsidR="00DE42C2" w:rsidRPr="007137D6" w:rsidRDefault="5625D73F" w:rsidP="4FBDC8B2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Frásaí eile chun ‘is cosúil’ a rá</w:t>
            </w:r>
          </w:p>
        </w:tc>
      </w:tr>
      <w:tr w:rsidR="00DE42C2" w:rsidRPr="007137D6" w14:paraId="3F14A406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7" w:type="dxa"/>
          </w:tcPr>
          <w:p w14:paraId="7E72CCAA" w14:textId="77777777" w:rsidR="00DE42C2" w:rsidRPr="007137D6" w:rsidRDefault="00DE42C2" w:rsidP="4FBDC8B2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50465B8F" w14:textId="77777777" w:rsidR="007428B5" w:rsidRPr="007137D6" w:rsidRDefault="007428B5" w:rsidP="4FBDC8B2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23AD0139" w14:textId="3F9C864B" w:rsidR="001E76C4" w:rsidRPr="007137D6" w:rsidRDefault="001E76C4" w:rsidP="4FBDC8B2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</w:tr>
    </w:tbl>
    <w:p w14:paraId="14C5FF5F" w14:textId="77777777" w:rsidR="002F7E10" w:rsidRPr="002F7E10" w:rsidRDefault="002F7E10" w:rsidP="002F7E10">
      <w:pPr>
        <w:spacing w:line="360" w:lineRule="auto"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</w:rPr>
      </w:pPr>
      <w:bookmarkStart w:id="7" w:name="_Hlk172203420"/>
    </w:p>
    <w:p w14:paraId="13A6AA14" w14:textId="58F0464E" w:rsidR="00BC64F9" w:rsidRPr="007137D6" w:rsidRDefault="6E35C8B5" w:rsidP="58B6F459">
      <w:pPr>
        <w:pStyle w:val="Altanliosta"/>
        <w:numPr>
          <w:ilvl w:val="0"/>
          <w:numId w:val="9"/>
        </w:numPr>
        <w:spacing w:line="360" w:lineRule="auto"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proofErr w:type="spellStart"/>
      <w:r w:rsidRPr="007137D6">
        <w:rPr>
          <w:rFonts w:ascii="Helvetica" w:hAnsi="Helvetica" w:cs="Helvetica"/>
          <w:b/>
          <w:bCs/>
          <w:color w:val="033841" w:themeColor="text2" w:themeShade="80"/>
          <w:lang w:val="ga-IE"/>
        </w:rPr>
        <w:t>Rólghníomhaíocht</w:t>
      </w:r>
      <w:proofErr w:type="spellEnd"/>
    </w:p>
    <w:p w14:paraId="7BD7903D" w14:textId="5A3B6D0B" w:rsidR="00BC64F9" w:rsidRPr="007137D6" w:rsidRDefault="6E35C8B5" w:rsidP="4FBDC8B2">
      <w:pPr>
        <w:spacing w:before="0" w:line="360" w:lineRule="auto"/>
        <w:ind w:left="360"/>
        <w:contextualSpacing/>
        <w:jc w:val="both"/>
        <w:outlineLvl w:val="1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Bígí ag obair i mbeirteanna anois agus an obair ullmhúcháin </w:t>
      </w:r>
      <w:r w:rsidR="07D189A7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thuas </w:t>
      </w:r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ar fad déanta agaibh</w:t>
      </w:r>
      <w:r w:rsidR="7D7EE8F1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. T</w:t>
      </w:r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ugaigí faoi</w:t>
      </w:r>
      <w:r w:rsidR="136581FC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n </w:t>
      </w:r>
      <w:proofErr w:type="spellStart"/>
      <w:r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rólghníomhaíocht</w:t>
      </w:r>
      <w:proofErr w:type="spellEnd"/>
      <w:r w:rsidR="136581FC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thíos. </w:t>
      </w:r>
      <w:r w:rsidR="24C36E35" w:rsidRPr="007137D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Déanaigí na róil a mhalartú.</w:t>
      </w:r>
    </w:p>
    <w:bookmarkEnd w:id="7"/>
    <w:p w14:paraId="6DDA1E1E" w14:textId="77777777" w:rsidR="00C05046" w:rsidRPr="007137D6" w:rsidRDefault="00C05046" w:rsidP="4FBDC8B2">
      <w:pPr>
        <w:spacing w:before="0" w:line="360" w:lineRule="auto"/>
        <w:contextualSpacing/>
        <w:jc w:val="both"/>
        <w:outlineLvl w:val="1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tbl>
      <w:tblPr>
        <w:tblStyle w:val="Tblagreille1adrom-Aiceann1"/>
        <w:tblW w:w="0" w:type="auto"/>
        <w:tblInd w:w="279" w:type="dxa"/>
        <w:tblLook w:val="04A0" w:firstRow="1" w:lastRow="0" w:firstColumn="1" w:lastColumn="0" w:noHBand="0" w:noVBand="1"/>
      </w:tblPr>
      <w:tblGrid>
        <w:gridCol w:w="6379"/>
        <w:gridCol w:w="1417"/>
        <w:gridCol w:w="1661"/>
      </w:tblGrid>
      <w:tr w:rsidR="00C05046" w:rsidRPr="007137D6" w14:paraId="3BCFA904" w14:textId="77777777" w:rsidTr="4FBDC8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</w:tcPr>
          <w:p w14:paraId="41F096D9" w14:textId="77777777" w:rsidR="00C05046" w:rsidRPr="007137D6" w:rsidRDefault="136581FC" w:rsidP="4FBDC8B2">
            <w:pPr>
              <w:pStyle w:val="GnthGrasn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proofErr w:type="spellStart"/>
            <w:r w:rsidRPr="007137D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Scenario</w:t>
            </w:r>
            <w:proofErr w:type="spellEnd"/>
          </w:p>
        </w:tc>
        <w:tc>
          <w:tcPr>
            <w:tcW w:w="1417" w:type="dxa"/>
          </w:tcPr>
          <w:p w14:paraId="45D7DBEC" w14:textId="77777777" w:rsidR="00C05046" w:rsidRPr="007137D6" w:rsidRDefault="136581FC" w:rsidP="4FBDC8B2">
            <w:pPr>
              <w:pStyle w:val="GnthGrasn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Duine A</w:t>
            </w:r>
          </w:p>
        </w:tc>
        <w:tc>
          <w:tcPr>
            <w:tcW w:w="1661" w:type="dxa"/>
          </w:tcPr>
          <w:p w14:paraId="051CC574" w14:textId="77777777" w:rsidR="00C05046" w:rsidRPr="007137D6" w:rsidRDefault="136581FC" w:rsidP="4FBDC8B2">
            <w:pPr>
              <w:pStyle w:val="GnthGrasn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Duine B</w:t>
            </w:r>
          </w:p>
        </w:tc>
      </w:tr>
      <w:tr w:rsidR="00C05046" w:rsidRPr="007137D6" w14:paraId="47BFD37F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</w:tcPr>
          <w:p w14:paraId="2893C8EF" w14:textId="3C4F7CE3" w:rsidR="00C05046" w:rsidRPr="007137D6" w:rsidRDefault="136581FC" w:rsidP="4FBDC8B2">
            <w:pPr>
              <w:pStyle w:val="GnthGrasn"/>
              <w:spacing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Bhí turas scoile chun na Fraince ann le déanaí. D'fhág roinnt daltaí an t</w:t>
            </w:r>
            <w:r w:rsidR="00531470" w:rsidRPr="007137D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noBreakHyphen/>
            </w:r>
            <w:r w:rsidRPr="007137D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óstán gan chead agus chuaigh siad go dtí club oíche. Cé gur tháinig gach duine abhaile slán sábháilte, tá bainistíocht na scoile an</w:t>
            </w:r>
            <w:r w:rsidR="00531470" w:rsidRPr="007137D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noBreakHyphen/>
            </w:r>
            <w:r w:rsidRPr="007137D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mhíshásta gur briseadh na rialacha.</w:t>
            </w:r>
          </w:p>
        </w:tc>
        <w:tc>
          <w:tcPr>
            <w:tcW w:w="1417" w:type="dxa"/>
          </w:tcPr>
          <w:p w14:paraId="4890416E" w14:textId="41D8406E" w:rsidR="00C05046" w:rsidRPr="007137D6" w:rsidRDefault="136581FC" w:rsidP="4FBDC8B2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Ionadaí an ranga</w:t>
            </w:r>
          </w:p>
        </w:tc>
        <w:tc>
          <w:tcPr>
            <w:tcW w:w="1661" w:type="dxa"/>
          </w:tcPr>
          <w:p w14:paraId="612AF32C" w14:textId="2B2B4F7A" w:rsidR="00C05046" w:rsidRPr="007137D6" w:rsidRDefault="136581FC" w:rsidP="4FBDC8B2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An príomhoide</w:t>
            </w:r>
          </w:p>
        </w:tc>
      </w:tr>
    </w:tbl>
    <w:p w14:paraId="5ADC7F92" w14:textId="77777777" w:rsidR="007428B5" w:rsidRDefault="007428B5" w:rsidP="007428B5">
      <w:pPr>
        <w:pStyle w:val="Ceannteideal2"/>
        <w:numPr>
          <w:ilvl w:val="0"/>
          <w:numId w:val="0"/>
        </w:numPr>
        <w:ind w:left="360" w:hanging="360"/>
      </w:pPr>
    </w:p>
    <w:p w14:paraId="399450A2" w14:textId="4265EA5B" w:rsidR="00C05046" w:rsidRPr="007137D6" w:rsidRDefault="136581FC" w:rsidP="007137D6">
      <w:pPr>
        <w:pStyle w:val="Ceannteideal2"/>
      </w:pPr>
      <w:r w:rsidRPr="007137D6">
        <w:t>Scríobh:</w:t>
      </w:r>
    </w:p>
    <w:p w14:paraId="17E86064" w14:textId="0B3605CD" w:rsidR="00B1545B" w:rsidRPr="007137D6" w:rsidRDefault="136581FC" w:rsidP="4FBDC8B2">
      <w:pPr>
        <w:pStyle w:val="Teideal1"/>
        <w:ind w:firstLine="360"/>
        <w:rPr>
          <w:rFonts w:cs="Helvetica"/>
          <w:b w:val="0"/>
          <w:bCs w:val="0"/>
          <w:color w:val="033841" w:themeColor="text2" w:themeShade="80"/>
          <w:kern w:val="2"/>
          <w:sz w:val="22"/>
          <w:szCs w:val="22"/>
          <w:u w:val="none"/>
          <w:lang w:eastAsia="en-US"/>
          <w14:ligatures w14:val="standardContextual"/>
        </w:rPr>
      </w:pPr>
      <w:r w:rsidRPr="007137D6">
        <w:rPr>
          <w:rFonts w:cs="Helvetica"/>
          <w:b w:val="0"/>
          <w:bCs w:val="0"/>
          <w:color w:val="033841" w:themeColor="text2" w:themeShade="80"/>
          <w:kern w:val="2"/>
          <w:sz w:val="22"/>
          <w:szCs w:val="22"/>
          <w:u w:val="none"/>
          <w:lang w:eastAsia="en-US"/>
          <w14:ligatures w14:val="standardContextual"/>
        </w:rPr>
        <w:t>Scríobh an comhrá a bhí agat thuas.</w:t>
      </w:r>
    </w:p>
    <w:bookmarkEnd w:id="6"/>
    <w:p w14:paraId="20F9A1B8" w14:textId="77777777" w:rsidR="00C05046" w:rsidRPr="007137D6" w:rsidRDefault="00C05046" w:rsidP="4FBDC8B2">
      <w:pPr>
        <w:rPr>
          <w:lang w:eastAsia="en-US"/>
        </w:rPr>
      </w:pPr>
    </w:p>
    <w:tbl>
      <w:tblPr>
        <w:tblStyle w:val="Tblagreille1adrom-Aiceann1"/>
        <w:tblW w:w="0" w:type="auto"/>
        <w:tblInd w:w="279" w:type="dxa"/>
        <w:tblLook w:val="0480" w:firstRow="0" w:lastRow="0" w:firstColumn="1" w:lastColumn="0" w:noHBand="0" w:noVBand="1"/>
      </w:tblPr>
      <w:tblGrid>
        <w:gridCol w:w="9457"/>
      </w:tblGrid>
      <w:tr w:rsidR="00C05046" w:rsidRPr="007137D6" w14:paraId="7C798BBD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7" w:type="dxa"/>
          </w:tcPr>
          <w:p w14:paraId="5061B5C2" w14:textId="77777777" w:rsidR="00C05046" w:rsidRPr="007137D6" w:rsidRDefault="00C05046" w:rsidP="4FBDC8B2">
            <w:pPr>
              <w:rPr>
                <w:b w:val="0"/>
                <w:bCs w:val="0"/>
                <w:lang w:eastAsia="en-US"/>
              </w:rPr>
            </w:pPr>
          </w:p>
          <w:p w14:paraId="7DB68274" w14:textId="77777777" w:rsidR="00C05046" w:rsidRPr="007137D6" w:rsidRDefault="00C05046" w:rsidP="4FBDC8B2">
            <w:pPr>
              <w:rPr>
                <w:b w:val="0"/>
                <w:bCs w:val="0"/>
                <w:lang w:eastAsia="en-US"/>
              </w:rPr>
            </w:pPr>
          </w:p>
          <w:p w14:paraId="69CD1881" w14:textId="77777777" w:rsidR="00C05046" w:rsidRPr="007137D6" w:rsidRDefault="00C05046" w:rsidP="4FBDC8B2">
            <w:pPr>
              <w:rPr>
                <w:b w:val="0"/>
                <w:bCs w:val="0"/>
                <w:lang w:eastAsia="en-US"/>
              </w:rPr>
            </w:pPr>
          </w:p>
          <w:p w14:paraId="2499D477" w14:textId="77777777" w:rsidR="00C05046" w:rsidRPr="007137D6" w:rsidRDefault="00C05046" w:rsidP="4FBDC8B2">
            <w:pPr>
              <w:rPr>
                <w:b w:val="0"/>
                <w:bCs w:val="0"/>
                <w:lang w:eastAsia="en-US"/>
              </w:rPr>
            </w:pPr>
          </w:p>
          <w:p w14:paraId="7B1EE65E" w14:textId="77777777" w:rsidR="00C05046" w:rsidRPr="007137D6" w:rsidRDefault="00C05046" w:rsidP="4FBDC8B2">
            <w:pPr>
              <w:rPr>
                <w:b w:val="0"/>
                <w:bCs w:val="0"/>
                <w:lang w:eastAsia="en-US"/>
              </w:rPr>
            </w:pPr>
          </w:p>
          <w:p w14:paraId="0BAB0073" w14:textId="77777777" w:rsidR="00C05046" w:rsidRPr="007137D6" w:rsidRDefault="00C05046" w:rsidP="4FBDC8B2">
            <w:pPr>
              <w:rPr>
                <w:lang w:eastAsia="en-US"/>
              </w:rPr>
            </w:pPr>
          </w:p>
          <w:p w14:paraId="07DC6642" w14:textId="77777777" w:rsidR="00CB5665" w:rsidRPr="007137D6" w:rsidRDefault="00CB5665" w:rsidP="4FBDC8B2">
            <w:pPr>
              <w:rPr>
                <w:lang w:eastAsia="en-US"/>
              </w:rPr>
            </w:pPr>
          </w:p>
          <w:p w14:paraId="2D50848E" w14:textId="77777777" w:rsidR="00CB5665" w:rsidRPr="007137D6" w:rsidRDefault="00CB5665" w:rsidP="4FBDC8B2">
            <w:pPr>
              <w:rPr>
                <w:lang w:eastAsia="en-US"/>
              </w:rPr>
            </w:pPr>
          </w:p>
          <w:p w14:paraId="5CE25CB3" w14:textId="77777777" w:rsidR="00CB5665" w:rsidRPr="007137D6" w:rsidRDefault="00CB5665" w:rsidP="4FBDC8B2">
            <w:pPr>
              <w:rPr>
                <w:lang w:eastAsia="en-US"/>
              </w:rPr>
            </w:pPr>
          </w:p>
          <w:p w14:paraId="78486D69" w14:textId="77777777" w:rsidR="00CB5665" w:rsidRPr="007137D6" w:rsidRDefault="00CB5665" w:rsidP="4FBDC8B2">
            <w:pPr>
              <w:rPr>
                <w:lang w:eastAsia="en-US"/>
              </w:rPr>
            </w:pPr>
          </w:p>
          <w:p w14:paraId="47B89073" w14:textId="77777777" w:rsidR="00CB5665" w:rsidRPr="007137D6" w:rsidRDefault="00CB5665" w:rsidP="4FBDC8B2">
            <w:pPr>
              <w:rPr>
                <w:lang w:eastAsia="en-US"/>
              </w:rPr>
            </w:pPr>
          </w:p>
          <w:p w14:paraId="2C0BE1C5" w14:textId="77777777" w:rsidR="00CB5665" w:rsidRPr="007137D6" w:rsidRDefault="00CB5665" w:rsidP="4FBDC8B2">
            <w:pPr>
              <w:rPr>
                <w:lang w:eastAsia="en-US"/>
              </w:rPr>
            </w:pPr>
          </w:p>
          <w:p w14:paraId="6C7F7BCB" w14:textId="77777777" w:rsidR="00CB5665" w:rsidRPr="007137D6" w:rsidRDefault="00CB5665" w:rsidP="4FBDC8B2">
            <w:pPr>
              <w:rPr>
                <w:lang w:eastAsia="en-US"/>
              </w:rPr>
            </w:pPr>
          </w:p>
          <w:p w14:paraId="7A609DD4" w14:textId="77777777" w:rsidR="00CB5665" w:rsidRPr="007137D6" w:rsidRDefault="00CB5665" w:rsidP="4FBDC8B2">
            <w:pPr>
              <w:rPr>
                <w:lang w:eastAsia="en-US"/>
              </w:rPr>
            </w:pPr>
          </w:p>
          <w:p w14:paraId="29BD61A6" w14:textId="77777777" w:rsidR="00CB5665" w:rsidRPr="007137D6" w:rsidRDefault="00CB5665" w:rsidP="4FBDC8B2">
            <w:pPr>
              <w:rPr>
                <w:lang w:eastAsia="en-US"/>
              </w:rPr>
            </w:pPr>
          </w:p>
          <w:p w14:paraId="2DF567AC" w14:textId="77777777" w:rsidR="00CB5665" w:rsidRPr="007137D6" w:rsidRDefault="00CB5665" w:rsidP="4FBDC8B2">
            <w:pPr>
              <w:rPr>
                <w:b w:val="0"/>
                <w:bCs w:val="0"/>
                <w:lang w:eastAsia="en-US"/>
              </w:rPr>
            </w:pPr>
          </w:p>
          <w:p w14:paraId="2C4F6244" w14:textId="77777777" w:rsidR="00C05046" w:rsidRPr="007137D6" w:rsidRDefault="00C05046" w:rsidP="4FBDC8B2">
            <w:pPr>
              <w:rPr>
                <w:lang w:eastAsia="en-US"/>
              </w:rPr>
            </w:pPr>
          </w:p>
        </w:tc>
      </w:tr>
    </w:tbl>
    <w:p w14:paraId="59791A3C" w14:textId="4C7511A8" w:rsidR="00D230CD" w:rsidRPr="007137D6" w:rsidRDefault="003E78A3" w:rsidP="006709A0">
      <w:pPr>
        <w:tabs>
          <w:tab w:val="left" w:pos="1500"/>
        </w:tabs>
        <w:rPr>
          <w:rFonts w:cs="Helvetica"/>
          <w:color w:val="262626" w:themeColor="text1" w:themeTint="D9"/>
          <w:sz w:val="40"/>
          <w:szCs w:val="40"/>
        </w:rPr>
      </w:pPr>
      <w:r w:rsidRPr="007137D6">
        <w:rPr>
          <w:rFonts w:ascii="Arial" w:hAnsi="Arial" w:cs="Arial"/>
          <w:noProof/>
          <w:color w:val="065F6F" w:themeColor="accent1" w:themeShade="80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3DEF87C4" wp14:editId="1790125A">
                <wp:simplePos x="0" y="0"/>
                <wp:positionH relativeFrom="page">
                  <wp:posOffset>695325</wp:posOffset>
                </wp:positionH>
                <wp:positionV relativeFrom="paragraph">
                  <wp:posOffset>622935</wp:posOffset>
                </wp:positionV>
                <wp:extent cx="6438900" cy="38100"/>
                <wp:effectExtent l="0" t="0" r="0" b="0"/>
                <wp:wrapTopAndBottom/>
                <wp:docPr id="68167253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742EB7B">
              <v:rect id="Rectangle 46" style="position:absolute;margin-left:54.75pt;margin-top:49.05pt;width:507pt;height:3pt;z-index:-251645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7CAC80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">
                <w10:wrap type="topAndBottom" anchorx="page"/>
              </v:rect>
            </w:pict>
          </mc:Fallback>
        </mc:AlternateContent>
      </w:r>
      <w:r w:rsidRPr="007137D6">
        <w:rPr>
          <w:rFonts w:ascii="Arial" w:hAnsi="Arial" w:cs="Arial"/>
          <w:color w:val="065F6F" w:themeColor="accent1" w:themeShade="80"/>
          <w:sz w:val="40"/>
          <w:szCs w:val="40"/>
        </w:rPr>
        <w:br/>
      </w:r>
      <w:r w:rsidR="73A14F11" w:rsidRPr="007137D6">
        <w:rPr>
          <w:rFonts w:ascii="Arial" w:hAnsi="Arial" w:cs="Arial"/>
          <w:color w:val="065F6F" w:themeColor="accent1" w:themeShade="80"/>
          <w:sz w:val="40"/>
          <w:szCs w:val="40"/>
        </w:rPr>
        <w:t>FREAGRAÍ</w:t>
      </w:r>
      <w:r w:rsidR="73A14F11" w:rsidRPr="007137D6">
        <w:rPr>
          <w:rFonts w:ascii="Arial" w:hAnsi="Arial" w:cs="Arial"/>
          <w:color w:val="262626" w:themeColor="text1" w:themeTint="D9"/>
          <w:sz w:val="40"/>
          <w:szCs w:val="40"/>
        </w:rPr>
        <w:t xml:space="preserve"> </w:t>
      </w:r>
    </w:p>
    <w:p w14:paraId="06D85447" w14:textId="272B2DA4" w:rsidR="0089000E" w:rsidRPr="007137D6" w:rsidRDefault="00C93514" w:rsidP="4FBDC8B2">
      <w:pPr>
        <w:pStyle w:val="Ceannteideal2"/>
        <w:numPr>
          <w:ilvl w:val="0"/>
          <w:numId w:val="0"/>
        </w:numPr>
        <w:spacing w:line="276" w:lineRule="auto"/>
        <w:jc w:val="left"/>
        <w:rPr>
          <w:color w:val="0CC0DF" w:themeColor="accent1"/>
          <w:sz w:val="32"/>
          <w:szCs w:val="32"/>
        </w:rPr>
      </w:pPr>
      <w:r w:rsidRPr="007137D6">
        <w:rPr>
          <w:color w:val="0CC0DF" w:themeColor="accent1"/>
          <w:sz w:val="32"/>
          <w:szCs w:val="32"/>
        </w:rPr>
        <w:br/>
      </w:r>
      <w:r w:rsidR="409C7FB2" w:rsidRPr="007137D6">
        <w:rPr>
          <w:color w:val="0CC0DF" w:themeColor="accent1"/>
          <w:sz w:val="32"/>
          <w:szCs w:val="32"/>
        </w:rPr>
        <w:t>A:</w:t>
      </w:r>
      <w:r w:rsidR="409C7FB2" w:rsidRPr="007137D6">
        <w:rPr>
          <w:color w:val="0CC0DF" w:themeColor="accent1"/>
          <w:spacing w:val="-2"/>
          <w:sz w:val="32"/>
          <w:szCs w:val="32"/>
        </w:rPr>
        <w:t xml:space="preserve"> </w:t>
      </w:r>
      <w:r w:rsidR="409C7FB2" w:rsidRPr="007137D6">
        <w:rPr>
          <w:color w:val="0CC0DF" w:themeColor="accent1"/>
          <w:sz w:val="32"/>
          <w:szCs w:val="32"/>
        </w:rPr>
        <w:t>TUISCINT &amp; FORBAIRT FOCLÓRA</w:t>
      </w:r>
      <w:r w:rsidR="00C5490E" w:rsidRPr="007137D6">
        <w:rPr>
          <w:color w:val="0CC0DF" w:themeColor="accent1"/>
          <w:sz w:val="32"/>
          <w:szCs w:val="32"/>
        </w:rPr>
        <w:br/>
      </w:r>
    </w:p>
    <w:p w14:paraId="43360391" w14:textId="7295E829" w:rsidR="00AA79AA" w:rsidRPr="007137D6" w:rsidRDefault="00EC1D74" w:rsidP="001279DA">
      <w:pPr>
        <w:pStyle w:val="Ceannteideal2"/>
        <w:numPr>
          <w:ilvl w:val="0"/>
          <w:numId w:val="0"/>
        </w:numPr>
        <w:spacing w:after="120" w:line="276" w:lineRule="auto"/>
        <w:rPr>
          <w:rFonts w:eastAsia="Calibri" w:cs="Arial"/>
          <w:color w:val="033841" w:themeColor="text2" w:themeShade="80"/>
        </w:rPr>
      </w:pPr>
      <w:r w:rsidRPr="007137D6">
        <w:rPr>
          <w:rFonts w:eastAsia="Calibri" w:cs="Arial"/>
          <w:color w:val="033841" w:themeColor="text2" w:themeShade="80"/>
        </w:rPr>
        <w:t xml:space="preserve">1. </w:t>
      </w:r>
      <w:r w:rsidR="46553C91" w:rsidRPr="007137D6">
        <w:rPr>
          <w:rFonts w:eastAsia="Calibri" w:cs="Arial"/>
          <w:color w:val="033841" w:themeColor="text2" w:themeShade="80"/>
        </w:rPr>
        <w:t>Líon na bearnaí</w:t>
      </w:r>
    </w:p>
    <w:tbl>
      <w:tblPr>
        <w:tblStyle w:val="Tblagreille1adrom-Aiceann1"/>
        <w:tblW w:w="9497" w:type="dxa"/>
        <w:tblInd w:w="279" w:type="dxa"/>
        <w:tblLook w:val="04A0" w:firstRow="1" w:lastRow="0" w:firstColumn="1" w:lastColumn="0" w:noHBand="0" w:noVBand="1"/>
      </w:tblPr>
      <w:tblGrid>
        <w:gridCol w:w="2374"/>
        <w:gridCol w:w="2374"/>
        <w:gridCol w:w="2374"/>
        <w:gridCol w:w="2375"/>
      </w:tblGrid>
      <w:tr w:rsidR="00AA79AA" w:rsidRPr="007137D6" w14:paraId="14113CAE" w14:textId="77777777" w:rsidTr="4FBDC8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</w:tcPr>
          <w:p w14:paraId="0A339DCE" w14:textId="77777777" w:rsidR="00AA79AA" w:rsidRPr="007137D6" w:rsidRDefault="00AA79AA" w:rsidP="4FBDC8B2">
            <w:pPr>
              <w:spacing w:before="0" w:line="276" w:lineRule="auto"/>
              <w:jc w:val="both"/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2374" w:type="dxa"/>
          </w:tcPr>
          <w:p w14:paraId="7939B04A" w14:textId="77777777" w:rsidR="00AA79AA" w:rsidRPr="007137D6" w:rsidRDefault="46553C91" w:rsidP="4FBDC8B2">
            <w:pPr>
              <w:spacing w:before="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262626" w:themeColor="text1" w:themeTint="D9"/>
              </w:rPr>
              <w:t>Comhchiall</w:t>
            </w:r>
          </w:p>
        </w:tc>
        <w:tc>
          <w:tcPr>
            <w:tcW w:w="2374" w:type="dxa"/>
          </w:tcPr>
          <w:p w14:paraId="352CF986" w14:textId="77777777" w:rsidR="00AA79AA" w:rsidRPr="007137D6" w:rsidRDefault="00AA79AA" w:rsidP="4FBDC8B2">
            <w:pPr>
              <w:spacing w:before="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2375" w:type="dxa"/>
          </w:tcPr>
          <w:p w14:paraId="196D6039" w14:textId="77777777" w:rsidR="00AA79AA" w:rsidRPr="007137D6" w:rsidRDefault="46553C91" w:rsidP="4FBDC8B2">
            <w:pPr>
              <w:spacing w:before="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262626" w:themeColor="text1" w:themeTint="D9"/>
              </w:rPr>
              <w:t>Comhchiall</w:t>
            </w:r>
          </w:p>
        </w:tc>
      </w:tr>
      <w:tr w:rsidR="00AA79AA" w:rsidRPr="007137D6" w14:paraId="10E8A963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</w:tcPr>
          <w:p w14:paraId="7451AE1C" w14:textId="77777777" w:rsidR="00AA79AA" w:rsidRPr="007137D6" w:rsidRDefault="46553C91" w:rsidP="4FBDC8B2">
            <w:pPr>
              <w:spacing w:before="0" w:line="276" w:lineRule="auto"/>
              <w:jc w:val="both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262626" w:themeColor="text1" w:themeTint="D9"/>
              </w:rPr>
              <w:t>go deo</w:t>
            </w:r>
          </w:p>
        </w:tc>
        <w:tc>
          <w:tcPr>
            <w:tcW w:w="2374" w:type="dxa"/>
          </w:tcPr>
          <w:p w14:paraId="7C914C46" w14:textId="115617ED" w:rsidR="00AA79AA" w:rsidRPr="007137D6" w:rsidRDefault="46553C91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  <w:t>go brách</w:t>
            </w:r>
          </w:p>
        </w:tc>
        <w:tc>
          <w:tcPr>
            <w:tcW w:w="2374" w:type="dxa"/>
          </w:tcPr>
          <w:p w14:paraId="6D280D0B" w14:textId="636E90FB" w:rsidR="00AA79AA" w:rsidRPr="007137D6" w:rsidRDefault="114E0E3B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262626" w:themeColor="text1" w:themeTint="D9"/>
              </w:rPr>
              <w:t>sa bhreis</w:t>
            </w:r>
          </w:p>
        </w:tc>
        <w:tc>
          <w:tcPr>
            <w:tcW w:w="2375" w:type="dxa"/>
          </w:tcPr>
          <w:p w14:paraId="34894353" w14:textId="1E07A845" w:rsidR="00AA79AA" w:rsidRPr="007137D6" w:rsidRDefault="114E0E3B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  <w:t>le spáráil</w:t>
            </w:r>
          </w:p>
        </w:tc>
      </w:tr>
      <w:tr w:rsidR="00AA79AA" w:rsidRPr="007137D6" w14:paraId="7254CDBF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</w:tcPr>
          <w:p w14:paraId="48B6F376" w14:textId="77777777" w:rsidR="00AA79AA" w:rsidRPr="007137D6" w:rsidRDefault="46553C91" w:rsidP="4FBDC8B2">
            <w:pPr>
              <w:spacing w:before="0" w:line="276" w:lineRule="auto"/>
              <w:jc w:val="both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262626" w:themeColor="text1" w:themeTint="D9"/>
              </w:rPr>
              <w:t>ar dtús</w:t>
            </w:r>
          </w:p>
        </w:tc>
        <w:tc>
          <w:tcPr>
            <w:tcW w:w="2374" w:type="dxa"/>
          </w:tcPr>
          <w:p w14:paraId="2DA6CE0F" w14:textId="01C0F9AE" w:rsidR="00AA79AA" w:rsidRPr="007137D6" w:rsidRDefault="0DECBBF0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  <w:t>i dtús báire</w:t>
            </w:r>
          </w:p>
        </w:tc>
        <w:tc>
          <w:tcPr>
            <w:tcW w:w="2374" w:type="dxa"/>
          </w:tcPr>
          <w:p w14:paraId="733BE745" w14:textId="77777777" w:rsidR="00AA79AA" w:rsidRPr="007137D6" w:rsidRDefault="46553C91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262626" w:themeColor="text1" w:themeTint="D9"/>
              </w:rPr>
              <w:t>ag smaoineamh</w:t>
            </w:r>
          </w:p>
        </w:tc>
        <w:tc>
          <w:tcPr>
            <w:tcW w:w="2375" w:type="dxa"/>
          </w:tcPr>
          <w:p w14:paraId="5C242964" w14:textId="51CBE5A2" w:rsidR="00AA79AA" w:rsidRPr="007137D6" w:rsidRDefault="0DECBBF0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  <w:t>ag ceapadh</w:t>
            </w:r>
          </w:p>
        </w:tc>
      </w:tr>
      <w:tr w:rsidR="00AA79AA" w:rsidRPr="007137D6" w14:paraId="3B2A00C2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</w:tcPr>
          <w:p w14:paraId="3A661239" w14:textId="77777777" w:rsidR="00AA79AA" w:rsidRPr="007137D6" w:rsidRDefault="46553C91" w:rsidP="4FBDC8B2">
            <w:pPr>
              <w:spacing w:before="0" w:line="276" w:lineRule="auto"/>
              <w:jc w:val="both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262626" w:themeColor="text1" w:themeTint="D9"/>
              </w:rPr>
              <w:t>milleán</w:t>
            </w:r>
          </w:p>
        </w:tc>
        <w:tc>
          <w:tcPr>
            <w:tcW w:w="2374" w:type="dxa"/>
          </w:tcPr>
          <w:p w14:paraId="78D5D5AB" w14:textId="628A433E" w:rsidR="00AA79AA" w:rsidRPr="007137D6" w:rsidRDefault="0DECBBF0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  <w:t>locht</w:t>
            </w:r>
          </w:p>
        </w:tc>
        <w:tc>
          <w:tcPr>
            <w:tcW w:w="2374" w:type="dxa"/>
          </w:tcPr>
          <w:p w14:paraId="3E72ED78" w14:textId="77777777" w:rsidR="00AA79AA" w:rsidRPr="007137D6" w:rsidRDefault="46553C91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262626" w:themeColor="text1" w:themeTint="D9"/>
              </w:rPr>
              <w:t>mo phost</w:t>
            </w:r>
          </w:p>
        </w:tc>
        <w:tc>
          <w:tcPr>
            <w:tcW w:w="2375" w:type="dxa"/>
          </w:tcPr>
          <w:p w14:paraId="5A0CE13E" w14:textId="61170E71" w:rsidR="00AA79AA" w:rsidRPr="007137D6" w:rsidRDefault="0DECBBF0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  <w:t>mo jab</w:t>
            </w:r>
          </w:p>
        </w:tc>
      </w:tr>
      <w:tr w:rsidR="00AA79AA" w:rsidRPr="007137D6" w14:paraId="2E3765E7" w14:textId="77777777" w:rsidTr="4FBDC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</w:tcPr>
          <w:p w14:paraId="556BE845" w14:textId="77777777" w:rsidR="00AA79AA" w:rsidRPr="007137D6" w:rsidRDefault="46553C91" w:rsidP="4FBDC8B2">
            <w:pPr>
              <w:spacing w:before="0" w:line="276" w:lineRule="auto"/>
              <w:jc w:val="both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262626" w:themeColor="text1" w:themeTint="D9"/>
              </w:rPr>
              <w:t>cóir</w:t>
            </w:r>
          </w:p>
        </w:tc>
        <w:tc>
          <w:tcPr>
            <w:tcW w:w="2374" w:type="dxa"/>
          </w:tcPr>
          <w:p w14:paraId="27BA7815" w14:textId="0F6B0494" w:rsidR="00AA79AA" w:rsidRPr="007137D6" w:rsidRDefault="70B449ED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  <w:t>féaráilte</w:t>
            </w:r>
          </w:p>
        </w:tc>
        <w:tc>
          <w:tcPr>
            <w:tcW w:w="2374" w:type="dxa"/>
          </w:tcPr>
          <w:p w14:paraId="379D8F60" w14:textId="01E31E3A" w:rsidR="00AA79AA" w:rsidRPr="007137D6" w:rsidRDefault="5C16D0B6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color w:val="262626" w:themeColor="text1" w:themeTint="D9"/>
              </w:rPr>
              <w:t>dá bhrí sin</w:t>
            </w:r>
          </w:p>
        </w:tc>
        <w:tc>
          <w:tcPr>
            <w:tcW w:w="2375" w:type="dxa"/>
          </w:tcPr>
          <w:p w14:paraId="3292363C" w14:textId="57A3386C" w:rsidR="00AA79AA" w:rsidRPr="007137D6" w:rsidRDefault="7E90B633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</w:pPr>
            <w:r w:rsidRPr="007137D6">
              <w:rPr>
                <w:rFonts w:ascii="Helvetica" w:eastAsia="Yu Mincho" w:hAnsi="Helvetica" w:cs="Arial"/>
                <w:b/>
                <w:bCs/>
                <w:color w:val="262626" w:themeColor="text1" w:themeTint="D9"/>
              </w:rPr>
              <w:t>mar gheall air sin</w:t>
            </w:r>
          </w:p>
        </w:tc>
      </w:tr>
    </w:tbl>
    <w:p w14:paraId="0F1363D1" w14:textId="77777777" w:rsidR="00AA79AA" w:rsidRPr="007137D6" w:rsidRDefault="00AA79AA" w:rsidP="4FBDC8B2">
      <w:pPr>
        <w:spacing w:before="0" w:line="276" w:lineRule="auto"/>
        <w:jc w:val="both"/>
        <w:rPr>
          <w:rFonts w:ascii="Helvetica" w:hAnsi="Helvetica" w:cs="Helvetica"/>
          <w:color w:val="033841" w:themeColor="text2" w:themeShade="80"/>
        </w:rPr>
      </w:pPr>
    </w:p>
    <w:p w14:paraId="75E91533" w14:textId="5711D035" w:rsidR="00AA79AA" w:rsidRPr="007137D6" w:rsidRDefault="00EC1D74" w:rsidP="58B6F459">
      <w:pPr>
        <w:spacing w:before="0" w:line="276" w:lineRule="auto"/>
        <w:ind w:left="360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b/>
          <w:bCs/>
          <w:color w:val="033841" w:themeColor="text2" w:themeShade="80"/>
          <w:lang w:eastAsia="en-US"/>
        </w:rPr>
        <w:t xml:space="preserve">2. </w:t>
      </w:r>
      <w:r w:rsidR="46553C91" w:rsidRPr="007137D6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Abairtí a chumadh</w:t>
      </w:r>
    </w:p>
    <w:p w14:paraId="09DF4249" w14:textId="36A9F38A" w:rsidR="00AA79AA" w:rsidRPr="007137D6" w:rsidRDefault="7E90B633" w:rsidP="4FBDC8B2">
      <w:pPr>
        <w:spacing w:before="0" w:line="276" w:lineRule="auto"/>
        <w:ind w:left="360"/>
        <w:contextualSpacing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Mar shampla:</w:t>
      </w:r>
    </w:p>
    <w:p w14:paraId="54FEAEA1" w14:textId="77777777" w:rsidR="00AA79AA" w:rsidRPr="007137D6" w:rsidRDefault="00AA79AA" w:rsidP="4FBDC8B2">
      <w:pPr>
        <w:spacing w:before="0" w:line="276" w:lineRule="auto"/>
        <w:ind w:left="360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tbl>
      <w:tblPr>
        <w:tblStyle w:val="Greilletbla"/>
        <w:tblW w:w="9558" w:type="dxa"/>
        <w:tblInd w:w="360" w:type="dxa"/>
        <w:tblBorders>
          <w:top w:val="single" w:sz="4" w:space="0" w:color="0CC0DF" w:themeColor="accent1"/>
          <w:left w:val="single" w:sz="4" w:space="0" w:color="0CC0DF" w:themeColor="accent1"/>
          <w:bottom w:val="single" w:sz="4" w:space="0" w:color="0CC0DF" w:themeColor="accent1"/>
          <w:right w:val="single" w:sz="4" w:space="0" w:color="0CC0DF" w:themeColor="accent1"/>
          <w:insideH w:val="single" w:sz="4" w:space="0" w:color="0CC0DF" w:themeColor="accent1"/>
          <w:insideV w:val="single" w:sz="4" w:space="0" w:color="0CC0DF" w:themeColor="accent1"/>
        </w:tblBorders>
        <w:tblLook w:val="0600" w:firstRow="0" w:lastRow="0" w:firstColumn="0" w:lastColumn="0" w:noHBand="1" w:noVBand="1"/>
      </w:tblPr>
      <w:tblGrid>
        <w:gridCol w:w="2896"/>
        <w:gridCol w:w="6662"/>
      </w:tblGrid>
      <w:tr w:rsidR="00AA79AA" w:rsidRPr="007137D6" w14:paraId="73F01698" w14:textId="77777777" w:rsidTr="58B6F459">
        <w:tc>
          <w:tcPr>
            <w:tcW w:w="2896" w:type="dxa"/>
          </w:tcPr>
          <w:p w14:paraId="497E3499" w14:textId="24686BC5" w:rsidR="00AA79AA" w:rsidRPr="007137D6" w:rsidRDefault="006714E8" w:rsidP="4FBDC8B2">
            <w:pPr>
              <w:numPr>
                <w:ilvl w:val="0"/>
                <w:numId w:val="17"/>
              </w:num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n</w:t>
            </w:r>
            <w:r w:rsidR="46553C91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í mhaithfidh mé duit é</w:t>
            </w:r>
          </w:p>
        </w:tc>
        <w:tc>
          <w:tcPr>
            <w:tcW w:w="6662" w:type="dxa"/>
          </w:tcPr>
          <w:p w14:paraId="09B4B0D2" w14:textId="6DBC9797" w:rsidR="00AA79AA" w:rsidRPr="007137D6" w:rsidRDefault="10828164" w:rsidP="58B6F459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Má chaill</w:t>
            </w:r>
            <w:r w:rsidR="62DBF39E" w:rsidRPr="007137D6">
              <w:rPr>
                <w:rFonts w:ascii="Helvetica" w:hAnsi="Helvetica" w:cs="Helvetica"/>
                <w:color w:val="000000" w:themeColor="text1"/>
                <w:lang w:eastAsia="en-US"/>
              </w:rPr>
              <w:t>eann</w:t>
            </w: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tú mo mhála, ní mhaithfidh mé duit é.</w:t>
            </w:r>
          </w:p>
        </w:tc>
      </w:tr>
      <w:tr w:rsidR="00AA79AA" w:rsidRPr="007137D6" w14:paraId="5E8C284E" w14:textId="77777777" w:rsidTr="58B6F459">
        <w:tc>
          <w:tcPr>
            <w:tcW w:w="2896" w:type="dxa"/>
          </w:tcPr>
          <w:p w14:paraId="5C9FA8CC" w14:textId="6527D657" w:rsidR="00AA79AA" w:rsidRPr="007137D6" w:rsidRDefault="00A43598" w:rsidP="4FBDC8B2">
            <w:pPr>
              <w:numPr>
                <w:ilvl w:val="0"/>
                <w:numId w:val="17"/>
              </w:num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m</w:t>
            </w:r>
            <w:r w:rsidR="46553C91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íthuiscint</w:t>
            </w:r>
          </w:p>
        </w:tc>
        <w:tc>
          <w:tcPr>
            <w:tcW w:w="6662" w:type="dxa"/>
          </w:tcPr>
          <w:p w14:paraId="741B8361" w14:textId="54FB2CDF" w:rsidR="00AA79AA" w:rsidRPr="007137D6" w:rsidRDefault="21E80AD3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D’éirigh eatarthu mar gheall ar mhíthuiscint.</w:t>
            </w:r>
          </w:p>
        </w:tc>
      </w:tr>
      <w:tr w:rsidR="00AA79AA" w:rsidRPr="007137D6" w14:paraId="0BB20B1A" w14:textId="77777777" w:rsidTr="58B6F459">
        <w:tc>
          <w:tcPr>
            <w:tcW w:w="2896" w:type="dxa"/>
          </w:tcPr>
          <w:p w14:paraId="41F33325" w14:textId="5F072586" w:rsidR="00AA79AA" w:rsidRPr="007137D6" w:rsidRDefault="46553C91" w:rsidP="4FBDC8B2">
            <w:pPr>
              <w:numPr>
                <w:ilvl w:val="0"/>
                <w:numId w:val="17"/>
              </w:num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trína chéile</w:t>
            </w:r>
          </w:p>
        </w:tc>
        <w:tc>
          <w:tcPr>
            <w:tcW w:w="6662" w:type="dxa"/>
          </w:tcPr>
          <w:p w14:paraId="29FDE11E" w14:textId="42F54BB7" w:rsidR="00AA79AA" w:rsidRPr="007137D6" w:rsidRDefault="21E80AD3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Tá Réiltín trína chéile tar éis</w:t>
            </w:r>
            <w:r w:rsidR="1D169D3C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an méid a tharla.</w:t>
            </w:r>
          </w:p>
        </w:tc>
      </w:tr>
      <w:tr w:rsidR="00AA79AA" w:rsidRPr="007137D6" w14:paraId="2415D380" w14:textId="77777777" w:rsidTr="58B6F459">
        <w:tc>
          <w:tcPr>
            <w:tcW w:w="2896" w:type="dxa"/>
          </w:tcPr>
          <w:p w14:paraId="486097B2" w14:textId="77777777" w:rsidR="00AA79AA" w:rsidRPr="007137D6" w:rsidRDefault="46553C91" w:rsidP="4FBDC8B2">
            <w:pPr>
              <w:numPr>
                <w:ilvl w:val="0"/>
                <w:numId w:val="17"/>
              </w:num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drochbhail</w:t>
            </w:r>
          </w:p>
        </w:tc>
        <w:tc>
          <w:tcPr>
            <w:tcW w:w="6662" w:type="dxa"/>
          </w:tcPr>
          <w:p w14:paraId="3CA86ACB" w14:textId="7BA0D545" w:rsidR="00AA79AA" w:rsidRPr="007137D6" w:rsidRDefault="08F27503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Bhí drochbhail ar an </w:t>
            </w:r>
            <w:r w:rsidR="32F5CD6F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n</w:t>
            </w: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gnó </w:t>
            </w:r>
            <w:r w:rsidR="32F5CD6F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san am.</w:t>
            </w:r>
          </w:p>
        </w:tc>
      </w:tr>
      <w:tr w:rsidR="00AA79AA" w:rsidRPr="007137D6" w14:paraId="238F21C6" w14:textId="77777777" w:rsidTr="58B6F459">
        <w:tc>
          <w:tcPr>
            <w:tcW w:w="2896" w:type="dxa"/>
          </w:tcPr>
          <w:p w14:paraId="745FA299" w14:textId="14B2E698" w:rsidR="00AA79AA" w:rsidRPr="007137D6" w:rsidRDefault="46553C91" w:rsidP="4FBDC8B2">
            <w:pPr>
              <w:numPr>
                <w:ilvl w:val="0"/>
                <w:numId w:val="17"/>
              </w:num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cuireadh </w:t>
            </w:r>
            <w:r w:rsidR="37C74635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x </w:t>
            </w: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i mo leith</w:t>
            </w:r>
          </w:p>
        </w:tc>
        <w:tc>
          <w:tcPr>
            <w:tcW w:w="6662" w:type="dxa"/>
          </w:tcPr>
          <w:p w14:paraId="13EDC444" w14:textId="61FF776D" w:rsidR="00AA79AA" w:rsidRPr="007137D6" w:rsidRDefault="302A0231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Cuireadh </w:t>
            </w:r>
            <w:r w:rsidR="230E11DD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leisce</w:t>
            </w:r>
            <w:r w:rsidR="37C74635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i mo leith.</w:t>
            </w:r>
          </w:p>
        </w:tc>
      </w:tr>
      <w:tr w:rsidR="00AA79AA" w:rsidRPr="007137D6" w14:paraId="0EEEBE75" w14:textId="77777777" w:rsidTr="58B6F459">
        <w:tc>
          <w:tcPr>
            <w:tcW w:w="2896" w:type="dxa"/>
          </w:tcPr>
          <w:p w14:paraId="450F5DD4" w14:textId="5B2C76E3" w:rsidR="00AA79AA" w:rsidRPr="007137D6" w:rsidRDefault="46553C91" w:rsidP="4FBDC8B2">
            <w:pPr>
              <w:numPr>
                <w:ilvl w:val="0"/>
                <w:numId w:val="17"/>
              </w:num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goill ar</w:t>
            </w:r>
          </w:p>
        </w:tc>
        <w:tc>
          <w:tcPr>
            <w:tcW w:w="6662" w:type="dxa"/>
          </w:tcPr>
          <w:p w14:paraId="798F70FE" w14:textId="519593E9" w:rsidR="00AA79AA" w:rsidRPr="007137D6" w:rsidRDefault="0A711EF5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Goill</w:t>
            </w:r>
            <w:r w:rsidR="20ABD88E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eann</w:t>
            </w: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r w:rsidR="20ABD88E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sé orm nuair a </w:t>
            </w:r>
            <w:r w:rsidR="5267C7D9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labhraíonn</w:t>
            </w:r>
            <w:r w:rsidR="20ABD88E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tú mar sin </w:t>
            </w:r>
            <w:r w:rsidR="10053E5C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liom</w:t>
            </w:r>
            <w:r w:rsidR="20ABD88E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.</w:t>
            </w:r>
          </w:p>
        </w:tc>
      </w:tr>
      <w:tr w:rsidR="00AA79AA" w:rsidRPr="007137D6" w14:paraId="2AB7D8A9" w14:textId="77777777" w:rsidTr="58B6F459">
        <w:tc>
          <w:tcPr>
            <w:tcW w:w="2896" w:type="dxa"/>
          </w:tcPr>
          <w:p w14:paraId="780D3D7B" w14:textId="77777777" w:rsidR="00AA79AA" w:rsidRPr="007137D6" w:rsidRDefault="46553C91" w:rsidP="4FBDC8B2">
            <w:pPr>
              <w:numPr>
                <w:ilvl w:val="0"/>
                <w:numId w:val="17"/>
              </w:num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thíos le</w:t>
            </w:r>
          </w:p>
        </w:tc>
        <w:tc>
          <w:tcPr>
            <w:tcW w:w="6662" w:type="dxa"/>
          </w:tcPr>
          <w:p w14:paraId="2EFC939E" w14:textId="57668A1D" w:rsidR="00AA79AA" w:rsidRPr="007137D6" w:rsidRDefault="1C3F5390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Is iad na páistí is mó a bhíonn thíos le</w:t>
            </w:r>
            <w:r w:rsidR="5EC3F9A6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boch</w:t>
            </w:r>
            <w:r w:rsidR="1E453E51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taineacht</w:t>
            </w:r>
            <w:r w:rsidR="5EC3F9A6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sa bhaile.</w:t>
            </w:r>
          </w:p>
        </w:tc>
      </w:tr>
      <w:tr w:rsidR="00723DC2" w:rsidRPr="007137D6" w14:paraId="60515065" w14:textId="77777777" w:rsidTr="58B6F459">
        <w:tc>
          <w:tcPr>
            <w:tcW w:w="2896" w:type="dxa"/>
          </w:tcPr>
          <w:p w14:paraId="69FF9113" w14:textId="04BDF8E1" w:rsidR="00723DC2" w:rsidRPr="007137D6" w:rsidRDefault="32F5CD6F" w:rsidP="4FBDC8B2">
            <w:pPr>
              <w:numPr>
                <w:ilvl w:val="0"/>
                <w:numId w:val="17"/>
              </w:num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líomhain/líomhaintí</w:t>
            </w:r>
          </w:p>
        </w:tc>
        <w:tc>
          <w:tcPr>
            <w:tcW w:w="6662" w:type="dxa"/>
          </w:tcPr>
          <w:p w14:paraId="0C6D8343" w14:textId="1F82D7F7" w:rsidR="00723DC2" w:rsidRPr="007137D6" w:rsidRDefault="4358C92D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Cuireadh líomhaintí bréagacha i mo leith.</w:t>
            </w:r>
          </w:p>
        </w:tc>
      </w:tr>
      <w:tr w:rsidR="00723DC2" w:rsidRPr="007137D6" w14:paraId="33B3AFB8" w14:textId="77777777" w:rsidTr="58B6F459">
        <w:tc>
          <w:tcPr>
            <w:tcW w:w="2896" w:type="dxa"/>
          </w:tcPr>
          <w:p w14:paraId="2A860F3B" w14:textId="1EB276AF" w:rsidR="00723DC2" w:rsidRPr="007137D6" w:rsidRDefault="4358C92D" w:rsidP="4FBDC8B2">
            <w:pPr>
              <w:numPr>
                <w:ilvl w:val="0"/>
                <w:numId w:val="17"/>
              </w:numPr>
              <w:spacing w:before="0" w:line="276" w:lineRule="auto"/>
              <w:contextualSpacing/>
              <w:rPr>
                <w:rFonts w:ascii="Helvetica" w:hAnsi="Helvetica" w:cs="Helvetica"/>
                <w:b/>
                <w:bCs/>
                <w:color w:val="15BFDB"/>
                <w:kern w:val="2"/>
                <w:u w:val="single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ar fionraí</w:t>
            </w:r>
          </w:p>
        </w:tc>
        <w:tc>
          <w:tcPr>
            <w:tcW w:w="6662" w:type="dxa"/>
          </w:tcPr>
          <w:p w14:paraId="74030A6B" w14:textId="13CD6430" w:rsidR="00723DC2" w:rsidRPr="007137D6" w:rsidRDefault="01FBAC5B" w:rsidP="4FBDC8B2">
            <w:pPr>
              <w:spacing w:before="0" w:line="276" w:lineRule="auto"/>
              <w:contextualSpacing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Cuireadh a ceadúnas ar fionraí.</w:t>
            </w:r>
          </w:p>
        </w:tc>
      </w:tr>
    </w:tbl>
    <w:p w14:paraId="55A25529" w14:textId="77777777" w:rsidR="00AA79AA" w:rsidRPr="007137D6" w:rsidRDefault="00AA79AA" w:rsidP="4FBDC8B2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07ADBAA1" w14:textId="30A60DFD" w:rsidR="00F54238" w:rsidRDefault="46553C91" w:rsidP="00F54238">
      <w:pPr>
        <w:pStyle w:val="Ceannteideal2"/>
        <w:numPr>
          <w:ilvl w:val="0"/>
          <w:numId w:val="6"/>
        </w:numPr>
        <w:rPr>
          <w:color w:val="033841" w:themeColor="text2" w:themeShade="80"/>
        </w:rPr>
      </w:pPr>
      <w:r w:rsidRPr="007137D6">
        <w:rPr>
          <w:color w:val="033841" w:themeColor="text2" w:themeShade="80"/>
        </w:rPr>
        <w:t>Suas, síos, thuas, thíos, anuas, aníos</w:t>
      </w:r>
    </w:p>
    <w:p w14:paraId="3298F2C4" w14:textId="77777777" w:rsidR="00F54238" w:rsidRPr="00F54238" w:rsidRDefault="00F54238" w:rsidP="00F54238">
      <w:pPr>
        <w:pStyle w:val="Altanliosta"/>
      </w:pPr>
    </w:p>
    <w:p w14:paraId="4861E06E" w14:textId="34DC6B43" w:rsidR="00AA79AA" w:rsidRPr="007137D6" w:rsidRDefault="7FFA7EB8" w:rsidP="4FBDC8B2">
      <w:pPr>
        <w:pStyle w:val="Altanliosta"/>
        <w:numPr>
          <w:ilvl w:val="0"/>
          <w:numId w:val="18"/>
        </w:numPr>
        <w:spacing w:line="360" w:lineRule="auto"/>
        <w:jc w:val="both"/>
        <w:outlineLvl w:val="1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/>
          <w:color w:val="262626" w:themeColor="text1" w:themeTint="D9"/>
          <w:lang w:val="ga-IE"/>
        </w:rPr>
        <w:t>Féach:</w:t>
      </w:r>
    </w:p>
    <w:p w14:paraId="627A4CCB" w14:textId="243145C9" w:rsidR="00A50303" w:rsidRPr="007137D6" w:rsidRDefault="4CE2CDAC" w:rsidP="4FBDC8B2">
      <w:pPr>
        <w:pStyle w:val="Altanliosta"/>
        <w:numPr>
          <w:ilvl w:val="0"/>
          <w:numId w:val="12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Tá an mála seo iontach trom. Fágfaidh mé </w:t>
      </w:r>
      <w:r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thíos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ar an urlár é.</w:t>
      </w:r>
    </w:p>
    <w:p w14:paraId="08E0F140" w14:textId="48B81062" w:rsidR="00A50303" w:rsidRPr="007137D6" w:rsidRDefault="4CE2CDAC" w:rsidP="4FBDC8B2">
      <w:pPr>
        <w:pStyle w:val="Altanliosta"/>
        <w:numPr>
          <w:ilvl w:val="0"/>
          <w:numId w:val="12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Casadh orm iad agus muid ag dul </w:t>
      </w:r>
      <w:r w:rsidR="2DACB531"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suas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agus d’ólamar tae le chéile </w:t>
      </w:r>
      <w:r w:rsidR="2DACB531"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thuas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ar bharr an chnoic.</w:t>
      </w:r>
    </w:p>
    <w:p w14:paraId="45B67EBB" w14:textId="114EE346" w:rsidR="009A6DA8" w:rsidRPr="007137D6" w:rsidRDefault="7FFA7EB8" w:rsidP="4FBDC8B2">
      <w:pPr>
        <w:pStyle w:val="Altanliosta"/>
        <w:numPr>
          <w:ilvl w:val="0"/>
          <w:numId w:val="12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Téigh </w:t>
      </w:r>
      <w:r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suas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staighre agus nuair atá tú </w:t>
      </w:r>
      <w:r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thuas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glan an seomra folctha.</w:t>
      </w:r>
    </w:p>
    <w:p w14:paraId="0528AB65" w14:textId="2DC3889A" w:rsidR="009A6DA8" w:rsidRPr="007137D6" w:rsidRDefault="7FFA7EB8" w:rsidP="4FBDC8B2">
      <w:pPr>
        <w:pStyle w:val="Altanliosta"/>
        <w:numPr>
          <w:ilvl w:val="0"/>
          <w:numId w:val="12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Ná tar </w:t>
      </w:r>
      <w:r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anuas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an staighre go dtí go bhfuil </w:t>
      </w:r>
      <w:r w:rsidR="38C4D789" w:rsidRPr="007137D6">
        <w:rPr>
          <w:rFonts w:ascii="Helvetica" w:hAnsi="Helvetica" w:cs="Helvetica"/>
          <w:color w:val="262626" w:themeColor="text1" w:themeTint="D9"/>
          <w:lang w:val="ga-IE"/>
        </w:rPr>
        <w:t>an seomra folctha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glanta agat.</w:t>
      </w:r>
    </w:p>
    <w:p w14:paraId="044404E8" w14:textId="77777777" w:rsidR="009A6DA8" w:rsidRPr="007137D6" w:rsidRDefault="7FFA7EB8" w:rsidP="4FBDC8B2">
      <w:pPr>
        <w:pStyle w:val="Altanliosta"/>
        <w:numPr>
          <w:ilvl w:val="0"/>
          <w:numId w:val="12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Tá an leithreas </w:t>
      </w:r>
      <w:r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thíos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san íoslach.</w:t>
      </w:r>
    </w:p>
    <w:p w14:paraId="407CE923" w14:textId="77777777" w:rsidR="009A6DA8" w:rsidRPr="007137D6" w:rsidRDefault="7FFA7EB8" w:rsidP="4FBDC8B2">
      <w:pPr>
        <w:pStyle w:val="Altanliosta"/>
        <w:numPr>
          <w:ilvl w:val="0"/>
          <w:numId w:val="12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Nach bhfuil an bhialann </w:t>
      </w:r>
      <w:r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thíos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ansin ag bun na sráide?</w:t>
      </w:r>
    </w:p>
    <w:p w14:paraId="1308A7AE" w14:textId="1A71B133" w:rsidR="009A6DA8" w:rsidRPr="007137D6" w:rsidRDefault="7FFA7EB8" w:rsidP="4FBDC8B2">
      <w:pPr>
        <w:pStyle w:val="Altanliosta"/>
        <w:numPr>
          <w:ilvl w:val="0"/>
          <w:numId w:val="12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Thit an pictiúr </w:t>
      </w:r>
      <w:r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anuas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ón mballa.</w:t>
      </w:r>
    </w:p>
    <w:p w14:paraId="4E156805" w14:textId="6E783C3D" w:rsidR="009A6DA8" w:rsidRPr="007137D6" w:rsidRDefault="7FFA7EB8" w:rsidP="4FBDC8B2">
      <w:pPr>
        <w:pStyle w:val="Altanliosta"/>
        <w:numPr>
          <w:ilvl w:val="0"/>
          <w:numId w:val="12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Tá an cat </w:t>
      </w:r>
      <w:r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thuas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ar an díon agus </w:t>
      </w:r>
      <w:r w:rsidR="10053E5C" w:rsidRPr="007137D6">
        <w:rPr>
          <w:rFonts w:ascii="Helvetica" w:hAnsi="Helvetica" w:cs="Helvetica"/>
          <w:color w:val="262626" w:themeColor="text1" w:themeTint="D9"/>
          <w:lang w:val="ga-IE"/>
        </w:rPr>
        <w:t>níl sé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4FF8EB69" w:rsidRPr="007137D6">
        <w:rPr>
          <w:rFonts w:ascii="Helvetica" w:hAnsi="Helvetica" w:cs="Helvetica"/>
          <w:color w:val="262626" w:themeColor="text1" w:themeTint="D9"/>
          <w:lang w:val="ga-IE"/>
        </w:rPr>
        <w:t xml:space="preserve">chun 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teacht </w:t>
      </w:r>
      <w:r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anuas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. Téigh </w:t>
      </w:r>
      <w:r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suas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 agus faigh é!</w:t>
      </w:r>
    </w:p>
    <w:p w14:paraId="13F0766C" w14:textId="16A7B0EB" w:rsidR="00AA79AA" w:rsidRPr="007137D6" w:rsidRDefault="7FFA7EB8" w:rsidP="4FBDC8B2">
      <w:pPr>
        <w:pStyle w:val="Altanliosta"/>
        <w:numPr>
          <w:ilvl w:val="0"/>
          <w:numId w:val="12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 xml:space="preserve">Bhí saol maith aige agus é ag fás </w:t>
      </w:r>
      <w:r w:rsidRPr="007137D6">
        <w:rPr>
          <w:rFonts w:ascii="Helvetica" w:hAnsi="Helvetica" w:cs="Helvetica"/>
          <w:b/>
          <w:bCs/>
          <w:color w:val="262626" w:themeColor="text1" w:themeTint="D9"/>
          <w:lang w:val="ga-IE"/>
        </w:rPr>
        <w:t>aníos/suas</w:t>
      </w:r>
      <w:r w:rsidRPr="007137D6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4EC299A1" w14:textId="3A3AF479" w:rsidR="00F54238" w:rsidRDefault="00F54238">
      <w:pPr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>
        <w:rPr>
          <w:rFonts w:ascii="Helvetica" w:hAnsi="Helvetica" w:cs="Helvetica"/>
          <w:color w:val="262626" w:themeColor="text1" w:themeTint="D9"/>
        </w:rPr>
        <w:br w:type="page"/>
      </w:r>
    </w:p>
    <w:p w14:paraId="02C19C47" w14:textId="77777777" w:rsidR="006821FB" w:rsidRPr="007137D6" w:rsidRDefault="006821FB" w:rsidP="4FBDC8B2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77509575" w14:textId="18B6C023" w:rsidR="00AA79AA" w:rsidRPr="007137D6" w:rsidRDefault="06042232" w:rsidP="4FBDC8B2">
      <w:pPr>
        <w:pStyle w:val="Altanliosta"/>
        <w:numPr>
          <w:ilvl w:val="0"/>
          <w:numId w:val="18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262626" w:themeColor="text1" w:themeTint="D9"/>
          <w:lang w:val="ga-IE"/>
        </w:rPr>
        <w:t>Féach</w:t>
      </w:r>
      <w:r w:rsidR="46553C91" w:rsidRPr="007137D6">
        <w:rPr>
          <w:rFonts w:ascii="Helvetica" w:hAnsi="Helvetica" w:cs="Helvetica"/>
          <w:color w:val="262626" w:themeColor="text1" w:themeTint="D9"/>
          <w:lang w:val="ga-IE"/>
        </w:rPr>
        <w:t>:</w:t>
      </w:r>
    </w:p>
    <w:tbl>
      <w:tblPr>
        <w:tblStyle w:val="Greilletbla"/>
        <w:tblW w:w="0" w:type="auto"/>
        <w:tblInd w:w="279" w:type="dxa"/>
        <w:tblBorders>
          <w:top w:val="single" w:sz="4" w:space="0" w:color="15BFDB"/>
          <w:left w:val="single" w:sz="4" w:space="0" w:color="15BFDB"/>
          <w:bottom w:val="single" w:sz="4" w:space="0" w:color="15BFDB"/>
          <w:right w:val="single" w:sz="4" w:space="0" w:color="15BFDB"/>
          <w:insideH w:val="single" w:sz="4" w:space="0" w:color="15BFDB"/>
          <w:insideV w:val="single" w:sz="4" w:space="0" w:color="15BFDB"/>
        </w:tblBorders>
        <w:tblLook w:val="04A0" w:firstRow="1" w:lastRow="0" w:firstColumn="1" w:lastColumn="0" w:noHBand="0" w:noVBand="1"/>
      </w:tblPr>
      <w:tblGrid>
        <w:gridCol w:w="4252"/>
        <w:gridCol w:w="5205"/>
      </w:tblGrid>
      <w:tr w:rsidR="00AA79AA" w:rsidRPr="007137D6" w14:paraId="5B77E1CC" w14:textId="77777777" w:rsidTr="58B6F459">
        <w:tc>
          <w:tcPr>
            <w:tcW w:w="4252" w:type="dxa"/>
          </w:tcPr>
          <w:p w14:paraId="6982ABCD" w14:textId="77777777" w:rsidR="00AA79AA" w:rsidRPr="007137D6" w:rsidRDefault="46553C91" w:rsidP="4FBDC8B2">
            <w:pPr>
              <w:spacing w:before="0" w:line="276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Níl an dara dul suas againn ach imeacht.</w:t>
            </w:r>
          </w:p>
        </w:tc>
        <w:tc>
          <w:tcPr>
            <w:tcW w:w="5205" w:type="dxa"/>
          </w:tcPr>
          <w:p w14:paraId="5505D2E1" w14:textId="7195C494" w:rsidR="00AA79AA" w:rsidRPr="007137D6" w:rsidRDefault="458DDD21" w:rsidP="4FBDC8B2">
            <w:pPr>
              <w:spacing w:before="0" w:line="276" w:lineRule="auto"/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</w:pPr>
            <w:proofErr w:type="spellStart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We</w:t>
            </w:r>
            <w:proofErr w:type="spellEnd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have</w:t>
            </w:r>
            <w:proofErr w:type="spellEnd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no</w:t>
            </w:r>
            <w:proofErr w:type="spellEnd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choice</w:t>
            </w:r>
            <w:proofErr w:type="spellEnd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but</w:t>
            </w:r>
            <w:proofErr w:type="spellEnd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to</w:t>
            </w:r>
            <w:proofErr w:type="spellEnd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leave</w:t>
            </w:r>
            <w:proofErr w:type="spellEnd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.</w:t>
            </w:r>
          </w:p>
        </w:tc>
      </w:tr>
      <w:tr w:rsidR="00AA79AA" w:rsidRPr="007137D6" w14:paraId="3FCA2652" w14:textId="77777777" w:rsidTr="58B6F459">
        <w:trPr>
          <w:trHeight w:val="300"/>
        </w:trPr>
        <w:tc>
          <w:tcPr>
            <w:tcW w:w="4252" w:type="dxa"/>
          </w:tcPr>
          <w:p w14:paraId="211E23B5" w14:textId="77777777" w:rsidR="00AA79AA" w:rsidRPr="007137D6" w:rsidRDefault="46553C91" w:rsidP="4FBDC8B2">
            <w:pPr>
              <w:spacing w:before="0" w:line="276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D’fhág sí síos siar an obair.</w:t>
            </w:r>
          </w:p>
        </w:tc>
        <w:tc>
          <w:tcPr>
            <w:tcW w:w="5205" w:type="dxa"/>
          </w:tcPr>
          <w:p w14:paraId="1C4C8D01" w14:textId="68CD4E0E" w:rsidR="00AA79AA" w:rsidRPr="007137D6" w:rsidRDefault="4DBECA2D" w:rsidP="58B6F459">
            <w:pPr>
              <w:spacing w:before="0" w:line="276" w:lineRule="auto"/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</w:pPr>
            <w:proofErr w:type="spellStart"/>
            <w:r w:rsidRPr="007137D6">
              <w:rPr>
                <w:rFonts w:ascii="Helvetica" w:hAnsi="Helvetica" w:cs="Helvetica"/>
                <w:i/>
                <w:iCs/>
                <w:color w:val="000000" w:themeColor="text1"/>
                <w:lang w:eastAsia="en-US"/>
              </w:rPr>
              <w:t>She</w:t>
            </w:r>
            <w:proofErr w:type="spellEnd"/>
            <w:r w:rsidR="7B26F514" w:rsidRPr="007137D6">
              <w:rPr>
                <w:rFonts w:ascii="Helvetica" w:hAnsi="Helvetica" w:cs="Helvetica"/>
                <w:i/>
                <w:iCs/>
                <w:color w:val="000000" w:themeColor="text1"/>
                <w:lang w:eastAsia="en-US"/>
              </w:rPr>
              <w:t xml:space="preserve"> </w:t>
            </w:r>
            <w:proofErr w:type="spellStart"/>
            <w:r w:rsidR="7B26F514" w:rsidRPr="007137D6">
              <w:rPr>
                <w:rFonts w:ascii="Helvetica" w:hAnsi="Helvetica" w:cs="Helvetica"/>
                <w:i/>
                <w:iCs/>
                <w:color w:val="000000" w:themeColor="text1"/>
                <w:lang w:eastAsia="en-US"/>
              </w:rPr>
              <w:t>abandoned</w:t>
            </w:r>
            <w:proofErr w:type="spellEnd"/>
            <w:r w:rsidR="7B26F514" w:rsidRPr="007137D6">
              <w:rPr>
                <w:rFonts w:ascii="Helvetica" w:hAnsi="Helvetica" w:cs="Helvetica"/>
                <w:i/>
                <w:iCs/>
                <w:color w:val="000000" w:themeColor="text1"/>
                <w:lang w:eastAsia="en-US"/>
              </w:rPr>
              <w:t xml:space="preserve"> </w:t>
            </w:r>
            <w:proofErr w:type="spellStart"/>
            <w:r w:rsidR="7B26F514" w:rsidRPr="007137D6">
              <w:rPr>
                <w:rFonts w:ascii="Helvetica" w:hAnsi="Helvetica" w:cs="Helvetica"/>
                <w:i/>
                <w:iCs/>
                <w:color w:val="000000" w:themeColor="text1"/>
                <w:lang w:eastAsia="en-US"/>
              </w:rPr>
              <w:t>the</w:t>
            </w:r>
            <w:proofErr w:type="spellEnd"/>
            <w:r w:rsidR="7B26F514" w:rsidRPr="007137D6">
              <w:rPr>
                <w:rFonts w:ascii="Helvetica" w:hAnsi="Helvetica" w:cs="Helvetica"/>
                <w:i/>
                <w:iCs/>
                <w:color w:val="000000" w:themeColor="text1"/>
                <w:lang w:eastAsia="en-US"/>
              </w:rPr>
              <w:t xml:space="preserve"> </w:t>
            </w:r>
            <w:proofErr w:type="spellStart"/>
            <w:r w:rsidR="7B26F514" w:rsidRPr="007137D6">
              <w:rPr>
                <w:rFonts w:ascii="Helvetica" w:hAnsi="Helvetica" w:cs="Helvetica"/>
                <w:i/>
                <w:iCs/>
                <w:color w:val="000000" w:themeColor="text1"/>
                <w:lang w:eastAsia="en-US"/>
              </w:rPr>
              <w:t>work</w:t>
            </w:r>
            <w:proofErr w:type="spellEnd"/>
            <w:r w:rsidR="7B26F514" w:rsidRPr="007137D6">
              <w:rPr>
                <w:rFonts w:ascii="Helvetica" w:hAnsi="Helvetica" w:cs="Helvetica"/>
                <w:i/>
                <w:iCs/>
                <w:color w:val="000000" w:themeColor="text1"/>
                <w:lang w:eastAsia="en-US"/>
              </w:rPr>
              <w:t>.</w:t>
            </w:r>
          </w:p>
        </w:tc>
      </w:tr>
      <w:tr w:rsidR="00AA79AA" w:rsidRPr="007137D6" w14:paraId="688E0684" w14:textId="77777777" w:rsidTr="58B6F459">
        <w:trPr>
          <w:trHeight w:val="300"/>
        </w:trPr>
        <w:tc>
          <w:tcPr>
            <w:tcW w:w="4252" w:type="dxa"/>
          </w:tcPr>
          <w:p w14:paraId="492CF227" w14:textId="77777777" w:rsidR="00AA79AA" w:rsidRPr="007137D6" w:rsidRDefault="46553C91" w:rsidP="4FBDC8B2">
            <w:pPr>
              <w:spacing w:before="0" w:line="276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D’fhéach sí síos suas orm.</w:t>
            </w:r>
          </w:p>
        </w:tc>
        <w:tc>
          <w:tcPr>
            <w:tcW w:w="5205" w:type="dxa"/>
          </w:tcPr>
          <w:p w14:paraId="5C529E41" w14:textId="3729EC1B" w:rsidR="00AA79AA" w:rsidRPr="007137D6" w:rsidRDefault="0B8097C1" w:rsidP="4FBDC8B2">
            <w:pPr>
              <w:spacing w:before="0" w:line="276" w:lineRule="auto"/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</w:pPr>
            <w:proofErr w:type="spellStart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She</w:t>
            </w:r>
            <w:proofErr w:type="spellEnd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looked</w:t>
            </w:r>
            <w:proofErr w:type="spellEnd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me</w:t>
            </w:r>
            <w:proofErr w:type="spellEnd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up</w:t>
            </w:r>
            <w:proofErr w:type="spellEnd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and</w:t>
            </w:r>
            <w:proofErr w:type="spellEnd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down</w:t>
            </w:r>
            <w:proofErr w:type="spellEnd"/>
            <w:r w:rsidRPr="007137D6">
              <w:rPr>
                <w:rFonts w:ascii="Helvetica" w:hAnsi="Helvetica" w:cs="Helvetica"/>
                <w:i/>
                <w:iCs/>
                <w:color w:val="262626" w:themeColor="text1" w:themeTint="D9"/>
                <w:lang w:eastAsia="en-US"/>
              </w:rPr>
              <w:t>.</w:t>
            </w:r>
          </w:p>
        </w:tc>
      </w:tr>
    </w:tbl>
    <w:p w14:paraId="07BFB20E" w14:textId="77777777" w:rsidR="00AA79AA" w:rsidRPr="007137D6" w:rsidRDefault="00AA79AA" w:rsidP="4FBDC8B2">
      <w:pPr>
        <w:spacing w:before="0" w:line="276" w:lineRule="auto"/>
        <w:ind w:left="360"/>
        <w:rPr>
          <w:rFonts w:ascii="Helvetica" w:hAnsi="Helvetica" w:cs="Helvetica"/>
          <w:color w:val="262626" w:themeColor="text1" w:themeTint="D9"/>
          <w:lang w:eastAsia="en-US"/>
        </w:rPr>
      </w:pPr>
    </w:p>
    <w:p w14:paraId="601E6913" w14:textId="763D3FE8" w:rsidR="00AA79AA" w:rsidRPr="007137D6" w:rsidRDefault="03E0503C" w:rsidP="4FBDC8B2">
      <w:pPr>
        <w:numPr>
          <w:ilvl w:val="0"/>
          <w:numId w:val="18"/>
        </w:numPr>
        <w:spacing w:before="0" w:line="276" w:lineRule="auto"/>
        <w:rPr>
          <w:rFonts w:ascii="Helvetica" w:hAnsi="Helvetica" w:cs="Helvetica"/>
          <w:color w:val="262626" w:themeColor="text1" w:themeTint="D9"/>
          <w:lang w:eastAsia="en-US"/>
        </w:rPr>
      </w:pPr>
      <w:r w:rsidRPr="007137D6">
        <w:rPr>
          <w:rFonts w:ascii="Helvetica" w:hAnsi="Helvetica" w:cs="Helvetica"/>
          <w:color w:val="262626" w:themeColor="text1" w:themeTint="D9"/>
          <w:lang w:eastAsia="en-US"/>
        </w:rPr>
        <w:t>Féach</w:t>
      </w:r>
      <w:r w:rsidR="46553C91" w:rsidRPr="007137D6">
        <w:rPr>
          <w:rFonts w:ascii="Helvetica" w:hAnsi="Helvetica" w:cs="Helvetica"/>
          <w:color w:val="262626" w:themeColor="text1" w:themeTint="D9"/>
          <w:lang w:eastAsia="en-US"/>
        </w:rPr>
        <w:t>:</w:t>
      </w:r>
    </w:p>
    <w:p w14:paraId="09B1DB44" w14:textId="77777777" w:rsidR="00AA79AA" w:rsidRPr="007137D6" w:rsidRDefault="00AA79AA" w:rsidP="4FBDC8B2">
      <w:pPr>
        <w:spacing w:before="0" w:line="276" w:lineRule="auto"/>
        <w:ind w:left="360"/>
        <w:rPr>
          <w:rFonts w:ascii="Helvetica" w:hAnsi="Helvetica" w:cs="Helvetica"/>
          <w:color w:val="262626" w:themeColor="text1" w:themeTint="D9"/>
          <w:lang w:eastAsia="en-US"/>
        </w:rPr>
      </w:pPr>
    </w:p>
    <w:tbl>
      <w:tblPr>
        <w:tblStyle w:val="Greilletbla"/>
        <w:tblW w:w="0" w:type="auto"/>
        <w:tblInd w:w="279" w:type="dxa"/>
        <w:tblBorders>
          <w:top w:val="single" w:sz="4" w:space="0" w:color="15BFDB"/>
          <w:left w:val="single" w:sz="4" w:space="0" w:color="15BFDB"/>
          <w:bottom w:val="single" w:sz="4" w:space="0" w:color="15BFDB"/>
          <w:right w:val="single" w:sz="4" w:space="0" w:color="15BFDB"/>
          <w:insideH w:val="single" w:sz="4" w:space="0" w:color="15BFDB"/>
          <w:insideV w:val="single" w:sz="4" w:space="0" w:color="15BFDB"/>
        </w:tblBorders>
        <w:tblLook w:val="04A0" w:firstRow="1" w:lastRow="0" w:firstColumn="1" w:lastColumn="0" w:noHBand="0" w:noVBand="1"/>
      </w:tblPr>
      <w:tblGrid>
        <w:gridCol w:w="2835"/>
        <w:gridCol w:w="6622"/>
      </w:tblGrid>
      <w:tr w:rsidR="00AA79AA" w:rsidRPr="007137D6" w14:paraId="4BCF9BD7" w14:textId="77777777" w:rsidTr="4FBDC8B2">
        <w:tc>
          <w:tcPr>
            <w:tcW w:w="2835" w:type="dxa"/>
          </w:tcPr>
          <w:p w14:paraId="07357F9F" w14:textId="77777777" w:rsidR="00AA79AA" w:rsidRPr="007137D6" w:rsidRDefault="46553C91" w:rsidP="4FBDC8B2">
            <w:pPr>
              <w:spacing w:before="0" w:line="276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a bheith thíos le rud</w:t>
            </w:r>
          </w:p>
        </w:tc>
        <w:tc>
          <w:tcPr>
            <w:tcW w:w="6622" w:type="dxa"/>
          </w:tcPr>
          <w:p w14:paraId="2A6DA7EB" w14:textId="24D20CDA" w:rsidR="00AA79AA" w:rsidRPr="007137D6" w:rsidRDefault="556DA0A3" w:rsidP="4FBDC8B2">
            <w:pPr>
              <w:spacing w:before="0" w:line="276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Mura ndéanann tú an obair sin, mise a bheas thíos leis.</w:t>
            </w:r>
          </w:p>
        </w:tc>
      </w:tr>
      <w:tr w:rsidR="00AA79AA" w:rsidRPr="007137D6" w14:paraId="3400C123" w14:textId="77777777" w:rsidTr="4FBDC8B2">
        <w:tc>
          <w:tcPr>
            <w:tcW w:w="2835" w:type="dxa"/>
          </w:tcPr>
          <w:p w14:paraId="769A6D28" w14:textId="77777777" w:rsidR="00AA79AA" w:rsidRPr="007137D6" w:rsidRDefault="46553C91" w:rsidP="4FBDC8B2">
            <w:pPr>
              <w:spacing w:before="0" w:line="276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 xml:space="preserve">thíos seal thuas seal </w:t>
            </w:r>
          </w:p>
        </w:tc>
        <w:tc>
          <w:tcPr>
            <w:tcW w:w="6622" w:type="dxa"/>
          </w:tcPr>
          <w:p w14:paraId="1D5A8082" w14:textId="3156E4D7" w:rsidR="00AA79AA" w:rsidRPr="007137D6" w:rsidRDefault="52E1AE8F" w:rsidP="4FBDC8B2">
            <w:pPr>
              <w:spacing w:before="0" w:line="276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Is minic a bhíonn thíos seal agus thuas seal i gcaidreamh grá.</w:t>
            </w:r>
          </w:p>
        </w:tc>
      </w:tr>
      <w:tr w:rsidR="00AA79AA" w:rsidRPr="007137D6" w14:paraId="7C5E56FE" w14:textId="77777777" w:rsidTr="4FBDC8B2">
        <w:tc>
          <w:tcPr>
            <w:tcW w:w="2835" w:type="dxa"/>
          </w:tcPr>
          <w:p w14:paraId="1BFE2140" w14:textId="79139257" w:rsidR="00AA79AA" w:rsidRPr="007137D6" w:rsidRDefault="46553C91" w:rsidP="4FBDC8B2">
            <w:pPr>
              <w:spacing w:before="0" w:line="276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cur síos a dhéanamh ar</w:t>
            </w:r>
          </w:p>
        </w:tc>
        <w:tc>
          <w:tcPr>
            <w:tcW w:w="6622" w:type="dxa"/>
          </w:tcPr>
          <w:p w14:paraId="7F4E5D4D" w14:textId="7F00B73B" w:rsidR="00AA79AA" w:rsidRPr="007137D6" w:rsidRDefault="2DD4B7A6" w:rsidP="4FBDC8B2">
            <w:pPr>
              <w:spacing w:before="0" w:line="276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Déan cur síos ar an gcuma a bhí ar Bhríd nuair a chonaic tú í.</w:t>
            </w:r>
          </w:p>
        </w:tc>
      </w:tr>
      <w:tr w:rsidR="00AA79AA" w:rsidRPr="007137D6" w14:paraId="23DAB179" w14:textId="77777777" w:rsidTr="4FBDC8B2">
        <w:tc>
          <w:tcPr>
            <w:tcW w:w="2835" w:type="dxa"/>
          </w:tcPr>
          <w:p w14:paraId="4A3C5093" w14:textId="1FD761DD" w:rsidR="00AA79AA" w:rsidRPr="007137D6" w:rsidRDefault="46553C91" w:rsidP="4FBDC8B2">
            <w:pPr>
              <w:spacing w:before="0" w:line="276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ar an gcéad dul síos</w:t>
            </w:r>
          </w:p>
        </w:tc>
        <w:tc>
          <w:tcPr>
            <w:tcW w:w="6622" w:type="dxa"/>
          </w:tcPr>
          <w:p w14:paraId="06EBEC73" w14:textId="2943D3D0" w:rsidR="00AA79AA" w:rsidRPr="007137D6" w:rsidRDefault="1B254A42" w:rsidP="4FBDC8B2">
            <w:pPr>
              <w:spacing w:before="0" w:line="276" w:lineRule="auto"/>
              <w:rPr>
                <w:rFonts w:ascii="Helvetica" w:hAnsi="Helvetica" w:cs="Helvetica"/>
                <w:color w:val="262626" w:themeColor="text1" w:themeTint="D9"/>
                <w:lang w:eastAsia="en-US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 xml:space="preserve">Ní raibh aon airgead fágtha agam ar an gcéad dul síos agus </w:t>
            </w:r>
            <w:r w:rsidR="03E0503C" w:rsidRPr="007137D6">
              <w:rPr>
                <w:rFonts w:ascii="Helvetica" w:hAnsi="Helvetica" w:cs="Helvetica"/>
                <w:color w:val="262626" w:themeColor="text1" w:themeTint="D9"/>
                <w:lang w:eastAsia="en-US"/>
              </w:rPr>
              <w:t>ní raibh ocras orm pé scéal é.</w:t>
            </w:r>
          </w:p>
        </w:tc>
      </w:tr>
    </w:tbl>
    <w:p w14:paraId="42428C08" w14:textId="77777777" w:rsidR="00170CA1" w:rsidRPr="007137D6" w:rsidRDefault="00170CA1" w:rsidP="4FBDC8B2">
      <w:pPr>
        <w:pStyle w:val="Ceannteideal2"/>
        <w:numPr>
          <w:ilvl w:val="0"/>
          <w:numId w:val="0"/>
        </w:numPr>
        <w:rPr>
          <w:color w:val="FF0099" w:themeColor="accent2"/>
          <w:sz w:val="32"/>
          <w:szCs w:val="32"/>
        </w:rPr>
      </w:pPr>
    </w:p>
    <w:p w14:paraId="5CFC0120" w14:textId="5E3547BD" w:rsidR="00C460B8" w:rsidRPr="007137D6" w:rsidRDefault="409C7FB2" w:rsidP="4FBDC8B2">
      <w:pPr>
        <w:pStyle w:val="Ceannteideal2"/>
        <w:numPr>
          <w:ilvl w:val="0"/>
          <w:numId w:val="0"/>
        </w:numPr>
        <w:jc w:val="left"/>
        <w:rPr>
          <w:color w:val="0CC0DF" w:themeColor="accent1"/>
          <w:sz w:val="32"/>
          <w:szCs w:val="32"/>
        </w:rPr>
      </w:pPr>
      <w:r w:rsidRPr="007137D6">
        <w:rPr>
          <w:color w:val="0CC0DF" w:themeColor="accent1"/>
          <w:sz w:val="32"/>
          <w:szCs w:val="32"/>
        </w:rPr>
        <w:t>B:</w:t>
      </w:r>
      <w:r w:rsidRPr="007137D6">
        <w:rPr>
          <w:color w:val="0CC0DF" w:themeColor="accent1"/>
          <w:spacing w:val="-2"/>
          <w:sz w:val="32"/>
          <w:szCs w:val="32"/>
        </w:rPr>
        <w:t xml:space="preserve"> </w:t>
      </w:r>
      <w:r w:rsidRPr="007137D6">
        <w:rPr>
          <w:color w:val="0CC0DF" w:themeColor="accent1"/>
          <w:sz w:val="32"/>
          <w:szCs w:val="32"/>
        </w:rPr>
        <w:t>FEASACHT TEANGA</w:t>
      </w:r>
      <w:r w:rsidR="00B20B52" w:rsidRPr="007137D6">
        <w:rPr>
          <w:color w:val="0CC0DF" w:themeColor="accent1"/>
          <w:sz w:val="32"/>
          <w:szCs w:val="32"/>
        </w:rPr>
        <w:br/>
      </w:r>
    </w:p>
    <w:p w14:paraId="6519156F" w14:textId="5F81F94A" w:rsidR="4D8AEBF9" w:rsidRPr="007137D6" w:rsidRDefault="4D8AEBF9" w:rsidP="58B6F459">
      <w:pPr>
        <w:pStyle w:val="Altanliosta"/>
        <w:numPr>
          <w:ilvl w:val="0"/>
          <w:numId w:val="3"/>
        </w:num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</w:p>
    <w:p w14:paraId="5EEDBE0C" w14:textId="1607C817" w:rsidR="00CC6111" w:rsidRPr="007137D6" w:rsidRDefault="1FE96809" w:rsidP="58B6F459">
      <w:pPr>
        <w:pStyle w:val="Altanliosta"/>
        <w:numPr>
          <w:ilvl w:val="0"/>
          <w:numId w:val="2"/>
        </w:num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7137D6">
        <w:rPr>
          <w:rFonts w:ascii="Helvetica" w:hAnsi="Helvetica" w:cs="Helvetica"/>
          <w:b/>
          <w:bCs/>
          <w:color w:val="033841" w:themeColor="text2" w:themeShade="80"/>
          <w:lang w:val="ga-IE"/>
        </w:rPr>
        <w:t>I mo leith (réamhfhocal comhshuite + aidiacht shealbhach)</w:t>
      </w:r>
    </w:p>
    <w:tbl>
      <w:tblPr>
        <w:tblStyle w:val="Tblagreille1adrom-Aiceann1"/>
        <w:tblpPr w:leftFromText="180" w:rightFromText="180" w:vertAnchor="text" w:horzAnchor="margin" w:tblpX="274" w:tblpY="567"/>
        <w:tblW w:w="9777" w:type="dxa"/>
        <w:tblLook w:val="0480" w:firstRow="0" w:lastRow="0" w:firstColumn="1" w:lastColumn="0" w:noHBand="0" w:noVBand="1"/>
      </w:tblPr>
      <w:tblGrid>
        <w:gridCol w:w="1170"/>
        <w:gridCol w:w="4516"/>
        <w:gridCol w:w="4091"/>
      </w:tblGrid>
      <w:tr w:rsidR="00CC6111" w:rsidRPr="007137D6" w14:paraId="63FD1539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61A0B3C4" w14:textId="77777777" w:rsidR="00CC6111" w:rsidRPr="007137D6" w:rsidRDefault="1FE96809" w:rsidP="4FBDC8B2">
            <w:pPr>
              <w:spacing w:before="0" w:line="276" w:lineRule="auto"/>
              <w:jc w:val="both"/>
              <w:rPr>
                <w:rFonts w:ascii="Helvetica" w:hAnsi="Helvetica" w:cs="Helvetica"/>
                <w:color w:val="033841" w:themeColor="text2" w:themeShade="80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033841" w:themeColor="text2" w:themeShade="80"/>
              </w:rPr>
              <w:t>Forainm</w:t>
            </w:r>
          </w:p>
        </w:tc>
        <w:tc>
          <w:tcPr>
            <w:tcW w:w="4516" w:type="dxa"/>
          </w:tcPr>
          <w:p w14:paraId="6D1D4523" w14:textId="77777777" w:rsidR="00CC6111" w:rsidRPr="007137D6" w:rsidRDefault="1FE96809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</w:rPr>
            </w:pPr>
            <w:r w:rsidRPr="007137D6">
              <w:rPr>
                <w:rFonts w:ascii="Helvetica" w:hAnsi="Helvetica" w:cs="Helvetica"/>
                <w:color w:val="033841" w:themeColor="text2" w:themeShade="80"/>
              </w:rPr>
              <w:t>Réamhfhocal comhshuite (i dteannta)</w:t>
            </w:r>
          </w:p>
        </w:tc>
        <w:tc>
          <w:tcPr>
            <w:tcW w:w="4091" w:type="dxa"/>
          </w:tcPr>
          <w:p w14:paraId="16F22EE0" w14:textId="77777777" w:rsidR="00CC6111" w:rsidRPr="007137D6" w:rsidRDefault="1FE96809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</w:rPr>
            </w:pPr>
            <w:r w:rsidRPr="007137D6">
              <w:rPr>
                <w:rFonts w:ascii="Helvetica" w:hAnsi="Helvetica" w:cs="Helvetica"/>
                <w:color w:val="033841" w:themeColor="text2" w:themeShade="80"/>
              </w:rPr>
              <w:t>Réamhfhocal comhshuite (in éadan)</w:t>
            </w:r>
          </w:p>
        </w:tc>
      </w:tr>
      <w:tr w:rsidR="00CC6111" w:rsidRPr="007137D6" w14:paraId="6035D26E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7F242157" w14:textId="77777777" w:rsidR="00CC6111" w:rsidRPr="007137D6" w:rsidRDefault="1FE96809" w:rsidP="4FBDC8B2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mé</w:t>
            </w:r>
          </w:p>
        </w:tc>
        <w:tc>
          <w:tcPr>
            <w:tcW w:w="4516" w:type="dxa"/>
          </w:tcPr>
          <w:p w14:paraId="28200D8E" w14:textId="49EB78C3" w:rsidR="00CC6111" w:rsidRPr="007137D6" w:rsidRDefault="1FE96809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 xml:space="preserve">i mo </w:t>
            </w:r>
            <w:r w:rsidR="6F3A0FF2" w:rsidRPr="007137D6">
              <w:rPr>
                <w:rFonts w:ascii="Helvetica" w:hAnsi="Helvetica" w:cs="Helvetica"/>
                <w:color w:val="000000" w:themeColor="text1"/>
              </w:rPr>
              <w:t>t</w:t>
            </w:r>
            <w:r w:rsidR="6F3A0FF2" w:rsidRPr="007137D6">
              <w:rPr>
                <w:rFonts w:ascii="Helvetica" w:hAnsi="Helvetica" w:cs="Helvetica"/>
                <w:b/>
                <w:bCs/>
                <w:color w:val="000000" w:themeColor="text1"/>
              </w:rPr>
              <w:t>h</w:t>
            </w:r>
            <w:r w:rsidR="6F3A0FF2" w:rsidRPr="007137D6">
              <w:rPr>
                <w:rFonts w:ascii="Helvetica" w:hAnsi="Helvetica" w:cs="Helvetica"/>
                <w:color w:val="000000" w:themeColor="text1"/>
              </w:rPr>
              <w:t>eannta</w:t>
            </w:r>
          </w:p>
        </w:tc>
        <w:tc>
          <w:tcPr>
            <w:tcW w:w="4091" w:type="dxa"/>
          </w:tcPr>
          <w:p w14:paraId="70B4B94E" w14:textId="77777777" w:rsidR="00CC6111" w:rsidRPr="007137D6" w:rsidRDefault="1FE96809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 xml:space="preserve">i </w:t>
            </w:r>
            <w:r w:rsidRPr="007137D6">
              <w:rPr>
                <w:rFonts w:ascii="Helvetica" w:hAnsi="Helvetica" w:cs="Helvetica"/>
                <w:b/>
                <w:bCs/>
                <w:color w:val="000000" w:themeColor="text1"/>
              </w:rPr>
              <w:t>m’</w:t>
            </w:r>
            <w:r w:rsidRPr="007137D6">
              <w:rPr>
                <w:rFonts w:ascii="Helvetica" w:hAnsi="Helvetica" w:cs="Helvetica"/>
                <w:color w:val="000000" w:themeColor="text1"/>
              </w:rPr>
              <w:t>éadan</w:t>
            </w:r>
          </w:p>
        </w:tc>
      </w:tr>
      <w:tr w:rsidR="00CC6111" w:rsidRPr="007137D6" w14:paraId="27B8B345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0BD6B1C9" w14:textId="77777777" w:rsidR="00CC6111" w:rsidRPr="007137D6" w:rsidRDefault="1FE96809" w:rsidP="4FBDC8B2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tú</w:t>
            </w:r>
          </w:p>
        </w:tc>
        <w:tc>
          <w:tcPr>
            <w:tcW w:w="4516" w:type="dxa"/>
          </w:tcPr>
          <w:p w14:paraId="466F2E1B" w14:textId="77777777" w:rsidR="00CC6111" w:rsidRPr="007137D6" w:rsidRDefault="1FE96809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>i do t</w:t>
            </w:r>
            <w:r w:rsidRPr="007137D6">
              <w:rPr>
                <w:rFonts w:ascii="Helvetica" w:hAnsi="Helvetica" w:cs="Helvetica"/>
                <w:b/>
                <w:bCs/>
                <w:color w:val="000000" w:themeColor="text1"/>
              </w:rPr>
              <w:t>h</w:t>
            </w:r>
            <w:r w:rsidRPr="007137D6">
              <w:rPr>
                <w:rFonts w:ascii="Helvetica" w:hAnsi="Helvetica" w:cs="Helvetica"/>
                <w:color w:val="000000" w:themeColor="text1"/>
              </w:rPr>
              <w:t>eannta</w:t>
            </w:r>
          </w:p>
        </w:tc>
        <w:tc>
          <w:tcPr>
            <w:tcW w:w="4091" w:type="dxa"/>
          </w:tcPr>
          <w:p w14:paraId="3248A397" w14:textId="7EB39DBE" w:rsidR="00CC6111" w:rsidRPr="007137D6" w:rsidRDefault="065A47D0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 xml:space="preserve">i </w:t>
            </w:r>
            <w:r w:rsidRPr="007137D6">
              <w:rPr>
                <w:rFonts w:ascii="Helvetica" w:hAnsi="Helvetica" w:cs="Helvetica"/>
                <w:b/>
                <w:bCs/>
                <w:color w:val="000000" w:themeColor="text1"/>
              </w:rPr>
              <w:t>d’</w:t>
            </w:r>
            <w:r w:rsidRPr="007137D6">
              <w:rPr>
                <w:rFonts w:ascii="Helvetica" w:hAnsi="Helvetica" w:cs="Helvetica"/>
                <w:color w:val="000000" w:themeColor="text1"/>
              </w:rPr>
              <w:t>éadan</w:t>
            </w:r>
          </w:p>
        </w:tc>
      </w:tr>
      <w:tr w:rsidR="00CC6111" w:rsidRPr="007137D6" w14:paraId="28136996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73C2289E" w14:textId="77777777" w:rsidR="00CC6111" w:rsidRPr="007137D6" w:rsidRDefault="1FE96809" w:rsidP="4FBDC8B2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sé</w:t>
            </w:r>
          </w:p>
        </w:tc>
        <w:tc>
          <w:tcPr>
            <w:tcW w:w="4516" w:type="dxa"/>
          </w:tcPr>
          <w:p w14:paraId="7A9D2B55" w14:textId="327A8C04" w:rsidR="00CC6111" w:rsidRPr="007137D6" w:rsidRDefault="6F3A0FF2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>ina t</w:t>
            </w:r>
            <w:r w:rsidRPr="007137D6">
              <w:rPr>
                <w:rFonts w:ascii="Helvetica" w:hAnsi="Helvetica" w:cs="Helvetica"/>
                <w:b/>
                <w:bCs/>
                <w:color w:val="000000" w:themeColor="text1"/>
              </w:rPr>
              <w:t>h</w:t>
            </w:r>
            <w:r w:rsidRPr="007137D6">
              <w:rPr>
                <w:rFonts w:ascii="Helvetica" w:hAnsi="Helvetica" w:cs="Helvetica"/>
                <w:color w:val="000000" w:themeColor="text1"/>
              </w:rPr>
              <w:t>eannta</w:t>
            </w:r>
          </w:p>
        </w:tc>
        <w:tc>
          <w:tcPr>
            <w:tcW w:w="4091" w:type="dxa"/>
          </w:tcPr>
          <w:p w14:paraId="7A94587B" w14:textId="51E1B4FD" w:rsidR="00CC6111" w:rsidRPr="007137D6" w:rsidRDefault="065A47D0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 xml:space="preserve">ina </w:t>
            </w:r>
            <w:r w:rsidRPr="007137D6">
              <w:rPr>
                <w:rFonts w:ascii="Helvetica" w:hAnsi="Helvetica" w:cs="Helvetica"/>
                <w:color w:val="000000" w:themeColor="text1"/>
                <w:u w:val="single"/>
              </w:rPr>
              <w:t>é</w:t>
            </w:r>
            <w:r w:rsidRPr="007137D6">
              <w:rPr>
                <w:rFonts w:ascii="Helvetica" w:hAnsi="Helvetica" w:cs="Helvetica"/>
                <w:color w:val="000000" w:themeColor="text1"/>
              </w:rPr>
              <w:t>adan</w:t>
            </w:r>
          </w:p>
        </w:tc>
      </w:tr>
      <w:tr w:rsidR="00CC6111" w:rsidRPr="007137D6" w14:paraId="2E5B3C83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0BC65F8F" w14:textId="77777777" w:rsidR="00CC6111" w:rsidRPr="007137D6" w:rsidRDefault="1FE96809" w:rsidP="4FBDC8B2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sí</w:t>
            </w:r>
          </w:p>
        </w:tc>
        <w:tc>
          <w:tcPr>
            <w:tcW w:w="4516" w:type="dxa"/>
          </w:tcPr>
          <w:p w14:paraId="544CB00A" w14:textId="2460EE44" w:rsidR="00CC6111" w:rsidRPr="007137D6" w:rsidRDefault="6F3A0FF2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 xml:space="preserve">ina </w:t>
            </w:r>
            <w:r w:rsidRPr="007137D6">
              <w:rPr>
                <w:rFonts w:ascii="Helvetica" w:hAnsi="Helvetica" w:cs="Helvetica"/>
                <w:color w:val="000000" w:themeColor="text1"/>
                <w:u w:val="single"/>
              </w:rPr>
              <w:t>t</w:t>
            </w:r>
            <w:r w:rsidRPr="007137D6">
              <w:rPr>
                <w:rFonts w:ascii="Helvetica" w:hAnsi="Helvetica" w:cs="Helvetica"/>
                <w:color w:val="000000" w:themeColor="text1"/>
              </w:rPr>
              <w:t>eannta</w:t>
            </w:r>
          </w:p>
        </w:tc>
        <w:tc>
          <w:tcPr>
            <w:tcW w:w="4091" w:type="dxa"/>
          </w:tcPr>
          <w:p w14:paraId="1D0A473A" w14:textId="34BFEF8F" w:rsidR="00CC6111" w:rsidRPr="007137D6" w:rsidRDefault="065A47D0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 xml:space="preserve">ina </w:t>
            </w:r>
            <w:r w:rsidRPr="007137D6">
              <w:rPr>
                <w:rFonts w:ascii="Helvetica" w:hAnsi="Helvetica" w:cs="Helvetica"/>
                <w:b/>
                <w:bCs/>
                <w:color w:val="000000" w:themeColor="text1"/>
              </w:rPr>
              <w:t>h</w:t>
            </w:r>
            <w:r w:rsidRPr="007137D6">
              <w:rPr>
                <w:rFonts w:ascii="Helvetica" w:hAnsi="Helvetica" w:cs="Helvetica"/>
                <w:color w:val="000000" w:themeColor="text1"/>
              </w:rPr>
              <w:t>éadan</w:t>
            </w:r>
          </w:p>
        </w:tc>
      </w:tr>
      <w:tr w:rsidR="00CC6111" w:rsidRPr="007137D6" w14:paraId="7B1EBE92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7D2D2928" w14:textId="77777777" w:rsidR="00CC6111" w:rsidRPr="007137D6" w:rsidRDefault="1FE96809" w:rsidP="4FBDC8B2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muid</w:t>
            </w:r>
          </w:p>
        </w:tc>
        <w:tc>
          <w:tcPr>
            <w:tcW w:w="4516" w:type="dxa"/>
          </w:tcPr>
          <w:p w14:paraId="4890CCE1" w14:textId="383CB760" w:rsidR="00CC6111" w:rsidRPr="007137D6" w:rsidRDefault="6F3A0FF2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 xml:space="preserve">inár </w:t>
            </w:r>
            <w:r w:rsidRPr="007137D6">
              <w:rPr>
                <w:rFonts w:ascii="Helvetica" w:hAnsi="Helvetica" w:cs="Helvetica"/>
                <w:b/>
                <w:bCs/>
                <w:color w:val="000000" w:themeColor="text1"/>
              </w:rPr>
              <w:t>d</w:t>
            </w:r>
            <w:r w:rsidRPr="007137D6">
              <w:rPr>
                <w:rFonts w:ascii="Helvetica" w:hAnsi="Helvetica" w:cs="Helvetica"/>
                <w:color w:val="000000" w:themeColor="text1"/>
              </w:rPr>
              <w:t>teannta</w:t>
            </w:r>
          </w:p>
        </w:tc>
        <w:tc>
          <w:tcPr>
            <w:tcW w:w="4091" w:type="dxa"/>
          </w:tcPr>
          <w:p w14:paraId="7610BC8F" w14:textId="1709923D" w:rsidR="00CC6111" w:rsidRPr="007137D6" w:rsidRDefault="065A47D0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 xml:space="preserve">inár </w:t>
            </w:r>
            <w:r w:rsidRPr="007137D6">
              <w:rPr>
                <w:rFonts w:ascii="Helvetica" w:hAnsi="Helvetica" w:cs="Helvetica"/>
                <w:b/>
                <w:bCs/>
                <w:color w:val="000000" w:themeColor="text1"/>
              </w:rPr>
              <w:t>n</w:t>
            </w:r>
            <w:r w:rsidR="00531470" w:rsidRPr="007137D6">
              <w:rPr>
                <w:rFonts w:ascii="Helvetica" w:hAnsi="Helvetica" w:cs="Helvetica"/>
                <w:color w:val="000000" w:themeColor="text1"/>
              </w:rPr>
              <w:noBreakHyphen/>
            </w:r>
            <w:r w:rsidRPr="007137D6">
              <w:rPr>
                <w:rFonts w:ascii="Helvetica" w:hAnsi="Helvetica" w:cs="Helvetica"/>
                <w:color w:val="000000" w:themeColor="text1"/>
              </w:rPr>
              <w:t>éadan</w:t>
            </w:r>
          </w:p>
        </w:tc>
      </w:tr>
      <w:tr w:rsidR="00CC6111" w:rsidRPr="007137D6" w14:paraId="7DA0A69A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6581D45C" w14:textId="77777777" w:rsidR="00CC6111" w:rsidRPr="007137D6" w:rsidRDefault="1FE96809" w:rsidP="4FBDC8B2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sibh</w:t>
            </w:r>
          </w:p>
        </w:tc>
        <w:tc>
          <w:tcPr>
            <w:tcW w:w="4516" w:type="dxa"/>
          </w:tcPr>
          <w:p w14:paraId="40BCA7DC" w14:textId="33458895" w:rsidR="00CC6111" w:rsidRPr="007137D6" w:rsidRDefault="6F3A0FF2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>in bhur</w:t>
            </w:r>
            <w:r w:rsidRPr="007137D6">
              <w:rPr>
                <w:rFonts w:ascii="Helvetica" w:hAnsi="Helvetica" w:cs="Helvetica"/>
                <w:b/>
                <w:bCs/>
                <w:color w:val="000000" w:themeColor="text1"/>
              </w:rPr>
              <w:t xml:space="preserve"> d</w:t>
            </w:r>
            <w:r w:rsidRPr="007137D6">
              <w:rPr>
                <w:rFonts w:ascii="Helvetica" w:hAnsi="Helvetica" w:cs="Helvetica"/>
                <w:color w:val="000000" w:themeColor="text1"/>
              </w:rPr>
              <w:t>teannta</w:t>
            </w:r>
          </w:p>
        </w:tc>
        <w:tc>
          <w:tcPr>
            <w:tcW w:w="4091" w:type="dxa"/>
          </w:tcPr>
          <w:p w14:paraId="208085FB" w14:textId="497C2BA6" w:rsidR="00CC6111" w:rsidRPr="007137D6" w:rsidRDefault="5D95EE60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>in bhur</w:t>
            </w:r>
            <w:r w:rsidRPr="007137D6">
              <w:rPr>
                <w:rFonts w:ascii="Helvetica" w:hAnsi="Helvetica" w:cs="Helvetica"/>
                <w:b/>
                <w:bCs/>
                <w:color w:val="000000" w:themeColor="text1"/>
              </w:rPr>
              <w:t xml:space="preserve"> n</w:t>
            </w:r>
            <w:r w:rsidR="00531470" w:rsidRPr="007137D6">
              <w:rPr>
                <w:rFonts w:ascii="Helvetica" w:hAnsi="Helvetica" w:cs="Helvetica"/>
                <w:color w:val="000000" w:themeColor="text1"/>
              </w:rPr>
              <w:noBreakHyphen/>
            </w:r>
            <w:r w:rsidRPr="007137D6">
              <w:rPr>
                <w:rFonts w:ascii="Helvetica" w:hAnsi="Helvetica" w:cs="Helvetica"/>
                <w:color w:val="000000" w:themeColor="text1"/>
              </w:rPr>
              <w:t>éadan</w:t>
            </w:r>
          </w:p>
        </w:tc>
      </w:tr>
      <w:tr w:rsidR="00CC6111" w:rsidRPr="007137D6" w14:paraId="689ACF06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17245989" w14:textId="77777777" w:rsidR="00CC6111" w:rsidRPr="007137D6" w:rsidRDefault="1FE96809" w:rsidP="4FBDC8B2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siad</w:t>
            </w:r>
          </w:p>
        </w:tc>
        <w:tc>
          <w:tcPr>
            <w:tcW w:w="4516" w:type="dxa"/>
          </w:tcPr>
          <w:p w14:paraId="688B8C59" w14:textId="608CDAAC" w:rsidR="00CC6111" w:rsidRPr="007137D6" w:rsidRDefault="6F3A0FF2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>ina</w:t>
            </w:r>
            <w:r w:rsidRPr="007137D6">
              <w:rPr>
                <w:rFonts w:ascii="Helvetica" w:hAnsi="Helvetica" w:cs="Helvetica"/>
                <w:b/>
                <w:bCs/>
                <w:color w:val="000000" w:themeColor="text1"/>
              </w:rPr>
              <w:t xml:space="preserve"> d</w:t>
            </w:r>
            <w:r w:rsidRPr="007137D6">
              <w:rPr>
                <w:rFonts w:ascii="Helvetica" w:hAnsi="Helvetica" w:cs="Helvetica"/>
                <w:color w:val="000000" w:themeColor="text1"/>
              </w:rPr>
              <w:t>teannta</w:t>
            </w:r>
          </w:p>
        </w:tc>
        <w:tc>
          <w:tcPr>
            <w:tcW w:w="4091" w:type="dxa"/>
          </w:tcPr>
          <w:p w14:paraId="4C941948" w14:textId="0429D76B" w:rsidR="00CC6111" w:rsidRPr="007137D6" w:rsidRDefault="5D95EE60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>ina</w:t>
            </w:r>
            <w:r w:rsidRPr="007137D6">
              <w:rPr>
                <w:rFonts w:ascii="Helvetica" w:hAnsi="Helvetica" w:cs="Helvetica"/>
                <w:b/>
                <w:bCs/>
                <w:color w:val="000000" w:themeColor="text1"/>
              </w:rPr>
              <w:t xml:space="preserve"> n</w:t>
            </w:r>
            <w:r w:rsidR="00531470" w:rsidRPr="007137D6">
              <w:rPr>
                <w:rFonts w:ascii="Helvetica" w:hAnsi="Helvetica" w:cs="Helvetica"/>
                <w:color w:val="000000" w:themeColor="text1"/>
              </w:rPr>
              <w:noBreakHyphen/>
            </w:r>
            <w:r w:rsidRPr="007137D6">
              <w:rPr>
                <w:rFonts w:ascii="Helvetica" w:hAnsi="Helvetica" w:cs="Helvetica"/>
                <w:color w:val="000000" w:themeColor="text1"/>
              </w:rPr>
              <w:t>éadan</w:t>
            </w:r>
          </w:p>
        </w:tc>
      </w:tr>
    </w:tbl>
    <w:p w14:paraId="5802ABF1" w14:textId="4C658AB2" w:rsidR="00CC6111" w:rsidRPr="007137D6" w:rsidRDefault="00CC6111" w:rsidP="58B6F459">
      <w:pPr>
        <w:spacing w:before="0" w:after="160" w:line="276" w:lineRule="auto"/>
        <w:ind w:left="360"/>
        <w:contextualSpacing/>
        <w:jc w:val="both"/>
        <w:rPr>
          <w:rFonts w:ascii="Helvetica" w:hAnsi="Helvetica" w:cs="Helvetica"/>
          <w:color w:val="000000" w:themeColor="text1"/>
          <w:lang w:eastAsia="en-US"/>
        </w:rPr>
      </w:pPr>
    </w:p>
    <w:p w14:paraId="23E4EDB2" w14:textId="77777777" w:rsidR="00FC10D3" w:rsidRPr="00FC10D3" w:rsidRDefault="00FC10D3" w:rsidP="00FC10D3">
      <w:pPr>
        <w:pStyle w:val="Altanliosta"/>
        <w:spacing w:line="276" w:lineRule="auto"/>
        <w:ind w:left="108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798B2C31" w14:textId="7FFCE4DD" w:rsidR="00CC6111" w:rsidRPr="007137D6" w:rsidRDefault="1FE96809" w:rsidP="58B6F459">
      <w:pPr>
        <w:pStyle w:val="Altanliosta"/>
        <w:numPr>
          <w:ilvl w:val="0"/>
          <w:numId w:val="2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eastAsiaTheme="minorEastAsia" w:hAnsi="Helvetica" w:cs="Helvetica"/>
          <w:color w:val="000000" w:themeColor="text1"/>
          <w:lang w:val="ga-IE"/>
        </w:rPr>
        <w:t>Aistrígí na habairtí seo go Gaeilge:</w:t>
      </w:r>
    </w:p>
    <w:tbl>
      <w:tblPr>
        <w:tblStyle w:val="Tblagreille1adrom-Aiceann1"/>
        <w:tblpPr w:leftFromText="180" w:rightFromText="180" w:vertAnchor="text" w:horzAnchor="margin" w:tblpXSpec="center" w:tblpY="27"/>
        <w:tblW w:w="0" w:type="auto"/>
        <w:tblLook w:val="0480" w:firstRow="0" w:lastRow="0" w:firstColumn="1" w:lastColumn="0" w:noHBand="0" w:noVBand="1"/>
      </w:tblPr>
      <w:tblGrid>
        <w:gridCol w:w="4531"/>
        <w:gridCol w:w="4647"/>
      </w:tblGrid>
      <w:tr w:rsidR="00CC6111" w:rsidRPr="007137D6" w14:paraId="4390D681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B2B465D" w14:textId="77777777" w:rsidR="00CC6111" w:rsidRPr="007137D6" w:rsidRDefault="1FE96809" w:rsidP="4FBDC8B2">
            <w:pPr>
              <w:numPr>
                <w:ilvl w:val="0"/>
                <w:numId w:val="20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Why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are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you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against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me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? (in aghaidh)</w:t>
            </w:r>
          </w:p>
        </w:tc>
        <w:tc>
          <w:tcPr>
            <w:tcW w:w="4647" w:type="dxa"/>
          </w:tcPr>
          <w:p w14:paraId="763753A5" w14:textId="323D255B" w:rsidR="00CC6111" w:rsidRPr="007137D6" w:rsidRDefault="216539C8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>Cad chuige a bhfuil tú i m’aghaidh</w:t>
            </w:r>
            <w:r w:rsidR="5D2B15F0" w:rsidRPr="007137D6">
              <w:rPr>
                <w:rFonts w:ascii="Helvetica" w:hAnsi="Helvetica" w:cs="Helvetica"/>
                <w:color w:val="000000" w:themeColor="text1"/>
              </w:rPr>
              <w:t>?</w:t>
            </w:r>
          </w:p>
        </w:tc>
      </w:tr>
      <w:tr w:rsidR="00CC6111" w:rsidRPr="007137D6" w14:paraId="3F57766C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681EC8E" w14:textId="2F1B4470" w:rsidR="00CC6111" w:rsidRPr="007137D6" w:rsidRDefault="1FE96809" w:rsidP="4FBDC8B2">
            <w:pPr>
              <w:numPr>
                <w:ilvl w:val="0"/>
                <w:numId w:val="20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I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will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r w:rsidR="5D2B15F0"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go </w:t>
            </w:r>
            <w:proofErr w:type="spellStart"/>
            <w:r w:rsidR="5D2B15F0"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after</w:t>
            </w:r>
            <w:proofErr w:type="spellEnd"/>
            <w:r w:rsidR="5D2B15F0"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5D2B15F0"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them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. (i ndiaidh)</w:t>
            </w:r>
          </w:p>
        </w:tc>
        <w:tc>
          <w:tcPr>
            <w:tcW w:w="4647" w:type="dxa"/>
          </w:tcPr>
          <w:p w14:paraId="615CC752" w14:textId="4BA879CD" w:rsidR="00CC6111" w:rsidRPr="007137D6" w:rsidRDefault="216539C8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>Rachaidh mé ina ndiaidh.</w:t>
            </w:r>
          </w:p>
        </w:tc>
      </w:tr>
      <w:tr w:rsidR="00CC6111" w:rsidRPr="007137D6" w14:paraId="7303C1D4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966DAB7" w14:textId="77777777" w:rsidR="00CC6111" w:rsidRPr="007137D6" w:rsidRDefault="1FE96809" w:rsidP="4FBDC8B2">
            <w:pPr>
              <w:numPr>
                <w:ilvl w:val="0"/>
                <w:numId w:val="20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I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would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not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like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to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be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in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their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place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. (in áit)</w:t>
            </w:r>
          </w:p>
        </w:tc>
        <w:tc>
          <w:tcPr>
            <w:tcW w:w="4647" w:type="dxa"/>
          </w:tcPr>
          <w:p w14:paraId="19E14AEA" w14:textId="207F7F70" w:rsidR="00CC6111" w:rsidRPr="007137D6" w:rsidRDefault="216539C8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>Níor mhaith liom a bheith ina n</w:t>
            </w:r>
            <w:r w:rsidR="00531470" w:rsidRPr="007137D6">
              <w:rPr>
                <w:rFonts w:ascii="Helvetica" w:hAnsi="Helvetica" w:cs="Helvetica"/>
                <w:color w:val="000000" w:themeColor="text1"/>
              </w:rPr>
              <w:noBreakHyphen/>
            </w:r>
            <w:r w:rsidRPr="007137D6">
              <w:rPr>
                <w:rFonts w:ascii="Helvetica" w:hAnsi="Helvetica" w:cs="Helvetica"/>
                <w:color w:val="000000" w:themeColor="text1"/>
              </w:rPr>
              <w:t>áit.</w:t>
            </w:r>
          </w:p>
        </w:tc>
      </w:tr>
      <w:tr w:rsidR="00CC6111" w:rsidRPr="007137D6" w14:paraId="2B5595FB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22FE583" w14:textId="77777777" w:rsidR="00CC6111" w:rsidRPr="007137D6" w:rsidRDefault="1FE96809" w:rsidP="4FBDC8B2">
            <w:pPr>
              <w:numPr>
                <w:ilvl w:val="0"/>
                <w:numId w:val="20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She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’s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always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against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him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. (i gcoinne)</w:t>
            </w:r>
          </w:p>
        </w:tc>
        <w:tc>
          <w:tcPr>
            <w:tcW w:w="4647" w:type="dxa"/>
          </w:tcPr>
          <w:p w14:paraId="3284CA67" w14:textId="2B160B3D" w:rsidR="00CC6111" w:rsidRPr="007137D6" w:rsidRDefault="216539C8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>Bíonn sí de shíor ina choinne.</w:t>
            </w:r>
          </w:p>
        </w:tc>
      </w:tr>
      <w:tr w:rsidR="00CC6111" w:rsidRPr="007137D6" w14:paraId="33622A4E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D677961" w14:textId="77777777" w:rsidR="00CC6111" w:rsidRPr="007137D6" w:rsidRDefault="1FE96809" w:rsidP="4FBDC8B2">
            <w:pPr>
              <w:numPr>
                <w:ilvl w:val="0"/>
                <w:numId w:val="20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He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’s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running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after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her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. (i ndiaidh)</w:t>
            </w:r>
          </w:p>
        </w:tc>
        <w:tc>
          <w:tcPr>
            <w:tcW w:w="4647" w:type="dxa"/>
          </w:tcPr>
          <w:p w14:paraId="55A844BF" w14:textId="3C6F6A42" w:rsidR="00CC6111" w:rsidRPr="007137D6" w:rsidRDefault="708F83ED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>Tá sé ag rith ina diaidh.</w:t>
            </w:r>
          </w:p>
        </w:tc>
      </w:tr>
      <w:tr w:rsidR="00CC6111" w:rsidRPr="007137D6" w14:paraId="089B35D4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7FDC0C9" w14:textId="77777777" w:rsidR="00CC6111" w:rsidRPr="007137D6" w:rsidRDefault="1FE96809" w:rsidP="4FBDC8B2">
            <w:pPr>
              <w:numPr>
                <w:ilvl w:val="0"/>
                <w:numId w:val="20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Is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he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with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them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? (i dteannta)</w:t>
            </w:r>
          </w:p>
        </w:tc>
        <w:tc>
          <w:tcPr>
            <w:tcW w:w="4647" w:type="dxa"/>
          </w:tcPr>
          <w:p w14:paraId="3CD9BFAD" w14:textId="32A6AEE5" w:rsidR="00CC6111" w:rsidRPr="007137D6" w:rsidRDefault="708F83ED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 xml:space="preserve">An bhfuil </w:t>
            </w:r>
            <w:r w:rsidR="4A963E73" w:rsidRPr="007137D6">
              <w:rPr>
                <w:rFonts w:ascii="Helvetica" w:hAnsi="Helvetica" w:cs="Helvetica"/>
                <w:color w:val="000000" w:themeColor="text1"/>
              </w:rPr>
              <w:t>sé ina dteannta</w:t>
            </w:r>
            <w:r w:rsidR="05B50D52" w:rsidRPr="007137D6">
              <w:rPr>
                <w:rFonts w:ascii="Helvetica" w:hAnsi="Helvetica" w:cs="Helvetica"/>
                <w:color w:val="000000" w:themeColor="text1"/>
              </w:rPr>
              <w:t>?</w:t>
            </w:r>
          </w:p>
        </w:tc>
      </w:tr>
      <w:tr w:rsidR="00CC6111" w:rsidRPr="007137D6" w14:paraId="6C214CE2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56CC1A9" w14:textId="77777777" w:rsidR="00CC6111" w:rsidRPr="007137D6" w:rsidRDefault="1FE96809" w:rsidP="4FBDC8B2">
            <w:pPr>
              <w:numPr>
                <w:ilvl w:val="0"/>
                <w:numId w:val="20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Vera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is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playing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against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her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. (in éadan)</w:t>
            </w:r>
          </w:p>
        </w:tc>
        <w:tc>
          <w:tcPr>
            <w:tcW w:w="4647" w:type="dxa"/>
          </w:tcPr>
          <w:p w14:paraId="784E3A58" w14:textId="628B618E" w:rsidR="00CC6111" w:rsidRPr="007137D6" w:rsidRDefault="4A963E73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 xml:space="preserve">Tá </w:t>
            </w:r>
            <w:proofErr w:type="spellStart"/>
            <w:r w:rsidRPr="007137D6">
              <w:rPr>
                <w:rFonts w:ascii="Helvetica" w:hAnsi="Helvetica" w:cs="Helvetica"/>
                <w:color w:val="000000" w:themeColor="text1"/>
              </w:rPr>
              <w:t>Vera</w:t>
            </w:r>
            <w:proofErr w:type="spellEnd"/>
            <w:r w:rsidRPr="007137D6">
              <w:rPr>
                <w:rFonts w:ascii="Helvetica" w:hAnsi="Helvetica" w:cs="Helvetica"/>
                <w:color w:val="000000" w:themeColor="text1"/>
              </w:rPr>
              <w:t xml:space="preserve"> ag imirt ina héadan.</w:t>
            </w:r>
          </w:p>
        </w:tc>
      </w:tr>
      <w:tr w:rsidR="00CC6111" w:rsidRPr="007137D6" w14:paraId="3CFA671C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48F7150" w14:textId="225A56DD" w:rsidR="00CC6111" w:rsidRPr="007137D6" w:rsidRDefault="1FE96809" w:rsidP="4FBDC8B2">
            <w:pPr>
              <w:numPr>
                <w:ilvl w:val="0"/>
                <w:numId w:val="20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She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approached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me</w:t>
            </w:r>
            <w:proofErr w:type="spellEnd"/>
            <w:r w:rsidR="48BD798A"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.</w:t>
            </w:r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(i dtreo)</w:t>
            </w:r>
          </w:p>
        </w:tc>
        <w:tc>
          <w:tcPr>
            <w:tcW w:w="4647" w:type="dxa"/>
          </w:tcPr>
          <w:p w14:paraId="1DFAE39B" w14:textId="5648A0E3" w:rsidR="00CC6111" w:rsidRPr="007137D6" w:rsidRDefault="4A963E73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>Tháinig sí i mo threo.</w:t>
            </w:r>
          </w:p>
        </w:tc>
      </w:tr>
    </w:tbl>
    <w:p w14:paraId="69D2D727" w14:textId="77777777" w:rsidR="001501CE" w:rsidRPr="007137D6" w:rsidRDefault="001501CE" w:rsidP="4FBDC8B2">
      <w:pPr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color w:val="033841" w:themeColor="text2" w:themeShade="80"/>
          <w:lang w:eastAsia="en-US"/>
        </w:rPr>
        <w:br w:type="page"/>
      </w:r>
    </w:p>
    <w:p w14:paraId="077B82E1" w14:textId="77777777" w:rsidR="00CC6111" w:rsidRPr="007137D6" w:rsidRDefault="00CC6111" w:rsidP="4FBDC8B2">
      <w:pPr>
        <w:spacing w:before="0" w:after="160" w:line="276" w:lineRule="auto"/>
        <w:ind w:left="927" w:firstLine="207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p w14:paraId="0C53E64E" w14:textId="0E61FD7C" w:rsidR="00CC6111" w:rsidRPr="007137D6" w:rsidRDefault="1FE96809" w:rsidP="58B6F459">
      <w:pPr>
        <w:pStyle w:val="Altanliosta"/>
        <w:numPr>
          <w:ilvl w:val="0"/>
          <w:numId w:val="3"/>
        </w:num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7137D6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I mo </w:t>
      </w:r>
      <w:proofErr w:type="spellStart"/>
      <w:r w:rsidRPr="007137D6">
        <w:rPr>
          <w:rFonts w:ascii="Helvetica" w:hAnsi="Helvetica" w:cs="Helvetica"/>
          <w:b/>
          <w:bCs/>
          <w:color w:val="033841" w:themeColor="text2" w:themeShade="80"/>
          <w:lang w:val="ga-IE"/>
        </w:rPr>
        <w:t>leith</w:t>
      </w:r>
      <w:r w:rsidRPr="007137D6">
        <w:rPr>
          <w:rFonts w:ascii="Helvetica" w:hAnsi="Helvetica" w:cs="Helvetica"/>
          <w:b/>
          <w:bCs/>
          <w:color w:val="033841" w:themeColor="text2" w:themeShade="80"/>
          <w:u w:val="single"/>
          <w:lang w:val="ga-IE"/>
        </w:rPr>
        <w:t>se</w:t>
      </w:r>
      <w:proofErr w:type="spellEnd"/>
      <w:r w:rsidRPr="007137D6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(an iarmhír threise)</w:t>
      </w:r>
    </w:p>
    <w:p w14:paraId="021A74AB" w14:textId="4130289B" w:rsidR="00CC6111" w:rsidRPr="007137D6" w:rsidRDefault="4DA45189" w:rsidP="58B6F459">
      <w:pPr>
        <w:pStyle w:val="Altanliosta"/>
        <w:numPr>
          <w:ilvl w:val="0"/>
          <w:numId w:val="1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000000" w:themeColor="text1"/>
          <w:lang w:val="ga-IE"/>
        </w:rPr>
        <w:t>Sa Bhéarla</w:t>
      </w:r>
      <w:r w:rsidR="05B50D52" w:rsidRPr="007137D6">
        <w:rPr>
          <w:rFonts w:ascii="Helvetica" w:hAnsi="Helvetica" w:cs="Helvetica"/>
          <w:color w:val="000000" w:themeColor="text1"/>
          <w:lang w:val="ga-IE"/>
        </w:rPr>
        <w:t>,</w:t>
      </w:r>
      <w:r w:rsidRPr="007137D6">
        <w:rPr>
          <w:rFonts w:ascii="Helvetica" w:hAnsi="Helvetica" w:cs="Helvetica"/>
          <w:color w:val="000000" w:themeColor="text1"/>
          <w:lang w:val="ga-IE"/>
        </w:rPr>
        <w:t xml:space="preserve"> úsáidtear</w:t>
      </w:r>
      <w:r w:rsidR="60A20C3F" w:rsidRPr="007137D6">
        <w:rPr>
          <w:rFonts w:ascii="Helvetica" w:hAnsi="Helvetica" w:cs="Helvetica"/>
          <w:color w:val="000000" w:themeColor="text1"/>
          <w:lang w:val="ga-IE"/>
        </w:rPr>
        <w:t xml:space="preserve"> an glór nó</w:t>
      </w:r>
      <w:r w:rsidRPr="007137D6">
        <w:rPr>
          <w:rFonts w:ascii="Helvetica" w:hAnsi="Helvetica" w:cs="Helvetica"/>
          <w:color w:val="000000" w:themeColor="text1"/>
          <w:lang w:val="ga-IE"/>
        </w:rPr>
        <w:t xml:space="preserve"> tuin na cainte le béim a chur ar an fhocal </w:t>
      </w:r>
      <w:r w:rsidRPr="007137D6">
        <w:rPr>
          <w:rFonts w:ascii="Helvetica" w:hAnsi="Helvetica" w:cs="Helvetica"/>
          <w:b/>
          <w:bCs/>
          <w:i/>
          <w:iCs/>
          <w:color w:val="000000" w:themeColor="text1"/>
          <w:lang w:val="ga-IE"/>
        </w:rPr>
        <w:t>I</w:t>
      </w:r>
      <w:r w:rsidR="05B50D52" w:rsidRPr="007137D6">
        <w:rPr>
          <w:rFonts w:ascii="Helvetica" w:hAnsi="Helvetica" w:cs="Helvetica"/>
          <w:color w:val="000000" w:themeColor="text1"/>
          <w:lang w:val="ga-IE"/>
        </w:rPr>
        <w:t>. Sa</w:t>
      </w:r>
      <w:r w:rsidRPr="007137D6">
        <w:rPr>
          <w:rFonts w:ascii="Helvetica" w:hAnsi="Helvetica" w:cs="Helvetica"/>
          <w:color w:val="000000" w:themeColor="text1"/>
          <w:lang w:val="ga-IE"/>
        </w:rPr>
        <w:t xml:space="preserve"> Ghaeilge</w:t>
      </w:r>
      <w:r w:rsidR="05B50D52" w:rsidRPr="007137D6">
        <w:rPr>
          <w:rFonts w:ascii="Helvetica" w:hAnsi="Helvetica" w:cs="Helvetica"/>
          <w:color w:val="000000" w:themeColor="text1"/>
          <w:lang w:val="ga-IE"/>
        </w:rPr>
        <w:t>, áfach,</w:t>
      </w:r>
      <w:r w:rsidRPr="007137D6">
        <w:rPr>
          <w:rFonts w:ascii="Helvetica" w:hAnsi="Helvetica" w:cs="Helvetica"/>
          <w:color w:val="000000" w:themeColor="text1"/>
          <w:lang w:val="ga-IE"/>
        </w:rPr>
        <w:t xml:space="preserve"> c</w:t>
      </w:r>
      <w:r w:rsidR="2A9E0C4D" w:rsidRPr="007137D6">
        <w:rPr>
          <w:rFonts w:ascii="Helvetica" w:hAnsi="Helvetica" w:cs="Helvetica"/>
          <w:color w:val="000000" w:themeColor="text1"/>
          <w:lang w:val="ga-IE"/>
        </w:rPr>
        <w:t>uireann</w:t>
      </w:r>
      <w:r w:rsidRPr="007137D6">
        <w:rPr>
          <w:rFonts w:ascii="Helvetica" w:hAnsi="Helvetica" w:cs="Helvetica"/>
          <w:color w:val="000000" w:themeColor="text1"/>
          <w:lang w:val="ga-IE"/>
        </w:rPr>
        <w:t xml:space="preserve"> muid eireaball beag</w:t>
      </w:r>
      <w:r w:rsidR="60367F59" w:rsidRPr="007137D6">
        <w:rPr>
          <w:rFonts w:ascii="Helvetica" w:hAnsi="Helvetica" w:cs="Helvetica"/>
          <w:color w:val="000000" w:themeColor="text1"/>
          <w:lang w:val="ga-IE"/>
        </w:rPr>
        <w:t xml:space="preserve"> –</w:t>
      </w:r>
      <w:r w:rsidRPr="007137D6">
        <w:rPr>
          <w:rFonts w:ascii="Helvetica" w:hAnsi="Helvetica" w:cs="Helvetica"/>
          <w:color w:val="000000" w:themeColor="text1"/>
          <w:lang w:val="ga-IE"/>
        </w:rPr>
        <w:t xml:space="preserve"> an iarmhír threise</w:t>
      </w:r>
      <w:r w:rsidR="03D0F133" w:rsidRPr="007137D6">
        <w:rPr>
          <w:rFonts w:ascii="Helvetica" w:hAnsi="Helvetica" w:cs="Helvetica"/>
          <w:color w:val="000000" w:themeColor="text1"/>
          <w:lang w:val="ga-IE"/>
        </w:rPr>
        <w:t xml:space="preserve"> –</w:t>
      </w:r>
      <w:r w:rsidR="60A20C3F" w:rsidRPr="007137D6">
        <w:rPr>
          <w:rFonts w:ascii="Helvetica" w:hAnsi="Helvetica" w:cs="Helvetica"/>
          <w:color w:val="000000" w:themeColor="text1"/>
          <w:lang w:val="ga-IE"/>
        </w:rPr>
        <w:t xml:space="preserve"> </w:t>
      </w:r>
      <w:r w:rsidRPr="007137D6">
        <w:rPr>
          <w:rFonts w:ascii="Helvetica" w:hAnsi="Helvetica" w:cs="Helvetica"/>
          <w:color w:val="000000" w:themeColor="text1"/>
          <w:lang w:val="ga-IE"/>
        </w:rPr>
        <w:t>leis an fhocal</w:t>
      </w:r>
      <w:r w:rsidR="03D0F133" w:rsidRPr="007137D6">
        <w:rPr>
          <w:rFonts w:ascii="Helvetica" w:hAnsi="Helvetica" w:cs="Helvetica"/>
          <w:color w:val="000000" w:themeColor="text1"/>
          <w:lang w:val="ga-IE"/>
        </w:rPr>
        <w:t>, mar shampla</w:t>
      </w:r>
      <w:r w:rsidRPr="007137D6">
        <w:rPr>
          <w:rFonts w:ascii="Helvetica" w:hAnsi="Helvetica" w:cs="Helvetica"/>
          <w:color w:val="000000" w:themeColor="text1"/>
          <w:lang w:val="ga-IE"/>
        </w:rPr>
        <w:t xml:space="preserve"> </w:t>
      </w:r>
      <w:r w:rsidR="60A20C3F" w:rsidRPr="007137D6">
        <w:rPr>
          <w:rFonts w:ascii="Helvetica" w:hAnsi="Helvetica" w:cs="Helvetica"/>
          <w:color w:val="000000" w:themeColor="text1"/>
          <w:lang w:val="ga-IE"/>
        </w:rPr>
        <w:t>‘</w:t>
      </w:r>
      <w:r w:rsidR="46F203A5" w:rsidRPr="007137D6">
        <w:rPr>
          <w:rFonts w:ascii="Helvetica" w:hAnsi="Helvetica" w:cs="Helvetica"/>
          <w:color w:val="000000" w:themeColor="text1"/>
          <w:lang w:val="ga-IE"/>
        </w:rPr>
        <w:t xml:space="preserve">Cuireadh bréag i mo </w:t>
      </w:r>
      <w:proofErr w:type="spellStart"/>
      <w:r w:rsidR="46F203A5" w:rsidRPr="007137D6">
        <w:rPr>
          <w:rFonts w:ascii="Helvetica" w:hAnsi="Helvetica" w:cs="Helvetica"/>
          <w:color w:val="000000" w:themeColor="text1"/>
          <w:lang w:val="ga-IE"/>
        </w:rPr>
        <w:t>leith</w:t>
      </w:r>
      <w:r w:rsidR="46F203A5" w:rsidRPr="007137D6">
        <w:rPr>
          <w:rFonts w:ascii="Helvetica" w:hAnsi="Helvetica" w:cs="Helvetica"/>
          <w:b/>
          <w:bCs/>
          <w:i/>
          <w:iCs/>
          <w:color w:val="000000" w:themeColor="text1"/>
          <w:lang w:val="ga-IE"/>
        </w:rPr>
        <w:t>se</w:t>
      </w:r>
      <w:proofErr w:type="spellEnd"/>
      <w:r w:rsidR="6BB4FDD3" w:rsidRPr="007137D6">
        <w:rPr>
          <w:rFonts w:ascii="Helvetica" w:hAnsi="Helvetica" w:cs="Helvetica"/>
          <w:color w:val="000000" w:themeColor="text1"/>
          <w:lang w:val="ga-IE"/>
        </w:rPr>
        <w:t>’</w:t>
      </w:r>
      <w:r w:rsidR="007137D6" w:rsidRPr="007137D6">
        <w:rPr>
          <w:rFonts w:ascii="Helvetica" w:hAnsi="Helvetica" w:cs="Helvetica"/>
          <w:color w:val="000000" w:themeColor="text1"/>
          <w:lang w:val="ga-IE"/>
        </w:rPr>
        <w:t xml:space="preserve"> </w:t>
      </w:r>
      <w:r w:rsidR="46F203A5" w:rsidRPr="007137D6">
        <w:rPr>
          <w:rFonts w:ascii="Helvetica" w:hAnsi="Helvetica" w:cs="Helvetica"/>
          <w:b/>
          <w:bCs/>
          <w:i/>
          <w:iCs/>
          <w:color w:val="000000" w:themeColor="text1"/>
          <w:lang w:val="ga-IE"/>
        </w:rPr>
        <w:t>=</w:t>
      </w:r>
      <w:r w:rsidR="46F203A5" w:rsidRPr="007137D6">
        <w:rPr>
          <w:rFonts w:ascii="Helvetica" w:hAnsi="Helvetica" w:cs="Helvetica"/>
          <w:i/>
          <w:iCs/>
          <w:color w:val="000000" w:themeColor="text1"/>
          <w:lang w:val="ga-IE"/>
        </w:rPr>
        <w:t xml:space="preserve"> I</w:t>
      </w:r>
      <w:r w:rsidR="46F203A5" w:rsidRPr="007137D6">
        <w:rPr>
          <w:rFonts w:ascii="Helvetica" w:hAnsi="Helvetica" w:cs="Helvetica"/>
          <w:color w:val="000000" w:themeColor="text1"/>
          <w:lang w:val="ga-IE"/>
        </w:rPr>
        <w:t xml:space="preserve"> </w:t>
      </w:r>
      <w:proofErr w:type="spellStart"/>
      <w:r w:rsidR="46F203A5" w:rsidRPr="007137D6">
        <w:rPr>
          <w:rFonts w:ascii="Helvetica" w:hAnsi="Helvetica" w:cs="Helvetica"/>
          <w:color w:val="000000" w:themeColor="text1"/>
          <w:lang w:val="ga-IE"/>
        </w:rPr>
        <w:t>was</w:t>
      </w:r>
      <w:proofErr w:type="spellEnd"/>
      <w:r w:rsidR="46F203A5" w:rsidRPr="007137D6">
        <w:rPr>
          <w:rFonts w:ascii="Helvetica" w:hAnsi="Helvetica" w:cs="Helvetica"/>
          <w:color w:val="000000" w:themeColor="text1"/>
          <w:lang w:val="ga-IE"/>
        </w:rPr>
        <w:t xml:space="preserve"> </w:t>
      </w:r>
      <w:proofErr w:type="spellStart"/>
      <w:r w:rsidR="46F203A5" w:rsidRPr="007137D6">
        <w:rPr>
          <w:rFonts w:ascii="Helvetica" w:hAnsi="Helvetica" w:cs="Helvetica"/>
          <w:color w:val="000000" w:themeColor="text1"/>
          <w:lang w:val="ga-IE"/>
        </w:rPr>
        <w:t>accused</w:t>
      </w:r>
      <w:proofErr w:type="spellEnd"/>
      <w:r w:rsidR="46F203A5" w:rsidRPr="007137D6">
        <w:rPr>
          <w:rFonts w:ascii="Helvetica" w:hAnsi="Helvetica" w:cs="Helvetica"/>
          <w:color w:val="000000" w:themeColor="text1"/>
          <w:lang w:val="ga-IE"/>
        </w:rPr>
        <w:t xml:space="preserve"> </w:t>
      </w:r>
      <w:proofErr w:type="spellStart"/>
      <w:r w:rsidR="46F203A5" w:rsidRPr="007137D6">
        <w:rPr>
          <w:rFonts w:ascii="Helvetica" w:hAnsi="Helvetica" w:cs="Helvetica"/>
          <w:color w:val="000000" w:themeColor="text1"/>
          <w:lang w:val="ga-IE"/>
        </w:rPr>
        <w:t>of</w:t>
      </w:r>
      <w:proofErr w:type="spellEnd"/>
      <w:r w:rsidR="46F203A5" w:rsidRPr="007137D6">
        <w:rPr>
          <w:rFonts w:ascii="Helvetica" w:hAnsi="Helvetica" w:cs="Helvetica"/>
          <w:color w:val="000000" w:themeColor="text1"/>
          <w:lang w:val="ga-IE"/>
        </w:rPr>
        <w:t xml:space="preserve"> </w:t>
      </w:r>
      <w:proofErr w:type="spellStart"/>
      <w:r w:rsidR="46F203A5" w:rsidRPr="007137D6">
        <w:rPr>
          <w:rFonts w:ascii="Helvetica" w:hAnsi="Helvetica" w:cs="Helvetica"/>
          <w:color w:val="000000" w:themeColor="text1"/>
          <w:lang w:val="ga-IE"/>
        </w:rPr>
        <w:t>lying</w:t>
      </w:r>
      <w:proofErr w:type="spellEnd"/>
      <w:r w:rsidR="46F203A5" w:rsidRPr="007137D6">
        <w:rPr>
          <w:rFonts w:ascii="Helvetica" w:hAnsi="Helvetica" w:cs="Helvetica"/>
          <w:color w:val="000000" w:themeColor="text1"/>
          <w:lang w:val="ga-IE"/>
        </w:rPr>
        <w:t>.</w:t>
      </w:r>
    </w:p>
    <w:p w14:paraId="60AE9E11" w14:textId="7EDA4DCF" w:rsidR="00CC6111" w:rsidRPr="007137D6" w:rsidRDefault="46F203A5" w:rsidP="58B6F459">
      <w:pPr>
        <w:pStyle w:val="Altanliosta"/>
        <w:numPr>
          <w:ilvl w:val="0"/>
          <w:numId w:val="1"/>
        </w:numPr>
        <w:spacing w:line="276" w:lineRule="auto"/>
        <w:jc w:val="both"/>
        <w:outlineLvl w:val="1"/>
        <w:rPr>
          <w:rFonts w:ascii="Helvetica" w:hAnsi="Helvetica" w:cs="Helvetica"/>
          <w:color w:val="262626" w:themeColor="text1" w:themeTint="D9"/>
          <w:lang w:val="ga-IE"/>
        </w:rPr>
      </w:pPr>
      <w:r w:rsidRPr="007137D6">
        <w:rPr>
          <w:rFonts w:ascii="Helvetica" w:hAnsi="Helvetica" w:cs="Helvetica"/>
          <w:color w:val="000000" w:themeColor="text1"/>
          <w:lang w:val="ga-IE"/>
        </w:rPr>
        <w:t>Féach:</w:t>
      </w: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4447"/>
        <w:gridCol w:w="4868"/>
      </w:tblGrid>
      <w:tr w:rsidR="00CC6111" w:rsidRPr="007137D6" w14:paraId="5A64A7DF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7" w:type="dxa"/>
          </w:tcPr>
          <w:p w14:paraId="25F2CABE" w14:textId="2EC91406" w:rsidR="00CC6111" w:rsidRPr="007137D6" w:rsidRDefault="3BD39BBB" w:rsidP="4FBDC8B2">
            <w:pPr>
              <w:spacing w:before="0" w:line="276" w:lineRule="auto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This is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how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r w:rsidRPr="007137D6">
              <w:rPr>
                <w:rFonts w:ascii="Helvetica" w:hAnsi="Helvetica" w:cs="Helvetica"/>
                <w:b w:val="0"/>
                <w:bCs w:val="0"/>
                <w:i/>
                <w:iCs/>
                <w:color w:val="000000" w:themeColor="text1"/>
              </w:rPr>
              <w:t xml:space="preserve">I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understand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the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story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.</w:t>
            </w:r>
            <w:r w:rsidRPr="007137D6">
              <w:rPr>
                <w:rFonts w:ascii="Helvetica" w:hAnsi="Helvetica" w:cs="Helvetica"/>
                <w:b w:val="0"/>
                <w:bCs w:val="0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He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went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off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.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i/>
                <w:iCs/>
                <w:color w:val="000000" w:themeColor="text1"/>
              </w:rPr>
              <w:t>She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didn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’t do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anything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="70B03CD1"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to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him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.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It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was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i/>
                <w:iCs/>
                <w:color w:val="000000" w:themeColor="text1"/>
              </w:rPr>
              <w:t>his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fault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.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i/>
                <w:iCs/>
                <w:color w:val="000000" w:themeColor="text1"/>
              </w:rPr>
              <w:t>He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left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the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door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open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.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i/>
                <w:iCs/>
                <w:color w:val="000000" w:themeColor="text1"/>
              </w:rPr>
              <w:t>Her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bag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was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stolen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and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not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7137D6">
              <w:rPr>
                <w:rFonts w:ascii="Helvetica" w:hAnsi="Helvetica" w:cs="Helvetica"/>
                <w:b w:val="0"/>
                <w:bCs w:val="0"/>
                <w:i/>
                <w:iCs/>
                <w:color w:val="000000" w:themeColor="text1"/>
              </w:rPr>
              <w:t>his</w:t>
            </w:r>
            <w:proofErr w:type="spellEnd"/>
            <w:r w:rsidRPr="007137D6">
              <w:rPr>
                <w:rFonts w:ascii="Helvetica" w:hAnsi="Helvetica" w:cs="Helvetica"/>
                <w:b w:val="0"/>
                <w:bCs w:val="0"/>
                <w:color w:val="000000" w:themeColor="text1"/>
              </w:rPr>
              <w:t>.</w:t>
            </w:r>
          </w:p>
        </w:tc>
        <w:tc>
          <w:tcPr>
            <w:tcW w:w="4868" w:type="dxa"/>
          </w:tcPr>
          <w:p w14:paraId="6E58A952" w14:textId="1052AEC6" w:rsidR="00CC6111" w:rsidRPr="007137D6" w:rsidRDefault="75C3D7BB" w:rsidP="4FBDC8B2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7137D6">
              <w:rPr>
                <w:rFonts w:ascii="Helvetica" w:hAnsi="Helvetica" w:cs="Helvetica"/>
                <w:color w:val="000000" w:themeColor="text1"/>
              </w:rPr>
              <w:t>Is mar seo a thuigimse an scéal</w:t>
            </w:r>
            <w:r w:rsidR="6BB4FDD3" w:rsidRPr="007137D6">
              <w:rPr>
                <w:rFonts w:ascii="Helvetica" w:hAnsi="Helvetica" w:cs="Helvetica"/>
                <w:color w:val="000000" w:themeColor="text1"/>
              </w:rPr>
              <w:t>.</w:t>
            </w:r>
            <w:r w:rsidR="00092DAB" w:rsidRPr="007137D6">
              <w:rPr>
                <w:rFonts w:ascii="Helvetica" w:hAnsi="Helvetica" w:cs="Helvetica"/>
                <w:color w:val="000000" w:themeColor="text1"/>
              </w:rPr>
              <w:t xml:space="preserve"> </w:t>
            </w:r>
            <w:r w:rsidR="6BB4FDD3" w:rsidRPr="007137D6">
              <w:rPr>
                <w:rFonts w:ascii="Helvetica" w:hAnsi="Helvetica" w:cs="Helvetica"/>
                <w:color w:val="000000" w:themeColor="text1"/>
              </w:rPr>
              <w:t>G</w:t>
            </w:r>
            <w:r w:rsidR="00092DAB" w:rsidRPr="007137D6">
              <w:rPr>
                <w:rFonts w:ascii="Helvetica" w:hAnsi="Helvetica" w:cs="Helvetica"/>
                <w:color w:val="000000" w:themeColor="text1"/>
              </w:rPr>
              <w:t xml:space="preserve">hread sé leis. </w:t>
            </w:r>
            <w:r w:rsidR="754E0C19" w:rsidRPr="007137D6">
              <w:rPr>
                <w:rFonts w:ascii="Helvetica" w:hAnsi="Helvetica" w:cs="Helvetica"/>
                <w:color w:val="000000" w:themeColor="text1"/>
              </w:rPr>
              <w:t xml:space="preserve">Ní dhearna sise aon cheo </w:t>
            </w:r>
            <w:r w:rsidRPr="007137D6">
              <w:rPr>
                <w:rFonts w:ascii="Helvetica" w:hAnsi="Helvetica" w:cs="Helvetica"/>
                <w:color w:val="000000" w:themeColor="text1"/>
              </w:rPr>
              <w:t>air</w:t>
            </w:r>
            <w:r w:rsidR="754E0C19" w:rsidRPr="007137D6">
              <w:rPr>
                <w:rFonts w:ascii="Helvetica" w:hAnsi="Helvetica" w:cs="Helvetica"/>
                <w:color w:val="000000" w:themeColor="text1"/>
              </w:rPr>
              <w:t xml:space="preserve">. Airsean a bhí an locht. </w:t>
            </w:r>
            <w:r w:rsidR="235DD9D3" w:rsidRPr="007137D6">
              <w:rPr>
                <w:rFonts w:ascii="Helvetica" w:hAnsi="Helvetica" w:cs="Helvetica"/>
                <w:color w:val="000000" w:themeColor="text1"/>
              </w:rPr>
              <w:t>Eisean a d’fhág an doras oscailte.</w:t>
            </w:r>
            <w:r w:rsidR="5A02648C" w:rsidRPr="007137D6">
              <w:rPr>
                <w:rFonts w:ascii="Helvetica" w:hAnsi="Helvetica" w:cs="Helvetica"/>
                <w:color w:val="000000" w:themeColor="text1"/>
              </w:rPr>
              <w:t xml:space="preserve"> A </w:t>
            </w:r>
            <w:proofErr w:type="spellStart"/>
            <w:r w:rsidR="5A02648C" w:rsidRPr="007137D6">
              <w:rPr>
                <w:rFonts w:ascii="Helvetica" w:hAnsi="Helvetica" w:cs="Helvetica"/>
                <w:color w:val="000000" w:themeColor="text1"/>
              </w:rPr>
              <w:t>málasa</w:t>
            </w:r>
            <w:proofErr w:type="spellEnd"/>
            <w:r w:rsidR="5A02648C" w:rsidRPr="007137D6">
              <w:rPr>
                <w:rFonts w:ascii="Helvetica" w:hAnsi="Helvetica" w:cs="Helvetica"/>
                <w:color w:val="000000" w:themeColor="text1"/>
              </w:rPr>
              <w:t xml:space="preserve"> a goideadh agus ní a </w:t>
            </w:r>
            <w:proofErr w:type="spellStart"/>
            <w:r w:rsidR="5A02648C" w:rsidRPr="007137D6">
              <w:rPr>
                <w:rFonts w:ascii="Helvetica" w:hAnsi="Helvetica" w:cs="Helvetica"/>
                <w:color w:val="000000" w:themeColor="text1"/>
              </w:rPr>
              <w:t>mhálasa</w:t>
            </w:r>
            <w:proofErr w:type="spellEnd"/>
            <w:r w:rsidR="5E190123" w:rsidRPr="007137D6">
              <w:rPr>
                <w:rFonts w:ascii="Helvetica" w:hAnsi="Helvetica" w:cs="Helvetica"/>
                <w:color w:val="000000" w:themeColor="text1"/>
              </w:rPr>
              <w:t>.</w:t>
            </w:r>
          </w:p>
        </w:tc>
      </w:tr>
    </w:tbl>
    <w:p w14:paraId="6F020C56" w14:textId="77777777" w:rsidR="008E1530" w:rsidRPr="007137D6" w:rsidRDefault="008E1530" w:rsidP="4FBDC8B2">
      <w:pPr>
        <w:spacing w:before="0" w:line="360" w:lineRule="auto"/>
        <w:ind w:left="567"/>
        <w:jc w:val="both"/>
        <w:rPr>
          <w:rFonts w:ascii="Helvetica" w:hAnsi="Helvetica" w:cs="Helvetica"/>
          <w:color w:val="262626" w:themeColor="text1" w:themeTint="D9"/>
        </w:rPr>
      </w:pPr>
    </w:p>
    <w:p w14:paraId="46B7B439" w14:textId="161CD12E" w:rsidR="00691021" w:rsidRPr="007137D6" w:rsidRDefault="409C7FB2" w:rsidP="4FBDC8B2">
      <w:pPr>
        <w:pStyle w:val="Ceannteideal2"/>
        <w:numPr>
          <w:ilvl w:val="0"/>
          <w:numId w:val="0"/>
        </w:numPr>
        <w:spacing w:line="276" w:lineRule="auto"/>
        <w:jc w:val="left"/>
        <w:rPr>
          <w:color w:val="0CC0DF" w:themeColor="accent1"/>
          <w:sz w:val="32"/>
          <w:szCs w:val="32"/>
        </w:rPr>
      </w:pPr>
      <w:r w:rsidRPr="007137D6">
        <w:rPr>
          <w:color w:val="0CC0DF" w:themeColor="accent1"/>
          <w:sz w:val="32"/>
          <w:szCs w:val="32"/>
        </w:rPr>
        <w:t>C:</w:t>
      </w:r>
      <w:r w:rsidRPr="007137D6">
        <w:rPr>
          <w:color w:val="0CC0DF" w:themeColor="accent1"/>
          <w:spacing w:val="-2"/>
          <w:sz w:val="32"/>
          <w:szCs w:val="32"/>
        </w:rPr>
        <w:t xml:space="preserve"> </w:t>
      </w:r>
      <w:r w:rsidRPr="007137D6">
        <w:rPr>
          <w:color w:val="0CC0DF" w:themeColor="accent1"/>
          <w:sz w:val="32"/>
          <w:szCs w:val="32"/>
        </w:rPr>
        <w:t>CUMARSÁID</w:t>
      </w:r>
      <w:r w:rsidR="00C10AAE" w:rsidRPr="007137D6">
        <w:rPr>
          <w:color w:val="0CC0DF" w:themeColor="accent1"/>
          <w:sz w:val="32"/>
          <w:szCs w:val="32"/>
        </w:rPr>
        <w:br/>
      </w:r>
    </w:p>
    <w:p w14:paraId="1089BDD6" w14:textId="11F93AB8" w:rsidR="00691021" w:rsidRPr="007137D6" w:rsidRDefault="00D91937" w:rsidP="58B6F459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color w:val="033841" w:themeColor="text2" w:themeShade="80"/>
        </w:rPr>
      </w:pPr>
      <w:r w:rsidRPr="007137D6">
        <w:rPr>
          <w:rFonts w:cs="Helvetica"/>
          <w:color w:val="033841" w:themeColor="text2" w:themeShade="80"/>
        </w:rPr>
        <w:t xml:space="preserve">1. </w:t>
      </w:r>
      <w:r w:rsidR="7BDD740E" w:rsidRPr="007137D6">
        <w:rPr>
          <w:rFonts w:cs="Helvetica"/>
          <w:color w:val="033841" w:themeColor="text2" w:themeShade="80"/>
        </w:rPr>
        <w:t>Aimsigh na frásaí</w:t>
      </w:r>
    </w:p>
    <w:p w14:paraId="794C5C52" w14:textId="3925A908" w:rsidR="001E76C4" w:rsidRPr="007137D6" w:rsidRDefault="0FC3D954" w:rsidP="4FBDC8B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Tá na frásaí a úsáideadh sa mhír (atá sa cholún ar dheis) rud beag níos foirmiúla. Tá réim níos airde ag baint leo.</w:t>
      </w:r>
    </w:p>
    <w:p w14:paraId="45E3790D" w14:textId="77777777" w:rsidR="000214BF" w:rsidRPr="007137D6" w:rsidRDefault="000214BF" w:rsidP="4FBDC8B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4657"/>
        <w:gridCol w:w="4658"/>
      </w:tblGrid>
      <w:tr w:rsidR="00555185" w:rsidRPr="007137D6" w14:paraId="5A873957" w14:textId="77777777" w:rsidTr="58B6F45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29776EA6" w14:textId="3BD004B2" w:rsidR="00555185" w:rsidRPr="007137D6" w:rsidRDefault="2F71AD73" w:rsidP="4FBDC8B2">
            <w:pPr>
              <w:pStyle w:val="Altanliosta"/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7137D6">
              <w:rPr>
                <w:rFonts w:ascii="Helvetica" w:eastAsia="Calibri" w:hAnsi="Helvetica" w:cs="Helvetica"/>
                <w:b w:val="0"/>
                <w:bCs w:val="0"/>
                <w:color w:val="000000" w:themeColor="text1"/>
                <w:lang w:val="ga-IE"/>
              </w:rPr>
              <w:t>Brón orm faoi inné</w:t>
            </w:r>
            <w:r w:rsidR="48BD798A" w:rsidRPr="007137D6">
              <w:rPr>
                <w:rFonts w:ascii="Helvetica" w:eastAsia="Calibri" w:hAnsi="Helvetica" w:cs="Helvetica"/>
                <w:b w:val="0"/>
                <w:bCs w:val="0"/>
                <w:color w:val="000000" w:themeColor="text1"/>
                <w:lang w:val="ga-IE"/>
              </w:rPr>
              <w:t>.</w:t>
            </w:r>
          </w:p>
        </w:tc>
        <w:tc>
          <w:tcPr>
            <w:tcW w:w="4658" w:type="dxa"/>
          </w:tcPr>
          <w:p w14:paraId="65DC9684" w14:textId="6A9199A4" w:rsidR="00555185" w:rsidRPr="007137D6" w:rsidRDefault="52937CA2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Ba mhaith liom leithscéal a ghabháil leat faoin míthuiscint inné.</w:t>
            </w:r>
          </w:p>
        </w:tc>
      </w:tr>
      <w:tr w:rsidR="00555185" w:rsidRPr="007137D6" w14:paraId="489F47B5" w14:textId="77777777" w:rsidTr="58B6F45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10AFB452" w14:textId="77777777" w:rsidR="00555185" w:rsidRPr="007137D6" w:rsidRDefault="2F71AD73" w:rsidP="4FBDC8B2">
            <w:pPr>
              <w:pStyle w:val="Altanliosta"/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7137D6">
              <w:rPr>
                <w:rFonts w:ascii="Helvetica" w:eastAsia="Calibri" w:hAnsi="Helvetica" w:cs="Helvetica"/>
                <w:b w:val="0"/>
                <w:bCs w:val="0"/>
                <w:color w:val="000000" w:themeColor="text1"/>
                <w:lang w:val="ga-IE"/>
              </w:rPr>
              <w:t>Cara léi.</w:t>
            </w:r>
          </w:p>
        </w:tc>
        <w:tc>
          <w:tcPr>
            <w:tcW w:w="4658" w:type="dxa"/>
          </w:tcPr>
          <w:p w14:paraId="3FA56EFA" w14:textId="2D82D462" w:rsidR="00555185" w:rsidRPr="007137D6" w:rsidRDefault="52937CA2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A cara dílis.</w:t>
            </w:r>
          </w:p>
        </w:tc>
      </w:tr>
      <w:tr w:rsidR="00555185" w:rsidRPr="007137D6" w14:paraId="07F507BE" w14:textId="77777777" w:rsidTr="58B6F45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218ED142" w14:textId="77777777" w:rsidR="00555185" w:rsidRPr="007137D6" w:rsidRDefault="2F71AD73" w:rsidP="4FBDC8B2">
            <w:pPr>
              <w:pStyle w:val="Altanliosta"/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7137D6">
              <w:rPr>
                <w:rFonts w:ascii="Helvetica" w:eastAsia="Calibri" w:hAnsi="Helvetica" w:cs="Helvetica"/>
                <w:b w:val="0"/>
                <w:bCs w:val="0"/>
                <w:color w:val="000000" w:themeColor="text1"/>
                <w:lang w:val="ga-IE"/>
              </w:rPr>
              <w:t>Ormsa atá an locht, caithfidh mé a rá.</w:t>
            </w:r>
          </w:p>
        </w:tc>
        <w:tc>
          <w:tcPr>
            <w:tcW w:w="4658" w:type="dxa"/>
          </w:tcPr>
          <w:p w14:paraId="7EFE9708" w14:textId="7CC1DC7D" w:rsidR="00555185" w:rsidRPr="007137D6" w:rsidRDefault="5A05E934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Agus is ormsa atá an locht, le haghaidh an fhírinne a rá.</w:t>
            </w:r>
          </w:p>
        </w:tc>
      </w:tr>
      <w:tr w:rsidR="00555185" w:rsidRPr="007137D6" w14:paraId="264694B2" w14:textId="77777777" w:rsidTr="58B6F45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5E36C4FC" w14:textId="77777777" w:rsidR="00555185" w:rsidRPr="007137D6" w:rsidRDefault="2F71AD73" w:rsidP="4FBDC8B2">
            <w:pPr>
              <w:pStyle w:val="Altanliosta"/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7137D6">
              <w:rPr>
                <w:rFonts w:ascii="Helvetica" w:eastAsia="Calibri" w:hAnsi="Helvetica" w:cs="Helvetica"/>
                <w:b w:val="0"/>
                <w:bCs w:val="0"/>
                <w:color w:val="000000" w:themeColor="text1"/>
                <w:lang w:val="ga-IE"/>
              </w:rPr>
              <w:t>Brón orm faoi sin.</w:t>
            </w:r>
          </w:p>
        </w:tc>
        <w:tc>
          <w:tcPr>
            <w:tcW w:w="4658" w:type="dxa"/>
          </w:tcPr>
          <w:p w14:paraId="762FE3E4" w14:textId="6EC010CD" w:rsidR="00555185" w:rsidRPr="007137D6" w:rsidRDefault="5A05E934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Ní maith liom é sin a chloisteáil.</w:t>
            </w:r>
          </w:p>
        </w:tc>
      </w:tr>
      <w:tr w:rsidR="00555185" w:rsidRPr="007137D6" w14:paraId="0E800271" w14:textId="77777777" w:rsidTr="58B6F45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37A65FC0" w14:textId="77777777" w:rsidR="00555185" w:rsidRPr="007137D6" w:rsidRDefault="2F71AD73" w:rsidP="4FBDC8B2">
            <w:pPr>
              <w:pStyle w:val="Altanliosta"/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7137D6">
              <w:rPr>
                <w:rFonts w:ascii="Helvetica" w:eastAsia="Calibri" w:hAnsi="Helvetica" w:cs="Helvetica"/>
                <w:b w:val="0"/>
                <w:bCs w:val="0"/>
                <w:color w:val="000000" w:themeColor="text1"/>
                <w:lang w:val="ga-IE"/>
              </w:rPr>
              <w:t>Ní hea, ambaiste.</w:t>
            </w:r>
          </w:p>
        </w:tc>
        <w:tc>
          <w:tcPr>
            <w:tcW w:w="4658" w:type="dxa"/>
          </w:tcPr>
          <w:p w14:paraId="04B42870" w14:textId="59517BB6" w:rsidR="00555185" w:rsidRPr="007137D6" w:rsidRDefault="04F61C76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Ar ndóigh, ní hea.</w:t>
            </w:r>
          </w:p>
        </w:tc>
      </w:tr>
    </w:tbl>
    <w:p w14:paraId="0792DC5A" w14:textId="77777777" w:rsidR="00691021" w:rsidRPr="007137D6" w:rsidRDefault="00691021" w:rsidP="4FBDC8B2">
      <w:pPr>
        <w:spacing w:before="0" w:after="160" w:line="360" w:lineRule="auto"/>
        <w:contextualSpacing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03159E16" w14:textId="57DAA967" w:rsidR="00691021" w:rsidRPr="007137D6" w:rsidRDefault="00D91937" w:rsidP="58B6F459">
      <w:pPr>
        <w:spacing w:before="0" w:line="360" w:lineRule="auto"/>
        <w:ind w:left="360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b/>
          <w:bCs/>
          <w:color w:val="033841" w:themeColor="text2" w:themeShade="80"/>
          <w:lang w:eastAsia="en-US"/>
        </w:rPr>
        <w:t xml:space="preserve">2. </w:t>
      </w:r>
      <w:r w:rsidR="5E190123" w:rsidRPr="007137D6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Frásaí chun buíochas agus leithscéal a ghabháil</w:t>
      </w:r>
    </w:p>
    <w:tbl>
      <w:tblPr>
        <w:tblStyle w:val="Tblagreille1adrom-Aiceann1"/>
        <w:tblW w:w="0" w:type="auto"/>
        <w:tblInd w:w="421" w:type="dxa"/>
        <w:tblLook w:val="04A0" w:firstRow="1" w:lastRow="0" w:firstColumn="1" w:lastColumn="0" w:noHBand="0" w:noVBand="1"/>
      </w:tblPr>
      <w:tblGrid>
        <w:gridCol w:w="4697"/>
        <w:gridCol w:w="4618"/>
      </w:tblGrid>
      <w:tr w:rsidR="00691021" w:rsidRPr="007137D6" w14:paraId="76B65353" w14:textId="77777777" w:rsidTr="58B6F4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6F5E6132" w14:textId="77777777" w:rsidR="00691021" w:rsidRPr="007137D6" w:rsidRDefault="5E190123" w:rsidP="4FBDC8B2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Focail agus frásaí foirmiúla chun buíochas a ghabháil:</w:t>
            </w:r>
          </w:p>
        </w:tc>
        <w:tc>
          <w:tcPr>
            <w:tcW w:w="4618" w:type="dxa"/>
          </w:tcPr>
          <w:p w14:paraId="12C3A5A5" w14:textId="77777777" w:rsidR="00691021" w:rsidRPr="007137D6" w:rsidRDefault="5E190123" w:rsidP="4FBDC8B2">
            <w:pPr>
              <w:spacing w:befor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Focail agus frásaí foirmiúla chun leithscéal a ghabháil:</w:t>
            </w:r>
          </w:p>
        </w:tc>
      </w:tr>
      <w:tr w:rsidR="00691021" w:rsidRPr="007137D6" w14:paraId="51E32F78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5AE28366" w14:textId="77777777" w:rsidR="002433E6" w:rsidRPr="007137D6" w:rsidRDefault="3F408388" w:rsidP="4FBDC8B2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Go raibh míle maith agat as ucht …</w:t>
            </w:r>
          </w:p>
          <w:p w14:paraId="3ED7B639" w14:textId="77777777" w:rsidR="002433E6" w:rsidRPr="007137D6" w:rsidRDefault="3F408388" w:rsidP="4FBDC8B2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Mo bhuíochas leat as ....</w:t>
            </w:r>
          </w:p>
          <w:p w14:paraId="74767E33" w14:textId="77777777" w:rsidR="002433E6" w:rsidRPr="007137D6" w:rsidRDefault="3F408388" w:rsidP="4FBDC8B2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Tá mé fíorbhuíoch díot as ...</w:t>
            </w:r>
          </w:p>
          <w:p w14:paraId="34C1A40F" w14:textId="00D44E09" w:rsidR="00691021" w:rsidRPr="007137D6" w:rsidRDefault="3F408388" w:rsidP="4FBDC8B2">
            <w:pPr>
              <w:spacing w:before="0" w:after="160" w:line="276" w:lineRule="auto"/>
              <w:contextualSpacing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Tá mé faoi chomaoin agat as ...</w:t>
            </w:r>
          </w:p>
        </w:tc>
        <w:tc>
          <w:tcPr>
            <w:tcW w:w="4618" w:type="dxa"/>
          </w:tcPr>
          <w:p w14:paraId="03BF9C82" w14:textId="77777777" w:rsidR="00691021" w:rsidRPr="007137D6" w:rsidRDefault="5E190123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Ba mhaith liom leithscéal a ghabháil leat …</w:t>
            </w:r>
          </w:p>
          <w:p w14:paraId="4D6B87EC" w14:textId="75BA96E5" w:rsidR="00790EBC" w:rsidRPr="007137D6" w:rsidRDefault="773AA2E7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Ní mór dom leithscéal a ghabháil leat</w:t>
            </w:r>
            <w:r w:rsidR="3A6CE29F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…</w:t>
            </w:r>
          </w:p>
          <w:p w14:paraId="314A58D4" w14:textId="123BD252" w:rsidR="00790EBC" w:rsidRPr="007137D6" w:rsidRDefault="773AA2E7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Mo mhíle leithscéal faoi sin</w:t>
            </w:r>
            <w:r w:rsidR="3A6CE29F"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.</w:t>
            </w:r>
          </w:p>
          <w:p w14:paraId="400D1B75" w14:textId="0C3E8CAB" w:rsidR="00691021" w:rsidRPr="007137D6" w:rsidRDefault="773AA2E7" w:rsidP="4FBDC8B2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Gabhaim pardún</w:t>
            </w:r>
          </w:p>
        </w:tc>
      </w:tr>
    </w:tbl>
    <w:p w14:paraId="13A0F1E0" w14:textId="77777777" w:rsidR="00691021" w:rsidRPr="007137D6" w:rsidRDefault="00691021" w:rsidP="4FBDC8B2">
      <w:pPr>
        <w:spacing w:before="0" w:after="160" w:line="360" w:lineRule="auto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p w14:paraId="206BEBB4" w14:textId="49DDBDAF" w:rsidR="00691021" w:rsidRPr="007137D6" w:rsidRDefault="00D91937" w:rsidP="58B6F459">
      <w:pPr>
        <w:spacing w:before="0" w:line="360" w:lineRule="auto"/>
        <w:ind w:left="360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b/>
          <w:bCs/>
          <w:color w:val="033841" w:themeColor="text2" w:themeShade="80"/>
          <w:lang w:eastAsia="en-US"/>
        </w:rPr>
        <w:t xml:space="preserve">3. </w:t>
      </w:r>
      <w:r w:rsidR="5E190123" w:rsidRPr="007137D6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Frásaí eile chun ‘is cosúil’ a rá</w:t>
      </w:r>
    </w:p>
    <w:p w14:paraId="52F5C133" w14:textId="20039A01" w:rsidR="00BE6121" w:rsidRPr="007137D6" w:rsidRDefault="5E5D0ED3" w:rsidP="4FBDC8B2">
      <w:pPr>
        <w:spacing w:before="0" w:after="160" w:line="360" w:lineRule="auto"/>
        <w:ind w:left="360"/>
        <w:contextualSpacing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Féach:</w:t>
      </w:r>
    </w:p>
    <w:tbl>
      <w:tblPr>
        <w:tblStyle w:val="Tblagreille1adrom-Aiceann1"/>
        <w:tblW w:w="0" w:type="auto"/>
        <w:tblInd w:w="421" w:type="dxa"/>
        <w:tblLook w:val="04A0" w:firstRow="1" w:lastRow="0" w:firstColumn="1" w:lastColumn="0" w:noHBand="0" w:noVBand="1"/>
      </w:tblPr>
      <w:tblGrid>
        <w:gridCol w:w="9315"/>
      </w:tblGrid>
      <w:tr w:rsidR="00691021" w:rsidRPr="007137D6" w14:paraId="00CB95FB" w14:textId="77777777" w:rsidTr="58B6F4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5" w:type="dxa"/>
          </w:tcPr>
          <w:p w14:paraId="54C0BAD0" w14:textId="77777777" w:rsidR="00691021" w:rsidRPr="007137D6" w:rsidRDefault="5E190123" w:rsidP="4FBDC8B2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Frásaí eile chun ‘is cosúil’ a rá:</w:t>
            </w:r>
          </w:p>
        </w:tc>
      </w:tr>
      <w:tr w:rsidR="00691021" w:rsidRPr="007137D6" w14:paraId="21007A97" w14:textId="77777777" w:rsidTr="58B6F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5" w:type="dxa"/>
          </w:tcPr>
          <w:p w14:paraId="1D457E8D" w14:textId="77777777" w:rsidR="00691021" w:rsidRPr="007137D6" w:rsidRDefault="5E190123" w:rsidP="4FBDC8B2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Is cosúil ..</w:t>
            </w:r>
          </w:p>
          <w:p w14:paraId="0E149BD4" w14:textId="77777777" w:rsidR="00691021" w:rsidRPr="007137D6" w:rsidRDefault="5E190123" w:rsidP="4FBDC8B2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Shílfeá ..</w:t>
            </w:r>
          </w:p>
          <w:p w14:paraId="47AAC043" w14:textId="77777777" w:rsidR="00691021" w:rsidRPr="007137D6" w:rsidRDefault="5E190123" w:rsidP="4FBDC8B2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Tá an chuma ar an scéal go …</w:t>
            </w:r>
          </w:p>
          <w:p w14:paraId="7EF1E58E" w14:textId="222BBB6A" w:rsidR="00691021" w:rsidRPr="007137D6" w:rsidRDefault="5E190123" w:rsidP="4FBDC8B2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7137D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Tá an chosúlacht ar an scéal go …</w:t>
            </w:r>
          </w:p>
        </w:tc>
      </w:tr>
    </w:tbl>
    <w:p w14:paraId="642CF89C" w14:textId="77777777" w:rsidR="0038149B" w:rsidRDefault="0038149B">
      <w:pPr>
        <w:rPr>
          <w:rFonts w:ascii="Helvetica" w:eastAsiaTheme="minorHAnsi" w:hAnsi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>
        <w:rPr>
          <w:color w:val="033841" w:themeColor="text2" w:themeShade="80"/>
        </w:rPr>
        <w:br w:type="page"/>
      </w:r>
    </w:p>
    <w:p w14:paraId="3DE413E1" w14:textId="77777777" w:rsidR="0038149B" w:rsidRDefault="0038149B" w:rsidP="58B6F459">
      <w:pPr>
        <w:pStyle w:val="Ceannteideal2"/>
        <w:numPr>
          <w:ilvl w:val="0"/>
          <w:numId w:val="0"/>
        </w:numPr>
        <w:ind w:left="360"/>
        <w:rPr>
          <w:color w:val="033841" w:themeColor="text2" w:themeShade="80"/>
        </w:rPr>
      </w:pPr>
    </w:p>
    <w:p w14:paraId="7FB352B8" w14:textId="2C4A6A7D" w:rsidR="00691021" w:rsidRPr="007137D6" w:rsidRDefault="00D91937" w:rsidP="58B6F459">
      <w:pPr>
        <w:pStyle w:val="Ceannteideal2"/>
        <w:numPr>
          <w:ilvl w:val="0"/>
          <w:numId w:val="0"/>
        </w:numPr>
        <w:ind w:left="360"/>
        <w:rPr>
          <w:color w:val="033841" w:themeColor="text2" w:themeShade="80"/>
        </w:rPr>
      </w:pPr>
      <w:r w:rsidRPr="007137D6">
        <w:rPr>
          <w:color w:val="033841" w:themeColor="text2" w:themeShade="80"/>
        </w:rPr>
        <w:t xml:space="preserve">4. </w:t>
      </w:r>
      <w:proofErr w:type="spellStart"/>
      <w:r w:rsidR="5E190123" w:rsidRPr="007137D6">
        <w:rPr>
          <w:color w:val="033841" w:themeColor="text2" w:themeShade="80"/>
        </w:rPr>
        <w:t>Rólghníomhaíocht</w:t>
      </w:r>
      <w:proofErr w:type="spellEnd"/>
    </w:p>
    <w:p w14:paraId="3384453F" w14:textId="532196BA" w:rsidR="00691021" w:rsidRPr="007137D6" w:rsidRDefault="73422B06" w:rsidP="4FBDC8B2">
      <w:pPr>
        <w:spacing w:before="0" w:line="276" w:lineRule="auto"/>
        <w:ind w:left="360"/>
        <w:contextualSpacing/>
        <w:jc w:val="both"/>
        <w:outlineLvl w:val="1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Tabhair deis do gach beirt an </w:t>
      </w:r>
      <w:proofErr w:type="spellStart"/>
      <w:r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rólghníom</w:t>
      </w:r>
      <w:r w:rsidR="10C2C0E0"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haíocht</w:t>
      </w:r>
      <w:proofErr w:type="spellEnd"/>
      <w:r w:rsidR="10C2C0E0"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 dhéanamh faoi dhó</w:t>
      </w:r>
      <w:r w:rsidR="201FF3AA"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agus</w:t>
      </w:r>
      <w:r w:rsidR="10C2C0E0"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201FF3AA"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na róil </w:t>
      </w:r>
      <w:r w:rsidR="10C2C0E0"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a</w:t>
      </w:r>
      <w:r w:rsidR="201FF3AA"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mh</w:t>
      </w:r>
      <w:r w:rsidR="10C2C0E0"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alartú. Bí ag siúl timpeall ag éisteacht leo</w:t>
      </w:r>
      <w:r w:rsidR="34E9A1A7"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agus ag cuidiú leo. Iarr ar gach beirt an </w:t>
      </w:r>
      <w:proofErr w:type="spellStart"/>
      <w:r w:rsidR="34E9A1A7"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rólghníomhaíocht</w:t>
      </w:r>
      <w:proofErr w:type="spellEnd"/>
      <w:r w:rsidR="34E9A1A7" w:rsidRPr="007137D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 dhéanamh os comhair an ranga.</w:t>
      </w:r>
    </w:p>
    <w:p w14:paraId="13C8B7B6" w14:textId="77777777" w:rsidR="00A74DA8" w:rsidRPr="007137D6" w:rsidRDefault="00A74DA8" w:rsidP="4FBDC8B2">
      <w:pPr>
        <w:spacing w:before="0" w:line="276" w:lineRule="auto"/>
        <w:ind w:left="360"/>
        <w:contextualSpacing/>
        <w:jc w:val="both"/>
        <w:outlineLvl w:val="1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74615953" w14:textId="13B45A46" w:rsidR="00691021" w:rsidRPr="007137D6" w:rsidRDefault="00DC5BCA" w:rsidP="58B6F459">
      <w:pPr>
        <w:pStyle w:val="Ceannteideal2"/>
        <w:numPr>
          <w:ilvl w:val="0"/>
          <w:numId w:val="0"/>
        </w:numPr>
        <w:ind w:left="360"/>
        <w:rPr>
          <w:rFonts w:cs="Helvetica"/>
          <w:b w:val="0"/>
          <w:bCs w:val="0"/>
          <w:color w:val="033841" w:themeColor="text2" w:themeShade="80"/>
        </w:rPr>
      </w:pPr>
      <w:r w:rsidRPr="007137D6">
        <w:rPr>
          <w:rFonts w:cs="Helvetica"/>
          <w:color w:val="033841" w:themeColor="text2" w:themeShade="80"/>
        </w:rPr>
        <w:t xml:space="preserve">5. </w:t>
      </w:r>
      <w:r w:rsidR="5E190123" w:rsidRPr="007137D6">
        <w:rPr>
          <w:rFonts w:cs="Helvetica"/>
          <w:color w:val="033841" w:themeColor="text2" w:themeShade="80"/>
        </w:rPr>
        <w:t>Scríobh</w:t>
      </w:r>
    </w:p>
    <w:p w14:paraId="55ACC461" w14:textId="065A868D" w:rsidR="00691021" w:rsidRPr="007137D6" w:rsidRDefault="7ABEC1AF" w:rsidP="4FBDC8B2">
      <w:pPr>
        <w:pStyle w:val="Teideal1"/>
        <w:ind w:left="360"/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</w:pPr>
      <w:r w:rsidRPr="007137D6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Iarr orthu an </w:t>
      </w:r>
      <w:proofErr w:type="spellStart"/>
      <w:r w:rsidR="72D2383C" w:rsidRPr="007137D6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>rólghníomhaíocht</w:t>
      </w:r>
      <w:proofErr w:type="spellEnd"/>
      <w:r w:rsidR="72D2383C" w:rsidRPr="007137D6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 </w:t>
      </w:r>
      <w:r w:rsidR="64969B3D" w:rsidRPr="007137D6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atá díreach déanta acu </w:t>
      </w:r>
      <w:r w:rsidR="72D2383C" w:rsidRPr="007137D6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>a scríobh amach ansin.</w:t>
      </w:r>
    </w:p>
    <w:p w14:paraId="7F78CBB3" w14:textId="55B2CA41" w:rsidR="00F1495A" w:rsidRPr="007137D6" w:rsidRDefault="00F1495A" w:rsidP="4FBDC8B2">
      <w:pPr>
        <w:rPr>
          <w:rFonts w:ascii="Arial" w:hAnsi="Arial" w:cs="Arial"/>
          <w:b/>
          <w:bCs/>
          <w:color w:val="FF03C8"/>
          <w:w w:val="115"/>
          <w:sz w:val="36"/>
          <w:szCs w:val="36"/>
        </w:rPr>
      </w:pPr>
      <w:r w:rsidRPr="007137D6">
        <w:rPr>
          <w:rFonts w:ascii="Arial" w:hAnsi="Arial" w:cs="Arial"/>
          <w:color w:val="FF03C8"/>
          <w:sz w:val="36"/>
          <w:szCs w:val="36"/>
        </w:rPr>
        <w:br w:type="page"/>
      </w:r>
    </w:p>
    <w:p w14:paraId="47060032" w14:textId="77777777" w:rsidR="00DE79CB" w:rsidRPr="007137D6" w:rsidRDefault="00DE79CB" w:rsidP="4FBDC8B2">
      <w:pPr>
        <w:pStyle w:val="Teideal1"/>
        <w:rPr>
          <w:rFonts w:ascii="Arial" w:hAnsi="Arial" w:cs="Arial"/>
          <w:color w:val="FF03C8"/>
          <w:w w:val="115"/>
          <w:sz w:val="36"/>
          <w:szCs w:val="36"/>
          <w:u w:val="none"/>
        </w:rPr>
      </w:pPr>
    </w:p>
    <w:p w14:paraId="5FCECA37" w14:textId="46106ED5" w:rsidR="00CA5418" w:rsidRPr="007137D6" w:rsidRDefault="00593D3F" w:rsidP="4FBDC8B2">
      <w:pPr>
        <w:pStyle w:val="Teideal1"/>
        <w:rPr>
          <w:rFonts w:ascii="Arial" w:hAnsi="Arial" w:cs="Arial"/>
          <w:color w:val="FF0099" w:themeColor="accent2"/>
          <w:w w:val="115"/>
          <w:sz w:val="36"/>
          <w:szCs w:val="36"/>
          <w:u w:val="none"/>
        </w:rPr>
      </w:pPr>
      <w:r w:rsidRPr="007137D6">
        <w:rPr>
          <w:rFonts w:cs="Arial"/>
          <w:b w:val="0"/>
          <w:bCs w:val="0"/>
          <w:noProof/>
          <w:color w:val="FF03C8"/>
          <w:u w:val="none"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7A179B54" wp14:editId="2E4CBEA8">
                <wp:simplePos x="0" y="0"/>
                <wp:positionH relativeFrom="page">
                  <wp:posOffset>685800</wp:posOffset>
                </wp:positionH>
                <wp:positionV relativeFrom="paragraph">
                  <wp:posOffset>328930</wp:posOffset>
                </wp:positionV>
                <wp:extent cx="6438900" cy="38100"/>
                <wp:effectExtent l="0" t="0" r="0" b="0"/>
                <wp:wrapTopAndBottom/>
                <wp:docPr id="9515482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E8F419D">
              <v:rect id="Rectangle 15" style="position:absolute;margin-left:54pt;margin-top:25.9pt;width:507pt;height:3pt;z-index:-251621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2034DC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">
                <w10:wrap type="topAndBottom" anchorx="page"/>
              </v:rect>
            </w:pict>
          </mc:Fallback>
        </mc:AlternateContent>
      </w:r>
      <w:r w:rsidR="6CB9879F" w:rsidRPr="007137D6">
        <w:rPr>
          <w:rFonts w:ascii="Arial" w:hAnsi="Arial" w:cs="Arial"/>
          <w:color w:val="FF03C8"/>
          <w:w w:val="115"/>
          <w:sz w:val="36"/>
          <w:szCs w:val="36"/>
          <w:u w:val="none"/>
        </w:rPr>
        <w:t>AN</w:t>
      </w:r>
      <w:r w:rsidR="6CB9879F" w:rsidRPr="007137D6">
        <w:rPr>
          <w:rFonts w:ascii="Arial" w:hAnsi="Arial" w:cs="Arial"/>
          <w:color w:val="FF03C8"/>
          <w:spacing w:val="46"/>
          <w:w w:val="115"/>
          <w:sz w:val="36"/>
          <w:szCs w:val="36"/>
          <w:u w:val="none"/>
        </w:rPr>
        <w:t xml:space="preserve"> </w:t>
      </w:r>
      <w:r w:rsidR="6CB9879F" w:rsidRPr="007137D6">
        <w:rPr>
          <w:rFonts w:ascii="Arial" w:hAnsi="Arial" w:cs="Arial"/>
          <w:color w:val="FF03C8"/>
          <w:w w:val="115"/>
          <w:sz w:val="36"/>
          <w:szCs w:val="36"/>
          <w:u w:val="none"/>
        </w:rPr>
        <w:t>SCRIPT</w:t>
      </w:r>
    </w:p>
    <w:p w14:paraId="2A7BF1A5" w14:textId="0A225855" w:rsidR="00E15D5F" w:rsidRPr="007137D6" w:rsidRDefault="00E15D5F" w:rsidP="4FBDC8B2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00000" w:themeColor="text1"/>
          <w:kern w:val="2"/>
          <w:lang w:eastAsia="en-US"/>
          <w14:ligatures w14:val="standardContextual"/>
        </w:rPr>
      </w:pPr>
    </w:p>
    <w:p w14:paraId="6FF2091A" w14:textId="00CE669F" w:rsidR="00E15D5F" w:rsidRPr="007137D6" w:rsidRDefault="41D5F044" w:rsidP="4FBDC8B2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Intreoir</w:t>
      </w:r>
    </w:p>
    <w:p w14:paraId="2DDCD6ED" w14:textId="49E47A84" w:rsidR="00D20942" w:rsidRPr="007137D6" w:rsidRDefault="7CA48E44" w:rsidP="4FBDC8B2">
      <w:pPr>
        <w:spacing w:before="0" w:line="276" w:lineRule="auto"/>
        <w:jc w:val="both"/>
        <w:rPr>
          <w:rFonts w:ascii="Helvetica" w:hAnsi="Helvetica"/>
          <w:b/>
          <w:bCs/>
          <w:color w:val="262626" w:themeColor="text1" w:themeTint="D9"/>
        </w:rPr>
      </w:pPr>
      <w:r w:rsidRPr="007137D6">
        <w:rPr>
          <w:rFonts w:ascii="Helvetica" w:hAnsi="Helvetica"/>
          <w:b/>
          <w:bCs/>
          <w:color w:val="000000" w:themeColor="text1"/>
        </w:rPr>
        <w:t xml:space="preserve">Fáilte chuig </w:t>
      </w:r>
      <w:proofErr w:type="spellStart"/>
      <w:r w:rsidRPr="007137D6">
        <w:rPr>
          <w:rFonts w:ascii="Helvetica" w:hAnsi="Helvetica"/>
          <w:b/>
          <w:bCs/>
          <w:color w:val="000000" w:themeColor="text1"/>
        </w:rPr>
        <w:t>SnasTV</w:t>
      </w:r>
      <w:proofErr w:type="spellEnd"/>
      <w:r w:rsidRPr="007137D6">
        <w:rPr>
          <w:rFonts w:ascii="Helvetica" w:hAnsi="Helvetica"/>
          <w:b/>
          <w:bCs/>
          <w:color w:val="000000" w:themeColor="text1"/>
        </w:rPr>
        <w:t xml:space="preserve"> Ros na Rún, Sraith 2, Ceacht 12</w:t>
      </w:r>
      <w:r w:rsidR="0345B07E" w:rsidRPr="007137D6">
        <w:rPr>
          <w:rFonts w:ascii="Helvetica" w:hAnsi="Helvetica"/>
          <w:b/>
          <w:bCs/>
          <w:color w:val="000000" w:themeColor="text1"/>
        </w:rPr>
        <w:t>.</w:t>
      </w:r>
      <w:r w:rsidRPr="007137D6">
        <w:rPr>
          <w:rFonts w:ascii="Helvetica" w:hAnsi="Helvetica"/>
          <w:b/>
          <w:bCs/>
          <w:color w:val="000000" w:themeColor="text1"/>
        </w:rPr>
        <w:t xml:space="preserve"> I dtrioblóid leis an bpríomhoide</w:t>
      </w:r>
      <w:r w:rsidR="0345B07E" w:rsidRPr="007137D6">
        <w:rPr>
          <w:rFonts w:ascii="Helvetica" w:hAnsi="Helvetica"/>
          <w:b/>
          <w:bCs/>
          <w:color w:val="000000" w:themeColor="text1"/>
        </w:rPr>
        <w:t xml:space="preserve"> – Ardréim theanga.</w:t>
      </w:r>
    </w:p>
    <w:p w14:paraId="5CFD636F" w14:textId="77777777" w:rsidR="00D20942" w:rsidRPr="007137D6" w:rsidRDefault="00D20942" w:rsidP="4FBDC8B2">
      <w:pPr>
        <w:spacing w:before="0" w:line="276" w:lineRule="auto"/>
        <w:jc w:val="both"/>
        <w:rPr>
          <w:rFonts w:ascii="Helvetica" w:hAnsi="Helvetica"/>
          <w:color w:val="262626" w:themeColor="text1" w:themeTint="D9"/>
        </w:rPr>
      </w:pPr>
    </w:p>
    <w:p w14:paraId="0C2DFDE5" w14:textId="3E5F5A1C" w:rsidR="00D20942" w:rsidRPr="007137D6" w:rsidRDefault="7CA48E44" w:rsidP="58B6F459">
      <w:pPr>
        <w:spacing w:before="0" w:line="276" w:lineRule="auto"/>
        <w:jc w:val="both"/>
        <w:rPr>
          <w:rFonts w:ascii="Helvetica" w:hAnsi="Helvetica"/>
          <w:color w:val="262626" w:themeColor="text1" w:themeTint="D9"/>
        </w:rPr>
      </w:pPr>
      <w:r w:rsidRPr="007137D6">
        <w:rPr>
          <w:rFonts w:ascii="Helvetica" w:hAnsi="Helvetica"/>
          <w:color w:val="000000" w:themeColor="text1"/>
        </w:rPr>
        <w:t xml:space="preserve">Ar tharla os comhair an phríomhoide riamh thú? </w:t>
      </w:r>
      <w:proofErr w:type="spellStart"/>
      <w:r w:rsidRPr="007137D6">
        <w:rPr>
          <w:rFonts w:ascii="Helvetica" w:hAnsi="Helvetica"/>
          <w:i/>
          <w:iCs/>
          <w:color w:val="000000" w:themeColor="text1"/>
        </w:rPr>
        <w:t>Have</w:t>
      </w:r>
      <w:proofErr w:type="spellEnd"/>
      <w:r w:rsidRPr="007137D6">
        <w:rPr>
          <w:rFonts w:ascii="Helvetica" w:hAnsi="Helvetica"/>
          <w:i/>
          <w:iCs/>
          <w:color w:val="000000" w:themeColor="text1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000000" w:themeColor="text1"/>
        </w:rPr>
        <w:t>you</w:t>
      </w:r>
      <w:proofErr w:type="spellEnd"/>
      <w:r w:rsidRPr="007137D6">
        <w:rPr>
          <w:rFonts w:ascii="Helvetica" w:hAnsi="Helvetica"/>
          <w:i/>
          <w:iCs/>
          <w:color w:val="000000" w:themeColor="text1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000000" w:themeColor="text1"/>
        </w:rPr>
        <w:t>ever</w:t>
      </w:r>
      <w:proofErr w:type="spellEnd"/>
      <w:r w:rsidRPr="007137D6">
        <w:rPr>
          <w:rFonts w:ascii="Helvetica" w:hAnsi="Helvetica"/>
          <w:i/>
          <w:iCs/>
          <w:color w:val="000000" w:themeColor="text1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000000" w:themeColor="text1"/>
        </w:rPr>
        <w:t>found</w:t>
      </w:r>
      <w:proofErr w:type="spellEnd"/>
      <w:r w:rsidRPr="007137D6">
        <w:rPr>
          <w:rFonts w:ascii="Helvetica" w:hAnsi="Helvetica"/>
          <w:i/>
          <w:iCs/>
          <w:color w:val="000000" w:themeColor="text1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000000" w:themeColor="text1"/>
        </w:rPr>
        <w:t>yourself</w:t>
      </w:r>
      <w:proofErr w:type="spellEnd"/>
      <w:r w:rsidRPr="007137D6">
        <w:rPr>
          <w:rFonts w:ascii="Helvetica" w:hAnsi="Helvetica"/>
          <w:i/>
          <w:iCs/>
          <w:color w:val="000000" w:themeColor="text1"/>
        </w:rPr>
        <w:t xml:space="preserve"> in </w:t>
      </w:r>
      <w:proofErr w:type="spellStart"/>
      <w:r w:rsidRPr="007137D6">
        <w:rPr>
          <w:rFonts w:ascii="Helvetica" w:hAnsi="Helvetica"/>
          <w:i/>
          <w:iCs/>
          <w:color w:val="000000" w:themeColor="text1"/>
        </w:rPr>
        <w:t>the</w:t>
      </w:r>
      <w:proofErr w:type="spellEnd"/>
      <w:r w:rsidRPr="007137D6">
        <w:rPr>
          <w:rFonts w:ascii="Helvetica" w:hAnsi="Helvetica"/>
          <w:i/>
          <w:iCs/>
          <w:color w:val="000000" w:themeColor="text1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000000" w:themeColor="text1"/>
        </w:rPr>
        <w:t>principal</w:t>
      </w:r>
      <w:proofErr w:type="spellEnd"/>
      <w:r w:rsidRPr="007137D6">
        <w:rPr>
          <w:rFonts w:ascii="Helvetica" w:hAnsi="Helvetica"/>
          <w:i/>
          <w:iCs/>
          <w:color w:val="000000" w:themeColor="text1"/>
        </w:rPr>
        <w:t xml:space="preserve">’s </w:t>
      </w:r>
      <w:proofErr w:type="spellStart"/>
      <w:r w:rsidRPr="007137D6">
        <w:rPr>
          <w:rFonts w:ascii="Helvetica" w:hAnsi="Helvetica"/>
          <w:i/>
          <w:iCs/>
          <w:color w:val="000000" w:themeColor="text1"/>
        </w:rPr>
        <w:t>office</w:t>
      </w:r>
      <w:proofErr w:type="spellEnd"/>
      <w:r w:rsidRPr="007137D6">
        <w:rPr>
          <w:rFonts w:ascii="Helvetica" w:hAnsi="Helvetica"/>
          <w:i/>
          <w:iCs/>
          <w:color w:val="000000" w:themeColor="text1"/>
        </w:rPr>
        <w:t xml:space="preserve">? </w:t>
      </w:r>
      <w:r w:rsidRPr="007137D6">
        <w:rPr>
          <w:rFonts w:ascii="Helvetica" w:hAnsi="Helvetica"/>
          <w:color w:val="000000" w:themeColor="text1"/>
        </w:rPr>
        <w:t>Tá difear ar ndóigh idir an cineál teanga a úsáid</w:t>
      </w:r>
      <w:r w:rsidR="0345B07E" w:rsidRPr="007137D6">
        <w:rPr>
          <w:rFonts w:ascii="Helvetica" w:hAnsi="Helvetica"/>
          <w:color w:val="000000" w:themeColor="text1"/>
        </w:rPr>
        <w:t>eann muid</w:t>
      </w:r>
      <w:r w:rsidRPr="007137D6">
        <w:rPr>
          <w:rFonts w:ascii="Helvetica" w:hAnsi="Helvetica"/>
          <w:color w:val="000000" w:themeColor="text1"/>
        </w:rPr>
        <w:t xml:space="preserve"> leis an phríomhoide agus a úsáid</w:t>
      </w:r>
      <w:r w:rsidR="51032C8A" w:rsidRPr="007137D6">
        <w:rPr>
          <w:rFonts w:ascii="Helvetica" w:hAnsi="Helvetica"/>
          <w:color w:val="000000" w:themeColor="text1"/>
        </w:rPr>
        <w:t xml:space="preserve">eann </w:t>
      </w:r>
      <w:r w:rsidR="00135A28" w:rsidRPr="007137D6">
        <w:rPr>
          <w:rFonts w:ascii="Helvetica" w:hAnsi="Helvetica"/>
          <w:color w:val="000000" w:themeColor="text1"/>
        </w:rPr>
        <w:t>muid</w:t>
      </w:r>
      <w:r w:rsidRPr="007137D6">
        <w:rPr>
          <w:rFonts w:ascii="Helvetica" w:hAnsi="Helvetica"/>
          <w:color w:val="000000" w:themeColor="text1"/>
        </w:rPr>
        <w:t xml:space="preserve"> le cairde nó gaolta linn. Sa cheacht seo, feicfidh tú mír ina bhfuil Réiltín i bponc arís agus cé atá ansin chun lámh chúnta a thabhairt di ach Laoise</w:t>
      </w:r>
      <w:r w:rsidR="0E7C5C20" w:rsidRPr="007137D6">
        <w:rPr>
          <w:rFonts w:ascii="Helvetica" w:hAnsi="Helvetica"/>
          <w:color w:val="000000" w:themeColor="text1"/>
        </w:rPr>
        <w:t>?</w:t>
      </w:r>
    </w:p>
    <w:p w14:paraId="3B713C75" w14:textId="77777777" w:rsidR="00E15D5F" w:rsidRPr="007137D6" w:rsidRDefault="00E15D5F" w:rsidP="4FBDC8B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02291F70" w14:textId="53E67B09" w:rsidR="00E15D5F" w:rsidRPr="007137D6" w:rsidRDefault="41D5F044" w:rsidP="4FBDC8B2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422977FD" w14:textId="5D3CED92" w:rsidR="00CF546C" w:rsidRPr="007137D6" w:rsidRDefault="5EE0A052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Réiltín:</w:t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Ní mhaithfidh mé duit go brách é mura n</w:t>
      </w:r>
      <w:r w:rsidR="00531470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oibríonn sé seo.</w:t>
      </w:r>
    </w:p>
    <w:p w14:paraId="4BED0F75" w14:textId="49A51823" w:rsidR="00CF546C" w:rsidRPr="007137D6" w:rsidRDefault="5EE0A052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Laoise:</w:t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Dún suas thusa.</w:t>
      </w:r>
    </w:p>
    <w:p w14:paraId="6076E095" w14:textId="0572EF28" w:rsidR="00CF546C" w:rsidRPr="007137D6" w:rsidRDefault="5EE0A052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Laoise:</w:t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Go raibh míle maith agat as ucht </w:t>
      </w:r>
      <w:proofErr w:type="spellStart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castáil</w:t>
      </w:r>
      <w:proofErr w:type="spellEnd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linn.</w:t>
      </w:r>
    </w:p>
    <w:p w14:paraId="4B928F3E" w14:textId="2A4291D2" w:rsidR="00CF546C" w:rsidRPr="007137D6" w:rsidRDefault="5EE0A052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Príomhoide:</w:t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Níl mórán ama le spáráil agam, mar sin, céard is féidir liom a dhéanamh daoibh?</w:t>
      </w:r>
    </w:p>
    <w:p w14:paraId="508E1291" w14:textId="254D8156" w:rsidR="00CF546C" w:rsidRPr="007137D6" w:rsidRDefault="5EE0A052" w:rsidP="4FBDC8B2">
      <w:pPr>
        <w:spacing w:before="0" w:line="276" w:lineRule="auto"/>
        <w:ind w:left="1700" w:hanging="1700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Laoise:</w:t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Bhuel, i dtús báire, ba mhaith liom leithscéal a ghabháil leat faoin míthuiscint ar fad inné. Bhí Réiltín trína chéile uilig</w:t>
      </w:r>
      <w:r w:rsidR="0E7C5C20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.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0E7C5C20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N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íor chodail sí an oíche ach ag cuimhneamh ar an drochbhail a chuir sí ar </w:t>
      </w:r>
      <w:proofErr w:type="spellStart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Hannah</w:t>
      </w:r>
      <w:proofErr w:type="spellEnd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. A cara dílis. Agus is ormsa atá an locht, le haghaidh an fhírinne a rá. Cuireadh bréag i mo </w:t>
      </w:r>
      <w:proofErr w:type="spellStart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leithse</w:t>
      </w:r>
      <w:proofErr w:type="spellEnd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nuair a bhí mise níos óige. Cuireadh drochbhail ar m’ainm. Chaill mé mo jab. Agus, goilleann sé sin mé go dtí an lá atá inniu ann.</w:t>
      </w:r>
    </w:p>
    <w:p w14:paraId="756B24BB" w14:textId="296795BD" w:rsidR="00CF546C" w:rsidRPr="007137D6" w:rsidRDefault="5EE0A052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Príomhoide:</w:t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Ní maith liom é sin a chloisteáil.</w:t>
      </w:r>
    </w:p>
    <w:p w14:paraId="2A6D14E4" w14:textId="05E830CE" w:rsidR="00CF546C" w:rsidRPr="007137D6" w:rsidRDefault="5EE0A052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Laoise:</w:t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Agus ní bheadh sé féaráilte go mbeadh Réiltín thíos le mo chuid </w:t>
      </w:r>
      <w:proofErr w:type="spellStart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amaidíse</w:t>
      </w:r>
      <w:proofErr w:type="spellEnd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35C74B84" w14:textId="20D63699" w:rsidR="00CF546C" w:rsidRPr="007137D6" w:rsidRDefault="5EE0A052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Príomhoide:</w:t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Is líomhain an</w:t>
      </w:r>
      <w:r w:rsidR="00531470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dáiríre é bulaíocht.</w:t>
      </w:r>
    </w:p>
    <w:p w14:paraId="39A8D4E1" w14:textId="4E27A4C7" w:rsidR="00CF546C" w:rsidRPr="007137D6" w:rsidRDefault="5EE0A052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Laoise:</w:t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Ceann a bhí go hiomlán mícheart.</w:t>
      </w:r>
    </w:p>
    <w:p w14:paraId="1CFB91FC" w14:textId="37A50AB4" w:rsidR="00CF546C" w:rsidRPr="007137D6" w:rsidRDefault="5EE0A052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Príomhoide:</w:t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Ach, ní mar gheall air sin a cuireadh Réiltín ar fionraí.</w:t>
      </w:r>
    </w:p>
    <w:p w14:paraId="7A1C26A4" w14:textId="4E4DD301" w:rsidR="00CF546C" w:rsidRPr="007137D6" w:rsidRDefault="5EE0A052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Laoise:</w:t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Ní hea?</w:t>
      </w:r>
    </w:p>
    <w:p w14:paraId="25036754" w14:textId="51987A40" w:rsidR="00CF546C" w:rsidRPr="007137D6" w:rsidRDefault="5EE0A052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Príomhoide:</w:t>
      </w:r>
      <w:r w:rsidR="00CF546C" w:rsidRPr="007137D6">
        <w:rPr>
          <w:rFonts w:ascii="Aptos" w:eastAsia="Aptos" w:hAnsi="Aptos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Ar ndóigh, ní hea. Bhris tú na rialacha faoi alcól sa scoil.</w:t>
      </w:r>
    </w:p>
    <w:p w14:paraId="7C0123A2" w14:textId="77777777" w:rsidR="00E15D5F" w:rsidRPr="007137D6" w:rsidRDefault="00E15D5F" w:rsidP="4D8AEBF9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52C10672" w14:textId="77777777" w:rsidR="00E15D5F" w:rsidRPr="007137D6" w:rsidRDefault="41D5F044" w:rsidP="4D8AEBF9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Ar thuig tú?</w:t>
      </w:r>
    </w:p>
    <w:p w14:paraId="62097777" w14:textId="6EF4B887" w:rsidR="00A339E8" w:rsidRPr="007137D6" w:rsidRDefault="06FCEBBF" w:rsidP="4D8AEBF9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/>
          <w:color w:val="262626" w:themeColor="text1" w:themeTint="D9"/>
          <w:lang w:val="ga-IE"/>
        </w:rPr>
      </w:pPr>
      <w:r w:rsidRPr="007137D6">
        <w:rPr>
          <w:rFonts w:ascii="Helvetica" w:hAnsi="Helvetica"/>
          <w:color w:val="262626" w:themeColor="text1" w:themeTint="D9"/>
          <w:lang w:val="ga-IE"/>
        </w:rPr>
        <w:t>Ní mhaithfidh mé duit</w:t>
      </w:r>
      <w:r w:rsidR="061E7DB6" w:rsidRPr="007137D6">
        <w:rPr>
          <w:rFonts w:ascii="Helvetica" w:hAnsi="Helvetica"/>
          <w:color w:val="262626" w:themeColor="text1" w:themeTint="D9"/>
          <w:lang w:val="ga-IE"/>
        </w:rPr>
        <w:t xml:space="preserve">. </w:t>
      </w:r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I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won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’t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forgive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you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.</w:t>
      </w:r>
    </w:p>
    <w:p w14:paraId="20390233" w14:textId="5248BEAC" w:rsidR="00A339E8" w:rsidRPr="007137D6" w:rsidRDefault="06FCEBBF" w:rsidP="4D8AEBF9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/>
          <w:color w:val="262626" w:themeColor="text1" w:themeTint="D9"/>
          <w:lang w:val="ga-IE"/>
        </w:rPr>
      </w:pPr>
      <w:r w:rsidRPr="007137D6">
        <w:rPr>
          <w:rFonts w:ascii="Helvetica" w:hAnsi="Helvetica"/>
          <w:color w:val="262626" w:themeColor="text1" w:themeTint="D9"/>
          <w:lang w:val="ga-IE"/>
        </w:rPr>
        <w:t>Go brách, go deo, choíche arís</w:t>
      </w:r>
      <w:r w:rsidR="7F8A2C35" w:rsidRPr="007137D6">
        <w:rPr>
          <w:rFonts w:ascii="Helvetica" w:hAnsi="Helvetica"/>
          <w:color w:val="262626" w:themeColor="text1" w:themeTint="D9"/>
          <w:lang w:val="ga-IE"/>
        </w:rPr>
        <w:t xml:space="preserve"> –</w:t>
      </w:r>
      <w:r w:rsidRPr="007137D6">
        <w:rPr>
          <w:rFonts w:ascii="Helvetica" w:hAnsi="Helvetica"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never</w:t>
      </w:r>
      <w:proofErr w:type="spellEnd"/>
      <w:r w:rsidRPr="007137D6">
        <w:rPr>
          <w:rFonts w:ascii="Helvetica" w:hAnsi="Helvetica"/>
          <w:color w:val="262626" w:themeColor="text1" w:themeTint="D9"/>
          <w:lang w:val="ga-IE"/>
        </w:rPr>
        <w:t>.</w:t>
      </w:r>
    </w:p>
    <w:p w14:paraId="46161C91" w14:textId="4BC7BD2D" w:rsidR="00A339E8" w:rsidRPr="007137D6" w:rsidRDefault="06FCEBBF" w:rsidP="4D8AEBF9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/>
          <w:color w:val="262626" w:themeColor="text1" w:themeTint="D9"/>
          <w:lang w:val="ga-IE"/>
        </w:rPr>
      </w:pPr>
      <w:r w:rsidRPr="007137D6">
        <w:rPr>
          <w:rFonts w:ascii="Helvetica" w:hAnsi="Helvetica"/>
          <w:color w:val="262626" w:themeColor="text1" w:themeTint="D9"/>
          <w:lang w:val="ga-IE"/>
        </w:rPr>
        <w:t xml:space="preserve">Go raibh míle maith agat as ucht </w:t>
      </w:r>
      <w:proofErr w:type="spellStart"/>
      <w:r w:rsidRPr="007137D6">
        <w:rPr>
          <w:rFonts w:ascii="Helvetica" w:hAnsi="Helvetica"/>
          <w:color w:val="262626" w:themeColor="text1" w:themeTint="D9"/>
          <w:lang w:val="ga-IE"/>
        </w:rPr>
        <w:t>castáil</w:t>
      </w:r>
      <w:proofErr w:type="spellEnd"/>
      <w:r w:rsidRPr="007137D6">
        <w:rPr>
          <w:rFonts w:ascii="Helvetica" w:hAnsi="Helvetica"/>
          <w:color w:val="262626" w:themeColor="text1" w:themeTint="D9"/>
          <w:lang w:val="ga-IE"/>
        </w:rPr>
        <w:t xml:space="preserve"> linn</w:t>
      </w:r>
      <w:r w:rsidR="061E7DB6" w:rsidRPr="007137D6">
        <w:rPr>
          <w:rFonts w:ascii="Helvetica" w:hAnsi="Helvetica"/>
          <w:color w:val="262626" w:themeColor="text1" w:themeTint="D9"/>
          <w:lang w:val="ga-IE"/>
        </w:rPr>
        <w:t xml:space="preserve">. </w:t>
      </w:r>
      <w:proofErr w:type="spellStart"/>
      <w:r w:rsidR="061E7DB6" w:rsidRPr="007137D6">
        <w:rPr>
          <w:rFonts w:ascii="Helvetica" w:hAnsi="Helvetica"/>
          <w:i/>
          <w:iCs/>
          <w:color w:val="262626" w:themeColor="text1" w:themeTint="D9"/>
          <w:lang w:val="ga-IE"/>
        </w:rPr>
        <w:t>T</w:t>
      </w:r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hank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you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so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much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for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meeting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us</w:t>
      </w:r>
      <w:proofErr w:type="spellEnd"/>
      <w:r w:rsidRPr="007137D6">
        <w:rPr>
          <w:rFonts w:ascii="Helvetica" w:hAnsi="Helvetica"/>
          <w:color w:val="262626" w:themeColor="text1" w:themeTint="D9"/>
          <w:lang w:val="ga-IE"/>
        </w:rPr>
        <w:t>. Ó, tá Laoise an</w:t>
      </w:r>
      <w:r w:rsidR="00531470" w:rsidRPr="007137D6">
        <w:rPr>
          <w:rFonts w:ascii="Helvetica" w:hAnsi="Helvetica"/>
          <w:color w:val="262626" w:themeColor="text1" w:themeTint="D9"/>
          <w:lang w:val="ga-IE"/>
        </w:rPr>
        <w:noBreakHyphen/>
      </w:r>
      <w:r w:rsidRPr="007137D6">
        <w:rPr>
          <w:rFonts w:ascii="Helvetica" w:hAnsi="Helvetica"/>
          <w:color w:val="262626" w:themeColor="text1" w:themeTint="D9"/>
          <w:lang w:val="ga-IE"/>
        </w:rPr>
        <w:t>bhéasach ar fad. Tá an gus bainte aisti</w:t>
      </w:r>
      <w:r w:rsidR="0CB7625E" w:rsidRPr="007137D6">
        <w:rPr>
          <w:rFonts w:ascii="Helvetica" w:hAnsi="Helvetica"/>
          <w:color w:val="262626" w:themeColor="text1" w:themeTint="D9"/>
          <w:lang w:val="ga-IE"/>
        </w:rPr>
        <w:t>.</w:t>
      </w:r>
      <w:r w:rsidR="061E7DB6" w:rsidRPr="007137D6">
        <w:rPr>
          <w:rFonts w:ascii="Helvetica" w:hAnsi="Helvetica"/>
          <w:color w:val="262626" w:themeColor="text1" w:themeTint="D9"/>
          <w:lang w:val="ga-IE"/>
        </w:rPr>
        <w:t xml:space="preserve"> </w:t>
      </w:r>
      <w:proofErr w:type="spellStart"/>
      <w:r w:rsidR="0CB7625E" w:rsidRPr="007137D6">
        <w:rPr>
          <w:rFonts w:ascii="Helvetica" w:hAnsi="Helvetica"/>
          <w:i/>
          <w:iCs/>
          <w:color w:val="262626" w:themeColor="text1" w:themeTint="D9"/>
          <w:lang w:val="ga-IE"/>
        </w:rPr>
        <w:t>S</w:t>
      </w:r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he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’s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humble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for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a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change</w:t>
      </w:r>
      <w:proofErr w:type="spellEnd"/>
      <w:r w:rsidRPr="007137D6">
        <w:rPr>
          <w:rFonts w:ascii="Helvetica" w:hAnsi="Helvetica"/>
          <w:color w:val="262626" w:themeColor="text1" w:themeTint="D9"/>
          <w:lang w:val="ga-IE"/>
        </w:rPr>
        <w:t>.</w:t>
      </w:r>
    </w:p>
    <w:p w14:paraId="5952CFCD" w14:textId="48B14861" w:rsidR="00A339E8" w:rsidRPr="007137D6" w:rsidRDefault="06FCEBBF" w:rsidP="4D8AEBF9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/>
          <w:color w:val="262626" w:themeColor="text1" w:themeTint="D9"/>
          <w:lang w:val="ga-IE"/>
        </w:rPr>
      </w:pPr>
      <w:r w:rsidRPr="007137D6">
        <w:rPr>
          <w:rFonts w:ascii="Helvetica" w:hAnsi="Helvetica"/>
          <w:color w:val="262626" w:themeColor="text1" w:themeTint="D9"/>
          <w:lang w:val="ga-IE"/>
        </w:rPr>
        <w:t>Drochbhail a chur ar dhuine</w:t>
      </w:r>
      <w:r w:rsidR="0CB7625E" w:rsidRPr="007137D6">
        <w:rPr>
          <w:rFonts w:ascii="Helvetica" w:hAnsi="Helvetica"/>
          <w:color w:val="262626" w:themeColor="text1" w:themeTint="D9"/>
          <w:lang w:val="ga-IE"/>
        </w:rPr>
        <w:t xml:space="preserve"> –</w:t>
      </w:r>
      <w:r w:rsidR="061E7DB6" w:rsidRPr="007137D6">
        <w:rPr>
          <w:rFonts w:ascii="Helvetica" w:hAnsi="Helvetica"/>
          <w:color w:val="262626" w:themeColor="text1" w:themeTint="D9"/>
          <w:lang w:val="ga-IE"/>
        </w:rPr>
        <w:t xml:space="preserve"> </w:t>
      </w:r>
      <w:proofErr w:type="spellStart"/>
      <w:r w:rsidR="1D7470AD" w:rsidRPr="007137D6">
        <w:rPr>
          <w:rFonts w:ascii="Helvetica" w:hAnsi="Helvetica"/>
          <w:color w:val="262626" w:themeColor="text1" w:themeTint="D9"/>
          <w:lang w:val="ga-IE"/>
        </w:rPr>
        <w:t>t</w:t>
      </w:r>
      <w:r w:rsidR="061E7DB6" w:rsidRPr="007137D6">
        <w:rPr>
          <w:rFonts w:ascii="Helvetica" w:hAnsi="Helvetica"/>
          <w:i/>
          <w:iCs/>
          <w:color w:val="262626" w:themeColor="text1" w:themeTint="D9"/>
          <w:lang w:val="ga-IE"/>
        </w:rPr>
        <w:t>o</w:t>
      </w:r>
      <w:proofErr w:type="spellEnd"/>
      <w:r w:rsidR="061E7DB6" w:rsidRPr="007137D6">
        <w:rPr>
          <w:rFonts w:ascii="Helvetica" w:hAnsi="Helvetica"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abuse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someone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,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to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treat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very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badly</w:t>
      </w:r>
      <w:proofErr w:type="spellEnd"/>
      <w:r w:rsidRPr="007137D6">
        <w:rPr>
          <w:rFonts w:ascii="Helvetica" w:hAnsi="Helvetica"/>
          <w:color w:val="262626" w:themeColor="text1" w:themeTint="D9"/>
          <w:lang w:val="ga-IE"/>
        </w:rPr>
        <w:t>.</w:t>
      </w:r>
    </w:p>
    <w:p w14:paraId="58FABF3E" w14:textId="773DAE9A" w:rsidR="00A339E8" w:rsidRPr="007137D6" w:rsidRDefault="06FCEBBF" w:rsidP="4D8AEBF9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/>
          <w:color w:val="262626" w:themeColor="text1" w:themeTint="D9"/>
          <w:lang w:val="ga-IE"/>
        </w:rPr>
      </w:pPr>
      <w:r w:rsidRPr="007137D6">
        <w:rPr>
          <w:rFonts w:ascii="Helvetica" w:hAnsi="Helvetica"/>
          <w:color w:val="262626" w:themeColor="text1" w:themeTint="D9"/>
          <w:lang w:val="ga-IE"/>
        </w:rPr>
        <w:t xml:space="preserve">Cuireadh bréag i mo </w:t>
      </w:r>
      <w:proofErr w:type="spellStart"/>
      <w:r w:rsidRPr="007137D6">
        <w:rPr>
          <w:rFonts w:ascii="Helvetica" w:hAnsi="Helvetica"/>
          <w:color w:val="262626" w:themeColor="text1" w:themeTint="D9"/>
          <w:lang w:val="ga-IE"/>
        </w:rPr>
        <w:t>leithse</w:t>
      </w:r>
      <w:proofErr w:type="spellEnd"/>
      <w:r w:rsidR="061E7DB6" w:rsidRPr="007137D6">
        <w:rPr>
          <w:rFonts w:ascii="Helvetica" w:hAnsi="Helvetica"/>
          <w:color w:val="262626" w:themeColor="text1" w:themeTint="D9"/>
          <w:lang w:val="ga-IE"/>
        </w:rPr>
        <w:t>.</w:t>
      </w:r>
      <w:r w:rsidRPr="007137D6">
        <w:rPr>
          <w:rFonts w:ascii="Helvetica" w:hAnsi="Helvetica"/>
          <w:color w:val="262626" w:themeColor="text1" w:themeTint="D9"/>
          <w:lang w:val="ga-IE"/>
        </w:rPr>
        <w:t xml:space="preserve"> – </w:t>
      </w:r>
      <w:r w:rsidRPr="007137D6">
        <w:rPr>
          <w:rFonts w:ascii="Helvetica" w:hAnsi="Helvetica"/>
          <w:b/>
          <w:bCs/>
          <w:i/>
          <w:iCs/>
          <w:color w:val="262626" w:themeColor="text1" w:themeTint="D9"/>
          <w:lang w:val="ga-IE"/>
        </w:rPr>
        <w:t>I</w:t>
      </w:r>
      <w:r w:rsidRPr="007137D6">
        <w:rPr>
          <w:rFonts w:ascii="Helvetica" w:hAnsi="Helvetica"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color w:val="262626" w:themeColor="text1" w:themeTint="D9"/>
          <w:lang w:val="ga-IE"/>
        </w:rPr>
        <w:t>was</w:t>
      </w:r>
      <w:proofErr w:type="spellEnd"/>
      <w:r w:rsidRPr="007137D6">
        <w:rPr>
          <w:rFonts w:ascii="Helvetica" w:hAnsi="Helvetica"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color w:val="262626" w:themeColor="text1" w:themeTint="D9"/>
          <w:lang w:val="ga-IE"/>
        </w:rPr>
        <w:t>accused</w:t>
      </w:r>
      <w:proofErr w:type="spellEnd"/>
      <w:r w:rsidRPr="007137D6">
        <w:rPr>
          <w:rFonts w:ascii="Helvetica" w:hAnsi="Helvetica"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color w:val="262626" w:themeColor="text1" w:themeTint="D9"/>
          <w:lang w:val="ga-IE"/>
        </w:rPr>
        <w:t>of</w:t>
      </w:r>
      <w:proofErr w:type="spellEnd"/>
      <w:r w:rsidRPr="007137D6">
        <w:rPr>
          <w:rFonts w:ascii="Helvetica" w:hAnsi="Helvetica"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color w:val="262626" w:themeColor="text1" w:themeTint="D9"/>
          <w:lang w:val="ga-IE"/>
        </w:rPr>
        <w:t>lying</w:t>
      </w:r>
      <w:proofErr w:type="spellEnd"/>
      <w:r w:rsidRPr="007137D6">
        <w:rPr>
          <w:rFonts w:ascii="Helvetica" w:hAnsi="Helvetica"/>
          <w:color w:val="262626" w:themeColor="text1" w:themeTint="D9"/>
          <w:lang w:val="ga-IE"/>
        </w:rPr>
        <w:t>.</w:t>
      </w:r>
    </w:p>
    <w:p w14:paraId="26878A36" w14:textId="543293B1" w:rsidR="00A339E8" w:rsidRPr="007137D6" w:rsidRDefault="061E7DB6" w:rsidP="4D8AEBF9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/>
          <w:color w:val="262626" w:themeColor="text1" w:themeTint="D9"/>
          <w:lang w:val="ga-IE"/>
        </w:rPr>
      </w:pPr>
      <w:r w:rsidRPr="007137D6">
        <w:rPr>
          <w:rFonts w:ascii="Helvetica" w:hAnsi="Helvetica"/>
          <w:color w:val="262626" w:themeColor="text1" w:themeTint="D9"/>
          <w:lang w:val="ga-IE"/>
        </w:rPr>
        <w:t>G</w:t>
      </w:r>
      <w:r w:rsidR="06FCEBBF" w:rsidRPr="007137D6">
        <w:rPr>
          <w:rFonts w:ascii="Helvetica" w:hAnsi="Helvetica"/>
          <w:color w:val="262626" w:themeColor="text1" w:themeTint="D9"/>
          <w:lang w:val="ga-IE"/>
        </w:rPr>
        <w:t xml:space="preserve">oill – </w:t>
      </w:r>
      <w:proofErr w:type="spellStart"/>
      <w:r w:rsidR="06FCEBBF" w:rsidRPr="007137D6">
        <w:rPr>
          <w:rFonts w:ascii="Helvetica" w:hAnsi="Helvetica"/>
          <w:i/>
          <w:iCs/>
          <w:color w:val="262626" w:themeColor="text1" w:themeTint="D9"/>
          <w:lang w:val="ga-IE"/>
        </w:rPr>
        <w:t>hurt</w:t>
      </w:r>
      <w:proofErr w:type="spellEnd"/>
      <w:r w:rsidR="0CB7625E" w:rsidRPr="007137D6">
        <w:rPr>
          <w:rFonts w:ascii="Helvetica" w:hAnsi="Helvetica"/>
          <w:color w:val="262626" w:themeColor="text1" w:themeTint="D9"/>
          <w:lang w:val="ga-IE"/>
        </w:rPr>
        <w:t>.</w:t>
      </w:r>
      <w:r w:rsidR="06FCEBBF" w:rsidRPr="007137D6">
        <w:rPr>
          <w:rFonts w:ascii="Helvetica" w:hAnsi="Helvetica"/>
          <w:color w:val="262626" w:themeColor="text1" w:themeTint="D9"/>
          <w:lang w:val="ga-IE"/>
        </w:rPr>
        <w:t xml:space="preserve"> </w:t>
      </w:r>
      <w:r w:rsidR="0CB7625E" w:rsidRPr="007137D6">
        <w:rPr>
          <w:rFonts w:ascii="Helvetica" w:hAnsi="Helvetica"/>
          <w:color w:val="262626" w:themeColor="text1" w:themeTint="D9"/>
          <w:lang w:val="ga-IE"/>
        </w:rPr>
        <w:t>G</w:t>
      </w:r>
      <w:r w:rsidR="06FCEBBF" w:rsidRPr="007137D6">
        <w:rPr>
          <w:rFonts w:ascii="Helvetica" w:hAnsi="Helvetica"/>
          <w:color w:val="262626" w:themeColor="text1" w:themeTint="D9"/>
          <w:lang w:val="ga-IE"/>
        </w:rPr>
        <w:t>oilleann sé ar Laoise</w:t>
      </w:r>
      <w:r w:rsidR="0CB7625E" w:rsidRPr="007137D6">
        <w:rPr>
          <w:rFonts w:ascii="Helvetica" w:hAnsi="Helvetica"/>
          <w:color w:val="262626" w:themeColor="text1" w:themeTint="D9"/>
          <w:lang w:val="ga-IE"/>
        </w:rPr>
        <w:t xml:space="preserve">. </w:t>
      </w:r>
      <w:proofErr w:type="spellStart"/>
      <w:r w:rsidR="0CB7625E" w:rsidRPr="007137D6">
        <w:rPr>
          <w:rFonts w:ascii="Helvetica" w:hAnsi="Helvetica"/>
          <w:i/>
          <w:iCs/>
          <w:color w:val="262626" w:themeColor="text1" w:themeTint="D9"/>
          <w:lang w:val="ga-IE"/>
        </w:rPr>
        <w:t>I</w:t>
      </w:r>
      <w:r w:rsidR="06FCEBBF" w:rsidRPr="007137D6">
        <w:rPr>
          <w:rFonts w:ascii="Helvetica" w:hAnsi="Helvetica"/>
          <w:i/>
          <w:iCs/>
          <w:color w:val="262626" w:themeColor="text1" w:themeTint="D9"/>
          <w:lang w:val="ga-IE"/>
        </w:rPr>
        <w:t>t</w:t>
      </w:r>
      <w:proofErr w:type="spellEnd"/>
      <w:r w:rsidR="06FCEBBF"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="06FCEBBF" w:rsidRPr="007137D6">
        <w:rPr>
          <w:rFonts w:ascii="Helvetica" w:hAnsi="Helvetica"/>
          <w:i/>
          <w:iCs/>
          <w:color w:val="262626" w:themeColor="text1" w:themeTint="D9"/>
          <w:lang w:val="ga-IE"/>
        </w:rPr>
        <w:t>hurts</w:t>
      </w:r>
      <w:proofErr w:type="spellEnd"/>
      <w:r w:rsidR="06FCEBBF"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="06FCEBBF" w:rsidRPr="007137D6">
        <w:rPr>
          <w:rFonts w:ascii="Helvetica" w:hAnsi="Helvetica"/>
          <w:i/>
          <w:iCs/>
          <w:color w:val="262626" w:themeColor="text1" w:themeTint="D9"/>
          <w:lang w:val="ga-IE"/>
        </w:rPr>
        <w:t>her</w:t>
      </w:r>
      <w:proofErr w:type="spellEnd"/>
      <w:r w:rsidR="06FCEBBF" w:rsidRPr="007137D6">
        <w:rPr>
          <w:rFonts w:ascii="Helvetica" w:hAnsi="Helvetica"/>
          <w:color w:val="262626" w:themeColor="text1" w:themeTint="D9"/>
          <w:lang w:val="ga-IE"/>
        </w:rPr>
        <w:t>.</w:t>
      </w:r>
    </w:p>
    <w:p w14:paraId="38CE078B" w14:textId="3358E111" w:rsidR="00A339E8" w:rsidRPr="007137D6" w:rsidRDefault="06FCEBBF" w:rsidP="4D8AEBF9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/>
          <w:color w:val="262626" w:themeColor="text1" w:themeTint="D9"/>
          <w:lang w:val="ga-IE"/>
        </w:rPr>
      </w:pPr>
      <w:r w:rsidRPr="007137D6">
        <w:rPr>
          <w:rFonts w:ascii="Helvetica" w:hAnsi="Helvetica"/>
          <w:color w:val="262626" w:themeColor="text1" w:themeTint="D9"/>
          <w:lang w:val="ga-IE"/>
        </w:rPr>
        <w:t xml:space="preserve">Agus ní bheadh sé féaráilte go mbeadh Réiltín thíos le mo chuid </w:t>
      </w:r>
      <w:proofErr w:type="spellStart"/>
      <w:r w:rsidRPr="007137D6">
        <w:rPr>
          <w:rFonts w:ascii="Helvetica" w:hAnsi="Helvetica"/>
          <w:color w:val="262626" w:themeColor="text1" w:themeTint="D9"/>
          <w:lang w:val="ga-IE"/>
        </w:rPr>
        <w:t>amaidíse</w:t>
      </w:r>
      <w:proofErr w:type="spellEnd"/>
      <w:r w:rsidRPr="007137D6">
        <w:rPr>
          <w:rFonts w:ascii="Helvetica" w:hAnsi="Helvetica"/>
          <w:color w:val="262626" w:themeColor="text1" w:themeTint="D9"/>
          <w:lang w:val="ga-IE"/>
        </w:rPr>
        <w:t>. Thíos le</w:t>
      </w:r>
      <w:r w:rsidR="04FD1E26" w:rsidRPr="007137D6">
        <w:rPr>
          <w:rFonts w:ascii="Helvetica" w:hAnsi="Helvetica"/>
          <w:color w:val="262626" w:themeColor="text1" w:themeTint="D9"/>
          <w:lang w:val="ga-IE"/>
        </w:rPr>
        <w:t xml:space="preserve">, </w:t>
      </w:r>
      <w:r w:rsidRPr="007137D6">
        <w:rPr>
          <w:rFonts w:ascii="Helvetica" w:hAnsi="Helvetica"/>
          <w:color w:val="262626" w:themeColor="text1" w:themeTint="D9"/>
          <w:lang w:val="ga-IE"/>
        </w:rPr>
        <w:t>le bheith thíos le rud</w:t>
      </w:r>
      <w:r w:rsidR="0A7ED5EC" w:rsidRPr="007137D6">
        <w:rPr>
          <w:rFonts w:ascii="Helvetica" w:hAnsi="Helvetica"/>
          <w:color w:val="262626" w:themeColor="text1" w:themeTint="D9"/>
          <w:lang w:val="ga-IE"/>
        </w:rPr>
        <w:t xml:space="preserve"> –</w:t>
      </w:r>
      <w:r w:rsidRPr="007137D6">
        <w:rPr>
          <w:rFonts w:ascii="Helvetica" w:hAnsi="Helvetica"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to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suffer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the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consequences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of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something</w:t>
      </w:r>
      <w:proofErr w:type="spellEnd"/>
      <w:r w:rsidRPr="007137D6">
        <w:rPr>
          <w:rFonts w:ascii="Helvetica" w:hAnsi="Helvetica"/>
          <w:color w:val="262626" w:themeColor="text1" w:themeTint="D9"/>
          <w:lang w:val="ga-IE"/>
        </w:rPr>
        <w:t>.</w:t>
      </w:r>
    </w:p>
    <w:p w14:paraId="530435BD" w14:textId="73BF1500" w:rsidR="00A339E8" w:rsidRPr="007137D6" w:rsidRDefault="06FCEBBF" w:rsidP="4D8AEBF9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/>
          <w:color w:val="262626" w:themeColor="text1" w:themeTint="D9"/>
          <w:lang w:val="ga-IE"/>
        </w:rPr>
      </w:pPr>
      <w:r w:rsidRPr="007137D6">
        <w:rPr>
          <w:rFonts w:ascii="Helvetica" w:hAnsi="Helvetica"/>
          <w:color w:val="262626" w:themeColor="text1" w:themeTint="D9"/>
          <w:lang w:val="ga-IE"/>
        </w:rPr>
        <w:t>Líomhain</w:t>
      </w:r>
      <w:r w:rsidR="555B864D" w:rsidRPr="007137D6">
        <w:rPr>
          <w:rFonts w:ascii="Helvetica" w:hAnsi="Helvetica"/>
          <w:color w:val="262626" w:themeColor="text1" w:themeTint="D9"/>
          <w:lang w:val="ga-IE"/>
        </w:rPr>
        <w:t xml:space="preserve"> –</w:t>
      </w:r>
      <w:r w:rsidR="354BD345" w:rsidRPr="007137D6">
        <w:rPr>
          <w:rFonts w:ascii="Helvetica" w:hAnsi="Helvetica"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allegation</w:t>
      </w:r>
      <w:proofErr w:type="spellEnd"/>
      <w:r w:rsidR="555B864D" w:rsidRPr="007137D6">
        <w:rPr>
          <w:rFonts w:ascii="Helvetica" w:hAnsi="Helvetica"/>
          <w:color w:val="262626" w:themeColor="text1" w:themeTint="D9"/>
          <w:lang w:val="ga-IE"/>
        </w:rPr>
        <w:t>. B</w:t>
      </w:r>
      <w:r w:rsidRPr="007137D6">
        <w:rPr>
          <w:rFonts w:ascii="Helvetica" w:hAnsi="Helvetica"/>
          <w:color w:val="262626" w:themeColor="text1" w:themeTint="D9"/>
          <w:lang w:val="ga-IE"/>
        </w:rPr>
        <w:t>ulaíocht</w:t>
      </w:r>
      <w:r w:rsidR="555B864D" w:rsidRPr="007137D6">
        <w:rPr>
          <w:rFonts w:ascii="Helvetica" w:hAnsi="Helvetica"/>
          <w:color w:val="262626" w:themeColor="text1" w:themeTint="D9"/>
          <w:lang w:val="ga-IE"/>
        </w:rPr>
        <w:t xml:space="preserve"> –</w:t>
      </w:r>
      <w:r w:rsidRPr="007137D6">
        <w:rPr>
          <w:rFonts w:ascii="Helvetica" w:hAnsi="Helvetica"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bullying</w:t>
      </w:r>
      <w:proofErr w:type="spellEnd"/>
      <w:r w:rsidRPr="007137D6">
        <w:rPr>
          <w:rFonts w:ascii="Helvetica" w:hAnsi="Helvetica"/>
          <w:color w:val="262626" w:themeColor="text1" w:themeTint="D9"/>
          <w:lang w:val="ga-IE"/>
        </w:rPr>
        <w:t>.</w:t>
      </w:r>
    </w:p>
    <w:p w14:paraId="638E701F" w14:textId="77982B55" w:rsidR="00A339E8" w:rsidRPr="007137D6" w:rsidRDefault="06FCEBBF" w:rsidP="4D8AEBF9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/>
          <w:color w:val="262626" w:themeColor="text1" w:themeTint="D9"/>
          <w:lang w:val="ga-IE"/>
        </w:rPr>
      </w:pPr>
      <w:r w:rsidRPr="007137D6">
        <w:rPr>
          <w:rFonts w:ascii="Helvetica" w:hAnsi="Helvetica"/>
          <w:color w:val="262626" w:themeColor="text1" w:themeTint="D9"/>
          <w:lang w:val="ga-IE"/>
        </w:rPr>
        <w:t>Cuireadh Réiltín ar fionraí</w:t>
      </w:r>
      <w:r w:rsidR="04FD1E26" w:rsidRPr="007137D6">
        <w:rPr>
          <w:rFonts w:ascii="Helvetica" w:hAnsi="Helvetica"/>
          <w:color w:val="262626" w:themeColor="text1" w:themeTint="D9"/>
          <w:lang w:val="ga-IE"/>
        </w:rPr>
        <w:t xml:space="preserve">. </w:t>
      </w:r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Réiltín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was</w:t>
      </w:r>
      <w:proofErr w:type="spellEnd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7137D6">
        <w:rPr>
          <w:rFonts w:ascii="Helvetica" w:hAnsi="Helvetica"/>
          <w:i/>
          <w:iCs/>
          <w:color w:val="262626" w:themeColor="text1" w:themeTint="D9"/>
          <w:lang w:val="ga-IE"/>
        </w:rPr>
        <w:t>suspended</w:t>
      </w:r>
      <w:proofErr w:type="spellEnd"/>
      <w:r w:rsidRPr="007137D6">
        <w:rPr>
          <w:rFonts w:ascii="Helvetica" w:hAnsi="Helvetica"/>
          <w:color w:val="262626" w:themeColor="text1" w:themeTint="D9"/>
          <w:lang w:val="ga-IE"/>
        </w:rPr>
        <w:t>. Ó</w:t>
      </w:r>
      <w:r w:rsidR="02356D77" w:rsidRPr="007137D6">
        <w:rPr>
          <w:rFonts w:ascii="Helvetica" w:hAnsi="Helvetica"/>
          <w:color w:val="262626" w:themeColor="text1" w:themeTint="D9"/>
          <w:lang w:val="ga-IE"/>
        </w:rPr>
        <w:t>,</w:t>
      </w:r>
      <w:r w:rsidRPr="007137D6">
        <w:rPr>
          <w:rFonts w:ascii="Helvetica" w:hAnsi="Helvetica"/>
          <w:color w:val="262626" w:themeColor="text1" w:themeTint="D9"/>
          <w:lang w:val="ga-IE"/>
        </w:rPr>
        <w:t xml:space="preserve"> an cailín bocht!</w:t>
      </w:r>
    </w:p>
    <w:p w14:paraId="2B881BB1" w14:textId="306A5A08" w:rsidR="00B34171" w:rsidRPr="007137D6" w:rsidRDefault="00B34171" w:rsidP="4D8AEBF9">
      <w:pPr>
        <w:spacing w:line="276" w:lineRule="auto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7137D6">
        <w:rPr>
          <w:rFonts w:ascii="Helvetica" w:eastAsia="Calibri" w:hAnsi="Helvetica" w:cs="Arial"/>
          <w:lang w:eastAsia="en-US"/>
        </w:rPr>
        <w:br w:type="page"/>
      </w:r>
    </w:p>
    <w:p w14:paraId="7B0CAAD0" w14:textId="77777777" w:rsidR="00F77710" w:rsidRPr="007137D6" w:rsidRDefault="00F77710" w:rsidP="4D8AEBF9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6E9EA69F" w14:textId="0236C606" w:rsidR="00B34171" w:rsidRPr="007137D6" w:rsidRDefault="41D5F044" w:rsidP="4D8AEBF9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Spotsolas ar an gcumarsáid</w:t>
      </w:r>
    </w:p>
    <w:p w14:paraId="629EF3EF" w14:textId="011027F0" w:rsidR="00B34171" w:rsidRPr="007137D6" w:rsidRDefault="2E5CCA77" w:rsidP="4D8AEBF9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Caithfidh muid spotsolas anois ar an ardréim theanga sin a bhí le cloisteáil idir Laoise agus an príomhoide, agus cuirfi</w:t>
      </w:r>
      <w:r w:rsidR="1E12D610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dh muid 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leis na frásaí úsáideacha foirmiúla sin.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Let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’s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look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at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the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formal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language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used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in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the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clip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and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add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to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it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07011329" w14:textId="77777777" w:rsidR="00B34171" w:rsidRPr="007137D6" w:rsidRDefault="00B3417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4F48BE9F" w14:textId="23937748" w:rsidR="00B34171" w:rsidRPr="007137D6" w:rsidRDefault="4EB46C0B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‘</w:t>
      </w:r>
      <w:r w:rsidR="2E5CCA77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Go raibh míle maith agat as ucht </w:t>
      </w:r>
      <w:proofErr w:type="spellStart"/>
      <w:r w:rsidR="2E5CCA77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castáil</w:t>
      </w:r>
      <w:proofErr w:type="spellEnd"/>
      <w:r w:rsidR="2E5CCA77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linn,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’ a</w:t>
      </w:r>
      <w:r w:rsidR="2E5CCA77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dúirt Laoise. D’fhéadfadh sí na frásaí seo a úsáid freisin</w:t>
      </w:r>
      <w:r w:rsidR="10FB365D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:</w:t>
      </w:r>
    </w:p>
    <w:p w14:paraId="1F5CCE8F" w14:textId="77777777" w:rsidR="00B34171" w:rsidRPr="007137D6" w:rsidRDefault="00B3417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466D0E6E" w14:textId="77777777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Mo bhuíochas leat as casadh liom.</w:t>
      </w:r>
    </w:p>
    <w:p w14:paraId="60CF5A91" w14:textId="06D10E2A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Tá mé fíorbhuíoch díot as casadh l</w:t>
      </w:r>
      <w:r w:rsidR="6DA86E44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io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m.</w:t>
      </w:r>
    </w:p>
    <w:p w14:paraId="0DD246E5" w14:textId="6D514187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Tá mé faoi chomaoin agat as casadh liom.</w:t>
      </w:r>
    </w:p>
    <w:p w14:paraId="56F666FA" w14:textId="77777777" w:rsidR="00B34171" w:rsidRPr="007137D6" w:rsidRDefault="00B3417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45D96FF8" w14:textId="614BBA1F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Is léir gur fear gnóthach é an príomhoide agus nach bhfuil mórán ama ná foighne aige le bheith ag casadh le déagóir dána agus a leasmháthair.</w:t>
      </w:r>
    </w:p>
    <w:p w14:paraId="41A94D31" w14:textId="77777777" w:rsidR="00B34171" w:rsidRPr="007137D6" w:rsidRDefault="00B3417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17033150" w14:textId="27DA5078" w:rsidR="00B34171" w:rsidRPr="007137D6" w:rsidRDefault="640D5A85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‘</w:t>
      </w:r>
      <w:r w:rsidR="2E5CCA77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Níl mórán ama le spáráil agam,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’</w:t>
      </w:r>
      <w:r w:rsidR="2E5CCA77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a deir sé.</w:t>
      </w:r>
    </w:p>
    <w:p w14:paraId="70877BBD" w14:textId="625FDEB0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Níl an t</w:t>
      </w:r>
      <w:r w:rsidR="00531470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uafás ama agam.</w:t>
      </w:r>
    </w:p>
    <w:p w14:paraId="18A2EBE9" w14:textId="77777777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Tá brú ama orm.</w:t>
      </w:r>
    </w:p>
    <w:p w14:paraId="3D411300" w14:textId="77777777" w:rsidR="00B34171" w:rsidRPr="007137D6" w:rsidRDefault="00B3417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0482BA2D" w14:textId="77777777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Agus cé go bhfuil deifir air, fiafraíonn sé de Laoise agus Réiltín mar sin féin:</w:t>
      </w:r>
    </w:p>
    <w:p w14:paraId="262CF54A" w14:textId="77777777" w:rsidR="00B34171" w:rsidRPr="007137D6" w:rsidRDefault="00B3417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25CAE06A" w14:textId="2F64BFD2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Céard is féidir liom a dhéanamh daoibh?</w:t>
      </w:r>
      <w:r w:rsidR="32A361CC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–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How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can I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help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you</w:t>
      </w:r>
      <w:proofErr w:type="spellEnd"/>
      <w:r w:rsidR="32A361CC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?</w:t>
      </w:r>
    </w:p>
    <w:p w14:paraId="731015C0" w14:textId="77777777" w:rsidR="00B34171" w:rsidRPr="007137D6" w:rsidRDefault="00B3417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4B1F5F62" w14:textId="77777777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An bhfuil bealach eile agat féin an cheist sin a chur?</w:t>
      </w:r>
    </w:p>
    <w:p w14:paraId="0D9B1D87" w14:textId="77777777" w:rsidR="00B34171" w:rsidRPr="007137D6" w:rsidRDefault="00B3417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12C87F3D" w14:textId="31302EA0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Conas is féidir liom cabhrú libh?</w:t>
      </w:r>
    </w:p>
    <w:p w14:paraId="30C60DAB" w14:textId="77777777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An bhféadfainn cabhrú libh?</w:t>
      </w:r>
    </w:p>
    <w:p w14:paraId="3907300A" w14:textId="77777777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An dtig liom cuidiú libh?</w:t>
      </w:r>
    </w:p>
    <w:p w14:paraId="63CABE15" w14:textId="77777777" w:rsidR="00B34171" w:rsidRPr="007137D6" w:rsidRDefault="00B3417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73EB0C49" w14:textId="26CEEE1F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Ba mhaith le Laoise leithscéal a ghabháil leis an phríomhoide ar son Réiltín agus feictear dúinn go bhfuil sí míchompordach go leor</w:t>
      </w:r>
      <w:r w:rsidR="5C94EEF1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:</w:t>
      </w:r>
    </w:p>
    <w:p w14:paraId="1B433280" w14:textId="77777777" w:rsidR="00B34171" w:rsidRPr="007137D6" w:rsidRDefault="00B3417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7BF51437" w14:textId="79FD85CA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Ba mhaith liom leithscéal a ghabháil leat ...</w:t>
      </w:r>
    </w:p>
    <w:p w14:paraId="46DA0623" w14:textId="286749A4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Is féidir</w:t>
      </w:r>
      <w:r w:rsidR="640D5A85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6DA86E44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‘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Ní mór dom leithscéal a ghabháil leat,</w:t>
      </w:r>
      <w:r w:rsidR="6DA86E44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’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a rá nó</w:t>
      </w:r>
      <w:r w:rsidR="32A361CC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:</w:t>
      </w:r>
    </w:p>
    <w:p w14:paraId="352A3DCA" w14:textId="05E39646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Mo mhíle leithscéal faoi sin</w:t>
      </w:r>
      <w:r w:rsidR="32A361CC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30913664" w14:textId="0708B01C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Gabhaim pardún</w:t>
      </w:r>
      <w:r w:rsidR="32A361CC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4DE06328" w14:textId="77777777" w:rsidR="00B34171" w:rsidRPr="007137D6" w:rsidRDefault="00B3417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3448E4A7" w14:textId="53BD7087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Agus is ormsa atá an locht, a deir sí.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It</w:t>
      </w:r>
      <w:proofErr w:type="spellEnd"/>
      <w:r w:rsidR="0EDF5E3C"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's</w:t>
      </w:r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my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fault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.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Seo cúpla ceann eile:</w:t>
      </w:r>
    </w:p>
    <w:p w14:paraId="6B789C74" w14:textId="77777777" w:rsidR="00B34171" w:rsidRPr="007137D6" w:rsidRDefault="00B3417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0D16FA6A" w14:textId="6F1A8826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Glacaim lánfhreagracht</w:t>
      </w:r>
      <w:r w:rsidR="6BC89C57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45917A1E" w14:textId="60D89565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Tá an milleán ormsa</w:t>
      </w:r>
      <w:r w:rsidR="6BC89C57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7906A0EB" w14:textId="77777777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Is mise is ciontaí …</w:t>
      </w:r>
    </w:p>
    <w:p w14:paraId="0E585747" w14:textId="77777777" w:rsidR="00B34171" w:rsidRPr="007137D6" w:rsidRDefault="00B3417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6E18F4AA" w14:textId="77777777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Ní maith liom é sin a chloisteáil, a deir an príomhoide. Is féidir:</w:t>
      </w:r>
    </w:p>
    <w:p w14:paraId="4E6F0E99" w14:textId="77777777" w:rsidR="00B34171" w:rsidRPr="007137D6" w:rsidRDefault="00B3417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158FF2B4" w14:textId="783446D0" w:rsidR="00B34171" w:rsidRPr="007137D6" w:rsidRDefault="2E5CCA77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Is oth liom é sin a chloisteáil</w:t>
      </w:r>
      <w:r w:rsidR="36E26505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,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a rá freisin.</w:t>
      </w:r>
    </w:p>
    <w:p w14:paraId="54113025" w14:textId="77777777" w:rsidR="00B046F3" w:rsidRDefault="00B046F3" w:rsidP="4D8AEBF9">
      <w:pPr>
        <w:spacing w:before="0" w:line="276" w:lineRule="auto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36CB2C18" w14:textId="2A9FEB43" w:rsidR="00B34171" w:rsidRPr="007137D6" w:rsidRDefault="2E5CCA77" w:rsidP="4D8AEBF9">
      <w:pPr>
        <w:spacing w:before="0" w:line="276" w:lineRule="auto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Tá brón orm é sin a chloisteáil.</w:t>
      </w:r>
    </w:p>
    <w:p w14:paraId="2B094EF6" w14:textId="77777777" w:rsidR="00B34171" w:rsidRPr="007137D6" w:rsidRDefault="00B34171" w:rsidP="4D8AEBF9">
      <w:pPr>
        <w:spacing w:before="0" w:line="276" w:lineRule="auto"/>
        <w:rPr>
          <w:rFonts w:ascii="Helvetica" w:eastAsia="Aptos" w:hAnsi="Helvetica" w:cs="Arial"/>
          <w:kern w:val="2"/>
          <w:lang w:eastAsia="en-US"/>
          <w14:ligatures w14:val="standardContextual"/>
        </w:rPr>
      </w:pPr>
    </w:p>
    <w:p w14:paraId="24C1F0AA" w14:textId="77777777" w:rsidR="00BB3981" w:rsidRPr="007137D6" w:rsidRDefault="41D5F044" w:rsidP="4D8AEBF9">
      <w:pPr>
        <w:spacing w:before="0" w:line="276" w:lineRule="auto"/>
        <w:jc w:val="both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7137D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Ar thug tú faoi deara?</w:t>
      </w:r>
    </w:p>
    <w:p w14:paraId="521EDF6F" w14:textId="3270EE3C" w:rsidR="007730BE" w:rsidRPr="007137D6" w:rsidRDefault="3281596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Ar thug tú faoi deara an dóigh a ndúirt Laoise ‘</w:t>
      </w:r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I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was</w:t>
      </w:r>
      <w:proofErr w:type="spellEnd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accused</w:t>
      </w:r>
      <w:proofErr w:type="spellEnd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of</w:t>
      </w:r>
      <w:proofErr w:type="spellEnd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lying</w:t>
      </w:r>
      <w:proofErr w:type="spellEnd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’? Cuireadh bréag i mo </w:t>
      </w:r>
      <w:proofErr w:type="spellStart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leithse</w:t>
      </w:r>
      <w:proofErr w:type="spellEnd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, a dúirt sí. Breathnóidh muid ar an </w:t>
      </w:r>
      <w:proofErr w:type="spellStart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fhrása</w:t>
      </w:r>
      <w:proofErr w:type="spellEnd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‘i mo </w:t>
      </w:r>
      <w:proofErr w:type="spellStart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leithse</w:t>
      </w:r>
      <w:proofErr w:type="spellEnd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’ le chéile anois.</w:t>
      </w:r>
    </w:p>
    <w:p w14:paraId="056E93B3" w14:textId="77777777" w:rsidR="007730BE" w:rsidRPr="007137D6" w:rsidRDefault="007730BE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7E24DC7E" w14:textId="638B6101" w:rsidR="007730BE" w:rsidRPr="007137D6" w:rsidRDefault="3281596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Tagann an frása sin as ‘i leith’, réamhfhocal comhshuite, a chiallaíonn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about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. 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Nuair a chuirtear rud éigin ‘i do leith’,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you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are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being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accused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of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something</w:t>
      </w:r>
      <w:proofErr w:type="spellEnd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. Ní féidir</w:t>
      </w:r>
      <w:r w:rsidR="6DA86E44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,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áfach</w:t>
      </w:r>
      <w:r w:rsidR="6DA86E44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,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‘i leith’ agus na forainmneacha mé/tú/sé/sí agus mar sin de, a chur le chéile chomh héasca sin. Caithfear an aidiacht shealbhach a úsáid. Is é an struchtúr céanna a bhíonn i gceist le </w:t>
      </w:r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i mo dhiaidh. 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Féach:</w:t>
      </w:r>
    </w:p>
    <w:p w14:paraId="672BBCE4" w14:textId="77777777" w:rsidR="007730BE" w:rsidRPr="007137D6" w:rsidRDefault="007730BE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13FA5F0E" w14:textId="13284F19" w:rsidR="007730BE" w:rsidRPr="007137D6" w:rsidRDefault="085BECC0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 ndiaidh + mé =</w:t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32815961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 mo dhiaidh</w:t>
      </w:r>
    </w:p>
    <w:p w14:paraId="071D68F7" w14:textId="113ED39E" w:rsidR="007730BE" w:rsidRPr="007137D6" w:rsidRDefault="085BECC0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 ndiaidh + tú =</w:t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32815961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 do dhiaidh</w:t>
      </w:r>
    </w:p>
    <w:p w14:paraId="0E508D25" w14:textId="11A379FD" w:rsidR="007730BE" w:rsidRPr="007137D6" w:rsidRDefault="085BECC0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 ndiaidh + sé =</w:t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32815961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ina dhiaidh</w:t>
      </w:r>
    </w:p>
    <w:p w14:paraId="43438DDF" w14:textId="5B5D4DBC" w:rsidR="007730BE" w:rsidRPr="007137D6" w:rsidRDefault="085BECC0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 ndiaidh + sí =</w:t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32815961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ina diaidh</w:t>
      </w:r>
    </w:p>
    <w:p w14:paraId="11A67E27" w14:textId="1A53E441" w:rsidR="007730BE" w:rsidRPr="007137D6" w:rsidRDefault="085BECC0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 ndiaidh + muid =</w:t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32815961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inár ndiaidh</w:t>
      </w:r>
    </w:p>
    <w:p w14:paraId="3B42655A" w14:textId="75E0D31B" w:rsidR="007730BE" w:rsidRPr="007137D6" w:rsidRDefault="085BECC0" w:rsidP="4FBDC8B2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 ndiaidh + sibh =</w:t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32815961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in bhur ndiaidh</w:t>
      </w:r>
    </w:p>
    <w:p w14:paraId="7D36F699" w14:textId="384CBF45" w:rsidR="007730BE" w:rsidRPr="007137D6" w:rsidRDefault="085BECC0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i ndiaidh + siad =</w:t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007730BE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32815961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ina </w:t>
      </w:r>
      <w:bookmarkStart w:id="8" w:name="_Int_4SNVoLJv"/>
      <w:r w:rsidR="32815961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ndiaidh</w:t>
      </w:r>
      <w:bookmarkEnd w:id="8"/>
    </w:p>
    <w:p w14:paraId="409F41AB" w14:textId="77777777" w:rsidR="007730BE" w:rsidRPr="007137D6" w:rsidRDefault="007730BE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38A72127" w14:textId="317031C4" w:rsidR="007730BE" w:rsidRPr="007137D6" w:rsidRDefault="3281596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Tá go leor nathanna cainte deasa ann a bhfuil an struchtúr sin le feiceáil iontu. I m’éadan –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against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me</w:t>
      </w:r>
      <w:proofErr w:type="spellEnd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, ina threo </w:t>
      </w:r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– in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his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direction</w:t>
      </w:r>
      <w:proofErr w:type="spellEnd"/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, ina gcoinne –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against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proofErr w:type="spellStart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them</w:t>
      </w:r>
      <w:proofErr w:type="spellEnd"/>
      <w:r w:rsidRPr="007137D6">
        <w:rPr>
          <w:rFonts w:ascii="Helvetica" w:eastAsia="Aptos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agus mar sin de.</w:t>
      </w:r>
    </w:p>
    <w:p w14:paraId="7EAF9B72" w14:textId="77777777" w:rsidR="007730BE" w:rsidRPr="007137D6" w:rsidRDefault="007730BE" w:rsidP="4D8AEBF9">
      <w:pPr>
        <w:spacing w:before="0" w:line="276" w:lineRule="auto"/>
        <w:jc w:val="both"/>
        <w:rPr>
          <w:rFonts w:ascii="Helvetica" w:eastAsia="Aptos" w:hAnsi="Helvetica" w:cs="Arial"/>
          <w:kern w:val="2"/>
          <w:lang w:eastAsia="en-US"/>
          <w14:ligatures w14:val="standardContextual"/>
        </w:rPr>
      </w:pPr>
    </w:p>
    <w:p w14:paraId="31EB7327" w14:textId="77777777" w:rsidR="007730BE" w:rsidRPr="007137D6" w:rsidRDefault="3281596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Féach ar na cinn seo:</w:t>
      </w:r>
    </w:p>
    <w:p w14:paraId="30AD7A0F" w14:textId="77777777" w:rsidR="007730BE" w:rsidRPr="007137D6" w:rsidRDefault="007730BE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0A305197" w14:textId="77777777" w:rsidR="007730BE" w:rsidRPr="007137D6" w:rsidRDefault="3281596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Chuir sé i mo choinne.</w:t>
      </w:r>
    </w:p>
    <w:p w14:paraId="7AB6D3E9" w14:textId="3831E7FF" w:rsidR="007730BE" w:rsidRPr="007137D6" w:rsidRDefault="3281596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Bhí sí ina theannta.</w:t>
      </w:r>
    </w:p>
    <w:p w14:paraId="57AFAEA5" w14:textId="0E884FB7" w:rsidR="007730BE" w:rsidRPr="007137D6" w:rsidRDefault="32815961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Tá</w:t>
      </w:r>
      <w:r w:rsidR="690A09CA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imid </w:t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ag imirt ina n</w:t>
      </w:r>
      <w:r w:rsidR="00531470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aghaidh.</w:t>
      </w:r>
    </w:p>
    <w:p w14:paraId="09CBDC4B" w14:textId="77777777" w:rsidR="007730BE" w:rsidRPr="007137D6" w:rsidRDefault="007730BE" w:rsidP="4D8AEBF9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5AF1F053" w14:textId="57CA3A73" w:rsidR="00103784" w:rsidRPr="00B046F3" w:rsidRDefault="00B046F3" w:rsidP="00B046F3">
      <w:pPr>
        <w:spacing w:before="0" w:line="276" w:lineRule="auto"/>
        <w:jc w:val="both"/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7137D6">
        <w:rPr>
          <w:rFonts w:cs="Helvetica"/>
          <w:i/>
          <w:iCs/>
          <w:noProof/>
          <w:color w:val="077183" w:themeColor="text2"/>
        </w:rPr>
        <w:drawing>
          <wp:anchor distT="0" distB="0" distL="114300" distR="114300" simplePos="0" relativeHeight="251660297" behindDoc="0" locked="0" layoutInCell="1" allowOverlap="1" wp14:anchorId="523152F4" wp14:editId="72F4591A">
            <wp:simplePos x="0" y="0"/>
            <wp:positionH relativeFrom="margin">
              <wp:posOffset>13335</wp:posOffset>
            </wp:positionH>
            <wp:positionV relativeFrom="paragraph">
              <wp:posOffset>3092662</wp:posOffset>
            </wp:positionV>
            <wp:extent cx="6099175" cy="436245"/>
            <wp:effectExtent l="0" t="0" r="0" b="1905"/>
            <wp:wrapNone/>
            <wp:docPr id="817102733" name="Picture 81710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2815961" w:rsidRPr="007137D6">
        <w:rPr>
          <w:rFonts w:ascii="Helvetica" w:eastAsia="Aptos" w:hAnsi="Helvetica" w:cs="Arial"/>
          <w:color w:val="262626" w:themeColor="text1" w:themeTint="D9"/>
          <w:kern w:val="2"/>
          <w:lang w:eastAsia="en-US"/>
          <w14:ligatures w14:val="standardContextual"/>
        </w:rPr>
        <w:t>Anois, níor mhaith liom a bheith de shíor i do dhiaidh, ach is féidir tuilleadh cleachtaidh a dhéanamh ar ábhar an cheachta seo ar snas.ie.</w:t>
      </w:r>
    </w:p>
    <w:sectPr w:rsidR="00103784" w:rsidRPr="00B046F3" w:rsidSect="00D37AEB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440" w:right="1080" w:bottom="1440" w:left="1080" w:header="144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A9F25" w14:textId="77777777" w:rsidR="00055364" w:rsidRPr="007137D6" w:rsidRDefault="00055364" w:rsidP="008D48F8">
      <w:r w:rsidRPr="007137D6">
        <w:separator/>
      </w:r>
    </w:p>
  </w:endnote>
  <w:endnote w:type="continuationSeparator" w:id="0">
    <w:p w14:paraId="6F339719" w14:textId="77777777" w:rsidR="00055364" w:rsidRPr="007137D6" w:rsidRDefault="00055364" w:rsidP="008D48F8">
      <w:r w:rsidRPr="007137D6">
        <w:continuationSeparator/>
      </w:r>
    </w:p>
  </w:endnote>
  <w:endnote w:type="continuationNotice" w:id="1">
    <w:p w14:paraId="7BF3CF4B" w14:textId="77777777" w:rsidR="00055364" w:rsidRPr="007137D6" w:rsidRDefault="00055364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7137D6" w14:paraId="058AD548" w14:textId="77777777" w:rsidTr="58B6F459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1A107CA7" w14:textId="77777777" w:rsidR="00C22132" w:rsidRPr="007137D6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7137D6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B2F5C5D" wp14:editId="02F71110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2082658207" name="Straight Connector 20826582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77C97DDB">
                  <v:line id="Straight Connector 1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62D6FA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C22132" w:rsidRPr="007137D6" w14:paraId="0662E672" w14:textId="77777777" w:rsidTr="58B6F459">
      <w:trPr>
        <w:trHeight w:val="16"/>
        <w:jc w:val="center"/>
      </w:trPr>
      <w:tc>
        <w:tcPr>
          <w:tcW w:w="1518" w:type="dxa"/>
          <w:shd w:val="clear" w:color="auto" w:fill="auto"/>
          <w:vAlign w:val="center"/>
        </w:tcPr>
        <w:p w14:paraId="3A24F0FD" w14:textId="77777777" w:rsidR="00C22132" w:rsidRPr="007137D6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7137D6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564BE8" wp14:editId="18AAECDC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557788075" name="Picture 557788075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363DFED7" w14:textId="5CDAA0CF" w:rsidR="00C22132" w:rsidRPr="007137D6" w:rsidRDefault="58B6F459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7137D6">
            <w:rPr>
              <w:caps/>
              <w:color w:val="808080" w:themeColor="background2" w:themeShade="80"/>
              <w:sz w:val="18"/>
              <w:szCs w:val="18"/>
            </w:rPr>
            <w:t xml:space="preserve">© </w:t>
          </w:r>
          <w:r w:rsidRPr="007137D6">
            <w:rPr>
              <w:color w:val="575757"/>
              <w:sz w:val="18"/>
              <w:szCs w:val="18"/>
            </w:rPr>
            <w:t xml:space="preserve">Lárionad na Gaeilge, Ollscoil </w:t>
          </w:r>
          <w:proofErr w:type="spellStart"/>
          <w:r w:rsidRPr="007137D6">
            <w:rPr>
              <w:color w:val="575757"/>
              <w:sz w:val="18"/>
              <w:szCs w:val="18"/>
            </w:rPr>
            <w:t>Mhá</w:t>
          </w:r>
          <w:proofErr w:type="spellEnd"/>
          <w:r w:rsidRPr="007137D6">
            <w:rPr>
              <w:color w:val="575757"/>
              <w:sz w:val="18"/>
              <w:szCs w:val="18"/>
            </w:rPr>
            <w:t xml:space="preserve"> Nuad</w:t>
          </w:r>
        </w:p>
      </w:tc>
      <w:tc>
        <w:tcPr>
          <w:tcW w:w="3650" w:type="dxa"/>
          <w:shd w:val="clear" w:color="auto" w:fill="auto"/>
          <w:vAlign w:val="center"/>
        </w:tcPr>
        <w:p w14:paraId="03664B49" w14:textId="77777777" w:rsidR="00C22132" w:rsidRPr="007137D6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7137D6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7137D6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7137D6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7137D6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7137D6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7FB32F4" w14:textId="6D4BD820" w:rsidR="0090360E" w:rsidRPr="007137D6" w:rsidRDefault="0090360E" w:rsidP="00C22132">
    <w:pPr>
      <w:pStyle w:val="Buntsc"/>
      <w:spacing w:befor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7137D6" w14:paraId="3EB7A393" w14:textId="77777777" w:rsidTr="58B6F459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2A594BA4" w14:textId="77777777" w:rsidR="00C22132" w:rsidRPr="007137D6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7137D6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4C9C511A" wp14:editId="23E03C79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437188552" name="Straight Connector 4371885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6D590D36">
                  <v:line id="Straight Connector 1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36DA0B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531470" w:rsidRPr="007137D6" w14:paraId="7763D982" w14:textId="77777777" w:rsidTr="58B6F459">
      <w:trPr>
        <w:jc w:val="center"/>
      </w:trPr>
      <w:tc>
        <w:tcPr>
          <w:tcW w:w="1518" w:type="dxa"/>
          <w:shd w:val="clear" w:color="auto" w:fill="auto"/>
          <w:vAlign w:val="center"/>
        </w:tcPr>
        <w:p w14:paraId="260B25CE" w14:textId="77777777" w:rsidR="00531470" w:rsidRPr="007137D6" w:rsidRDefault="00531470" w:rsidP="00531470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7137D6">
            <w:rPr>
              <w:noProof/>
            </w:rPr>
            <w:drawing>
              <wp:anchor distT="0" distB="0" distL="114300" distR="114300" simplePos="0" relativeHeight="251660293" behindDoc="0" locked="0" layoutInCell="1" allowOverlap="1" wp14:anchorId="6C7CA241" wp14:editId="04698F94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1006088673" name="Picture 1006088673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14B61CCA" w14:textId="305584BE" w:rsidR="00531470" w:rsidRPr="007137D6" w:rsidRDefault="00531470" w:rsidP="00531470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7137D6">
            <w:rPr>
              <w:caps/>
              <w:color w:val="808080" w:themeColor="background2" w:themeShade="80"/>
              <w:sz w:val="18"/>
              <w:szCs w:val="18"/>
            </w:rPr>
            <w:t xml:space="preserve">© </w:t>
          </w:r>
          <w:r w:rsidRPr="007137D6">
            <w:rPr>
              <w:color w:val="575757"/>
              <w:sz w:val="18"/>
              <w:szCs w:val="18"/>
            </w:rPr>
            <w:t xml:space="preserve">Lárionad na Gaeilge, Ollscoil </w:t>
          </w:r>
          <w:proofErr w:type="spellStart"/>
          <w:r w:rsidRPr="007137D6">
            <w:rPr>
              <w:color w:val="575757"/>
              <w:sz w:val="18"/>
              <w:szCs w:val="18"/>
            </w:rPr>
            <w:t>Mhá</w:t>
          </w:r>
          <w:proofErr w:type="spellEnd"/>
          <w:r w:rsidRPr="007137D6">
            <w:rPr>
              <w:color w:val="575757"/>
              <w:sz w:val="18"/>
              <w:szCs w:val="18"/>
            </w:rPr>
            <w:t xml:space="preserve"> Nuad</w:t>
          </w:r>
        </w:p>
      </w:tc>
      <w:tc>
        <w:tcPr>
          <w:tcW w:w="3650" w:type="dxa"/>
          <w:shd w:val="clear" w:color="auto" w:fill="auto"/>
          <w:vAlign w:val="center"/>
        </w:tcPr>
        <w:p w14:paraId="297B39C4" w14:textId="77777777" w:rsidR="00531470" w:rsidRPr="007137D6" w:rsidRDefault="00531470" w:rsidP="00531470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7137D6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7137D6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7137D6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7137D6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7137D6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C9F84BB" w14:textId="3046272A" w:rsidR="00C22132" w:rsidRPr="007137D6" w:rsidRDefault="00C22132" w:rsidP="00C22132">
    <w:pPr>
      <w:pStyle w:val="Buntsc"/>
      <w:spacing w:befor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222765" w14:textId="77777777" w:rsidR="00055364" w:rsidRPr="007137D6" w:rsidRDefault="00055364" w:rsidP="008D48F8">
      <w:r w:rsidRPr="007137D6">
        <w:separator/>
      </w:r>
    </w:p>
  </w:footnote>
  <w:footnote w:type="continuationSeparator" w:id="0">
    <w:p w14:paraId="2F0CEA2F" w14:textId="77777777" w:rsidR="00055364" w:rsidRPr="007137D6" w:rsidRDefault="00055364" w:rsidP="008D48F8">
      <w:r w:rsidRPr="007137D6">
        <w:continuationSeparator/>
      </w:r>
    </w:p>
  </w:footnote>
  <w:footnote w:type="continuationNotice" w:id="1">
    <w:p w14:paraId="736FA477" w14:textId="77777777" w:rsidR="00055364" w:rsidRPr="007137D6" w:rsidRDefault="00055364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2BAB9" w14:textId="355018F8" w:rsidR="00510C81" w:rsidRPr="007137D6" w:rsidRDefault="00977681" w:rsidP="00D9776E">
    <w:pPr>
      <w:pStyle w:val="Ceanntsc"/>
      <w:jc w:val="right"/>
      <w:rPr>
        <w:rFonts w:ascii="Helvetica" w:hAnsi="Helvetica" w:cs="Helvetica"/>
        <w:b/>
        <w:bCs/>
        <w:color w:val="000000" w:themeColor="text1"/>
      </w:rPr>
    </w:pPr>
    <w:r w:rsidRPr="007137D6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0675D8B" wp14:editId="176F9A0E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914400"/>
              <wp:effectExtent l="0" t="0" r="0" b="0"/>
              <wp:wrapNone/>
              <wp:docPr id="3876767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BCE4511">
            <v:rect id="Rectangle 5" style="position:absolute;margin-left:560.8pt;margin-top:0;width:612pt;height:1in;z-index:-2516561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spid="_x0000_s1026" fillcolor="#2bd5f3 [1951]" stroked="f" w14:anchorId="0D1E13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">
              <w10:wrap anchorx="page" anchory="page"/>
            </v:rect>
          </w:pict>
        </mc:Fallback>
      </mc:AlternateContent>
    </w:r>
    <w:r w:rsidR="00F22161" w:rsidRPr="007137D6">
      <w:rPr>
        <w:noProof/>
      </w:rPr>
      <w:drawing>
        <wp:anchor distT="0" distB="0" distL="114300" distR="114300" simplePos="0" relativeHeight="251658245" behindDoc="0" locked="0" layoutInCell="1" allowOverlap="1" wp14:anchorId="52794514" wp14:editId="7C075174">
          <wp:simplePos x="0" y="0"/>
          <wp:positionH relativeFrom="column">
            <wp:posOffset>-148951</wp:posOffset>
          </wp:positionH>
          <wp:positionV relativeFrom="paragraph">
            <wp:posOffset>-208280</wp:posOffset>
          </wp:positionV>
          <wp:extent cx="1115736" cy="1115736"/>
          <wp:effectExtent l="0" t="0" r="0" b="0"/>
          <wp:wrapNone/>
          <wp:docPr id="1483867910" name="Picture 22" descr="A black background with a rainbow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867910" name="Picture 22" descr="A black background with a rainbow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736" cy="111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76E" w:rsidRPr="007137D6">
      <w:rPr>
        <w:rFonts w:ascii="Helvetica" w:hAnsi="Helvetica" w:cs="Helvetica"/>
        <w:b/>
        <w:bCs/>
        <w:color w:val="FFFFFF" w:themeColor="background1"/>
      </w:rPr>
      <w:br/>
    </w:r>
    <w:r w:rsidR="00DA72E8" w:rsidRPr="007137D6">
      <w:rPr>
        <w:rFonts w:ascii="Helvetica" w:hAnsi="Helvetica" w:cs="Helvetica"/>
        <w:b/>
        <w:bCs/>
        <w:color w:val="000000" w:themeColor="text1"/>
      </w:rPr>
      <w:t>S</w:t>
    </w:r>
    <w:r w:rsidR="002E3E2A" w:rsidRPr="007137D6">
      <w:rPr>
        <w:rFonts w:ascii="Helvetica" w:hAnsi="Helvetica" w:cs="Helvetica"/>
        <w:b/>
        <w:bCs/>
        <w:color w:val="000000" w:themeColor="text1"/>
      </w:rPr>
      <w:t xml:space="preserve">raith </w:t>
    </w:r>
    <w:r w:rsidR="00DA72E8" w:rsidRPr="007137D6">
      <w:rPr>
        <w:rFonts w:ascii="Helvetica" w:hAnsi="Helvetica" w:cs="Helvetica"/>
        <w:b/>
        <w:bCs/>
        <w:color w:val="000000" w:themeColor="text1"/>
      </w:rPr>
      <w:t>2</w:t>
    </w:r>
    <w:r w:rsidR="007464DB" w:rsidRPr="007137D6">
      <w:rPr>
        <w:rFonts w:ascii="Helvetica" w:hAnsi="Helvetica" w:cs="Helvetica"/>
        <w:b/>
        <w:bCs/>
        <w:color w:val="000000" w:themeColor="text1"/>
      </w:rPr>
      <w:t xml:space="preserve">: </w:t>
    </w:r>
    <w:r w:rsidR="009E683A" w:rsidRPr="007137D6">
      <w:rPr>
        <w:rFonts w:ascii="Helvetica" w:hAnsi="Helvetica" w:cs="Helvetica"/>
        <w:b/>
        <w:bCs/>
        <w:color w:val="000000" w:themeColor="text1"/>
      </w:rPr>
      <w:t xml:space="preserve">Ceacht </w:t>
    </w:r>
    <w:r w:rsidR="004D341E" w:rsidRPr="007137D6">
      <w:rPr>
        <w:rFonts w:ascii="Helvetica" w:hAnsi="Helvetica" w:cs="Helvetica"/>
        <w:b/>
        <w:bCs/>
        <w:color w:val="000000" w:themeColor="text1"/>
      </w:rPr>
      <w:t>12</w:t>
    </w:r>
    <w:r w:rsidR="00531470" w:rsidRPr="007137D6">
      <w:rPr>
        <w:rFonts w:ascii="Helvetica" w:hAnsi="Helvetica" w:cs="Helvetica"/>
        <w:b/>
        <w:bCs/>
        <w:color w:val="000000" w:themeColor="text1"/>
      </w:rPr>
      <w:br/>
    </w:r>
    <w:r w:rsidR="004D341E" w:rsidRPr="007137D6">
      <w:rPr>
        <w:rFonts w:ascii="Helvetica" w:hAnsi="Helvetica" w:cs="Helvetica"/>
        <w:b/>
        <w:bCs/>
        <w:color w:val="000000" w:themeColor="text1"/>
      </w:rPr>
      <w:t>Ardréim theanga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58B6F459" w:rsidRPr="007137D6" w14:paraId="71C0A280" w14:textId="77777777" w:rsidTr="58B6F459">
      <w:trPr>
        <w:trHeight w:val="300"/>
      </w:trPr>
      <w:tc>
        <w:tcPr>
          <w:tcW w:w="3245" w:type="dxa"/>
        </w:tcPr>
        <w:p w14:paraId="0D50F5BD" w14:textId="7D61E003" w:rsidR="58B6F459" w:rsidRPr="007137D6" w:rsidRDefault="58B6F459" w:rsidP="001279DA">
          <w:pPr>
            <w:pStyle w:val="Ceanntsc"/>
            <w:ind w:left="-115"/>
          </w:pPr>
        </w:p>
      </w:tc>
      <w:tc>
        <w:tcPr>
          <w:tcW w:w="3245" w:type="dxa"/>
        </w:tcPr>
        <w:p w14:paraId="0141E8EA" w14:textId="6502D9D9" w:rsidR="58B6F459" w:rsidRPr="007137D6" w:rsidRDefault="58B6F459" w:rsidP="001279DA">
          <w:pPr>
            <w:pStyle w:val="Ceanntsc"/>
            <w:jc w:val="center"/>
          </w:pPr>
        </w:p>
      </w:tc>
      <w:tc>
        <w:tcPr>
          <w:tcW w:w="3245" w:type="dxa"/>
        </w:tcPr>
        <w:p w14:paraId="19FBC36A" w14:textId="62128A73" w:rsidR="58B6F459" w:rsidRPr="007137D6" w:rsidRDefault="58B6F459" w:rsidP="001279DA">
          <w:pPr>
            <w:pStyle w:val="Ceanntsc"/>
            <w:ind w:right="-115"/>
            <w:jc w:val="right"/>
          </w:pPr>
        </w:p>
      </w:tc>
    </w:tr>
  </w:tbl>
  <w:p w14:paraId="3B9117B0" w14:textId="7004CA94" w:rsidR="58B6F459" w:rsidRPr="007137D6" w:rsidRDefault="58B6F459" w:rsidP="001279DA">
    <w:pPr>
      <w:pStyle w:val="Ceanntsc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4SNVoLJv" int2:invalidationBookmarkName="" int2:hashCode="44vXAtiEjBX43V" int2:id="yMNdBEVx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ostaurchar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1" w15:restartNumberingAfterBreak="0">
    <w:nsid w:val="0466627A"/>
    <w:multiLevelType w:val="hybridMultilevel"/>
    <w:tmpl w:val="F1BC5BC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F2901D"/>
    <w:multiLevelType w:val="hybridMultilevel"/>
    <w:tmpl w:val="0F0A5742"/>
    <w:lvl w:ilvl="0" w:tplc="E37A6034">
      <w:start w:val="1"/>
      <w:numFmt w:val="lowerLetter"/>
      <w:lvlText w:val="%1)"/>
      <w:lvlJc w:val="left"/>
      <w:pPr>
        <w:ind w:left="1080" w:hanging="360"/>
      </w:pPr>
    </w:lvl>
    <w:lvl w:ilvl="1" w:tplc="1C6A5790">
      <w:start w:val="1"/>
      <w:numFmt w:val="lowerLetter"/>
      <w:lvlText w:val="%2."/>
      <w:lvlJc w:val="left"/>
      <w:pPr>
        <w:ind w:left="1800" w:hanging="360"/>
      </w:pPr>
    </w:lvl>
    <w:lvl w:ilvl="2" w:tplc="C68A0EB6">
      <w:start w:val="1"/>
      <w:numFmt w:val="lowerRoman"/>
      <w:lvlText w:val="%3."/>
      <w:lvlJc w:val="right"/>
      <w:pPr>
        <w:ind w:left="2520" w:hanging="180"/>
      </w:pPr>
    </w:lvl>
    <w:lvl w:ilvl="3" w:tplc="B3183AF8">
      <w:start w:val="1"/>
      <w:numFmt w:val="decimal"/>
      <w:lvlText w:val="%4."/>
      <w:lvlJc w:val="left"/>
      <w:pPr>
        <w:ind w:left="3240" w:hanging="360"/>
      </w:pPr>
    </w:lvl>
    <w:lvl w:ilvl="4" w:tplc="B3565E90">
      <w:start w:val="1"/>
      <w:numFmt w:val="lowerLetter"/>
      <w:lvlText w:val="%5."/>
      <w:lvlJc w:val="left"/>
      <w:pPr>
        <w:ind w:left="3960" w:hanging="360"/>
      </w:pPr>
    </w:lvl>
    <w:lvl w:ilvl="5" w:tplc="45E4AA90">
      <w:start w:val="1"/>
      <w:numFmt w:val="lowerRoman"/>
      <w:lvlText w:val="%6."/>
      <w:lvlJc w:val="right"/>
      <w:pPr>
        <w:ind w:left="4680" w:hanging="180"/>
      </w:pPr>
    </w:lvl>
    <w:lvl w:ilvl="6" w:tplc="EA509F72">
      <w:start w:val="1"/>
      <w:numFmt w:val="decimal"/>
      <w:lvlText w:val="%7."/>
      <w:lvlJc w:val="left"/>
      <w:pPr>
        <w:ind w:left="5400" w:hanging="360"/>
      </w:pPr>
    </w:lvl>
    <w:lvl w:ilvl="7" w:tplc="6D32BA04">
      <w:start w:val="1"/>
      <w:numFmt w:val="lowerLetter"/>
      <w:lvlText w:val="%8."/>
      <w:lvlJc w:val="left"/>
      <w:pPr>
        <w:ind w:left="6120" w:hanging="360"/>
      </w:pPr>
    </w:lvl>
    <w:lvl w:ilvl="8" w:tplc="C784C2FA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776E39"/>
    <w:multiLevelType w:val="hybridMultilevel"/>
    <w:tmpl w:val="EDDE1FE2"/>
    <w:lvl w:ilvl="0" w:tplc="9CA8820C">
      <w:start w:val="1"/>
      <w:numFmt w:val="decimal"/>
      <w:pStyle w:val="Ceannteideal2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1647CC"/>
    <w:multiLevelType w:val="hybridMultilevel"/>
    <w:tmpl w:val="11CAD2DA"/>
    <w:lvl w:ilvl="0" w:tplc="960CE168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DEBCE0"/>
    <w:multiLevelType w:val="hybridMultilevel"/>
    <w:tmpl w:val="5DD08FBE"/>
    <w:lvl w:ilvl="0" w:tplc="EC24C238">
      <w:start w:val="1"/>
      <w:numFmt w:val="decimal"/>
      <w:lvlText w:val="%1."/>
      <w:lvlJc w:val="left"/>
      <w:pPr>
        <w:ind w:left="720" w:hanging="360"/>
      </w:pPr>
    </w:lvl>
    <w:lvl w:ilvl="1" w:tplc="912000F4">
      <w:start w:val="1"/>
      <w:numFmt w:val="lowerLetter"/>
      <w:lvlText w:val="%2."/>
      <w:lvlJc w:val="left"/>
      <w:pPr>
        <w:ind w:left="1440" w:hanging="360"/>
      </w:pPr>
    </w:lvl>
    <w:lvl w:ilvl="2" w:tplc="F510F0EC">
      <w:start w:val="1"/>
      <w:numFmt w:val="lowerRoman"/>
      <w:lvlText w:val="%3."/>
      <w:lvlJc w:val="right"/>
      <w:pPr>
        <w:ind w:left="2160" w:hanging="180"/>
      </w:pPr>
    </w:lvl>
    <w:lvl w:ilvl="3" w:tplc="14240D1E">
      <w:start w:val="1"/>
      <w:numFmt w:val="decimal"/>
      <w:lvlText w:val="%4."/>
      <w:lvlJc w:val="left"/>
      <w:pPr>
        <w:ind w:left="2880" w:hanging="360"/>
      </w:pPr>
    </w:lvl>
    <w:lvl w:ilvl="4" w:tplc="86D88B90">
      <w:start w:val="1"/>
      <w:numFmt w:val="lowerLetter"/>
      <w:lvlText w:val="%5."/>
      <w:lvlJc w:val="left"/>
      <w:pPr>
        <w:ind w:left="3600" w:hanging="360"/>
      </w:pPr>
    </w:lvl>
    <w:lvl w:ilvl="5" w:tplc="7DA22FE6">
      <w:start w:val="1"/>
      <w:numFmt w:val="lowerRoman"/>
      <w:lvlText w:val="%6."/>
      <w:lvlJc w:val="right"/>
      <w:pPr>
        <w:ind w:left="4320" w:hanging="180"/>
      </w:pPr>
    </w:lvl>
    <w:lvl w:ilvl="6" w:tplc="E8ACB148">
      <w:start w:val="1"/>
      <w:numFmt w:val="decimal"/>
      <w:lvlText w:val="%7."/>
      <w:lvlJc w:val="left"/>
      <w:pPr>
        <w:ind w:left="5040" w:hanging="360"/>
      </w:pPr>
    </w:lvl>
    <w:lvl w:ilvl="7" w:tplc="BFEA0ADA">
      <w:start w:val="1"/>
      <w:numFmt w:val="lowerLetter"/>
      <w:lvlText w:val="%8."/>
      <w:lvlJc w:val="left"/>
      <w:pPr>
        <w:ind w:left="5760" w:hanging="360"/>
      </w:pPr>
    </w:lvl>
    <w:lvl w:ilvl="8" w:tplc="94E23F2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1F962"/>
    <w:multiLevelType w:val="hybridMultilevel"/>
    <w:tmpl w:val="8DBE39FC"/>
    <w:lvl w:ilvl="0" w:tplc="D0329AE4">
      <w:start w:val="1"/>
      <w:numFmt w:val="upperLetter"/>
      <w:lvlText w:val="%1)"/>
      <w:lvlJc w:val="left"/>
      <w:pPr>
        <w:ind w:left="720" w:hanging="360"/>
      </w:pPr>
    </w:lvl>
    <w:lvl w:ilvl="1" w:tplc="A87C1486">
      <w:start w:val="1"/>
      <w:numFmt w:val="lowerLetter"/>
      <w:lvlText w:val="%2."/>
      <w:lvlJc w:val="left"/>
      <w:pPr>
        <w:ind w:left="1440" w:hanging="360"/>
      </w:pPr>
    </w:lvl>
    <w:lvl w:ilvl="2" w:tplc="ACE207A4">
      <w:start w:val="1"/>
      <w:numFmt w:val="lowerRoman"/>
      <w:lvlText w:val="%3."/>
      <w:lvlJc w:val="right"/>
      <w:pPr>
        <w:ind w:left="2160" w:hanging="180"/>
      </w:pPr>
    </w:lvl>
    <w:lvl w:ilvl="3" w:tplc="57D4E4CA">
      <w:start w:val="1"/>
      <w:numFmt w:val="decimal"/>
      <w:lvlText w:val="%4."/>
      <w:lvlJc w:val="left"/>
      <w:pPr>
        <w:ind w:left="2880" w:hanging="360"/>
      </w:pPr>
    </w:lvl>
    <w:lvl w:ilvl="4" w:tplc="BA422D94">
      <w:start w:val="1"/>
      <w:numFmt w:val="lowerLetter"/>
      <w:lvlText w:val="%5."/>
      <w:lvlJc w:val="left"/>
      <w:pPr>
        <w:ind w:left="3600" w:hanging="360"/>
      </w:pPr>
    </w:lvl>
    <w:lvl w:ilvl="5" w:tplc="DB4A6860">
      <w:start w:val="1"/>
      <w:numFmt w:val="lowerRoman"/>
      <w:lvlText w:val="%6."/>
      <w:lvlJc w:val="right"/>
      <w:pPr>
        <w:ind w:left="4320" w:hanging="180"/>
      </w:pPr>
    </w:lvl>
    <w:lvl w:ilvl="6" w:tplc="B1D26774">
      <w:start w:val="1"/>
      <w:numFmt w:val="decimal"/>
      <w:lvlText w:val="%7."/>
      <w:lvlJc w:val="left"/>
      <w:pPr>
        <w:ind w:left="5040" w:hanging="360"/>
      </w:pPr>
    </w:lvl>
    <w:lvl w:ilvl="7" w:tplc="431878FE">
      <w:start w:val="1"/>
      <w:numFmt w:val="lowerLetter"/>
      <w:lvlText w:val="%8."/>
      <w:lvlJc w:val="left"/>
      <w:pPr>
        <w:ind w:left="5760" w:hanging="360"/>
      </w:pPr>
    </w:lvl>
    <w:lvl w:ilvl="8" w:tplc="3910643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B582E"/>
    <w:multiLevelType w:val="hybridMultilevel"/>
    <w:tmpl w:val="47608A0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B14B64"/>
    <w:multiLevelType w:val="hybridMultilevel"/>
    <w:tmpl w:val="0E24CD7E"/>
    <w:lvl w:ilvl="0" w:tplc="4DAA00A8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716633"/>
    <w:multiLevelType w:val="hybridMultilevel"/>
    <w:tmpl w:val="52888DB8"/>
    <w:lvl w:ilvl="0" w:tplc="D27C88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33841" w:themeColor="text2" w:themeShade="8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79848"/>
    <w:multiLevelType w:val="hybridMultilevel"/>
    <w:tmpl w:val="CAE0681A"/>
    <w:lvl w:ilvl="0" w:tplc="1B32BF4A">
      <w:start w:val="1"/>
      <w:numFmt w:val="lowerLetter"/>
      <w:lvlText w:val="%1)"/>
      <w:lvlJc w:val="left"/>
      <w:pPr>
        <w:ind w:left="720" w:hanging="360"/>
      </w:pPr>
    </w:lvl>
    <w:lvl w:ilvl="1" w:tplc="2C7CFFEC">
      <w:start w:val="1"/>
      <w:numFmt w:val="lowerLetter"/>
      <w:lvlText w:val="%2."/>
      <w:lvlJc w:val="left"/>
      <w:pPr>
        <w:ind w:left="1440" w:hanging="360"/>
      </w:pPr>
    </w:lvl>
    <w:lvl w:ilvl="2" w:tplc="96ACD2BA">
      <w:start w:val="1"/>
      <w:numFmt w:val="lowerRoman"/>
      <w:lvlText w:val="%3."/>
      <w:lvlJc w:val="right"/>
      <w:pPr>
        <w:ind w:left="2160" w:hanging="180"/>
      </w:pPr>
    </w:lvl>
    <w:lvl w:ilvl="3" w:tplc="AA2AA3DC">
      <w:start w:val="1"/>
      <w:numFmt w:val="decimal"/>
      <w:lvlText w:val="%4."/>
      <w:lvlJc w:val="left"/>
      <w:pPr>
        <w:ind w:left="2880" w:hanging="360"/>
      </w:pPr>
    </w:lvl>
    <w:lvl w:ilvl="4" w:tplc="9ADA05C2">
      <w:start w:val="1"/>
      <w:numFmt w:val="lowerLetter"/>
      <w:lvlText w:val="%5."/>
      <w:lvlJc w:val="left"/>
      <w:pPr>
        <w:ind w:left="3600" w:hanging="360"/>
      </w:pPr>
    </w:lvl>
    <w:lvl w:ilvl="5" w:tplc="52BA0F80">
      <w:start w:val="1"/>
      <w:numFmt w:val="lowerRoman"/>
      <w:lvlText w:val="%6."/>
      <w:lvlJc w:val="right"/>
      <w:pPr>
        <w:ind w:left="4320" w:hanging="180"/>
      </w:pPr>
    </w:lvl>
    <w:lvl w:ilvl="6" w:tplc="24CAC31C">
      <w:start w:val="1"/>
      <w:numFmt w:val="decimal"/>
      <w:lvlText w:val="%7."/>
      <w:lvlJc w:val="left"/>
      <w:pPr>
        <w:ind w:left="5040" w:hanging="360"/>
      </w:pPr>
    </w:lvl>
    <w:lvl w:ilvl="7" w:tplc="95045E68">
      <w:start w:val="1"/>
      <w:numFmt w:val="lowerLetter"/>
      <w:lvlText w:val="%8."/>
      <w:lvlJc w:val="left"/>
      <w:pPr>
        <w:ind w:left="5760" w:hanging="360"/>
      </w:pPr>
    </w:lvl>
    <w:lvl w:ilvl="8" w:tplc="1F623B6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702270"/>
    <w:multiLevelType w:val="hybridMultilevel"/>
    <w:tmpl w:val="02667A3A"/>
    <w:lvl w:ilvl="0" w:tplc="78A00204">
      <w:start w:val="1"/>
      <w:numFmt w:val="decimal"/>
      <w:lvlText w:val="%1.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DC4128"/>
    <w:multiLevelType w:val="hybridMultilevel"/>
    <w:tmpl w:val="47B688A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color w:val="077183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A0485B"/>
    <w:multiLevelType w:val="hybridMultilevel"/>
    <w:tmpl w:val="C2B088EE"/>
    <w:lvl w:ilvl="0" w:tplc="7CD67AFE">
      <w:start w:val="1"/>
      <w:numFmt w:val="lowerLetter"/>
      <w:lvlText w:val="%1)"/>
      <w:lvlJc w:val="left"/>
      <w:pPr>
        <w:ind w:left="360" w:hanging="360"/>
      </w:pPr>
      <w:rPr>
        <w:rFonts w:cstheme="minorBidi"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C5078F4"/>
    <w:multiLevelType w:val="hybridMultilevel"/>
    <w:tmpl w:val="47608A0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6AFF52"/>
    <w:multiLevelType w:val="hybridMultilevel"/>
    <w:tmpl w:val="8C96F422"/>
    <w:lvl w:ilvl="0" w:tplc="7064288A">
      <w:start w:val="1"/>
      <w:numFmt w:val="decimal"/>
      <w:lvlText w:val="%1."/>
      <w:lvlJc w:val="left"/>
      <w:pPr>
        <w:ind w:left="720" w:hanging="360"/>
      </w:pPr>
    </w:lvl>
    <w:lvl w:ilvl="1" w:tplc="88525338">
      <w:start w:val="1"/>
      <w:numFmt w:val="lowerLetter"/>
      <w:lvlText w:val="%2."/>
      <w:lvlJc w:val="left"/>
      <w:pPr>
        <w:ind w:left="1440" w:hanging="360"/>
      </w:pPr>
    </w:lvl>
    <w:lvl w:ilvl="2" w:tplc="DDD850AA">
      <w:start w:val="1"/>
      <w:numFmt w:val="lowerRoman"/>
      <w:lvlText w:val="%3."/>
      <w:lvlJc w:val="right"/>
      <w:pPr>
        <w:ind w:left="2160" w:hanging="180"/>
      </w:pPr>
    </w:lvl>
    <w:lvl w:ilvl="3" w:tplc="05586BC6">
      <w:start w:val="1"/>
      <w:numFmt w:val="decimal"/>
      <w:lvlText w:val="%4."/>
      <w:lvlJc w:val="left"/>
      <w:pPr>
        <w:ind w:left="2880" w:hanging="360"/>
      </w:pPr>
    </w:lvl>
    <w:lvl w:ilvl="4" w:tplc="07FCB0EE">
      <w:start w:val="1"/>
      <w:numFmt w:val="lowerLetter"/>
      <w:lvlText w:val="%5."/>
      <w:lvlJc w:val="left"/>
      <w:pPr>
        <w:ind w:left="3600" w:hanging="360"/>
      </w:pPr>
    </w:lvl>
    <w:lvl w:ilvl="5" w:tplc="411C3656">
      <w:start w:val="1"/>
      <w:numFmt w:val="lowerRoman"/>
      <w:lvlText w:val="%6."/>
      <w:lvlJc w:val="right"/>
      <w:pPr>
        <w:ind w:left="4320" w:hanging="180"/>
      </w:pPr>
    </w:lvl>
    <w:lvl w:ilvl="6" w:tplc="FFE0026A">
      <w:start w:val="1"/>
      <w:numFmt w:val="decimal"/>
      <w:lvlText w:val="%7."/>
      <w:lvlJc w:val="left"/>
      <w:pPr>
        <w:ind w:left="5040" w:hanging="360"/>
      </w:pPr>
    </w:lvl>
    <w:lvl w:ilvl="7" w:tplc="19E850C4">
      <w:start w:val="1"/>
      <w:numFmt w:val="lowerLetter"/>
      <w:lvlText w:val="%8."/>
      <w:lvlJc w:val="left"/>
      <w:pPr>
        <w:ind w:left="5760" w:hanging="360"/>
      </w:pPr>
    </w:lvl>
    <w:lvl w:ilvl="8" w:tplc="0208639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D3187B"/>
    <w:multiLevelType w:val="hybridMultilevel"/>
    <w:tmpl w:val="3704E7E8"/>
    <w:lvl w:ilvl="0" w:tplc="2C981B9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EB7E2B"/>
    <w:multiLevelType w:val="hybridMultilevel"/>
    <w:tmpl w:val="8DFC820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9947E60"/>
    <w:multiLevelType w:val="hybridMultilevel"/>
    <w:tmpl w:val="E310834A"/>
    <w:lvl w:ilvl="0" w:tplc="4DAA00A8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A8AA8F9"/>
    <w:multiLevelType w:val="hybridMultilevel"/>
    <w:tmpl w:val="145C8FA0"/>
    <w:lvl w:ilvl="0" w:tplc="891435EA">
      <w:start w:val="1"/>
      <w:numFmt w:val="lowerLetter"/>
      <w:lvlText w:val="%1)"/>
      <w:lvlJc w:val="left"/>
      <w:pPr>
        <w:ind w:left="720" w:hanging="360"/>
      </w:pPr>
    </w:lvl>
    <w:lvl w:ilvl="1" w:tplc="D2B2A1A6">
      <w:start w:val="1"/>
      <w:numFmt w:val="lowerLetter"/>
      <w:lvlText w:val="%2."/>
      <w:lvlJc w:val="left"/>
      <w:pPr>
        <w:ind w:left="1440" w:hanging="360"/>
      </w:pPr>
    </w:lvl>
    <w:lvl w:ilvl="2" w:tplc="EC181ACC">
      <w:start w:val="1"/>
      <w:numFmt w:val="lowerRoman"/>
      <w:lvlText w:val="%3."/>
      <w:lvlJc w:val="right"/>
      <w:pPr>
        <w:ind w:left="2160" w:hanging="180"/>
      </w:pPr>
    </w:lvl>
    <w:lvl w:ilvl="3" w:tplc="7D583772">
      <w:start w:val="1"/>
      <w:numFmt w:val="decimal"/>
      <w:lvlText w:val="%4."/>
      <w:lvlJc w:val="left"/>
      <w:pPr>
        <w:ind w:left="2880" w:hanging="360"/>
      </w:pPr>
    </w:lvl>
    <w:lvl w:ilvl="4" w:tplc="5C8A98BA">
      <w:start w:val="1"/>
      <w:numFmt w:val="lowerLetter"/>
      <w:lvlText w:val="%5."/>
      <w:lvlJc w:val="left"/>
      <w:pPr>
        <w:ind w:left="3600" w:hanging="360"/>
      </w:pPr>
    </w:lvl>
    <w:lvl w:ilvl="5" w:tplc="7FA2E16A">
      <w:start w:val="1"/>
      <w:numFmt w:val="lowerRoman"/>
      <w:lvlText w:val="%6."/>
      <w:lvlJc w:val="right"/>
      <w:pPr>
        <w:ind w:left="4320" w:hanging="180"/>
      </w:pPr>
    </w:lvl>
    <w:lvl w:ilvl="6" w:tplc="4106EF7E">
      <w:start w:val="1"/>
      <w:numFmt w:val="decimal"/>
      <w:lvlText w:val="%7."/>
      <w:lvlJc w:val="left"/>
      <w:pPr>
        <w:ind w:left="5040" w:hanging="360"/>
      </w:pPr>
    </w:lvl>
    <w:lvl w:ilvl="7" w:tplc="58E2426A">
      <w:start w:val="1"/>
      <w:numFmt w:val="lowerLetter"/>
      <w:lvlText w:val="%8."/>
      <w:lvlJc w:val="left"/>
      <w:pPr>
        <w:ind w:left="5760" w:hanging="360"/>
      </w:pPr>
    </w:lvl>
    <w:lvl w:ilvl="8" w:tplc="3B220BA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E127FD"/>
    <w:multiLevelType w:val="hybridMultilevel"/>
    <w:tmpl w:val="0E24CD7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FDD2290"/>
    <w:multiLevelType w:val="hybridMultilevel"/>
    <w:tmpl w:val="70C8393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2556042">
    <w:abstractNumId w:val="10"/>
  </w:num>
  <w:num w:numId="2" w16cid:durableId="2084254903">
    <w:abstractNumId w:val="2"/>
  </w:num>
  <w:num w:numId="3" w16cid:durableId="1460150904">
    <w:abstractNumId w:val="5"/>
  </w:num>
  <w:num w:numId="4" w16cid:durableId="936476500">
    <w:abstractNumId w:val="19"/>
  </w:num>
  <w:num w:numId="5" w16cid:durableId="1845970499">
    <w:abstractNumId w:val="6"/>
  </w:num>
  <w:num w:numId="6" w16cid:durableId="1588420035">
    <w:abstractNumId w:val="15"/>
  </w:num>
  <w:num w:numId="7" w16cid:durableId="804274584">
    <w:abstractNumId w:val="0"/>
  </w:num>
  <w:num w:numId="8" w16cid:durableId="819540765">
    <w:abstractNumId w:val="3"/>
    <w:lvlOverride w:ilvl="0">
      <w:startOverride w:val="1"/>
    </w:lvlOverride>
  </w:num>
  <w:num w:numId="9" w16cid:durableId="708264261">
    <w:abstractNumId w:val="3"/>
  </w:num>
  <w:num w:numId="10" w16cid:durableId="2144082135">
    <w:abstractNumId w:val="18"/>
  </w:num>
  <w:num w:numId="11" w16cid:durableId="451368756">
    <w:abstractNumId w:val="16"/>
  </w:num>
  <w:num w:numId="12" w16cid:durableId="872230619">
    <w:abstractNumId w:val="9"/>
  </w:num>
  <w:num w:numId="13" w16cid:durableId="2096900523">
    <w:abstractNumId w:val="14"/>
  </w:num>
  <w:num w:numId="14" w16cid:durableId="1763379522">
    <w:abstractNumId w:val="17"/>
  </w:num>
  <w:num w:numId="15" w16cid:durableId="94523560">
    <w:abstractNumId w:val="4"/>
  </w:num>
  <w:num w:numId="16" w16cid:durableId="694233016">
    <w:abstractNumId w:val="3"/>
    <w:lvlOverride w:ilvl="0">
      <w:startOverride w:val="1"/>
    </w:lvlOverride>
  </w:num>
  <w:num w:numId="17" w16cid:durableId="1278025799">
    <w:abstractNumId w:val="12"/>
  </w:num>
  <w:num w:numId="18" w16cid:durableId="855313149">
    <w:abstractNumId w:val="13"/>
  </w:num>
  <w:num w:numId="19" w16cid:durableId="876745996">
    <w:abstractNumId w:val="7"/>
  </w:num>
  <w:num w:numId="20" w16cid:durableId="544490546">
    <w:abstractNumId w:val="1"/>
  </w:num>
  <w:num w:numId="21" w16cid:durableId="1358659574">
    <w:abstractNumId w:val="11"/>
  </w:num>
  <w:num w:numId="22" w16cid:durableId="801846945">
    <w:abstractNumId w:val="3"/>
    <w:lvlOverride w:ilvl="0">
      <w:startOverride w:val="1"/>
    </w:lvlOverride>
  </w:num>
  <w:num w:numId="23" w16cid:durableId="2017923009">
    <w:abstractNumId w:val="21"/>
  </w:num>
  <w:num w:numId="24" w16cid:durableId="782067993">
    <w:abstractNumId w:val="8"/>
  </w:num>
  <w:num w:numId="25" w16cid:durableId="1630817957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9F"/>
    <w:rsid w:val="0000190E"/>
    <w:rsid w:val="00003CB2"/>
    <w:rsid w:val="00004970"/>
    <w:rsid w:val="00005382"/>
    <w:rsid w:val="0000568F"/>
    <w:rsid w:val="000067D4"/>
    <w:rsid w:val="000079D5"/>
    <w:rsid w:val="00007F1C"/>
    <w:rsid w:val="000101E2"/>
    <w:rsid w:val="00011789"/>
    <w:rsid w:val="00012ECB"/>
    <w:rsid w:val="00014AB8"/>
    <w:rsid w:val="00016BFD"/>
    <w:rsid w:val="00017D5C"/>
    <w:rsid w:val="000214BF"/>
    <w:rsid w:val="00022242"/>
    <w:rsid w:val="000266A4"/>
    <w:rsid w:val="000269CA"/>
    <w:rsid w:val="00026EA8"/>
    <w:rsid w:val="00030210"/>
    <w:rsid w:val="00031A16"/>
    <w:rsid w:val="00032803"/>
    <w:rsid w:val="0003654E"/>
    <w:rsid w:val="00036E64"/>
    <w:rsid w:val="000417FA"/>
    <w:rsid w:val="000436A1"/>
    <w:rsid w:val="00043E08"/>
    <w:rsid w:val="00045084"/>
    <w:rsid w:val="00045422"/>
    <w:rsid w:val="00050BC5"/>
    <w:rsid w:val="000529A8"/>
    <w:rsid w:val="0005488F"/>
    <w:rsid w:val="00055364"/>
    <w:rsid w:val="000556F3"/>
    <w:rsid w:val="00060E58"/>
    <w:rsid w:val="00062EE5"/>
    <w:rsid w:val="00065768"/>
    <w:rsid w:val="00065FAE"/>
    <w:rsid w:val="00067320"/>
    <w:rsid w:val="00070EB4"/>
    <w:rsid w:val="000741B5"/>
    <w:rsid w:val="00074481"/>
    <w:rsid w:val="00077F3F"/>
    <w:rsid w:val="000819B1"/>
    <w:rsid w:val="00081ADE"/>
    <w:rsid w:val="00082714"/>
    <w:rsid w:val="000838E2"/>
    <w:rsid w:val="00087114"/>
    <w:rsid w:val="00090F37"/>
    <w:rsid w:val="00092DAB"/>
    <w:rsid w:val="000942EF"/>
    <w:rsid w:val="00096D1D"/>
    <w:rsid w:val="000A0FC7"/>
    <w:rsid w:val="000A1D1F"/>
    <w:rsid w:val="000A2462"/>
    <w:rsid w:val="000A2D05"/>
    <w:rsid w:val="000A2FA0"/>
    <w:rsid w:val="000A493C"/>
    <w:rsid w:val="000A580D"/>
    <w:rsid w:val="000B3185"/>
    <w:rsid w:val="000B442E"/>
    <w:rsid w:val="000B45B1"/>
    <w:rsid w:val="000B4741"/>
    <w:rsid w:val="000C0BA7"/>
    <w:rsid w:val="000C111F"/>
    <w:rsid w:val="000C3721"/>
    <w:rsid w:val="000C4D2F"/>
    <w:rsid w:val="000C57E6"/>
    <w:rsid w:val="000C6459"/>
    <w:rsid w:val="000C67FA"/>
    <w:rsid w:val="000C69D7"/>
    <w:rsid w:val="000D03E7"/>
    <w:rsid w:val="000D0447"/>
    <w:rsid w:val="000D0A9E"/>
    <w:rsid w:val="000D100C"/>
    <w:rsid w:val="000D3266"/>
    <w:rsid w:val="000D3C73"/>
    <w:rsid w:val="000D475E"/>
    <w:rsid w:val="000D4C63"/>
    <w:rsid w:val="000D63F5"/>
    <w:rsid w:val="000D77AB"/>
    <w:rsid w:val="000E2CCC"/>
    <w:rsid w:val="000E2D04"/>
    <w:rsid w:val="000E3794"/>
    <w:rsid w:val="000E6FBA"/>
    <w:rsid w:val="000E727B"/>
    <w:rsid w:val="000E72EA"/>
    <w:rsid w:val="000E78D7"/>
    <w:rsid w:val="000F0AC6"/>
    <w:rsid w:val="000F2DC8"/>
    <w:rsid w:val="000F3862"/>
    <w:rsid w:val="000F4337"/>
    <w:rsid w:val="000F6634"/>
    <w:rsid w:val="00102E48"/>
    <w:rsid w:val="00103784"/>
    <w:rsid w:val="00105E32"/>
    <w:rsid w:val="00110902"/>
    <w:rsid w:val="00113559"/>
    <w:rsid w:val="00113EA9"/>
    <w:rsid w:val="00115757"/>
    <w:rsid w:val="00115DF5"/>
    <w:rsid w:val="0012291C"/>
    <w:rsid w:val="00124FEA"/>
    <w:rsid w:val="001253BD"/>
    <w:rsid w:val="00126028"/>
    <w:rsid w:val="001266C5"/>
    <w:rsid w:val="001279DA"/>
    <w:rsid w:val="00132AF9"/>
    <w:rsid w:val="001332BE"/>
    <w:rsid w:val="0013332C"/>
    <w:rsid w:val="0013397B"/>
    <w:rsid w:val="00133F9A"/>
    <w:rsid w:val="00134C12"/>
    <w:rsid w:val="00134DBA"/>
    <w:rsid w:val="00134FB7"/>
    <w:rsid w:val="00135A28"/>
    <w:rsid w:val="0013787C"/>
    <w:rsid w:val="00137B0C"/>
    <w:rsid w:val="00137D04"/>
    <w:rsid w:val="00141C06"/>
    <w:rsid w:val="0014241B"/>
    <w:rsid w:val="001429BC"/>
    <w:rsid w:val="00142C2B"/>
    <w:rsid w:val="0014614A"/>
    <w:rsid w:val="00146E5D"/>
    <w:rsid w:val="00147687"/>
    <w:rsid w:val="001501CE"/>
    <w:rsid w:val="00150764"/>
    <w:rsid w:val="00155833"/>
    <w:rsid w:val="00170CA1"/>
    <w:rsid w:val="00171542"/>
    <w:rsid w:val="00171EC0"/>
    <w:rsid w:val="00173F1D"/>
    <w:rsid w:val="00174BD1"/>
    <w:rsid w:val="00176457"/>
    <w:rsid w:val="00182EF3"/>
    <w:rsid w:val="001873C8"/>
    <w:rsid w:val="00187DE5"/>
    <w:rsid w:val="00187FC6"/>
    <w:rsid w:val="00190C5C"/>
    <w:rsid w:val="00192CF6"/>
    <w:rsid w:val="001954B5"/>
    <w:rsid w:val="00195FDE"/>
    <w:rsid w:val="0019724C"/>
    <w:rsid w:val="001A0872"/>
    <w:rsid w:val="001A18F9"/>
    <w:rsid w:val="001A32CD"/>
    <w:rsid w:val="001A3398"/>
    <w:rsid w:val="001A3B2F"/>
    <w:rsid w:val="001A55C1"/>
    <w:rsid w:val="001A5959"/>
    <w:rsid w:val="001B0E04"/>
    <w:rsid w:val="001B1454"/>
    <w:rsid w:val="001B3799"/>
    <w:rsid w:val="001B3F09"/>
    <w:rsid w:val="001B44B9"/>
    <w:rsid w:val="001B7E5D"/>
    <w:rsid w:val="001C0017"/>
    <w:rsid w:val="001C0E40"/>
    <w:rsid w:val="001C16A6"/>
    <w:rsid w:val="001C18CC"/>
    <w:rsid w:val="001C26AE"/>
    <w:rsid w:val="001C38A4"/>
    <w:rsid w:val="001C4B8A"/>
    <w:rsid w:val="001C5BD7"/>
    <w:rsid w:val="001C64DD"/>
    <w:rsid w:val="001C71AD"/>
    <w:rsid w:val="001C7693"/>
    <w:rsid w:val="001D0A34"/>
    <w:rsid w:val="001D4D65"/>
    <w:rsid w:val="001D5F4B"/>
    <w:rsid w:val="001E05F4"/>
    <w:rsid w:val="001E1F9C"/>
    <w:rsid w:val="001E27EB"/>
    <w:rsid w:val="001E29B0"/>
    <w:rsid w:val="001E3576"/>
    <w:rsid w:val="001E3D86"/>
    <w:rsid w:val="001E4F86"/>
    <w:rsid w:val="001E76C4"/>
    <w:rsid w:val="001F099A"/>
    <w:rsid w:val="001F2D1A"/>
    <w:rsid w:val="001F371A"/>
    <w:rsid w:val="001F6834"/>
    <w:rsid w:val="001F717B"/>
    <w:rsid w:val="001F7491"/>
    <w:rsid w:val="002007D0"/>
    <w:rsid w:val="0020108C"/>
    <w:rsid w:val="00204487"/>
    <w:rsid w:val="002046D5"/>
    <w:rsid w:val="00210622"/>
    <w:rsid w:val="002109FD"/>
    <w:rsid w:val="00211F96"/>
    <w:rsid w:val="00215046"/>
    <w:rsid w:val="0021543A"/>
    <w:rsid w:val="002218C7"/>
    <w:rsid w:val="0022300A"/>
    <w:rsid w:val="002231FB"/>
    <w:rsid w:val="002233F7"/>
    <w:rsid w:val="002237DA"/>
    <w:rsid w:val="0022577A"/>
    <w:rsid w:val="0022655E"/>
    <w:rsid w:val="002277B8"/>
    <w:rsid w:val="00227D63"/>
    <w:rsid w:val="00227E66"/>
    <w:rsid w:val="00231466"/>
    <w:rsid w:val="00231500"/>
    <w:rsid w:val="00232419"/>
    <w:rsid w:val="0023449A"/>
    <w:rsid w:val="00234BA8"/>
    <w:rsid w:val="00235F26"/>
    <w:rsid w:val="002362C3"/>
    <w:rsid w:val="002364E3"/>
    <w:rsid w:val="00240C5A"/>
    <w:rsid w:val="00242977"/>
    <w:rsid w:val="002433E6"/>
    <w:rsid w:val="00243E02"/>
    <w:rsid w:val="00247DA9"/>
    <w:rsid w:val="002502AA"/>
    <w:rsid w:val="00251D34"/>
    <w:rsid w:val="00252975"/>
    <w:rsid w:val="00253F6B"/>
    <w:rsid w:val="00254B13"/>
    <w:rsid w:val="0025532A"/>
    <w:rsid w:val="00255926"/>
    <w:rsid w:val="002574A4"/>
    <w:rsid w:val="00262F8F"/>
    <w:rsid w:val="00263734"/>
    <w:rsid w:val="002648E0"/>
    <w:rsid w:val="002677CA"/>
    <w:rsid w:val="0027199E"/>
    <w:rsid w:val="00271D25"/>
    <w:rsid w:val="00273C91"/>
    <w:rsid w:val="00274200"/>
    <w:rsid w:val="002760FD"/>
    <w:rsid w:val="0027690A"/>
    <w:rsid w:val="00276E4D"/>
    <w:rsid w:val="0027776D"/>
    <w:rsid w:val="00280EE7"/>
    <w:rsid w:val="00281000"/>
    <w:rsid w:val="00281C80"/>
    <w:rsid w:val="002837AF"/>
    <w:rsid w:val="0028587C"/>
    <w:rsid w:val="0029220F"/>
    <w:rsid w:val="00293EF0"/>
    <w:rsid w:val="00295647"/>
    <w:rsid w:val="0029575A"/>
    <w:rsid w:val="00296ECE"/>
    <w:rsid w:val="0029765B"/>
    <w:rsid w:val="002A0B2A"/>
    <w:rsid w:val="002A19D5"/>
    <w:rsid w:val="002A2109"/>
    <w:rsid w:val="002A503B"/>
    <w:rsid w:val="002A57D6"/>
    <w:rsid w:val="002B0DDA"/>
    <w:rsid w:val="002B1C22"/>
    <w:rsid w:val="002B239A"/>
    <w:rsid w:val="002B2430"/>
    <w:rsid w:val="002B41C6"/>
    <w:rsid w:val="002B4447"/>
    <w:rsid w:val="002B6510"/>
    <w:rsid w:val="002B66CB"/>
    <w:rsid w:val="002B69B5"/>
    <w:rsid w:val="002B7442"/>
    <w:rsid w:val="002C3458"/>
    <w:rsid w:val="002C40E9"/>
    <w:rsid w:val="002C459C"/>
    <w:rsid w:val="002C4D62"/>
    <w:rsid w:val="002C4EC8"/>
    <w:rsid w:val="002C4F49"/>
    <w:rsid w:val="002C6A96"/>
    <w:rsid w:val="002C7B64"/>
    <w:rsid w:val="002D6E66"/>
    <w:rsid w:val="002D792E"/>
    <w:rsid w:val="002D7935"/>
    <w:rsid w:val="002E0CC5"/>
    <w:rsid w:val="002E1052"/>
    <w:rsid w:val="002E3E2A"/>
    <w:rsid w:val="002F0793"/>
    <w:rsid w:val="002F0B53"/>
    <w:rsid w:val="002F7E10"/>
    <w:rsid w:val="00301DCF"/>
    <w:rsid w:val="003028AD"/>
    <w:rsid w:val="00305A6B"/>
    <w:rsid w:val="0030639F"/>
    <w:rsid w:val="003063A5"/>
    <w:rsid w:val="00306ACA"/>
    <w:rsid w:val="00306AE2"/>
    <w:rsid w:val="003076B9"/>
    <w:rsid w:val="00307FDC"/>
    <w:rsid w:val="00310264"/>
    <w:rsid w:val="00312B34"/>
    <w:rsid w:val="003157E3"/>
    <w:rsid w:val="00317FA1"/>
    <w:rsid w:val="0032069B"/>
    <w:rsid w:val="00330500"/>
    <w:rsid w:val="00330C49"/>
    <w:rsid w:val="00330C9E"/>
    <w:rsid w:val="00330FAE"/>
    <w:rsid w:val="00333430"/>
    <w:rsid w:val="00335105"/>
    <w:rsid w:val="00335D1B"/>
    <w:rsid w:val="00336E62"/>
    <w:rsid w:val="00337B4F"/>
    <w:rsid w:val="00340091"/>
    <w:rsid w:val="003407C0"/>
    <w:rsid w:val="00340A71"/>
    <w:rsid w:val="003435B8"/>
    <w:rsid w:val="00344AF1"/>
    <w:rsid w:val="00344BD6"/>
    <w:rsid w:val="00344FBE"/>
    <w:rsid w:val="00344FDE"/>
    <w:rsid w:val="00345188"/>
    <w:rsid w:val="0034567C"/>
    <w:rsid w:val="003456DC"/>
    <w:rsid w:val="00347308"/>
    <w:rsid w:val="0035086F"/>
    <w:rsid w:val="0035262C"/>
    <w:rsid w:val="00352C10"/>
    <w:rsid w:val="00352F81"/>
    <w:rsid w:val="00352FCE"/>
    <w:rsid w:val="0035310B"/>
    <w:rsid w:val="00353F36"/>
    <w:rsid w:val="00356575"/>
    <w:rsid w:val="00357C29"/>
    <w:rsid w:val="00357E7A"/>
    <w:rsid w:val="00360EC0"/>
    <w:rsid w:val="003635BE"/>
    <w:rsid w:val="00365BF4"/>
    <w:rsid w:val="00366464"/>
    <w:rsid w:val="00366786"/>
    <w:rsid w:val="00367C34"/>
    <w:rsid w:val="0037014B"/>
    <w:rsid w:val="00370E9E"/>
    <w:rsid w:val="00371445"/>
    <w:rsid w:val="003737E0"/>
    <w:rsid w:val="00373BD1"/>
    <w:rsid w:val="0037564C"/>
    <w:rsid w:val="00375B36"/>
    <w:rsid w:val="003772A5"/>
    <w:rsid w:val="003800F7"/>
    <w:rsid w:val="0038149B"/>
    <w:rsid w:val="00384C2A"/>
    <w:rsid w:val="00385C96"/>
    <w:rsid w:val="00387E34"/>
    <w:rsid w:val="003916D5"/>
    <w:rsid w:val="00395849"/>
    <w:rsid w:val="00396B9F"/>
    <w:rsid w:val="0039774B"/>
    <w:rsid w:val="003A0D3F"/>
    <w:rsid w:val="003A197F"/>
    <w:rsid w:val="003A210F"/>
    <w:rsid w:val="003A36D9"/>
    <w:rsid w:val="003A3FE7"/>
    <w:rsid w:val="003A6494"/>
    <w:rsid w:val="003B24A7"/>
    <w:rsid w:val="003B53F8"/>
    <w:rsid w:val="003B5D43"/>
    <w:rsid w:val="003B5EE5"/>
    <w:rsid w:val="003B6DA3"/>
    <w:rsid w:val="003B7795"/>
    <w:rsid w:val="003C0DB5"/>
    <w:rsid w:val="003C149A"/>
    <w:rsid w:val="003C2288"/>
    <w:rsid w:val="003C2E34"/>
    <w:rsid w:val="003C6E8D"/>
    <w:rsid w:val="003D0D4F"/>
    <w:rsid w:val="003D45ED"/>
    <w:rsid w:val="003D7EB0"/>
    <w:rsid w:val="003E00D6"/>
    <w:rsid w:val="003E21BA"/>
    <w:rsid w:val="003E4FEE"/>
    <w:rsid w:val="003E5300"/>
    <w:rsid w:val="003E54B1"/>
    <w:rsid w:val="003E78A3"/>
    <w:rsid w:val="003F0DF4"/>
    <w:rsid w:val="003F1BEA"/>
    <w:rsid w:val="003F314A"/>
    <w:rsid w:val="003F5D68"/>
    <w:rsid w:val="004009A1"/>
    <w:rsid w:val="00401AC2"/>
    <w:rsid w:val="00401BB2"/>
    <w:rsid w:val="00401DA7"/>
    <w:rsid w:val="00403ADC"/>
    <w:rsid w:val="00403F93"/>
    <w:rsid w:val="00405BA7"/>
    <w:rsid w:val="00407371"/>
    <w:rsid w:val="0040750A"/>
    <w:rsid w:val="00413533"/>
    <w:rsid w:val="00417A43"/>
    <w:rsid w:val="00420343"/>
    <w:rsid w:val="00420715"/>
    <w:rsid w:val="00421E3B"/>
    <w:rsid w:val="004227AB"/>
    <w:rsid w:val="00422F2F"/>
    <w:rsid w:val="00423F57"/>
    <w:rsid w:val="00424E48"/>
    <w:rsid w:val="004255AC"/>
    <w:rsid w:val="00425B60"/>
    <w:rsid w:val="004272EB"/>
    <w:rsid w:val="00430AAC"/>
    <w:rsid w:val="00431C6C"/>
    <w:rsid w:val="00435E18"/>
    <w:rsid w:val="00436006"/>
    <w:rsid w:val="00436A22"/>
    <w:rsid w:val="00441FFD"/>
    <w:rsid w:val="0044230C"/>
    <w:rsid w:val="00442D71"/>
    <w:rsid w:val="00443309"/>
    <w:rsid w:val="004434A8"/>
    <w:rsid w:val="0044423A"/>
    <w:rsid w:val="0044426A"/>
    <w:rsid w:val="0044572C"/>
    <w:rsid w:val="004475E6"/>
    <w:rsid w:val="004500F6"/>
    <w:rsid w:val="0045138D"/>
    <w:rsid w:val="00452F25"/>
    <w:rsid w:val="00455D30"/>
    <w:rsid w:val="00456986"/>
    <w:rsid w:val="00457626"/>
    <w:rsid w:val="00457E1F"/>
    <w:rsid w:val="00457EC3"/>
    <w:rsid w:val="00457F04"/>
    <w:rsid w:val="0046020B"/>
    <w:rsid w:val="004617FE"/>
    <w:rsid w:val="00461D73"/>
    <w:rsid w:val="00462847"/>
    <w:rsid w:val="00464043"/>
    <w:rsid w:val="0046490C"/>
    <w:rsid w:val="00465410"/>
    <w:rsid w:val="0046642D"/>
    <w:rsid w:val="00466E24"/>
    <w:rsid w:val="00472D34"/>
    <w:rsid w:val="0047423F"/>
    <w:rsid w:val="004749FF"/>
    <w:rsid w:val="00475846"/>
    <w:rsid w:val="00476B99"/>
    <w:rsid w:val="00476BFA"/>
    <w:rsid w:val="00480F27"/>
    <w:rsid w:val="004813B0"/>
    <w:rsid w:val="00482119"/>
    <w:rsid w:val="00486582"/>
    <w:rsid w:val="00487A94"/>
    <w:rsid w:val="0049114C"/>
    <w:rsid w:val="00491C22"/>
    <w:rsid w:val="0049279A"/>
    <w:rsid w:val="00493904"/>
    <w:rsid w:val="004940F2"/>
    <w:rsid w:val="00496A6C"/>
    <w:rsid w:val="00496F03"/>
    <w:rsid w:val="0049754F"/>
    <w:rsid w:val="0049764A"/>
    <w:rsid w:val="004A0C2B"/>
    <w:rsid w:val="004A0E81"/>
    <w:rsid w:val="004A63C6"/>
    <w:rsid w:val="004B2E26"/>
    <w:rsid w:val="004B5CD5"/>
    <w:rsid w:val="004B5E7A"/>
    <w:rsid w:val="004B7D6E"/>
    <w:rsid w:val="004B7E12"/>
    <w:rsid w:val="004C0200"/>
    <w:rsid w:val="004C7EA0"/>
    <w:rsid w:val="004D0564"/>
    <w:rsid w:val="004D341E"/>
    <w:rsid w:val="004D4095"/>
    <w:rsid w:val="004D419E"/>
    <w:rsid w:val="004D4F97"/>
    <w:rsid w:val="004D6447"/>
    <w:rsid w:val="004E05A5"/>
    <w:rsid w:val="004E0B8C"/>
    <w:rsid w:val="004E146D"/>
    <w:rsid w:val="004E3760"/>
    <w:rsid w:val="004E43C4"/>
    <w:rsid w:val="004E4583"/>
    <w:rsid w:val="004E4751"/>
    <w:rsid w:val="004E79B6"/>
    <w:rsid w:val="004E7BF9"/>
    <w:rsid w:val="004F0B6D"/>
    <w:rsid w:val="004F19D1"/>
    <w:rsid w:val="004F1BD7"/>
    <w:rsid w:val="004F4DAE"/>
    <w:rsid w:val="004F5611"/>
    <w:rsid w:val="004F6111"/>
    <w:rsid w:val="005032C3"/>
    <w:rsid w:val="00504151"/>
    <w:rsid w:val="005044E0"/>
    <w:rsid w:val="0051001E"/>
    <w:rsid w:val="005106B2"/>
    <w:rsid w:val="00510C81"/>
    <w:rsid w:val="005115AA"/>
    <w:rsid w:val="005115F7"/>
    <w:rsid w:val="00512408"/>
    <w:rsid w:val="00512CB9"/>
    <w:rsid w:val="00512E91"/>
    <w:rsid w:val="00514349"/>
    <w:rsid w:val="00516993"/>
    <w:rsid w:val="00516BF1"/>
    <w:rsid w:val="00523921"/>
    <w:rsid w:val="00523D2F"/>
    <w:rsid w:val="00523DA0"/>
    <w:rsid w:val="00524AB0"/>
    <w:rsid w:val="00525129"/>
    <w:rsid w:val="00527347"/>
    <w:rsid w:val="005303C7"/>
    <w:rsid w:val="00530D77"/>
    <w:rsid w:val="00531470"/>
    <w:rsid w:val="00531890"/>
    <w:rsid w:val="00532CF9"/>
    <w:rsid w:val="00535852"/>
    <w:rsid w:val="00535CE7"/>
    <w:rsid w:val="00536008"/>
    <w:rsid w:val="00536EF6"/>
    <w:rsid w:val="00537640"/>
    <w:rsid w:val="005379B7"/>
    <w:rsid w:val="005406C0"/>
    <w:rsid w:val="005422F7"/>
    <w:rsid w:val="005440CC"/>
    <w:rsid w:val="00547C0D"/>
    <w:rsid w:val="005506B3"/>
    <w:rsid w:val="00551367"/>
    <w:rsid w:val="005513DC"/>
    <w:rsid w:val="005514EF"/>
    <w:rsid w:val="00553013"/>
    <w:rsid w:val="00555185"/>
    <w:rsid w:val="005553FB"/>
    <w:rsid w:val="00557A65"/>
    <w:rsid w:val="00557E29"/>
    <w:rsid w:val="005609DA"/>
    <w:rsid w:val="005649AA"/>
    <w:rsid w:val="00570164"/>
    <w:rsid w:val="00572061"/>
    <w:rsid w:val="005723C4"/>
    <w:rsid w:val="00573AF3"/>
    <w:rsid w:val="00573B72"/>
    <w:rsid w:val="00573E6B"/>
    <w:rsid w:val="00574F54"/>
    <w:rsid w:val="0057529D"/>
    <w:rsid w:val="005752EA"/>
    <w:rsid w:val="005758E0"/>
    <w:rsid w:val="00575CA1"/>
    <w:rsid w:val="0057782B"/>
    <w:rsid w:val="0058324F"/>
    <w:rsid w:val="00586E21"/>
    <w:rsid w:val="00587E58"/>
    <w:rsid w:val="00593684"/>
    <w:rsid w:val="00593D3F"/>
    <w:rsid w:val="00594FF6"/>
    <w:rsid w:val="00595E36"/>
    <w:rsid w:val="005976A9"/>
    <w:rsid w:val="00597E3E"/>
    <w:rsid w:val="005A126F"/>
    <w:rsid w:val="005A1B85"/>
    <w:rsid w:val="005A4232"/>
    <w:rsid w:val="005A525A"/>
    <w:rsid w:val="005A5D5C"/>
    <w:rsid w:val="005A6EF9"/>
    <w:rsid w:val="005B0A82"/>
    <w:rsid w:val="005B294E"/>
    <w:rsid w:val="005B2E86"/>
    <w:rsid w:val="005B46BD"/>
    <w:rsid w:val="005B64C8"/>
    <w:rsid w:val="005C002B"/>
    <w:rsid w:val="005C2391"/>
    <w:rsid w:val="005C3415"/>
    <w:rsid w:val="005C35E1"/>
    <w:rsid w:val="005C543A"/>
    <w:rsid w:val="005C6D5C"/>
    <w:rsid w:val="005C7355"/>
    <w:rsid w:val="005D1D47"/>
    <w:rsid w:val="005D2743"/>
    <w:rsid w:val="005D3789"/>
    <w:rsid w:val="005D447A"/>
    <w:rsid w:val="005D4693"/>
    <w:rsid w:val="005E1DD4"/>
    <w:rsid w:val="005E1DEE"/>
    <w:rsid w:val="005E31FC"/>
    <w:rsid w:val="005E4C49"/>
    <w:rsid w:val="005E4D16"/>
    <w:rsid w:val="005E6009"/>
    <w:rsid w:val="005E6576"/>
    <w:rsid w:val="005E7A0E"/>
    <w:rsid w:val="005F1415"/>
    <w:rsid w:val="005F2918"/>
    <w:rsid w:val="005F2C42"/>
    <w:rsid w:val="005F2E76"/>
    <w:rsid w:val="005F32C5"/>
    <w:rsid w:val="005F37C3"/>
    <w:rsid w:val="005F46BD"/>
    <w:rsid w:val="005F638B"/>
    <w:rsid w:val="005F7D03"/>
    <w:rsid w:val="0060022B"/>
    <w:rsid w:val="00601B2B"/>
    <w:rsid w:val="00601DFA"/>
    <w:rsid w:val="006031D4"/>
    <w:rsid w:val="00605461"/>
    <w:rsid w:val="00606940"/>
    <w:rsid w:val="00610133"/>
    <w:rsid w:val="00612053"/>
    <w:rsid w:val="0061297B"/>
    <w:rsid w:val="006175FC"/>
    <w:rsid w:val="006214FD"/>
    <w:rsid w:val="00621596"/>
    <w:rsid w:val="0062163D"/>
    <w:rsid w:val="00630522"/>
    <w:rsid w:val="006312C8"/>
    <w:rsid w:val="00631324"/>
    <w:rsid w:val="00633A9B"/>
    <w:rsid w:val="00634B6E"/>
    <w:rsid w:val="00634D32"/>
    <w:rsid w:val="006357AC"/>
    <w:rsid w:val="00635F50"/>
    <w:rsid w:val="006361CD"/>
    <w:rsid w:val="0063705F"/>
    <w:rsid w:val="0063711F"/>
    <w:rsid w:val="006371EE"/>
    <w:rsid w:val="00640A14"/>
    <w:rsid w:val="00640C43"/>
    <w:rsid w:val="00642181"/>
    <w:rsid w:val="00642288"/>
    <w:rsid w:val="00642498"/>
    <w:rsid w:val="0064349A"/>
    <w:rsid w:val="006454D7"/>
    <w:rsid w:val="00645E8E"/>
    <w:rsid w:val="00647446"/>
    <w:rsid w:val="00647D78"/>
    <w:rsid w:val="00651074"/>
    <w:rsid w:val="006512A4"/>
    <w:rsid w:val="00652722"/>
    <w:rsid w:val="0065418C"/>
    <w:rsid w:val="00654DF7"/>
    <w:rsid w:val="00654F0E"/>
    <w:rsid w:val="0065543D"/>
    <w:rsid w:val="00655812"/>
    <w:rsid w:val="006558E1"/>
    <w:rsid w:val="00655945"/>
    <w:rsid w:val="0065666F"/>
    <w:rsid w:val="00663B02"/>
    <w:rsid w:val="00665948"/>
    <w:rsid w:val="006709A0"/>
    <w:rsid w:val="006714E8"/>
    <w:rsid w:val="00671E2A"/>
    <w:rsid w:val="006722B7"/>
    <w:rsid w:val="00672831"/>
    <w:rsid w:val="00673AE7"/>
    <w:rsid w:val="00673E8D"/>
    <w:rsid w:val="00675A7E"/>
    <w:rsid w:val="00676F9B"/>
    <w:rsid w:val="006821FB"/>
    <w:rsid w:val="006823EF"/>
    <w:rsid w:val="00684499"/>
    <w:rsid w:val="006861E3"/>
    <w:rsid w:val="00686567"/>
    <w:rsid w:val="006875A4"/>
    <w:rsid w:val="00691021"/>
    <w:rsid w:val="00691A82"/>
    <w:rsid w:val="00691F04"/>
    <w:rsid w:val="00692757"/>
    <w:rsid w:val="006941A7"/>
    <w:rsid w:val="00694EB8"/>
    <w:rsid w:val="0069632E"/>
    <w:rsid w:val="006A0127"/>
    <w:rsid w:val="006A1FB0"/>
    <w:rsid w:val="006A361A"/>
    <w:rsid w:val="006A3C07"/>
    <w:rsid w:val="006A49FC"/>
    <w:rsid w:val="006A6FBF"/>
    <w:rsid w:val="006A74E8"/>
    <w:rsid w:val="006B0B02"/>
    <w:rsid w:val="006B2080"/>
    <w:rsid w:val="006B4851"/>
    <w:rsid w:val="006B5961"/>
    <w:rsid w:val="006B70B3"/>
    <w:rsid w:val="006B7CD9"/>
    <w:rsid w:val="006C0C04"/>
    <w:rsid w:val="006C0E8C"/>
    <w:rsid w:val="006C0FA1"/>
    <w:rsid w:val="006C1CE6"/>
    <w:rsid w:val="006C4459"/>
    <w:rsid w:val="006C5A50"/>
    <w:rsid w:val="006C7D74"/>
    <w:rsid w:val="006D05DF"/>
    <w:rsid w:val="006D0B7C"/>
    <w:rsid w:val="006D3B87"/>
    <w:rsid w:val="006D4D20"/>
    <w:rsid w:val="006D4DAB"/>
    <w:rsid w:val="006D7705"/>
    <w:rsid w:val="006E1854"/>
    <w:rsid w:val="006E2B3B"/>
    <w:rsid w:val="006E3567"/>
    <w:rsid w:val="006E4A2E"/>
    <w:rsid w:val="006E4F02"/>
    <w:rsid w:val="006F0393"/>
    <w:rsid w:val="006F21F7"/>
    <w:rsid w:val="00700876"/>
    <w:rsid w:val="00702D88"/>
    <w:rsid w:val="007030FD"/>
    <w:rsid w:val="007073C8"/>
    <w:rsid w:val="0071107D"/>
    <w:rsid w:val="00711669"/>
    <w:rsid w:val="00713183"/>
    <w:rsid w:val="007134B3"/>
    <w:rsid w:val="00713559"/>
    <w:rsid w:val="007137D6"/>
    <w:rsid w:val="00714F53"/>
    <w:rsid w:val="00715C6E"/>
    <w:rsid w:val="007167F9"/>
    <w:rsid w:val="00716AB2"/>
    <w:rsid w:val="00720245"/>
    <w:rsid w:val="00720983"/>
    <w:rsid w:val="00722055"/>
    <w:rsid w:val="0072243B"/>
    <w:rsid w:val="00723D97"/>
    <w:rsid w:val="00723DC2"/>
    <w:rsid w:val="00725800"/>
    <w:rsid w:val="00725C37"/>
    <w:rsid w:val="00725F32"/>
    <w:rsid w:val="007267F7"/>
    <w:rsid w:val="007272E9"/>
    <w:rsid w:val="00727AC7"/>
    <w:rsid w:val="007339FF"/>
    <w:rsid w:val="0073522C"/>
    <w:rsid w:val="00736C4C"/>
    <w:rsid w:val="00740167"/>
    <w:rsid w:val="00741908"/>
    <w:rsid w:val="007428B5"/>
    <w:rsid w:val="00743FE4"/>
    <w:rsid w:val="00744654"/>
    <w:rsid w:val="00745E0B"/>
    <w:rsid w:val="007460AD"/>
    <w:rsid w:val="007464DB"/>
    <w:rsid w:val="00747D06"/>
    <w:rsid w:val="00752728"/>
    <w:rsid w:val="007530F1"/>
    <w:rsid w:val="00754B67"/>
    <w:rsid w:val="00755D1D"/>
    <w:rsid w:val="00757E25"/>
    <w:rsid w:val="007603B7"/>
    <w:rsid w:val="007632B7"/>
    <w:rsid w:val="00763F5E"/>
    <w:rsid w:val="00764488"/>
    <w:rsid w:val="0076464A"/>
    <w:rsid w:val="0076688A"/>
    <w:rsid w:val="007730BE"/>
    <w:rsid w:val="00773DC6"/>
    <w:rsid w:val="00774CA1"/>
    <w:rsid w:val="0077741D"/>
    <w:rsid w:val="00777B63"/>
    <w:rsid w:val="00777D1B"/>
    <w:rsid w:val="00780E82"/>
    <w:rsid w:val="00783E21"/>
    <w:rsid w:val="00790EBC"/>
    <w:rsid w:val="007922D6"/>
    <w:rsid w:val="00792615"/>
    <w:rsid w:val="00794031"/>
    <w:rsid w:val="00794F16"/>
    <w:rsid w:val="00795B51"/>
    <w:rsid w:val="0079785B"/>
    <w:rsid w:val="007A01E2"/>
    <w:rsid w:val="007A0F69"/>
    <w:rsid w:val="007A2854"/>
    <w:rsid w:val="007A34A8"/>
    <w:rsid w:val="007A58E4"/>
    <w:rsid w:val="007A7B80"/>
    <w:rsid w:val="007B3339"/>
    <w:rsid w:val="007B3A2F"/>
    <w:rsid w:val="007B463F"/>
    <w:rsid w:val="007B4777"/>
    <w:rsid w:val="007B657C"/>
    <w:rsid w:val="007C31F1"/>
    <w:rsid w:val="007C4895"/>
    <w:rsid w:val="007C4D16"/>
    <w:rsid w:val="007C7A00"/>
    <w:rsid w:val="007D1028"/>
    <w:rsid w:val="007D1577"/>
    <w:rsid w:val="007D39B3"/>
    <w:rsid w:val="007D4BF7"/>
    <w:rsid w:val="007E041B"/>
    <w:rsid w:val="007E273E"/>
    <w:rsid w:val="007E4FD7"/>
    <w:rsid w:val="007E5842"/>
    <w:rsid w:val="007E6F38"/>
    <w:rsid w:val="007E7B26"/>
    <w:rsid w:val="007F1E6C"/>
    <w:rsid w:val="007F2D75"/>
    <w:rsid w:val="007F5135"/>
    <w:rsid w:val="007F51C6"/>
    <w:rsid w:val="007F52ED"/>
    <w:rsid w:val="007F56D7"/>
    <w:rsid w:val="007F7616"/>
    <w:rsid w:val="007F76D6"/>
    <w:rsid w:val="007F7969"/>
    <w:rsid w:val="008000DD"/>
    <w:rsid w:val="00803B35"/>
    <w:rsid w:val="00803FF8"/>
    <w:rsid w:val="008060AB"/>
    <w:rsid w:val="008063A2"/>
    <w:rsid w:val="00806CE7"/>
    <w:rsid w:val="008078FE"/>
    <w:rsid w:val="00810879"/>
    <w:rsid w:val="00812F05"/>
    <w:rsid w:val="00813466"/>
    <w:rsid w:val="00813BE1"/>
    <w:rsid w:val="008140C8"/>
    <w:rsid w:val="008144AC"/>
    <w:rsid w:val="00814FEB"/>
    <w:rsid w:val="008176B2"/>
    <w:rsid w:val="00820254"/>
    <w:rsid w:val="008210A4"/>
    <w:rsid w:val="00823CB3"/>
    <w:rsid w:val="008254A4"/>
    <w:rsid w:val="008258C6"/>
    <w:rsid w:val="00825DF6"/>
    <w:rsid w:val="008310DE"/>
    <w:rsid w:val="008330DA"/>
    <w:rsid w:val="008341F4"/>
    <w:rsid w:val="0083453C"/>
    <w:rsid w:val="00835234"/>
    <w:rsid w:val="00835B4F"/>
    <w:rsid w:val="00835DE9"/>
    <w:rsid w:val="00836184"/>
    <w:rsid w:val="00836888"/>
    <w:rsid w:val="00837AEE"/>
    <w:rsid w:val="00837D4F"/>
    <w:rsid w:val="008414A0"/>
    <w:rsid w:val="008460C6"/>
    <w:rsid w:val="00846946"/>
    <w:rsid w:val="00850AFE"/>
    <w:rsid w:val="0085110D"/>
    <w:rsid w:val="00861B51"/>
    <w:rsid w:val="00862EB7"/>
    <w:rsid w:val="008650F8"/>
    <w:rsid w:val="00870C8B"/>
    <w:rsid w:val="00872876"/>
    <w:rsid w:val="0087544D"/>
    <w:rsid w:val="0087736C"/>
    <w:rsid w:val="00881286"/>
    <w:rsid w:val="008814CF"/>
    <w:rsid w:val="00881A61"/>
    <w:rsid w:val="00882BAC"/>
    <w:rsid w:val="00884D6B"/>
    <w:rsid w:val="008861CA"/>
    <w:rsid w:val="00886594"/>
    <w:rsid w:val="00886712"/>
    <w:rsid w:val="0089000E"/>
    <w:rsid w:val="00892125"/>
    <w:rsid w:val="00893F3A"/>
    <w:rsid w:val="008976AF"/>
    <w:rsid w:val="008A1A95"/>
    <w:rsid w:val="008A26DD"/>
    <w:rsid w:val="008A305E"/>
    <w:rsid w:val="008A5B61"/>
    <w:rsid w:val="008A61F4"/>
    <w:rsid w:val="008A6543"/>
    <w:rsid w:val="008B1342"/>
    <w:rsid w:val="008B14B7"/>
    <w:rsid w:val="008B1BC2"/>
    <w:rsid w:val="008B2B2C"/>
    <w:rsid w:val="008B36F8"/>
    <w:rsid w:val="008B439C"/>
    <w:rsid w:val="008B444A"/>
    <w:rsid w:val="008B5E72"/>
    <w:rsid w:val="008B678B"/>
    <w:rsid w:val="008B768C"/>
    <w:rsid w:val="008C2696"/>
    <w:rsid w:val="008C28FA"/>
    <w:rsid w:val="008C3E35"/>
    <w:rsid w:val="008C5718"/>
    <w:rsid w:val="008C6885"/>
    <w:rsid w:val="008C6DBF"/>
    <w:rsid w:val="008D1AED"/>
    <w:rsid w:val="008D31A9"/>
    <w:rsid w:val="008D3819"/>
    <w:rsid w:val="008D48F8"/>
    <w:rsid w:val="008D4DBF"/>
    <w:rsid w:val="008D5853"/>
    <w:rsid w:val="008D603D"/>
    <w:rsid w:val="008D6775"/>
    <w:rsid w:val="008D72A3"/>
    <w:rsid w:val="008E126C"/>
    <w:rsid w:val="008E1530"/>
    <w:rsid w:val="008E296A"/>
    <w:rsid w:val="008E2DE8"/>
    <w:rsid w:val="008E7838"/>
    <w:rsid w:val="008E7B15"/>
    <w:rsid w:val="008E7D94"/>
    <w:rsid w:val="008F0069"/>
    <w:rsid w:val="008F0C7B"/>
    <w:rsid w:val="008F0CF7"/>
    <w:rsid w:val="008F125B"/>
    <w:rsid w:val="008F1943"/>
    <w:rsid w:val="008F1C6A"/>
    <w:rsid w:val="008F2574"/>
    <w:rsid w:val="008F2C58"/>
    <w:rsid w:val="008F5D63"/>
    <w:rsid w:val="008F7434"/>
    <w:rsid w:val="008F7CFB"/>
    <w:rsid w:val="0090019F"/>
    <w:rsid w:val="00902AB6"/>
    <w:rsid w:val="0090302F"/>
    <w:rsid w:val="0090360E"/>
    <w:rsid w:val="00904351"/>
    <w:rsid w:val="009056A9"/>
    <w:rsid w:val="0090589E"/>
    <w:rsid w:val="0091057E"/>
    <w:rsid w:val="00910AF2"/>
    <w:rsid w:val="00911774"/>
    <w:rsid w:val="00913F99"/>
    <w:rsid w:val="00916EB2"/>
    <w:rsid w:val="00920DD5"/>
    <w:rsid w:val="009221B8"/>
    <w:rsid w:val="00922C41"/>
    <w:rsid w:val="00922F74"/>
    <w:rsid w:val="00923067"/>
    <w:rsid w:val="00923BDD"/>
    <w:rsid w:val="00924F4B"/>
    <w:rsid w:val="00925EA3"/>
    <w:rsid w:val="009274B1"/>
    <w:rsid w:val="0093103A"/>
    <w:rsid w:val="009311C3"/>
    <w:rsid w:val="0093345C"/>
    <w:rsid w:val="009354CA"/>
    <w:rsid w:val="00937137"/>
    <w:rsid w:val="009373DF"/>
    <w:rsid w:val="00937A61"/>
    <w:rsid w:val="00940642"/>
    <w:rsid w:val="00940B78"/>
    <w:rsid w:val="00944E27"/>
    <w:rsid w:val="00944FEE"/>
    <w:rsid w:val="00946977"/>
    <w:rsid w:val="00950AC5"/>
    <w:rsid w:val="0095151E"/>
    <w:rsid w:val="0095306E"/>
    <w:rsid w:val="00953096"/>
    <w:rsid w:val="00955711"/>
    <w:rsid w:val="009578A2"/>
    <w:rsid w:val="00961EE2"/>
    <w:rsid w:val="00962F2F"/>
    <w:rsid w:val="009675EE"/>
    <w:rsid w:val="009706C5"/>
    <w:rsid w:val="00972896"/>
    <w:rsid w:val="00972AA1"/>
    <w:rsid w:val="00972E69"/>
    <w:rsid w:val="00973FF3"/>
    <w:rsid w:val="00975E72"/>
    <w:rsid w:val="00975EB3"/>
    <w:rsid w:val="009774BF"/>
    <w:rsid w:val="00977681"/>
    <w:rsid w:val="00981B0C"/>
    <w:rsid w:val="009836F2"/>
    <w:rsid w:val="009848DD"/>
    <w:rsid w:val="00986844"/>
    <w:rsid w:val="00987A5D"/>
    <w:rsid w:val="00987CEF"/>
    <w:rsid w:val="00990144"/>
    <w:rsid w:val="00994864"/>
    <w:rsid w:val="009966B3"/>
    <w:rsid w:val="00996BA6"/>
    <w:rsid w:val="009A0164"/>
    <w:rsid w:val="009A09F4"/>
    <w:rsid w:val="009A0F68"/>
    <w:rsid w:val="009A3ECB"/>
    <w:rsid w:val="009A6DA8"/>
    <w:rsid w:val="009B16E4"/>
    <w:rsid w:val="009B2ED4"/>
    <w:rsid w:val="009B3775"/>
    <w:rsid w:val="009B3C4D"/>
    <w:rsid w:val="009B4F0B"/>
    <w:rsid w:val="009B663D"/>
    <w:rsid w:val="009B6A98"/>
    <w:rsid w:val="009B6C16"/>
    <w:rsid w:val="009C2445"/>
    <w:rsid w:val="009C2AAF"/>
    <w:rsid w:val="009C4775"/>
    <w:rsid w:val="009C6927"/>
    <w:rsid w:val="009C6B9E"/>
    <w:rsid w:val="009C785E"/>
    <w:rsid w:val="009D0E09"/>
    <w:rsid w:val="009D5893"/>
    <w:rsid w:val="009E1FB5"/>
    <w:rsid w:val="009E4D4E"/>
    <w:rsid w:val="009E50B7"/>
    <w:rsid w:val="009E526E"/>
    <w:rsid w:val="009E6476"/>
    <w:rsid w:val="009E64EA"/>
    <w:rsid w:val="009E683A"/>
    <w:rsid w:val="009E6B2B"/>
    <w:rsid w:val="009E706E"/>
    <w:rsid w:val="009E7554"/>
    <w:rsid w:val="009F084A"/>
    <w:rsid w:val="009F126A"/>
    <w:rsid w:val="009F2011"/>
    <w:rsid w:val="009F20DC"/>
    <w:rsid w:val="009F5B26"/>
    <w:rsid w:val="009F6F04"/>
    <w:rsid w:val="009F78A0"/>
    <w:rsid w:val="00A00F54"/>
    <w:rsid w:val="00A013E2"/>
    <w:rsid w:val="00A02420"/>
    <w:rsid w:val="00A02503"/>
    <w:rsid w:val="00A04991"/>
    <w:rsid w:val="00A05225"/>
    <w:rsid w:val="00A05C98"/>
    <w:rsid w:val="00A06463"/>
    <w:rsid w:val="00A11937"/>
    <w:rsid w:val="00A16D49"/>
    <w:rsid w:val="00A1750B"/>
    <w:rsid w:val="00A213F5"/>
    <w:rsid w:val="00A24D80"/>
    <w:rsid w:val="00A24DC6"/>
    <w:rsid w:val="00A25E0E"/>
    <w:rsid w:val="00A27A1D"/>
    <w:rsid w:val="00A313BB"/>
    <w:rsid w:val="00A318F9"/>
    <w:rsid w:val="00A3218F"/>
    <w:rsid w:val="00A339E8"/>
    <w:rsid w:val="00A349C2"/>
    <w:rsid w:val="00A34ED1"/>
    <w:rsid w:val="00A357EC"/>
    <w:rsid w:val="00A36866"/>
    <w:rsid w:val="00A404C9"/>
    <w:rsid w:val="00A41660"/>
    <w:rsid w:val="00A41B03"/>
    <w:rsid w:val="00A42290"/>
    <w:rsid w:val="00A4249F"/>
    <w:rsid w:val="00A42BB2"/>
    <w:rsid w:val="00A43598"/>
    <w:rsid w:val="00A472E5"/>
    <w:rsid w:val="00A50144"/>
    <w:rsid w:val="00A50303"/>
    <w:rsid w:val="00A50389"/>
    <w:rsid w:val="00A56B90"/>
    <w:rsid w:val="00A61953"/>
    <w:rsid w:val="00A62554"/>
    <w:rsid w:val="00A6337C"/>
    <w:rsid w:val="00A64C66"/>
    <w:rsid w:val="00A65553"/>
    <w:rsid w:val="00A66895"/>
    <w:rsid w:val="00A70526"/>
    <w:rsid w:val="00A72303"/>
    <w:rsid w:val="00A73EE6"/>
    <w:rsid w:val="00A74B0F"/>
    <w:rsid w:val="00A74C1C"/>
    <w:rsid w:val="00A74DA8"/>
    <w:rsid w:val="00A755BE"/>
    <w:rsid w:val="00A77A7F"/>
    <w:rsid w:val="00A82586"/>
    <w:rsid w:val="00A82B49"/>
    <w:rsid w:val="00A84562"/>
    <w:rsid w:val="00A8741A"/>
    <w:rsid w:val="00A87C85"/>
    <w:rsid w:val="00A90E4E"/>
    <w:rsid w:val="00A90EF1"/>
    <w:rsid w:val="00A91C0A"/>
    <w:rsid w:val="00A92C60"/>
    <w:rsid w:val="00A94994"/>
    <w:rsid w:val="00A954B5"/>
    <w:rsid w:val="00A961A5"/>
    <w:rsid w:val="00A977F0"/>
    <w:rsid w:val="00A9793A"/>
    <w:rsid w:val="00A97BD5"/>
    <w:rsid w:val="00AA4C9F"/>
    <w:rsid w:val="00AA65BD"/>
    <w:rsid w:val="00AA79AA"/>
    <w:rsid w:val="00AB0132"/>
    <w:rsid w:val="00AB1E63"/>
    <w:rsid w:val="00AB2E05"/>
    <w:rsid w:val="00AB43A8"/>
    <w:rsid w:val="00AB43B1"/>
    <w:rsid w:val="00AB55F3"/>
    <w:rsid w:val="00AB6AD7"/>
    <w:rsid w:val="00AC0A3A"/>
    <w:rsid w:val="00AC0CF8"/>
    <w:rsid w:val="00AC0E44"/>
    <w:rsid w:val="00AC741A"/>
    <w:rsid w:val="00AC7A6D"/>
    <w:rsid w:val="00AD07CF"/>
    <w:rsid w:val="00AD11F6"/>
    <w:rsid w:val="00AD19C6"/>
    <w:rsid w:val="00AD36C4"/>
    <w:rsid w:val="00AD53DD"/>
    <w:rsid w:val="00AD5DBF"/>
    <w:rsid w:val="00AD6C91"/>
    <w:rsid w:val="00AD7568"/>
    <w:rsid w:val="00AE1B8C"/>
    <w:rsid w:val="00AE1F02"/>
    <w:rsid w:val="00AE25A0"/>
    <w:rsid w:val="00AE36C9"/>
    <w:rsid w:val="00AE37AD"/>
    <w:rsid w:val="00AE41FB"/>
    <w:rsid w:val="00AE63FD"/>
    <w:rsid w:val="00AE71F8"/>
    <w:rsid w:val="00AF0116"/>
    <w:rsid w:val="00AF0EF3"/>
    <w:rsid w:val="00AF2365"/>
    <w:rsid w:val="00AF3025"/>
    <w:rsid w:val="00AF3769"/>
    <w:rsid w:val="00AF5A9D"/>
    <w:rsid w:val="00AF66FC"/>
    <w:rsid w:val="00AF6843"/>
    <w:rsid w:val="00AF78D0"/>
    <w:rsid w:val="00B014B9"/>
    <w:rsid w:val="00B046F3"/>
    <w:rsid w:val="00B06B7D"/>
    <w:rsid w:val="00B07C43"/>
    <w:rsid w:val="00B111E7"/>
    <w:rsid w:val="00B112F0"/>
    <w:rsid w:val="00B117E6"/>
    <w:rsid w:val="00B118AB"/>
    <w:rsid w:val="00B1206F"/>
    <w:rsid w:val="00B13D1B"/>
    <w:rsid w:val="00B1545B"/>
    <w:rsid w:val="00B157B6"/>
    <w:rsid w:val="00B16420"/>
    <w:rsid w:val="00B207A0"/>
    <w:rsid w:val="00B20B52"/>
    <w:rsid w:val="00B20BFC"/>
    <w:rsid w:val="00B215B2"/>
    <w:rsid w:val="00B21850"/>
    <w:rsid w:val="00B2190F"/>
    <w:rsid w:val="00B21C45"/>
    <w:rsid w:val="00B228A4"/>
    <w:rsid w:val="00B3196F"/>
    <w:rsid w:val="00B31A8C"/>
    <w:rsid w:val="00B31F05"/>
    <w:rsid w:val="00B323AE"/>
    <w:rsid w:val="00B32598"/>
    <w:rsid w:val="00B32B5D"/>
    <w:rsid w:val="00B34171"/>
    <w:rsid w:val="00B359CB"/>
    <w:rsid w:val="00B3719D"/>
    <w:rsid w:val="00B37860"/>
    <w:rsid w:val="00B37E8C"/>
    <w:rsid w:val="00B429F1"/>
    <w:rsid w:val="00B43ADD"/>
    <w:rsid w:val="00B43D41"/>
    <w:rsid w:val="00B4541A"/>
    <w:rsid w:val="00B45E28"/>
    <w:rsid w:val="00B471C5"/>
    <w:rsid w:val="00B502DA"/>
    <w:rsid w:val="00B5161D"/>
    <w:rsid w:val="00B5449C"/>
    <w:rsid w:val="00B564D4"/>
    <w:rsid w:val="00B60ABF"/>
    <w:rsid w:val="00B6196F"/>
    <w:rsid w:val="00B638C1"/>
    <w:rsid w:val="00B64392"/>
    <w:rsid w:val="00B64551"/>
    <w:rsid w:val="00B66511"/>
    <w:rsid w:val="00B67ECC"/>
    <w:rsid w:val="00B70B17"/>
    <w:rsid w:val="00B7242A"/>
    <w:rsid w:val="00B72684"/>
    <w:rsid w:val="00B72E6B"/>
    <w:rsid w:val="00B75BC5"/>
    <w:rsid w:val="00B7663F"/>
    <w:rsid w:val="00B76674"/>
    <w:rsid w:val="00B76DEE"/>
    <w:rsid w:val="00B771CA"/>
    <w:rsid w:val="00B80744"/>
    <w:rsid w:val="00B817F7"/>
    <w:rsid w:val="00B82585"/>
    <w:rsid w:val="00B83B0C"/>
    <w:rsid w:val="00B83EC3"/>
    <w:rsid w:val="00B83F5F"/>
    <w:rsid w:val="00B84D0E"/>
    <w:rsid w:val="00B85893"/>
    <w:rsid w:val="00B869EC"/>
    <w:rsid w:val="00B87305"/>
    <w:rsid w:val="00B87D00"/>
    <w:rsid w:val="00B87EC6"/>
    <w:rsid w:val="00B91553"/>
    <w:rsid w:val="00B94E9E"/>
    <w:rsid w:val="00B9523E"/>
    <w:rsid w:val="00B95A2B"/>
    <w:rsid w:val="00B97168"/>
    <w:rsid w:val="00BA0E5A"/>
    <w:rsid w:val="00BA1599"/>
    <w:rsid w:val="00BA1725"/>
    <w:rsid w:val="00BA2BB6"/>
    <w:rsid w:val="00BA5A31"/>
    <w:rsid w:val="00BA74D8"/>
    <w:rsid w:val="00BB20C6"/>
    <w:rsid w:val="00BB251C"/>
    <w:rsid w:val="00BB355A"/>
    <w:rsid w:val="00BB3981"/>
    <w:rsid w:val="00BB493F"/>
    <w:rsid w:val="00BB4DD6"/>
    <w:rsid w:val="00BB543E"/>
    <w:rsid w:val="00BB720C"/>
    <w:rsid w:val="00BB7381"/>
    <w:rsid w:val="00BC2BC1"/>
    <w:rsid w:val="00BC3508"/>
    <w:rsid w:val="00BC4F43"/>
    <w:rsid w:val="00BC541B"/>
    <w:rsid w:val="00BC64F9"/>
    <w:rsid w:val="00BC6DD2"/>
    <w:rsid w:val="00BC6F23"/>
    <w:rsid w:val="00BC76D6"/>
    <w:rsid w:val="00BC7ACA"/>
    <w:rsid w:val="00BD1AFC"/>
    <w:rsid w:val="00BD7ECA"/>
    <w:rsid w:val="00BE1130"/>
    <w:rsid w:val="00BE6121"/>
    <w:rsid w:val="00BF0555"/>
    <w:rsid w:val="00BF18B0"/>
    <w:rsid w:val="00BF2644"/>
    <w:rsid w:val="00BF2DB4"/>
    <w:rsid w:val="00BF2DF1"/>
    <w:rsid w:val="00BF3E10"/>
    <w:rsid w:val="00BF3ED4"/>
    <w:rsid w:val="00BF47FA"/>
    <w:rsid w:val="00BF4A47"/>
    <w:rsid w:val="00BF52CC"/>
    <w:rsid w:val="00BF57D7"/>
    <w:rsid w:val="00BF64EA"/>
    <w:rsid w:val="00BF6A4E"/>
    <w:rsid w:val="00BF6CB3"/>
    <w:rsid w:val="00C008F9"/>
    <w:rsid w:val="00C028F2"/>
    <w:rsid w:val="00C04C46"/>
    <w:rsid w:val="00C05046"/>
    <w:rsid w:val="00C06E49"/>
    <w:rsid w:val="00C10AAE"/>
    <w:rsid w:val="00C12282"/>
    <w:rsid w:val="00C130AE"/>
    <w:rsid w:val="00C22132"/>
    <w:rsid w:val="00C22DCD"/>
    <w:rsid w:val="00C24D12"/>
    <w:rsid w:val="00C31188"/>
    <w:rsid w:val="00C32A01"/>
    <w:rsid w:val="00C36072"/>
    <w:rsid w:val="00C36D4C"/>
    <w:rsid w:val="00C400C9"/>
    <w:rsid w:val="00C404B4"/>
    <w:rsid w:val="00C4241E"/>
    <w:rsid w:val="00C42509"/>
    <w:rsid w:val="00C4385B"/>
    <w:rsid w:val="00C45749"/>
    <w:rsid w:val="00C45970"/>
    <w:rsid w:val="00C460B8"/>
    <w:rsid w:val="00C4639C"/>
    <w:rsid w:val="00C466A0"/>
    <w:rsid w:val="00C47572"/>
    <w:rsid w:val="00C509CC"/>
    <w:rsid w:val="00C5393A"/>
    <w:rsid w:val="00C53E3E"/>
    <w:rsid w:val="00C544E7"/>
    <w:rsid w:val="00C54563"/>
    <w:rsid w:val="00C5490E"/>
    <w:rsid w:val="00C54A2F"/>
    <w:rsid w:val="00C572DE"/>
    <w:rsid w:val="00C62862"/>
    <w:rsid w:val="00C63148"/>
    <w:rsid w:val="00C67428"/>
    <w:rsid w:val="00C67A75"/>
    <w:rsid w:val="00C67AF0"/>
    <w:rsid w:val="00C7212E"/>
    <w:rsid w:val="00C7359D"/>
    <w:rsid w:val="00C74A32"/>
    <w:rsid w:val="00C75211"/>
    <w:rsid w:val="00C772CA"/>
    <w:rsid w:val="00C777FC"/>
    <w:rsid w:val="00C807A1"/>
    <w:rsid w:val="00C81B18"/>
    <w:rsid w:val="00C81D34"/>
    <w:rsid w:val="00C8399E"/>
    <w:rsid w:val="00C84450"/>
    <w:rsid w:val="00C847A8"/>
    <w:rsid w:val="00C871F0"/>
    <w:rsid w:val="00C87AE3"/>
    <w:rsid w:val="00C87C36"/>
    <w:rsid w:val="00C91AB1"/>
    <w:rsid w:val="00C93514"/>
    <w:rsid w:val="00C94A3D"/>
    <w:rsid w:val="00CA1036"/>
    <w:rsid w:val="00CA2A1D"/>
    <w:rsid w:val="00CA3A94"/>
    <w:rsid w:val="00CA5418"/>
    <w:rsid w:val="00CB4A91"/>
    <w:rsid w:val="00CB50B2"/>
    <w:rsid w:val="00CB5665"/>
    <w:rsid w:val="00CC26A0"/>
    <w:rsid w:val="00CC2FCE"/>
    <w:rsid w:val="00CC34BE"/>
    <w:rsid w:val="00CC50CA"/>
    <w:rsid w:val="00CC6111"/>
    <w:rsid w:val="00CC6591"/>
    <w:rsid w:val="00CC6633"/>
    <w:rsid w:val="00CC7E6B"/>
    <w:rsid w:val="00CD1096"/>
    <w:rsid w:val="00CD1DC7"/>
    <w:rsid w:val="00CD2E6B"/>
    <w:rsid w:val="00CD404D"/>
    <w:rsid w:val="00CD40A8"/>
    <w:rsid w:val="00CD5F37"/>
    <w:rsid w:val="00CD63A8"/>
    <w:rsid w:val="00CD78E0"/>
    <w:rsid w:val="00CE0564"/>
    <w:rsid w:val="00CE0F25"/>
    <w:rsid w:val="00CE14A4"/>
    <w:rsid w:val="00CE46C1"/>
    <w:rsid w:val="00CE54BC"/>
    <w:rsid w:val="00CE6890"/>
    <w:rsid w:val="00CE6E22"/>
    <w:rsid w:val="00CF129B"/>
    <w:rsid w:val="00CF21E2"/>
    <w:rsid w:val="00CF546C"/>
    <w:rsid w:val="00CF6D47"/>
    <w:rsid w:val="00CF6EC9"/>
    <w:rsid w:val="00CF7DFD"/>
    <w:rsid w:val="00D02737"/>
    <w:rsid w:val="00D034F5"/>
    <w:rsid w:val="00D03C41"/>
    <w:rsid w:val="00D0522C"/>
    <w:rsid w:val="00D10CA9"/>
    <w:rsid w:val="00D10EA5"/>
    <w:rsid w:val="00D1325B"/>
    <w:rsid w:val="00D13B02"/>
    <w:rsid w:val="00D16D79"/>
    <w:rsid w:val="00D17541"/>
    <w:rsid w:val="00D17FAA"/>
    <w:rsid w:val="00D2006D"/>
    <w:rsid w:val="00D204F5"/>
    <w:rsid w:val="00D20942"/>
    <w:rsid w:val="00D20F14"/>
    <w:rsid w:val="00D2112B"/>
    <w:rsid w:val="00D226F2"/>
    <w:rsid w:val="00D230CD"/>
    <w:rsid w:val="00D239D1"/>
    <w:rsid w:val="00D2585E"/>
    <w:rsid w:val="00D2623C"/>
    <w:rsid w:val="00D27086"/>
    <w:rsid w:val="00D30149"/>
    <w:rsid w:val="00D315A4"/>
    <w:rsid w:val="00D33EB2"/>
    <w:rsid w:val="00D34290"/>
    <w:rsid w:val="00D34827"/>
    <w:rsid w:val="00D36B29"/>
    <w:rsid w:val="00D37AEB"/>
    <w:rsid w:val="00D40D3A"/>
    <w:rsid w:val="00D43864"/>
    <w:rsid w:val="00D45A98"/>
    <w:rsid w:val="00D45F58"/>
    <w:rsid w:val="00D462EB"/>
    <w:rsid w:val="00D46FA0"/>
    <w:rsid w:val="00D471D1"/>
    <w:rsid w:val="00D522DE"/>
    <w:rsid w:val="00D55D5D"/>
    <w:rsid w:val="00D56E11"/>
    <w:rsid w:val="00D609D8"/>
    <w:rsid w:val="00D65881"/>
    <w:rsid w:val="00D67DB7"/>
    <w:rsid w:val="00D7072F"/>
    <w:rsid w:val="00D73CD3"/>
    <w:rsid w:val="00D746DF"/>
    <w:rsid w:val="00D75198"/>
    <w:rsid w:val="00D75CDE"/>
    <w:rsid w:val="00D76088"/>
    <w:rsid w:val="00D800F7"/>
    <w:rsid w:val="00D80D34"/>
    <w:rsid w:val="00D8107E"/>
    <w:rsid w:val="00D828A4"/>
    <w:rsid w:val="00D842F9"/>
    <w:rsid w:val="00D85ADD"/>
    <w:rsid w:val="00D85E0F"/>
    <w:rsid w:val="00D86483"/>
    <w:rsid w:val="00D87161"/>
    <w:rsid w:val="00D900FD"/>
    <w:rsid w:val="00D901FC"/>
    <w:rsid w:val="00D90FDF"/>
    <w:rsid w:val="00D91937"/>
    <w:rsid w:val="00D92482"/>
    <w:rsid w:val="00D92A71"/>
    <w:rsid w:val="00D934A5"/>
    <w:rsid w:val="00D93794"/>
    <w:rsid w:val="00D96037"/>
    <w:rsid w:val="00D9776E"/>
    <w:rsid w:val="00DA24D4"/>
    <w:rsid w:val="00DA2CE3"/>
    <w:rsid w:val="00DA42BA"/>
    <w:rsid w:val="00DA45A7"/>
    <w:rsid w:val="00DA49D2"/>
    <w:rsid w:val="00DA570F"/>
    <w:rsid w:val="00DA5F46"/>
    <w:rsid w:val="00DA72E8"/>
    <w:rsid w:val="00DA7635"/>
    <w:rsid w:val="00DA7758"/>
    <w:rsid w:val="00DB1610"/>
    <w:rsid w:val="00DB2086"/>
    <w:rsid w:val="00DB44F7"/>
    <w:rsid w:val="00DB50EB"/>
    <w:rsid w:val="00DB5F2D"/>
    <w:rsid w:val="00DB6486"/>
    <w:rsid w:val="00DB7922"/>
    <w:rsid w:val="00DC0DA3"/>
    <w:rsid w:val="00DC1D8D"/>
    <w:rsid w:val="00DC5BCA"/>
    <w:rsid w:val="00DC6D98"/>
    <w:rsid w:val="00DC6DF7"/>
    <w:rsid w:val="00DD0637"/>
    <w:rsid w:val="00DD12B0"/>
    <w:rsid w:val="00DD2495"/>
    <w:rsid w:val="00DD2DF0"/>
    <w:rsid w:val="00DD30AF"/>
    <w:rsid w:val="00DD60A3"/>
    <w:rsid w:val="00DE01CF"/>
    <w:rsid w:val="00DE42C2"/>
    <w:rsid w:val="00DE68C1"/>
    <w:rsid w:val="00DE79CB"/>
    <w:rsid w:val="00DF02C4"/>
    <w:rsid w:val="00DF04B9"/>
    <w:rsid w:val="00DF06CA"/>
    <w:rsid w:val="00DF0DC0"/>
    <w:rsid w:val="00DF1991"/>
    <w:rsid w:val="00DF3D29"/>
    <w:rsid w:val="00DF414D"/>
    <w:rsid w:val="00DF4392"/>
    <w:rsid w:val="00DF50F5"/>
    <w:rsid w:val="00DF6C47"/>
    <w:rsid w:val="00DF6EF7"/>
    <w:rsid w:val="00DF7390"/>
    <w:rsid w:val="00E01A8B"/>
    <w:rsid w:val="00E02040"/>
    <w:rsid w:val="00E027C0"/>
    <w:rsid w:val="00E038E4"/>
    <w:rsid w:val="00E0669A"/>
    <w:rsid w:val="00E0701E"/>
    <w:rsid w:val="00E07E59"/>
    <w:rsid w:val="00E12AD8"/>
    <w:rsid w:val="00E13494"/>
    <w:rsid w:val="00E13A03"/>
    <w:rsid w:val="00E14E02"/>
    <w:rsid w:val="00E14F1B"/>
    <w:rsid w:val="00E15D5F"/>
    <w:rsid w:val="00E164D1"/>
    <w:rsid w:val="00E20CC7"/>
    <w:rsid w:val="00E21079"/>
    <w:rsid w:val="00E21DD9"/>
    <w:rsid w:val="00E224A1"/>
    <w:rsid w:val="00E25A86"/>
    <w:rsid w:val="00E25C27"/>
    <w:rsid w:val="00E263E2"/>
    <w:rsid w:val="00E26AE7"/>
    <w:rsid w:val="00E27315"/>
    <w:rsid w:val="00E2782C"/>
    <w:rsid w:val="00E303D0"/>
    <w:rsid w:val="00E310C3"/>
    <w:rsid w:val="00E31CA2"/>
    <w:rsid w:val="00E32417"/>
    <w:rsid w:val="00E3264D"/>
    <w:rsid w:val="00E337C1"/>
    <w:rsid w:val="00E37C4D"/>
    <w:rsid w:val="00E438E1"/>
    <w:rsid w:val="00E5052B"/>
    <w:rsid w:val="00E52F18"/>
    <w:rsid w:val="00E55AD0"/>
    <w:rsid w:val="00E6026F"/>
    <w:rsid w:val="00E621AD"/>
    <w:rsid w:val="00E6332C"/>
    <w:rsid w:val="00E63598"/>
    <w:rsid w:val="00E6405E"/>
    <w:rsid w:val="00E6487B"/>
    <w:rsid w:val="00E66724"/>
    <w:rsid w:val="00E67374"/>
    <w:rsid w:val="00E72A73"/>
    <w:rsid w:val="00E7460A"/>
    <w:rsid w:val="00E7471A"/>
    <w:rsid w:val="00E75821"/>
    <w:rsid w:val="00E7646D"/>
    <w:rsid w:val="00E76E06"/>
    <w:rsid w:val="00E77C44"/>
    <w:rsid w:val="00E80E1F"/>
    <w:rsid w:val="00E8205A"/>
    <w:rsid w:val="00E825EB"/>
    <w:rsid w:val="00E82696"/>
    <w:rsid w:val="00E82A39"/>
    <w:rsid w:val="00E839DD"/>
    <w:rsid w:val="00E84E70"/>
    <w:rsid w:val="00E853E8"/>
    <w:rsid w:val="00E86199"/>
    <w:rsid w:val="00E91011"/>
    <w:rsid w:val="00E910A4"/>
    <w:rsid w:val="00E9269B"/>
    <w:rsid w:val="00E9575D"/>
    <w:rsid w:val="00E96082"/>
    <w:rsid w:val="00E960DC"/>
    <w:rsid w:val="00EA12C9"/>
    <w:rsid w:val="00EA1771"/>
    <w:rsid w:val="00EA1803"/>
    <w:rsid w:val="00EA489E"/>
    <w:rsid w:val="00EA4C09"/>
    <w:rsid w:val="00EA516E"/>
    <w:rsid w:val="00EA6CCC"/>
    <w:rsid w:val="00EA6E1F"/>
    <w:rsid w:val="00EA7C91"/>
    <w:rsid w:val="00EB3793"/>
    <w:rsid w:val="00EB3884"/>
    <w:rsid w:val="00EB5CA5"/>
    <w:rsid w:val="00EB5EC9"/>
    <w:rsid w:val="00EC0177"/>
    <w:rsid w:val="00EC1D74"/>
    <w:rsid w:val="00EC3719"/>
    <w:rsid w:val="00EC4CD0"/>
    <w:rsid w:val="00EC68F4"/>
    <w:rsid w:val="00EC72EE"/>
    <w:rsid w:val="00EC7893"/>
    <w:rsid w:val="00ED3238"/>
    <w:rsid w:val="00ED4760"/>
    <w:rsid w:val="00ED7CED"/>
    <w:rsid w:val="00EE066D"/>
    <w:rsid w:val="00EE20F9"/>
    <w:rsid w:val="00EE2D5A"/>
    <w:rsid w:val="00EE4B50"/>
    <w:rsid w:val="00EE7EE9"/>
    <w:rsid w:val="00EF004F"/>
    <w:rsid w:val="00EF101C"/>
    <w:rsid w:val="00EF2A38"/>
    <w:rsid w:val="00EF2E61"/>
    <w:rsid w:val="00EF3AED"/>
    <w:rsid w:val="00EF5011"/>
    <w:rsid w:val="00EF592F"/>
    <w:rsid w:val="00EF6B63"/>
    <w:rsid w:val="00EF72B9"/>
    <w:rsid w:val="00F002B4"/>
    <w:rsid w:val="00F01BE5"/>
    <w:rsid w:val="00F034F0"/>
    <w:rsid w:val="00F049A6"/>
    <w:rsid w:val="00F05FC4"/>
    <w:rsid w:val="00F065FB"/>
    <w:rsid w:val="00F102CC"/>
    <w:rsid w:val="00F1137D"/>
    <w:rsid w:val="00F1213D"/>
    <w:rsid w:val="00F122CB"/>
    <w:rsid w:val="00F13C92"/>
    <w:rsid w:val="00F1441A"/>
    <w:rsid w:val="00F1495A"/>
    <w:rsid w:val="00F200B0"/>
    <w:rsid w:val="00F21253"/>
    <w:rsid w:val="00F21BB1"/>
    <w:rsid w:val="00F22161"/>
    <w:rsid w:val="00F25417"/>
    <w:rsid w:val="00F30737"/>
    <w:rsid w:val="00F30CD2"/>
    <w:rsid w:val="00F31ED9"/>
    <w:rsid w:val="00F3385D"/>
    <w:rsid w:val="00F34255"/>
    <w:rsid w:val="00F34AD3"/>
    <w:rsid w:val="00F351C8"/>
    <w:rsid w:val="00F35DC7"/>
    <w:rsid w:val="00F36BC6"/>
    <w:rsid w:val="00F42B73"/>
    <w:rsid w:val="00F45850"/>
    <w:rsid w:val="00F465E9"/>
    <w:rsid w:val="00F52164"/>
    <w:rsid w:val="00F530C7"/>
    <w:rsid w:val="00F53399"/>
    <w:rsid w:val="00F53879"/>
    <w:rsid w:val="00F538D3"/>
    <w:rsid w:val="00F54238"/>
    <w:rsid w:val="00F5458C"/>
    <w:rsid w:val="00F55629"/>
    <w:rsid w:val="00F56A7A"/>
    <w:rsid w:val="00F56F99"/>
    <w:rsid w:val="00F57225"/>
    <w:rsid w:val="00F57238"/>
    <w:rsid w:val="00F57CE5"/>
    <w:rsid w:val="00F607A3"/>
    <w:rsid w:val="00F63A6C"/>
    <w:rsid w:val="00F63F73"/>
    <w:rsid w:val="00F6480F"/>
    <w:rsid w:val="00F65CA2"/>
    <w:rsid w:val="00F65F46"/>
    <w:rsid w:val="00F718A6"/>
    <w:rsid w:val="00F71DA9"/>
    <w:rsid w:val="00F74B59"/>
    <w:rsid w:val="00F75FE6"/>
    <w:rsid w:val="00F77710"/>
    <w:rsid w:val="00F806B1"/>
    <w:rsid w:val="00F81E72"/>
    <w:rsid w:val="00F830D6"/>
    <w:rsid w:val="00F8315D"/>
    <w:rsid w:val="00F83759"/>
    <w:rsid w:val="00F84571"/>
    <w:rsid w:val="00F849C2"/>
    <w:rsid w:val="00F853E3"/>
    <w:rsid w:val="00F8695C"/>
    <w:rsid w:val="00F86F60"/>
    <w:rsid w:val="00F87614"/>
    <w:rsid w:val="00F91375"/>
    <w:rsid w:val="00F92118"/>
    <w:rsid w:val="00F9260B"/>
    <w:rsid w:val="00F9304E"/>
    <w:rsid w:val="00F94713"/>
    <w:rsid w:val="00F951BC"/>
    <w:rsid w:val="00F95880"/>
    <w:rsid w:val="00F97B78"/>
    <w:rsid w:val="00F97D9D"/>
    <w:rsid w:val="00FA21AB"/>
    <w:rsid w:val="00FA2447"/>
    <w:rsid w:val="00FA2A28"/>
    <w:rsid w:val="00FA3032"/>
    <w:rsid w:val="00FA514E"/>
    <w:rsid w:val="00FA56F1"/>
    <w:rsid w:val="00FA5B0C"/>
    <w:rsid w:val="00FA610D"/>
    <w:rsid w:val="00FA6F02"/>
    <w:rsid w:val="00FB1302"/>
    <w:rsid w:val="00FB1A95"/>
    <w:rsid w:val="00FB4480"/>
    <w:rsid w:val="00FB4D77"/>
    <w:rsid w:val="00FB5418"/>
    <w:rsid w:val="00FB5465"/>
    <w:rsid w:val="00FB5675"/>
    <w:rsid w:val="00FB58A2"/>
    <w:rsid w:val="00FC10D3"/>
    <w:rsid w:val="00FC2B63"/>
    <w:rsid w:val="00FC66D2"/>
    <w:rsid w:val="00FC714F"/>
    <w:rsid w:val="00FD6BE5"/>
    <w:rsid w:val="00FE02AE"/>
    <w:rsid w:val="00FE2C33"/>
    <w:rsid w:val="00FE4165"/>
    <w:rsid w:val="00FE4EB0"/>
    <w:rsid w:val="00FE5FC4"/>
    <w:rsid w:val="00FE661A"/>
    <w:rsid w:val="00FF101D"/>
    <w:rsid w:val="00FF23AF"/>
    <w:rsid w:val="00FF2B3C"/>
    <w:rsid w:val="00FF4E10"/>
    <w:rsid w:val="00FF5452"/>
    <w:rsid w:val="00FF7918"/>
    <w:rsid w:val="01FBAC5B"/>
    <w:rsid w:val="02356D77"/>
    <w:rsid w:val="0262DD94"/>
    <w:rsid w:val="03023B06"/>
    <w:rsid w:val="0320EC68"/>
    <w:rsid w:val="0345B07E"/>
    <w:rsid w:val="03B0A3D9"/>
    <w:rsid w:val="03D0F133"/>
    <w:rsid w:val="03E0503C"/>
    <w:rsid w:val="04F61C76"/>
    <w:rsid w:val="04FD1E26"/>
    <w:rsid w:val="05583135"/>
    <w:rsid w:val="055E37A4"/>
    <w:rsid w:val="05B50D52"/>
    <w:rsid w:val="05BA22F1"/>
    <w:rsid w:val="05BB479F"/>
    <w:rsid w:val="05CFADB4"/>
    <w:rsid w:val="06042232"/>
    <w:rsid w:val="061E7DB6"/>
    <w:rsid w:val="065A47D0"/>
    <w:rsid w:val="067885D6"/>
    <w:rsid w:val="06D7F566"/>
    <w:rsid w:val="06DEB4E8"/>
    <w:rsid w:val="06FCEBBF"/>
    <w:rsid w:val="07D189A7"/>
    <w:rsid w:val="0803B276"/>
    <w:rsid w:val="085BECC0"/>
    <w:rsid w:val="08D1C0E4"/>
    <w:rsid w:val="08F27503"/>
    <w:rsid w:val="09145D5B"/>
    <w:rsid w:val="0A711EF5"/>
    <w:rsid w:val="0A7ED5EC"/>
    <w:rsid w:val="0AC453A1"/>
    <w:rsid w:val="0AFE146A"/>
    <w:rsid w:val="0B74CAF3"/>
    <w:rsid w:val="0B8097C1"/>
    <w:rsid w:val="0CB7625E"/>
    <w:rsid w:val="0CE274BB"/>
    <w:rsid w:val="0D28AA40"/>
    <w:rsid w:val="0D9E70A8"/>
    <w:rsid w:val="0DDCDF32"/>
    <w:rsid w:val="0DECBBF0"/>
    <w:rsid w:val="0E1D498C"/>
    <w:rsid w:val="0E3880D5"/>
    <w:rsid w:val="0E7C5C20"/>
    <w:rsid w:val="0E7E3105"/>
    <w:rsid w:val="0E935220"/>
    <w:rsid w:val="0EDF5E3C"/>
    <w:rsid w:val="0F33DC0A"/>
    <w:rsid w:val="0F805CE7"/>
    <w:rsid w:val="0FC3D954"/>
    <w:rsid w:val="10053E5C"/>
    <w:rsid w:val="10828164"/>
    <w:rsid w:val="10C2C0E0"/>
    <w:rsid w:val="10FB365D"/>
    <w:rsid w:val="114E0E3B"/>
    <w:rsid w:val="11514C40"/>
    <w:rsid w:val="1245D093"/>
    <w:rsid w:val="136581FC"/>
    <w:rsid w:val="13C0A3A0"/>
    <w:rsid w:val="13C4F783"/>
    <w:rsid w:val="147A7F5B"/>
    <w:rsid w:val="15284D23"/>
    <w:rsid w:val="1609EA9D"/>
    <w:rsid w:val="166ECD16"/>
    <w:rsid w:val="19005F8B"/>
    <w:rsid w:val="194A7EA2"/>
    <w:rsid w:val="1AE6C4FF"/>
    <w:rsid w:val="1B254A42"/>
    <w:rsid w:val="1B8D28CE"/>
    <w:rsid w:val="1BFB899A"/>
    <w:rsid w:val="1C3F5390"/>
    <w:rsid w:val="1CCD8425"/>
    <w:rsid w:val="1D169D3C"/>
    <w:rsid w:val="1D7470AD"/>
    <w:rsid w:val="1D8D8557"/>
    <w:rsid w:val="1DDBDC9F"/>
    <w:rsid w:val="1DF62B26"/>
    <w:rsid w:val="1E02AE1D"/>
    <w:rsid w:val="1E12D610"/>
    <w:rsid w:val="1E1D76BC"/>
    <w:rsid w:val="1E453E51"/>
    <w:rsid w:val="1FE96809"/>
    <w:rsid w:val="201477DD"/>
    <w:rsid w:val="201FF3AA"/>
    <w:rsid w:val="206F92EB"/>
    <w:rsid w:val="2082B90A"/>
    <w:rsid w:val="20ABD88E"/>
    <w:rsid w:val="216539C8"/>
    <w:rsid w:val="218C2713"/>
    <w:rsid w:val="21E80AD3"/>
    <w:rsid w:val="230E11DD"/>
    <w:rsid w:val="2355FE49"/>
    <w:rsid w:val="235DD9D3"/>
    <w:rsid w:val="23812DCC"/>
    <w:rsid w:val="24C36E35"/>
    <w:rsid w:val="2517D0C6"/>
    <w:rsid w:val="252DEAC4"/>
    <w:rsid w:val="26A04ADD"/>
    <w:rsid w:val="26FDF000"/>
    <w:rsid w:val="284AB3DE"/>
    <w:rsid w:val="28C6BE6A"/>
    <w:rsid w:val="29366B5A"/>
    <w:rsid w:val="296F6B1F"/>
    <w:rsid w:val="29A24FFE"/>
    <w:rsid w:val="29AF0549"/>
    <w:rsid w:val="2A9E0C4D"/>
    <w:rsid w:val="2ABE80A2"/>
    <w:rsid w:val="2B4380AF"/>
    <w:rsid w:val="2B642F91"/>
    <w:rsid w:val="2BA5D097"/>
    <w:rsid w:val="2C6E9C67"/>
    <w:rsid w:val="2C82F0C3"/>
    <w:rsid w:val="2CAFA660"/>
    <w:rsid w:val="2CD90098"/>
    <w:rsid w:val="2DACB531"/>
    <w:rsid w:val="2DD4B7A6"/>
    <w:rsid w:val="2DDF5BBB"/>
    <w:rsid w:val="2E0A6CC8"/>
    <w:rsid w:val="2E5CCA77"/>
    <w:rsid w:val="2EAAA2A2"/>
    <w:rsid w:val="2F71AD73"/>
    <w:rsid w:val="2FBEAFD2"/>
    <w:rsid w:val="302A0231"/>
    <w:rsid w:val="32815961"/>
    <w:rsid w:val="32A361CC"/>
    <w:rsid w:val="32E91F25"/>
    <w:rsid w:val="32EE49CE"/>
    <w:rsid w:val="32F5CD6F"/>
    <w:rsid w:val="3320AB47"/>
    <w:rsid w:val="34723652"/>
    <w:rsid w:val="34AB58CE"/>
    <w:rsid w:val="34E9A1A7"/>
    <w:rsid w:val="35084179"/>
    <w:rsid w:val="3509D441"/>
    <w:rsid w:val="3547E5EE"/>
    <w:rsid w:val="354BD345"/>
    <w:rsid w:val="35576D25"/>
    <w:rsid w:val="362B94C9"/>
    <w:rsid w:val="365A61BA"/>
    <w:rsid w:val="36E26505"/>
    <w:rsid w:val="37C74635"/>
    <w:rsid w:val="38C4D789"/>
    <w:rsid w:val="3A6CE29F"/>
    <w:rsid w:val="3AF85AC2"/>
    <w:rsid w:val="3AFB0915"/>
    <w:rsid w:val="3B0FD5BF"/>
    <w:rsid w:val="3BA66EE3"/>
    <w:rsid w:val="3BD39BBB"/>
    <w:rsid w:val="3BEE207E"/>
    <w:rsid w:val="3BF45363"/>
    <w:rsid w:val="3C6E25E7"/>
    <w:rsid w:val="3CD3CED7"/>
    <w:rsid w:val="3D0AEC4D"/>
    <w:rsid w:val="3D23A7BE"/>
    <w:rsid w:val="3D75F14B"/>
    <w:rsid w:val="3D825664"/>
    <w:rsid w:val="3DED2794"/>
    <w:rsid w:val="3E39C8F8"/>
    <w:rsid w:val="3F408388"/>
    <w:rsid w:val="405A74EF"/>
    <w:rsid w:val="409C7FB2"/>
    <w:rsid w:val="40FA5DFA"/>
    <w:rsid w:val="4102CBBF"/>
    <w:rsid w:val="41D5F044"/>
    <w:rsid w:val="42B266AE"/>
    <w:rsid w:val="42CA1D3A"/>
    <w:rsid w:val="4358C92D"/>
    <w:rsid w:val="438B1D28"/>
    <w:rsid w:val="438E928A"/>
    <w:rsid w:val="4427E780"/>
    <w:rsid w:val="44BFDDEC"/>
    <w:rsid w:val="44E12B5B"/>
    <w:rsid w:val="4536430D"/>
    <w:rsid w:val="458DDD21"/>
    <w:rsid w:val="46553C91"/>
    <w:rsid w:val="46561613"/>
    <w:rsid w:val="46F203A5"/>
    <w:rsid w:val="471199E3"/>
    <w:rsid w:val="473C6EED"/>
    <w:rsid w:val="48BD798A"/>
    <w:rsid w:val="493247C3"/>
    <w:rsid w:val="4966FC97"/>
    <w:rsid w:val="4983BD0C"/>
    <w:rsid w:val="49F70C9F"/>
    <w:rsid w:val="4A032FF9"/>
    <w:rsid w:val="4A55FE64"/>
    <w:rsid w:val="4A5E707F"/>
    <w:rsid w:val="4A963E73"/>
    <w:rsid w:val="4AE201FC"/>
    <w:rsid w:val="4AEFFA3F"/>
    <w:rsid w:val="4BC5EBE6"/>
    <w:rsid w:val="4C795732"/>
    <w:rsid w:val="4CE2CDAC"/>
    <w:rsid w:val="4D5B197F"/>
    <w:rsid w:val="4D642807"/>
    <w:rsid w:val="4D8AEBF9"/>
    <w:rsid w:val="4DA45189"/>
    <w:rsid w:val="4DBECA2D"/>
    <w:rsid w:val="4E20A083"/>
    <w:rsid w:val="4E438906"/>
    <w:rsid w:val="4E7503C5"/>
    <w:rsid w:val="4EB46C0B"/>
    <w:rsid w:val="4EDB2E83"/>
    <w:rsid w:val="4EF82695"/>
    <w:rsid w:val="4FBDC8B2"/>
    <w:rsid w:val="4FF8EB69"/>
    <w:rsid w:val="5008672F"/>
    <w:rsid w:val="506B6D38"/>
    <w:rsid w:val="51032C8A"/>
    <w:rsid w:val="5267C7D9"/>
    <w:rsid w:val="52937CA2"/>
    <w:rsid w:val="52AC04E8"/>
    <w:rsid w:val="52E1AE8F"/>
    <w:rsid w:val="53BAFBBB"/>
    <w:rsid w:val="547B92AC"/>
    <w:rsid w:val="555A47D9"/>
    <w:rsid w:val="555B864D"/>
    <w:rsid w:val="556DA0A3"/>
    <w:rsid w:val="55769259"/>
    <w:rsid w:val="559C064E"/>
    <w:rsid w:val="55BD9FC0"/>
    <w:rsid w:val="55C821DF"/>
    <w:rsid w:val="5625D73F"/>
    <w:rsid w:val="56788045"/>
    <w:rsid w:val="5875376E"/>
    <w:rsid w:val="58B6F459"/>
    <w:rsid w:val="58FEB48D"/>
    <w:rsid w:val="5A02648C"/>
    <w:rsid w:val="5A05E934"/>
    <w:rsid w:val="5A23997E"/>
    <w:rsid w:val="5A8D0ABF"/>
    <w:rsid w:val="5A9D17F3"/>
    <w:rsid w:val="5AF02BD3"/>
    <w:rsid w:val="5BA929A4"/>
    <w:rsid w:val="5BE126D9"/>
    <w:rsid w:val="5C16D0B6"/>
    <w:rsid w:val="5C850343"/>
    <w:rsid w:val="5C94EEF1"/>
    <w:rsid w:val="5D2B15F0"/>
    <w:rsid w:val="5D95EE60"/>
    <w:rsid w:val="5DA90B60"/>
    <w:rsid w:val="5E190123"/>
    <w:rsid w:val="5E3F217F"/>
    <w:rsid w:val="5E5D0ED3"/>
    <w:rsid w:val="5E81C356"/>
    <w:rsid w:val="5EAECD90"/>
    <w:rsid w:val="5EC32D4D"/>
    <w:rsid w:val="5EC3F9A6"/>
    <w:rsid w:val="5EE0A052"/>
    <w:rsid w:val="5F3BCB42"/>
    <w:rsid w:val="60367F59"/>
    <w:rsid w:val="60A20C3F"/>
    <w:rsid w:val="6259C1C9"/>
    <w:rsid w:val="62C2888A"/>
    <w:rsid w:val="62DBF39E"/>
    <w:rsid w:val="63058A5B"/>
    <w:rsid w:val="63B8818C"/>
    <w:rsid w:val="640D5A85"/>
    <w:rsid w:val="64969B3D"/>
    <w:rsid w:val="64A034B7"/>
    <w:rsid w:val="67B26631"/>
    <w:rsid w:val="67E3644D"/>
    <w:rsid w:val="684A3C9F"/>
    <w:rsid w:val="690A09CA"/>
    <w:rsid w:val="69A19D84"/>
    <w:rsid w:val="69BE4DA0"/>
    <w:rsid w:val="69FE8E37"/>
    <w:rsid w:val="6A6981BB"/>
    <w:rsid w:val="6A82B6BF"/>
    <w:rsid w:val="6AA6E8EE"/>
    <w:rsid w:val="6B275085"/>
    <w:rsid w:val="6B810E6C"/>
    <w:rsid w:val="6BB4FDD3"/>
    <w:rsid w:val="6BC89C57"/>
    <w:rsid w:val="6BF77B31"/>
    <w:rsid w:val="6C8CF5FA"/>
    <w:rsid w:val="6CB9879F"/>
    <w:rsid w:val="6DA86E44"/>
    <w:rsid w:val="6E235E88"/>
    <w:rsid w:val="6E35C8B5"/>
    <w:rsid w:val="6E77F22E"/>
    <w:rsid w:val="6EA9A710"/>
    <w:rsid w:val="6EDF140D"/>
    <w:rsid w:val="6F3A0FF2"/>
    <w:rsid w:val="6F5E76F0"/>
    <w:rsid w:val="708F83ED"/>
    <w:rsid w:val="70B03CD1"/>
    <w:rsid w:val="70B449ED"/>
    <w:rsid w:val="70E20293"/>
    <w:rsid w:val="7148C9E0"/>
    <w:rsid w:val="71598486"/>
    <w:rsid w:val="7185D2D0"/>
    <w:rsid w:val="72042260"/>
    <w:rsid w:val="721B1155"/>
    <w:rsid w:val="724A9811"/>
    <w:rsid w:val="72D2383C"/>
    <w:rsid w:val="72E13E64"/>
    <w:rsid w:val="73422B06"/>
    <w:rsid w:val="73A14F11"/>
    <w:rsid w:val="74F5076F"/>
    <w:rsid w:val="754E0C19"/>
    <w:rsid w:val="75C3D7BB"/>
    <w:rsid w:val="768009C9"/>
    <w:rsid w:val="773AA2E7"/>
    <w:rsid w:val="77B38368"/>
    <w:rsid w:val="7833F59C"/>
    <w:rsid w:val="78A45740"/>
    <w:rsid w:val="79B3CBE3"/>
    <w:rsid w:val="79B726D7"/>
    <w:rsid w:val="7A7F6CE7"/>
    <w:rsid w:val="7ABEC1AF"/>
    <w:rsid w:val="7B26F514"/>
    <w:rsid w:val="7BDC05BC"/>
    <w:rsid w:val="7BDD740E"/>
    <w:rsid w:val="7C6C9E2B"/>
    <w:rsid w:val="7CA48E44"/>
    <w:rsid w:val="7D3A4AB5"/>
    <w:rsid w:val="7D6A4DE7"/>
    <w:rsid w:val="7D7EE8F1"/>
    <w:rsid w:val="7E90B633"/>
    <w:rsid w:val="7EEADFFA"/>
    <w:rsid w:val="7F88C200"/>
    <w:rsid w:val="7F8A2C35"/>
    <w:rsid w:val="7FF22EE7"/>
    <w:rsid w:val="7FFA7EB8"/>
    <w:rsid w:val="7FFF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66FCE"/>
  <w15:chartTrackingRefBased/>
  <w15:docId w15:val="{E405B869-CC30-4D4D-983C-21F864E0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Gnth">
    <w:name w:val="Normal"/>
    <w:qFormat/>
    <w:rsid w:val="00555185"/>
    <w:rPr>
      <w:lang w:val="ga-IE"/>
    </w:rPr>
  </w:style>
  <w:style w:type="paragraph" w:styleId="Teideal1">
    <w:name w:val="heading 1"/>
    <w:basedOn w:val="Gnth"/>
    <w:next w:val="Gnth"/>
    <w:link w:val="Teideal1Car"/>
    <w:uiPriority w:val="9"/>
    <w:qFormat/>
    <w:rsid w:val="00692757"/>
    <w:pPr>
      <w:spacing w:before="0"/>
      <w:jc w:val="both"/>
      <w:outlineLvl w:val="0"/>
    </w:pPr>
    <w:rPr>
      <w:rFonts w:ascii="Helvetica" w:hAnsi="Helvetica"/>
      <w:b/>
      <w:bCs/>
      <w:color w:val="15BFDB"/>
      <w:sz w:val="24"/>
      <w:szCs w:val="24"/>
      <w:u w:val="single"/>
    </w:rPr>
  </w:style>
  <w:style w:type="paragraph" w:styleId="Ceannteideal2">
    <w:name w:val="heading 2"/>
    <w:basedOn w:val="Altanliosta"/>
    <w:next w:val="Gnth"/>
    <w:link w:val="Ceannteideal2Car"/>
    <w:uiPriority w:val="9"/>
    <w:qFormat/>
    <w:rsid w:val="00F65CA2"/>
    <w:pPr>
      <w:numPr>
        <w:numId w:val="9"/>
      </w:numPr>
      <w:spacing w:after="0"/>
      <w:jc w:val="both"/>
      <w:outlineLvl w:val="1"/>
    </w:pPr>
    <w:rPr>
      <w:rFonts w:ascii="Helvetica" w:hAnsi="Helvetica"/>
      <w:b/>
      <w:bCs/>
      <w:color w:val="262626" w:themeColor="text1" w:themeTint="D9"/>
      <w:lang w:val="ga-IE"/>
    </w:r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character" w:styleId="Tran">
    <w:name w:val="Strong"/>
    <w:uiPriority w:val="10"/>
    <w:qFormat/>
    <w:rsid w:val="006C0C04"/>
    <w:rPr>
      <w:b/>
      <w:bCs/>
    </w:rPr>
  </w:style>
  <w:style w:type="paragraph" w:styleId="Corpthacs">
    <w:name w:val="Body Text"/>
    <w:basedOn w:val="Gnth"/>
    <w:link w:val="CorpthacsC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CorpthacsCar">
    <w:name w:val="Corpthéacs Car"/>
    <w:basedOn w:val="Clfhoireannramhshocraithenan-alt"/>
    <w:link w:val="Corpthacs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Tacsanchoinnelaionaid">
    <w:name w:val="Placeholder Text"/>
    <w:basedOn w:val="Clfhoireannramhshocraithenan-alt"/>
    <w:uiPriority w:val="99"/>
    <w:semiHidden/>
    <w:rsid w:val="00F607A3"/>
    <w:rPr>
      <w:color w:val="808080"/>
    </w:rPr>
  </w:style>
  <w:style w:type="paragraph" w:styleId="GnthGrasn">
    <w:name w:val="Normal (Web)"/>
    <w:basedOn w:val="Gnth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Gnth"/>
    <w:qFormat/>
    <w:rsid w:val="00AB0132"/>
    <w:pPr>
      <w:spacing w:before="0" w:after="120"/>
      <w:contextualSpacing/>
    </w:pPr>
    <w:rPr>
      <w:sz w:val="18"/>
    </w:rPr>
  </w:style>
  <w:style w:type="table" w:styleId="Greilletbla">
    <w:name w:val="Table Grid"/>
    <w:basedOn w:val="Tblanormlta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ideal1Car">
    <w:name w:val="Teideal 1 Car"/>
    <w:basedOn w:val="Clfhoireannramhshocraithenan-alt"/>
    <w:link w:val="Teideal1"/>
    <w:uiPriority w:val="9"/>
    <w:rsid w:val="00692757"/>
    <w:rPr>
      <w:rFonts w:ascii="Helvetica" w:hAnsi="Helvetica"/>
      <w:b/>
      <w:bCs/>
      <w:color w:val="15BFDB"/>
      <w:sz w:val="24"/>
      <w:szCs w:val="24"/>
      <w:u w:val="single"/>
      <w:lang w:val="ga-IE"/>
    </w:rPr>
  </w:style>
  <w:style w:type="character" w:customStyle="1" w:styleId="Ceannteideal2Car">
    <w:name w:val="Ceannteideal 2 Car"/>
    <w:basedOn w:val="Clfhoireannramhshocraithenan-alt"/>
    <w:link w:val="Ceannteideal2"/>
    <w:uiPriority w:val="9"/>
    <w:rsid w:val="00F65CA2"/>
    <w:rPr>
      <w:rFonts w:ascii="Helvetica" w:eastAsiaTheme="minorHAnsi" w:hAnsi="Helvetica"/>
      <w:b/>
      <w:bCs/>
      <w:color w:val="262626" w:themeColor="text1" w:themeTint="D9"/>
      <w:kern w:val="2"/>
      <w:lang w:val="ga-IE" w:eastAsia="en-US"/>
      <w14:ligatures w14:val="standardContextual"/>
    </w:rPr>
  </w:style>
  <w:style w:type="paragraph" w:styleId="Liostaurchar">
    <w:name w:val="List Bullet"/>
    <w:basedOn w:val="Gnth"/>
    <w:uiPriority w:val="98"/>
    <w:rsid w:val="000D77AB"/>
    <w:pPr>
      <w:numPr>
        <w:numId w:val="7"/>
      </w:numPr>
      <w:spacing w:before="0" w:after="60" w:line="259" w:lineRule="auto"/>
      <w:ind w:left="720"/>
    </w:pPr>
  </w:style>
  <w:style w:type="paragraph" w:styleId="Ceanntsc">
    <w:name w:val="header"/>
    <w:basedOn w:val="Gnth"/>
    <w:link w:val="CeanntscC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CeanntscCar">
    <w:name w:val="Ceanntásc Car"/>
    <w:basedOn w:val="Clfhoireannramhshocraithenan-alt"/>
    <w:link w:val="Ceanntsc"/>
    <w:uiPriority w:val="99"/>
    <w:rsid w:val="008078FE"/>
  </w:style>
  <w:style w:type="paragraph" w:styleId="Buntsc">
    <w:name w:val="footer"/>
    <w:basedOn w:val="Gnth"/>
    <w:link w:val="BuntscC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BuntscCar">
    <w:name w:val="Buntásc Car"/>
    <w:basedOn w:val="Clfhoireannramhshocraithenan-alt"/>
    <w:link w:val="Buntsc"/>
    <w:uiPriority w:val="99"/>
    <w:rsid w:val="008D48F8"/>
  </w:style>
  <w:style w:type="paragraph" w:styleId="Teideal">
    <w:name w:val="Title"/>
    <w:basedOn w:val="Gnth"/>
    <w:next w:val="Gnth"/>
    <w:link w:val="TeidealC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eidealCar">
    <w:name w:val="Teideal Car"/>
    <w:basedOn w:val="Clfhoireannramhshocraithenan-alt"/>
    <w:link w:val="Teideal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Gnth"/>
    <w:qFormat/>
    <w:rsid w:val="00AB0132"/>
    <w:pPr>
      <w:spacing w:before="120"/>
      <w:jc w:val="right"/>
    </w:pPr>
    <w:rPr>
      <w:sz w:val="18"/>
    </w:rPr>
  </w:style>
  <w:style w:type="paragraph" w:customStyle="1" w:styleId="04xlpa">
    <w:name w:val="_04xlpa"/>
    <w:basedOn w:val="Gnth"/>
    <w:rsid w:val="003351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ga-IE"/>
    </w:rPr>
  </w:style>
  <w:style w:type="character" w:customStyle="1" w:styleId="wdyuqq">
    <w:name w:val="wdyuqq"/>
    <w:basedOn w:val="Clfhoireannramhshocraithenan-alt"/>
    <w:rsid w:val="00335105"/>
  </w:style>
  <w:style w:type="paragraph" w:styleId="Altanliosta">
    <w:name w:val="List Paragraph"/>
    <w:basedOn w:val="Gnth"/>
    <w:uiPriority w:val="34"/>
    <w:qFormat/>
    <w:rsid w:val="00335105"/>
    <w:pPr>
      <w:spacing w:before="0" w:after="160" w:line="259" w:lineRule="auto"/>
      <w:ind w:left="720"/>
      <w:contextualSpacing/>
    </w:pPr>
    <w:rPr>
      <w:rFonts w:eastAsiaTheme="minorHAnsi"/>
      <w:kern w:val="2"/>
      <w:lang w:val="en-IE" w:eastAsia="en-US"/>
      <w14:ligatures w14:val="standardContextual"/>
    </w:rPr>
  </w:style>
  <w:style w:type="character" w:styleId="Tagairtntatrchta">
    <w:name w:val="annotation reference"/>
    <w:basedOn w:val="Clfhoireannramhshocraithenan-alt"/>
    <w:uiPriority w:val="99"/>
    <w:semiHidden/>
    <w:unhideWhenUsed/>
    <w:rsid w:val="00335105"/>
    <w:rPr>
      <w:sz w:val="16"/>
      <w:szCs w:val="16"/>
    </w:rPr>
  </w:style>
  <w:style w:type="paragraph" w:styleId="Tacsntatrchta">
    <w:name w:val="annotation text"/>
    <w:basedOn w:val="Gnth"/>
    <w:link w:val="TacsntatrchtaCar"/>
    <w:uiPriority w:val="99"/>
    <w:unhideWhenUsed/>
    <w:rsid w:val="00335105"/>
    <w:rPr>
      <w:sz w:val="20"/>
      <w:szCs w:val="20"/>
    </w:rPr>
  </w:style>
  <w:style w:type="character" w:customStyle="1" w:styleId="TacsntatrchtaCar">
    <w:name w:val="Téacs nóta tráchta Car"/>
    <w:basedOn w:val="Clfhoireannramhshocraithenan-alt"/>
    <w:link w:val="Tacsntatrchta"/>
    <w:uiPriority w:val="99"/>
    <w:rsid w:val="00335105"/>
    <w:rPr>
      <w:sz w:val="20"/>
      <w:szCs w:val="20"/>
    </w:rPr>
  </w:style>
  <w:style w:type="paragraph" w:styleId="bharntatrchta">
    <w:name w:val="annotation subject"/>
    <w:basedOn w:val="Tacsntatrchta"/>
    <w:next w:val="Tacsntatrchta"/>
    <w:link w:val="bharntatrchtaCar"/>
    <w:uiPriority w:val="99"/>
    <w:semiHidden/>
    <w:unhideWhenUsed/>
    <w:rsid w:val="00335105"/>
    <w:rPr>
      <w:b/>
      <w:bCs/>
    </w:rPr>
  </w:style>
  <w:style w:type="character" w:customStyle="1" w:styleId="bharntatrchtaCar">
    <w:name w:val="Ábhar nóta tráchta Car"/>
    <w:basedOn w:val="TacsntatrchtaCar"/>
    <w:link w:val="bharntatrchta"/>
    <w:uiPriority w:val="99"/>
    <w:semiHidden/>
    <w:rsid w:val="00335105"/>
    <w:rPr>
      <w:b/>
      <w:bCs/>
      <w:sz w:val="20"/>
      <w:szCs w:val="20"/>
    </w:rPr>
  </w:style>
  <w:style w:type="paragraph" w:customStyle="1" w:styleId="paragraph">
    <w:name w:val="paragraph"/>
    <w:basedOn w:val="Gnth"/>
    <w:uiPriority w:val="1"/>
    <w:rsid w:val="00134FB7"/>
    <w:pPr>
      <w:spacing w:before="0" w:beforeAutospacing="1" w:after="160" w:afterAutospacing="1" w:line="259" w:lineRule="auto"/>
    </w:pPr>
    <w:rPr>
      <w:rFonts w:ascii="Times New Roman" w:eastAsia="Times New Roman" w:hAnsi="Times New Roman" w:cs="Times New Roman"/>
      <w:kern w:val="2"/>
      <w:sz w:val="24"/>
      <w:szCs w:val="24"/>
      <w:lang w:val="en-IE" w:eastAsia="en-IE"/>
      <w14:ligatures w14:val="standardContextual"/>
    </w:rPr>
  </w:style>
  <w:style w:type="character" w:customStyle="1" w:styleId="normaltextrun">
    <w:name w:val="normaltextrun"/>
    <w:basedOn w:val="Clfhoireannramhshocraithenan-alt"/>
    <w:rsid w:val="00134FB7"/>
  </w:style>
  <w:style w:type="character" w:customStyle="1" w:styleId="eop">
    <w:name w:val="eop"/>
    <w:basedOn w:val="Clfhoireannramhshocraithenan-alt"/>
    <w:rsid w:val="00134FB7"/>
  </w:style>
  <w:style w:type="paragraph" w:styleId="Leaganleasaithe">
    <w:name w:val="Revision"/>
    <w:hidden/>
    <w:uiPriority w:val="99"/>
    <w:semiHidden/>
    <w:rsid w:val="00AF78D0"/>
    <w:pPr>
      <w:spacing w:before="0"/>
    </w:pPr>
  </w:style>
  <w:style w:type="character" w:customStyle="1" w:styleId="cf01">
    <w:name w:val="cf01"/>
    <w:basedOn w:val="Clfhoireannramhshocraithenan-alt"/>
    <w:rsid w:val="00AF78D0"/>
    <w:rPr>
      <w:rFonts w:ascii="Segoe UI" w:hAnsi="Segoe UI" w:cs="Segoe UI" w:hint="default"/>
      <w:sz w:val="18"/>
      <w:szCs w:val="18"/>
    </w:rPr>
  </w:style>
  <w:style w:type="table" w:styleId="Tblagreille3-Aiceann1">
    <w:name w:val="Grid Table 3 Accent 1"/>
    <w:basedOn w:val="Tblanormlta"/>
    <w:uiPriority w:val="48"/>
    <w:rsid w:val="00103784"/>
    <w:tblPr>
      <w:tblStyleRowBandSize w:val="1"/>
      <w:tblStyleColBandSize w:val="1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table" w:styleId="Tblagreille1adrom-Aiceann1">
    <w:name w:val="Grid Table 1 Light Accent 1"/>
    <w:basedOn w:val="Tblanormlta"/>
    <w:uiPriority w:val="46"/>
    <w:rsid w:val="00D20F14"/>
    <w:tblPr>
      <w:tblStyleRowBandSize w:val="1"/>
      <w:tblStyleColBandSize w:val="1"/>
      <w:tblBorders>
        <w:top w:val="single" w:sz="4" w:space="0" w:color="96EAF9" w:themeColor="accent1" w:themeTint="66"/>
        <w:left w:val="single" w:sz="4" w:space="0" w:color="96EAF9" w:themeColor="accent1" w:themeTint="66"/>
        <w:bottom w:val="single" w:sz="4" w:space="0" w:color="96EAF9" w:themeColor="accent1" w:themeTint="66"/>
        <w:right w:val="single" w:sz="4" w:space="0" w:color="96EAF9" w:themeColor="accent1" w:themeTint="66"/>
        <w:insideH w:val="single" w:sz="4" w:space="0" w:color="96EAF9" w:themeColor="accent1" w:themeTint="66"/>
        <w:insideV w:val="single" w:sz="4" w:space="0" w:color="96EAF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2E0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E0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11">
    <w:name w:val="Grid Table 3 - Accent 11"/>
    <w:basedOn w:val="Tblanormlta"/>
    <w:next w:val="Tblagreille3-Aiceann1"/>
    <w:uiPriority w:val="48"/>
    <w:rsid w:val="006A3C07"/>
    <w:rPr>
      <w:rFonts w:ascii="Calibri" w:eastAsia="Yu Mincho" w:hAnsi="Calibri" w:cs="Arial"/>
    </w:rPr>
    <w:tblPr>
      <w:tblStyleRowBandSize w:val="1"/>
      <w:tblStyleColBandSize w:val="1"/>
      <w:tblInd w:w="0" w:type="nil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character" w:styleId="Hipearnasc">
    <w:name w:val="Hyperlink"/>
    <w:basedOn w:val="Clfhoireannramhshocraithenan-alt"/>
    <w:uiPriority w:val="99"/>
    <w:unhideWhenUsed/>
    <w:rsid w:val="00DF1991"/>
    <w:rPr>
      <w:color w:val="0CC0DF" w:themeColor="hyperlink"/>
      <w:u w:val="single"/>
    </w:rPr>
  </w:style>
  <w:style w:type="character" w:styleId="Luaneamhritithe">
    <w:name w:val="Unresolved Mention"/>
    <w:basedOn w:val="Clfhoireannramhshocraithenan-alt"/>
    <w:uiPriority w:val="99"/>
    <w:semiHidden/>
    <w:rsid w:val="00DF1991"/>
    <w:rPr>
      <w:color w:val="605E5C"/>
      <w:shd w:val="clear" w:color="auto" w:fill="E1DFDD"/>
    </w:rPr>
  </w:style>
  <w:style w:type="table" w:styleId="Gnth-thbla3">
    <w:name w:val="Plain Table 3"/>
    <w:basedOn w:val="Tblanormlta"/>
    <w:uiPriority w:val="43"/>
    <w:rsid w:val="008F7CF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Gnth"/>
    <w:rsid w:val="00E263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93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7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ghloinn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SnasTV Ros na Rún">
      <a:dk1>
        <a:sysClr val="windowText" lastClr="000000"/>
      </a:dk1>
      <a:lt1>
        <a:sysClr val="window" lastClr="FFFFFF"/>
      </a:lt1>
      <a:dk2>
        <a:srgbClr val="077183"/>
      </a:dk2>
      <a:lt2>
        <a:srgbClr val="FFFFFF"/>
      </a:lt2>
      <a:accent1>
        <a:srgbClr val="0CC0DF"/>
      </a:accent1>
      <a:accent2>
        <a:srgbClr val="FF0099"/>
      </a:accent2>
      <a:accent3>
        <a:srgbClr val="FFD93B"/>
      </a:accent3>
      <a:accent4>
        <a:srgbClr val="8064A2"/>
      </a:accent4>
      <a:accent5>
        <a:srgbClr val="FF53B9"/>
      </a:accent5>
      <a:accent6>
        <a:srgbClr val="00B050"/>
      </a:accent6>
      <a:hlink>
        <a:srgbClr val="0CC0DF"/>
      </a:hlink>
      <a:folHlink>
        <a:srgbClr val="0CC0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9987FF-ABAB-4B8D-ACB7-EFA45C368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2EE576-17C7-482E-81F1-4023425F6A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38F210-7067-483E-BFA1-28635F76E02A}">
  <ds:schemaRefs>
    <ds:schemaRef ds:uri="2f3b5c31-8774-4f9a-94b2-99b9ad5b10de"/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b209698c-63c9-49e0-9838-e8029c88ba6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28</TotalTime>
  <Pages>12</Pages>
  <Words>2283</Words>
  <Characters>13014</Characters>
  <Application>Microsoft Office Word</Application>
  <DocSecurity>0</DocSecurity>
  <Lines>108</Lines>
  <Paragraphs>30</Paragraphs>
  <ScaleCrop>false</ScaleCrop>
  <Company/>
  <LinksUpToDate>false</LinksUpToDate>
  <CharactersWithSpaces>15267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Sheerin</dc:creator>
  <cp:keywords/>
  <dc:description/>
  <cp:lastModifiedBy>Sophie Mcnamara</cp:lastModifiedBy>
  <cp:revision>549</cp:revision>
  <cp:lastPrinted>2024-09-05T07:28:00Z</cp:lastPrinted>
  <dcterms:created xsi:type="dcterms:W3CDTF">2024-06-26T14:45:00Z</dcterms:created>
  <dcterms:modified xsi:type="dcterms:W3CDTF">2024-12-18T15:22:00Z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0x010100A2703502210E9A4C96D49E889D95812C</vt:lpwstr>
  </property>
  <property fmtid="{D5CDD505-2E9C-101B-9397-08002B2CF9AE}" pid="3" name="MediaServiceImageTags">
    <vt:lpwstr/>
  </property>
</Properties>
</file>