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2D7BEA" w14:paraId="1176E461" w14:textId="77777777" w:rsidTr="4C7EC70D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5761176B" w:rsidR="008D31A9" w:rsidRPr="002D7BEA" w:rsidRDefault="008D31A9" w:rsidP="00A25B14">
            <w:pPr>
              <w:spacing w:before="0" w:line="276" w:lineRule="auto"/>
              <w:rPr>
                <w:rFonts w:ascii="Helvetica" w:hAnsi="Helvetica" w:cs="Helvetica"/>
              </w:rPr>
            </w:pPr>
          </w:p>
        </w:tc>
      </w:tr>
      <w:tr w:rsidR="008D31A9" w:rsidRPr="002D7BEA" w14:paraId="392F5364" w14:textId="77777777" w:rsidTr="4C7EC70D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2F86B674" w:rsidR="008D31A9" w:rsidRPr="002D7BEA" w:rsidRDefault="002E3E2A" w:rsidP="00A25B14">
            <w:pPr>
              <w:pStyle w:val="Text-small-right"/>
              <w:spacing w:before="0" w:line="276" w:lineRule="auto"/>
              <w:jc w:val="center"/>
              <w:rPr>
                <w:rFonts w:ascii="Helvetica" w:hAnsi="Helvetica" w:cs="Helvetica"/>
              </w:rPr>
            </w:pPr>
            <w:r w:rsidRPr="002D7BEA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6D9F7AE8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9" cy="6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0575384A" w:rsidR="008D31A9" w:rsidRPr="002D7BEA" w:rsidRDefault="008D31A9" w:rsidP="00A25B14">
            <w:pPr>
              <w:pStyle w:val="Teideal1"/>
              <w:spacing w:before="120" w:line="276" w:lineRule="auto"/>
              <w:rPr>
                <w:rFonts w:cs="Helvetica"/>
                <w:color w:val="033841" w:themeColor="text2" w:themeShade="80"/>
                <w:sz w:val="20"/>
                <w:szCs w:val="20"/>
              </w:rPr>
            </w:pPr>
            <w:r w:rsidRPr="002D7BEA">
              <w:rPr>
                <w:rFonts w:cs="Helvetica"/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08AFD3A4" w14:textId="77777777" w:rsidR="00BD3737" w:rsidRPr="002D7BEA" w:rsidRDefault="00BD3737" w:rsidP="00A25B14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2D7BEA">
              <w:rPr>
                <w:rFonts w:ascii="Helvetica" w:hAnsi="Helvetica" w:cs="Helvetica"/>
              </w:rPr>
              <w:t xml:space="preserve">Focail agus frásaí a bhaineann </w:t>
            </w:r>
          </w:p>
          <w:p w14:paraId="14771288" w14:textId="650EED3B" w:rsidR="008D31A9" w:rsidRPr="002D7BEA" w:rsidRDefault="00BD3737" w:rsidP="00A25B14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2D7BEA">
              <w:rPr>
                <w:rFonts w:ascii="Helvetica" w:hAnsi="Helvetica" w:cs="Helvetica"/>
              </w:rPr>
              <w:t>le trua, bá, comhbhá agus comhbhrón a léiriú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28180129" w:rsidR="008D31A9" w:rsidRPr="002D7BEA" w:rsidRDefault="002E3E2A" w:rsidP="00A25B14">
            <w:pPr>
              <w:pStyle w:val="Text-small-right"/>
              <w:spacing w:before="0" w:line="276" w:lineRule="auto"/>
              <w:jc w:val="left"/>
              <w:rPr>
                <w:rFonts w:ascii="Helvetica" w:hAnsi="Helvetica" w:cs="Helvetica"/>
              </w:rPr>
            </w:pPr>
            <w:r w:rsidRPr="002D7BEA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381310CE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5715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57C0ACF9" w:rsidR="008D31A9" w:rsidRPr="002D7BEA" w:rsidRDefault="008D31A9" w:rsidP="002D7BEA">
            <w:pPr>
              <w:pStyle w:val="Teideal1"/>
              <w:spacing w:before="120" w:line="276" w:lineRule="auto"/>
              <w:ind w:left="200" w:right="127"/>
              <w:rPr>
                <w:rFonts w:cs="Helvetica"/>
                <w:color w:val="033841" w:themeColor="text2" w:themeShade="80"/>
                <w:sz w:val="16"/>
                <w:szCs w:val="16"/>
              </w:rPr>
            </w:pPr>
            <w:r w:rsidRPr="002D7BEA">
              <w:rPr>
                <w:rFonts w:cs="Helvetica"/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4AEA57B8" w:rsidR="00C47783" w:rsidRPr="002D7BEA" w:rsidRDefault="00992493" w:rsidP="00A41249">
            <w:pPr>
              <w:pStyle w:val="Text-small"/>
              <w:spacing w:after="0" w:line="276" w:lineRule="auto"/>
              <w:ind w:left="200" w:right="127"/>
              <w:rPr>
                <w:rFonts w:ascii="Helvetica" w:hAnsi="Helvetica" w:cs="Helvetica"/>
              </w:rPr>
            </w:pPr>
            <w:r w:rsidRPr="002D7BEA">
              <w:rPr>
                <w:rFonts w:ascii="Helvetica" w:hAnsi="Helvetica" w:cs="Helvetica"/>
              </w:rPr>
              <w:t xml:space="preserve">Sula vs roimh; </w:t>
            </w:r>
            <w:r w:rsidR="004908E1" w:rsidRPr="002D7BEA">
              <w:rPr>
                <w:rFonts w:ascii="Helvetica" w:hAnsi="Helvetica" w:cs="Helvetica"/>
              </w:rPr>
              <w:t>Ainmneacha sa Ghaeltacht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6912CA3" w:rsidR="008D31A9" w:rsidRPr="002D7BEA" w:rsidRDefault="002E3E2A" w:rsidP="00A25B14">
            <w:pPr>
              <w:pStyle w:val="Text-small-right"/>
              <w:spacing w:before="0" w:line="276" w:lineRule="auto"/>
              <w:rPr>
                <w:rFonts w:ascii="Helvetica" w:hAnsi="Helvetica" w:cs="Helvetica"/>
              </w:rPr>
            </w:pPr>
            <w:r w:rsidRPr="002D7BEA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601D8F61">
                  <wp:simplePos x="0" y="0"/>
                  <wp:positionH relativeFrom="column">
                    <wp:posOffset>-272415</wp:posOffset>
                  </wp:positionH>
                  <wp:positionV relativeFrom="paragraph">
                    <wp:posOffset>-6350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2D7BEA" w:rsidRDefault="008D31A9" w:rsidP="002D7BEA">
            <w:pPr>
              <w:pStyle w:val="Teideal1"/>
              <w:spacing w:before="120" w:line="276" w:lineRule="auto"/>
              <w:ind w:left="171"/>
              <w:rPr>
                <w:rFonts w:cs="Helvetica"/>
                <w:color w:val="033841" w:themeColor="text2" w:themeShade="80"/>
                <w:sz w:val="16"/>
                <w:szCs w:val="16"/>
              </w:rPr>
            </w:pPr>
            <w:r w:rsidRPr="002D7BEA">
              <w:rPr>
                <w:rFonts w:cs="Helvetica"/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7B2C872A" w:rsidR="008D31A9" w:rsidRPr="002D7BEA" w:rsidRDefault="00EC08E9" w:rsidP="002D7BEA">
            <w:pPr>
              <w:pStyle w:val="Text-small"/>
              <w:spacing w:after="0" w:line="276" w:lineRule="auto"/>
              <w:ind w:left="171"/>
              <w:rPr>
                <w:rFonts w:ascii="Helvetica" w:hAnsi="Helvetica" w:cs="Helvetica"/>
                <w:sz w:val="22"/>
                <w:szCs w:val="22"/>
              </w:rPr>
            </w:pPr>
            <w:r w:rsidRPr="002D7BEA">
              <w:rPr>
                <w:rFonts w:ascii="Helvetica" w:hAnsi="Helvetica" w:cs="Helvetica"/>
              </w:rPr>
              <w:t>Ag léiriú trua, comhbhá agus comhbhróin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2D7BEA" w14:paraId="58B4DFF3" w14:textId="77777777" w:rsidTr="4C7EC70D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76550973" w:rsidR="00D230CD" w:rsidRPr="002D7BEA" w:rsidRDefault="007F51C6" w:rsidP="00A25B14">
            <w:pPr>
              <w:spacing w:before="0" w:line="276" w:lineRule="auto"/>
              <w:jc w:val="center"/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2D7BEA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CD18D2" w:rsidRPr="002D7BEA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DA3A3F" w:rsidRPr="002D7BEA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2D7BEA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00D230CD" w:rsidRPr="002D7BEA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9808D9" w:rsidRPr="002D7BEA">
              <w:rPr>
                <w:rFonts w:ascii="Helvetica" w:hAnsi="Helvetica" w:cs="Helvetica"/>
                <w:b/>
                <w:bCs/>
                <w:color w:val="FFFFFF"/>
                <w:spacing w:val="-8"/>
                <w:sz w:val="28"/>
                <w:szCs w:val="28"/>
              </w:rPr>
              <w:t>11</w:t>
            </w:r>
          </w:p>
        </w:tc>
      </w:tr>
      <w:tr w:rsidR="00D230CD" w:rsidRPr="002D7BEA" w14:paraId="108BA550" w14:textId="77777777" w:rsidTr="4C7EC70D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52C79C50" w:rsidR="00D230CD" w:rsidRPr="002D7BEA" w:rsidRDefault="002E3E2A" w:rsidP="00A25B14">
            <w:pPr>
              <w:spacing w:before="0" w:line="276" w:lineRule="auto"/>
              <w:jc w:val="center"/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2D7BEA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r w:rsidR="009808D9" w:rsidRPr="002D7BEA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Ó an créatúirín</w:t>
            </w:r>
            <w:r w:rsidRPr="002D7BEA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4EC48BBE" w:rsidR="00D230CD" w:rsidRPr="002D7BEA" w:rsidRDefault="00CA5418" w:rsidP="4C7EC70D">
            <w:pPr>
              <w:spacing w:before="0" w:line="276" w:lineRule="auto"/>
              <w:jc w:val="center"/>
              <w:rPr>
                <w:rFonts w:ascii="Helvetica" w:hAnsi="Helvetica" w:cs="Helvetica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2D7BEA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 xml:space="preserve">Ag </w:t>
            </w:r>
            <w:r w:rsidR="009808D9" w:rsidRPr="002D7BEA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freagairt do dhrochscéal</w:t>
            </w:r>
            <w:r w:rsidR="00CF0B21" w:rsidRPr="002D7BEA">
              <w:rPr>
                <w:rFonts w:ascii="Helvetica" w:hAnsi="Helvetica" w:cs="Helvetica"/>
                <w:b/>
                <w:bCs/>
                <w:color w:val="FFFFFF"/>
                <w:spacing w:val="11"/>
                <w:sz w:val="40"/>
                <w:szCs w:val="40"/>
              </w:rPr>
              <w:t>a</w:t>
            </w:r>
          </w:p>
        </w:tc>
      </w:tr>
    </w:tbl>
    <w:p w14:paraId="18959C06" w14:textId="22D805B1" w:rsidR="005406C0" w:rsidRPr="002D7BEA" w:rsidRDefault="00417A5A" w:rsidP="00A25B14">
      <w:pPr>
        <w:pStyle w:val="Teideal1"/>
        <w:spacing w:line="276" w:lineRule="auto"/>
        <w:jc w:val="left"/>
        <w:rPr>
          <w:rFonts w:cs="Helvetica"/>
          <w:b w:val="0"/>
          <w:bCs w:val="0"/>
          <w:color w:val="262626" w:themeColor="text1" w:themeTint="D9"/>
          <w:sz w:val="20"/>
          <w:szCs w:val="20"/>
          <w:u w:val="none"/>
        </w:rPr>
      </w:pPr>
      <w:r w:rsidRPr="002D7BEA">
        <w:rPr>
          <w:rFonts w:cs="Helvetica"/>
          <w:b w:val="0"/>
          <w:b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575AEF04" wp14:editId="2BE3226C">
            <wp:simplePos x="0" y="0"/>
            <wp:positionH relativeFrom="column">
              <wp:posOffset>-114300</wp:posOffset>
            </wp:positionH>
            <wp:positionV relativeFrom="page">
              <wp:posOffset>187960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99C" w:rsidRPr="002D7BEA">
        <w:rPr>
          <w:rFonts w:cs="Helvetica"/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8248" behindDoc="1" locked="0" layoutInCell="1" allowOverlap="1" wp14:anchorId="604ADBDB" wp14:editId="20829B29">
            <wp:simplePos x="0" y="0"/>
            <wp:positionH relativeFrom="page">
              <wp:posOffset>5715</wp:posOffset>
            </wp:positionH>
            <wp:positionV relativeFrom="page">
              <wp:posOffset>3175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687CD261" w:rsidR="005406C0" w:rsidRPr="002D7BEA" w:rsidRDefault="005406C0" w:rsidP="0FF09007">
      <w:pPr>
        <w:pStyle w:val="Teideal1"/>
        <w:spacing w:line="276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2D7BEA">
        <w:rPr>
          <w:rFonts w:cs="Helvetica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2D7BEA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58130FAF" w14:textId="77777777" w:rsidR="005259B1" w:rsidRPr="002D7BEA" w:rsidRDefault="005259B1" w:rsidP="0FF09007">
      <w:pPr>
        <w:spacing w:before="0" w:after="12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bookmarkStart w:id="0" w:name="_Hlk172793900"/>
    </w:p>
    <w:p w14:paraId="17D79A50" w14:textId="5D747756" w:rsidR="0030423F" w:rsidRPr="002D7BEA" w:rsidRDefault="0030423F" w:rsidP="0FF09007">
      <w:pPr>
        <w:numPr>
          <w:ilvl w:val="0"/>
          <w:numId w:val="4"/>
        </w:numPr>
        <w:spacing w:before="0" w:after="120" w:line="276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</w:p>
    <w:p w14:paraId="34A4BE5F" w14:textId="76FD5E1E" w:rsidR="000F2F4C" w:rsidRPr="002D7BEA" w:rsidRDefault="0030423F" w:rsidP="0FF09007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 siar ar an mír físe, más gá, chun cabhrú leat na bearnaí sa chomhrá a líonadh.</w:t>
      </w:r>
    </w:p>
    <w:p w14:paraId="24F43235" w14:textId="77777777" w:rsidR="00B81523" w:rsidRPr="002D7BEA" w:rsidRDefault="00B81523" w:rsidP="0FF09007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9315" w:type="dxa"/>
        <w:tblInd w:w="421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105"/>
        <w:gridCol w:w="3105"/>
        <w:gridCol w:w="3105"/>
      </w:tblGrid>
      <w:tr w:rsidR="00B81523" w:rsidRPr="002D7BEA" w14:paraId="50595D5F" w14:textId="79CF3572" w:rsidTr="0FF09007">
        <w:trPr>
          <w:trHeight w:val="294"/>
        </w:trPr>
        <w:tc>
          <w:tcPr>
            <w:tcW w:w="3105" w:type="dxa"/>
          </w:tcPr>
          <w:p w14:paraId="11456812" w14:textId="50361212" w:rsidR="00B81523" w:rsidRPr="002D7BEA" w:rsidRDefault="44FF4AD8" w:rsidP="0FF09007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2D7BEA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beirt</w:t>
            </w:r>
          </w:p>
        </w:tc>
        <w:tc>
          <w:tcPr>
            <w:tcW w:w="3105" w:type="dxa"/>
          </w:tcPr>
          <w:p w14:paraId="2EB62A58" w14:textId="1B340D3B" w:rsidR="00B81523" w:rsidRPr="002D7BEA" w:rsidRDefault="44FF4AD8" w:rsidP="0FF09007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2D7BEA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ní maith liom</w:t>
            </w:r>
          </w:p>
        </w:tc>
        <w:tc>
          <w:tcPr>
            <w:tcW w:w="3105" w:type="dxa"/>
          </w:tcPr>
          <w:p w14:paraId="1D4247B5" w14:textId="57A79E6A" w:rsidR="00B81523" w:rsidRPr="002D7BEA" w:rsidRDefault="44FF4AD8" w:rsidP="0FF09007">
            <w:pPr>
              <w:spacing w:before="0" w:line="276" w:lineRule="auto"/>
              <w:jc w:val="center"/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trua é</w:t>
            </w:r>
          </w:p>
        </w:tc>
      </w:tr>
      <w:tr w:rsidR="00B81523" w:rsidRPr="002D7BEA" w14:paraId="4A1BFF24" w14:textId="780C0455" w:rsidTr="0FF09007">
        <w:trPr>
          <w:trHeight w:val="309"/>
        </w:trPr>
        <w:tc>
          <w:tcPr>
            <w:tcW w:w="3105" w:type="dxa"/>
          </w:tcPr>
          <w:p w14:paraId="0F5FE7BF" w14:textId="36EC4CAD" w:rsidR="00B81523" w:rsidRPr="002D7BEA" w:rsidRDefault="44FF4AD8" w:rsidP="0FF09007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2D7BEA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brón</w:t>
            </w:r>
          </w:p>
        </w:tc>
        <w:tc>
          <w:tcPr>
            <w:tcW w:w="3105" w:type="dxa"/>
          </w:tcPr>
          <w:p w14:paraId="6D4A42E1" w14:textId="0208DF3F" w:rsidR="00B81523" w:rsidRPr="002D7BEA" w:rsidRDefault="44FF4AD8" w:rsidP="0FF09007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2D7BEA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an créatúirín</w:t>
            </w:r>
          </w:p>
        </w:tc>
        <w:tc>
          <w:tcPr>
            <w:tcW w:w="3105" w:type="dxa"/>
          </w:tcPr>
          <w:p w14:paraId="000F2D44" w14:textId="3BC47AD0" w:rsidR="00B81523" w:rsidRPr="002D7BEA" w:rsidRDefault="44FF4AD8" w:rsidP="0FF09007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2D7BEA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liom</w:t>
            </w:r>
          </w:p>
        </w:tc>
      </w:tr>
    </w:tbl>
    <w:p w14:paraId="03B6A786" w14:textId="77777777" w:rsidR="000F2F4C" w:rsidRPr="002D7BEA" w:rsidRDefault="000F2F4C" w:rsidP="0FF09007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</w:p>
    <w:p w14:paraId="2D6AB8AA" w14:textId="531ABA29" w:rsidR="00C17527" w:rsidRPr="002D7BEA" w:rsidRDefault="00C17527" w:rsidP="006F0AA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Niall: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Tá Liam Óg tinn.</w:t>
      </w:r>
    </w:p>
    <w:p w14:paraId="723B2A18" w14:textId="06DD0DC5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Bobbi Lee: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F76F3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Ó </w:t>
      </w:r>
      <w:r w:rsidR="00FF76F3"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no</w:t>
      </w:r>
      <w:r w:rsidR="00FF76F3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 ______________.</w:t>
      </w:r>
    </w:p>
    <w:p w14:paraId="346DBE22" w14:textId="6965FB42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Niall:</w:t>
      </w: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Níl mé ach i ndiaidh téacs a fháil anois díreach ón scoil.</w:t>
      </w:r>
    </w:p>
    <w:p w14:paraId="1C207758" w14:textId="1A874253" w:rsidR="00C17527" w:rsidRPr="002D7BEA" w:rsidRDefault="00C17527" w:rsidP="0FF09007">
      <w:pPr>
        <w:spacing w:before="0" w:line="276" w:lineRule="auto"/>
        <w:ind w:left="2267" w:hanging="1700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Bobbie Lee: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FF76F3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Is mór an ____________ sin anois. 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Breathnaigh, cuirfidh mé ar ceal é.</w:t>
      </w:r>
    </w:p>
    <w:p w14:paraId="248F1947" w14:textId="0864F1C4" w:rsidR="00C17527" w:rsidRPr="002D7BEA" w:rsidRDefault="00C17527" w:rsidP="006F0AA7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20C97603" w14:textId="239B9710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Máire: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Shílfeá nach ndeachaigh an lón le Réiltín chomh maith sin.</w:t>
      </w:r>
    </w:p>
    <w:p w14:paraId="6BC113EC" w14:textId="652836B5" w:rsidR="00C17527" w:rsidRPr="002D7BEA" w:rsidRDefault="00C17527" w:rsidP="0FF09007">
      <w:pPr>
        <w:spacing w:before="0" w:line="276" w:lineRule="auto"/>
        <w:ind w:left="2267" w:hanging="1700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Laoise: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 xml:space="preserve">Muise. D’fhéadfá a rá. Nár léigh sí ar ‘Fiosrach’ go raibh muid </w:t>
      </w:r>
      <w:r w:rsidR="00423064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ag 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dul a p</w:t>
      </w:r>
      <w:r w:rsidR="00423064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h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ósadh sula raibh seans agam féin agus M</w:t>
      </w:r>
      <w:r w:rsidR="00570055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i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cheál a rá léi.</w:t>
      </w:r>
    </w:p>
    <w:p w14:paraId="692645D5" w14:textId="22FF16C2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Máire: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Ó ná habair ________ é.</w:t>
      </w:r>
    </w:p>
    <w:p w14:paraId="7C51FB61" w14:textId="77777777" w:rsidR="00C17527" w:rsidRPr="002D7BEA" w:rsidRDefault="00C17527" w:rsidP="006F0AA7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025B3DE" w14:textId="3B49EFAE" w:rsidR="00C17527" w:rsidRPr="002D7BEA" w:rsidRDefault="00C17527" w:rsidP="0FF09007">
      <w:pPr>
        <w:spacing w:before="0" w:line="276" w:lineRule="auto"/>
        <w:ind w:left="2267" w:hanging="1700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</w:t>
      </w:r>
      <w:r w:rsidR="0017700B"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i</w:t>
      </w: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cheál: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700F23"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Ah</w:t>
      </w:r>
      <w:r w:rsidR="00700F23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 c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huala mé go raibh gaol agat leis an gcorp, bhuel ní corp ach an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skeleton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fuair siad thuas ar an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site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?</w:t>
      </w:r>
    </w:p>
    <w:p w14:paraId="717240C2" w14:textId="476ED60A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Is é mo sheanuncail a bhí ann.</w:t>
      </w:r>
    </w:p>
    <w:p w14:paraId="472B4F15" w14:textId="661942AE" w:rsidR="00C17527" w:rsidRPr="002D7BEA" w:rsidRDefault="0017700B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="00C1752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C1752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 xml:space="preserve">Ó, </w:t>
      </w:r>
      <w:r w:rsidR="00700F23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_______________ é sin a chloisteáil.</w:t>
      </w:r>
    </w:p>
    <w:p w14:paraId="6385B52A" w14:textId="721FEE51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Tá _______ againn ann.</w:t>
      </w:r>
    </w:p>
    <w:p w14:paraId="1B83F29D" w14:textId="6536C886" w:rsidR="00C17527" w:rsidRPr="002D7BEA" w:rsidRDefault="0017700B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="00C1752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C1752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Cén t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="00C1752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 a bhí air ?</w:t>
      </w:r>
    </w:p>
    <w:p w14:paraId="2FFF2928" w14:textId="4E0682D9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Johnny Mhaidhc Mheaig</w:t>
      </w:r>
      <w:r w:rsidR="006F0AA7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6ADABF3E" w14:textId="77777777" w:rsidR="00C17527" w:rsidRPr="002D7BEA" w:rsidRDefault="00C17527" w:rsidP="006F0AA7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4E793F3" w14:textId="3BF5F179" w:rsidR="00C17527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Sonny: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Tá leasmhac liomsa, Cam, i bpríosún mar gheall air sin.</w:t>
      </w:r>
    </w:p>
    <w:p w14:paraId="394392D1" w14:textId="4364A364" w:rsidR="00700F23" w:rsidRPr="002D7BEA" w:rsidRDefault="00C17527" w:rsidP="0FF09007">
      <w:pPr>
        <w:spacing w:before="0" w:line="276" w:lineRule="auto"/>
        <w:ind w:firstLine="567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Dian</w:t>
      </w:r>
      <w:r w:rsidR="00E7368C"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</w:t>
      </w:r>
      <w:r w:rsidRPr="002D7BEA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 xml:space="preserve"> 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 xml:space="preserve">Sonny, </w:t>
      </w:r>
      <w:r w:rsidR="00700F23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tá _____ orm é sin a chloisteáil.</w:t>
      </w:r>
    </w:p>
    <w:p w14:paraId="16C2753E" w14:textId="46EB61F0" w:rsidR="00365203" w:rsidRPr="002D7BEA" w:rsidRDefault="00365203" w:rsidP="0FF09007">
      <w:pPr>
        <w:spacing w:line="276" w:lineRule="auto"/>
        <w:rPr>
          <w:rFonts w:ascii="Helvetica" w:eastAsia="Aptos" w:hAnsi="Helvetica" w:cs="Arial"/>
          <w:kern w:val="2"/>
          <w:sz w:val="24"/>
          <w:szCs w:val="24"/>
          <w:lang w:eastAsia="en-US"/>
          <w14:ligatures w14:val="standardContextual"/>
        </w:rPr>
      </w:pPr>
      <w:r w:rsidRPr="002D7BEA">
        <w:rPr>
          <w:rFonts w:ascii="Helvetica" w:eastAsia="Aptos" w:hAnsi="Helvetica" w:cs="Arial"/>
          <w:sz w:val="24"/>
          <w:szCs w:val="24"/>
        </w:rPr>
        <w:br w:type="page"/>
      </w:r>
    </w:p>
    <w:p w14:paraId="4F19064F" w14:textId="77777777" w:rsidR="00A149A7" w:rsidRPr="002D7BEA" w:rsidRDefault="00A149A7" w:rsidP="0FF09007">
      <w:pPr>
        <w:spacing w:before="0" w:line="276" w:lineRule="auto"/>
        <w:ind w:left="2517" w:hanging="2160"/>
        <w:jc w:val="both"/>
        <w:rPr>
          <w:rFonts w:ascii="Helvetica" w:eastAsia="Aptos" w:hAnsi="Helvetica" w:cs="Arial"/>
          <w:kern w:val="2"/>
          <w:sz w:val="24"/>
          <w:szCs w:val="24"/>
          <w:lang w:eastAsia="en-US"/>
          <w14:ligatures w14:val="standardContextual"/>
        </w:rPr>
      </w:pPr>
    </w:p>
    <w:p w14:paraId="71C37BC8" w14:textId="14703C14" w:rsidR="001D4D65" w:rsidRPr="002D7BEA" w:rsidRDefault="00877B45" w:rsidP="00A25B14">
      <w:pPr>
        <w:pStyle w:val="Ceannteideal2"/>
        <w:spacing w:line="276" w:lineRule="auto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>Comhchiallaigh</w:t>
      </w:r>
    </w:p>
    <w:p w14:paraId="78A1ABBA" w14:textId="3FF28E9D" w:rsidR="00F95201" w:rsidRPr="002D7BEA" w:rsidRDefault="009800B5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Aimsigh na focail sa c</w:t>
      </w:r>
      <w:r w:rsidR="00C12CC2" w:rsidRPr="002D7BEA">
        <w:rPr>
          <w:rFonts w:ascii="Helvetica" w:hAnsi="Helvetica" w:cs="Helvetica"/>
          <w:color w:val="033841" w:themeColor="text2" w:themeShade="80"/>
          <w:lang w:val="ga-IE"/>
        </w:rPr>
        <w:t>h</w:t>
      </w:r>
      <w:r w:rsidRPr="002D7BEA">
        <w:rPr>
          <w:rFonts w:ascii="Helvetica" w:hAnsi="Helvetica" w:cs="Helvetica"/>
          <w:color w:val="033841" w:themeColor="text2" w:themeShade="80"/>
          <w:lang w:val="ga-IE"/>
        </w:rPr>
        <w:t>omhrá a bhfuil an chiall chéanna acu leis na focail seo thíos:</w:t>
      </w:r>
    </w:p>
    <w:p w14:paraId="3118B613" w14:textId="77777777" w:rsidR="002C2252" w:rsidRPr="002D7BEA" w:rsidRDefault="002C2252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2122" w:type="dxa"/>
        <w:tblLook w:val="0480" w:firstRow="0" w:lastRow="0" w:firstColumn="1" w:lastColumn="0" w:noHBand="0" w:noVBand="1"/>
      </w:tblPr>
      <w:tblGrid>
        <w:gridCol w:w="2551"/>
        <w:gridCol w:w="2552"/>
      </w:tblGrid>
      <w:tr w:rsidR="009800B5" w:rsidRPr="002D7BEA" w14:paraId="5DF31C54" w14:textId="725413C6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9F4C340" w14:textId="7F1B83E9" w:rsidR="009800B5" w:rsidRPr="002D7BEA" w:rsidRDefault="009800B5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bookmarkStart w:id="1" w:name="_Hlk170824994"/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breoite</w:t>
            </w:r>
          </w:p>
        </w:tc>
        <w:tc>
          <w:tcPr>
            <w:tcW w:w="2552" w:type="dxa"/>
          </w:tcPr>
          <w:p w14:paraId="1E8790F6" w14:textId="77777777" w:rsidR="009800B5" w:rsidRPr="002D7BEA" w:rsidRDefault="009800B5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9800B5" w:rsidRPr="002D7BEA" w14:paraId="70D0A6F3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22BF036" w14:textId="37F8AE2C" w:rsidR="009800B5" w:rsidRPr="002D7BEA" w:rsidRDefault="4E05C49E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tar éis</w:t>
            </w:r>
          </w:p>
        </w:tc>
        <w:tc>
          <w:tcPr>
            <w:tcW w:w="2552" w:type="dxa"/>
          </w:tcPr>
          <w:p w14:paraId="5AAB1850" w14:textId="77777777" w:rsidR="009800B5" w:rsidRPr="002D7BEA" w:rsidRDefault="009800B5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9800B5" w:rsidRPr="002D7BEA" w14:paraId="0AEA1A09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FCEF12" w14:textId="3F12CCD9" w:rsidR="009800B5" w:rsidRPr="002D7BEA" w:rsidRDefault="0873B916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</w:t>
            </w:r>
            <w:r w:rsidR="4E05C49E"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mharc</w:t>
            </w:r>
          </w:p>
        </w:tc>
        <w:tc>
          <w:tcPr>
            <w:tcW w:w="2552" w:type="dxa"/>
          </w:tcPr>
          <w:p w14:paraId="5A6C61A0" w14:textId="77777777" w:rsidR="009800B5" w:rsidRPr="002D7BEA" w:rsidRDefault="009800B5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A5E30" w:rsidRPr="002D7BEA" w14:paraId="3B2E3D7F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D411EA2" w14:textId="77777777" w:rsidR="005A5E30" w:rsidRPr="002D7BEA" w:rsidRDefault="74FBB9A5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duine muinteartha</w:t>
            </w:r>
          </w:p>
        </w:tc>
        <w:tc>
          <w:tcPr>
            <w:tcW w:w="2552" w:type="dxa"/>
          </w:tcPr>
          <w:p w14:paraId="76411E24" w14:textId="77777777" w:rsidR="005A5E30" w:rsidRPr="002D7BEA" w:rsidRDefault="005A5E30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bookmarkEnd w:id="1"/>
    </w:tbl>
    <w:p w14:paraId="09A91155" w14:textId="77777777" w:rsidR="00F95201" w:rsidRPr="002D7BEA" w:rsidRDefault="00F95201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4A504A49" w14:textId="7C13329B" w:rsidR="003D5BC2" w:rsidRPr="002D7BEA" w:rsidRDefault="0040124A" w:rsidP="00A25B14">
      <w:pPr>
        <w:pStyle w:val="Ceannteideal2"/>
        <w:spacing w:line="276" w:lineRule="auto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>Leas</w:t>
      </w:r>
      <w:r w:rsidR="009D399C" w:rsidRPr="002D7BEA">
        <w:rPr>
          <w:rFonts w:cs="Helvetica"/>
          <w:color w:val="033841" w:themeColor="text2" w:themeShade="80"/>
        </w:rPr>
        <w:noBreakHyphen/>
      </w:r>
    </w:p>
    <w:p w14:paraId="053EC217" w14:textId="6FB0E855" w:rsidR="003D5BC2" w:rsidRPr="002D7BEA" w:rsidRDefault="00773547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Scríobh an leagan Gaeilge de na focail thíos sa cholún ar dheis.</w:t>
      </w:r>
    </w:p>
    <w:p w14:paraId="56C37514" w14:textId="77777777" w:rsidR="002C2252" w:rsidRPr="002D7BEA" w:rsidRDefault="002C2252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2122" w:type="dxa"/>
        <w:tblLook w:val="0480" w:firstRow="0" w:lastRow="0" w:firstColumn="1" w:lastColumn="0" w:noHBand="0" w:noVBand="1"/>
      </w:tblPr>
      <w:tblGrid>
        <w:gridCol w:w="2551"/>
        <w:gridCol w:w="2552"/>
      </w:tblGrid>
      <w:tr w:rsidR="00773547" w:rsidRPr="002D7BEA" w14:paraId="686497A4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E7CC3C" w14:textId="7F40EB6B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stepson</w:t>
            </w:r>
          </w:p>
        </w:tc>
        <w:tc>
          <w:tcPr>
            <w:tcW w:w="2552" w:type="dxa"/>
          </w:tcPr>
          <w:p w14:paraId="359320F8" w14:textId="506620AB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leasmhac</w:t>
            </w:r>
          </w:p>
        </w:tc>
      </w:tr>
      <w:tr w:rsidR="00773547" w:rsidRPr="002D7BEA" w14:paraId="3550C617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1A6EB4" w14:textId="39EF0978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stepdaughter</w:t>
            </w:r>
          </w:p>
        </w:tc>
        <w:tc>
          <w:tcPr>
            <w:tcW w:w="2552" w:type="dxa"/>
          </w:tcPr>
          <w:p w14:paraId="6F15E074" w14:textId="77777777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773547" w:rsidRPr="002D7BEA" w14:paraId="5A4BDB59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CC353F" w14:textId="12500204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stepmother</w:t>
            </w:r>
          </w:p>
        </w:tc>
        <w:tc>
          <w:tcPr>
            <w:tcW w:w="2552" w:type="dxa"/>
          </w:tcPr>
          <w:p w14:paraId="1323AA60" w14:textId="77777777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773547" w:rsidRPr="002D7BEA" w14:paraId="68C94D77" w14:textId="77777777" w:rsidTr="0FF09007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B2AC132" w14:textId="0D2A5024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stepfather</w:t>
            </w:r>
          </w:p>
        </w:tc>
        <w:tc>
          <w:tcPr>
            <w:tcW w:w="2552" w:type="dxa"/>
          </w:tcPr>
          <w:p w14:paraId="2242692B" w14:textId="77777777" w:rsidR="00773547" w:rsidRPr="002D7BEA" w:rsidRDefault="00773547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bookmarkEnd w:id="0"/>
    </w:tbl>
    <w:p w14:paraId="3B433C36" w14:textId="77777777" w:rsidR="002C2252" w:rsidRPr="002D7BEA" w:rsidRDefault="002C2252" w:rsidP="0FF09007">
      <w:pPr>
        <w:spacing w:line="276" w:lineRule="auto"/>
        <w:rPr>
          <w:rFonts w:ascii="Helvetica" w:hAnsi="Helvetica" w:cs="Helvetica"/>
          <w:b/>
          <w:bCs/>
          <w:color w:val="262626" w:themeColor="text1" w:themeTint="D9"/>
          <w:sz w:val="40"/>
          <w:szCs w:val="40"/>
        </w:rPr>
      </w:pPr>
      <w:r w:rsidRPr="002D7BEA">
        <w:rPr>
          <w:rFonts w:cs="Helvetica"/>
          <w:color w:val="262626" w:themeColor="text1" w:themeTint="D9"/>
          <w:sz w:val="40"/>
          <w:szCs w:val="40"/>
        </w:rPr>
        <w:br w:type="page"/>
      </w:r>
    </w:p>
    <w:p w14:paraId="4740EE02" w14:textId="3489E72B" w:rsidR="00F71DA9" w:rsidRPr="002D7BEA" w:rsidRDefault="00F22161" w:rsidP="0FF09007">
      <w:pPr>
        <w:pStyle w:val="Teideal1"/>
        <w:spacing w:line="276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2D7BEA">
        <w:rPr>
          <w:rFonts w:cs="Helvetica"/>
          <w:b w:val="0"/>
          <w:bCs w:val="0"/>
          <w:noProof/>
          <w:color w:val="FF03C8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35901000">
                <wp:simplePos x="0" y="0"/>
                <wp:positionH relativeFrom="page">
                  <wp:posOffset>694055</wp:posOffset>
                </wp:positionH>
                <wp:positionV relativeFrom="paragraph">
                  <wp:posOffset>645294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595C541">
              <v:rect id="Rectangle 46" style="position:absolute;margin-left:54.65pt;margin-top:50.8pt;width:489.3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94B12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">
                <w10:wrap type="topAndBottom" anchorx="page"/>
              </v:rect>
            </w:pict>
          </mc:Fallback>
        </mc:AlternateContent>
      </w:r>
      <w:r w:rsidRPr="002D7BEA">
        <w:rPr>
          <w:rFonts w:cs="Helvetica"/>
          <w:b w:val="0"/>
          <w:bCs w:val="0"/>
          <w:color w:val="262626" w:themeColor="text1" w:themeTint="D9"/>
          <w:sz w:val="40"/>
          <w:szCs w:val="40"/>
          <w:u w:val="none"/>
        </w:rPr>
        <w:br/>
      </w:r>
      <w:r w:rsidR="00D230CD" w:rsidRPr="002D7BEA">
        <w:rPr>
          <w:rFonts w:cs="Helvetica"/>
          <w:color w:val="262626" w:themeColor="text1" w:themeTint="D9"/>
          <w:sz w:val="40"/>
          <w:szCs w:val="40"/>
          <w:u w:val="none"/>
        </w:rPr>
        <w:t>B: FEASACHT TEANGA</w:t>
      </w:r>
    </w:p>
    <w:p w14:paraId="3D012FA8" w14:textId="77777777" w:rsidR="00C7112A" w:rsidRPr="002D7BEA" w:rsidRDefault="00C7112A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bookmarkStart w:id="2" w:name="_Hlk172794271"/>
    </w:p>
    <w:p w14:paraId="6BF357A3" w14:textId="16004A64" w:rsidR="00C7112A" w:rsidRPr="002D7BEA" w:rsidRDefault="001B1EC6" w:rsidP="0FF09007">
      <w:pPr>
        <w:pStyle w:val="Altanliosta"/>
        <w:numPr>
          <w:ilvl w:val="0"/>
          <w:numId w:val="31"/>
        </w:numPr>
        <w:spacing w:after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Sula vs </w:t>
      </w:r>
      <w:r w:rsidR="008525BE"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>r</w:t>
      </w:r>
      <w:r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>oimh</w:t>
      </w:r>
    </w:p>
    <w:p w14:paraId="26B5FF34" w14:textId="46F5400B" w:rsidR="00C63A6E" w:rsidRPr="002D7BEA" w:rsidRDefault="00C7112A" w:rsidP="0FF09007">
      <w:pPr>
        <w:spacing w:before="0" w:line="276" w:lineRule="auto"/>
        <w:ind w:firstLine="360"/>
        <w:jc w:val="both"/>
        <w:rPr>
          <w:rFonts w:ascii="Helvetica" w:hAnsi="Helvetica" w:cs="Helvetica"/>
          <w:color w:val="033841" w:themeColor="text2" w:themeShade="80"/>
        </w:rPr>
      </w:pPr>
      <w:r w:rsidRPr="002D7BEA">
        <w:rPr>
          <w:rFonts w:ascii="Helvetica" w:hAnsi="Helvetica" w:cs="Helvetica"/>
          <w:color w:val="033841" w:themeColor="text2" w:themeShade="80"/>
        </w:rPr>
        <w:t>Bí ag obair leis an duine in aice leat agus pléigí na ceisteanna seo le chéile</w:t>
      </w:r>
      <w:r w:rsidR="001B1EC6" w:rsidRPr="002D7BEA">
        <w:rPr>
          <w:rFonts w:ascii="Helvetica" w:hAnsi="Helvetica" w:cs="Helvetica"/>
          <w:color w:val="033841" w:themeColor="text2" w:themeShade="80"/>
        </w:rPr>
        <w:t>:</w:t>
      </w:r>
    </w:p>
    <w:p w14:paraId="1BC715AD" w14:textId="77777777" w:rsidR="00C63A6E" w:rsidRPr="002D7BEA" w:rsidRDefault="00C63A6E" w:rsidP="0FF09007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</w:rPr>
      </w:pPr>
    </w:p>
    <w:p w14:paraId="56E3316A" w14:textId="31E87E59" w:rsidR="00C7112A" w:rsidRPr="002D7BEA" w:rsidRDefault="001B1EC6" w:rsidP="0FF09007">
      <w:pPr>
        <w:pStyle w:val="Altanliosta"/>
        <w:numPr>
          <w:ilvl w:val="0"/>
          <w:numId w:val="14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Cén difríocht atá idir </w:t>
      </w:r>
      <w:r w:rsidR="007F2B87" w:rsidRPr="002D7BEA">
        <w:rPr>
          <w:rFonts w:ascii="Helvetica" w:hAnsi="Helvetica" w:cs="Helvetica"/>
          <w:color w:val="262626" w:themeColor="text1" w:themeTint="D9"/>
          <w:lang w:val="ga-IE"/>
        </w:rPr>
        <w:t>‘roimh’ agus ‘sula’? Féach</w:t>
      </w:r>
      <w:r w:rsidR="00825206" w:rsidRPr="002D7BEA">
        <w:rPr>
          <w:rFonts w:ascii="Helvetica" w:hAnsi="Helvetica" w:cs="Helvetica"/>
          <w:color w:val="262626" w:themeColor="text1" w:themeTint="D9"/>
          <w:lang w:val="ga-IE"/>
        </w:rPr>
        <w:t>aigí</w:t>
      </w:r>
      <w:r w:rsidR="007F2B87" w:rsidRPr="002D7BEA">
        <w:rPr>
          <w:rFonts w:ascii="Helvetica" w:hAnsi="Helvetica" w:cs="Helvetica"/>
          <w:color w:val="262626" w:themeColor="text1" w:themeTint="D9"/>
          <w:lang w:val="ga-IE"/>
        </w:rPr>
        <w:t xml:space="preserve"> ar na samplaí thíos chun cuidiú libh </w:t>
      </w:r>
      <w:r w:rsidR="00825206" w:rsidRPr="002D7BEA">
        <w:rPr>
          <w:rFonts w:ascii="Helvetica" w:hAnsi="Helvetica" w:cs="Helvetica"/>
          <w:color w:val="262626" w:themeColor="text1" w:themeTint="D9"/>
          <w:lang w:val="ga-IE"/>
        </w:rPr>
        <w:t xml:space="preserve">an </w:t>
      </w:r>
      <w:r w:rsidR="007F2B87" w:rsidRPr="002D7BEA">
        <w:rPr>
          <w:rFonts w:ascii="Helvetica" w:hAnsi="Helvetica" w:cs="Helvetica"/>
          <w:color w:val="262626" w:themeColor="text1" w:themeTint="D9"/>
          <w:lang w:val="ga-IE"/>
        </w:rPr>
        <w:t>plé a dhéanamh.</w:t>
      </w:r>
    </w:p>
    <w:p w14:paraId="4D2AC969" w14:textId="77777777" w:rsidR="00C363C0" w:rsidRPr="002D7BEA" w:rsidRDefault="00C363C0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79833F10" w14:textId="317A9FF1" w:rsidR="007F2B87" w:rsidRPr="002D7BEA" w:rsidRDefault="00BF24ED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‘…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raibh seans agam féin agus M</w:t>
      </w:r>
      <w:r w:rsidR="00E422CC" w:rsidRPr="002D7BEA">
        <w:rPr>
          <w:rFonts w:ascii="Helvetica" w:hAnsi="Helvetica" w:cs="Helvetica"/>
          <w:color w:val="262626" w:themeColor="text1" w:themeTint="D9"/>
          <w:lang w:val="ga-IE"/>
        </w:rPr>
        <w:t>i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cheál a rá léi.’</w:t>
      </w:r>
    </w:p>
    <w:p w14:paraId="100BA644" w14:textId="4BAD51BB" w:rsidR="00BF24ED" w:rsidRPr="002D7BEA" w:rsidRDefault="00BF24ED" w:rsidP="0FF09007">
      <w:pPr>
        <w:pStyle w:val="Altanliosta"/>
        <w:spacing w:line="276" w:lineRule="auto"/>
        <w:rPr>
          <w:rFonts w:ascii="Helvetica" w:hAnsi="Helvetica" w:cs="Helvetica"/>
          <w:b/>
          <w:bCs/>
          <w:color w:val="0CC0DF" w:themeColor="accent1"/>
          <w:lang w:val="ga-IE"/>
        </w:rPr>
      </w:pPr>
      <w:r w:rsidRPr="002D7BEA">
        <w:rPr>
          <w:rFonts w:ascii="Helvetica" w:hAnsi="Helvetica" w:cs="Helvetica"/>
          <w:b/>
          <w:bCs/>
          <w:color w:val="0CC0DF" w:themeColor="accent1"/>
          <w:lang w:val="ga-IE"/>
        </w:rPr>
        <w:t>vs</w:t>
      </w:r>
    </w:p>
    <w:p w14:paraId="4F0C1207" w14:textId="3F43DBB9" w:rsidR="00BF24ED" w:rsidRPr="002D7BEA" w:rsidRDefault="007B22F9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Tháinig</w:t>
      </w:r>
      <w:r w:rsidR="00041C8C" w:rsidRPr="002D7BEA">
        <w:rPr>
          <w:rFonts w:ascii="Helvetica" w:hAnsi="Helvetica" w:cs="Helvetica"/>
          <w:color w:val="262626" w:themeColor="text1" w:themeTint="D9"/>
          <w:lang w:val="ga-IE"/>
        </w:rPr>
        <w:t xml:space="preserve"> M</w:t>
      </w:r>
      <w:r w:rsidR="00E422CC" w:rsidRPr="002D7BEA">
        <w:rPr>
          <w:rFonts w:ascii="Helvetica" w:hAnsi="Helvetica" w:cs="Helvetica"/>
          <w:color w:val="262626" w:themeColor="text1" w:themeTint="D9"/>
          <w:lang w:val="ga-IE"/>
        </w:rPr>
        <w:t>i</w:t>
      </w:r>
      <w:r w:rsidR="00041C8C" w:rsidRPr="002D7BEA">
        <w:rPr>
          <w:rFonts w:ascii="Helvetica" w:hAnsi="Helvetica" w:cs="Helvetica"/>
          <w:color w:val="262626" w:themeColor="text1" w:themeTint="D9"/>
          <w:lang w:val="ga-IE"/>
        </w:rPr>
        <w:t xml:space="preserve">cheál 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isteach</w:t>
      </w:r>
      <w:r w:rsidR="00AA0FC2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AA0FC2"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="00AA0FC2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Sheán</w:t>
      </w:r>
      <w:r w:rsidR="00AA0FC2" w:rsidRPr="002D7BEA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57B23B94" w14:textId="77777777" w:rsidR="00C363C0" w:rsidRPr="002D7BEA" w:rsidRDefault="00C363C0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0AD6999E" w14:textId="2951154F" w:rsidR="009B6386" w:rsidRPr="002D7BEA" w:rsidRDefault="009B6386" w:rsidP="0FF09007">
      <w:pPr>
        <w:pStyle w:val="Altanliosta"/>
        <w:numPr>
          <w:ilvl w:val="0"/>
          <w:numId w:val="14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Samhlaígí gur múinteoirí sibh agus go gcaithfidh </w:t>
      </w:r>
      <w:r w:rsidR="00C63A6E" w:rsidRPr="002D7BEA">
        <w:rPr>
          <w:rFonts w:ascii="Helvetica" w:hAnsi="Helvetica" w:cs="Helvetica"/>
          <w:color w:val="262626" w:themeColor="text1" w:themeTint="D9"/>
          <w:lang w:val="ga-IE"/>
        </w:rPr>
        <w:t>sibh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na rialacha a bhaineann le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agus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mhíniú.</w:t>
      </w:r>
    </w:p>
    <w:p w14:paraId="5DFF7DAB" w14:textId="77777777" w:rsidR="0074259D" w:rsidRPr="002D7BEA" w:rsidRDefault="0074259D" w:rsidP="0FF09007">
      <w:pPr>
        <w:pStyle w:val="Altanliosta"/>
        <w:spacing w:line="276" w:lineRule="auto"/>
        <w:rPr>
          <w:rFonts w:ascii="Helvetica" w:hAnsi="Helvetica" w:cs="Helvetica"/>
          <w:color w:val="033841" w:themeColor="text2" w:themeShade="80"/>
          <w:lang w:val="ga-IE"/>
        </w:rPr>
      </w:pPr>
    </w:p>
    <w:p w14:paraId="711DAD4F" w14:textId="1C17C2B1" w:rsidR="00C71FC3" w:rsidRPr="002D7BEA" w:rsidRDefault="00F55582" w:rsidP="0FF09007">
      <w:pPr>
        <w:pStyle w:val="Altanliosta"/>
        <w:numPr>
          <w:ilvl w:val="0"/>
          <w:numId w:val="3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Cathain a úsáidtear ‘sula’ agus ‘roimh’? </w:t>
      </w:r>
      <w:r w:rsidR="009B6386" w:rsidRPr="002D7BEA">
        <w:rPr>
          <w:rFonts w:ascii="Helvetica" w:hAnsi="Helvetica" w:cs="Helvetica"/>
          <w:color w:val="262626" w:themeColor="text1" w:themeTint="D9"/>
          <w:lang w:val="ga-IE"/>
        </w:rPr>
        <w:t>T</w:t>
      </w:r>
      <w:r w:rsidR="000A2D76" w:rsidRPr="002D7BEA">
        <w:rPr>
          <w:rFonts w:ascii="Helvetica" w:hAnsi="Helvetica" w:cs="Helvetica"/>
          <w:color w:val="262626" w:themeColor="text1" w:themeTint="D9"/>
          <w:lang w:val="ga-IE"/>
        </w:rPr>
        <w:t>a</w:t>
      </w:r>
      <w:r w:rsidR="009B6386" w:rsidRPr="002D7BEA">
        <w:rPr>
          <w:rFonts w:ascii="Helvetica" w:hAnsi="Helvetica" w:cs="Helvetica"/>
          <w:color w:val="262626" w:themeColor="text1" w:themeTint="D9"/>
          <w:lang w:val="ga-IE"/>
        </w:rPr>
        <w:t>bhair samplaí.</w:t>
      </w:r>
    </w:p>
    <w:p w14:paraId="2C032603" w14:textId="6CCBAA36" w:rsidR="003E2AB3" w:rsidRPr="002D7BEA" w:rsidRDefault="000A2D76" w:rsidP="0FF09007">
      <w:pPr>
        <w:pStyle w:val="Altanliosta"/>
        <w:numPr>
          <w:ilvl w:val="0"/>
          <w:numId w:val="32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A</w:t>
      </w:r>
      <w:r w:rsidR="009B6386" w:rsidRPr="002D7BEA">
        <w:rPr>
          <w:rFonts w:ascii="Helvetica" w:hAnsi="Helvetica" w:cs="Helvetica"/>
          <w:color w:val="262626" w:themeColor="text1" w:themeTint="D9"/>
          <w:lang w:val="ga-IE"/>
        </w:rPr>
        <w:t>n bhféadf</w:t>
      </w:r>
      <w:r w:rsidR="000D6198" w:rsidRPr="002D7BEA">
        <w:rPr>
          <w:rFonts w:ascii="Helvetica" w:hAnsi="Helvetica" w:cs="Helvetica"/>
          <w:color w:val="262626" w:themeColor="text1" w:themeTint="D9"/>
          <w:lang w:val="ga-IE"/>
        </w:rPr>
        <w:t>adh sibh</w:t>
      </w:r>
      <w:r w:rsidR="009B6386" w:rsidRPr="002D7BEA">
        <w:rPr>
          <w:rFonts w:ascii="Helvetica" w:hAnsi="Helvetica" w:cs="Helvetica"/>
          <w:color w:val="262626" w:themeColor="text1" w:themeTint="D9"/>
          <w:lang w:val="ga-IE"/>
        </w:rPr>
        <w:t xml:space="preserve"> na rialacha gramadaí a bhaineann leis na focail </w:t>
      </w:r>
      <w:r w:rsidR="000D6198" w:rsidRPr="002D7BEA">
        <w:rPr>
          <w:rFonts w:ascii="Helvetica" w:hAnsi="Helvetica" w:cs="Helvetica"/>
          <w:color w:val="262626" w:themeColor="text1" w:themeTint="D9"/>
          <w:lang w:val="ga-IE"/>
        </w:rPr>
        <w:t>sin</w:t>
      </w:r>
      <w:r w:rsidR="009B6386"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mhíniú </w:t>
      </w:r>
      <w:r w:rsidR="00500F51" w:rsidRPr="002D7BEA">
        <w:rPr>
          <w:rFonts w:ascii="Helvetica" w:hAnsi="Helvetica" w:cs="Helvetica"/>
          <w:color w:val="262626" w:themeColor="text1" w:themeTint="D9"/>
          <w:lang w:val="ga-IE"/>
        </w:rPr>
        <w:t>dá chéile</w:t>
      </w:r>
      <w:r w:rsidR="009B6386" w:rsidRPr="002D7BEA">
        <w:rPr>
          <w:rFonts w:ascii="Helvetica" w:hAnsi="Helvetica" w:cs="Helvetica"/>
          <w:color w:val="262626" w:themeColor="text1" w:themeTint="D9"/>
          <w:lang w:val="ga-IE"/>
        </w:rPr>
        <w:t>?</w:t>
      </w:r>
    </w:p>
    <w:p w14:paraId="2FE6D36B" w14:textId="77777777" w:rsidR="00DD3581" w:rsidRPr="002D7BEA" w:rsidRDefault="00DD3581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0A7A5EA6" w14:textId="15BE1546" w:rsidR="00C71FC3" w:rsidRPr="002D7BEA" w:rsidRDefault="003E2AB3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(Leid: Conas a athraíonn na focail a leanann ‘sula’ agus ‘roimh’? Céard a tharlaíonn do ‘sula’ san aimsir chaite?)</w:t>
      </w:r>
    </w:p>
    <w:p w14:paraId="2CB430A6" w14:textId="77777777" w:rsidR="00DD3581" w:rsidRPr="002D7BEA" w:rsidRDefault="00DD3581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3A47B30F" w14:textId="0145DC88" w:rsidR="009D344B" w:rsidRPr="002D7BEA" w:rsidRDefault="009D344B" w:rsidP="0FF09007">
      <w:pPr>
        <w:pStyle w:val="Altanliosta"/>
        <w:numPr>
          <w:ilvl w:val="0"/>
          <w:numId w:val="14"/>
        </w:numPr>
        <w:spacing w:line="276" w:lineRule="auto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Aistrígí na habairtí thíos go Gaeilge:</w:t>
      </w:r>
    </w:p>
    <w:p w14:paraId="259FD185" w14:textId="77777777" w:rsidR="005C08DB" w:rsidRPr="002D7BEA" w:rsidRDefault="005C08DB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704" w:type="dxa"/>
        <w:tblLook w:val="0480" w:firstRow="0" w:lastRow="0" w:firstColumn="1" w:lastColumn="0" w:noHBand="0" w:noVBand="1"/>
      </w:tblPr>
      <w:tblGrid>
        <w:gridCol w:w="4516"/>
        <w:gridCol w:w="4516"/>
      </w:tblGrid>
      <w:tr w:rsidR="005C08DB" w:rsidRPr="002D7BEA" w14:paraId="5E085380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366FEB7E" w14:textId="2573D88D" w:rsidR="0075124D" w:rsidRPr="002D7BEA" w:rsidRDefault="7DF0965D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Do you </w:t>
            </w:r>
            <w:r w:rsidR="74B83458"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watch TV</w:t>
            </w: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before dinner</w:t>
            </w:r>
            <w:r w:rsidR="00725395"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?</w:t>
            </w:r>
          </w:p>
        </w:tc>
        <w:tc>
          <w:tcPr>
            <w:tcW w:w="4516" w:type="dxa"/>
          </w:tcPr>
          <w:p w14:paraId="7EAA1584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C08DB" w:rsidRPr="002D7BEA" w14:paraId="6DDCD290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00783ABB" w14:textId="76164203" w:rsidR="0075124D" w:rsidRPr="002D7BEA" w:rsidRDefault="7DF0965D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I met him before </w:t>
            </w:r>
            <w:r w:rsidR="7608E692"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we went to</w:t>
            </w: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class.</w:t>
            </w:r>
          </w:p>
        </w:tc>
        <w:tc>
          <w:tcPr>
            <w:tcW w:w="4516" w:type="dxa"/>
          </w:tcPr>
          <w:p w14:paraId="1F71DA9F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C08DB" w:rsidRPr="002D7BEA" w14:paraId="6F77547A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4B86CA9F" w14:textId="75597347" w:rsidR="0075124D" w:rsidRPr="002D7BEA" w:rsidRDefault="30E3C5E5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I’ll eat before I meet you.</w:t>
            </w:r>
          </w:p>
        </w:tc>
        <w:tc>
          <w:tcPr>
            <w:tcW w:w="4516" w:type="dxa"/>
          </w:tcPr>
          <w:p w14:paraId="0D181200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C08DB" w:rsidRPr="002D7BEA" w14:paraId="039DCD1B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4FF0BB4A" w14:textId="27579333" w:rsidR="0075124D" w:rsidRPr="002D7BEA" w:rsidRDefault="30E3C5E5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She came just before </w:t>
            </w:r>
            <w:r w:rsidR="763065EE"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Máire</w:t>
            </w: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516" w:type="dxa"/>
          </w:tcPr>
          <w:p w14:paraId="614DE02B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C08DB" w:rsidRPr="002D7BEA" w14:paraId="39506FF3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57D24578" w14:textId="4D25CBDD" w:rsidR="0075124D" w:rsidRPr="002D7BEA" w:rsidRDefault="6F9029FB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She called him before she met him.</w:t>
            </w:r>
          </w:p>
        </w:tc>
        <w:tc>
          <w:tcPr>
            <w:tcW w:w="4516" w:type="dxa"/>
          </w:tcPr>
          <w:p w14:paraId="38C0036E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C08DB" w:rsidRPr="002D7BEA" w14:paraId="1D3BAC1F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5DE380B6" w14:textId="0A4B1870" w:rsidR="0075124D" w:rsidRPr="002D7BEA" w:rsidRDefault="2BEE1BEC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Go before you lose your courage.</w:t>
            </w:r>
          </w:p>
        </w:tc>
        <w:tc>
          <w:tcPr>
            <w:tcW w:w="4516" w:type="dxa"/>
          </w:tcPr>
          <w:p w14:paraId="7BCDB23C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  <w:tr w:rsidR="005C08DB" w:rsidRPr="002D7BEA" w14:paraId="0D899289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1546F2B6" w14:textId="03A85CEA" w:rsidR="0075124D" w:rsidRPr="002D7BEA" w:rsidRDefault="33A7E9E3" w:rsidP="0FF09007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I’m usually asleep before midnight.</w:t>
            </w:r>
          </w:p>
        </w:tc>
        <w:tc>
          <w:tcPr>
            <w:tcW w:w="4516" w:type="dxa"/>
          </w:tcPr>
          <w:p w14:paraId="5DD9F49A" w14:textId="77777777" w:rsidR="0075124D" w:rsidRPr="002D7BEA" w:rsidRDefault="0075124D" w:rsidP="0FF09007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11B6C387" w14:textId="18AE4209" w:rsidR="0074259D" w:rsidRPr="002D7BEA" w:rsidRDefault="0074259D" w:rsidP="0FF09007">
      <w:pPr>
        <w:spacing w:before="0" w:line="276" w:lineRule="auto"/>
        <w:rPr>
          <w:rFonts w:ascii="Helvetica" w:hAnsi="Helvetica" w:cs="Helvetica"/>
          <w:b/>
          <w:bCs/>
          <w:color w:val="033841" w:themeColor="text2" w:themeShade="80"/>
        </w:rPr>
      </w:pPr>
    </w:p>
    <w:p w14:paraId="70280E4F" w14:textId="77777777" w:rsidR="0074259D" w:rsidRPr="002D7BEA" w:rsidRDefault="0074259D" w:rsidP="0FF09007">
      <w:pPr>
        <w:spacing w:line="276" w:lineRule="auto"/>
        <w:rPr>
          <w:rFonts w:ascii="Helvetica" w:hAnsi="Helvetica" w:cs="Helvetica"/>
          <w:b/>
          <w:bCs/>
          <w:color w:val="033841" w:themeColor="text2" w:themeShade="80"/>
        </w:rPr>
      </w:pPr>
      <w:r w:rsidRPr="002D7BEA">
        <w:rPr>
          <w:rFonts w:ascii="Helvetica" w:hAnsi="Helvetica" w:cs="Helvetica"/>
          <w:b/>
          <w:bCs/>
          <w:color w:val="033841" w:themeColor="text2" w:themeShade="80"/>
        </w:rPr>
        <w:br w:type="page"/>
      </w:r>
    </w:p>
    <w:p w14:paraId="60E3A7EE" w14:textId="77777777" w:rsidR="008550AB" w:rsidRPr="002D7BEA" w:rsidRDefault="008550AB" w:rsidP="0FF09007">
      <w:pPr>
        <w:spacing w:before="0" w:line="276" w:lineRule="auto"/>
        <w:rPr>
          <w:rFonts w:ascii="Helvetica" w:hAnsi="Helvetica" w:cs="Helvetica"/>
          <w:b/>
          <w:bCs/>
          <w:color w:val="033841" w:themeColor="text2" w:themeShade="80"/>
        </w:rPr>
      </w:pPr>
    </w:p>
    <w:p w14:paraId="0B948532" w14:textId="5BC688EF" w:rsidR="00C33D73" w:rsidRPr="002D7BEA" w:rsidRDefault="00F243D0" w:rsidP="0FF09007">
      <w:pPr>
        <w:pStyle w:val="Altanliosta"/>
        <w:numPr>
          <w:ilvl w:val="0"/>
          <w:numId w:val="31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>Ainmneacha Gaeltachta</w:t>
      </w:r>
    </w:p>
    <w:p w14:paraId="0822D3FD" w14:textId="1B7C534E" w:rsidR="00C74A32" w:rsidRPr="002D7BEA" w:rsidRDefault="001E0671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Bí ag obair leis an duine in aice leat agus pléigí na ceisteanna seo le chéile</w:t>
      </w:r>
      <w:r w:rsidR="00120C85" w:rsidRPr="002D7BEA">
        <w:rPr>
          <w:rFonts w:ascii="Helvetica" w:hAnsi="Helvetica" w:cs="Helvetica"/>
          <w:color w:val="033841" w:themeColor="text2" w:themeShade="80"/>
          <w:lang w:val="ga-IE"/>
        </w:rPr>
        <w:t>. Féachaigí siar ar an bhfíseán, más gá</w:t>
      </w:r>
      <w:r w:rsidRPr="002D7BEA">
        <w:rPr>
          <w:rFonts w:ascii="Helvetica" w:hAnsi="Helvetica" w:cs="Helvetica"/>
          <w:color w:val="033841" w:themeColor="text2" w:themeShade="80"/>
          <w:lang w:val="ga-IE"/>
        </w:rPr>
        <w:t>:</w:t>
      </w:r>
    </w:p>
    <w:p w14:paraId="24ECE527" w14:textId="16B9FE42" w:rsidR="0034567C" w:rsidRPr="002D7BEA" w:rsidRDefault="001578DB" w:rsidP="0FF09007">
      <w:pPr>
        <w:pStyle w:val="Altanliosta"/>
        <w:numPr>
          <w:ilvl w:val="0"/>
          <w:numId w:val="30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C</w:t>
      </w:r>
      <w:r w:rsidR="004B5298" w:rsidRPr="002D7BEA">
        <w:rPr>
          <w:rFonts w:ascii="Helvetica" w:hAnsi="Helvetica" w:cs="Helvetica"/>
          <w:color w:val="262626" w:themeColor="text1" w:themeTint="D9"/>
          <w:lang w:val="ga-IE"/>
        </w:rPr>
        <w:t xml:space="preserve">onas a dhéanfadh sibh cur síos ar </w:t>
      </w:r>
      <w:r w:rsidR="00BF49A8" w:rsidRPr="002D7BEA">
        <w:rPr>
          <w:rFonts w:ascii="Helvetica" w:hAnsi="Helvetica" w:cs="Helvetica"/>
          <w:color w:val="262626" w:themeColor="text1" w:themeTint="D9"/>
          <w:lang w:val="ga-IE"/>
        </w:rPr>
        <w:t>an gcóras</w:t>
      </w:r>
      <w:r w:rsidR="00B976D5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ED13E0" w:rsidRPr="002D7BEA">
        <w:rPr>
          <w:rFonts w:ascii="Helvetica" w:hAnsi="Helvetica" w:cs="Helvetica"/>
          <w:color w:val="262626" w:themeColor="text1" w:themeTint="D9"/>
          <w:lang w:val="ga-IE"/>
        </w:rPr>
        <w:t>a úsáidtear sna</w:t>
      </w:r>
      <w:r w:rsidR="00BF49A8" w:rsidRPr="002D7BEA">
        <w:rPr>
          <w:rFonts w:ascii="Helvetica" w:hAnsi="Helvetica" w:cs="Helvetica"/>
          <w:color w:val="262626" w:themeColor="text1" w:themeTint="D9"/>
          <w:lang w:val="ga-IE"/>
        </w:rPr>
        <w:t xml:space="preserve"> Gaeltachtaí</w:t>
      </w:r>
      <w:r w:rsidR="00ED13E0" w:rsidRPr="002D7BEA">
        <w:rPr>
          <w:rFonts w:ascii="Helvetica" w:hAnsi="Helvetica" w:cs="Helvetica"/>
          <w:color w:val="262626" w:themeColor="text1" w:themeTint="D9"/>
          <w:lang w:val="ga-IE"/>
        </w:rPr>
        <w:t xml:space="preserve"> chun</w:t>
      </w:r>
      <w:r w:rsidR="00BF49A8" w:rsidRPr="002D7BEA">
        <w:rPr>
          <w:rFonts w:ascii="Helvetica" w:hAnsi="Helvetica" w:cs="Helvetica"/>
          <w:color w:val="262626" w:themeColor="text1" w:themeTint="D9"/>
          <w:lang w:val="ga-IE"/>
        </w:rPr>
        <w:t xml:space="preserve"> ainmneacha a thabhairt ar dhaoine?</w:t>
      </w:r>
      <w:r w:rsidR="002B0C5A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7C736F" w:rsidRPr="002D7BEA">
        <w:rPr>
          <w:rFonts w:ascii="Helvetica" w:hAnsi="Helvetica" w:cs="Helvetica"/>
          <w:color w:val="262626" w:themeColor="text1" w:themeTint="D9"/>
          <w:lang w:val="ga-IE"/>
        </w:rPr>
        <w:t>F</w:t>
      </w:r>
      <w:r w:rsidR="002B0C5A" w:rsidRPr="002D7BEA">
        <w:rPr>
          <w:rFonts w:ascii="Helvetica" w:hAnsi="Helvetica" w:cs="Helvetica"/>
          <w:color w:val="262626" w:themeColor="text1" w:themeTint="D9"/>
          <w:lang w:val="ga-IE"/>
        </w:rPr>
        <w:t>éachaigí</w:t>
      </w:r>
      <w:r w:rsidR="007C736F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120C85" w:rsidRPr="002D7BEA">
        <w:rPr>
          <w:rFonts w:ascii="Helvetica" w:hAnsi="Helvetica" w:cs="Helvetica"/>
          <w:color w:val="262626" w:themeColor="text1" w:themeTint="D9"/>
          <w:lang w:val="ga-IE"/>
        </w:rPr>
        <w:t>ar na samplaí seo arís</w:t>
      </w:r>
      <w:r w:rsidR="00ED13E0" w:rsidRPr="002D7BEA">
        <w:rPr>
          <w:rFonts w:ascii="Helvetica" w:hAnsi="Helvetica" w:cs="Helvetica"/>
          <w:color w:val="262626" w:themeColor="text1" w:themeTint="D9"/>
          <w:lang w:val="ga-IE"/>
        </w:rPr>
        <w:t>,</w:t>
      </w:r>
      <w:r w:rsidR="00120C85"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bhí le feiceáil san fhíseán.</w:t>
      </w:r>
    </w:p>
    <w:p w14:paraId="53AD9BF7" w14:textId="4D37762C" w:rsidR="002E3E6D" w:rsidRPr="002D7BEA" w:rsidRDefault="001F7EDA" w:rsidP="0FF09007">
      <w:pPr>
        <w:spacing w:line="276" w:lineRule="auto"/>
        <w:ind w:left="567" w:firstLine="567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Nan Tom Taimín</w:t>
      </w:r>
      <w:r w:rsidRPr="002D7BEA">
        <w:tab/>
      </w:r>
      <w:r w:rsidRPr="002D7BEA">
        <w:tab/>
      </w:r>
      <w:r w:rsidRPr="002D7BEA">
        <w:tab/>
      </w:r>
      <w:r w:rsidR="00756FAA" w:rsidRPr="002D7BEA">
        <w:rPr>
          <w:rFonts w:ascii="Helvetica" w:hAnsi="Helvetica" w:cs="Helvetica"/>
          <w:color w:val="262626" w:themeColor="text1" w:themeTint="D9"/>
        </w:rPr>
        <w:t>Máirtín Tom Sheáinín</w:t>
      </w:r>
      <w:r w:rsidRPr="002D7BEA">
        <w:tab/>
      </w:r>
      <w:r w:rsidRPr="002D7BEA">
        <w:tab/>
      </w:r>
      <w:r w:rsidR="00756FAA" w:rsidRPr="002D7BEA">
        <w:rPr>
          <w:rFonts w:ascii="Helvetica" w:hAnsi="Helvetica" w:cs="Helvetica"/>
          <w:color w:val="262626" w:themeColor="text1" w:themeTint="D9"/>
        </w:rPr>
        <w:t>Seán Bán Breathnach</w:t>
      </w:r>
    </w:p>
    <w:p w14:paraId="3D91BDE4" w14:textId="779BF930" w:rsidR="00237FA9" w:rsidRPr="002D7BEA" w:rsidRDefault="00237FA9" w:rsidP="00FC05BF">
      <w:pPr>
        <w:spacing w:before="0" w:line="276" w:lineRule="auto"/>
        <w:rPr>
          <w:rFonts w:ascii="Helvetica" w:hAnsi="Helvetica" w:cs="Helvetica"/>
          <w:color w:val="262626" w:themeColor="text1" w:themeTint="D9"/>
        </w:rPr>
      </w:pPr>
    </w:p>
    <w:p w14:paraId="7F6D0EBE" w14:textId="06DDA0AA" w:rsidR="00BF49A8" w:rsidRPr="002D7BEA" w:rsidRDefault="00BF49A8" w:rsidP="0FF09007">
      <w:pPr>
        <w:pStyle w:val="Altanliosta"/>
        <w:numPr>
          <w:ilvl w:val="0"/>
          <w:numId w:val="30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Cén fáth a bhfuil a leithéid de chóras ann, dar libh?</w:t>
      </w:r>
    </w:p>
    <w:p w14:paraId="7A569A73" w14:textId="3C0F1875" w:rsidR="00BF49A8" w:rsidRPr="002D7BEA" w:rsidRDefault="00BF49A8" w:rsidP="0FF09007">
      <w:pPr>
        <w:pStyle w:val="Altanliosta"/>
        <w:numPr>
          <w:ilvl w:val="0"/>
          <w:numId w:val="30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Cad iad </w:t>
      </w:r>
      <w:r w:rsidR="00A417A1" w:rsidRPr="002D7BEA">
        <w:rPr>
          <w:rFonts w:ascii="Helvetica" w:hAnsi="Helvetica" w:cs="Helvetica"/>
          <w:color w:val="262626" w:themeColor="text1" w:themeTint="D9"/>
          <w:lang w:val="ga-IE"/>
        </w:rPr>
        <w:t>cuid</w:t>
      </w:r>
      <w:r w:rsidR="005A6794" w:rsidRPr="002D7BEA">
        <w:rPr>
          <w:rFonts w:ascii="Helvetica" w:hAnsi="Helvetica" w:cs="Helvetica"/>
          <w:color w:val="262626" w:themeColor="text1" w:themeTint="D9"/>
          <w:lang w:val="ga-IE"/>
        </w:rPr>
        <w:t xml:space="preserve"> de 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na hainmneacha a d’fheadfadh a bheith ar Johnny thíos?</w:t>
      </w:r>
      <w:r w:rsidR="00E0274F" w:rsidRPr="002D7BEA">
        <w:rPr>
          <w:rFonts w:ascii="Helvetica" w:hAnsi="Helvetica" w:cs="Helvetica"/>
          <w:color w:val="262626" w:themeColor="text1" w:themeTint="D9"/>
          <w:lang w:val="ga-IE"/>
        </w:rPr>
        <w:t xml:space="preserve"> Scríobhaigí sa bhosca ar dheis iad.</w:t>
      </w:r>
    </w:p>
    <w:p w14:paraId="337B13EB" w14:textId="77777777" w:rsidR="00125C58" w:rsidRPr="002D7BEA" w:rsidRDefault="00125C5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1D050A70" w14:textId="6D2024CE" w:rsidR="00BF49A8" w:rsidRPr="002D7BEA" w:rsidRDefault="008A40BC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noProof/>
          <w:color w:val="262626" w:themeColor="text1" w:themeTint="D9"/>
          <w:lang w:val="ga-IE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8BC40EE" wp14:editId="4C66F377">
                <wp:simplePos x="0" y="0"/>
                <wp:positionH relativeFrom="column">
                  <wp:posOffset>3790784</wp:posOffset>
                </wp:positionH>
                <wp:positionV relativeFrom="paragraph">
                  <wp:posOffset>52042</wp:posOffset>
                </wp:positionV>
                <wp:extent cx="1663700" cy="2393343"/>
                <wp:effectExtent l="0" t="0" r="1270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39334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42A8A" w14:textId="2059A73F" w:rsidR="00E0274F" w:rsidRPr="002D7BEA" w:rsidRDefault="00E027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C40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8.5pt;margin-top:4.1pt;width:131pt;height:188.4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" fillcolor="white [3201]" strokecolor="#0cc0df [3204]" strokeweight="1pt">
                <v:textbox>
                  <w:txbxContent>
                    <w:p w14:paraId="0DB42A8A" w14:textId="2059A73F" w:rsidR="00E0274F" w:rsidRPr="002D7BEA" w:rsidRDefault="00E0274F"/>
                  </w:txbxContent>
                </v:textbox>
              </v:shape>
            </w:pict>
          </mc:Fallback>
        </mc:AlternateContent>
      </w:r>
      <w:r w:rsidR="00526E1E" w:rsidRPr="002D7BEA">
        <w:rPr>
          <w:noProof/>
          <w:lang w:val="ga-IE"/>
        </w:rPr>
        <w:drawing>
          <wp:anchor distT="0" distB="0" distL="114300" distR="114300" simplePos="0" relativeHeight="251658254" behindDoc="0" locked="0" layoutInCell="1" allowOverlap="1" wp14:anchorId="3A6DE8BA" wp14:editId="120B9BAE">
            <wp:simplePos x="0" y="0"/>
            <wp:positionH relativeFrom="column">
              <wp:posOffset>723100</wp:posOffset>
            </wp:positionH>
            <wp:positionV relativeFrom="paragraph">
              <wp:posOffset>42931</wp:posOffset>
            </wp:positionV>
            <wp:extent cx="2791307" cy="2412000"/>
            <wp:effectExtent l="0" t="0" r="9525" b="7620"/>
            <wp:wrapNone/>
            <wp:docPr id="1168165129" name="Picture 1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65129" name="Picture 1" descr="A screenshot of a computer gam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7542" r="19283" b="51854"/>
                    <a:stretch/>
                  </pic:blipFill>
                  <pic:spPr bwMode="auto">
                    <a:xfrm>
                      <a:off x="0" y="0"/>
                      <a:ext cx="2791307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AA6BC" w14:textId="2835E849" w:rsidR="00BF49A8" w:rsidRPr="002D7BEA" w:rsidRDefault="00BF49A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2A71E5B1" w14:textId="6DA06391" w:rsidR="00E0274F" w:rsidRPr="002D7BEA" w:rsidRDefault="00E0274F" w:rsidP="0FF09007">
      <w:pPr>
        <w:spacing w:line="276" w:lineRule="auto"/>
      </w:pPr>
    </w:p>
    <w:p w14:paraId="7C7EEE9F" w14:textId="3A74D965" w:rsidR="00BF49A8" w:rsidRPr="002D7BEA" w:rsidRDefault="00BF49A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42E3BF56" w14:textId="77D66ABE" w:rsidR="00BF49A8" w:rsidRPr="002D7BEA" w:rsidRDefault="00BF49A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34379597" w14:textId="147B2A03" w:rsidR="00BF49A8" w:rsidRPr="002D7BEA" w:rsidRDefault="00BF49A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6C6A68C0" w14:textId="091B8BCE" w:rsidR="00BF49A8" w:rsidRPr="002D7BEA" w:rsidRDefault="00BF49A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7190EB2A" w14:textId="5B64956F" w:rsidR="00BF49A8" w:rsidRPr="002D7BEA" w:rsidRDefault="00BF49A8" w:rsidP="0FF09007">
      <w:pPr>
        <w:pStyle w:val="Altanliosta"/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</w:p>
    <w:p w14:paraId="578F44FF" w14:textId="348A3FD0" w:rsidR="008550AB" w:rsidRPr="002D7BEA" w:rsidRDefault="008550AB" w:rsidP="0FF09007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5E9FB8D5" w14:textId="77777777" w:rsidR="00304A5F" w:rsidRPr="002D7BEA" w:rsidRDefault="00304A5F" w:rsidP="0FF09007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351D6A29" w14:textId="77777777" w:rsidR="00125C58" w:rsidRPr="002D7BEA" w:rsidRDefault="00125C58" w:rsidP="0FF09007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06AC3C98" w14:textId="787D4CC4" w:rsidR="00B61A7E" w:rsidRPr="002D7BEA" w:rsidRDefault="00B61A7E" w:rsidP="0FF09007">
      <w:pPr>
        <w:pStyle w:val="Altanliosta"/>
        <w:numPr>
          <w:ilvl w:val="0"/>
          <w:numId w:val="30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Cad iad </w:t>
      </w:r>
      <w:r w:rsidR="00A417A1" w:rsidRPr="002D7BEA">
        <w:rPr>
          <w:rFonts w:ascii="Helvetica" w:hAnsi="Helvetica" w:cs="Helvetica"/>
          <w:color w:val="262626" w:themeColor="text1" w:themeTint="D9"/>
          <w:lang w:val="ga-IE"/>
        </w:rPr>
        <w:t xml:space="preserve">cuid </w:t>
      </w:r>
      <w:r w:rsidR="00EF685A" w:rsidRPr="002D7BEA">
        <w:rPr>
          <w:rFonts w:ascii="Helvetica" w:hAnsi="Helvetica" w:cs="Helvetica"/>
          <w:color w:val="262626" w:themeColor="text1" w:themeTint="D9"/>
          <w:lang w:val="ga-IE"/>
        </w:rPr>
        <w:t xml:space="preserve">de 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na hainmneacha a d’fheadfadh a bheith </w:t>
      </w:r>
      <w:r w:rsidR="005F6BBE" w:rsidRPr="002D7BEA">
        <w:rPr>
          <w:rFonts w:ascii="Helvetica" w:hAnsi="Helvetica" w:cs="Helvetica"/>
          <w:color w:val="262626" w:themeColor="text1" w:themeTint="D9"/>
          <w:lang w:val="ga-IE"/>
        </w:rPr>
        <w:t>ar Áine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thíos? Scríobhaigí sa bhosca ar dheis iad.</w:t>
      </w:r>
      <w:r w:rsidR="00BA1991" w:rsidRPr="002D7BEA">
        <w:rPr>
          <w:rFonts w:ascii="Helvetica" w:hAnsi="Helvetica" w:cs="Helvetica"/>
          <w:color w:val="262626" w:themeColor="text1" w:themeTint="D9"/>
          <w:lang w:val="ga-IE"/>
        </w:rPr>
        <w:t xml:space="preserve"> (</w:t>
      </w:r>
      <w:r w:rsidR="00C928F9" w:rsidRPr="002D7BEA">
        <w:rPr>
          <w:rFonts w:ascii="Helvetica" w:hAnsi="Helvetica" w:cs="Helvetica"/>
          <w:color w:val="262626" w:themeColor="text1" w:themeTint="D9"/>
          <w:lang w:val="ga-IE"/>
        </w:rPr>
        <w:t>Tá</w:t>
      </w:r>
      <w:r w:rsidR="00BA1991" w:rsidRPr="002D7BEA">
        <w:rPr>
          <w:rFonts w:ascii="Helvetica" w:hAnsi="Helvetica" w:cs="Helvetica"/>
          <w:color w:val="262626" w:themeColor="text1" w:themeTint="D9"/>
          <w:lang w:val="ga-IE"/>
        </w:rPr>
        <w:t xml:space="preserve"> gruaig </w:t>
      </w:r>
      <w:r w:rsidR="002425A4" w:rsidRPr="002D7BEA">
        <w:rPr>
          <w:rFonts w:ascii="Helvetica" w:hAnsi="Helvetica" w:cs="Helvetica"/>
          <w:color w:val="262626" w:themeColor="text1" w:themeTint="D9"/>
          <w:lang w:val="ga-IE"/>
        </w:rPr>
        <w:t>fhionn uirthi.)</w:t>
      </w:r>
    </w:p>
    <w:p w14:paraId="116C8B78" w14:textId="241682D9" w:rsidR="00AF248F" w:rsidRPr="002D7BEA" w:rsidRDefault="00451F86" w:rsidP="0FF09007">
      <w:pPr>
        <w:pStyle w:val="GnthGrasn"/>
        <w:spacing w:line="276" w:lineRule="auto"/>
        <w:ind w:left="720"/>
      </w:pPr>
      <w:r w:rsidRPr="002D7BEA">
        <w:rPr>
          <w:noProof/>
        </w:rPr>
        <w:drawing>
          <wp:anchor distT="0" distB="0" distL="114300" distR="114300" simplePos="0" relativeHeight="251658255" behindDoc="0" locked="0" layoutInCell="1" allowOverlap="1" wp14:anchorId="146F504F" wp14:editId="298A4045">
            <wp:simplePos x="0" y="0"/>
            <wp:positionH relativeFrom="column">
              <wp:posOffset>622056</wp:posOffset>
            </wp:positionH>
            <wp:positionV relativeFrom="paragraph">
              <wp:posOffset>38735</wp:posOffset>
            </wp:positionV>
            <wp:extent cx="2974487" cy="2412000"/>
            <wp:effectExtent l="0" t="0" r="0" b="7620"/>
            <wp:wrapNone/>
            <wp:docPr id="104499066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90663" name="Picture 1" descr="A screenshot of a video gam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8759" r="18051" b="52337"/>
                    <a:stretch/>
                  </pic:blipFill>
                  <pic:spPr bwMode="auto">
                    <a:xfrm>
                      <a:off x="0" y="0"/>
                      <a:ext cx="2974487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5A4" w:rsidRPr="002D7BEA">
        <w:rPr>
          <w:rFonts w:ascii="Helvetica" w:hAnsi="Helvetica" w:cs="Helvetica"/>
          <w:noProof/>
          <w:color w:val="262626" w:themeColor="text1" w:themeTint="D9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42443EE7" wp14:editId="15AFD27E">
                <wp:simplePos x="0" y="0"/>
                <wp:positionH relativeFrom="column">
                  <wp:posOffset>3787970</wp:posOffset>
                </wp:positionH>
                <wp:positionV relativeFrom="paragraph">
                  <wp:posOffset>82012</wp:posOffset>
                </wp:positionV>
                <wp:extent cx="1663700" cy="2332858"/>
                <wp:effectExtent l="0" t="0" r="12700" b="10795"/>
                <wp:wrapNone/>
                <wp:docPr id="1264547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3328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F49EF" w14:textId="77777777" w:rsidR="004321BF" w:rsidRPr="002D7BEA" w:rsidRDefault="004321BF" w:rsidP="004321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3EE7" id="_x0000_s1027" type="#_x0000_t202" style="position:absolute;left:0;text-align:left;margin-left:298.25pt;margin-top:6.45pt;width:131pt;height:183.7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" fillcolor="white [3201]" strokecolor="#0cc0df [3204]" strokeweight="1pt">
                <v:textbox>
                  <w:txbxContent>
                    <w:p w14:paraId="2FEF49EF" w14:textId="77777777" w:rsidR="004321BF" w:rsidRPr="002D7BEA" w:rsidRDefault="004321BF" w:rsidP="004321BF"/>
                  </w:txbxContent>
                </v:textbox>
              </v:shape>
            </w:pict>
          </mc:Fallback>
        </mc:AlternateContent>
      </w:r>
    </w:p>
    <w:p w14:paraId="32A1EACA" w14:textId="5C8BA2D0" w:rsidR="00512E63" w:rsidRPr="002D7BEA" w:rsidRDefault="00512E63" w:rsidP="0FF09007">
      <w:pPr>
        <w:spacing w:line="276" w:lineRule="auto"/>
        <w:ind w:left="360"/>
        <w:rPr>
          <w:rFonts w:ascii="Helvetica" w:hAnsi="Helvetica" w:cs="Helvetica"/>
          <w:color w:val="262626" w:themeColor="text1" w:themeTint="D9"/>
        </w:rPr>
      </w:pPr>
    </w:p>
    <w:bookmarkEnd w:id="2"/>
    <w:p w14:paraId="52B1793D" w14:textId="55219E96" w:rsidR="00A50389" w:rsidRPr="002D7BEA" w:rsidRDefault="008F1C6A" w:rsidP="0FF09007">
      <w:pPr>
        <w:pStyle w:val="pf0"/>
        <w:spacing w:line="276" w:lineRule="auto"/>
        <w:rPr>
          <w:rFonts w:ascii="Arial" w:hAnsi="Arial" w:cs="Arial"/>
          <w:sz w:val="20"/>
          <w:szCs w:val="20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br w:type="page"/>
      </w:r>
    </w:p>
    <w:p w14:paraId="41F62F18" w14:textId="77777777" w:rsidR="00125C58" w:rsidRPr="002D7BEA" w:rsidRDefault="00125C58" w:rsidP="0FF09007">
      <w:pPr>
        <w:pStyle w:val="Teideal1"/>
        <w:spacing w:line="276" w:lineRule="auto"/>
        <w:rPr>
          <w:rFonts w:cs="Helvetica"/>
          <w:color w:val="262626" w:themeColor="text1" w:themeTint="D9"/>
          <w:sz w:val="40"/>
          <w:szCs w:val="40"/>
          <w:u w:val="none"/>
        </w:rPr>
      </w:pPr>
    </w:p>
    <w:p w14:paraId="03F1CEAF" w14:textId="6D4D95F7" w:rsidR="00EC0CB0" w:rsidRPr="002D7BEA" w:rsidRDefault="00125C58" w:rsidP="00A25B14">
      <w:pPr>
        <w:pStyle w:val="Teideal1"/>
        <w:spacing w:line="276" w:lineRule="auto"/>
        <w:rPr>
          <w:rFonts w:cs="Helvetica"/>
          <w:b w:val="0"/>
          <w:bCs w:val="0"/>
          <w:color w:val="262626" w:themeColor="text1" w:themeTint="D9"/>
          <w:sz w:val="40"/>
          <w:szCs w:val="40"/>
          <w:u w:val="none"/>
        </w:rPr>
      </w:pPr>
      <w:r w:rsidRPr="002D7BEA">
        <w:rPr>
          <w:rFonts w:cs="Helvetica"/>
          <w:b w:val="0"/>
          <w:bCs w:val="0"/>
          <w:noProof/>
          <w:color w:val="262626" w:themeColor="text1" w:themeTint="D9"/>
          <w:sz w:val="40"/>
          <w:szCs w:val="4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6851C813">
                <wp:simplePos x="0" y="0"/>
                <wp:positionH relativeFrom="margin">
                  <wp:align>left</wp:align>
                </wp:positionH>
                <wp:positionV relativeFrom="paragraph">
                  <wp:posOffset>340995</wp:posOffset>
                </wp:positionV>
                <wp:extent cx="6214110" cy="45085"/>
                <wp:effectExtent l="0" t="0" r="0" b="0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D65648">
              <v:rect id="Rectangle 46" style="position:absolute;margin-left:0;margin-top:26.85pt;width:489.3pt;height:3.55pt;z-index:-251658239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03c8" stroked="f" w14:anchorId="3207AA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">
                <w10:wrap type="topAndBottom" anchorx="margin"/>
              </v:rect>
            </w:pict>
          </mc:Fallback>
        </mc:AlternateContent>
      </w:r>
      <w:r w:rsidR="00D230CD" w:rsidRPr="002D7BEA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56C41E3D" w14:textId="27A12D24" w:rsidR="008239EB" w:rsidRPr="002D7BEA" w:rsidRDefault="008239EB" w:rsidP="00A25B14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77183" w:themeColor="text2"/>
        </w:rPr>
      </w:pPr>
    </w:p>
    <w:p w14:paraId="0D511C1F" w14:textId="75B6E1FD" w:rsidR="00EC0CB0" w:rsidRPr="002D7BEA" w:rsidRDefault="00EF685A" w:rsidP="0FF09007">
      <w:pPr>
        <w:pStyle w:val="Ceannteideal2"/>
        <w:numPr>
          <w:ilvl w:val="0"/>
          <w:numId w:val="0"/>
        </w:numPr>
        <w:spacing w:line="276" w:lineRule="auto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1. </w:t>
      </w:r>
      <w:r w:rsidR="00260EA7" w:rsidRPr="002D7BEA">
        <w:rPr>
          <w:rFonts w:cs="Helvetica"/>
          <w:color w:val="033841" w:themeColor="text2" w:themeShade="80"/>
        </w:rPr>
        <w:t xml:space="preserve">Frásaí </w:t>
      </w:r>
      <w:r w:rsidR="00D87424" w:rsidRPr="002D7BEA">
        <w:rPr>
          <w:rFonts w:cs="Helvetica"/>
          <w:color w:val="033841" w:themeColor="text2" w:themeShade="80"/>
        </w:rPr>
        <w:t>chun</w:t>
      </w:r>
      <w:r w:rsidR="005524CD" w:rsidRPr="002D7BEA">
        <w:rPr>
          <w:rFonts w:cs="Helvetica"/>
          <w:color w:val="033841" w:themeColor="text2" w:themeShade="80"/>
        </w:rPr>
        <w:t xml:space="preserve"> comhbhá agus comhbhrón a léiriú</w:t>
      </w:r>
    </w:p>
    <w:p w14:paraId="3AD9C2A5" w14:textId="4000610F" w:rsidR="00260EA7" w:rsidRPr="002D7BEA" w:rsidRDefault="00EC0CB0" w:rsidP="0FF09007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 xml:space="preserve">Bí ag obair </w:t>
      </w:r>
      <w:r w:rsidR="005A66CB" w:rsidRPr="002D7BEA">
        <w:rPr>
          <w:rFonts w:ascii="Helvetica" w:hAnsi="Helvetica" w:cs="Helvetica"/>
          <w:color w:val="033841" w:themeColor="text2" w:themeShade="80"/>
          <w:lang w:val="ga-IE"/>
        </w:rPr>
        <w:t xml:space="preserve">leis an duine in aice leat agus </w:t>
      </w:r>
      <w:r w:rsidR="002B4DE3" w:rsidRPr="002D7BEA">
        <w:rPr>
          <w:rFonts w:ascii="Helvetica" w:hAnsi="Helvetica" w:cs="Helvetica"/>
          <w:color w:val="033841" w:themeColor="text2" w:themeShade="80"/>
          <w:lang w:val="ga-IE"/>
        </w:rPr>
        <w:t>pléigí na ceisteanna le chéile.</w:t>
      </w:r>
    </w:p>
    <w:p w14:paraId="41869CC6" w14:textId="7E51BBD0" w:rsidR="00EB2DD7" w:rsidRPr="002D7BEA" w:rsidRDefault="002B4DE3" w:rsidP="0FF09007">
      <w:pPr>
        <w:pStyle w:val="Altanliosta"/>
        <w:numPr>
          <w:ilvl w:val="0"/>
          <w:numId w:val="27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Bhí go leor frásaí san fhíseán a théann leis an mbileog seo</w:t>
      </w:r>
      <w:r w:rsidR="004940E8" w:rsidRPr="002D7BEA">
        <w:rPr>
          <w:rFonts w:ascii="Helvetica" w:hAnsi="Helvetica" w:cs="Helvetica"/>
          <w:color w:val="033841" w:themeColor="text2" w:themeShade="80"/>
          <w:lang w:val="ga-IE"/>
        </w:rPr>
        <w:t>. Is bealaí iad</w:t>
      </w:r>
      <w:r w:rsidRPr="002D7BEA">
        <w:rPr>
          <w:rFonts w:ascii="Helvetica" w:hAnsi="Helvetica" w:cs="Helvetica"/>
          <w:color w:val="033841" w:themeColor="text2" w:themeShade="80"/>
          <w:lang w:val="ga-IE"/>
        </w:rPr>
        <w:t xml:space="preserve"> chun</w:t>
      </w:r>
      <w:r w:rsidR="00444282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9340DF" w:rsidRPr="002D7BEA">
        <w:rPr>
          <w:rFonts w:ascii="Helvetica" w:hAnsi="Helvetica" w:cs="Helvetica"/>
          <w:color w:val="033841" w:themeColor="text2" w:themeShade="80"/>
          <w:lang w:val="ga-IE"/>
        </w:rPr>
        <w:t xml:space="preserve">comhbhá a léiriú le </w:t>
      </w:r>
      <w:r w:rsidR="00841B5B" w:rsidRPr="002D7BEA">
        <w:rPr>
          <w:rFonts w:ascii="Helvetica" w:hAnsi="Helvetica" w:cs="Helvetica"/>
          <w:color w:val="033841" w:themeColor="text2" w:themeShade="80"/>
          <w:lang w:val="ga-IE"/>
        </w:rPr>
        <w:t xml:space="preserve">duine atá tinn nó </w:t>
      </w:r>
      <w:r w:rsidR="00444282" w:rsidRPr="002D7BEA">
        <w:rPr>
          <w:rFonts w:ascii="Helvetica" w:hAnsi="Helvetica" w:cs="Helvetica"/>
          <w:color w:val="033841" w:themeColor="text2" w:themeShade="80"/>
          <w:lang w:val="ga-IE"/>
        </w:rPr>
        <w:t xml:space="preserve">comhbhrón a dhéanamh le duine </w:t>
      </w:r>
      <w:r w:rsidR="00560FA9" w:rsidRPr="002D7BEA">
        <w:rPr>
          <w:rFonts w:ascii="Helvetica" w:hAnsi="Helvetica" w:cs="Helvetica"/>
          <w:color w:val="033841" w:themeColor="text2" w:themeShade="80"/>
          <w:lang w:val="ga-IE"/>
        </w:rPr>
        <w:t>nuair a bhíonn scéal</w:t>
      </w:r>
      <w:r w:rsidR="00841B5B" w:rsidRPr="002D7BEA">
        <w:rPr>
          <w:rFonts w:ascii="Helvetica" w:hAnsi="Helvetica" w:cs="Helvetica"/>
          <w:color w:val="033841" w:themeColor="text2" w:themeShade="80"/>
          <w:lang w:val="ga-IE"/>
        </w:rPr>
        <w:t>a</w:t>
      </w:r>
      <w:r w:rsidR="00560FA9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báis i gceist. An cuimhin libh iad? </w:t>
      </w:r>
      <w:r w:rsidR="002D20D8" w:rsidRPr="002D7BEA">
        <w:rPr>
          <w:rFonts w:ascii="Helvetica" w:hAnsi="Helvetica" w:cs="Helvetica"/>
          <w:color w:val="033841" w:themeColor="text2" w:themeShade="80"/>
          <w:lang w:val="ga-IE"/>
        </w:rPr>
        <w:t>Scríobhaigí</w:t>
      </w:r>
      <w:r w:rsidR="00560FA9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3B7B46" w:rsidRPr="002D7BEA">
        <w:rPr>
          <w:rFonts w:ascii="Helvetica" w:hAnsi="Helvetica" w:cs="Helvetica"/>
          <w:color w:val="033841" w:themeColor="text2" w:themeShade="80"/>
          <w:lang w:val="ga-IE"/>
        </w:rPr>
        <w:t>sa tábla thíos iad.</w:t>
      </w:r>
    </w:p>
    <w:p w14:paraId="5AAFE8A1" w14:textId="77777777" w:rsidR="002D20D8" w:rsidRPr="002D7BEA" w:rsidRDefault="002D20D8" w:rsidP="00A25B14">
      <w:pPr>
        <w:pStyle w:val="Altanliosta"/>
        <w:spacing w:line="276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704" w:type="dxa"/>
        <w:tblLook w:val="04A0" w:firstRow="1" w:lastRow="0" w:firstColumn="1" w:lastColumn="0" w:noHBand="0" w:noVBand="1"/>
      </w:tblPr>
      <w:tblGrid>
        <w:gridCol w:w="4516"/>
        <w:gridCol w:w="4516"/>
      </w:tblGrid>
      <w:tr w:rsidR="002D20D8" w:rsidRPr="002D7BEA" w14:paraId="386701CA" w14:textId="77777777" w:rsidTr="4C7EC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  <w:shd w:val="clear" w:color="auto" w:fill="B8F1FB" w:themeFill="text2" w:themeFillTint="33"/>
          </w:tcPr>
          <w:p w14:paraId="6F61C4C8" w14:textId="1449178F" w:rsidR="002D20D8" w:rsidRPr="002D7BEA" w:rsidRDefault="00BC3E13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Frásaí chun comhbhá a léiriú le duine atá tinn</w:t>
            </w:r>
          </w:p>
        </w:tc>
        <w:tc>
          <w:tcPr>
            <w:tcW w:w="4516" w:type="dxa"/>
            <w:shd w:val="clear" w:color="auto" w:fill="B8F1FB" w:themeFill="text2" w:themeFillTint="33"/>
          </w:tcPr>
          <w:p w14:paraId="14C72F1C" w14:textId="53199227" w:rsidR="002D20D8" w:rsidRPr="002D7BEA" w:rsidRDefault="00BC3E13" w:rsidP="00A25B14">
            <w:pPr>
              <w:pStyle w:val="Altanliosta"/>
              <w:spacing w:after="0"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Frásaí chun comhbhrón a dhéanamh le duine</w:t>
            </w:r>
            <w:r w:rsidR="005C61F5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 agus scéal</w:t>
            </w:r>
            <w:r w:rsidR="00841B5B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a</w:t>
            </w:r>
            <w:r w:rsidR="005C61F5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 báis i gceist</w:t>
            </w:r>
          </w:p>
        </w:tc>
      </w:tr>
      <w:tr w:rsidR="002D20D8" w:rsidRPr="002D7BEA" w14:paraId="2DA1FF95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6" w:type="dxa"/>
          </w:tcPr>
          <w:p w14:paraId="158FA22B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424CFBA6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1E5EF9B5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3C9E4588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1EDE55C3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528CEE22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03987575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0ADEBA96" w14:textId="77777777" w:rsidR="00A677E2" w:rsidRPr="002D7BEA" w:rsidRDefault="00A677E2" w:rsidP="00A677E2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62BC7A32" w14:textId="77777777" w:rsidR="005C61F5" w:rsidRPr="002D7BEA" w:rsidRDefault="005C61F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</w:p>
        </w:tc>
        <w:tc>
          <w:tcPr>
            <w:tcW w:w="4516" w:type="dxa"/>
          </w:tcPr>
          <w:p w14:paraId="73A8CBDE" w14:textId="77777777" w:rsidR="002D20D8" w:rsidRPr="002D7BEA" w:rsidRDefault="002D20D8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4E55E3BB" w14:textId="77777777" w:rsidR="002D20D8" w:rsidRPr="002D7BEA" w:rsidRDefault="002D20D8" w:rsidP="00A25B14">
      <w:pPr>
        <w:pStyle w:val="Altanliosta"/>
        <w:spacing w:line="276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39DACD10" w14:textId="7001CBF4" w:rsidR="007C2D64" w:rsidRPr="002D7BEA" w:rsidRDefault="61CCD27B" w:rsidP="00F916E5">
      <w:pPr>
        <w:pStyle w:val="Altanliosta"/>
        <w:numPr>
          <w:ilvl w:val="0"/>
          <w:numId w:val="27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B</w:t>
      </w:r>
      <w:r w:rsidR="008402AF" w:rsidRPr="002D7BEA">
        <w:rPr>
          <w:rFonts w:ascii="Helvetica" w:hAnsi="Helvetica" w:cs="Helvetica"/>
          <w:color w:val="033841" w:themeColor="text2" w:themeShade="80"/>
          <w:lang w:val="ga-IE"/>
        </w:rPr>
        <w:t xml:space="preserve">íonn orainn </w:t>
      </w:r>
      <w:r w:rsidR="003E2AB3" w:rsidRPr="002D7BEA">
        <w:rPr>
          <w:rFonts w:ascii="Helvetica" w:hAnsi="Helvetica" w:cs="Helvetica"/>
          <w:color w:val="033841" w:themeColor="text2" w:themeShade="80"/>
          <w:lang w:val="ga-IE"/>
        </w:rPr>
        <w:t xml:space="preserve">comhbhá a léiriú </w:t>
      </w:r>
      <w:r w:rsidR="008402AF" w:rsidRPr="002D7BEA">
        <w:rPr>
          <w:rFonts w:ascii="Helvetica" w:hAnsi="Helvetica" w:cs="Helvetica"/>
          <w:color w:val="033841" w:themeColor="text2" w:themeShade="80"/>
          <w:lang w:val="ga-IE"/>
        </w:rPr>
        <w:t>le daoine</w:t>
      </w:r>
      <w:r w:rsidR="00AE5491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go minic i gcomhthéacsanna éagsúla. Scríobhaigí síos</w:t>
      </w:r>
      <w:r w:rsidR="00A25CCE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na frásaí a bheadh úsáideach</w:t>
      </w:r>
      <w:r w:rsidR="00C02E89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le comhbhá a léiriú</w:t>
      </w:r>
      <w:r w:rsidR="00A25CCE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sna comhthéacsanna seo:</w:t>
      </w:r>
    </w:p>
    <w:p w14:paraId="6124EAC6" w14:textId="77777777" w:rsidR="0078768E" w:rsidRPr="002D7BEA" w:rsidRDefault="0078768E" w:rsidP="00A25B14">
      <w:pPr>
        <w:pStyle w:val="Altanliosta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704" w:type="dxa"/>
        <w:tblLook w:val="04A0" w:firstRow="1" w:lastRow="0" w:firstColumn="1" w:lastColumn="0" w:noHBand="0" w:noVBand="1"/>
      </w:tblPr>
      <w:tblGrid>
        <w:gridCol w:w="4678"/>
        <w:gridCol w:w="4354"/>
      </w:tblGrid>
      <w:tr w:rsidR="001D1345" w:rsidRPr="002D7BEA" w14:paraId="06BFD22D" w14:textId="77777777" w:rsidTr="4C7EC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shd w:val="clear" w:color="auto" w:fill="B8F1FB" w:themeFill="text2" w:themeFillTint="33"/>
          </w:tcPr>
          <w:p w14:paraId="2DBF4FCD" w14:textId="74FFEA6C" w:rsidR="001D1345" w:rsidRPr="002D7BEA" w:rsidRDefault="00DF6EB9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Nuair </w:t>
            </w:r>
            <w:r w:rsidR="03F28246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a </w:t>
            </w:r>
            <w:r w:rsidR="6E156F1F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t</w:t>
            </w:r>
            <w:r w:rsidR="1533994B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h</w:t>
            </w:r>
            <w:r w:rsidR="6E156F1F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eipeann </w:t>
            </w:r>
            <w:r w:rsidR="008C1693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ar ch</w:t>
            </w:r>
            <w:r w:rsidR="00DA6945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ara leat</w:t>
            </w:r>
            <w:r w:rsidR="54C2B9CC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 i scrúdú</w:t>
            </w:r>
          </w:p>
        </w:tc>
        <w:tc>
          <w:tcPr>
            <w:tcW w:w="4354" w:type="dxa"/>
            <w:shd w:val="clear" w:color="auto" w:fill="B8F1FB" w:themeFill="text2" w:themeFillTint="33"/>
          </w:tcPr>
          <w:p w14:paraId="1F652818" w14:textId="608E1AF1" w:rsidR="001D1345" w:rsidRPr="002D7BEA" w:rsidRDefault="00C02E89" w:rsidP="00A25B14">
            <w:pPr>
              <w:pStyle w:val="Altanliosta"/>
              <w:spacing w:after="0"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Nuair a deir cara leat go bhfuil deireadh tagtha lena </w:t>
            </w:r>
            <w:r w:rsidR="00DC4A19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c</w:t>
            </w: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(h)</w:t>
            </w:r>
            <w:r w:rsidR="00DC4A19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aidreamh</w:t>
            </w:r>
          </w:p>
        </w:tc>
      </w:tr>
      <w:tr w:rsidR="001D1345" w:rsidRPr="002D7BEA" w14:paraId="3A0786D9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1B9F76F4" w14:textId="181675A3" w:rsidR="00234ED2" w:rsidRPr="002D7BEA" w:rsidRDefault="00234ED2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highlight w:val="yellow"/>
                <w:lang w:val="ga-IE"/>
              </w:rPr>
            </w:pPr>
          </w:p>
          <w:p w14:paraId="6BFBE715" w14:textId="77777777" w:rsidR="001D1345" w:rsidRPr="002D7BEA" w:rsidRDefault="001D134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39DCFB1A" w14:textId="77777777" w:rsidR="001D1345" w:rsidRPr="002D7BEA" w:rsidRDefault="001D134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01057769" w14:textId="77777777" w:rsidR="001D1345" w:rsidRPr="002D7BEA" w:rsidRDefault="001D134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5F8D718" w14:textId="77777777" w:rsidR="00C34AF7" w:rsidRPr="002D7BEA" w:rsidRDefault="00C34AF7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1264E916" w14:textId="77777777" w:rsidR="00C34AF7" w:rsidRPr="002D7BEA" w:rsidRDefault="00C34AF7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6D99F2A1" w14:textId="481F2E53" w:rsidR="00C34AF7" w:rsidRPr="002D7BEA" w:rsidRDefault="00C34AF7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</w:p>
        </w:tc>
        <w:tc>
          <w:tcPr>
            <w:tcW w:w="4354" w:type="dxa"/>
          </w:tcPr>
          <w:p w14:paraId="52F3AFB5" w14:textId="77777777" w:rsidR="005955B3" w:rsidRPr="002D7BEA" w:rsidRDefault="005955B3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2B5FD5C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033DFA53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8855DF3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0714FE4D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498DD9A3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3D6F76F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1F2FEBD6" w14:textId="77777777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45FDF0B1" w14:textId="4052D7E0" w:rsidR="009A4E21" w:rsidRPr="002D7BEA" w:rsidRDefault="009A4E2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2B768552" w14:textId="2475672E" w:rsidR="00125C58" w:rsidRPr="002D7BEA" w:rsidRDefault="00125C58">
      <w:pPr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br w:type="page"/>
      </w:r>
    </w:p>
    <w:p w14:paraId="05B30476" w14:textId="77777777" w:rsidR="00C96579" w:rsidRPr="002D7BEA" w:rsidRDefault="00C96579" w:rsidP="00A25B14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6CCF10D3" w14:textId="07E51258" w:rsidR="00E14F1B" w:rsidRPr="002D7BEA" w:rsidRDefault="00EF685A" w:rsidP="002D0CFC">
      <w:pPr>
        <w:pStyle w:val="Ceannteideal2"/>
        <w:numPr>
          <w:ilvl w:val="0"/>
          <w:numId w:val="0"/>
        </w:numPr>
        <w:spacing w:line="360" w:lineRule="auto"/>
        <w:ind w:left="360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2. </w:t>
      </w:r>
      <w:r w:rsidR="00A472E5" w:rsidRPr="002D7BEA">
        <w:rPr>
          <w:rFonts w:cs="Helvetica"/>
          <w:color w:val="033841" w:themeColor="text2" w:themeShade="80"/>
        </w:rPr>
        <w:t>Rólghníomhaíochtaí</w:t>
      </w:r>
    </w:p>
    <w:p w14:paraId="50CDA6D6" w14:textId="3F1DFF53" w:rsidR="00836184" w:rsidRPr="002D7BEA" w:rsidRDefault="331AC15D" w:rsidP="00F916E5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>Bí</w:t>
      </w:r>
      <w:r w:rsidR="23B18F2E" w:rsidRPr="002D7BEA">
        <w:rPr>
          <w:rFonts w:ascii="Helvetica" w:hAnsi="Helvetica" w:cs="Helvetica"/>
          <w:color w:val="033841" w:themeColor="text2" w:themeShade="80"/>
          <w:lang w:val="ga-IE"/>
        </w:rPr>
        <w:t>gí</w:t>
      </w:r>
      <w:r w:rsidRPr="002D7BEA">
        <w:rPr>
          <w:rFonts w:ascii="Helvetica" w:hAnsi="Helvetica" w:cs="Helvetica"/>
          <w:color w:val="033841" w:themeColor="text2" w:themeShade="80"/>
          <w:lang w:val="ga-IE"/>
        </w:rPr>
        <w:t xml:space="preserve"> ag obair </w:t>
      </w:r>
      <w:r w:rsidR="7FB7B3C8" w:rsidRPr="002D7BEA">
        <w:rPr>
          <w:rFonts w:ascii="Helvetica" w:hAnsi="Helvetica" w:cs="Helvetica"/>
          <w:color w:val="033841" w:themeColor="text2" w:themeShade="80"/>
          <w:lang w:val="ga-IE"/>
        </w:rPr>
        <w:t xml:space="preserve">in bhur mbeirteanna. </w:t>
      </w:r>
      <w:r w:rsidR="7198D359" w:rsidRPr="002D7BEA">
        <w:rPr>
          <w:rFonts w:ascii="Helvetica" w:hAnsi="Helvetica" w:cs="Helvetica"/>
          <w:color w:val="033841" w:themeColor="text2" w:themeShade="80"/>
          <w:lang w:val="ga-IE"/>
        </w:rPr>
        <w:t xml:space="preserve">Tugaigí faoi na rólghníomhaíochtaí thíos. </w:t>
      </w:r>
      <w:r w:rsidR="2A67B0CF" w:rsidRPr="002D7BEA">
        <w:rPr>
          <w:rFonts w:ascii="Helvetica" w:hAnsi="Helvetica" w:cs="Helvetica"/>
          <w:color w:val="033841" w:themeColor="text2" w:themeShade="80"/>
          <w:lang w:val="ga-IE"/>
        </w:rPr>
        <w:t xml:space="preserve">Bainigí úsáid as na frásaí </w:t>
      </w:r>
      <w:r w:rsidR="1E5AF228" w:rsidRPr="002D7BEA">
        <w:rPr>
          <w:rFonts w:ascii="Helvetica" w:hAnsi="Helvetica" w:cs="Helvetica"/>
          <w:color w:val="033841" w:themeColor="text2" w:themeShade="80"/>
          <w:lang w:val="ga-IE"/>
        </w:rPr>
        <w:t xml:space="preserve">úsáideacha </w:t>
      </w:r>
      <w:r w:rsidR="2A67B0CF" w:rsidRPr="002D7BEA">
        <w:rPr>
          <w:rFonts w:ascii="Helvetica" w:hAnsi="Helvetica" w:cs="Helvetica"/>
          <w:color w:val="033841" w:themeColor="text2" w:themeShade="80"/>
          <w:lang w:val="ga-IE"/>
        </w:rPr>
        <w:t xml:space="preserve">thuas le linn na </w:t>
      </w:r>
      <w:r w:rsidR="528717A6" w:rsidRPr="002D7BEA">
        <w:rPr>
          <w:rFonts w:ascii="Helvetica" w:hAnsi="Helvetica" w:cs="Helvetica"/>
          <w:color w:val="033841" w:themeColor="text2" w:themeShade="80"/>
          <w:lang w:val="ga-IE"/>
        </w:rPr>
        <w:t>gníomhaíochta.</w:t>
      </w:r>
    </w:p>
    <w:p w14:paraId="3F00A60E" w14:textId="7A2498CA" w:rsidR="00EE6D41" w:rsidRPr="002D7BEA" w:rsidRDefault="00B27C62" w:rsidP="00F916E5">
      <w:pPr>
        <w:spacing w:line="360" w:lineRule="auto"/>
        <w:ind w:left="1700" w:hanging="1340"/>
        <w:jc w:val="both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Duine A:</w:t>
      </w:r>
      <w:r w:rsidRPr="002D7BEA">
        <w:tab/>
      </w:r>
      <w:r w:rsidR="0093579C" w:rsidRPr="002D7BEA">
        <w:rPr>
          <w:rFonts w:ascii="Helvetica" w:hAnsi="Helvetica" w:cs="Helvetica"/>
          <w:color w:val="262626" w:themeColor="text1" w:themeTint="D9"/>
        </w:rPr>
        <w:t>Theip ort sa scrúdú tiomána</w:t>
      </w:r>
      <w:r w:rsidR="00431BB9" w:rsidRPr="002D7BEA">
        <w:rPr>
          <w:rFonts w:ascii="Helvetica" w:hAnsi="Helvetica" w:cs="Helvetica"/>
          <w:color w:val="262626" w:themeColor="text1" w:themeTint="D9"/>
        </w:rPr>
        <w:t xml:space="preserve"> den tríú huair. Tá an ceadúnas ag teastáil do do phost nua. Níl go leor airgid agat</w:t>
      </w:r>
      <w:r w:rsidR="00443784" w:rsidRPr="002D7BEA">
        <w:rPr>
          <w:rFonts w:ascii="Helvetica" w:hAnsi="Helvetica" w:cs="Helvetica"/>
          <w:color w:val="262626" w:themeColor="text1" w:themeTint="D9"/>
        </w:rPr>
        <w:t xml:space="preserve"> </w:t>
      </w:r>
      <w:r w:rsidR="0ADC2A45" w:rsidRPr="002D7BEA">
        <w:rPr>
          <w:rFonts w:ascii="Helvetica" w:hAnsi="Helvetica" w:cs="Helvetica"/>
          <w:color w:val="262626" w:themeColor="text1" w:themeTint="D9"/>
        </w:rPr>
        <w:t>le</w:t>
      </w:r>
      <w:r w:rsidR="00443784" w:rsidRPr="002D7BEA">
        <w:rPr>
          <w:rFonts w:ascii="Helvetica" w:hAnsi="Helvetica" w:cs="Helvetica"/>
          <w:color w:val="262626" w:themeColor="text1" w:themeTint="D9"/>
        </w:rPr>
        <w:t xml:space="preserve"> tuilleadh ceachtanna</w:t>
      </w:r>
      <w:r w:rsidR="45C71EEC" w:rsidRPr="002D7BEA">
        <w:rPr>
          <w:rFonts w:ascii="Helvetica" w:hAnsi="Helvetica" w:cs="Helvetica"/>
          <w:color w:val="262626" w:themeColor="text1" w:themeTint="D9"/>
        </w:rPr>
        <w:t xml:space="preserve"> a dhéanamh</w:t>
      </w:r>
      <w:r w:rsidR="00443784" w:rsidRPr="002D7BEA">
        <w:rPr>
          <w:rFonts w:ascii="Helvetica" w:hAnsi="Helvetica" w:cs="Helvetica"/>
          <w:color w:val="262626" w:themeColor="text1" w:themeTint="D9"/>
        </w:rPr>
        <w:t>.</w:t>
      </w:r>
    </w:p>
    <w:p w14:paraId="08E20CBB" w14:textId="7C5D77D3" w:rsidR="00FE34BE" w:rsidRPr="002D7BEA" w:rsidRDefault="000425D3" w:rsidP="00F916E5">
      <w:pPr>
        <w:spacing w:line="360" w:lineRule="auto"/>
        <w:ind w:left="1700" w:hanging="1340"/>
        <w:jc w:val="both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Duine B:</w:t>
      </w:r>
      <w:r w:rsidRPr="002D7BEA">
        <w:tab/>
      </w:r>
      <w:r w:rsidR="00443784" w:rsidRPr="002D7BEA">
        <w:rPr>
          <w:rFonts w:ascii="Helvetica" w:hAnsi="Helvetica" w:cs="Helvetica"/>
          <w:color w:val="262626" w:themeColor="text1" w:themeTint="D9"/>
        </w:rPr>
        <w:t xml:space="preserve">Theip ar </w:t>
      </w:r>
      <w:r w:rsidR="003A2828" w:rsidRPr="002D7BEA">
        <w:rPr>
          <w:rFonts w:ascii="Helvetica" w:hAnsi="Helvetica" w:cs="Helvetica"/>
          <w:color w:val="262626" w:themeColor="text1" w:themeTint="D9"/>
        </w:rPr>
        <w:t>chara leat</w:t>
      </w:r>
      <w:r w:rsidR="00443784" w:rsidRPr="002D7BEA">
        <w:rPr>
          <w:rFonts w:ascii="Helvetica" w:hAnsi="Helvetica" w:cs="Helvetica"/>
          <w:color w:val="262626" w:themeColor="text1" w:themeTint="D9"/>
        </w:rPr>
        <w:t xml:space="preserve"> </w:t>
      </w:r>
      <w:r w:rsidR="00993C2E" w:rsidRPr="002D7BEA">
        <w:rPr>
          <w:rFonts w:ascii="Helvetica" w:hAnsi="Helvetica" w:cs="Helvetica"/>
          <w:color w:val="262626" w:themeColor="text1" w:themeTint="D9"/>
        </w:rPr>
        <w:t>ina scrúdú tiomána den tríú huair</w:t>
      </w:r>
      <w:r w:rsidR="00CF5D6D" w:rsidRPr="002D7BEA">
        <w:rPr>
          <w:rFonts w:ascii="Helvetica" w:hAnsi="Helvetica" w:cs="Helvetica"/>
          <w:color w:val="262626" w:themeColor="text1" w:themeTint="D9"/>
        </w:rPr>
        <w:t xml:space="preserve">. </w:t>
      </w:r>
      <w:r w:rsidR="002E116F" w:rsidRPr="002D7BEA">
        <w:rPr>
          <w:rFonts w:ascii="Helvetica" w:hAnsi="Helvetica" w:cs="Helvetica"/>
          <w:color w:val="262626" w:themeColor="text1" w:themeTint="D9"/>
        </w:rPr>
        <w:t xml:space="preserve">Léirigh comhbhá </w:t>
      </w:r>
      <w:r w:rsidR="00993C2E" w:rsidRPr="002D7BEA">
        <w:rPr>
          <w:rFonts w:ascii="Helvetica" w:hAnsi="Helvetica" w:cs="Helvetica"/>
          <w:color w:val="262626" w:themeColor="text1" w:themeTint="D9"/>
        </w:rPr>
        <w:t xml:space="preserve">leis/léi agus </w:t>
      </w:r>
      <w:r w:rsidR="00CC44F1" w:rsidRPr="002D7BEA">
        <w:rPr>
          <w:rFonts w:ascii="Helvetica" w:hAnsi="Helvetica" w:cs="Helvetica"/>
          <w:color w:val="262626" w:themeColor="text1" w:themeTint="D9"/>
        </w:rPr>
        <w:t>pléigh na roghanna eile atá acu anois.</w:t>
      </w:r>
    </w:p>
    <w:p w14:paraId="57CA1835" w14:textId="766FC549" w:rsidR="000B6DBE" w:rsidRPr="002D7BEA" w:rsidRDefault="00B231D5" w:rsidP="00F916E5">
      <w:pPr>
        <w:spacing w:before="0" w:line="360" w:lineRule="auto"/>
        <w:ind w:left="5102" w:firstLine="1"/>
        <w:rPr>
          <w:rFonts w:ascii="Helvetica" w:hAnsi="Helvetica" w:cs="Helvetica"/>
          <w:color w:val="0CC0DF"/>
          <w:sz w:val="56"/>
          <w:szCs w:val="56"/>
        </w:rPr>
      </w:pPr>
      <w:r w:rsidRPr="002D7BEA">
        <w:rPr>
          <w:rFonts w:ascii="Helvetica" w:hAnsi="Helvetica" w:cs="Helvetica"/>
          <w:color w:val="0CC0DF" w:themeColor="accent1"/>
          <w:sz w:val="56"/>
          <w:szCs w:val="56"/>
        </w:rPr>
        <w:t>~</w:t>
      </w:r>
    </w:p>
    <w:p w14:paraId="7322CBD5" w14:textId="398E462D" w:rsidR="00A95194" w:rsidRPr="002D7BEA" w:rsidRDefault="00FE34BE" w:rsidP="30123B22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000000" w:themeColor="text1"/>
        </w:rPr>
        <w:t xml:space="preserve">Duine A: </w:t>
      </w:r>
      <w:r w:rsidRPr="002D7BEA">
        <w:tab/>
      </w:r>
      <w:r w:rsidR="00D846CB" w:rsidRPr="002D7BEA">
        <w:rPr>
          <w:rFonts w:ascii="Helvetica" w:hAnsi="Helvetica" w:cs="Helvetica"/>
          <w:color w:val="262626" w:themeColor="text1" w:themeTint="D9"/>
        </w:rPr>
        <w:t>Is</w:t>
      </w:r>
      <w:r w:rsidR="00487832" w:rsidRPr="002D7BEA">
        <w:rPr>
          <w:rFonts w:ascii="Helvetica" w:hAnsi="Helvetica" w:cs="Helvetica"/>
          <w:color w:val="262626" w:themeColor="text1" w:themeTint="D9"/>
        </w:rPr>
        <w:t xml:space="preserve"> cúl báire tú </w:t>
      </w:r>
      <w:r w:rsidR="00EE6D41" w:rsidRPr="002D7BEA">
        <w:rPr>
          <w:rFonts w:ascii="Helvetica" w:hAnsi="Helvetica" w:cs="Helvetica"/>
          <w:color w:val="262626" w:themeColor="text1" w:themeTint="D9"/>
        </w:rPr>
        <w:t xml:space="preserve">ar </w:t>
      </w:r>
      <w:r w:rsidR="00501DFB" w:rsidRPr="002D7BEA">
        <w:rPr>
          <w:rFonts w:ascii="Helvetica" w:hAnsi="Helvetica" w:cs="Helvetica"/>
          <w:color w:val="262626" w:themeColor="text1" w:themeTint="D9"/>
        </w:rPr>
        <w:t>an bhf</w:t>
      </w:r>
      <w:r w:rsidR="00487832" w:rsidRPr="002D7BEA">
        <w:rPr>
          <w:rFonts w:ascii="Helvetica" w:hAnsi="Helvetica" w:cs="Helvetica"/>
          <w:color w:val="262626" w:themeColor="text1" w:themeTint="D9"/>
        </w:rPr>
        <w:t xml:space="preserve">oireann áitiúil peil Ghaelach. </w:t>
      </w:r>
      <w:r w:rsidR="00702BD7" w:rsidRPr="002D7BEA">
        <w:rPr>
          <w:rFonts w:ascii="Helvetica" w:hAnsi="Helvetica" w:cs="Helvetica"/>
          <w:color w:val="262626" w:themeColor="text1" w:themeTint="D9"/>
        </w:rPr>
        <w:t>Chaill sibh cluiche an</w:t>
      </w:r>
      <w:r w:rsidR="009D399C" w:rsidRPr="002D7BEA">
        <w:rPr>
          <w:rFonts w:ascii="Helvetica" w:hAnsi="Helvetica" w:cs="Helvetica"/>
          <w:color w:val="262626" w:themeColor="text1" w:themeTint="D9"/>
        </w:rPr>
        <w:noBreakHyphen/>
      </w:r>
      <w:r w:rsidR="00702BD7" w:rsidRPr="002D7BEA">
        <w:rPr>
          <w:rFonts w:ascii="Helvetica" w:hAnsi="Helvetica" w:cs="Helvetica"/>
          <w:color w:val="262626" w:themeColor="text1" w:themeTint="D9"/>
        </w:rPr>
        <w:t xml:space="preserve">tábhachtach agus </w:t>
      </w:r>
      <w:r w:rsidR="0001411D" w:rsidRPr="002D7BEA">
        <w:rPr>
          <w:rFonts w:ascii="Helvetica" w:hAnsi="Helvetica" w:cs="Helvetica"/>
          <w:color w:val="262626" w:themeColor="text1" w:themeTint="D9"/>
        </w:rPr>
        <w:t xml:space="preserve">níor imir tú féin go maith. </w:t>
      </w:r>
      <w:r w:rsidR="00351DE9" w:rsidRPr="002D7BEA">
        <w:rPr>
          <w:rFonts w:ascii="Helvetica" w:hAnsi="Helvetica" w:cs="Helvetica"/>
          <w:color w:val="262626" w:themeColor="text1" w:themeTint="D9"/>
        </w:rPr>
        <w:t xml:space="preserve">Mothaíonn tú gur </w:t>
      </w:r>
      <w:r w:rsidR="002E116F" w:rsidRPr="002D7BEA">
        <w:rPr>
          <w:rFonts w:ascii="Helvetica" w:hAnsi="Helvetica" w:cs="Helvetica"/>
          <w:color w:val="262626" w:themeColor="text1" w:themeTint="D9"/>
        </w:rPr>
        <w:t xml:space="preserve">loic </w:t>
      </w:r>
      <w:r w:rsidR="00351DE9" w:rsidRPr="002D7BEA">
        <w:rPr>
          <w:rFonts w:ascii="Helvetica" w:hAnsi="Helvetica" w:cs="Helvetica"/>
          <w:color w:val="262626" w:themeColor="text1" w:themeTint="D9"/>
        </w:rPr>
        <w:t>tú ar an bhfoireann.</w:t>
      </w:r>
    </w:p>
    <w:p w14:paraId="3AAFBF9D" w14:textId="1353B619" w:rsidR="00B25051" w:rsidRPr="002D7BEA" w:rsidRDefault="00FE34BE" w:rsidP="30123B22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Duine B: </w:t>
      </w:r>
      <w:r w:rsidRPr="002D7BEA">
        <w:tab/>
      </w:r>
      <w:r w:rsidR="00351DE9" w:rsidRPr="002D7BEA">
        <w:rPr>
          <w:rFonts w:ascii="Helvetica" w:hAnsi="Helvetica" w:cs="Helvetica"/>
          <w:color w:val="262626" w:themeColor="text1" w:themeTint="D9"/>
        </w:rPr>
        <w:t xml:space="preserve">Is bainisteoir tú </w:t>
      </w:r>
      <w:r w:rsidR="00CB106F" w:rsidRPr="002D7BEA">
        <w:rPr>
          <w:rFonts w:ascii="Helvetica" w:hAnsi="Helvetica" w:cs="Helvetica"/>
          <w:color w:val="262626" w:themeColor="text1" w:themeTint="D9"/>
        </w:rPr>
        <w:t>ar an bhf</w:t>
      </w:r>
      <w:r w:rsidR="00351DE9" w:rsidRPr="002D7BEA">
        <w:rPr>
          <w:rFonts w:ascii="Helvetica" w:hAnsi="Helvetica" w:cs="Helvetica"/>
          <w:color w:val="262626" w:themeColor="text1" w:themeTint="D9"/>
        </w:rPr>
        <w:t>oireann áitiúil peil Ghaelach. Chaill sibh cluiche an</w:t>
      </w:r>
      <w:r w:rsidR="009D399C" w:rsidRPr="002D7BEA">
        <w:rPr>
          <w:rFonts w:ascii="Helvetica" w:hAnsi="Helvetica" w:cs="Helvetica"/>
          <w:color w:val="262626" w:themeColor="text1" w:themeTint="D9"/>
        </w:rPr>
        <w:noBreakHyphen/>
      </w:r>
      <w:r w:rsidR="00351DE9" w:rsidRPr="002D7BEA">
        <w:rPr>
          <w:rFonts w:ascii="Helvetica" w:hAnsi="Helvetica" w:cs="Helvetica"/>
          <w:color w:val="262626" w:themeColor="text1" w:themeTint="D9"/>
        </w:rPr>
        <w:t xml:space="preserve">tábhachtach agus </w:t>
      </w:r>
      <w:r w:rsidR="00B77E0E" w:rsidRPr="002D7BEA">
        <w:rPr>
          <w:rFonts w:ascii="Helvetica" w:hAnsi="Helvetica" w:cs="Helvetica"/>
          <w:color w:val="262626" w:themeColor="text1" w:themeTint="D9"/>
        </w:rPr>
        <w:t xml:space="preserve">ba mhaith leat sólás a thabhairt don chúl báire agus </w:t>
      </w:r>
      <w:r w:rsidR="00D736D1" w:rsidRPr="002D7BEA">
        <w:rPr>
          <w:rFonts w:ascii="Helvetica" w:hAnsi="Helvetica" w:cs="Helvetica"/>
          <w:color w:val="262626" w:themeColor="text1" w:themeTint="D9"/>
        </w:rPr>
        <w:t>é a ghríosú.</w:t>
      </w:r>
      <w:r w:rsidR="000B4746" w:rsidRPr="002D7BEA">
        <w:rPr>
          <w:rFonts w:ascii="Helvetica" w:hAnsi="Helvetica" w:cs="Helvetica"/>
          <w:color w:val="262626" w:themeColor="text1" w:themeTint="D9"/>
        </w:rPr>
        <w:t xml:space="preserve"> Tá go leor cluichí eile le buachan amach anseo.</w:t>
      </w:r>
    </w:p>
    <w:p w14:paraId="104E575D" w14:textId="03151A91" w:rsidR="007E4DA1" w:rsidRPr="002D7BEA" w:rsidRDefault="00D736D1" w:rsidP="0FF09007">
      <w:pPr>
        <w:spacing w:before="0" w:line="360" w:lineRule="auto"/>
        <w:ind w:left="5102" w:firstLine="1"/>
        <w:rPr>
          <w:rFonts w:ascii="Helvetica" w:hAnsi="Helvetica" w:cs="Helvetica"/>
          <w:color w:val="0CC0DF"/>
          <w:sz w:val="56"/>
          <w:szCs w:val="56"/>
        </w:rPr>
      </w:pPr>
      <w:r w:rsidRPr="002D7BEA">
        <w:rPr>
          <w:rFonts w:ascii="Helvetica" w:hAnsi="Helvetica" w:cs="Helvetica"/>
          <w:color w:val="0CC0DF" w:themeColor="accent1"/>
          <w:sz w:val="56"/>
          <w:szCs w:val="56"/>
        </w:rPr>
        <w:t>~</w:t>
      </w:r>
    </w:p>
    <w:p w14:paraId="12AEC373" w14:textId="392D5317" w:rsidR="00D736D1" w:rsidRPr="002D7BEA" w:rsidRDefault="00D736D1" w:rsidP="0FF09007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Duine A: </w:t>
      </w:r>
      <w:r w:rsidRPr="002D7BEA">
        <w:tab/>
      </w:r>
      <w:r w:rsidR="00891007" w:rsidRPr="002D7BEA">
        <w:rPr>
          <w:rFonts w:ascii="Helvetica" w:hAnsi="Helvetica" w:cs="Helvetica"/>
          <w:color w:val="262626" w:themeColor="text1" w:themeTint="D9"/>
        </w:rPr>
        <w:t xml:space="preserve">Ba mhaith le do pháirtí deireadh a chur leis an </w:t>
      </w:r>
      <w:r w:rsidR="00F34552" w:rsidRPr="002D7BEA">
        <w:rPr>
          <w:rFonts w:ascii="Helvetica" w:hAnsi="Helvetica" w:cs="Helvetica"/>
          <w:color w:val="262626" w:themeColor="text1" w:themeTint="D9"/>
        </w:rPr>
        <w:t>gcaidreamh</w:t>
      </w:r>
      <w:r w:rsidR="00891007" w:rsidRPr="002D7BEA">
        <w:rPr>
          <w:rFonts w:ascii="Helvetica" w:hAnsi="Helvetica" w:cs="Helvetica"/>
          <w:color w:val="262626" w:themeColor="text1" w:themeTint="D9"/>
        </w:rPr>
        <w:t xml:space="preserve">. </w:t>
      </w:r>
      <w:r w:rsidR="006D546C" w:rsidRPr="002D7BEA">
        <w:rPr>
          <w:rFonts w:ascii="Helvetica" w:hAnsi="Helvetica" w:cs="Helvetica"/>
          <w:color w:val="262626" w:themeColor="text1" w:themeTint="D9"/>
        </w:rPr>
        <w:t>Ní aontaíonn tú leo agus tá tú croíbhriste. Cuireann tú glaoch ar do dheirfiúr.</w:t>
      </w:r>
    </w:p>
    <w:p w14:paraId="1FB58B53" w14:textId="28CAE3BF" w:rsidR="00D736D1" w:rsidRPr="002D7BEA" w:rsidRDefault="00D736D1" w:rsidP="00F916E5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Duine B: </w:t>
      </w:r>
      <w:r w:rsidRPr="002D7BEA">
        <w:tab/>
      </w:r>
      <w:r w:rsidR="006D546C" w:rsidRPr="002D7BEA">
        <w:rPr>
          <w:rFonts w:ascii="Helvetica" w:hAnsi="Helvetica" w:cs="Helvetica"/>
          <w:color w:val="262626" w:themeColor="text1" w:themeTint="D9"/>
        </w:rPr>
        <w:t xml:space="preserve">Faigheann tú glaoch </w:t>
      </w:r>
      <w:r w:rsidR="006D09AF" w:rsidRPr="002D7BEA">
        <w:rPr>
          <w:rFonts w:ascii="Helvetica" w:hAnsi="Helvetica" w:cs="Helvetica"/>
          <w:color w:val="262626" w:themeColor="text1" w:themeTint="D9"/>
        </w:rPr>
        <w:t>ó</w:t>
      </w:r>
      <w:r w:rsidR="006D546C" w:rsidRPr="002D7BEA">
        <w:rPr>
          <w:rFonts w:ascii="Helvetica" w:hAnsi="Helvetica" w:cs="Helvetica"/>
          <w:color w:val="262626" w:themeColor="text1" w:themeTint="D9"/>
        </w:rPr>
        <w:t xml:space="preserve"> do dheirfiúr</w:t>
      </w:r>
      <w:r w:rsidR="006D09AF" w:rsidRPr="002D7BEA">
        <w:rPr>
          <w:rFonts w:ascii="Helvetica" w:hAnsi="Helvetica" w:cs="Helvetica"/>
          <w:color w:val="262626" w:themeColor="text1" w:themeTint="D9"/>
        </w:rPr>
        <w:t xml:space="preserve"> agus í trína chéile mar ba mhaith lena páirtí deireadh a chur leis an </w:t>
      </w:r>
      <w:r w:rsidR="00F34552" w:rsidRPr="002D7BEA">
        <w:rPr>
          <w:rFonts w:ascii="Helvetica" w:hAnsi="Helvetica" w:cs="Helvetica"/>
          <w:color w:val="262626" w:themeColor="text1" w:themeTint="D9"/>
        </w:rPr>
        <w:t>gcaidreamh</w:t>
      </w:r>
      <w:r w:rsidR="006D09AF" w:rsidRPr="002D7BEA">
        <w:rPr>
          <w:rFonts w:ascii="Helvetica" w:hAnsi="Helvetica" w:cs="Helvetica"/>
          <w:color w:val="262626" w:themeColor="text1" w:themeTint="D9"/>
        </w:rPr>
        <w:t>. Síleann tú féin gur smaoineamh iontach atá ann mar</w:t>
      </w:r>
      <w:r w:rsidR="00514370" w:rsidRPr="002D7BEA">
        <w:rPr>
          <w:rFonts w:ascii="Helvetica" w:hAnsi="Helvetica" w:cs="Helvetica"/>
          <w:color w:val="262626" w:themeColor="text1" w:themeTint="D9"/>
        </w:rPr>
        <w:t xml:space="preserve"> ní maith leat an duine seo. </w:t>
      </w:r>
      <w:r w:rsidR="00A4585F" w:rsidRPr="002D7BEA">
        <w:rPr>
          <w:rFonts w:ascii="Helvetica" w:hAnsi="Helvetica" w:cs="Helvetica"/>
          <w:color w:val="262626" w:themeColor="text1" w:themeTint="D9"/>
        </w:rPr>
        <w:t>Léirigh comhbhá</w:t>
      </w:r>
      <w:r w:rsidR="00514370" w:rsidRPr="002D7BEA">
        <w:rPr>
          <w:rFonts w:ascii="Helvetica" w:hAnsi="Helvetica" w:cs="Helvetica"/>
          <w:color w:val="262626" w:themeColor="text1" w:themeTint="D9"/>
        </w:rPr>
        <w:t xml:space="preserve"> le do dheirfiúr mar sin féin.</w:t>
      </w:r>
    </w:p>
    <w:p w14:paraId="02AF1954" w14:textId="77777777" w:rsidR="007A1377" w:rsidRPr="002D7BEA" w:rsidRDefault="007A1377" w:rsidP="00F916E5">
      <w:pPr>
        <w:spacing w:before="0" w:line="360" w:lineRule="auto"/>
        <w:ind w:left="5102" w:firstLine="1"/>
        <w:rPr>
          <w:rFonts w:ascii="Helvetica" w:hAnsi="Helvetica" w:cs="Helvetica"/>
          <w:color w:val="0CC0DF"/>
          <w:sz w:val="56"/>
          <w:szCs w:val="56"/>
        </w:rPr>
      </w:pPr>
      <w:r w:rsidRPr="002D7BEA">
        <w:rPr>
          <w:rFonts w:ascii="Helvetica" w:hAnsi="Helvetica" w:cs="Helvetica"/>
          <w:color w:val="0CC0DF" w:themeColor="accent1"/>
          <w:sz w:val="56"/>
          <w:szCs w:val="56"/>
        </w:rPr>
        <w:t>~</w:t>
      </w:r>
    </w:p>
    <w:p w14:paraId="126B68E3" w14:textId="1FC474B8" w:rsidR="007A1377" w:rsidRPr="002D7BEA" w:rsidRDefault="40DA4FA2" w:rsidP="00F916E5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Duine A: </w:t>
      </w:r>
      <w:r w:rsidRPr="002D7BEA">
        <w:tab/>
      </w:r>
      <w:r w:rsidR="48426DB2" w:rsidRPr="002D7BEA">
        <w:rPr>
          <w:rFonts w:ascii="Helvetica" w:hAnsi="Helvetica" w:cs="Helvetica"/>
          <w:color w:val="262626" w:themeColor="text1" w:themeTint="D9"/>
        </w:rPr>
        <w:t>Bhí tú an</w:t>
      </w:r>
      <w:r w:rsidR="009D399C" w:rsidRPr="002D7BEA">
        <w:rPr>
          <w:rFonts w:ascii="Helvetica" w:hAnsi="Helvetica" w:cs="Helvetica"/>
          <w:color w:val="262626" w:themeColor="text1" w:themeTint="D9"/>
        </w:rPr>
        <w:noBreakHyphen/>
      </w:r>
      <w:r w:rsidR="48426DB2" w:rsidRPr="002D7BEA">
        <w:rPr>
          <w:rFonts w:ascii="Helvetica" w:hAnsi="Helvetica" w:cs="Helvetica"/>
          <w:color w:val="262626" w:themeColor="text1" w:themeTint="D9"/>
        </w:rPr>
        <w:t xml:space="preserve">tógtha le do mhadra agus bhí sé agat le blianta. Fuair sé bás aréir agus tá </w:t>
      </w:r>
      <w:r w:rsidR="005B7481" w:rsidRPr="002D7BEA">
        <w:rPr>
          <w:rFonts w:ascii="Helvetica" w:hAnsi="Helvetica" w:cs="Helvetica"/>
          <w:color w:val="262626" w:themeColor="text1" w:themeTint="D9"/>
        </w:rPr>
        <w:t>do</w:t>
      </w:r>
      <w:r w:rsidR="48426DB2" w:rsidRPr="002D7BEA">
        <w:rPr>
          <w:rFonts w:ascii="Helvetica" w:hAnsi="Helvetica" w:cs="Helvetica"/>
          <w:color w:val="262626" w:themeColor="text1" w:themeTint="D9"/>
        </w:rPr>
        <w:t xml:space="preserve"> c</w:t>
      </w:r>
      <w:r w:rsidR="005B7481" w:rsidRPr="002D7BEA">
        <w:rPr>
          <w:rFonts w:ascii="Helvetica" w:hAnsi="Helvetica" w:cs="Helvetica"/>
          <w:color w:val="262626" w:themeColor="text1" w:themeTint="D9"/>
        </w:rPr>
        <w:t>h</w:t>
      </w:r>
      <w:r w:rsidR="48426DB2" w:rsidRPr="002D7BEA">
        <w:rPr>
          <w:rFonts w:ascii="Helvetica" w:hAnsi="Helvetica" w:cs="Helvetica"/>
          <w:color w:val="262626" w:themeColor="text1" w:themeTint="D9"/>
        </w:rPr>
        <w:t>roí cráite.</w:t>
      </w:r>
    </w:p>
    <w:p w14:paraId="4FCC64C7" w14:textId="183FF898" w:rsidR="00F916E5" w:rsidRPr="002D7BEA" w:rsidRDefault="40DA4FA2" w:rsidP="00F916E5">
      <w:pPr>
        <w:spacing w:line="360" w:lineRule="auto"/>
        <w:ind w:left="1700" w:hanging="134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Duine B: </w:t>
      </w:r>
      <w:r w:rsidRPr="002D7BEA">
        <w:tab/>
      </w:r>
      <w:r w:rsidR="00881387" w:rsidRPr="002D7BEA">
        <w:rPr>
          <w:rFonts w:ascii="Helvetica" w:hAnsi="Helvetica" w:cs="Helvetica"/>
          <w:color w:val="262626" w:themeColor="text1" w:themeTint="D9"/>
        </w:rPr>
        <w:t>Chuala</w:t>
      </w:r>
      <w:r w:rsidR="53FCDD5A" w:rsidRPr="002D7BEA">
        <w:rPr>
          <w:rFonts w:ascii="Helvetica" w:hAnsi="Helvetica" w:cs="Helvetica"/>
          <w:color w:val="262626" w:themeColor="text1" w:themeTint="D9"/>
        </w:rPr>
        <w:t xml:space="preserve"> tú go bhfuil madra do </w:t>
      </w:r>
      <w:r w:rsidR="2802C75F" w:rsidRPr="002D7BEA">
        <w:rPr>
          <w:rFonts w:ascii="Helvetica" w:hAnsi="Helvetica" w:cs="Helvetica"/>
          <w:color w:val="262626" w:themeColor="text1" w:themeTint="D9"/>
        </w:rPr>
        <w:t>dhearthár</w:t>
      </w:r>
      <w:r w:rsidR="53FCDD5A" w:rsidRPr="002D7BEA">
        <w:rPr>
          <w:rFonts w:ascii="Helvetica" w:hAnsi="Helvetica" w:cs="Helvetica"/>
          <w:color w:val="262626" w:themeColor="text1" w:themeTint="D9"/>
        </w:rPr>
        <w:t xml:space="preserve"> tar éis bás a fháil agus ba mhaith leat do chomhbhrón a chur in iúl dó.</w:t>
      </w:r>
    </w:p>
    <w:p w14:paraId="0DDBFCCB" w14:textId="77777777" w:rsidR="00684033" w:rsidRPr="002D7BEA" w:rsidRDefault="00684033" w:rsidP="00A25B14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769B67BB" w14:textId="3DC815E8" w:rsidR="00B4117D" w:rsidRPr="002D7BEA" w:rsidRDefault="005C6C87" w:rsidP="002D0CFC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3. </w:t>
      </w:r>
      <w:r w:rsidR="007D64AA" w:rsidRPr="002D7BEA">
        <w:rPr>
          <w:rFonts w:cs="Helvetica"/>
          <w:color w:val="033841" w:themeColor="text2" w:themeShade="80"/>
        </w:rPr>
        <w:t xml:space="preserve">Ag </w:t>
      </w:r>
      <w:r w:rsidR="002560EB" w:rsidRPr="002D7BEA">
        <w:rPr>
          <w:rFonts w:cs="Helvetica"/>
          <w:color w:val="033841" w:themeColor="text2" w:themeShade="80"/>
        </w:rPr>
        <w:t>scríobh cárta comhbhróin</w:t>
      </w:r>
    </w:p>
    <w:p w14:paraId="2AE5A706" w14:textId="4BA7BD71" w:rsidR="00B25051" w:rsidRPr="002D7BEA" w:rsidRDefault="00FA4FD5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color w:val="033841" w:themeColor="text2" w:themeShade="80"/>
          <w:lang w:val="ga-IE"/>
        </w:rPr>
        <w:t xml:space="preserve">Fuair athair </w:t>
      </w:r>
      <w:r w:rsidR="00685084" w:rsidRPr="002D7BEA">
        <w:rPr>
          <w:rFonts w:ascii="Helvetica" w:hAnsi="Helvetica" w:cs="Helvetica"/>
          <w:color w:val="033841" w:themeColor="text2" w:themeShade="80"/>
          <w:lang w:val="ga-IE"/>
        </w:rPr>
        <w:t>comharsa</w:t>
      </w:r>
      <w:r w:rsidR="00CF74BA" w:rsidRPr="002D7BEA">
        <w:rPr>
          <w:rFonts w:ascii="Helvetica" w:hAnsi="Helvetica" w:cs="Helvetica"/>
          <w:color w:val="033841" w:themeColor="text2" w:themeShade="80"/>
          <w:lang w:val="ga-IE"/>
        </w:rPr>
        <w:t>n</w:t>
      </w:r>
      <w:r w:rsidR="00685084" w:rsidRPr="002D7BEA">
        <w:rPr>
          <w:rFonts w:ascii="Helvetica" w:hAnsi="Helvetica" w:cs="Helvetica"/>
          <w:color w:val="033841" w:themeColor="text2" w:themeShade="80"/>
          <w:lang w:val="ga-IE"/>
        </w:rPr>
        <w:t xml:space="preserve"> leat </w:t>
      </w:r>
      <w:r w:rsidRPr="002D7BEA">
        <w:rPr>
          <w:rFonts w:ascii="Helvetica" w:hAnsi="Helvetica" w:cs="Helvetica"/>
          <w:color w:val="033841" w:themeColor="text2" w:themeShade="80"/>
          <w:lang w:val="ga-IE"/>
        </w:rPr>
        <w:t xml:space="preserve">bás ar na mallaibh. Scríobh cárta comhbhróin </w:t>
      </w:r>
      <w:r w:rsidR="00B06A8F" w:rsidRPr="002D7BEA">
        <w:rPr>
          <w:rFonts w:ascii="Helvetica" w:hAnsi="Helvetica" w:cs="Helvetica"/>
          <w:color w:val="033841" w:themeColor="text2" w:themeShade="80"/>
          <w:lang w:val="ga-IE"/>
        </w:rPr>
        <w:t xml:space="preserve">chuig </w:t>
      </w:r>
      <w:r w:rsidR="00CF6ABA" w:rsidRPr="002D7BEA">
        <w:rPr>
          <w:rFonts w:ascii="Helvetica" w:hAnsi="Helvetica" w:cs="Helvetica"/>
          <w:color w:val="033841" w:themeColor="text2" w:themeShade="80"/>
          <w:lang w:val="ga-IE"/>
        </w:rPr>
        <w:t>do chomharsa</w:t>
      </w:r>
      <w:r w:rsidR="00B06A8F" w:rsidRPr="002D7BEA">
        <w:rPr>
          <w:rFonts w:ascii="Helvetica" w:hAnsi="Helvetica" w:cs="Helvetica"/>
          <w:color w:val="033841" w:themeColor="text2" w:themeShade="80"/>
          <w:lang w:val="ga-IE"/>
        </w:rPr>
        <w:t xml:space="preserve">. </w:t>
      </w:r>
    </w:p>
    <w:p w14:paraId="0E926B71" w14:textId="463D2970" w:rsidR="00E65D9E" w:rsidRPr="002D7BEA" w:rsidRDefault="00E65D9E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tbl>
      <w:tblPr>
        <w:tblStyle w:val="Greilletbla"/>
        <w:tblW w:w="0" w:type="auto"/>
        <w:tblInd w:w="360" w:type="dxa"/>
        <w:tblBorders>
          <w:top w:val="single" w:sz="24" w:space="0" w:color="033841" w:themeColor="text2" w:themeShade="80"/>
          <w:left w:val="single" w:sz="24" w:space="0" w:color="033841" w:themeColor="text2" w:themeShade="80"/>
          <w:bottom w:val="single" w:sz="24" w:space="0" w:color="033841" w:themeColor="text2" w:themeShade="80"/>
          <w:right w:val="single" w:sz="24" w:space="0" w:color="033841" w:themeColor="text2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  <w:gridCol w:w="6164"/>
      </w:tblGrid>
      <w:tr w:rsidR="00291803" w:rsidRPr="002D7BEA" w14:paraId="5E4AB2AF" w14:textId="77777777" w:rsidTr="4C7EC70D">
        <w:tc>
          <w:tcPr>
            <w:tcW w:w="3179" w:type="dxa"/>
            <w:shd w:val="clear" w:color="auto" w:fill="auto"/>
          </w:tcPr>
          <w:p w14:paraId="38672875" w14:textId="2AFD6CB6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2D7BEA">
              <w:rPr>
                <w:rFonts w:ascii="Helvetica" w:hAnsi="Helvetica" w:cs="Helvetica"/>
                <w:noProof/>
                <w:color w:val="033841" w:themeColor="text2" w:themeShade="80"/>
                <w:lang w:val="ga-IE"/>
              </w:rPr>
              <w:drawing>
                <wp:anchor distT="0" distB="0" distL="114300" distR="114300" simplePos="0" relativeHeight="251658253" behindDoc="0" locked="0" layoutInCell="1" allowOverlap="1" wp14:anchorId="2CF482F2" wp14:editId="6D4F2DF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19685</wp:posOffset>
                  </wp:positionV>
                  <wp:extent cx="2061210" cy="2857500"/>
                  <wp:effectExtent l="0" t="0" r="0" b="0"/>
                  <wp:wrapNone/>
                  <wp:docPr id="1715590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59087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69" cy="285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640192" w14:textId="58FD9B0B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0B369291" w14:textId="000A6CD2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197CB6FB" w14:textId="035E7A8B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53625D65" w14:textId="7AB16D2C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1524C941" w14:textId="77777777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5ECE4175" w14:textId="77777777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01ED8EE4" w14:textId="67BC3744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7F1E010" w14:textId="47E0341D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604A52BF" w14:textId="77777777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A7C1D29" w14:textId="77777777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0DF0F3AE" w14:textId="047F2B67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</w:tc>
        <w:tc>
          <w:tcPr>
            <w:tcW w:w="6197" w:type="dxa"/>
            <w:shd w:val="clear" w:color="auto" w:fill="auto"/>
          </w:tcPr>
          <w:p w14:paraId="29F0F43F" w14:textId="77777777" w:rsidR="00291803" w:rsidRPr="002D7BEA" w:rsidRDefault="00291803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1C582C5C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14A14B0B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C716CEC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79F69BEF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30495C09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09BAEFE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05967A60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7CD15AD1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4CA307E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4800D7E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2DB37DB0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6F8A26D4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0ABAE17E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6FC11B8C" w14:textId="77777777" w:rsidR="00CD67E6" w:rsidRPr="002D7BEA" w:rsidRDefault="00CD67E6" w:rsidP="00A25B14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</w:tc>
      </w:tr>
    </w:tbl>
    <w:p w14:paraId="2A17E160" w14:textId="77777777" w:rsidR="00125C58" w:rsidRPr="002D7BEA" w:rsidRDefault="00125C58" w:rsidP="4C7EC70D">
      <w:pPr>
        <w:rPr>
          <w:rFonts w:ascii="Helvetica" w:hAnsi="Helvetica" w:cs="Helvetica"/>
          <w:color w:val="065F6F" w:themeColor="accent1" w:themeShade="80"/>
          <w:sz w:val="40"/>
          <w:szCs w:val="40"/>
        </w:rPr>
      </w:pPr>
      <w:r w:rsidRPr="002D7BEA">
        <w:rPr>
          <w:rFonts w:cs="Helvetica"/>
          <w:b/>
          <w:bCs/>
          <w:color w:val="065F6F" w:themeColor="accent1" w:themeShade="80"/>
          <w:sz w:val="40"/>
          <w:szCs w:val="40"/>
        </w:rPr>
        <w:br w:type="page"/>
      </w:r>
    </w:p>
    <w:p w14:paraId="59791A3C" w14:textId="237C4E4B" w:rsidR="00D230CD" w:rsidRPr="002D7BEA" w:rsidRDefault="0086108A" w:rsidP="00A25B14">
      <w:pPr>
        <w:pStyle w:val="Teideal1"/>
        <w:spacing w:line="276" w:lineRule="auto"/>
        <w:rPr>
          <w:rFonts w:cs="Helvetica"/>
          <w:b w:val="0"/>
          <w:bCs w:val="0"/>
          <w:color w:val="262626" w:themeColor="text1" w:themeTint="D9"/>
          <w:sz w:val="40"/>
          <w:szCs w:val="40"/>
          <w:u w:val="none"/>
        </w:rPr>
      </w:pPr>
      <w:r w:rsidRPr="0086108A">
        <w:rPr>
          <w:rFonts w:cs="Helvetica"/>
          <w:b w:val="0"/>
          <w:bCs w:val="0"/>
          <w:noProof/>
          <w:color w:val="065F6F" w:themeColor="accent1" w:themeShade="80"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6AFEDB43">
                <wp:simplePos x="0" y="0"/>
                <wp:positionH relativeFrom="margin">
                  <wp:posOffset>0</wp:posOffset>
                </wp:positionH>
                <wp:positionV relativeFrom="paragraph">
                  <wp:posOffset>553085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1C1A" id="Rectangle 46" o:spid="_x0000_s1026" style="position:absolute;margin-left:0;margin-top:43.55pt;width:507pt;height:3pt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" fillcolor="#ff03c8" stroked="f">
                <w10:wrap type="topAndBottom" anchorx="margin"/>
              </v:rect>
            </w:pict>
          </mc:Fallback>
        </mc:AlternateContent>
      </w:r>
      <w:r w:rsidR="003E78A3" w:rsidRPr="0086108A">
        <w:rPr>
          <w:rFonts w:cs="Helvetica"/>
          <w:b w:val="0"/>
          <w:bCs w:val="0"/>
          <w:color w:val="065F6F" w:themeColor="accent1" w:themeShade="80"/>
          <w:sz w:val="28"/>
          <w:szCs w:val="28"/>
          <w:u w:val="none"/>
        </w:rPr>
        <w:br/>
      </w:r>
      <w:r w:rsidR="00D230CD" w:rsidRPr="002D7BEA">
        <w:rPr>
          <w:rFonts w:cs="Helvetica"/>
          <w:b w:val="0"/>
          <w:bCs w:val="0"/>
          <w:color w:val="065F6F" w:themeColor="accent1" w:themeShade="80"/>
          <w:sz w:val="40"/>
          <w:szCs w:val="40"/>
          <w:u w:val="none"/>
        </w:rPr>
        <w:t>FREAGRAÍ</w:t>
      </w:r>
    </w:p>
    <w:p w14:paraId="06D85447" w14:textId="60B1E3C8" w:rsidR="0089000E" w:rsidRPr="0086108A" w:rsidRDefault="00C93514" w:rsidP="00A25B14">
      <w:pPr>
        <w:pStyle w:val="Ceannteideal2"/>
        <w:numPr>
          <w:ilvl w:val="0"/>
          <w:numId w:val="0"/>
        </w:numPr>
        <w:spacing w:line="276" w:lineRule="auto"/>
        <w:jc w:val="left"/>
        <w:rPr>
          <w:rFonts w:cs="Helvetica"/>
          <w:b w:val="0"/>
          <w:bCs w:val="0"/>
          <w:color w:val="0CC0DF" w:themeColor="accent1"/>
          <w:sz w:val="14"/>
          <w:szCs w:val="14"/>
        </w:rPr>
      </w:pPr>
      <w:r w:rsidRPr="0086108A">
        <w:rPr>
          <w:rFonts w:cs="Helvetica"/>
          <w:b w:val="0"/>
          <w:bCs w:val="0"/>
          <w:color w:val="0CC0DF" w:themeColor="accent1"/>
          <w:sz w:val="8"/>
          <w:szCs w:val="8"/>
        </w:rPr>
        <w:br/>
      </w:r>
      <w:r w:rsidR="00170CA1"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t>A:</w:t>
      </w:r>
      <w:r w:rsidR="00170CA1" w:rsidRPr="002D7BEA">
        <w:rPr>
          <w:rFonts w:cs="Helvetica"/>
          <w:b w:val="0"/>
          <w:bCs w:val="0"/>
          <w:color w:val="0CC0DF" w:themeColor="accent1"/>
          <w:spacing w:val="-2"/>
          <w:sz w:val="32"/>
          <w:szCs w:val="32"/>
        </w:rPr>
        <w:t xml:space="preserve"> </w:t>
      </w:r>
      <w:r w:rsidR="00170CA1"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t>TUISCINT &amp; FORBAIRT FOCLÓRA</w:t>
      </w:r>
      <w:r w:rsidR="00C5490E"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br/>
      </w:r>
    </w:p>
    <w:p w14:paraId="55F3CF12" w14:textId="45C9EAD6" w:rsidR="00EC4BB5" w:rsidRPr="002D7BEA" w:rsidRDefault="00C47AF5" w:rsidP="002D0CFC">
      <w:pPr>
        <w:pStyle w:val="Ceannteideal2"/>
        <w:numPr>
          <w:ilvl w:val="0"/>
          <w:numId w:val="0"/>
        </w:numPr>
        <w:spacing w:after="120" w:line="276" w:lineRule="auto"/>
        <w:ind w:left="360"/>
        <w:rPr>
          <w:rFonts w:eastAsia="Calibri" w:cs="Arial"/>
          <w:color w:val="033841" w:themeColor="text2" w:themeShade="80"/>
        </w:rPr>
      </w:pPr>
      <w:r w:rsidRPr="002D7BEA">
        <w:rPr>
          <w:rFonts w:eastAsia="Calibri" w:cs="Arial"/>
          <w:color w:val="033841" w:themeColor="text2" w:themeShade="80"/>
        </w:rPr>
        <w:t xml:space="preserve">1. </w:t>
      </w:r>
      <w:r w:rsidR="00EC4BB5" w:rsidRPr="002D7BEA">
        <w:rPr>
          <w:rFonts w:eastAsia="Calibri" w:cs="Arial"/>
          <w:color w:val="033841" w:themeColor="text2" w:themeShade="80"/>
        </w:rPr>
        <w:t>Líon na bearnaí</w:t>
      </w:r>
    </w:p>
    <w:p w14:paraId="25CC1951" w14:textId="1BF93304" w:rsidR="00EC4BB5" w:rsidRPr="002D7BEA" w:rsidRDefault="00EC4BB5" w:rsidP="00A25B14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Féach</w:t>
      </w:r>
      <w:r w:rsidR="00425AD5" w:rsidRPr="002D7BEA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: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EC4BB5" w:rsidRPr="002D7BEA" w14:paraId="253917AD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21F40B13" w14:textId="32D8CFE4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Niall:</w:t>
            </w:r>
            <w:r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Liam Óg tinn.</w:t>
            </w:r>
          </w:p>
          <w:p w14:paraId="2A5998CB" w14:textId="42AC3A24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Bobbi Lee:</w:t>
            </w:r>
            <w:r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00C75C1F" w:rsidRPr="002D7BEA">
              <w:rPr>
                <w:rFonts w:ascii="Helvetica" w:eastAsia="Aptos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Ó </w:t>
            </w:r>
            <w:r w:rsidR="00C75C1F" w:rsidRPr="002D7BEA">
              <w:rPr>
                <w:rFonts w:ascii="Helvetica" w:eastAsia="Aptos" w:hAnsi="Helvetica" w:cs="Helvetica"/>
                <w:i/>
                <w:iCs/>
                <w:color w:val="262626" w:themeColor="text1" w:themeTint="D9"/>
                <w:kern w:val="2"/>
                <w:lang w:eastAsia="en-US"/>
                <w14:ligatures w14:val="standardContextual"/>
              </w:rPr>
              <w:t>no</w:t>
            </w:r>
            <w:r w:rsidR="00C75C1F" w:rsidRPr="002D7BEA">
              <w:rPr>
                <w:rFonts w:ascii="Helvetica" w:eastAsia="Aptos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, an créatúirín</w:t>
            </w:r>
            <w:r w:rsidRPr="002D7BEA">
              <w:rPr>
                <w:rFonts w:ascii="Helvetica" w:eastAsia="Aptos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4A4762C3" w14:textId="1537EF36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Niall:</w:t>
            </w:r>
            <w:r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Níl mé ach i ndiaidh téacs a fháil anois díreach ón scoil.</w:t>
            </w:r>
          </w:p>
          <w:p w14:paraId="2FA4A377" w14:textId="6B96C09B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Bobbie Lee:</w:t>
            </w:r>
            <w:r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00C75C1F" w:rsidRPr="002D7BEA">
              <w:rPr>
                <w:rFonts w:ascii="Helvetica" w:eastAsia="Aptos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Is mór an trua é sin anois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 Breathnaigh, cuirfidh mé ar ceal é.</w:t>
            </w:r>
          </w:p>
          <w:p w14:paraId="5A1FD0CA" w14:textId="77777777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</w:p>
          <w:p w14:paraId="1199B6F1" w14:textId="1F240BF6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Máire:</w:t>
            </w:r>
            <w:r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Shílfeá nach ndeachaigh an lón le Réiltín chomh maith sin.</w:t>
            </w:r>
          </w:p>
          <w:p w14:paraId="510C020F" w14:textId="0E24F5ED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Laoise:</w:t>
            </w:r>
            <w:r w:rsidR="00EC4BB5"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Muise. D’fhéadfá a rá. Nár léigh sí ar ‘Fiosrach’ go raibh muid </w:t>
            </w:r>
            <w:r w:rsidR="00CF73CC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ag 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dul a p</w:t>
            </w:r>
            <w:r w:rsidR="00CF73CC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h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ósadh sula raibh seans agam féin agus M</w:t>
            </w:r>
            <w:r w:rsidR="00AD4390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cheál a rá léi.</w:t>
            </w:r>
          </w:p>
          <w:p w14:paraId="54B7D05D" w14:textId="44EB9670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Máire:</w:t>
            </w:r>
            <w:r w:rsidR="00EC4BB5"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467166F1" w:rsidRPr="002D7BEA">
              <w:rPr>
                <w:rFonts w:ascii="Helvetica" w:eastAsia="Yu Mincho" w:hAnsi="Helvetica" w:cs="Arial"/>
                <w:color w:val="262626" w:themeColor="text1" w:themeTint="D9"/>
              </w:rPr>
              <w:t>Ó ná habair liom é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2AC1749A" w14:textId="77777777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5AA2F23D" w14:textId="63595F1C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</w:t>
            </w:r>
            <w:r w:rsidR="00AD4390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cheál:</w:t>
            </w:r>
            <w:r w:rsidR="00EC4BB5"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00057768"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Ah, c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huala mé go raibh gaol agat leis an gcorp, bhuel ní corp ach an </w:t>
            </w:r>
            <w:r w:rsidRPr="002D7BEA">
              <w:rPr>
                <w:rFonts w:ascii="Helvetica" w:eastAsia="Aptos" w:hAnsi="Helvetica" w:cs="Arial"/>
                <w:i/>
                <w:iCs/>
                <w:color w:val="262626" w:themeColor="text1" w:themeTint="D9"/>
                <w:kern w:val="2"/>
                <w:lang w:eastAsia="en-US"/>
                <w14:ligatures w14:val="standardContextual"/>
              </w:rPr>
              <w:t>skeleton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a fuair siad thuas ar an </w:t>
            </w:r>
            <w:r w:rsidRPr="002D7BEA">
              <w:rPr>
                <w:rFonts w:ascii="Helvetica" w:eastAsia="Aptos" w:hAnsi="Helvetica" w:cs="Arial"/>
                <w:i/>
                <w:iCs/>
                <w:color w:val="262626" w:themeColor="text1" w:themeTint="D9"/>
                <w:kern w:val="2"/>
                <w:lang w:eastAsia="en-US"/>
                <w14:ligatures w14:val="standardContextual"/>
              </w:rPr>
              <w:t>site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?</w:t>
            </w:r>
          </w:p>
          <w:p w14:paraId="3833F423" w14:textId="77777777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Caitríona:</w:t>
            </w:r>
            <w:r w:rsidR="00EC4BB5"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Is é mo sheanuncail a bhí ann.</w:t>
            </w:r>
          </w:p>
          <w:p w14:paraId="3C29C4B9" w14:textId="1CF717C3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</w:t>
            </w:r>
            <w:r w:rsidR="00AD4390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cheál:</w:t>
            </w:r>
            <w:r w:rsidR="00EC4BB5"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Ó, </w:t>
            </w:r>
            <w:r w:rsidR="467166F1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ní maith liom é sin a chloisteáil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296CB72A" w14:textId="4E575BD8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Caitríona:</w:t>
            </w:r>
            <w:r w:rsidRPr="002D7BEA">
              <w:rPr>
                <w:rFonts w:ascii="Aptos" w:eastAsia="Aptos" w:hAnsi="Aptos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="006D402F" w:rsidRPr="002D7BEA">
              <w:rPr>
                <w:rFonts w:ascii="Helvetica" w:eastAsia="Yu Mincho" w:hAnsi="Helvetica" w:cs="Arial"/>
                <w:color w:val="262626" w:themeColor="text1" w:themeTint="D9"/>
              </w:rPr>
              <w:t>Tá beirt againn ann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4ABB8473" w14:textId="086B5CAB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Micheál:</w:t>
            </w:r>
            <w:r w:rsidR="00EC4BB5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Cén t</w:t>
            </w:r>
            <w:r w:rsidR="009D399C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noBreakHyphen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ainm a bhí air?</w:t>
            </w:r>
          </w:p>
          <w:p w14:paraId="16D5007A" w14:textId="19CEAE84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Caitríona :</w:t>
            </w:r>
            <w:r w:rsidR="00EC4BB5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Johnny Mhaidhc Mheaig</w:t>
            </w:r>
            <w:r w:rsidR="00947FC6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048013DA" w14:textId="77777777" w:rsidR="00EC4BB5" w:rsidRPr="002D7BEA" w:rsidRDefault="00EC4BB5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40864945" w14:textId="77777777" w:rsidR="00EC4BB5" w:rsidRPr="002D7BEA" w:rsidRDefault="0B82C832" w:rsidP="00096EB3">
            <w:pPr>
              <w:spacing w:before="0" w:line="276" w:lineRule="auto"/>
              <w:ind w:left="2448" w:hanging="2091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Sonny:</w:t>
            </w:r>
            <w:r w:rsidR="00EC4BB5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leasmhac liomsa, Cam, i bpríosún mar gheall air sin.</w:t>
            </w:r>
          </w:p>
          <w:p w14:paraId="7AB5A2F2" w14:textId="7298561D" w:rsidR="00EC4BB5" w:rsidRPr="002D7BEA" w:rsidRDefault="00EC4BB5" w:rsidP="00096EB3">
            <w:pPr>
              <w:spacing w:before="0" w:line="276" w:lineRule="auto"/>
              <w:ind w:left="2448" w:hanging="2091"/>
              <w:contextualSpacing/>
              <w:jc w:val="both"/>
              <w:outlineLvl w:val="1"/>
              <w:rPr>
                <w:rFonts w:ascii="Helvetica" w:eastAsia="Calibri" w:hAnsi="Helvetica" w:cs="Arial"/>
                <w:b w:val="0"/>
                <w:bCs w:val="0"/>
                <w:color w:val="033841" w:themeColor="text2" w:themeShade="80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Dian</w:t>
            </w:r>
            <w:r w:rsidR="00E7368C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: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ab/>
              <w:t xml:space="preserve">Sonny, </w:t>
            </w:r>
            <w:r w:rsidR="006D402F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brón orm é sin a chloisteáil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</w:tc>
      </w:tr>
    </w:tbl>
    <w:p w14:paraId="3DA6A5B4" w14:textId="77777777" w:rsidR="00EC4BB5" w:rsidRPr="002D7BEA" w:rsidRDefault="00EC4BB5" w:rsidP="00A25B14">
      <w:pPr>
        <w:spacing w:before="0" w:line="276" w:lineRule="auto"/>
        <w:ind w:left="2517" w:hanging="2160"/>
        <w:jc w:val="both"/>
        <w:rPr>
          <w:rFonts w:ascii="Helvetica" w:eastAsia="Aptos" w:hAnsi="Helvetica" w:cs="Arial"/>
          <w:kern w:val="2"/>
          <w:sz w:val="24"/>
          <w:szCs w:val="24"/>
          <w:lang w:eastAsia="en-US"/>
          <w14:ligatures w14:val="standardContextual"/>
        </w:rPr>
      </w:pPr>
    </w:p>
    <w:p w14:paraId="3D2FBAA4" w14:textId="6180D93D" w:rsidR="00EC4BB5" w:rsidRPr="002D7BEA" w:rsidRDefault="006C4F66" w:rsidP="002D0CFC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2. </w:t>
      </w:r>
      <w:r w:rsidR="00EC4BB5" w:rsidRPr="002D7BEA">
        <w:rPr>
          <w:rFonts w:cs="Helvetica"/>
          <w:color w:val="033841" w:themeColor="text2" w:themeShade="80"/>
        </w:rPr>
        <w:t>Comhchiallaigh</w:t>
      </w:r>
    </w:p>
    <w:p w14:paraId="6B17EDA8" w14:textId="25C1C143" w:rsidR="00EC4BB5" w:rsidRPr="002D7BEA" w:rsidRDefault="00425AD5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Féach</w:t>
      </w:r>
      <w:r w:rsidR="00EC4BB5" w:rsidRPr="002D7BEA">
        <w:rPr>
          <w:rFonts w:ascii="Helvetica" w:hAnsi="Helvetica" w:cs="Helvetica"/>
          <w:color w:val="262626" w:themeColor="text1" w:themeTint="D9"/>
          <w:lang w:val="ga-IE"/>
        </w:rPr>
        <w:t>:</w:t>
      </w:r>
    </w:p>
    <w:p w14:paraId="10053C32" w14:textId="77777777" w:rsidR="00EC4BB5" w:rsidRPr="002D7BEA" w:rsidRDefault="00EC4BB5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444" w:type="dxa"/>
        <w:tblLook w:val="0480" w:firstRow="0" w:lastRow="0" w:firstColumn="1" w:lastColumn="0" w:noHBand="0" w:noVBand="1"/>
      </w:tblPr>
      <w:tblGrid>
        <w:gridCol w:w="2551"/>
        <w:gridCol w:w="2552"/>
      </w:tblGrid>
      <w:tr w:rsidR="00EC4BB5" w:rsidRPr="002D7BEA" w14:paraId="2CEEE97E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3E30EE0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breoite</w:t>
            </w:r>
          </w:p>
        </w:tc>
        <w:tc>
          <w:tcPr>
            <w:tcW w:w="2552" w:type="dxa"/>
          </w:tcPr>
          <w:p w14:paraId="28BE7082" w14:textId="69FDEBB6" w:rsidR="00EC4BB5" w:rsidRPr="002D7BEA" w:rsidRDefault="00425AD5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tinn</w:t>
            </w:r>
          </w:p>
        </w:tc>
      </w:tr>
      <w:tr w:rsidR="00EC4BB5" w:rsidRPr="002D7BEA" w14:paraId="2E1D5251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4805E70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tar éis</w:t>
            </w:r>
          </w:p>
        </w:tc>
        <w:tc>
          <w:tcPr>
            <w:tcW w:w="2552" w:type="dxa"/>
          </w:tcPr>
          <w:p w14:paraId="2BB3DC76" w14:textId="3F8A644C" w:rsidR="00EC4BB5" w:rsidRPr="002D7BEA" w:rsidRDefault="00960CA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i ndiaidh</w:t>
            </w:r>
          </w:p>
        </w:tc>
      </w:tr>
      <w:tr w:rsidR="00EC4BB5" w:rsidRPr="002D7BEA" w14:paraId="03491E12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5EBB0CA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amharc</w:t>
            </w:r>
          </w:p>
        </w:tc>
        <w:tc>
          <w:tcPr>
            <w:tcW w:w="2552" w:type="dxa"/>
          </w:tcPr>
          <w:p w14:paraId="2DE9F42D" w14:textId="1195797B" w:rsidR="00EC4BB5" w:rsidRPr="002D7BEA" w:rsidRDefault="00960CA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breathnaigh</w:t>
            </w:r>
          </w:p>
        </w:tc>
      </w:tr>
      <w:tr w:rsidR="00EC4BB5" w:rsidRPr="002D7BEA" w14:paraId="31BF592B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F3607D8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duine muinteartha</w:t>
            </w:r>
          </w:p>
        </w:tc>
        <w:tc>
          <w:tcPr>
            <w:tcW w:w="2552" w:type="dxa"/>
          </w:tcPr>
          <w:p w14:paraId="56D7D97C" w14:textId="2C5D121E" w:rsidR="00EC4BB5" w:rsidRPr="002D7BEA" w:rsidRDefault="00960CA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gaol</w:t>
            </w:r>
          </w:p>
        </w:tc>
      </w:tr>
    </w:tbl>
    <w:p w14:paraId="0599EA0E" w14:textId="75AD11C0" w:rsidR="00EC4BB5" w:rsidRPr="002D7BEA" w:rsidRDefault="006C4F66" w:rsidP="0086108A">
      <w:pPr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3. </w:t>
      </w:r>
      <w:r w:rsidR="00EC4BB5" w:rsidRPr="002D7BEA">
        <w:rPr>
          <w:rFonts w:cs="Helvetica"/>
          <w:color w:val="033841" w:themeColor="text2" w:themeShade="80"/>
        </w:rPr>
        <w:t>Leas</w:t>
      </w:r>
      <w:r w:rsidR="009D399C" w:rsidRPr="002D7BEA">
        <w:rPr>
          <w:rFonts w:cs="Helvetica"/>
          <w:color w:val="033841" w:themeColor="text2" w:themeShade="80"/>
        </w:rPr>
        <w:noBreakHyphen/>
      </w:r>
    </w:p>
    <w:p w14:paraId="7CB4E09E" w14:textId="0B996180" w:rsidR="00EC4BB5" w:rsidRPr="002D7BEA" w:rsidRDefault="00960CA1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4219FCD1" w14:textId="77777777" w:rsidR="00EC4BB5" w:rsidRPr="002D7BEA" w:rsidRDefault="00EC4BB5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2125"/>
        <w:gridCol w:w="2552"/>
      </w:tblGrid>
      <w:tr w:rsidR="00EC4BB5" w:rsidRPr="002D7BEA" w14:paraId="74BE0C3A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</w:tcPr>
          <w:p w14:paraId="7A04BBA8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stepson</w:t>
            </w:r>
          </w:p>
        </w:tc>
        <w:tc>
          <w:tcPr>
            <w:tcW w:w="2552" w:type="dxa"/>
          </w:tcPr>
          <w:p w14:paraId="22A02527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leasmhac</w:t>
            </w:r>
          </w:p>
        </w:tc>
      </w:tr>
      <w:tr w:rsidR="00EC4BB5" w:rsidRPr="002D7BEA" w14:paraId="3149FCBE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</w:tcPr>
          <w:p w14:paraId="39E7FCB7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stepdaughter</w:t>
            </w:r>
          </w:p>
        </w:tc>
        <w:tc>
          <w:tcPr>
            <w:tcW w:w="2552" w:type="dxa"/>
          </w:tcPr>
          <w:p w14:paraId="13D6C4D6" w14:textId="1D1598CB" w:rsidR="00EC4BB5" w:rsidRPr="002D7BEA" w:rsidRDefault="00960CA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leasiníon</w:t>
            </w:r>
          </w:p>
        </w:tc>
      </w:tr>
      <w:tr w:rsidR="00EC4BB5" w:rsidRPr="002D7BEA" w14:paraId="3B7D9339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</w:tcPr>
          <w:p w14:paraId="7E71C4EF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stepmother</w:t>
            </w:r>
          </w:p>
        </w:tc>
        <w:tc>
          <w:tcPr>
            <w:tcW w:w="2552" w:type="dxa"/>
          </w:tcPr>
          <w:p w14:paraId="6D9D02B4" w14:textId="7EE4D9FF" w:rsidR="00EC4BB5" w:rsidRPr="002D7BEA" w:rsidRDefault="00960CA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leasmháthair</w:t>
            </w:r>
          </w:p>
        </w:tc>
      </w:tr>
      <w:tr w:rsidR="00EC4BB5" w:rsidRPr="002D7BEA" w14:paraId="37B78FDE" w14:textId="77777777" w:rsidTr="4C7EC70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5" w:type="dxa"/>
          </w:tcPr>
          <w:p w14:paraId="5B85D7D5" w14:textId="77777777" w:rsidR="00EC4BB5" w:rsidRPr="002D7BEA" w:rsidRDefault="00EC4BB5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stepfather</w:t>
            </w:r>
          </w:p>
        </w:tc>
        <w:tc>
          <w:tcPr>
            <w:tcW w:w="2552" w:type="dxa"/>
          </w:tcPr>
          <w:p w14:paraId="38B5F653" w14:textId="540709F4" w:rsidR="00EC4BB5" w:rsidRPr="002D7BEA" w:rsidRDefault="00960CA1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leasathair</w:t>
            </w:r>
          </w:p>
        </w:tc>
      </w:tr>
    </w:tbl>
    <w:p w14:paraId="5247DF8D" w14:textId="337B590C" w:rsidR="00DC2520" w:rsidRPr="002D7BEA" w:rsidRDefault="00DC2520" w:rsidP="00854328">
      <w:pPr>
        <w:spacing w:before="0" w:line="276" w:lineRule="auto"/>
        <w:rPr>
          <w:rFonts w:ascii="Helvetica" w:hAnsi="Helvetica" w:cs="Helvetica"/>
          <w:lang w:eastAsia="en-US"/>
        </w:rPr>
      </w:pPr>
    </w:p>
    <w:p w14:paraId="0BEAB859" w14:textId="68026DA0" w:rsidR="00960CA1" w:rsidRPr="002D7BEA" w:rsidRDefault="00170CA1" w:rsidP="00A25B14">
      <w:pPr>
        <w:pStyle w:val="Ceannteideal2"/>
        <w:numPr>
          <w:ilvl w:val="0"/>
          <w:numId w:val="0"/>
        </w:numPr>
        <w:spacing w:line="276" w:lineRule="auto"/>
        <w:jc w:val="left"/>
        <w:rPr>
          <w:rFonts w:cs="Helvetica"/>
          <w:b w:val="0"/>
          <w:bCs w:val="0"/>
          <w:color w:val="0CC0DF" w:themeColor="accent1"/>
          <w:sz w:val="32"/>
          <w:szCs w:val="32"/>
        </w:rPr>
      </w:pPr>
      <w:r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t>B:</w:t>
      </w:r>
      <w:r w:rsidRPr="002D7BEA">
        <w:rPr>
          <w:rFonts w:cs="Helvetica"/>
          <w:b w:val="0"/>
          <w:bCs w:val="0"/>
          <w:color w:val="0CC0DF" w:themeColor="accent1"/>
          <w:spacing w:val="-2"/>
          <w:sz w:val="32"/>
          <w:szCs w:val="32"/>
        </w:rPr>
        <w:t xml:space="preserve"> </w:t>
      </w:r>
      <w:r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t>FEASACHT TEANGA</w:t>
      </w:r>
      <w:r w:rsidR="00B20B52"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br/>
      </w:r>
    </w:p>
    <w:p w14:paraId="002A770C" w14:textId="45258D7B" w:rsidR="00960CA1" w:rsidRPr="002D7BEA" w:rsidRDefault="00960CA1" w:rsidP="00A25B14">
      <w:pPr>
        <w:pStyle w:val="Altanliosta"/>
        <w:numPr>
          <w:ilvl w:val="0"/>
          <w:numId w:val="34"/>
        </w:numPr>
        <w:spacing w:after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Sula vs </w:t>
      </w:r>
      <w:r w:rsidR="005C7D5D"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>r</w:t>
      </w:r>
      <w:r w:rsidRPr="002D7BEA">
        <w:rPr>
          <w:rFonts w:ascii="Helvetica" w:hAnsi="Helvetica" w:cs="Helvetica"/>
          <w:b/>
          <w:bCs/>
          <w:color w:val="033841" w:themeColor="text2" w:themeShade="80"/>
          <w:lang w:val="ga-IE"/>
        </w:rPr>
        <w:t>oimh</w:t>
      </w:r>
    </w:p>
    <w:p w14:paraId="6E621592" w14:textId="39DE0AE1" w:rsidR="00EE3682" w:rsidRPr="002D7BEA" w:rsidRDefault="00EE3682" w:rsidP="00A25B14">
      <w:pPr>
        <w:pStyle w:val="Altanliosta"/>
        <w:numPr>
          <w:ilvl w:val="0"/>
          <w:numId w:val="35"/>
        </w:numPr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06CB286F" w14:textId="5B71F3B4" w:rsidR="00960CA1" w:rsidRPr="002D7BEA" w:rsidRDefault="00960CA1" w:rsidP="0FF09007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raibh seans agam féin agus Micheál a rá léi</w:t>
      </w:r>
      <w:r w:rsidR="00D31C23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EE3682" w:rsidRPr="002D7BEA">
        <w:rPr>
          <w:rFonts w:ascii="Helvetica" w:hAnsi="Helvetica" w:cs="Helvetica"/>
          <w:color w:val="262626" w:themeColor="text1" w:themeTint="D9"/>
          <w:lang w:val="ga-IE"/>
        </w:rPr>
        <w:t xml:space="preserve">= </w:t>
      </w:r>
      <w:r w:rsidR="00D31C23"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before</w:t>
      </w:r>
      <w:r w:rsidR="00D31C23" w:rsidRPr="002D7BEA">
        <w:rPr>
          <w:rFonts w:ascii="Helvetica" w:hAnsi="Helvetica" w:cs="Helvetica"/>
          <w:color w:val="262626" w:themeColor="text1" w:themeTint="D9"/>
          <w:lang w:val="ga-IE"/>
        </w:rPr>
        <w:t xml:space="preserve"> myself and Micheál had a chance </w:t>
      </w:r>
      <w:r w:rsidR="008701F4" w:rsidRPr="002D7BEA">
        <w:rPr>
          <w:rFonts w:ascii="Helvetica" w:hAnsi="Helvetica" w:cs="Helvetica"/>
          <w:color w:val="262626" w:themeColor="text1" w:themeTint="D9"/>
          <w:lang w:val="ga-IE"/>
        </w:rPr>
        <w:t>to tell her</w:t>
      </w:r>
    </w:p>
    <w:p w14:paraId="1FF29EDE" w14:textId="29DB9348" w:rsidR="002F7CB3" w:rsidRPr="002D7BEA" w:rsidRDefault="002F7CB3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(</w:t>
      </w:r>
      <w:r w:rsidR="002E2F5F" w:rsidRPr="002D7BEA">
        <w:rPr>
          <w:rFonts w:ascii="Helvetica" w:hAnsi="Helvetica" w:cs="Helvetica"/>
          <w:color w:val="262626" w:themeColor="text1" w:themeTint="D9"/>
          <w:lang w:val="ga-IE"/>
        </w:rPr>
        <w:t xml:space="preserve">úsáidtear </w:t>
      </w:r>
      <w:r w:rsidR="002E2F5F"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</w:t>
      </w:r>
      <w:r w:rsidR="002E2F5F" w:rsidRPr="002D7BEA">
        <w:rPr>
          <w:rFonts w:ascii="Helvetica" w:hAnsi="Helvetica" w:cs="Helvetica"/>
          <w:color w:val="262626" w:themeColor="text1" w:themeTint="D9"/>
          <w:lang w:val="ga-IE"/>
        </w:rPr>
        <w:t xml:space="preserve"> roimh bhriathar </w:t>
      </w:r>
      <w:r w:rsidR="00D65B73" w:rsidRPr="002D7BEA">
        <w:rPr>
          <w:rFonts w:ascii="Helvetica" w:hAnsi="Helvetica" w:cs="Helvetica"/>
          <w:color w:val="262626" w:themeColor="text1" w:themeTint="D9"/>
          <w:lang w:val="ga-IE"/>
        </w:rPr>
        <w:t xml:space="preserve">chun </w:t>
      </w:r>
      <w:r w:rsidR="00D65B73" w:rsidRPr="002D7BEA">
        <w:rPr>
          <w:rFonts w:ascii="Helvetica" w:hAnsi="Helvetica" w:cs="Helvetica"/>
          <w:i/>
          <w:iCs/>
          <w:color w:val="262626" w:themeColor="text1" w:themeTint="D9"/>
          <w:lang w:val="ga-IE"/>
        </w:rPr>
        <w:t>before</w:t>
      </w:r>
      <w:r w:rsidR="00D65B73"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chur in iúl</w:t>
      </w:r>
      <w:r w:rsidR="0079522A" w:rsidRPr="002D7BEA">
        <w:rPr>
          <w:rFonts w:ascii="Helvetica" w:hAnsi="Helvetica" w:cs="Helvetica"/>
          <w:color w:val="262626" w:themeColor="text1" w:themeTint="D9"/>
          <w:lang w:val="ga-IE"/>
        </w:rPr>
        <w:t>)</w:t>
      </w:r>
    </w:p>
    <w:p w14:paraId="3ADAEA50" w14:textId="67AE05F9" w:rsidR="00960CA1" w:rsidRPr="002D7BEA" w:rsidRDefault="00960CA1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vs</w:t>
      </w:r>
    </w:p>
    <w:p w14:paraId="7B5BDD8B" w14:textId="16543E12" w:rsidR="00960CA1" w:rsidRPr="002D7BEA" w:rsidRDefault="00960CA1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Tháinig Micheál isteach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Sheán</w:t>
      </w:r>
      <w:r w:rsidR="002F7CB3" w:rsidRPr="002D7BEA">
        <w:rPr>
          <w:rFonts w:ascii="Helvetica" w:hAnsi="Helvetica" w:cs="Helvetica"/>
          <w:color w:val="262626" w:themeColor="text1" w:themeTint="D9"/>
          <w:lang w:val="ga-IE"/>
        </w:rPr>
        <w:t xml:space="preserve"> = Micheál came</w:t>
      </w:r>
      <w:r w:rsidR="008701F4" w:rsidRPr="002D7BEA">
        <w:rPr>
          <w:rFonts w:ascii="Helvetica" w:hAnsi="Helvetica" w:cs="Helvetica"/>
          <w:color w:val="262626" w:themeColor="text1" w:themeTint="D9"/>
          <w:lang w:val="ga-IE"/>
        </w:rPr>
        <w:t xml:space="preserve"> in</w:t>
      </w:r>
      <w:r w:rsidR="002F7CB3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2F7CB3"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before</w:t>
      </w:r>
      <w:r w:rsidR="002F7CB3" w:rsidRPr="002D7BEA">
        <w:rPr>
          <w:rFonts w:ascii="Helvetica" w:hAnsi="Helvetica" w:cs="Helvetica"/>
          <w:color w:val="262626" w:themeColor="text1" w:themeTint="D9"/>
          <w:lang w:val="ga-IE"/>
        </w:rPr>
        <w:t xml:space="preserve"> Seán.</w:t>
      </w:r>
    </w:p>
    <w:p w14:paraId="7DD1C064" w14:textId="4934ED81" w:rsidR="0079522A" w:rsidRPr="002D7BEA" w:rsidRDefault="0079522A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(</w:t>
      </w:r>
      <w:r w:rsidR="00B1380C" w:rsidRPr="002D7BEA">
        <w:rPr>
          <w:rFonts w:ascii="Helvetica" w:hAnsi="Helvetica" w:cs="Helvetica"/>
          <w:color w:val="262626" w:themeColor="text1" w:themeTint="D9"/>
          <w:lang w:val="ga-IE"/>
        </w:rPr>
        <w:t>úsáidtear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B1380C" w:rsidRPr="002D7BEA">
        <w:rPr>
          <w:rFonts w:ascii="Helvetica" w:hAnsi="Helvetica" w:cs="Helvetica"/>
          <w:color w:val="262626" w:themeColor="text1" w:themeTint="D9"/>
          <w:lang w:val="ga-IE"/>
        </w:rPr>
        <w:t>roimh ainmfhocal chun</w:t>
      </w:r>
      <w:r w:rsidR="00B1380C" w:rsidRPr="002D7BEA">
        <w:rPr>
          <w:rFonts w:ascii="Helvetica" w:hAnsi="Helvetica" w:cs="Helvetica"/>
          <w:i/>
          <w:iCs/>
          <w:color w:val="262626" w:themeColor="text1" w:themeTint="D9"/>
          <w:lang w:val="ga-IE"/>
        </w:rPr>
        <w:t xml:space="preserve"> </w:t>
      </w:r>
      <w:r w:rsidRPr="002D7BEA">
        <w:rPr>
          <w:rFonts w:ascii="Helvetica" w:hAnsi="Helvetica" w:cs="Helvetica"/>
          <w:i/>
          <w:iCs/>
          <w:color w:val="262626" w:themeColor="text1" w:themeTint="D9"/>
          <w:lang w:val="ga-IE"/>
        </w:rPr>
        <w:t>before</w:t>
      </w:r>
      <w:r w:rsidR="00126CD5"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chur in iúl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)</w:t>
      </w:r>
    </w:p>
    <w:p w14:paraId="0E4F1F93" w14:textId="77777777" w:rsidR="00960CA1" w:rsidRPr="002D7BEA" w:rsidRDefault="00960CA1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</w:p>
    <w:p w14:paraId="0C7B0A78" w14:textId="7E934D84" w:rsidR="00960CA1" w:rsidRPr="002D7BEA" w:rsidRDefault="00FE61BF" w:rsidP="00A25B14">
      <w:pPr>
        <w:pStyle w:val="Altanliosta"/>
        <w:numPr>
          <w:ilvl w:val="0"/>
          <w:numId w:val="35"/>
        </w:numPr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p w14:paraId="63BCB327" w14:textId="66894B46" w:rsidR="00FE61BF" w:rsidRPr="002D7BEA" w:rsidRDefault="00745588" w:rsidP="00A25B14">
      <w:pPr>
        <w:pStyle w:val="Altanliosta"/>
        <w:numPr>
          <w:ilvl w:val="0"/>
          <w:numId w:val="36"/>
        </w:numPr>
        <w:spacing w:line="276" w:lineRule="auto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Baintear úsáid as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nó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sular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roimh bhriathar chun </w:t>
      </w:r>
      <w:r w:rsidRPr="002D7BEA">
        <w:rPr>
          <w:rFonts w:ascii="Helvetica" w:hAnsi="Helvetica" w:cs="Helvetica"/>
          <w:i/>
          <w:iCs/>
          <w:color w:val="262626" w:themeColor="text1" w:themeTint="D9"/>
          <w:lang w:val="ga-IE"/>
        </w:rPr>
        <w:t>before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chur in iúl. Baintear úsáid as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roimh ainmfhocal chun </w:t>
      </w:r>
      <w:r w:rsidRPr="002D7BEA">
        <w:rPr>
          <w:rFonts w:ascii="Helvetica" w:hAnsi="Helvetica" w:cs="Helvetica"/>
          <w:i/>
          <w:iCs/>
          <w:color w:val="262626" w:themeColor="text1" w:themeTint="D9"/>
          <w:lang w:val="ga-IE"/>
        </w:rPr>
        <w:t>before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a chur in iúl</w:t>
      </w:r>
      <w:r w:rsidR="00944517" w:rsidRPr="002D7BEA">
        <w:rPr>
          <w:rFonts w:ascii="Helvetica" w:hAnsi="Helvetica" w:cs="Helvetica"/>
          <w:color w:val="262626" w:themeColor="text1" w:themeTint="D9"/>
          <w:lang w:val="ga-IE"/>
        </w:rPr>
        <w:t>. Mar shampla:</w:t>
      </w:r>
    </w:p>
    <w:p w14:paraId="48216B31" w14:textId="77777777" w:rsidR="00C02C0D" w:rsidRPr="002D7BEA" w:rsidRDefault="00C02C0D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p w14:paraId="595B4765" w14:textId="77777777" w:rsidR="009562E9" w:rsidRPr="002D7BEA" w:rsidRDefault="00C02C0D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u w:val="single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u w:val="single"/>
          <w:lang w:val="ga-IE"/>
        </w:rPr>
        <w:t>Briathar:</w:t>
      </w:r>
      <w:r w:rsidRPr="002D7BEA">
        <w:rPr>
          <w:lang w:val="ga-IE"/>
        </w:rPr>
        <w:tab/>
      </w:r>
    </w:p>
    <w:p w14:paraId="23A0BD5C" w14:textId="686F4B67" w:rsidR="009562E9" w:rsidRPr="002D7BEA" w:rsidRDefault="00C02C0D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Léigh mé an leabhar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 bhfaca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mé an scannán.</w:t>
      </w:r>
    </w:p>
    <w:p w14:paraId="6337F08B" w14:textId="10ACA329" w:rsidR="00846346" w:rsidRPr="002D7BEA" w:rsidRDefault="00305D49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D’úsáid mé é gach maidin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sular bhris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mé é.</w:t>
      </w:r>
    </w:p>
    <w:p w14:paraId="5887DC69" w14:textId="49FC0F38" w:rsidR="00305D49" w:rsidRPr="002D7BEA" w:rsidRDefault="009562E9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Bíonn cupán caife sa leaba agam gach maidin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 n</w:t>
      </w:r>
      <w:r w:rsidR="009D399C"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noBreakHyphen/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éirím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5F309582" w14:textId="77777777" w:rsidR="002A3BE7" w:rsidRPr="002D7BEA" w:rsidRDefault="002A3BE7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u w:val="single"/>
          <w:lang w:val="ga-IE"/>
        </w:rPr>
      </w:pPr>
    </w:p>
    <w:p w14:paraId="4E354CC7" w14:textId="4562179C" w:rsidR="009562E9" w:rsidRPr="002D7BEA" w:rsidRDefault="009562E9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u w:val="single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u w:val="single"/>
          <w:lang w:val="ga-IE"/>
        </w:rPr>
        <w:t>Ainmfhocal:</w:t>
      </w:r>
    </w:p>
    <w:p w14:paraId="151385BF" w14:textId="7A69EDAE" w:rsidR="00C02C0D" w:rsidRPr="002D7BEA" w:rsidRDefault="00162E8E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Bím san obair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C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olm gach maidin.</w:t>
      </w:r>
    </w:p>
    <w:p w14:paraId="2A013EFF" w14:textId="65E0C171" w:rsidR="00DB4B41" w:rsidRPr="002D7BEA" w:rsidRDefault="00DB4B41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Fáilte a chur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d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uine.</w:t>
      </w:r>
    </w:p>
    <w:p w14:paraId="65F65A92" w14:textId="4CD0200D" w:rsidR="00162E8E" w:rsidRPr="002D7BEA" w:rsidRDefault="4FADDEC5" w:rsidP="0FF09007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Tá eagla air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m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adraí.</w:t>
      </w:r>
    </w:p>
    <w:p w14:paraId="0DE306CF" w14:textId="77777777" w:rsidR="00BA0D9E" w:rsidRPr="002D7BEA" w:rsidRDefault="00BA0D9E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p w14:paraId="75C5ECE6" w14:textId="442AA213" w:rsidR="00685084" w:rsidRPr="002D7BEA" w:rsidRDefault="00D14721" w:rsidP="00A25B14">
      <w:pPr>
        <w:pStyle w:val="Altanliosta"/>
        <w:numPr>
          <w:ilvl w:val="0"/>
          <w:numId w:val="36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Baintear úsáid as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(+ urú) san aimsir láithreach, san aimsir fháistineach, sa mhodh coinníollach agus le 6 bhriathar neamhrialta san aimsir chaite:</w:t>
      </w:r>
      <w:r w:rsidR="00E00509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sula ndúirt/ raibh/ndearna/bhfuair/bhfaca/ndeachaigh</w:t>
      </w:r>
      <w:r w:rsidR="00BB75D2" w:rsidRPr="002D7BEA">
        <w:rPr>
          <w:rFonts w:ascii="Helvetica" w:hAnsi="Helvetica" w:cs="Helvetica"/>
          <w:color w:val="262626" w:themeColor="text1" w:themeTint="D9"/>
          <w:lang w:val="ga-IE"/>
        </w:rPr>
        <w:t>.</w:t>
      </w:r>
      <w:r w:rsidR="00743D2F" w:rsidRPr="002D7BEA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Baintear úsáid as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sular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(+ séimhiú) leis na briathra eile ar fad san aimsir chaite.</w:t>
      </w:r>
    </w:p>
    <w:p w14:paraId="5D686282" w14:textId="77777777" w:rsidR="00BB75D2" w:rsidRPr="002D7BEA" w:rsidRDefault="00BB75D2" w:rsidP="00A25B14">
      <w:pPr>
        <w:pStyle w:val="Altanliosta"/>
        <w:spacing w:line="276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B6C6CB6" w14:textId="550C162C" w:rsidR="00345A88" w:rsidRPr="002D7BEA" w:rsidRDefault="00345A88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Baintear úsáid as </w:t>
      </w:r>
      <w:r w:rsidRPr="002D7BEA">
        <w:rPr>
          <w:rFonts w:ascii="Helvetica" w:hAnsi="Helvetica" w:cs="Helvetica"/>
          <w:b/>
          <w:bCs/>
          <w:color w:val="262626" w:themeColor="text1" w:themeTint="D9"/>
          <w:lang w:val="ga-IE"/>
        </w:rPr>
        <w:t>roimh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roimh ainmfhocail agus cuirtear séimhiú </w:t>
      </w:r>
      <w:r w:rsidR="00725395" w:rsidRPr="002D7BEA">
        <w:rPr>
          <w:rFonts w:ascii="Helvetica" w:hAnsi="Helvetica" w:cs="Helvetica"/>
          <w:color w:val="262626" w:themeColor="text1" w:themeTint="D9"/>
          <w:lang w:val="ga-IE"/>
        </w:rPr>
        <w:t>ar ainmfhocail dar tús consan.</w:t>
      </w:r>
    </w:p>
    <w:p w14:paraId="6B275175" w14:textId="77777777" w:rsidR="00A66EDB" w:rsidRPr="002D7BEA" w:rsidRDefault="00A66EDB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p w14:paraId="7DFEB3E9" w14:textId="676A65AB" w:rsidR="00E74FD0" w:rsidRPr="002D7BEA" w:rsidRDefault="00B249D3" w:rsidP="0FF09007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Nóta: Is féidir ‘roimh’ a chur le hainm briathartha le hord nó seicheamh a chur in iúl</w:t>
      </w:r>
      <w:r w:rsidR="00E74FD0" w:rsidRPr="002D7BEA">
        <w:rPr>
          <w:rFonts w:ascii="Helvetica" w:hAnsi="Helvetica" w:cs="Helvetica"/>
          <w:color w:val="262626" w:themeColor="text1" w:themeTint="D9"/>
          <w:lang w:val="ga-IE"/>
        </w:rPr>
        <w:t>, mar shampla:</w:t>
      </w:r>
    </w:p>
    <w:p w14:paraId="3A5D47E9" w14:textId="77777777" w:rsidR="00E74FD0" w:rsidRPr="002D7BEA" w:rsidRDefault="00E74FD0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</w:p>
    <w:p w14:paraId="1ABDF73D" w14:textId="6BC123EB" w:rsidR="00E74FD0" w:rsidRPr="002D7BEA" w:rsidRDefault="00B249D3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Bhí Peadar ann roimh theacht isteach dom.</w:t>
      </w:r>
    </w:p>
    <w:p w14:paraId="4A8E9810" w14:textId="2F48E676" w:rsidR="00345A88" w:rsidRPr="002D7BEA" w:rsidRDefault="00B249D3" w:rsidP="00A25B14">
      <w:pPr>
        <w:pStyle w:val="Altanliosta"/>
        <w:spacing w:line="276" w:lineRule="auto"/>
        <w:ind w:left="108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Chuir sí peitreal sa charr roimh imeacht di.</w:t>
      </w:r>
    </w:p>
    <w:p w14:paraId="21739B10" w14:textId="13054134" w:rsidR="00846C46" w:rsidRDefault="00846C46">
      <w:pPr>
        <w:rPr>
          <w:rFonts w:ascii="Helvetica" w:hAnsi="Helvetica" w:cs="Helvetica"/>
          <w:color w:val="262626" w:themeColor="text1" w:themeTint="D9"/>
          <w:lang w:eastAsia="en-US"/>
        </w:rPr>
      </w:pPr>
      <w:r>
        <w:rPr>
          <w:rFonts w:ascii="Helvetica" w:hAnsi="Helvetica" w:cs="Helvetica"/>
          <w:color w:val="262626" w:themeColor="text1" w:themeTint="D9"/>
        </w:rPr>
        <w:br w:type="page"/>
      </w:r>
    </w:p>
    <w:p w14:paraId="4BA31D2A" w14:textId="77777777" w:rsidR="00960CA1" w:rsidRPr="002D7BEA" w:rsidRDefault="00960CA1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</w:p>
    <w:p w14:paraId="6B107061" w14:textId="1CC72DC5" w:rsidR="00960CA1" w:rsidRPr="002D7BEA" w:rsidRDefault="00725395" w:rsidP="00A25B14">
      <w:pPr>
        <w:pStyle w:val="Altanliosta"/>
        <w:numPr>
          <w:ilvl w:val="0"/>
          <w:numId w:val="35"/>
        </w:numPr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Féach</w:t>
      </w:r>
      <w:r w:rsidR="00507652" w:rsidRPr="002D7BEA">
        <w:rPr>
          <w:rFonts w:ascii="Helvetica" w:hAnsi="Helvetica" w:cs="Helvetica"/>
          <w:color w:val="262626" w:themeColor="text1" w:themeTint="D9"/>
          <w:lang w:val="ga-IE"/>
        </w:rPr>
        <w:t>:</w:t>
      </w:r>
    </w:p>
    <w:p w14:paraId="70B42296" w14:textId="77777777" w:rsidR="00960CA1" w:rsidRPr="002D7BEA" w:rsidRDefault="00960CA1" w:rsidP="00A25B14">
      <w:pPr>
        <w:pStyle w:val="Altanliosta"/>
        <w:spacing w:line="276" w:lineRule="auto"/>
        <w:ind w:left="360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344" w:type="dxa"/>
        <w:tblLook w:val="0480" w:firstRow="0" w:lastRow="0" w:firstColumn="1" w:lastColumn="0" w:noHBand="0" w:noVBand="1"/>
      </w:tblPr>
      <w:tblGrid>
        <w:gridCol w:w="3762"/>
        <w:gridCol w:w="5270"/>
      </w:tblGrid>
      <w:tr w:rsidR="00960CA1" w:rsidRPr="002D7BEA" w14:paraId="6959C89D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499FBD51" w14:textId="060038D7" w:rsidR="00960CA1" w:rsidRPr="002D7BEA" w:rsidRDefault="00960CA1" w:rsidP="00A25B14">
            <w:pPr>
              <w:pStyle w:val="Altanliosta"/>
              <w:spacing w:before="240"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Do you </w:t>
            </w:r>
            <w:r w:rsidR="009B7DC1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watch TV</w:t>
            </w: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before dinner</w:t>
            </w:r>
            <w:r w:rsidR="00725395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?</w:t>
            </w:r>
          </w:p>
        </w:tc>
        <w:tc>
          <w:tcPr>
            <w:tcW w:w="5270" w:type="dxa"/>
          </w:tcPr>
          <w:p w14:paraId="102EAAC4" w14:textId="1E0D2CAF" w:rsidR="00960CA1" w:rsidRPr="002D7BEA" w:rsidRDefault="00725395" w:rsidP="4C7EC70D">
            <w:pPr>
              <w:pStyle w:val="Altanliosta"/>
              <w:spacing w:before="240"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An </w:t>
            </w:r>
            <w:r w:rsidR="009B7DC1"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bhféachann</w:t>
            </w: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tú </w:t>
            </w:r>
            <w:r w:rsidR="009B7DC1"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ar an teilifís </w:t>
            </w: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roimh dhinnéar?</w:t>
            </w:r>
          </w:p>
        </w:tc>
      </w:tr>
      <w:tr w:rsidR="00960CA1" w:rsidRPr="002D7BEA" w14:paraId="7381E25A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34721DB5" w14:textId="77777777" w:rsidR="00960CA1" w:rsidRPr="002D7BEA" w:rsidRDefault="00960CA1" w:rsidP="00A25B14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I met him before we went to class.</w:t>
            </w:r>
          </w:p>
        </w:tc>
        <w:tc>
          <w:tcPr>
            <w:tcW w:w="5270" w:type="dxa"/>
          </w:tcPr>
          <w:p w14:paraId="18EA6719" w14:textId="14D5410C" w:rsidR="00960CA1" w:rsidRPr="002D7BEA" w:rsidRDefault="00725395" w:rsidP="4C7EC70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Chas mé leis sula ndeachaigh </w:t>
            </w:r>
            <w:r w:rsidR="001544DD"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muid go dtí an rang.</w:t>
            </w:r>
          </w:p>
        </w:tc>
      </w:tr>
      <w:tr w:rsidR="00960CA1" w:rsidRPr="002D7BEA" w14:paraId="30C5141D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58D58058" w14:textId="6B8BD5EB" w:rsidR="00960CA1" w:rsidRPr="002D7BEA" w:rsidRDefault="00960CA1" w:rsidP="00A25B14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I’ll eat before I meet you.</w:t>
            </w:r>
          </w:p>
        </w:tc>
        <w:tc>
          <w:tcPr>
            <w:tcW w:w="5270" w:type="dxa"/>
          </w:tcPr>
          <w:p w14:paraId="11A98E4E" w14:textId="3C0A0F15" w:rsidR="00960CA1" w:rsidRPr="002D7BEA" w:rsidRDefault="001544DD" w:rsidP="4C7EC70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Íosfaidh mé sula mbuailfidh mé leat.</w:t>
            </w:r>
          </w:p>
        </w:tc>
      </w:tr>
      <w:tr w:rsidR="00960CA1" w:rsidRPr="002D7BEA" w14:paraId="594293D5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13A164D8" w14:textId="77777777" w:rsidR="00960CA1" w:rsidRPr="002D7BEA" w:rsidRDefault="00960CA1" w:rsidP="00A25B14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She came just before Máire.</w:t>
            </w:r>
          </w:p>
        </w:tc>
        <w:tc>
          <w:tcPr>
            <w:tcW w:w="5270" w:type="dxa"/>
          </w:tcPr>
          <w:p w14:paraId="31A670CF" w14:textId="0E9C5B7B" w:rsidR="00960CA1" w:rsidRPr="002D7BEA" w:rsidRDefault="001A25A1" w:rsidP="4C7EC70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Tháinig sí go díreach roimh Mháire.</w:t>
            </w:r>
          </w:p>
        </w:tc>
      </w:tr>
      <w:tr w:rsidR="00960CA1" w:rsidRPr="002D7BEA" w14:paraId="448BE3C6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6A2E3C07" w14:textId="77777777" w:rsidR="00960CA1" w:rsidRPr="002D7BEA" w:rsidRDefault="00960CA1" w:rsidP="00A25B14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She called him before she met him.</w:t>
            </w:r>
          </w:p>
        </w:tc>
        <w:tc>
          <w:tcPr>
            <w:tcW w:w="5270" w:type="dxa"/>
          </w:tcPr>
          <w:p w14:paraId="0AC1B6BB" w14:textId="68F15D7C" w:rsidR="00960CA1" w:rsidRPr="002D7BEA" w:rsidRDefault="001A25A1" w:rsidP="4C7EC70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Ghlaoigh sí </w:t>
            </w:r>
            <w:r w:rsidR="00743D2F"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air</w:t>
            </w: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sular chas sí leis.</w:t>
            </w:r>
          </w:p>
        </w:tc>
      </w:tr>
      <w:tr w:rsidR="00960CA1" w:rsidRPr="002D7BEA" w14:paraId="04ED2A1C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45ADF37A" w14:textId="77777777" w:rsidR="00960CA1" w:rsidRPr="002D7BEA" w:rsidRDefault="00960CA1" w:rsidP="00A25B14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Go before you lose your courage.</w:t>
            </w:r>
          </w:p>
        </w:tc>
        <w:tc>
          <w:tcPr>
            <w:tcW w:w="5270" w:type="dxa"/>
          </w:tcPr>
          <w:p w14:paraId="3D627346" w14:textId="5ABD4547" w:rsidR="00960CA1" w:rsidRPr="002D7BEA" w:rsidRDefault="001A25A1" w:rsidP="4C7EC70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Imigh leat sula </w:t>
            </w:r>
            <w:r w:rsidR="00AF4B55"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dteipfidh</w:t>
            </w:r>
            <w:r w:rsidR="00516B80"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 xml:space="preserve"> an misneach ort.</w:t>
            </w:r>
          </w:p>
        </w:tc>
      </w:tr>
      <w:tr w:rsidR="00960CA1" w:rsidRPr="002D7BEA" w14:paraId="666D3AFC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</w:tcPr>
          <w:p w14:paraId="19753A4F" w14:textId="6E9A99C5" w:rsidR="00960CA1" w:rsidRPr="002D7BEA" w:rsidRDefault="00960CA1" w:rsidP="00A25B14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I’m usually asleep before midnight.</w:t>
            </w:r>
          </w:p>
        </w:tc>
        <w:tc>
          <w:tcPr>
            <w:tcW w:w="5270" w:type="dxa"/>
          </w:tcPr>
          <w:p w14:paraId="414A9CC6" w14:textId="1F6E33B6" w:rsidR="00960CA1" w:rsidRPr="002D7BEA" w:rsidRDefault="00AF4B55" w:rsidP="4C7EC70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i/>
                <w:iCs/>
                <w:color w:val="262626" w:themeColor="text1" w:themeTint="D9"/>
                <w:lang w:val="ga-IE"/>
              </w:rPr>
              <w:t>Bím i mo chodladh roimh mheán oíche de ghnáth.</w:t>
            </w:r>
          </w:p>
        </w:tc>
      </w:tr>
    </w:tbl>
    <w:p w14:paraId="561EF21A" w14:textId="721A6CBE" w:rsidR="00960CA1" w:rsidRPr="002D7BEA" w:rsidRDefault="00960CA1" w:rsidP="00A25B14">
      <w:pPr>
        <w:spacing w:before="0" w:line="276" w:lineRule="auto"/>
        <w:rPr>
          <w:rFonts w:ascii="Helvetica" w:hAnsi="Helvetica" w:cs="Helvetica"/>
          <w:b/>
          <w:bCs/>
          <w:color w:val="033841" w:themeColor="text2" w:themeShade="80"/>
        </w:rPr>
      </w:pPr>
    </w:p>
    <w:p w14:paraId="70E7ADEA" w14:textId="01D435EE" w:rsidR="00960CA1" w:rsidRPr="002D7BEA" w:rsidRDefault="00960CA1" w:rsidP="00A25B14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2D7BEA">
        <w:rPr>
          <w:rFonts w:ascii="Helvetica" w:hAnsi="Helvetica" w:cs="Helvetica"/>
          <w:b/>
          <w:bCs/>
          <w:color w:val="033841" w:themeColor="text2" w:themeShade="80"/>
        </w:rPr>
        <w:t>2. Ainmneacha Gaeltachta</w:t>
      </w:r>
    </w:p>
    <w:p w14:paraId="0307DA08" w14:textId="2D695D48" w:rsidR="00960CA1" w:rsidRPr="002D7BEA" w:rsidRDefault="002815C4" w:rsidP="00A47EFD">
      <w:pPr>
        <w:spacing w:before="0" w:line="276" w:lineRule="auto"/>
        <w:ind w:firstLine="360"/>
        <w:jc w:val="both"/>
        <w:rPr>
          <w:rFonts w:ascii="Helvetica" w:hAnsi="Helvetica" w:cs="Helvetica"/>
          <w:b/>
          <w:bCs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Féach</w:t>
      </w:r>
      <w:r w:rsidR="00960CA1" w:rsidRPr="002D7BEA">
        <w:rPr>
          <w:rFonts w:ascii="Helvetica" w:hAnsi="Helvetica" w:cs="Helvetica"/>
          <w:color w:val="262626" w:themeColor="text1" w:themeTint="D9"/>
        </w:rPr>
        <w:t>:</w:t>
      </w:r>
    </w:p>
    <w:p w14:paraId="5F44074C" w14:textId="3CAECDEF" w:rsidR="00960CA1" w:rsidRPr="002D7BEA" w:rsidRDefault="002815C4" w:rsidP="00A47EFD">
      <w:pPr>
        <w:pStyle w:val="Altanliosta"/>
        <w:numPr>
          <w:ilvl w:val="0"/>
          <w:numId w:val="37"/>
        </w:numPr>
        <w:spacing w:line="276" w:lineRule="auto"/>
        <w:ind w:left="72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Is nós é seo atá an</w:t>
      </w:r>
      <w:r w:rsidR="009D399C" w:rsidRPr="002D7BEA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choitianta i gceantair Ghaeltachta, is é sin, ainmneacha baill eile teaghlaigh nó leasainmneacha a úsáid in áit shloinne an duine.</w:t>
      </w:r>
    </w:p>
    <w:p w14:paraId="3D5030E8" w14:textId="43202EBF" w:rsidR="0094552F" w:rsidRPr="002D7BEA" w:rsidRDefault="00960CA1" w:rsidP="00A47EFD">
      <w:pPr>
        <w:spacing w:before="0" w:line="276" w:lineRule="auto"/>
        <w:ind w:left="360" w:firstLine="36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Nan Tom Taimín</w:t>
      </w:r>
      <w:r w:rsidR="0094552F" w:rsidRPr="002D7BEA">
        <w:rPr>
          <w:rFonts w:ascii="Helvetica" w:hAnsi="Helvetica" w:cs="Helvetica"/>
          <w:color w:val="262626" w:themeColor="text1" w:themeTint="D9"/>
        </w:rPr>
        <w:t xml:space="preserve"> (Tom a </w:t>
      </w:r>
      <w:r w:rsidR="00884190" w:rsidRPr="002D7BEA">
        <w:rPr>
          <w:rFonts w:ascii="Helvetica" w:hAnsi="Helvetica" w:cs="Helvetica"/>
          <w:color w:val="262626" w:themeColor="text1" w:themeTint="D9"/>
        </w:rPr>
        <w:t>h</w:t>
      </w:r>
      <w:r w:rsidR="0094552F" w:rsidRPr="002D7BEA">
        <w:rPr>
          <w:rFonts w:ascii="Helvetica" w:hAnsi="Helvetica" w:cs="Helvetica"/>
          <w:color w:val="262626" w:themeColor="text1" w:themeTint="D9"/>
        </w:rPr>
        <w:t xml:space="preserve">athair agus Taimín a </w:t>
      </w:r>
      <w:r w:rsidR="00884190" w:rsidRPr="002D7BEA">
        <w:rPr>
          <w:rFonts w:ascii="Helvetica" w:hAnsi="Helvetica" w:cs="Helvetica"/>
          <w:color w:val="262626" w:themeColor="text1" w:themeTint="D9"/>
        </w:rPr>
        <w:t>h</w:t>
      </w:r>
      <w:r w:rsidR="0094552F" w:rsidRPr="002D7BEA">
        <w:rPr>
          <w:rFonts w:ascii="Helvetica" w:hAnsi="Helvetica" w:cs="Helvetica"/>
          <w:color w:val="262626" w:themeColor="text1" w:themeTint="D9"/>
        </w:rPr>
        <w:t>athair siúd</w:t>
      </w:r>
      <w:r w:rsidR="00FB5051" w:rsidRPr="002D7BEA">
        <w:rPr>
          <w:rFonts w:ascii="Helvetica" w:hAnsi="Helvetica" w:cs="Helvetica"/>
          <w:color w:val="262626" w:themeColor="text1" w:themeTint="D9"/>
        </w:rPr>
        <w:t>, b’fhéidir</w:t>
      </w:r>
      <w:r w:rsidR="0094552F" w:rsidRPr="002D7BEA">
        <w:rPr>
          <w:rFonts w:ascii="Helvetica" w:hAnsi="Helvetica" w:cs="Helvetica"/>
          <w:color w:val="262626" w:themeColor="text1" w:themeTint="D9"/>
        </w:rPr>
        <w:t>)</w:t>
      </w:r>
    </w:p>
    <w:p w14:paraId="36A1F046" w14:textId="44AE2197" w:rsidR="0094552F" w:rsidRPr="002D7BEA" w:rsidRDefault="00960CA1" w:rsidP="0FF09007">
      <w:pPr>
        <w:spacing w:before="0" w:line="276" w:lineRule="auto"/>
        <w:ind w:left="360" w:firstLine="36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Máirtín Tom Sheáinín</w:t>
      </w:r>
      <w:r w:rsidR="0094552F" w:rsidRPr="002D7BEA">
        <w:rPr>
          <w:rFonts w:ascii="Helvetica" w:hAnsi="Helvetica" w:cs="Helvetica"/>
          <w:color w:val="262626" w:themeColor="text1" w:themeTint="D9"/>
        </w:rPr>
        <w:t xml:space="preserve"> (</w:t>
      </w:r>
      <w:r w:rsidR="000C79F5" w:rsidRPr="002D7BEA">
        <w:rPr>
          <w:rFonts w:ascii="Helvetica" w:hAnsi="Helvetica" w:cs="Helvetica"/>
          <w:color w:val="262626" w:themeColor="text1" w:themeTint="D9"/>
        </w:rPr>
        <w:t>Tom a athair agus Séainín a athair</w:t>
      </w:r>
      <w:r w:rsidR="001E0BAC" w:rsidRPr="002D7BEA">
        <w:rPr>
          <w:rFonts w:ascii="Helvetica" w:hAnsi="Helvetica" w:cs="Helvetica"/>
          <w:color w:val="262626" w:themeColor="text1" w:themeTint="D9"/>
        </w:rPr>
        <w:t xml:space="preserve"> siúd</w:t>
      </w:r>
      <w:r w:rsidR="000C79F5" w:rsidRPr="002D7BEA">
        <w:rPr>
          <w:rFonts w:ascii="Helvetica" w:hAnsi="Helvetica" w:cs="Helvetica"/>
          <w:color w:val="262626" w:themeColor="text1" w:themeTint="D9"/>
        </w:rPr>
        <w:t>, b’fhéidir)</w:t>
      </w:r>
    </w:p>
    <w:p w14:paraId="4FD8D6C3" w14:textId="5B87E2BE" w:rsidR="00960CA1" w:rsidRPr="002D7BEA" w:rsidRDefault="00960CA1" w:rsidP="00A47EFD">
      <w:pPr>
        <w:spacing w:before="0" w:line="276" w:lineRule="auto"/>
        <w:ind w:left="360" w:firstLine="360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Seán Bán Breathnach</w:t>
      </w:r>
      <w:r w:rsidR="000C79F5" w:rsidRPr="002D7BEA">
        <w:rPr>
          <w:rFonts w:ascii="Helvetica" w:hAnsi="Helvetica" w:cs="Helvetica"/>
          <w:color w:val="262626" w:themeColor="text1" w:themeTint="D9"/>
        </w:rPr>
        <w:t xml:space="preserve"> (</w:t>
      </w:r>
      <w:r w:rsidR="00A45749" w:rsidRPr="002D7BEA">
        <w:rPr>
          <w:rFonts w:ascii="Helvetica" w:hAnsi="Helvetica" w:cs="Helvetica"/>
          <w:color w:val="262626" w:themeColor="text1" w:themeTint="D9"/>
        </w:rPr>
        <w:t>Gruaig fhionn air féin agus a</w:t>
      </w:r>
      <w:r w:rsidR="007725D7" w:rsidRPr="002D7BEA">
        <w:rPr>
          <w:rFonts w:ascii="Helvetica" w:hAnsi="Helvetica" w:cs="Helvetica"/>
          <w:color w:val="262626" w:themeColor="text1" w:themeTint="D9"/>
        </w:rPr>
        <w:t>r a</w:t>
      </w:r>
      <w:r w:rsidR="00A45749" w:rsidRPr="002D7BEA">
        <w:rPr>
          <w:rFonts w:ascii="Helvetica" w:hAnsi="Helvetica" w:cs="Helvetica"/>
          <w:color w:val="262626" w:themeColor="text1" w:themeTint="D9"/>
        </w:rPr>
        <w:t xml:space="preserve"> mhuintir, b’fhéidir)</w:t>
      </w:r>
    </w:p>
    <w:p w14:paraId="4CB3D3C0" w14:textId="53AC2B50" w:rsidR="00960CA1" w:rsidRPr="002D7BEA" w:rsidRDefault="00960CA1" w:rsidP="007C1C8E">
      <w:pPr>
        <w:spacing w:before="0" w:line="276" w:lineRule="auto"/>
        <w:rPr>
          <w:rFonts w:ascii="Helvetica" w:hAnsi="Helvetica" w:cs="Helvetica"/>
          <w:color w:val="262626" w:themeColor="text1" w:themeTint="D9"/>
        </w:rPr>
      </w:pPr>
    </w:p>
    <w:p w14:paraId="7AEE67D2" w14:textId="69E4BBB2" w:rsidR="00A00449" w:rsidRPr="002D7BEA" w:rsidRDefault="00A00449" w:rsidP="00A47EFD">
      <w:pPr>
        <w:pStyle w:val="Altanliosta"/>
        <w:numPr>
          <w:ilvl w:val="0"/>
          <w:numId w:val="37"/>
        </w:numPr>
        <w:spacing w:line="276" w:lineRule="auto"/>
        <w:ind w:left="72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Bíonn sé seo an</w:t>
      </w:r>
      <w:r w:rsidR="009D399C" w:rsidRPr="002D7BEA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>úsáideach, go háirithe le hidirdhealú a dhéanamh idir daoine a bhfuil an sloinne céanna orthu.</w:t>
      </w:r>
    </w:p>
    <w:p w14:paraId="3F1DEA3F" w14:textId="04A09ACB" w:rsidR="00960CA1" w:rsidRPr="002D7BEA" w:rsidRDefault="00304895" w:rsidP="00A47EFD">
      <w:pPr>
        <w:pStyle w:val="Altanliosta"/>
        <w:numPr>
          <w:ilvl w:val="0"/>
          <w:numId w:val="37"/>
        </w:numPr>
        <w:spacing w:line="276" w:lineRule="auto"/>
        <w:ind w:left="72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Johnny Mhaidhc Mheaig, Johnny Róise Pheter</w:t>
      </w:r>
      <w:r w:rsidR="00736C74" w:rsidRPr="002D7BEA">
        <w:rPr>
          <w:rFonts w:ascii="Helvetica" w:hAnsi="Helvetica" w:cs="Helvetica"/>
          <w:color w:val="262626" w:themeColor="text1" w:themeTint="D9"/>
          <w:lang w:val="ga-IE"/>
        </w:rPr>
        <w:t>, Johnny Rua</w:t>
      </w:r>
      <w:r w:rsidR="00960CA1" w:rsidRPr="002D7BEA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7EA74725" w14:textId="474F050D" w:rsidR="005F3DAD" w:rsidRDefault="00736C74" w:rsidP="009A4E77">
      <w:pPr>
        <w:pStyle w:val="Altanliosta"/>
        <w:numPr>
          <w:ilvl w:val="0"/>
          <w:numId w:val="37"/>
        </w:numPr>
        <w:spacing w:line="276" w:lineRule="auto"/>
        <w:ind w:left="720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Áine Chathail</w:t>
      </w:r>
      <w:r w:rsidR="000A026D" w:rsidRPr="002D7BEA">
        <w:rPr>
          <w:rFonts w:ascii="Helvetica" w:hAnsi="Helvetica" w:cs="Helvetica"/>
          <w:color w:val="262626" w:themeColor="text1" w:themeTint="D9"/>
          <w:lang w:val="ga-IE"/>
        </w:rPr>
        <w:t xml:space="preserve"> Cháit, Áine Ghráinne </w:t>
      </w:r>
      <w:r w:rsidR="000800CE" w:rsidRPr="002D7BEA">
        <w:rPr>
          <w:rFonts w:ascii="Helvetica" w:hAnsi="Helvetica" w:cs="Helvetica"/>
          <w:color w:val="262626" w:themeColor="text1" w:themeTint="D9"/>
          <w:lang w:val="ga-IE"/>
        </w:rPr>
        <w:t>Joe, Áine Bhán</w:t>
      </w:r>
      <w:r w:rsidR="00C828C2" w:rsidRPr="002D7BEA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3D81A07C" w14:textId="77777777" w:rsidR="005F3DAD" w:rsidRDefault="005F3DAD">
      <w:pPr>
        <w:rPr>
          <w:rFonts w:ascii="Helvetica" w:hAnsi="Helvetica" w:cs="Helvetica"/>
          <w:color w:val="262626" w:themeColor="text1" w:themeTint="D9"/>
          <w:lang w:eastAsia="en-US"/>
        </w:rPr>
      </w:pPr>
      <w:r>
        <w:rPr>
          <w:rFonts w:ascii="Helvetica" w:hAnsi="Helvetica" w:cs="Helvetica"/>
          <w:color w:val="262626" w:themeColor="text1" w:themeTint="D9"/>
        </w:rPr>
        <w:br w:type="page"/>
      </w:r>
    </w:p>
    <w:p w14:paraId="4B5642D7" w14:textId="77777777" w:rsidR="009A4E77" w:rsidRPr="005F3DAD" w:rsidRDefault="009A4E77" w:rsidP="005F3DAD">
      <w:pPr>
        <w:spacing w:line="276" w:lineRule="auto"/>
        <w:rPr>
          <w:rFonts w:ascii="Helvetica" w:hAnsi="Helvetica" w:cs="Helvetica"/>
          <w:color w:val="262626" w:themeColor="text1" w:themeTint="D9"/>
        </w:rPr>
      </w:pPr>
    </w:p>
    <w:p w14:paraId="11150691" w14:textId="3D0E1373" w:rsidR="00D20F14" w:rsidRPr="002D7BEA" w:rsidRDefault="00170CA1" w:rsidP="00A25B14">
      <w:pPr>
        <w:pStyle w:val="Ceannteideal2"/>
        <w:numPr>
          <w:ilvl w:val="0"/>
          <w:numId w:val="0"/>
        </w:numPr>
        <w:spacing w:line="276" w:lineRule="auto"/>
        <w:jc w:val="left"/>
        <w:rPr>
          <w:rFonts w:cs="Helvetica"/>
          <w:b w:val="0"/>
          <w:bCs w:val="0"/>
          <w:color w:val="0CC0DF" w:themeColor="accent1"/>
          <w:sz w:val="32"/>
          <w:szCs w:val="32"/>
        </w:rPr>
      </w:pPr>
      <w:r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t>C:</w:t>
      </w:r>
      <w:r w:rsidRPr="002D7BEA">
        <w:rPr>
          <w:rFonts w:cs="Helvetica"/>
          <w:b w:val="0"/>
          <w:bCs w:val="0"/>
          <w:color w:val="0CC0DF" w:themeColor="accent1"/>
          <w:spacing w:val="-2"/>
          <w:sz w:val="32"/>
          <w:szCs w:val="32"/>
        </w:rPr>
        <w:t xml:space="preserve"> </w:t>
      </w:r>
      <w:r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t>CUMARSÁID</w:t>
      </w:r>
      <w:r w:rsidR="00C10AAE" w:rsidRPr="002D7BEA">
        <w:rPr>
          <w:rFonts w:cs="Helvetica"/>
          <w:b w:val="0"/>
          <w:bCs w:val="0"/>
          <w:color w:val="0CC0DF" w:themeColor="accent1"/>
          <w:sz w:val="32"/>
          <w:szCs w:val="32"/>
        </w:rPr>
        <w:br/>
      </w:r>
    </w:p>
    <w:p w14:paraId="74B842FE" w14:textId="724F129E" w:rsidR="00602ECC" w:rsidRPr="002D7BEA" w:rsidRDefault="00EF35D7" w:rsidP="002D0CFC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1. </w:t>
      </w:r>
      <w:r w:rsidR="00602ECC" w:rsidRPr="002D7BEA">
        <w:rPr>
          <w:rFonts w:cs="Helvetica"/>
          <w:color w:val="033841" w:themeColor="text2" w:themeShade="80"/>
        </w:rPr>
        <w:t>Frásaí chun comhbhá agus comhbhrón a léiriú</w:t>
      </w:r>
    </w:p>
    <w:p w14:paraId="0EB94F15" w14:textId="2DF1EBF6" w:rsidR="00602ECC" w:rsidRPr="002D7BEA" w:rsidRDefault="00564781" w:rsidP="00A25B14">
      <w:pPr>
        <w:pStyle w:val="Altanliosta"/>
        <w:numPr>
          <w:ilvl w:val="0"/>
          <w:numId w:val="39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4657"/>
        <w:gridCol w:w="4658"/>
      </w:tblGrid>
      <w:tr w:rsidR="00743D2F" w:rsidRPr="002D7BEA" w14:paraId="7AD84559" w14:textId="77777777" w:rsidTr="4C7EC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  <w:shd w:val="clear" w:color="auto" w:fill="B8F1FB" w:themeFill="text2" w:themeFillTint="33"/>
          </w:tcPr>
          <w:p w14:paraId="761B917F" w14:textId="3FD8D2DA" w:rsidR="00602ECC" w:rsidRPr="002D7BEA" w:rsidRDefault="00C828C2" w:rsidP="00A25B14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Frásaí chun comhbhá a léiriú le duine atá tinn</w:t>
            </w:r>
          </w:p>
        </w:tc>
        <w:tc>
          <w:tcPr>
            <w:tcW w:w="4658" w:type="dxa"/>
            <w:shd w:val="clear" w:color="auto" w:fill="B8F1FB" w:themeFill="text2" w:themeFillTint="33"/>
          </w:tcPr>
          <w:p w14:paraId="1AA9B02C" w14:textId="7C1DD0C1" w:rsidR="00602ECC" w:rsidRPr="002D7BEA" w:rsidRDefault="00602ECC" w:rsidP="00A25B14">
            <w:pPr>
              <w:pStyle w:val="Altanliosta"/>
              <w:spacing w:after="0"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Frásaí chun comhbhrón a dhéanamh le duine agus scéal</w:t>
            </w:r>
            <w:r w:rsidR="009F2726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a</w:t>
            </w: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 báis i gceist</w:t>
            </w:r>
          </w:p>
        </w:tc>
      </w:tr>
      <w:tr w:rsidR="00743D2F" w:rsidRPr="002D7BEA" w14:paraId="28104DD4" w14:textId="77777777" w:rsidTr="4C7EC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1016F0DA" w14:textId="77777777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Ó </w:t>
            </w:r>
            <w:r w:rsidRPr="002D7BEA">
              <w:rPr>
                <w:rFonts w:ascii="Helvetica" w:eastAsia="Aptos" w:hAnsi="Helvetica" w:cs="Arial"/>
                <w:i/>
                <w:iCs/>
                <w:color w:val="262626" w:themeColor="text1" w:themeTint="D9"/>
                <w:kern w:val="2"/>
                <w:lang w:eastAsia="en-US"/>
                <w14:ligatures w14:val="standardContextual"/>
              </w:rPr>
              <w:t>no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, an créatúirín.</w:t>
            </w:r>
          </w:p>
          <w:p w14:paraId="5B5F25CE" w14:textId="45291D2F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Is mór an trua é sin anois.</w:t>
            </w:r>
          </w:p>
          <w:p w14:paraId="6C3A470B" w14:textId="1E2A7C30" w:rsidR="00C51D9D" w:rsidRPr="002D7BEA" w:rsidRDefault="694D11D9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Ó</w:t>
            </w:r>
            <w:r w:rsidR="0084150B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,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ná habair liom é.</w:t>
            </w:r>
          </w:p>
          <w:p w14:paraId="12C470D4" w14:textId="3ABBB651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Mo ghraidhin thú </w:t>
            </w:r>
          </w:p>
          <w:p w14:paraId="15292400" w14:textId="70DE1256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Is mór an díol trua thú</w:t>
            </w:r>
            <w:r w:rsidR="00EF35D7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.</w:t>
            </w:r>
          </w:p>
          <w:p w14:paraId="6656C334" w14:textId="77777777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28EC0D54" w14:textId="4F521A11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Tinneas:</w:t>
            </w:r>
          </w:p>
          <w:p w14:paraId="298B8C5E" w14:textId="5EEAEF90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Droch</w:t>
            </w:r>
            <w:r w:rsidRPr="002D7BEA">
              <w:rPr>
                <w:rFonts w:ascii="Helvetica" w:eastAsia="Aptos" w:hAnsi="Helvetica" w:cs="Arial"/>
                <w:i/>
                <w:iCs/>
                <w:color w:val="262626" w:themeColor="text1" w:themeTint="D9"/>
                <w:kern w:val="2"/>
                <w:lang w:eastAsia="en-US"/>
                <w14:ligatures w14:val="standardContextual"/>
              </w:rPr>
              <w:t>dose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é sin!</w:t>
            </w:r>
          </w:p>
          <w:p w14:paraId="0746956E" w14:textId="75F55501" w:rsidR="00C51D9D" w:rsidRPr="002D7BEA" w:rsidRDefault="005510F9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Ó,</w:t>
            </w:r>
            <w:r w:rsidR="00C51D9D"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 xml:space="preserve"> níl tada níos measa!</w:t>
            </w:r>
          </w:p>
          <w:p w14:paraId="5308409C" w14:textId="77777777" w:rsidR="009A4E77" w:rsidRPr="002D7BEA" w:rsidRDefault="009A4E77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39DF4B44" w14:textId="3004DEF8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súil agam go dtiocfaidh tú chugat féin arís go luath.</w:t>
            </w:r>
          </w:p>
          <w:p w14:paraId="46575348" w14:textId="77777777" w:rsidR="00C51D9D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súil agam go mbeidh tú ar do sheanléim arís go luath!</w:t>
            </w:r>
          </w:p>
          <w:p w14:paraId="6C0534AC" w14:textId="34133FCF" w:rsidR="00602ECC" w:rsidRPr="002D7BEA" w:rsidRDefault="00C51D9D" w:rsidP="00A25B14">
            <w:pPr>
              <w:spacing w:before="0" w:line="276" w:lineRule="auto"/>
              <w:jc w:val="both"/>
              <w:rPr>
                <w:rFonts w:ascii="Helvetica" w:eastAsia="Aptos" w:hAnsi="Helvetica" w:cs="Arial"/>
                <w:color w:val="262626" w:themeColor="text1" w:themeTint="D9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súil agam go dtiocfaidh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biseach air gan mhoill.</w:t>
            </w:r>
          </w:p>
        </w:tc>
        <w:tc>
          <w:tcPr>
            <w:tcW w:w="4658" w:type="dxa"/>
          </w:tcPr>
          <w:p w14:paraId="726F7B69" w14:textId="7AE15CE6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Tá mé buartha faoi do thrioblóid.</w:t>
            </w:r>
          </w:p>
          <w:p w14:paraId="39DE5325" w14:textId="77777777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Ní maith liom do bhris.</w:t>
            </w:r>
          </w:p>
          <w:p w14:paraId="212890C7" w14:textId="45EA8B36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Is oth liom do bhris.</w:t>
            </w:r>
          </w:p>
          <w:p w14:paraId="2C46F012" w14:textId="450E68FA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Déanaim comhbhrón ó chroí leat.</w:t>
            </w:r>
          </w:p>
          <w:p w14:paraId="27978060" w14:textId="08EDDC92" w:rsidR="00713798" w:rsidRPr="002D7BEA" w:rsidRDefault="00713798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Ar dheis Dé go raibh a anam.</w:t>
            </w:r>
          </w:p>
          <w:p w14:paraId="7A24B871" w14:textId="180CE50F" w:rsidR="00713798" w:rsidRPr="002D7BEA" w:rsidRDefault="00713798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Grásta ó Dhia air.</w:t>
            </w:r>
          </w:p>
          <w:p w14:paraId="6DC4B185" w14:textId="28021CA7" w:rsidR="00713798" w:rsidRPr="002D7BEA" w:rsidRDefault="00713798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Go ndéana Dia a mhaith air.</w:t>
            </w:r>
          </w:p>
          <w:p w14:paraId="2DDB3FDE" w14:textId="1016C667" w:rsidR="00713798" w:rsidRPr="002D7BEA" w:rsidRDefault="00713798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Go ndéana Dia trócaire air.</w:t>
            </w:r>
          </w:p>
          <w:p w14:paraId="66090CB6" w14:textId="4F2DE790" w:rsidR="00973741" w:rsidRPr="002D7BEA" w:rsidRDefault="00713798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2D7BEA"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  <w:t>Suaimhneas síoraí dó.</w:t>
            </w:r>
          </w:p>
          <w:p w14:paraId="3200D65E" w14:textId="77777777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7C9D45C7" w14:textId="77777777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44DB9E93" w14:textId="77777777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395411AC" w14:textId="77777777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74A6AF62" w14:textId="77777777" w:rsidR="00973741" w:rsidRPr="002D7BEA" w:rsidRDefault="00973741" w:rsidP="00A25B14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Aptos" w:hAnsi="Helvetica" w:cs="Arial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1EC2890C" w14:textId="77777777" w:rsidR="00602ECC" w:rsidRPr="002D7BEA" w:rsidRDefault="00602ECC" w:rsidP="00A25B14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148687E6" w14:textId="77777777" w:rsidR="00602ECC" w:rsidRPr="002D7BEA" w:rsidRDefault="00602ECC" w:rsidP="00A25B14">
      <w:pPr>
        <w:pStyle w:val="Altanliosta"/>
        <w:spacing w:line="276" w:lineRule="auto"/>
        <w:ind w:left="108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246D5C1D" w14:textId="4C437740" w:rsidR="00602ECC" w:rsidRPr="002D7BEA" w:rsidRDefault="009F2726" w:rsidP="00A25B14">
      <w:pPr>
        <w:pStyle w:val="Altanliosta"/>
        <w:numPr>
          <w:ilvl w:val="0"/>
          <w:numId w:val="39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Frásaí eile le comhbhá a léiriú:</w:t>
      </w:r>
    </w:p>
    <w:p w14:paraId="12166D93" w14:textId="77777777" w:rsidR="00713798" w:rsidRPr="002D7BEA" w:rsidRDefault="00713798" w:rsidP="00A25B14">
      <w:pPr>
        <w:pStyle w:val="Altanliosta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421" w:type="dxa"/>
        <w:tblLook w:val="04A0" w:firstRow="1" w:lastRow="0" w:firstColumn="1" w:lastColumn="0" w:noHBand="0" w:noVBand="1"/>
      </w:tblPr>
      <w:tblGrid>
        <w:gridCol w:w="4657"/>
        <w:gridCol w:w="4658"/>
      </w:tblGrid>
      <w:tr w:rsidR="00602ECC" w:rsidRPr="002D7BEA" w14:paraId="4A3FB3AE" w14:textId="77777777" w:rsidTr="0FF09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  <w:shd w:val="clear" w:color="auto" w:fill="B8F1FB" w:themeFill="text2" w:themeFillTint="33"/>
          </w:tcPr>
          <w:p w14:paraId="12738FB1" w14:textId="6AC71AAA" w:rsidR="00602ECC" w:rsidRPr="002D7BEA" w:rsidRDefault="00602ECC" w:rsidP="4C7EC70D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Nuair a theipeann </w:t>
            </w:r>
            <w:r w:rsidR="00AC5A23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ar chara leat </w:t>
            </w: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i scrúdú</w:t>
            </w:r>
          </w:p>
        </w:tc>
        <w:tc>
          <w:tcPr>
            <w:tcW w:w="4658" w:type="dxa"/>
            <w:shd w:val="clear" w:color="auto" w:fill="B8F1FB" w:themeFill="text2" w:themeFillTint="33"/>
          </w:tcPr>
          <w:p w14:paraId="765C33E4" w14:textId="7356D88D" w:rsidR="00602ECC" w:rsidRPr="002D7BEA" w:rsidRDefault="009F2726" w:rsidP="4C7EC70D">
            <w:pPr>
              <w:pStyle w:val="Altanliosta"/>
              <w:spacing w:after="0"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Nuair a deir </w:t>
            </w:r>
            <w:r w:rsidR="00602ECC"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>cara</w:t>
            </w:r>
            <w:r w:rsidRPr="002D7BEA">
              <w:rPr>
                <w:rFonts w:ascii="Helvetica" w:hAnsi="Helvetica" w:cs="Helvetica"/>
                <w:color w:val="262626" w:themeColor="text1" w:themeTint="D9"/>
                <w:sz w:val="20"/>
                <w:szCs w:val="20"/>
                <w:lang w:val="ga-IE"/>
              </w:rPr>
              <w:t xml:space="preserve"> leat go bhfuil deireadh tagtha lena c(h)aidreamh</w:t>
            </w:r>
          </w:p>
        </w:tc>
      </w:tr>
      <w:tr w:rsidR="00602ECC" w:rsidRPr="002D7BEA" w14:paraId="5DF9BF66" w14:textId="77777777" w:rsidTr="0FF090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08DCEBD0" w14:textId="5F1C7AFD" w:rsidR="00602ECC" w:rsidRPr="002D7BEA" w:rsidRDefault="2C91E7AC" w:rsidP="4C7EC70D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A</w:t>
            </w:r>
            <w:r w:rsidR="4BA5042F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leithéid de mhí</w:t>
            </w:r>
            <w:r w:rsidR="009D399C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noBreakHyphen/>
            </w:r>
            <w:r w:rsidR="4BA5042F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ádh!</w:t>
            </w:r>
          </w:p>
          <w:p w14:paraId="1E4F369F" w14:textId="5081599F" w:rsidR="00602ECC" w:rsidRPr="002D7BEA" w:rsidRDefault="2C91E7AC" w:rsidP="4C7EC70D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N</w:t>
            </w:r>
            <w:r w:rsidR="4BA5042F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í ortsa a bhí an locht</w:t>
            </w: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</w:p>
          <w:p w14:paraId="3C4FDB1F" w14:textId="52F9E5E9" w:rsidR="000E5323" w:rsidRPr="002D7BEA" w:rsidRDefault="000E5323" w:rsidP="4C7EC70D">
            <w:pPr>
              <w:pStyle w:val="Altanliosta"/>
              <w:spacing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N</w:t>
            </w:r>
            <w:r w:rsidR="00F90617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í</w:t>
            </w: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l aon mhilleán ortsa.</w:t>
            </w:r>
          </w:p>
          <w:p w14:paraId="5FEF441B" w14:textId="29161DC8" w:rsidR="00602ECC" w:rsidRPr="002D7BEA" w:rsidRDefault="2C91E7AC" w:rsidP="4C7EC70D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T</w:t>
            </w:r>
            <w:r w:rsidR="4BA5042F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arlaíonn na rudaí seo</w:t>
            </w: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</w:p>
          <w:p w14:paraId="3DCC7D28" w14:textId="32932840" w:rsidR="00137B3B" w:rsidRPr="002D7BEA" w:rsidRDefault="00137B3B" w:rsidP="4C7EC70D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Níl neart air anois.</w:t>
            </w:r>
          </w:p>
          <w:p w14:paraId="6708B167" w14:textId="575100F0" w:rsidR="00602ECC" w:rsidRPr="002D7BEA" w:rsidRDefault="00137B3B" w:rsidP="4C7EC70D">
            <w:pPr>
              <w:pStyle w:val="Altanliosta"/>
              <w:spacing w:after="0" w:line="276" w:lineRule="auto"/>
              <w:ind w:left="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Titeann na rudaí seo amach.</w:t>
            </w:r>
          </w:p>
        </w:tc>
        <w:tc>
          <w:tcPr>
            <w:tcW w:w="4658" w:type="dxa"/>
          </w:tcPr>
          <w:p w14:paraId="538ABC65" w14:textId="6227075D" w:rsidR="00602ECC" w:rsidRPr="002D7BEA" w:rsidRDefault="00602ECC" w:rsidP="4C7EC70D">
            <w:pPr>
              <w:pStyle w:val="Altanliosta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An bómán/pleota sin</w:t>
            </w:r>
            <w:r w:rsidR="00137B3B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</w:p>
          <w:p w14:paraId="0C6A51D3" w14:textId="77777777" w:rsidR="00602ECC" w:rsidRPr="002D7BEA" w:rsidRDefault="00602ECC" w:rsidP="4C7EC70D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Céard sa diabhal a bhí ar intinn aige?</w:t>
            </w:r>
          </w:p>
          <w:p w14:paraId="65D1CB0A" w14:textId="493B7C3C" w:rsidR="00602ECC" w:rsidRPr="002D7BEA" w:rsidRDefault="00602ECC" w:rsidP="0FF09007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Ní réalta amháin atá ar an spéir</w:t>
            </w:r>
            <w:r w:rsidR="7CC85663"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.</w:t>
            </w:r>
          </w:p>
          <w:p w14:paraId="29570013" w14:textId="77777777" w:rsidR="00602ECC" w:rsidRPr="002D7BEA" w:rsidRDefault="4BA5042F" w:rsidP="4C7EC70D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Tá tréan cloch sa duirling.</w:t>
            </w:r>
          </w:p>
          <w:p w14:paraId="3C673219" w14:textId="41695B69" w:rsidR="000D3833" w:rsidRPr="002D7BEA" w:rsidRDefault="000D3833" w:rsidP="4C7EC70D">
            <w:pPr>
              <w:pStyle w:val="Altanliosta"/>
              <w:spacing w:after="0"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2D7BEA">
              <w:rPr>
                <w:rFonts w:ascii="Helvetica" w:hAnsi="Helvetica" w:cs="Helvetica"/>
                <w:color w:val="262626" w:themeColor="text1" w:themeTint="D9"/>
                <w:lang w:val="ga-IE"/>
              </w:rPr>
              <w:t>Ní raibh siad maith go leor duit.</w:t>
            </w:r>
          </w:p>
        </w:tc>
      </w:tr>
    </w:tbl>
    <w:p w14:paraId="39CCEA58" w14:textId="77777777" w:rsidR="00602ECC" w:rsidRPr="002D7BEA" w:rsidRDefault="00602ECC" w:rsidP="00A25B14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0547158D" w14:textId="314F599B" w:rsidR="00602ECC" w:rsidRPr="002D7BEA" w:rsidRDefault="00736D84" w:rsidP="002D0CFC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2. </w:t>
      </w:r>
      <w:r w:rsidR="00602ECC" w:rsidRPr="002D7BEA">
        <w:rPr>
          <w:rFonts w:cs="Helvetica"/>
          <w:color w:val="033841" w:themeColor="text2" w:themeShade="80"/>
        </w:rPr>
        <w:t>Rólghníomhaíochtaí</w:t>
      </w:r>
    </w:p>
    <w:p w14:paraId="10B49C83" w14:textId="01E496C0" w:rsidR="00602ECC" w:rsidRPr="002D7BEA" w:rsidRDefault="00856B19" w:rsidP="00A25B14">
      <w:pPr>
        <w:spacing w:before="0" w:line="276" w:lineRule="auto"/>
        <w:ind w:left="360" w:firstLine="1"/>
        <w:jc w:val="both"/>
        <w:rPr>
          <w:rFonts w:ascii="Helvetica" w:hAnsi="Helvetica" w:cs="Helvetica"/>
          <w:color w:val="262626" w:themeColor="text1" w:themeTint="D9"/>
          <w:sz w:val="56"/>
          <w:szCs w:val="56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Roinn an rang i mbeirteanna arís agus iarr ar na foghlaimeoirí na rólghníomhaíochtaí a dhéanamh le chéile. Bí ag siúl timpeall </w:t>
      </w:r>
      <w:r w:rsidR="0054207E" w:rsidRPr="002D7BEA">
        <w:rPr>
          <w:rFonts w:ascii="Helvetica" w:hAnsi="Helvetica" w:cs="Helvetica"/>
          <w:color w:val="262626" w:themeColor="text1" w:themeTint="D9"/>
        </w:rPr>
        <w:t>ag</w:t>
      </w:r>
      <w:r w:rsidRPr="002D7BEA">
        <w:rPr>
          <w:rFonts w:ascii="Helvetica" w:hAnsi="Helvetica" w:cs="Helvetica"/>
          <w:color w:val="262626" w:themeColor="text1" w:themeTint="D9"/>
        </w:rPr>
        <w:t xml:space="preserve"> cuidiú leo.</w:t>
      </w:r>
      <w:r w:rsidR="008C4074" w:rsidRPr="002D7BEA">
        <w:rPr>
          <w:rFonts w:ascii="Helvetica" w:hAnsi="Helvetica" w:cs="Helvetica"/>
          <w:color w:val="262626" w:themeColor="text1" w:themeTint="D9"/>
        </w:rPr>
        <w:t xml:space="preserve"> </w:t>
      </w:r>
      <w:r w:rsidRPr="002D7BEA">
        <w:rPr>
          <w:rFonts w:ascii="Helvetica" w:hAnsi="Helvetica" w:cs="Helvetica"/>
          <w:color w:val="262626" w:themeColor="text1" w:themeTint="D9"/>
        </w:rPr>
        <w:t>Iarr ar fhoghlaimeoirí éagsúla na comhráite a dhéanamh os comhair an ranga.</w:t>
      </w:r>
    </w:p>
    <w:p w14:paraId="7C07512B" w14:textId="77777777" w:rsidR="009D0853" w:rsidRPr="002D7BEA" w:rsidRDefault="009D0853" w:rsidP="00A25B14">
      <w:pPr>
        <w:spacing w:before="0" w:line="276" w:lineRule="auto"/>
        <w:ind w:left="360" w:firstLine="1"/>
        <w:jc w:val="both"/>
        <w:rPr>
          <w:rFonts w:ascii="Helvetica" w:hAnsi="Helvetica" w:cs="Helvetica"/>
          <w:color w:val="0CC0DF"/>
        </w:rPr>
      </w:pPr>
    </w:p>
    <w:p w14:paraId="7BE51272" w14:textId="397801CB" w:rsidR="00602ECC" w:rsidRPr="002D7BEA" w:rsidRDefault="00736D84" w:rsidP="002D0CFC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color w:val="033841" w:themeColor="text2" w:themeShade="80"/>
        </w:rPr>
      </w:pPr>
      <w:r w:rsidRPr="002D7BEA">
        <w:rPr>
          <w:rFonts w:cs="Helvetica"/>
          <w:color w:val="033841" w:themeColor="text2" w:themeShade="80"/>
        </w:rPr>
        <w:t xml:space="preserve">3. </w:t>
      </w:r>
      <w:r w:rsidR="00602ECC" w:rsidRPr="002D7BEA">
        <w:rPr>
          <w:rFonts w:cs="Helvetica"/>
          <w:color w:val="033841" w:themeColor="text2" w:themeShade="80"/>
        </w:rPr>
        <w:t>Ag scríobh cárta comhbhróin</w:t>
      </w:r>
    </w:p>
    <w:p w14:paraId="1E019CD9" w14:textId="747258A5" w:rsidR="00602ECC" w:rsidRPr="002D7BEA" w:rsidRDefault="009D0853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2D7BEA">
        <w:rPr>
          <w:rFonts w:ascii="Helvetica" w:hAnsi="Helvetica" w:cs="Helvetica"/>
          <w:color w:val="262626" w:themeColor="text1" w:themeTint="D9"/>
          <w:lang w:val="ga-IE"/>
        </w:rPr>
        <w:t>Iarr orthu na cártaí a scríobh ina n</w:t>
      </w:r>
      <w:r w:rsidR="009D399C" w:rsidRPr="002D7BEA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="00435243" w:rsidRPr="002D7BEA">
        <w:rPr>
          <w:rFonts w:ascii="Helvetica" w:hAnsi="Helvetica" w:cs="Helvetica"/>
          <w:color w:val="262626" w:themeColor="text1" w:themeTint="D9"/>
          <w:lang w:val="ga-IE"/>
        </w:rPr>
        <w:t>aonar</w:t>
      </w:r>
      <w:r w:rsidRPr="002D7BEA">
        <w:rPr>
          <w:rFonts w:ascii="Helvetica" w:hAnsi="Helvetica" w:cs="Helvetica"/>
          <w:color w:val="262626" w:themeColor="text1" w:themeTint="D9"/>
          <w:lang w:val="ga-IE"/>
        </w:rPr>
        <w:t xml:space="preserve"> ar dtús agus ansin </w:t>
      </w:r>
      <w:r w:rsidR="00435243" w:rsidRPr="002D7BEA">
        <w:rPr>
          <w:rFonts w:ascii="Helvetica" w:hAnsi="Helvetica" w:cs="Helvetica"/>
          <w:color w:val="262626" w:themeColor="text1" w:themeTint="D9"/>
          <w:lang w:val="ga-IE"/>
        </w:rPr>
        <w:t>na cártaí a chur i gcomparáid le cártaí na bhfoghlaimeoirí eile ansin.</w:t>
      </w:r>
    </w:p>
    <w:p w14:paraId="3EEAE701" w14:textId="77777777" w:rsidR="00602ECC" w:rsidRPr="002D7BEA" w:rsidRDefault="00602ECC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00293ED1" w14:textId="051BA303" w:rsidR="00435243" w:rsidRPr="002D7BEA" w:rsidRDefault="00435243" w:rsidP="6CF8B316">
      <w:pPr>
        <w:spacing w:line="276" w:lineRule="auto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hAnsi="Helvetica" w:cs="Helvetica"/>
          <w:color w:val="033841" w:themeColor="text2" w:themeShade="80"/>
        </w:rPr>
        <w:br w:type="page"/>
      </w:r>
    </w:p>
    <w:p w14:paraId="10496E81" w14:textId="77777777" w:rsidR="00602ECC" w:rsidRPr="002D7BEA" w:rsidRDefault="00602ECC" w:rsidP="00A25B14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5FCECA37" w14:textId="5CF28801" w:rsidR="00CA5418" w:rsidRPr="002D7BEA" w:rsidRDefault="00593D3F" w:rsidP="00A25B14">
      <w:pPr>
        <w:pStyle w:val="Teideal1"/>
        <w:spacing w:line="276" w:lineRule="auto"/>
        <w:rPr>
          <w:rFonts w:cs="Helvetica"/>
          <w:b w:val="0"/>
          <w:bCs w:val="0"/>
          <w:color w:val="FF0099" w:themeColor="accent2"/>
          <w:w w:val="115"/>
          <w:sz w:val="36"/>
          <w:szCs w:val="36"/>
          <w:u w:val="none"/>
        </w:rPr>
      </w:pPr>
      <w:r w:rsidRPr="002D7BEA">
        <w:rPr>
          <w:rFonts w:cs="Helvetica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2D7BEA">
        <w:rPr>
          <w:rFonts w:cs="Helvetica"/>
          <w:b w:val="0"/>
          <w:bCs w:val="0"/>
          <w:color w:val="FF03C8"/>
          <w:w w:val="115"/>
          <w:sz w:val="36"/>
          <w:szCs w:val="36"/>
          <w:u w:val="none"/>
        </w:rPr>
        <w:t>AN</w:t>
      </w:r>
      <w:r w:rsidR="00CA5418" w:rsidRPr="002D7BEA">
        <w:rPr>
          <w:rFonts w:cs="Helvetica"/>
          <w:b w:val="0"/>
          <w:bCs w:val="0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2D7BEA">
        <w:rPr>
          <w:rFonts w:cs="Helvetica"/>
          <w:b w:val="0"/>
          <w:bCs w:val="0"/>
          <w:color w:val="FF03C8"/>
          <w:w w:val="115"/>
          <w:sz w:val="36"/>
          <w:szCs w:val="36"/>
          <w:u w:val="none"/>
        </w:rPr>
        <w:t>SCRIPT</w:t>
      </w:r>
    </w:p>
    <w:p w14:paraId="2A7BF1A5" w14:textId="50B6592D" w:rsidR="00E15D5F" w:rsidRPr="002D7BEA" w:rsidRDefault="00E15D5F" w:rsidP="00A25B14">
      <w:pPr>
        <w:spacing w:before="0" w:line="276" w:lineRule="auto"/>
        <w:jc w:val="both"/>
        <w:rPr>
          <w:rFonts w:ascii="Helvetica" w:eastAsia="Calibri" w:hAnsi="Helvetica" w:cs="Helvetica"/>
          <w:color w:val="000000" w:themeColor="text1"/>
          <w:kern w:val="2"/>
          <w:lang w:eastAsia="en-US"/>
          <w14:ligatures w14:val="standardContextual"/>
        </w:rPr>
      </w:pPr>
    </w:p>
    <w:p w14:paraId="6FF2091A" w14:textId="5EEAB0FD" w:rsidR="00E15D5F" w:rsidRPr="002D7BEA" w:rsidRDefault="00E15D5F" w:rsidP="00A25B14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3767662E" w14:textId="4BE98B82" w:rsidR="00952066" w:rsidRPr="002D7BEA" w:rsidRDefault="00952066" w:rsidP="00A25B14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b/>
          <w:bCs/>
          <w:color w:val="262626" w:themeColor="text1" w:themeTint="D9"/>
        </w:rPr>
        <w:t>Fáilte chuig SnasTV Ros na Rún, Sraith 2, Ceacht 11</w:t>
      </w:r>
      <w:r w:rsidR="009E5FB6" w:rsidRPr="002D7BEA">
        <w:rPr>
          <w:rFonts w:ascii="Helvetica" w:hAnsi="Helvetica" w:cs="Helvetica"/>
          <w:b/>
          <w:bCs/>
          <w:color w:val="262626" w:themeColor="text1" w:themeTint="D9"/>
        </w:rPr>
        <w:t xml:space="preserve">. </w:t>
      </w:r>
      <w:r w:rsidRPr="002D7BEA">
        <w:rPr>
          <w:rFonts w:ascii="Helvetica" w:hAnsi="Helvetica" w:cs="Helvetica"/>
          <w:b/>
          <w:bCs/>
          <w:color w:val="262626" w:themeColor="text1" w:themeTint="D9"/>
        </w:rPr>
        <w:t>Ó an créatúirín – ag freagairt do dhrochscéala.</w:t>
      </w:r>
    </w:p>
    <w:p w14:paraId="4D9DAA50" w14:textId="5999E500" w:rsidR="00952066" w:rsidRPr="002D7BEA" w:rsidRDefault="00952066" w:rsidP="00A25B14">
      <w:pPr>
        <w:spacing w:line="276" w:lineRule="auto"/>
        <w:jc w:val="both"/>
        <w:rPr>
          <w:rFonts w:ascii="Helvetica" w:hAnsi="Helvetica" w:cs="Helvetica"/>
          <w:b/>
          <w:bCs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 xml:space="preserve">Ní bhíonn sé éasca i gcónaí teacht ar na focail chearta chun trua nó comhbhrón a chur in iúl do dhuine atá i gcruachás. </w:t>
      </w:r>
      <w:r w:rsidRPr="002D7BEA">
        <w:rPr>
          <w:rFonts w:ascii="Helvetica" w:hAnsi="Helvetica" w:cs="Helvetica"/>
          <w:i/>
          <w:iCs/>
          <w:color w:val="262626" w:themeColor="text1" w:themeTint="D9"/>
        </w:rPr>
        <w:t>It’s not always easy to know what to say when someone shares bad news.</w:t>
      </w:r>
      <w:r w:rsidRPr="002D7BEA">
        <w:rPr>
          <w:rFonts w:ascii="Helvetica" w:hAnsi="Helvetica" w:cs="Helvetica"/>
          <w:color w:val="262626" w:themeColor="text1" w:themeTint="D9"/>
        </w:rPr>
        <w:t xml:space="preserve"> </w:t>
      </w:r>
      <w:r w:rsidRPr="002D7BEA">
        <w:rPr>
          <w:rFonts w:ascii="Helvetica" w:hAnsi="Helvetica" w:cs="Helvetica"/>
          <w:i/>
          <w:iCs/>
          <w:color w:val="262626" w:themeColor="text1" w:themeTint="D9"/>
        </w:rPr>
        <w:t>It can be difficult to express empathy appropriately, especially in a language that’s not our mother tongue.</w:t>
      </w:r>
      <w:r w:rsidRPr="002D7BEA">
        <w:rPr>
          <w:rFonts w:ascii="Helvetica" w:hAnsi="Helvetica" w:cs="Helvetica"/>
          <w:color w:val="262626" w:themeColor="text1" w:themeTint="D9"/>
        </w:rPr>
        <w:t xml:space="preserve"> Sa cheacht seo, le cuidiú ó mhuintir Ros na Rún, caithfidh muid spotsolas ar an teanga a bhaineann leis an ghné thábhachtach s</w:t>
      </w:r>
      <w:r w:rsidR="00686A17" w:rsidRPr="002D7BEA">
        <w:rPr>
          <w:rFonts w:ascii="Helvetica" w:hAnsi="Helvetica" w:cs="Helvetica"/>
          <w:color w:val="262626" w:themeColor="text1" w:themeTint="D9"/>
        </w:rPr>
        <w:t>in</w:t>
      </w:r>
      <w:r w:rsidRPr="002D7BEA">
        <w:rPr>
          <w:rFonts w:ascii="Helvetica" w:hAnsi="Helvetica" w:cs="Helvetica"/>
          <w:color w:val="262626" w:themeColor="text1" w:themeTint="D9"/>
        </w:rPr>
        <w:t xml:space="preserve"> den chumarsáid.</w:t>
      </w:r>
    </w:p>
    <w:p w14:paraId="349B8FC3" w14:textId="72F6631B" w:rsidR="00952066" w:rsidRPr="002D7BEA" w:rsidRDefault="00952066" w:rsidP="00A25B14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  <w:r w:rsidRPr="002D7BEA">
        <w:rPr>
          <w:rFonts w:ascii="Helvetica" w:hAnsi="Helvetica" w:cs="Helvetica"/>
          <w:color w:val="262626" w:themeColor="text1" w:themeTint="D9"/>
        </w:rPr>
        <w:t>Féach ar dtús ar na míreanna seo, ina bhfuil Bobbi Lee ag léiriú trua do Liam Óg agus é tinn</w:t>
      </w:r>
      <w:r w:rsidR="00736D84" w:rsidRPr="002D7BEA">
        <w:rPr>
          <w:rFonts w:ascii="Helvetica" w:hAnsi="Helvetica" w:cs="Helvetica"/>
          <w:color w:val="262626" w:themeColor="text1" w:themeTint="D9"/>
        </w:rPr>
        <w:t>,</w:t>
      </w:r>
      <w:r w:rsidRPr="002D7BEA">
        <w:rPr>
          <w:rFonts w:ascii="Helvetica" w:hAnsi="Helvetica" w:cs="Helvetica"/>
          <w:color w:val="262626" w:themeColor="text1" w:themeTint="D9"/>
        </w:rPr>
        <w:t xml:space="preserve"> Máire ag léiriú go bhfuil bá aici le Laoise faoina caidreamh le Réiltín</w:t>
      </w:r>
      <w:r w:rsidR="00736D84" w:rsidRPr="002D7BEA">
        <w:rPr>
          <w:rFonts w:ascii="Helvetica" w:hAnsi="Helvetica" w:cs="Helvetica"/>
          <w:color w:val="262626" w:themeColor="text1" w:themeTint="D9"/>
        </w:rPr>
        <w:t>,</w:t>
      </w:r>
      <w:r w:rsidRPr="002D7BEA">
        <w:rPr>
          <w:rFonts w:ascii="Helvetica" w:hAnsi="Helvetica" w:cs="Helvetica"/>
          <w:color w:val="262626" w:themeColor="text1" w:themeTint="D9"/>
        </w:rPr>
        <w:t xml:space="preserve"> M</w:t>
      </w:r>
      <w:r w:rsidR="00C50DBE" w:rsidRPr="002D7BEA">
        <w:rPr>
          <w:rFonts w:ascii="Helvetica" w:hAnsi="Helvetica" w:cs="Helvetica"/>
          <w:color w:val="262626" w:themeColor="text1" w:themeTint="D9"/>
        </w:rPr>
        <w:t>i</w:t>
      </w:r>
      <w:r w:rsidRPr="002D7BEA">
        <w:rPr>
          <w:rFonts w:ascii="Helvetica" w:hAnsi="Helvetica" w:cs="Helvetica"/>
          <w:color w:val="262626" w:themeColor="text1" w:themeTint="D9"/>
        </w:rPr>
        <w:t>cheál ag déanamh comhbhróin le Caitríona faoi bhás a huncail</w:t>
      </w:r>
      <w:r w:rsidR="00736D84" w:rsidRPr="002D7BEA">
        <w:rPr>
          <w:rFonts w:ascii="Helvetica" w:hAnsi="Helvetica" w:cs="Helvetica"/>
          <w:color w:val="262626" w:themeColor="text1" w:themeTint="D9"/>
        </w:rPr>
        <w:t>,</w:t>
      </w:r>
      <w:r w:rsidRPr="002D7BEA">
        <w:rPr>
          <w:rFonts w:ascii="Helvetica" w:hAnsi="Helvetica" w:cs="Helvetica"/>
          <w:color w:val="262626" w:themeColor="text1" w:themeTint="D9"/>
        </w:rPr>
        <w:t xml:space="preserve"> agus Dian</w:t>
      </w:r>
      <w:r w:rsidR="00E7368C" w:rsidRPr="002D7BEA">
        <w:rPr>
          <w:rFonts w:ascii="Helvetica" w:hAnsi="Helvetica" w:cs="Helvetica"/>
          <w:color w:val="262626" w:themeColor="text1" w:themeTint="D9"/>
        </w:rPr>
        <w:t>a</w:t>
      </w:r>
      <w:r w:rsidRPr="002D7BEA">
        <w:rPr>
          <w:rFonts w:ascii="Helvetica" w:hAnsi="Helvetica" w:cs="Helvetica"/>
          <w:color w:val="262626" w:themeColor="text1" w:themeTint="D9"/>
        </w:rPr>
        <w:t xml:space="preserve"> ag léiriú comhbhá le Sonny faoi chás a leasmhic.</w:t>
      </w:r>
      <w:r w:rsidR="00C50DBE" w:rsidRPr="002D7BEA">
        <w:rPr>
          <w:rFonts w:ascii="Helvetica" w:hAnsi="Helvetica" w:cs="Helvetica"/>
          <w:color w:val="262626" w:themeColor="text1" w:themeTint="D9"/>
        </w:rPr>
        <w:t xml:space="preserve"> </w:t>
      </w:r>
      <w:r w:rsidRPr="002D7BEA">
        <w:rPr>
          <w:rFonts w:ascii="Helvetica" w:hAnsi="Helvetica" w:cs="Helvetica"/>
          <w:color w:val="262626" w:themeColor="text1" w:themeTint="D9"/>
        </w:rPr>
        <w:t>Ná bí buartha mura dtuigeann tú gach rud. Rachaidh muid tríd céim ar chéim ar ball.</w:t>
      </w:r>
    </w:p>
    <w:p w14:paraId="7D4FD57A" w14:textId="77777777" w:rsidR="00A84A8E" w:rsidRPr="002D7BEA" w:rsidRDefault="00A84A8E" w:rsidP="00A25B14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02291F70" w14:textId="5FFBEE1D" w:rsidR="00E15D5F" w:rsidRPr="002D7BEA" w:rsidRDefault="00E15D5F" w:rsidP="00A25B14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6D852B1C" w14:textId="77777777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Niall: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Tá Liam Óg tinn.</w:t>
      </w:r>
    </w:p>
    <w:p w14:paraId="28D3BBF2" w14:textId="7144EDCE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Bobbi Lee: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 xml:space="preserve">Ó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no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 an créatúirín.</w:t>
      </w:r>
    </w:p>
    <w:p w14:paraId="5DDE069C" w14:textId="7C63E05C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Niall: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Níl mé ach i ndiaidh téacs a fháil anois díreach ón scoil.</w:t>
      </w:r>
    </w:p>
    <w:p w14:paraId="29B06464" w14:textId="2F354300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Bobbie Lee: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Is mór an trua é sin anois. Breathnaigh, cuirfidh mé ar ceal é.</w:t>
      </w:r>
    </w:p>
    <w:p w14:paraId="6F08225F" w14:textId="70FFD938" w:rsidR="001E40C4" w:rsidRPr="002D7BEA" w:rsidRDefault="001E40C4" w:rsidP="00CE5C23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261B92BF" w14:textId="1EA31240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Máire: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Shílfeá nach ndeachaigh an lón le Réiltín chomh maith sin.</w:t>
      </w:r>
    </w:p>
    <w:p w14:paraId="0AD96329" w14:textId="0F7BA5B6" w:rsidR="001E40C4" w:rsidRPr="002D7BEA" w:rsidRDefault="001E40C4" w:rsidP="00A25B14">
      <w:pPr>
        <w:spacing w:before="0" w:line="276" w:lineRule="auto"/>
        <w:ind w:left="1700" w:hanging="1700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Laoise: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 xml:space="preserve">Muise. D’fhéadfá a rá. Nár léigh sí ar ‘Fiosrach’ go raibh muid </w:t>
      </w:r>
      <w:r w:rsidR="009E5FB6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ag 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dul a p</w:t>
      </w:r>
      <w:r w:rsidR="009E5FB6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h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ósadh sula raibh seans agam féin agus Mícheál a rá léi.</w:t>
      </w:r>
    </w:p>
    <w:p w14:paraId="50BDD118" w14:textId="64A2ADE7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Máire: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Ó ná habair liom é.</w:t>
      </w:r>
    </w:p>
    <w:p w14:paraId="1D0B5E36" w14:textId="77777777" w:rsidR="001E40C4" w:rsidRPr="002D7BEA" w:rsidRDefault="001E40C4" w:rsidP="00323783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582A04F3" w14:textId="63949371" w:rsidR="001E40C4" w:rsidRPr="002D7BEA" w:rsidRDefault="001E40C4" w:rsidP="00A25B14">
      <w:pPr>
        <w:spacing w:before="0" w:line="276" w:lineRule="auto"/>
        <w:ind w:left="1700" w:hanging="1700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Mícheál: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="00C50DBE"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Ah</w:t>
      </w:r>
      <w:r w:rsidR="00C50DBE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 c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huala mé go raibh gaol agat leis an gcorp, bhuel ní corp ach an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skeleton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fuair siad thuas ar an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site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?</w:t>
      </w:r>
    </w:p>
    <w:p w14:paraId="5F0CB51E" w14:textId="37D7B7A4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Caitríona: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Is é mo sheanuncail a bhí ann.</w:t>
      </w:r>
    </w:p>
    <w:p w14:paraId="058D2DBF" w14:textId="4FF6642A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Mícheál: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Ó, ní maith liom é sin a chloisteáil.</w:t>
      </w:r>
    </w:p>
    <w:p w14:paraId="1420B6CE" w14:textId="3A6D72A7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Caitríona: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Tá beirt againn ann.</w:t>
      </w:r>
    </w:p>
    <w:p w14:paraId="4611BC13" w14:textId="13D450E1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Micheál: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Cén t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 a bhí air?</w:t>
      </w:r>
    </w:p>
    <w:p w14:paraId="31690A6E" w14:textId="532F83E8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Caitríona: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Johnny Mhaidhc Mheaig</w:t>
      </w:r>
      <w:r w:rsidR="00323783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25C1FC86" w14:textId="77777777" w:rsidR="001E40C4" w:rsidRPr="002D7BEA" w:rsidRDefault="001E40C4" w:rsidP="00323783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1E015D00" w14:textId="48EC8FAE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Sonny: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Tá leasmhac liomsa, Cam, i bpríosún mar gheall air sin.</w:t>
      </w:r>
    </w:p>
    <w:p w14:paraId="355984F2" w14:textId="2D04E160" w:rsidR="001E40C4" w:rsidRPr="002D7BEA" w:rsidRDefault="001E40C4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Dian</w:t>
      </w:r>
      <w:r w:rsidR="00E7368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: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ab/>
        <w:t>Sonny, tá brón orm é sin a chloisteáil.</w:t>
      </w:r>
    </w:p>
    <w:p w14:paraId="73CF2737" w14:textId="77777777" w:rsidR="00E26889" w:rsidRPr="002D7BEA" w:rsidRDefault="00E26889" w:rsidP="00323783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51BF7E6C" w14:textId="77777777" w:rsidR="00D23188" w:rsidRDefault="00D23188">
      <w:pPr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br w:type="page"/>
      </w:r>
    </w:p>
    <w:p w14:paraId="57CA411F" w14:textId="77777777" w:rsidR="00D23188" w:rsidRDefault="00D23188" w:rsidP="00A25B14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52C10672" w14:textId="3A61DF8F" w:rsidR="00E15D5F" w:rsidRPr="002D7BEA" w:rsidRDefault="00E26889" w:rsidP="00A25B14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Ar thuig tú</w:t>
      </w:r>
      <w:r w:rsidR="00E15D5F"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0218B15D" w14:textId="60269FB8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Ó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no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 an créatúirín.</w:t>
      </w:r>
      <w:r w:rsidR="00C50DBE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–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Oh no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,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the poor wee creature.</w:t>
      </w:r>
    </w:p>
    <w:p w14:paraId="0858F6A2" w14:textId="70B6CB57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Is mór an trua é sin anois. </w:t>
      </w:r>
      <w:r w:rsidR="00EC197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–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That’s a real shame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Isn’t that a pity now</w:t>
      </w:r>
      <w:r w:rsidR="00686A1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?</w:t>
      </w:r>
    </w:p>
    <w:p w14:paraId="57FA6105" w14:textId="77777777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Shílfeá,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it seems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3B68E82E" w14:textId="2FA3B70D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Muise. D’fhéadfá a rá</w:t>
      </w:r>
      <w:r w:rsidR="00EC197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–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Yeah, sure.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You could say that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42A0026E" w14:textId="56D42A93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Ó ná habair liom é</w:t>
      </w:r>
      <w:r w:rsidR="00EC197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!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– </w:t>
      </w:r>
      <w:r w:rsidR="00EC1977"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O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h don’t tell me</w:t>
      </w:r>
      <w:r w:rsidR="00EC197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!</w:t>
      </w:r>
    </w:p>
    <w:p w14:paraId="0F8A0803" w14:textId="4DAA060F" w:rsidR="00FE6221" w:rsidRPr="002D7BEA" w:rsidRDefault="00EC1977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G</w:t>
      </w:r>
      <w:r w:rsidR="00FE6221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aol, </w:t>
      </w:r>
      <w:r w:rsidR="00FE6221"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relation.</w:t>
      </w:r>
    </w:p>
    <w:p w14:paraId="753D4933" w14:textId="36B23DAC" w:rsidR="00FE6221" w:rsidRPr="002D7BEA" w:rsidRDefault="00EC1977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</w:t>
      </w:r>
      <w:r w:rsidR="00FE6221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námharlach, </w:t>
      </w:r>
      <w:r w:rsidR="00FE6221"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skeleton</w:t>
      </w:r>
      <w:r w:rsidR="00FE6221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5C270BF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Tá gaol ag Caitríona leis an chnámharlach.</w:t>
      </w:r>
    </w:p>
    <w:p w14:paraId="4B2E1D84" w14:textId="6EF4C20E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Ní maith liom é sin a chloisteáil. </w:t>
      </w:r>
      <w:r w:rsidR="00EC197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– </w:t>
      </w: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I’m sorry to hear that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432F31B0" w14:textId="3EC5735F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That makes two of us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, a deir Caitríona. </w:t>
      </w:r>
      <w:r w:rsidR="00EC1977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– T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á beirt againn ann.</w:t>
      </w:r>
    </w:p>
    <w:p w14:paraId="0491F386" w14:textId="19512DDC" w:rsidR="00FE6221" w:rsidRPr="002D7BEA" w:rsidRDefault="00FE6221" w:rsidP="00A25B14">
      <w:pPr>
        <w:numPr>
          <w:ilvl w:val="0"/>
          <w:numId w:val="40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Tá leasmhac Sonny i bpríosún agus </w:t>
      </w:r>
      <w:r w:rsidR="00B200DD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‘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tá brón orm é sin a chloisteáil,</w:t>
      </w:r>
      <w:r w:rsidR="00B200DD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’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deir Dian</w:t>
      </w:r>
      <w:r w:rsidR="00E7368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7F4B60B8" w14:textId="77777777" w:rsidR="00741C33" w:rsidRPr="002D7BEA" w:rsidRDefault="00741C33" w:rsidP="00A25B14">
      <w:pPr>
        <w:spacing w:before="0" w:line="276" w:lineRule="auto"/>
        <w:jc w:val="both"/>
        <w:rPr>
          <w:rFonts w:ascii="Helvetica" w:eastAsia="Calibri" w:hAnsi="Helvetica" w:cs="Helvetica"/>
          <w:kern w:val="2"/>
          <w:lang w:eastAsia="en-US"/>
          <w14:ligatures w14:val="standardContextual"/>
        </w:rPr>
      </w:pPr>
    </w:p>
    <w:p w14:paraId="2389FEC8" w14:textId="177E3652" w:rsidR="00741C33" w:rsidRPr="002D7BEA" w:rsidRDefault="00741C33" w:rsidP="00A25B14">
      <w:pPr>
        <w:spacing w:before="0" w:line="276" w:lineRule="auto"/>
        <w:jc w:val="both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Spotsolas </w:t>
      </w:r>
      <w:r w:rsidR="00C14F58"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ar an gcumarsáid</w:t>
      </w:r>
    </w:p>
    <w:p w14:paraId="666A80F6" w14:textId="683E93C0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Caithfidh muid spotsolas anois ar na frásaí a úsáidtear chun comhbhá agus comhbhrón a léiriú. Is minic a bhíonn orainn comhbhrón a dhéanamh le duine – nuair atá duine tinn</w:t>
      </w:r>
      <w:r w:rsidR="00104B31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mar shampla</w:t>
      </w:r>
      <w:r w:rsidR="00104B31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nó nuair a bhíonn scéala báis i gceist. An cuimhin leat cad a dúirt Bobbi Lee arís</w:t>
      </w:r>
      <w:r w:rsidR="00104B31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nuair a chuala sí go raibh Liam Óg tinn?</w:t>
      </w:r>
    </w:p>
    <w:p w14:paraId="1EE25B06" w14:textId="77777777" w:rsidR="002B2B01" w:rsidRPr="002D7BEA" w:rsidRDefault="002B2B01" w:rsidP="00D23188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CCAC01B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Ó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no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 an créatúirín.</w:t>
      </w:r>
    </w:p>
    <w:p w14:paraId="3938BE3A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Is mór an trua é sin anois.</w:t>
      </w:r>
    </w:p>
    <w:p w14:paraId="50E678A2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34AEB638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Seo cúpla frása eile a deirtear go minic nuair atá duine tinn:</w:t>
      </w:r>
    </w:p>
    <w:p w14:paraId="2D91543E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3B599675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Ó ná habair liom é. (mar a bhí ag Máire)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Don’t tell me.</w:t>
      </w:r>
    </w:p>
    <w:p w14:paraId="76EDC85D" w14:textId="053129BE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Mo ghraidhin thú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You poor thing.</w:t>
      </w:r>
    </w:p>
    <w:p w14:paraId="1B2C8B07" w14:textId="4A1B0B94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Is mór an díol trua thú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You are to be pitied.</w:t>
      </w:r>
    </w:p>
    <w:p w14:paraId="16DE4D1C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940DC2C" w14:textId="77777777" w:rsidR="002B2B01" w:rsidRPr="002D7BEA" w:rsidRDefault="4D25AABD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Droch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dose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é sin!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That’s a terrible dose.</w:t>
      </w:r>
    </w:p>
    <w:p w14:paraId="784B7C3E" w14:textId="2FFC260D" w:rsidR="002B2B01" w:rsidRPr="002D7BEA" w:rsidRDefault="00794F83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Ó</w:t>
      </w:r>
      <w:r w:rsidR="002B2B01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níl tada níos measa! – </w:t>
      </w:r>
      <w:r w:rsidR="001F70AA"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Oh, t</w:t>
      </w:r>
      <w:r w:rsidR="002B2B01"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here’s nothing worse.</w:t>
      </w:r>
    </w:p>
    <w:p w14:paraId="02EA44D2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05EEE26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Tá súil agam go dtiocfaidh tú chugat féin arís go luath.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 hope you’ll be better soon.</w:t>
      </w:r>
    </w:p>
    <w:p w14:paraId="04E31B0D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Tá súil agam go mbeidh tú ar do sheanléim arís go luath!</w:t>
      </w:r>
    </w:p>
    <w:p w14:paraId="179173DA" w14:textId="4426F1A6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Tá súil agam go dtiocfaidh biseach </w:t>
      </w:r>
      <w:r w:rsidR="00FF7504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o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r</w:t>
      </w:r>
      <w:r w:rsidR="00FF7504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t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gan mhoill.</w:t>
      </w:r>
    </w:p>
    <w:p w14:paraId="42163987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9A9C6E2" w14:textId="17083FB6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Baintear úsáid as réim theanga níos foirmiúla i gcomhráite deacra nuair a bhíonn an bás </w:t>
      </w:r>
      <w:r w:rsidR="00AE6ED4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á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phlé.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There are certain phrases that are used in every language to express condolences when someone dies and these phrases make the difficult conversation easier.</w:t>
      </w:r>
      <w:r w:rsidR="00DD164D"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Díreach mar a </w:t>
      </w:r>
      <w:r w:rsidR="00AE6ED4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dúirt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Micheál nuair a dúirt sé</w:t>
      </w:r>
      <w:r w:rsidR="00AE6ED4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‘</w:t>
      </w:r>
      <w:r w:rsidR="000F215E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í maith liom é sin a chloisteáil</w:t>
      </w:r>
      <w:r w:rsidR="000F215E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’.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0F215E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gus Dian</w:t>
      </w:r>
      <w:r w:rsidR="006A15E7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, ‘</w:t>
      </w:r>
      <w:r w:rsidR="000F215E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T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á brón orm </w:t>
      </w:r>
      <w:r w:rsidR="0089728F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é 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sin a chloisteáil’. Seo cúpla sampla eile:</w:t>
      </w:r>
    </w:p>
    <w:p w14:paraId="313FB9F3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4CD5DB1" w14:textId="4ABA4654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Tá mé buartha faoi do thrioblóid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I’m sorry for your troubles.</w:t>
      </w:r>
    </w:p>
    <w:p w14:paraId="059034E8" w14:textId="7307D205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Ní maith liom do bhris.</w:t>
      </w:r>
      <w:r w:rsidR="00CE163B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– </w:t>
      </w:r>
      <w:r w:rsidR="00CE163B"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I'm sorry for your loss.</w:t>
      </w:r>
    </w:p>
    <w:p w14:paraId="084A6773" w14:textId="77777777" w:rsidR="002B2B01" w:rsidRPr="002D7BEA" w:rsidRDefault="002B2B01" w:rsidP="4C7EC70D">
      <w:pPr>
        <w:spacing w:before="0" w:line="276" w:lineRule="auto"/>
        <w:jc w:val="both"/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Is oth liom do bhris. 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I'm sorry for your loss.</w:t>
      </w:r>
    </w:p>
    <w:p w14:paraId="296F5EFA" w14:textId="6B629B9C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Déanaim comhbhrón ó chroí leat</w:t>
      </w:r>
      <w:r w:rsidR="007344A5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–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 sympathise from the bottom of my heart</w:t>
      </w:r>
      <w:r w:rsidR="00366F97"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4A571D4E" w14:textId="77777777" w:rsidR="00C46158" w:rsidRDefault="00C46158">
      <w:pPr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br w:type="page"/>
      </w:r>
    </w:p>
    <w:p w14:paraId="035F24D0" w14:textId="77777777" w:rsidR="00C46158" w:rsidRDefault="00C46158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52B77605" w14:textId="4126AA46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Bíonn teanga ar leith a bhaineann leis an bhás in achan chultúr agus tá tionchar an chreidimh le sonrú ar na frásaí a úsáideann muidne anseo in Éirinn. </w:t>
      </w: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In Ireland the language around death often has religious references.</w:t>
      </w: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Féach:</w:t>
      </w:r>
    </w:p>
    <w:p w14:paraId="63C22502" w14:textId="77777777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3F7335B3" w14:textId="0F8F4BD3" w:rsidR="00366F97" w:rsidRPr="002D7BEA" w:rsidRDefault="00366F97" w:rsidP="4C7EC70D">
      <w:pPr>
        <w:spacing w:before="0" w:line="276" w:lineRule="auto"/>
        <w:jc w:val="both"/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May he rest in peace:</w:t>
      </w:r>
    </w:p>
    <w:p w14:paraId="2A12B64A" w14:textId="2DC2C44F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Ar dheis Dé go raibh a anam</w:t>
      </w:r>
      <w:r w:rsidR="00366F97"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.</w:t>
      </w:r>
    </w:p>
    <w:p w14:paraId="2AE7F253" w14:textId="23F1CB84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Grásta ó Dhia air.</w:t>
      </w:r>
    </w:p>
    <w:p w14:paraId="1F4831E5" w14:textId="0E193F01" w:rsidR="002B2B01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Go ndéana Dia a mhaith air.</w:t>
      </w:r>
    </w:p>
    <w:p w14:paraId="30004E8E" w14:textId="500435E7" w:rsidR="00741C33" w:rsidRPr="002D7BEA" w:rsidRDefault="002B2B01" w:rsidP="00A25B14">
      <w:pPr>
        <w:spacing w:before="0" w:line="276" w:lineRule="auto"/>
        <w:jc w:val="both"/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color w:val="262626" w:themeColor="text1" w:themeTint="D9"/>
          <w:kern w:val="2"/>
          <w:lang w:eastAsia="en-US"/>
          <w14:ligatures w14:val="standardContextual"/>
        </w:rPr>
        <w:t>Go ndéana Dia trócaire air.Suaimhneas síoraí dó.</w:t>
      </w:r>
    </w:p>
    <w:p w14:paraId="4B003657" w14:textId="77777777" w:rsidR="004E39CA" w:rsidRPr="002D7BEA" w:rsidRDefault="004E39CA" w:rsidP="00A25B14">
      <w:pPr>
        <w:spacing w:before="0" w:line="276" w:lineRule="auto"/>
        <w:jc w:val="both"/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41BDBB62" w14:textId="604B7CD1" w:rsidR="003B6D90" w:rsidRPr="002D7BEA" w:rsidRDefault="003B6D90" w:rsidP="00A25B14">
      <w:pPr>
        <w:spacing w:before="0" w:line="276" w:lineRule="auto"/>
        <w:jc w:val="both"/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2D7BEA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</w:t>
      </w:r>
      <w:r w:rsidRPr="002D7BEA">
        <w:rPr>
          <w:rFonts w:ascii="Helvetica" w:eastAsia="Calibri" w:hAnsi="Helvetica" w:cs="Helvetica"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7FBE282B" w14:textId="3AC5057A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Ar thug tú faoi deara an t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 a bhí ar sheanuncail Chaitríona?</w:t>
      </w:r>
    </w:p>
    <w:p w14:paraId="3D180284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5D255665" w14:textId="3AFE0836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Johnny Mhaidhc Mheaig</w:t>
      </w:r>
    </w:p>
    <w:p w14:paraId="7C7055BA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C95B621" w14:textId="7684185C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Cén fáth a raibh an t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 sin air, meas tú? Bhuel</w:t>
      </w:r>
      <w:r w:rsidR="0083480F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is dócha gurbh é Maidhc an t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 a bhí ar athair Johnny agus gurbh í Meaig a sheanmháthair. Dá mbeadh deirfiúr ag Johnny darbh ainm Síle, is dócha gur Síle Mhaidhc Mheaig a bheadh uirthi siúd.</w:t>
      </w:r>
    </w:p>
    <w:p w14:paraId="1679100B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3D6939CF" w14:textId="3B3DAEF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Is nós é seo atá an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choitianta i gceantair Ghaeltachta, is é sin, ainmneacha baill eile teaghlaigh nó leasainmneacha a úsáid in áit shloinne an duine.</w:t>
      </w:r>
      <w:r w:rsidR="0083480F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Bíonn sé seo an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úsáideach, go háirithe le hidirdhealú a dhéanamh idir daoine a bhfuil an sloinne céanna orthu.</w:t>
      </w:r>
    </w:p>
    <w:p w14:paraId="08DB7C71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7419E0A" w14:textId="3E8DE140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Féach arís ar an chrann ginealaigh atá ag Johnny Mhaidhc Mheaig. Cad iad na hainmneacha eile a d’fhéadfadh a bheith air?</w:t>
      </w:r>
    </w:p>
    <w:p w14:paraId="5B58DF2A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B763FEC" w14:textId="69CC2895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Dá mbeadh an t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 ‘Róise’ ar mháthair Johnny agus Peter ar a hathair siúd, d’fhéadfaí Johnny Róise Pheter a thabhairt air chomh maith céanna. Dá mbeadh gruaig rua air, b’fhéidir gur Johnny Rua a thabharfadh daoine air</w:t>
      </w:r>
      <w:r w:rsidR="004F36F6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 A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gus</w:t>
      </w:r>
      <w:r w:rsidR="004F36F6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, 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dá mbeadh aithne faoi leith air mar gheall ar an phost a bhí aige, b’fhéidir go mbeadh sé sin mar chuid den ainm a bheadh air go háitiúil </w:t>
      </w:r>
      <w:r w:rsidR="009D399C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Johnny an máistir, cuir i gcás.</w:t>
      </w:r>
    </w:p>
    <w:p w14:paraId="027F2FA2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45306BB" w14:textId="4AE085EA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Féach ar </w:t>
      </w:r>
      <w:r w:rsidR="0083480F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na h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ainmneacha cáiliúla seo</w:t>
      </w:r>
      <w:r w:rsidR="0083480F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anois</w:t>
      </w: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:</w:t>
      </w:r>
    </w:p>
    <w:p w14:paraId="60362C92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1958B874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Máirtín Tom Sheáinín</w:t>
      </w:r>
    </w:p>
    <w:p w14:paraId="7BA904B1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Seán Bán Breathnach</w:t>
      </w:r>
    </w:p>
    <w:p w14:paraId="1E25F03E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Nan Tom Taimín</w:t>
      </w:r>
    </w:p>
    <w:p w14:paraId="307E2A67" w14:textId="77777777" w:rsidR="00545776" w:rsidRPr="002D7BEA" w:rsidRDefault="00545776" w:rsidP="00A25B14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44EAFE9F" w14:textId="73B1D538" w:rsidR="006F774D" w:rsidRPr="00C46158" w:rsidRDefault="00C46158" w:rsidP="6CF8B316">
      <w:pPr>
        <w:spacing w:before="0" w:line="276" w:lineRule="auto"/>
        <w:jc w:val="both"/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2D7BEA">
        <w:rPr>
          <w:rFonts w:cs="Helvetica"/>
          <w:i/>
          <w:iCs/>
          <w:noProof/>
          <w:color w:val="077183" w:themeColor="text2"/>
        </w:rPr>
        <w:drawing>
          <wp:anchor distT="0" distB="0" distL="114300" distR="114300" simplePos="0" relativeHeight="251658250" behindDoc="0" locked="0" layoutInCell="1" allowOverlap="1" wp14:anchorId="04E807D8" wp14:editId="56E0B071">
            <wp:simplePos x="0" y="0"/>
            <wp:positionH relativeFrom="margin">
              <wp:posOffset>16510</wp:posOffset>
            </wp:positionH>
            <wp:positionV relativeFrom="paragraph">
              <wp:posOffset>1426421</wp:posOffset>
            </wp:positionV>
            <wp:extent cx="6099175" cy="436245"/>
            <wp:effectExtent l="0" t="0" r="0" b="1905"/>
            <wp:wrapNone/>
            <wp:docPr id="817102733" name="Picture 817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76" w:rsidRPr="002D7BEA">
        <w:rPr>
          <w:rFonts w:ascii="Helvetica" w:eastAsia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Cén t</w:t>
      </w:r>
      <w:r w:rsidR="009D399C" w:rsidRPr="002D7BEA">
        <w:rPr>
          <w:rFonts w:ascii="Helvetica" w:eastAsia="Helvetica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="00545776" w:rsidRPr="002D7BEA">
        <w:rPr>
          <w:rFonts w:ascii="Helvetica" w:eastAsia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ainm Gaeltachta a bheadh ort féin? Is mise Úna Nancy Tom. </w:t>
      </w:r>
      <w:r w:rsidR="00545776" w:rsidRPr="002D7BEA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Le tuilleadh eolais a fháil faoi ábhar an cheachta seo téigh go dtí snas.ie.</w:t>
      </w:r>
    </w:p>
    <w:sectPr w:rsidR="006F774D" w:rsidRPr="00C46158" w:rsidSect="00D37AEB">
      <w:headerReference w:type="default" r:id="rId20"/>
      <w:footerReference w:type="default" r:id="rId21"/>
      <w:footerReference w:type="first" r:id="rId22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3787E" w14:textId="77777777" w:rsidR="00B2411F" w:rsidRPr="002D7BEA" w:rsidRDefault="00B2411F" w:rsidP="008D48F8">
      <w:r w:rsidRPr="002D7BEA">
        <w:separator/>
      </w:r>
    </w:p>
  </w:endnote>
  <w:endnote w:type="continuationSeparator" w:id="0">
    <w:p w14:paraId="3DEF575C" w14:textId="77777777" w:rsidR="00B2411F" w:rsidRPr="002D7BEA" w:rsidRDefault="00B2411F" w:rsidP="008D48F8">
      <w:r w:rsidRPr="002D7BEA">
        <w:continuationSeparator/>
      </w:r>
    </w:p>
  </w:endnote>
  <w:endnote w:type="continuationNotice" w:id="1">
    <w:p w14:paraId="221444EF" w14:textId="77777777" w:rsidR="00B2411F" w:rsidRPr="002D7BEA" w:rsidRDefault="00B2411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2D7BEA" w14:paraId="058AD548" w14:textId="77777777" w:rsidTr="4C7EC70D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2D7BEA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2D7BEA" w14:paraId="0662E672" w14:textId="77777777" w:rsidTr="4C7EC70D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2D7BEA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6B141D6B" w:rsidR="00C22132" w:rsidRPr="002D7BEA" w:rsidRDefault="4C7EC70D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caps/>
              <w:color w:val="808080" w:themeColor="background2" w:themeShade="80"/>
              <w:sz w:val="18"/>
              <w:szCs w:val="18"/>
            </w:rPr>
            <w:t xml:space="preserve">© </w:t>
          </w:r>
          <w:r w:rsidRPr="002D7BEA">
            <w:rPr>
              <w:color w:val="575757"/>
              <w:sz w:val="18"/>
              <w:szCs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2D7BEA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caps/>
              <w:color w:val="808080" w:themeColor="background2" w:themeShade="80"/>
              <w:sz w:val="18"/>
              <w:szCs w:val="18"/>
            </w:rPr>
            <w:fldChar w:fldCharType="begin"/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instrText>PAGE   \* MERGEFORMAT</w:instrText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fldChar w:fldCharType="separate"/>
          </w:r>
          <w:r w:rsidR="4C7EC70D" w:rsidRPr="002D7BEA">
            <w:rPr>
              <w:caps/>
              <w:color w:val="808080" w:themeColor="background2" w:themeShade="80"/>
              <w:sz w:val="18"/>
              <w:szCs w:val="18"/>
            </w:rPr>
            <w:t>2</w:t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2D7BEA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2D7BEA" w14:paraId="3EB7A393" w14:textId="77777777" w:rsidTr="4C7EC70D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2D7BEA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9D399C" w:rsidRPr="002D7BEA" w14:paraId="7763D982" w14:textId="77777777" w:rsidTr="4C7EC70D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9D399C" w:rsidRPr="002D7BEA" w:rsidRDefault="009D399C" w:rsidP="009D399C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6749C11D" w:rsidR="009D399C" w:rsidRPr="002D7BEA" w:rsidRDefault="009D399C" w:rsidP="009D399C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caps/>
              <w:color w:val="808080" w:themeColor="background2" w:themeShade="80"/>
              <w:sz w:val="18"/>
              <w:szCs w:val="18"/>
            </w:rPr>
            <w:t xml:space="preserve">© </w:t>
          </w:r>
          <w:r w:rsidRPr="002D7BEA">
            <w:rPr>
              <w:color w:val="575757"/>
              <w:sz w:val="18"/>
              <w:szCs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9D399C" w:rsidRPr="002D7BEA" w:rsidRDefault="009D399C" w:rsidP="009D399C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D7BEA">
            <w:rPr>
              <w:caps/>
              <w:color w:val="808080" w:themeColor="background2" w:themeShade="80"/>
              <w:sz w:val="18"/>
              <w:szCs w:val="18"/>
            </w:rPr>
            <w:fldChar w:fldCharType="begin"/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instrText>PAGE   \* MERGEFORMAT</w:instrText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fldChar w:fldCharType="separate"/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t>2</w:t>
          </w:r>
          <w:r w:rsidRPr="002D7BEA">
            <w:rPr>
              <w:caps/>
              <w:color w:val="808080" w:themeColor="background2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2D7BEA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890CB" w14:textId="77777777" w:rsidR="00B2411F" w:rsidRPr="002D7BEA" w:rsidRDefault="00B2411F" w:rsidP="008D48F8">
      <w:r w:rsidRPr="002D7BEA">
        <w:separator/>
      </w:r>
    </w:p>
  </w:footnote>
  <w:footnote w:type="continuationSeparator" w:id="0">
    <w:p w14:paraId="2E4C7183" w14:textId="77777777" w:rsidR="00B2411F" w:rsidRPr="002D7BEA" w:rsidRDefault="00B2411F" w:rsidP="008D48F8">
      <w:r w:rsidRPr="002D7BEA">
        <w:continuationSeparator/>
      </w:r>
    </w:p>
  </w:footnote>
  <w:footnote w:type="continuationNotice" w:id="1">
    <w:p w14:paraId="5C5686E8" w14:textId="77777777" w:rsidR="00B2411F" w:rsidRPr="002D7BEA" w:rsidRDefault="00B2411F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43DF5D89" w:rsidR="00510C81" w:rsidRPr="002D7BEA" w:rsidRDefault="00F2216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2D7BEA">
      <w:rPr>
        <w:noProof/>
      </w:rPr>
      <w:drawing>
        <wp:anchor distT="0" distB="0" distL="114300" distR="114300" simplePos="0" relativeHeight="251658245" behindDoc="0" locked="0" layoutInCell="1" allowOverlap="1" wp14:anchorId="52794514" wp14:editId="2C7A767C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2D7BEA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5EFA5805">
              <wp:simplePos x="0" y="0"/>
              <wp:positionH relativeFrom="page">
                <wp:posOffset>15631</wp:posOffset>
              </wp:positionH>
              <wp:positionV relativeFrom="page">
                <wp:posOffset>0</wp:posOffset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0DE7458">
            <v:rect id="Rectangle 5" style="position:absolute;margin-left:1.25pt;margin-top:0;width:612pt;height:1in;z-index:-251656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bd5f3 [1951]" stroked="f" w14:anchorId="1E19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">
              <w10:wrap anchorx="page" anchory="page"/>
            </v:rect>
          </w:pict>
        </mc:Fallback>
      </mc:AlternateContent>
    </w:r>
    <w:r w:rsidR="00D9776E" w:rsidRPr="002D7BEA">
      <w:rPr>
        <w:rFonts w:ascii="Helvetica" w:hAnsi="Helvetica" w:cs="Helvetica"/>
        <w:b/>
        <w:bCs/>
        <w:color w:val="FFFFFF" w:themeColor="background1"/>
      </w:rPr>
      <w:br/>
    </w:r>
    <w:r w:rsidR="4C7EC70D" w:rsidRPr="002D7BEA">
      <w:rPr>
        <w:rFonts w:ascii="Helvetica" w:hAnsi="Helvetica" w:cs="Helvetica"/>
        <w:b/>
        <w:bCs/>
        <w:color w:val="000000" w:themeColor="text1"/>
      </w:rPr>
      <w:t>Sraith 2: Ceacht 11</w:t>
    </w:r>
    <w:r w:rsidR="009D399C" w:rsidRPr="002D7BEA">
      <w:rPr>
        <w:rFonts w:ascii="Helvetica" w:hAnsi="Helvetica" w:cs="Helvetica"/>
        <w:b/>
        <w:bCs/>
        <w:color w:val="000000" w:themeColor="text1"/>
      </w:rPr>
      <w:br/>
    </w:r>
    <w:r w:rsidR="4C7EC70D" w:rsidRPr="002D7BEA">
      <w:rPr>
        <w:rFonts w:ascii="Helvetica" w:hAnsi="Helvetica" w:cs="Helvetica"/>
        <w:b/>
        <w:bCs/>
        <w:color w:val="000000" w:themeColor="text1"/>
      </w:rPr>
      <w:t>Ag freagairt do dhrochscéala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53F82"/>
    <w:multiLevelType w:val="hybridMultilevel"/>
    <w:tmpl w:val="BA388E54"/>
    <w:lvl w:ilvl="0" w:tplc="B420BEA2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97645"/>
    <w:multiLevelType w:val="hybridMultilevel"/>
    <w:tmpl w:val="9DCE830A"/>
    <w:lvl w:ilvl="0" w:tplc="A8DC742A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7150EC"/>
    <w:multiLevelType w:val="hybridMultilevel"/>
    <w:tmpl w:val="529C8200"/>
    <w:lvl w:ilvl="0" w:tplc="59A460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264769"/>
    <w:multiLevelType w:val="hybridMultilevel"/>
    <w:tmpl w:val="2FFEA548"/>
    <w:lvl w:ilvl="0" w:tplc="2302847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B4974"/>
    <w:multiLevelType w:val="hybridMultilevel"/>
    <w:tmpl w:val="7C8EC4BC"/>
    <w:lvl w:ilvl="0" w:tplc="171A94D8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56FF5"/>
    <w:multiLevelType w:val="hybridMultilevel"/>
    <w:tmpl w:val="CE10C4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C312B"/>
    <w:multiLevelType w:val="hybridMultilevel"/>
    <w:tmpl w:val="F0347A82"/>
    <w:lvl w:ilvl="0" w:tplc="DD7453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771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776E39"/>
    <w:multiLevelType w:val="hybridMultilevel"/>
    <w:tmpl w:val="4A0E5164"/>
    <w:lvl w:ilvl="0" w:tplc="BB4AA05A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901D82"/>
    <w:multiLevelType w:val="hybridMultilevel"/>
    <w:tmpl w:val="D3B44AC8"/>
    <w:lvl w:ilvl="0" w:tplc="4728221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3795D"/>
    <w:multiLevelType w:val="hybridMultilevel"/>
    <w:tmpl w:val="5D5888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005AD"/>
    <w:multiLevelType w:val="hybridMultilevel"/>
    <w:tmpl w:val="B552B3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E6251"/>
    <w:multiLevelType w:val="hybridMultilevel"/>
    <w:tmpl w:val="3182C9BA"/>
    <w:lvl w:ilvl="0" w:tplc="DD745318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13" w15:restartNumberingAfterBreak="0">
    <w:nsid w:val="2841011B"/>
    <w:multiLevelType w:val="hybridMultilevel"/>
    <w:tmpl w:val="566494B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20DB5"/>
    <w:multiLevelType w:val="hybridMultilevel"/>
    <w:tmpl w:val="7360C31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02E4A"/>
    <w:multiLevelType w:val="hybridMultilevel"/>
    <w:tmpl w:val="20C2153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32FE1"/>
    <w:multiLevelType w:val="hybridMultilevel"/>
    <w:tmpl w:val="D3B44AC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256C9"/>
    <w:multiLevelType w:val="hybridMultilevel"/>
    <w:tmpl w:val="566494B0"/>
    <w:lvl w:ilvl="0" w:tplc="C448A79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83149"/>
    <w:multiLevelType w:val="hybridMultilevel"/>
    <w:tmpl w:val="01B6F68A"/>
    <w:lvl w:ilvl="0" w:tplc="FFFFFFFF">
      <w:start w:val="1"/>
      <w:numFmt w:val="upp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597CDF"/>
    <w:multiLevelType w:val="hybridMultilevel"/>
    <w:tmpl w:val="5E00A080"/>
    <w:lvl w:ilvl="0" w:tplc="F4FAD6DA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2A357C"/>
    <w:multiLevelType w:val="hybridMultilevel"/>
    <w:tmpl w:val="FE3C08BC"/>
    <w:lvl w:ilvl="0" w:tplc="76DEA4B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3C0019">
      <w:start w:val="1"/>
      <w:numFmt w:val="lowerLetter"/>
      <w:lvlText w:val="%2."/>
      <w:lvlJc w:val="left"/>
      <w:pPr>
        <w:ind w:left="1440" w:hanging="360"/>
      </w:pPr>
    </w:lvl>
    <w:lvl w:ilvl="2" w:tplc="083C001B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C0C64"/>
    <w:multiLevelType w:val="hybridMultilevel"/>
    <w:tmpl w:val="F78C5C18"/>
    <w:lvl w:ilvl="0" w:tplc="DD74531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739151B"/>
    <w:multiLevelType w:val="hybridMultilevel"/>
    <w:tmpl w:val="010EDFC0"/>
    <w:lvl w:ilvl="0" w:tplc="0CF6A7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77183" w:themeColor="text2"/>
      </w:rPr>
    </w:lvl>
    <w:lvl w:ilvl="1" w:tplc="8D464024">
      <w:numFmt w:val="bullet"/>
      <w:lvlText w:val="•"/>
      <w:lvlJc w:val="left"/>
      <w:pPr>
        <w:ind w:left="1290" w:hanging="570"/>
      </w:pPr>
      <w:rPr>
        <w:rFonts w:ascii="Helvetica" w:eastAsiaTheme="minorEastAsia" w:hAnsi="Helvetica" w:cs="Helvetica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3E0754"/>
    <w:multiLevelType w:val="hybridMultilevel"/>
    <w:tmpl w:val="DA2A2E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195306"/>
    <w:multiLevelType w:val="hybridMultilevel"/>
    <w:tmpl w:val="B0C4F29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7A2072"/>
    <w:multiLevelType w:val="hybridMultilevel"/>
    <w:tmpl w:val="E95AAD0C"/>
    <w:lvl w:ilvl="0" w:tplc="DD745318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 w15:restartNumberingAfterBreak="0">
    <w:nsid w:val="603E0661"/>
    <w:multiLevelType w:val="hybridMultilevel"/>
    <w:tmpl w:val="B552B3C0"/>
    <w:lvl w:ilvl="0" w:tplc="80746B08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Arial MT" w:hint="default"/>
        <w:b w:val="0"/>
        <w:bCs w:val="0"/>
        <w:color w:val="077183" w:themeColor="text2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915B7"/>
    <w:multiLevelType w:val="hybridMultilevel"/>
    <w:tmpl w:val="F7145E34"/>
    <w:lvl w:ilvl="0" w:tplc="1144D250">
      <w:numFmt w:val="bullet"/>
      <w:lvlText w:val="•"/>
      <w:lvlJc w:val="left"/>
      <w:pPr>
        <w:ind w:left="930" w:hanging="570"/>
      </w:pPr>
      <w:rPr>
        <w:rFonts w:ascii="Helvetica" w:eastAsia="Yu Mincho" w:hAnsi="Helvetica" w:cs="Helvetic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B7336"/>
    <w:multiLevelType w:val="hybridMultilevel"/>
    <w:tmpl w:val="BE3EF93E"/>
    <w:lvl w:ilvl="0" w:tplc="7B029DF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i w:val="0"/>
        <w:color w:val="077183" w:themeColor="text2"/>
        <w:w w:val="99"/>
        <w:sz w:val="24"/>
        <w:szCs w:val="24"/>
        <w:lang w:val="ga" w:eastAsia="en-US" w:bidi="ar-SA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1204B"/>
    <w:multiLevelType w:val="hybridMultilevel"/>
    <w:tmpl w:val="1DD243DA"/>
    <w:lvl w:ilvl="0" w:tplc="DD745318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077183"/>
      </w:rPr>
    </w:lvl>
    <w:lvl w:ilvl="1" w:tplc="18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6C971A3E"/>
    <w:multiLevelType w:val="hybridMultilevel"/>
    <w:tmpl w:val="01B6F68A"/>
    <w:lvl w:ilvl="0" w:tplc="18090013">
      <w:start w:val="1"/>
      <w:numFmt w:val="upperRoman"/>
      <w:lvlText w:val="%1."/>
      <w:lvlJc w:val="righ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D09324B"/>
    <w:multiLevelType w:val="hybridMultilevel"/>
    <w:tmpl w:val="6DF6DD2C"/>
    <w:lvl w:ilvl="0" w:tplc="9D2C1994">
      <w:start w:val="1"/>
      <w:numFmt w:val="lowerLetter"/>
      <w:lvlText w:val="%1)"/>
      <w:lvlJc w:val="left"/>
      <w:pPr>
        <w:ind w:left="128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2007" w:hanging="360"/>
      </w:pPr>
    </w:lvl>
    <w:lvl w:ilvl="2" w:tplc="1809001B" w:tentative="1">
      <w:start w:val="1"/>
      <w:numFmt w:val="lowerRoman"/>
      <w:lvlText w:val="%3."/>
      <w:lvlJc w:val="right"/>
      <w:pPr>
        <w:ind w:left="2727" w:hanging="180"/>
      </w:pPr>
    </w:lvl>
    <w:lvl w:ilvl="3" w:tplc="1809000F" w:tentative="1">
      <w:start w:val="1"/>
      <w:numFmt w:val="decimal"/>
      <w:lvlText w:val="%4."/>
      <w:lvlJc w:val="left"/>
      <w:pPr>
        <w:ind w:left="3447" w:hanging="360"/>
      </w:pPr>
    </w:lvl>
    <w:lvl w:ilvl="4" w:tplc="18090019" w:tentative="1">
      <w:start w:val="1"/>
      <w:numFmt w:val="lowerLetter"/>
      <w:lvlText w:val="%5."/>
      <w:lvlJc w:val="left"/>
      <w:pPr>
        <w:ind w:left="4167" w:hanging="360"/>
      </w:pPr>
    </w:lvl>
    <w:lvl w:ilvl="5" w:tplc="1809001B" w:tentative="1">
      <w:start w:val="1"/>
      <w:numFmt w:val="lowerRoman"/>
      <w:lvlText w:val="%6."/>
      <w:lvlJc w:val="right"/>
      <w:pPr>
        <w:ind w:left="4887" w:hanging="180"/>
      </w:pPr>
    </w:lvl>
    <w:lvl w:ilvl="6" w:tplc="1809000F" w:tentative="1">
      <w:start w:val="1"/>
      <w:numFmt w:val="decimal"/>
      <w:lvlText w:val="%7."/>
      <w:lvlJc w:val="left"/>
      <w:pPr>
        <w:ind w:left="5607" w:hanging="360"/>
      </w:pPr>
    </w:lvl>
    <w:lvl w:ilvl="7" w:tplc="18090019" w:tentative="1">
      <w:start w:val="1"/>
      <w:numFmt w:val="lowerLetter"/>
      <w:lvlText w:val="%8."/>
      <w:lvlJc w:val="left"/>
      <w:pPr>
        <w:ind w:left="6327" w:hanging="360"/>
      </w:pPr>
    </w:lvl>
    <w:lvl w:ilvl="8" w:tplc="1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E9F0BA7"/>
    <w:multiLevelType w:val="hybridMultilevel"/>
    <w:tmpl w:val="DA2A2E0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78256C"/>
    <w:multiLevelType w:val="hybridMultilevel"/>
    <w:tmpl w:val="7360C312"/>
    <w:lvl w:ilvl="0" w:tplc="1C845054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77183" w:themeColor="text2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F12DF"/>
    <w:multiLevelType w:val="hybridMultilevel"/>
    <w:tmpl w:val="9DCE83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7019F5"/>
    <w:multiLevelType w:val="hybridMultilevel"/>
    <w:tmpl w:val="AE56A26C"/>
    <w:lvl w:ilvl="0" w:tplc="A5A8939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4274584">
    <w:abstractNumId w:val="0"/>
  </w:num>
  <w:num w:numId="2" w16cid:durableId="844633130">
    <w:abstractNumId w:val="4"/>
  </w:num>
  <w:num w:numId="3" w16cid:durableId="819540765">
    <w:abstractNumId w:val="8"/>
    <w:lvlOverride w:ilvl="0">
      <w:startOverride w:val="1"/>
    </w:lvlOverride>
  </w:num>
  <w:num w:numId="4" w16cid:durableId="708264261">
    <w:abstractNumId w:val="8"/>
  </w:num>
  <w:num w:numId="5" w16cid:durableId="902450436">
    <w:abstractNumId w:val="8"/>
    <w:lvlOverride w:ilvl="0">
      <w:startOverride w:val="1"/>
    </w:lvlOverride>
  </w:num>
  <w:num w:numId="6" w16cid:durableId="136144097">
    <w:abstractNumId w:val="8"/>
    <w:lvlOverride w:ilvl="0">
      <w:startOverride w:val="1"/>
    </w:lvlOverride>
  </w:num>
  <w:num w:numId="7" w16cid:durableId="111025558">
    <w:abstractNumId w:val="20"/>
  </w:num>
  <w:num w:numId="8" w16cid:durableId="455956084">
    <w:abstractNumId w:val="28"/>
  </w:num>
  <w:num w:numId="9" w16cid:durableId="1623152201">
    <w:abstractNumId w:val="33"/>
  </w:num>
  <w:num w:numId="10" w16cid:durableId="1918397443">
    <w:abstractNumId w:val="22"/>
  </w:num>
  <w:num w:numId="11" w16cid:durableId="2103529749">
    <w:abstractNumId w:val="26"/>
  </w:num>
  <w:num w:numId="12" w16cid:durableId="1156190822">
    <w:abstractNumId w:val="9"/>
  </w:num>
  <w:num w:numId="13" w16cid:durableId="752701156">
    <w:abstractNumId w:val="19"/>
  </w:num>
  <w:num w:numId="14" w16cid:durableId="1317224722">
    <w:abstractNumId w:val="5"/>
  </w:num>
  <w:num w:numId="15" w16cid:durableId="1210916907">
    <w:abstractNumId w:val="2"/>
  </w:num>
  <w:num w:numId="16" w16cid:durableId="1995835764">
    <w:abstractNumId w:val="11"/>
  </w:num>
  <w:num w:numId="17" w16cid:durableId="428165802">
    <w:abstractNumId w:val="14"/>
  </w:num>
  <w:num w:numId="18" w16cid:durableId="173738108">
    <w:abstractNumId w:val="16"/>
  </w:num>
  <w:num w:numId="19" w16cid:durableId="416177501">
    <w:abstractNumId w:val="10"/>
  </w:num>
  <w:num w:numId="20" w16cid:durableId="922372737">
    <w:abstractNumId w:val="27"/>
  </w:num>
  <w:num w:numId="21" w16cid:durableId="1623924961">
    <w:abstractNumId w:val="3"/>
  </w:num>
  <w:num w:numId="22" w16cid:durableId="1929148543">
    <w:abstractNumId w:val="7"/>
  </w:num>
  <w:num w:numId="23" w16cid:durableId="1466269236">
    <w:abstractNumId w:val="29"/>
  </w:num>
  <w:num w:numId="24" w16cid:durableId="936254759">
    <w:abstractNumId w:val="12"/>
  </w:num>
  <w:num w:numId="25" w16cid:durableId="1482649416">
    <w:abstractNumId w:val="25"/>
  </w:num>
  <w:num w:numId="26" w16cid:durableId="1892619824">
    <w:abstractNumId w:val="31"/>
  </w:num>
  <w:num w:numId="27" w16cid:durableId="1639066861">
    <w:abstractNumId w:val="17"/>
  </w:num>
  <w:num w:numId="28" w16cid:durableId="83458527">
    <w:abstractNumId w:val="21"/>
  </w:num>
  <w:num w:numId="29" w16cid:durableId="1795103198">
    <w:abstractNumId w:val="6"/>
  </w:num>
  <w:num w:numId="30" w16cid:durableId="228419429">
    <w:abstractNumId w:val="35"/>
  </w:num>
  <w:num w:numId="31" w16cid:durableId="1317034639">
    <w:abstractNumId w:val="32"/>
  </w:num>
  <w:num w:numId="32" w16cid:durableId="1741442048">
    <w:abstractNumId w:val="30"/>
  </w:num>
  <w:num w:numId="33" w16cid:durableId="234359955">
    <w:abstractNumId w:val="8"/>
    <w:lvlOverride w:ilvl="0">
      <w:startOverride w:val="1"/>
    </w:lvlOverride>
  </w:num>
  <w:num w:numId="34" w16cid:durableId="1416509262">
    <w:abstractNumId w:val="23"/>
  </w:num>
  <w:num w:numId="35" w16cid:durableId="659775994">
    <w:abstractNumId w:val="1"/>
  </w:num>
  <w:num w:numId="36" w16cid:durableId="1920754268">
    <w:abstractNumId w:val="18"/>
  </w:num>
  <w:num w:numId="37" w16cid:durableId="1453939285">
    <w:abstractNumId w:val="24"/>
  </w:num>
  <w:num w:numId="38" w16cid:durableId="500001839">
    <w:abstractNumId w:val="34"/>
  </w:num>
  <w:num w:numId="39" w16cid:durableId="682363089">
    <w:abstractNumId w:val="13"/>
  </w:num>
  <w:num w:numId="40" w16cid:durableId="570048223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190E"/>
    <w:rsid w:val="0000325B"/>
    <w:rsid w:val="00004970"/>
    <w:rsid w:val="00004C21"/>
    <w:rsid w:val="00005382"/>
    <w:rsid w:val="000079D5"/>
    <w:rsid w:val="00007F1C"/>
    <w:rsid w:val="000101E2"/>
    <w:rsid w:val="00012ECB"/>
    <w:rsid w:val="00013BC9"/>
    <w:rsid w:val="0001411D"/>
    <w:rsid w:val="00014AB8"/>
    <w:rsid w:val="00016663"/>
    <w:rsid w:val="00016BFD"/>
    <w:rsid w:val="00022AAE"/>
    <w:rsid w:val="00022EF2"/>
    <w:rsid w:val="000240DD"/>
    <w:rsid w:val="000266A4"/>
    <w:rsid w:val="000268BB"/>
    <w:rsid w:val="000269CA"/>
    <w:rsid w:val="00026EA8"/>
    <w:rsid w:val="00031397"/>
    <w:rsid w:val="00031A16"/>
    <w:rsid w:val="00032803"/>
    <w:rsid w:val="00032C8D"/>
    <w:rsid w:val="00034231"/>
    <w:rsid w:val="00034DAC"/>
    <w:rsid w:val="00036E64"/>
    <w:rsid w:val="000417FA"/>
    <w:rsid w:val="00041C8C"/>
    <w:rsid w:val="000425D3"/>
    <w:rsid w:val="00043E08"/>
    <w:rsid w:val="000448E7"/>
    <w:rsid w:val="00045084"/>
    <w:rsid w:val="00045422"/>
    <w:rsid w:val="0004583F"/>
    <w:rsid w:val="00050447"/>
    <w:rsid w:val="00050594"/>
    <w:rsid w:val="00050BC5"/>
    <w:rsid w:val="000529A8"/>
    <w:rsid w:val="00053C50"/>
    <w:rsid w:val="00055247"/>
    <w:rsid w:val="000556F3"/>
    <w:rsid w:val="00055C49"/>
    <w:rsid w:val="000562D3"/>
    <w:rsid w:val="000573AD"/>
    <w:rsid w:val="00057768"/>
    <w:rsid w:val="00062EE5"/>
    <w:rsid w:val="00065FAE"/>
    <w:rsid w:val="00070EB4"/>
    <w:rsid w:val="0007113F"/>
    <w:rsid w:val="00071970"/>
    <w:rsid w:val="00071B62"/>
    <w:rsid w:val="0007308D"/>
    <w:rsid w:val="00074481"/>
    <w:rsid w:val="00076C84"/>
    <w:rsid w:val="00076DB8"/>
    <w:rsid w:val="000800CE"/>
    <w:rsid w:val="00081ADE"/>
    <w:rsid w:val="00082714"/>
    <w:rsid w:val="00087114"/>
    <w:rsid w:val="0009072A"/>
    <w:rsid w:val="00090F37"/>
    <w:rsid w:val="0009296F"/>
    <w:rsid w:val="00092D8C"/>
    <w:rsid w:val="0009302F"/>
    <w:rsid w:val="00094644"/>
    <w:rsid w:val="00095339"/>
    <w:rsid w:val="00095808"/>
    <w:rsid w:val="000968BE"/>
    <w:rsid w:val="00096EB3"/>
    <w:rsid w:val="000A026D"/>
    <w:rsid w:val="000A0FC7"/>
    <w:rsid w:val="000A16F7"/>
    <w:rsid w:val="000A1BA8"/>
    <w:rsid w:val="000A1D1F"/>
    <w:rsid w:val="000A2D76"/>
    <w:rsid w:val="000A2FA0"/>
    <w:rsid w:val="000A2FC9"/>
    <w:rsid w:val="000A6A89"/>
    <w:rsid w:val="000A790C"/>
    <w:rsid w:val="000B3185"/>
    <w:rsid w:val="000B442E"/>
    <w:rsid w:val="000B4746"/>
    <w:rsid w:val="000B5FBD"/>
    <w:rsid w:val="000B6DBE"/>
    <w:rsid w:val="000B71CE"/>
    <w:rsid w:val="000C0BA7"/>
    <w:rsid w:val="000C0E37"/>
    <w:rsid w:val="000C1B50"/>
    <w:rsid w:val="000C21F5"/>
    <w:rsid w:val="000C3721"/>
    <w:rsid w:val="000C39D3"/>
    <w:rsid w:val="000C57E6"/>
    <w:rsid w:val="000C6459"/>
    <w:rsid w:val="000C67FA"/>
    <w:rsid w:val="000C69D7"/>
    <w:rsid w:val="000C79F5"/>
    <w:rsid w:val="000D0447"/>
    <w:rsid w:val="000D0A9E"/>
    <w:rsid w:val="000D3833"/>
    <w:rsid w:val="000D4011"/>
    <w:rsid w:val="000D59CA"/>
    <w:rsid w:val="000D6198"/>
    <w:rsid w:val="000D63F5"/>
    <w:rsid w:val="000D77AB"/>
    <w:rsid w:val="000E2CCC"/>
    <w:rsid w:val="000E2D04"/>
    <w:rsid w:val="000E3794"/>
    <w:rsid w:val="000E4A58"/>
    <w:rsid w:val="000E5323"/>
    <w:rsid w:val="000E6FBA"/>
    <w:rsid w:val="000E72EA"/>
    <w:rsid w:val="000F0971"/>
    <w:rsid w:val="000F0AC6"/>
    <w:rsid w:val="000F1F0A"/>
    <w:rsid w:val="000F215E"/>
    <w:rsid w:val="000F2F4C"/>
    <w:rsid w:val="000F3862"/>
    <w:rsid w:val="00102E48"/>
    <w:rsid w:val="00103784"/>
    <w:rsid w:val="00104544"/>
    <w:rsid w:val="00104B31"/>
    <w:rsid w:val="001051A6"/>
    <w:rsid w:val="00105F19"/>
    <w:rsid w:val="00106D98"/>
    <w:rsid w:val="00110834"/>
    <w:rsid w:val="00110902"/>
    <w:rsid w:val="00113559"/>
    <w:rsid w:val="00113EA9"/>
    <w:rsid w:val="00115DF5"/>
    <w:rsid w:val="00116933"/>
    <w:rsid w:val="001175D9"/>
    <w:rsid w:val="00120018"/>
    <w:rsid w:val="00120C85"/>
    <w:rsid w:val="001253BD"/>
    <w:rsid w:val="00125C58"/>
    <w:rsid w:val="00126028"/>
    <w:rsid w:val="001266C5"/>
    <w:rsid w:val="00126CD5"/>
    <w:rsid w:val="00130B49"/>
    <w:rsid w:val="00132AF9"/>
    <w:rsid w:val="001331E5"/>
    <w:rsid w:val="001332BE"/>
    <w:rsid w:val="00133F9A"/>
    <w:rsid w:val="001345C6"/>
    <w:rsid w:val="00134DBA"/>
    <w:rsid w:val="00134FB7"/>
    <w:rsid w:val="001360B5"/>
    <w:rsid w:val="001366F5"/>
    <w:rsid w:val="0013787C"/>
    <w:rsid w:val="00137B3B"/>
    <w:rsid w:val="00137D04"/>
    <w:rsid w:val="001419B1"/>
    <w:rsid w:val="00141C06"/>
    <w:rsid w:val="0014241B"/>
    <w:rsid w:val="001429BC"/>
    <w:rsid w:val="001436BF"/>
    <w:rsid w:val="00144A42"/>
    <w:rsid w:val="001451FB"/>
    <w:rsid w:val="0014534D"/>
    <w:rsid w:val="0014614A"/>
    <w:rsid w:val="001462DD"/>
    <w:rsid w:val="00147687"/>
    <w:rsid w:val="00151C53"/>
    <w:rsid w:val="001544DD"/>
    <w:rsid w:val="00155605"/>
    <w:rsid w:val="00155833"/>
    <w:rsid w:val="001578DB"/>
    <w:rsid w:val="001618F7"/>
    <w:rsid w:val="00162E8E"/>
    <w:rsid w:val="0016508B"/>
    <w:rsid w:val="001701A0"/>
    <w:rsid w:val="00170CA1"/>
    <w:rsid w:val="00171EC0"/>
    <w:rsid w:val="00173F1D"/>
    <w:rsid w:val="00175C8C"/>
    <w:rsid w:val="00176B78"/>
    <w:rsid w:val="0017700B"/>
    <w:rsid w:val="00181001"/>
    <w:rsid w:val="001818EC"/>
    <w:rsid w:val="00182EF3"/>
    <w:rsid w:val="00187DE5"/>
    <w:rsid w:val="00190190"/>
    <w:rsid w:val="00190C5C"/>
    <w:rsid w:val="00192CF6"/>
    <w:rsid w:val="00195FDE"/>
    <w:rsid w:val="0019724C"/>
    <w:rsid w:val="00197CE5"/>
    <w:rsid w:val="001A0789"/>
    <w:rsid w:val="001A0872"/>
    <w:rsid w:val="001A15C9"/>
    <w:rsid w:val="001A223D"/>
    <w:rsid w:val="001A25A1"/>
    <w:rsid w:val="001A3398"/>
    <w:rsid w:val="001A3B2F"/>
    <w:rsid w:val="001A55C1"/>
    <w:rsid w:val="001A70C5"/>
    <w:rsid w:val="001A7AE8"/>
    <w:rsid w:val="001A7BE1"/>
    <w:rsid w:val="001B0C5A"/>
    <w:rsid w:val="001B0E04"/>
    <w:rsid w:val="001B1454"/>
    <w:rsid w:val="001B1EC6"/>
    <w:rsid w:val="001B367B"/>
    <w:rsid w:val="001B44B9"/>
    <w:rsid w:val="001C0E40"/>
    <w:rsid w:val="001C150C"/>
    <w:rsid w:val="001C16A6"/>
    <w:rsid w:val="001C18CC"/>
    <w:rsid w:val="001C26AE"/>
    <w:rsid w:val="001C38A4"/>
    <w:rsid w:val="001C5549"/>
    <w:rsid w:val="001C5BD7"/>
    <w:rsid w:val="001C64DD"/>
    <w:rsid w:val="001C71AD"/>
    <w:rsid w:val="001C7693"/>
    <w:rsid w:val="001D1345"/>
    <w:rsid w:val="001D1412"/>
    <w:rsid w:val="001D4D65"/>
    <w:rsid w:val="001D5F4B"/>
    <w:rsid w:val="001D66FF"/>
    <w:rsid w:val="001D7E8A"/>
    <w:rsid w:val="001E05F4"/>
    <w:rsid w:val="001E0671"/>
    <w:rsid w:val="001E0BAC"/>
    <w:rsid w:val="001E27EB"/>
    <w:rsid w:val="001E29B0"/>
    <w:rsid w:val="001E3D86"/>
    <w:rsid w:val="001E40C4"/>
    <w:rsid w:val="001F17AD"/>
    <w:rsid w:val="001F2D1A"/>
    <w:rsid w:val="001F2E45"/>
    <w:rsid w:val="001F371A"/>
    <w:rsid w:val="001F501E"/>
    <w:rsid w:val="001F53F7"/>
    <w:rsid w:val="001F59E0"/>
    <w:rsid w:val="001F5BD7"/>
    <w:rsid w:val="001F70AA"/>
    <w:rsid w:val="001F717B"/>
    <w:rsid w:val="001F7491"/>
    <w:rsid w:val="001F7EDA"/>
    <w:rsid w:val="0020108C"/>
    <w:rsid w:val="00202836"/>
    <w:rsid w:val="0020397A"/>
    <w:rsid w:val="00204487"/>
    <w:rsid w:val="002060B0"/>
    <w:rsid w:val="00207305"/>
    <w:rsid w:val="00210622"/>
    <w:rsid w:val="00210805"/>
    <w:rsid w:val="00211F96"/>
    <w:rsid w:val="00214690"/>
    <w:rsid w:val="00215046"/>
    <w:rsid w:val="0021543A"/>
    <w:rsid w:val="002231FB"/>
    <w:rsid w:val="002233F7"/>
    <w:rsid w:val="002237DA"/>
    <w:rsid w:val="002241BC"/>
    <w:rsid w:val="002265F3"/>
    <w:rsid w:val="002277B8"/>
    <w:rsid w:val="00231466"/>
    <w:rsid w:val="00231500"/>
    <w:rsid w:val="002318C1"/>
    <w:rsid w:val="00231DC6"/>
    <w:rsid w:val="00233D42"/>
    <w:rsid w:val="00234106"/>
    <w:rsid w:val="0023449A"/>
    <w:rsid w:val="00234BA8"/>
    <w:rsid w:val="00234ED2"/>
    <w:rsid w:val="002362C3"/>
    <w:rsid w:val="002364E3"/>
    <w:rsid w:val="00236D13"/>
    <w:rsid w:val="002374AA"/>
    <w:rsid w:val="00237826"/>
    <w:rsid w:val="00237FA9"/>
    <w:rsid w:val="002425A4"/>
    <w:rsid w:val="00242977"/>
    <w:rsid w:val="00242D0F"/>
    <w:rsid w:val="00243C49"/>
    <w:rsid w:val="00243E02"/>
    <w:rsid w:val="002441C0"/>
    <w:rsid w:val="00244A08"/>
    <w:rsid w:val="00244FD7"/>
    <w:rsid w:val="002458C3"/>
    <w:rsid w:val="00247DA9"/>
    <w:rsid w:val="0025032B"/>
    <w:rsid w:val="00251D34"/>
    <w:rsid w:val="00252975"/>
    <w:rsid w:val="0025340C"/>
    <w:rsid w:val="00253F6B"/>
    <w:rsid w:val="00254B13"/>
    <w:rsid w:val="0025532A"/>
    <w:rsid w:val="002560EB"/>
    <w:rsid w:val="002574A4"/>
    <w:rsid w:val="00257B08"/>
    <w:rsid w:val="00260EA7"/>
    <w:rsid w:val="0026112C"/>
    <w:rsid w:val="0026278C"/>
    <w:rsid w:val="00262EE5"/>
    <w:rsid w:val="002648E0"/>
    <w:rsid w:val="00264E27"/>
    <w:rsid w:val="0026621E"/>
    <w:rsid w:val="002677CA"/>
    <w:rsid w:val="0027199E"/>
    <w:rsid w:val="00271D25"/>
    <w:rsid w:val="00272805"/>
    <w:rsid w:val="00275817"/>
    <w:rsid w:val="002760FD"/>
    <w:rsid w:val="00280EE7"/>
    <w:rsid w:val="00281000"/>
    <w:rsid w:val="002815C4"/>
    <w:rsid w:val="00281CE9"/>
    <w:rsid w:val="00282ED5"/>
    <w:rsid w:val="0028587C"/>
    <w:rsid w:val="00291803"/>
    <w:rsid w:val="0029220F"/>
    <w:rsid w:val="00292588"/>
    <w:rsid w:val="00293EF0"/>
    <w:rsid w:val="002940E1"/>
    <w:rsid w:val="0029455A"/>
    <w:rsid w:val="002945E4"/>
    <w:rsid w:val="00295647"/>
    <w:rsid w:val="0029575A"/>
    <w:rsid w:val="00296ECE"/>
    <w:rsid w:val="002975CC"/>
    <w:rsid w:val="0029765B"/>
    <w:rsid w:val="002A0B2A"/>
    <w:rsid w:val="002A19D5"/>
    <w:rsid w:val="002A2109"/>
    <w:rsid w:val="002A3451"/>
    <w:rsid w:val="002A3BE7"/>
    <w:rsid w:val="002A503B"/>
    <w:rsid w:val="002A5C13"/>
    <w:rsid w:val="002A5CEB"/>
    <w:rsid w:val="002A5F73"/>
    <w:rsid w:val="002B0C5A"/>
    <w:rsid w:val="002B0D4B"/>
    <w:rsid w:val="002B0DDA"/>
    <w:rsid w:val="002B1C22"/>
    <w:rsid w:val="002B2430"/>
    <w:rsid w:val="002B2B01"/>
    <w:rsid w:val="002B41C6"/>
    <w:rsid w:val="002B4447"/>
    <w:rsid w:val="002B4DE3"/>
    <w:rsid w:val="002B66CB"/>
    <w:rsid w:val="002B68BD"/>
    <w:rsid w:val="002B69B5"/>
    <w:rsid w:val="002B6AD0"/>
    <w:rsid w:val="002B6F65"/>
    <w:rsid w:val="002B7442"/>
    <w:rsid w:val="002B7C68"/>
    <w:rsid w:val="002C2252"/>
    <w:rsid w:val="002C3C94"/>
    <w:rsid w:val="002C40E9"/>
    <w:rsid w:val="002C4246"/>
    <w:rsid w:val="002C4D62"/>
    <w:rsid w:val="002C7B64"/>
    <w:rsid w:val="002D0CFC"/>
    <w:rsid w:val="002D183C"/>
    <w:rsid w:val="002D20D8"/>
    <w:rsid w:val="002D273B"/>
    <w:rsid w:val="002D6E66"/>
    <w:rsid w:val="002D792E"/>
    <w:rsid w:val="002D7935"/>
    <w:rsid w:val="002D7BEA"/>
    <w:rsid w:val="002E0329"/>
    <w:rsid w:val="002E0CC5"/>
    <w:rsid w:val="002E116F"/>
    <w:rsid w:val="002E2F5F"/>
    <w:rsid w:val="002E3E2A"/>
    <w:rsid w:val="002E3E6D"/>
    <w:rsid w:val="002E72BA"/>
    <w:rsid w:val="002F0AD0"/>
    <w:rsid w:val="002F4919"/>
    <w:rsid w:val="002F7CB3"/>
    <w:rsid w:val="0030314D"/>
    <w:rsid w:val="0030423F"/>
    <w:rsid w:val="00304895"/>
    <w:rsid w:val="00304A5F"/>
    <w:rsid w:val="003057DE"/>
    <w:rsid w:val="00305A6B"/>
    <w:rsid w:val="00305D49"/>
    <w:rsid w:val="0030623B"/>
    <w:rsid w:val="0030639F"/>
    <w:rsid w:val="003063A5"/>
    <w:rsid w:val="00306AE2"/>
    <w:rsid w:val="003076B9"/>
    <w:rsid w:val="003079C9"/>
    <w:rsid w:val="00317F1A"/>
    <w:rsid w:val="00317FA1"/>
    <w:rsid w:val="0032069B"/>
    <w:rsid w:val="003236CC"/>
    <w:rsid w:val="00323783"/>
    <w:rsid w:val="00323C79"/>
    <w:rsid w:val="00325A69"/>
    <w:rsid w:val="00326A20"/>
    <w:rsid w:val="00327160"/>
    <w:rsid w:val="0032754A"/>
    <w:rsid w:val="00330C49"/>
    <w:rsid w:val="00330C9E"/>
    <w:rsid w:val="00330E18"/>
    <w:rsid w:val="00330FAE"/>
    <w:rsid w:val="0033362C"/>
    <w:rsid w:val="003348D3"/>
    <w:rsid w:val="00335105"/>
    <w:rsid w:val="00335D1B"/>
    <w:rsid w:val="00336E62"/>
    <w:rsid w:val="00337B4F"/>
    <w:rsid w:val="003407C0"/>
    <w:rsid w:val="003435B8"/>
    <w:rsid w:val="00344AF1"/>
    <w:rsid w:val="00344FBE"/>
    <w:rsid w:val="00345188"/>
    <w:rsid w:val="00345244"/>
    <w:rsid w:val="0034567C"/>
    <w:rsid w:val="00345A88"/>
    <w:rsid w:val="00351DE9"/>
    <w:rsid w:val="0035262C"/>
    <w:rsid w:val="00352C10"/>
    <w:rsid w:val="0035310B"/>
    <w:rsid w:val="0035337B"/>
    <w:rsid w:val="00353F36"/>
    <w:rsid w:val="0035486E"/>
    <w:rsid w:val="00356575"/>
    <w:rsid w:val="00357C29"/>
    <w:rsid w:val="00357E7A"/>
    <w:rsid w:val="00361DCE"/>
    <w:rsid w:val="003635BE"/>
    <w:rsid w:val="00363EAA"/>
    <w:rsid w:val="0036512B"/>
    <w:rsid w:val="00365203"/>
    <w:rsid w:val="00366464"/>
    <w:rsid w:val="00366F97"/>
    <w:rsid w:val="0037014B"/>
    <w:rsid w:val="00370657"/>
    <w:rsid w:val="00370E9E"/>
    <w:rsid w:val="00373BD1"/>
    <w:rsid w:val="0037564C"/>
    <w:rsid w:val="003772A5"/>
    <w:rsid w:val="003800F7"/>
    <w:rsid w:val="003814E3"/>
    <w:rsid w:val="00384E1A"/>
    <w:rsid w:val="00385C96"/>
    <w:rsid w:val="00387E34"/>
    <w:rsid w:val="00395849"/>
    <w:rsid w:val="00396B9F"/>
    <w:rsid w:val="0039774B"/>
    <w:rsid w:val="003A0B59"/>
    <w:rsid w:val="003A0D3F"/>
    <w:rsid w:val="003A0E2E"/>
    <w:rsid w:val="003A197F"/>
    <w:rsid w:val="003A2828"/>
    <w:rsid w:val="003A6494"/>
    <w:rsid w:val="003A70D4"/>
    <w:rsid w:val="003B1A21"/>
    <w:rsid w:val="003B216A"/>
    <w:rsid w:val="003B32F3"/>
    <w:rsid w:val="003B4F25"/>
    <w:rsid w:val="003B5EE5"/>
    <w:rsid w:val="003B6AF6"/>
    <w:rsid w:val="003B6CDD"/>
    <w:rsid w:val="003B6D90"/>
    <w:rsid w:val="003B6DA3"/>
    <w:rsid w:val="003B7795"/>
    <w:rsid w:val="003B7B46"/>
    <w:rsid w:val="003C0DB5"/>
    <w:rsid w:val="003C149A"/>
    <w:rsid w:val="003C2288"/>
    <w:rsid w:val="003C2BE3"/>
    <w:rsid w:val="003C6E8D"/>
    <w:rsid w:val="003C72E8"/>
    <w:rsid w:val="003C7C64"/>
    <w:rsid w:val="003D061A"/>
    <w:rsid w:val="003D0D4F"/>
    <w:rsid w:val="003D5BC2"/>
    <w:rsid w:val="003D7EB0"/>
    <w:rsid w:val="003E00D6"/>
    <w:rsid w:val="003E2217"/>
    <w:rsid w:val="003E2AB3"/>
    <w:rsid w:val="003E4FEE"/>
    <w:rsid w:val="003E52FC"/>
    <w:rsid w:val="003E5300"/>
    <w:rsid w:val="003E54B1"/>
    <w:rsid w:val="003E78A3"/>
    <w:rsid w:val="003F0DF4"/>
    <w:rsid w:val="003F118B"/>
    <w:rsid w:val="003F1BEA"/>
    <w:rsid w:val="003F314A"/>
    <w:rsid w:val="003F5D68"/>
    <w:rsid w:val="003F7BBB"/>
    <w:rsid w:val="0040124A"/>
    <w:rsid w:val="00401DA7"/>
    <w:rsid w:val="00401EEB"/>
    <w:rsid w:val="004020B7"/>
    <w:rsid w:val="00403F93"/>
    <w:rsid w:val="00407371"/>
    <w:rsid w:val="0040750A"/>
    <w:rsid w:val="0040760F"/>
    <w:rsid w:val="00413533"/>
    <w:rsid w:val="00414124"/>
    <w:rsid w:val="00417A43"/>
    <w:rsid w:val="00417A5A"/>
    <w:rsid w:val="00420715"/>
    <w:rsid w:val="00421E59"/>
    <w:rsid w:val="004227AB"/>
    <w:rsid w:val="00422F2F"/>
    <w:rsid w:val="00423064"/>
    <w:rsid w:val="004236E8"/>
    <w:rsid w:val="00423F57"/>
    <w:rsid w:val="00424030"/>
    <w:rsid w:val="00424E48"/>
    <w:rsid w:val="004255AC"/>
    <w:rsid w:val="00425AD5"/>
    <w:rsid w:val="004272EB"/>
    <w:rsid w:val="00427B8F"/>
    <w:rsid w:val="00430AAC"/>
    <w:rsid w:val="00431BB9"/>
    <w:rsid w:val="004321BF"/>
    <w:rsid w:val="00433F4D"/>
    <w:rsid w:val="00435243"/>
    <w:rsid w:val="00435E18"/>
    <w:rsid w:val="00436006"/>
    <w:rsid w:val="00436A22"/>
    <w:rsid w:val="0043DA19"/>
    <w:rsid w:val="00441FFD"/>
    <w:rsid w:val="0044230C"/>
    <w:rsid w:val="00442D71"/>
    <w:rsid w:val="00443784"/>
    <w:rsid w:val="0044426A"/>
    <w:rsid w:val="00444282"/>
    <w:rsid w:val="0044447B"/>
    <w:rsid w:val="00444B89"/>
    <w:rsid w:val="0044589A"/>
    <w:rsid w:val="00446825"/>
    <w:rsid w:val="004475E6"/>
    <w:rsid w:val="004500F6"/>
    <w:rsid w:val="00451F86"/>
    <w:rsid w:val="00452F25"/>
    <w:rsid w:val="00453EDA"/>
    <w:rsid w:val="00454001"/>
    <w:rsid w:val="00455D30"/>
    <w:rsid w:val="004560E9"/>
    <w:rsid w:val="00456986"/>
    <w:rsid w:val="00456AA8"/>
    <w:rsid w:val="00457E1F"/>
    <w:rsid w:val="00457EC3"/>
    <w:rsid w:val="00457F04"/>
    <w:rsid w:val="0046020B"/>
    <w:rsid w:val="0046087E"/>
    <w:rsid w:val="0046173C"/>
    <w:rsid w:val="004617FE"/>
    <w:rsid w:val="00461D73"/>
    <w:rsid w:val="00462847"/>
    <w:rsid w:val="00464043"/>
    <w:rsid w:val="00464D04"/>
    <w:rsid w:val="00466E24"/>
    <w:rsid w:val="00470FFF"/>
    <w:rsid w:val="00472587"/>
    <w:rsid w:val="00472D34"/>
    <w:rsid w:val="0047423F"/>
    <w:rsid w:val="00474515"/>
    <w:rsid w:val="004749FF"/>
    <w:rsid w:val="00475846"/>
    <w:rsid w:val="00476639"/>
    <w:rsid w:val="00476B99"/>
    <w:rsid w:val="00476BFA"/>
    <w:rsid w:val="00480F27"/>
    <w:rsid w:val="004813B0"/>
    <w:rsid w:val="00482119"/>
    <w:rsid w:val="0048245D"/>
    <w:rsid w:val="00485B47"/>
    <w:rsid w:val="00486582"/>
    <w:rsid w:val="00487832"/>
    <w:rsid w:val="00487A94"/>
    <w:rsid w:val="004908E1"/>
    <w:rsid w:val="0049114C"/>
    <w:rsid w:val="004917B8"/>
    <w:rsid w:val="00491C22"/>
    <w:rsid w:val="00491E12"/>
    <w:rsid w:val="00491F94"/>
    <w:rsid w:val="004924C0"/>
    <w:rsid w:val="00493E5C"/>
    <w:rsid w:val="004940E8"/>
    <w:rsid w:val="004940F2"/>
    <w:rsid w:val="00495055"/>
    <w:rsid w:val="00495215"/>
    <w:rsid w:val="004952B5"/>
    <w:rsid w:val="00496F03"/>
    <w:rsid w:val="0049754F"/>
    <w:rsid w:val="00497EEC"/>
    <w:rsid w:val="004A0056"/>
    <w:rsid w:val="004A105F"/>
    <w:rsid w:val="004A187C"/>
    <w:rsid w:val="004B51DE"/>
    <w:rsid w:val="004B5298"/>
    <w:rsid w:val="004B5E7A"/>
    <w:rsid w:val="004B7D6E"/>
    <w:rsid w:val="004C09B4"/>
    <w:rsid w:val="004C0C6B"/>
    <w:rsid w:val="004C16CA"/>
    <w:rsid w:val="004C1CCA"/>
    <w:rsid w:val="004C33EA"/>
    <w:rsid w:val="004C4412"/>
    <w:rsid w:val="004D4095"/>
    <w:rsid w:val="004D4134"/>
    <w:rsid w:val="004D419E"/>
    <w:rsid w:val="004D49A7"/>
    <w:rsid w:val="004D4F97"/>
    <w:rsid w:val="004D6447"/>
    <w:rsid w:val="004D6FC5"/>
    <w:rsid w:val="004D7E40"/>
    <w:rsid w:val="004E05A5"/>
    <w:rsid w:val="004E1905"/>
    <w:rsid w:val="004E2106"/>
    <w:rsid w:val="004E3760"/>
    <w:rsid w:val="004E39CA"/>
    <w:rsid w:val="004E4583"/>
    <w:rsid w:val="004E4751"/>
    <w:rsid w:val="004E79B6"/>
    <w:rsid w:val="004F0B6D"/>
    <w:rsid w:val="004F19D1"/>
    <w:rsid w:val="004F36F6"/>
    <w:rsid w:val="004F3927"/>
    <w:rsid w:val="004F4DAE"/>
    <w:rsid w:val="004F5611"/>
    <w:rsid w:val="00500F51"/>
    <w:rsid w:val="00501DFB"/>
    <w:rsid w:val="005044E0"/>
    <w:rsid w:val="00507652"/>
    <w:rsid w:val="00510C81"/>
    <w:rsid w:val="005115AA"/>
    <w:rsid w:val="005115F7"/>
    <w:rsid w:val="00512E63"/>
    <w:rsid w:val="00514370"/>
    <w:rsid w:val="00516993"/>
    <w:rsid w:val="00516B80"/>
    <w:rsid w:val="00516BF1"/>
    <w:rsid w:val="00520BC6"/>
    <w:rsid w:val="00523921"/>
    <w:rsid w:val="00523D2F"/>
    <w:rsid w:val="00523DA0"/>
    <w:rsid w:val="00524AB0"/>
    <w:rsid w:val="005259B1"/>
    <w:rsid w:val="00526E1E"/>
    <w:rsid w:val="00527347"/>
    <w:rsid w:val="005303C7"/>
    <w:rsid w:val="00531890"/>
    <w:rsid w:val="005328D6"/>
    <w:rsid w:val="00532CF9"/>
    <w:rsid w:val="00532F57"/>
    <w:rsid w:val="0053582C"/>
    <w:rsid w:val="00535CE7"/>
    <w:rsid w:val="00536008"/>
    <w:rsid w:val="005406C0"/>
    <w:rsid w:val="00541067"/>
    <w:rsid w:val="0054207E"/>
    <w:rsid w:val="005422F7"/>
    <w:rsid w:val="005440CC"/>
    <w:rsid w:val="00545371"/>
    <w:rsid w:val="00545776"/>
    <w:rsid w:val="00547C0D"/>
    <w:rsid w:val="00547F27"/>
    <w:rsid w:val="0055099D"/>
    <w:rsid w:val="005510F9"/>
    <w:rsid w:val="005513DC"/>
    <w:rsid w:val="005514EF"/>
    <w:rsid w:val="0055176D"/>
    <w:rsid w:val="005524CD"/>
    <w:rsid w:val="00552C61"/>
    <w:rsid w:val="00553013"/>
    <w:rsid w:val="005553FB"/>
    <w:rsid w:val="005554FB"/>
    <w:rsid w:val="00557A65"/>
    <w:rsid w:val="00557C27"/>
    <w:rsid w:val="00557E29"/>
    <w:rsid w:val="00560962"/>
    <w:rsid w:val="005609DA"/>
    <w:rsid w:val="00560FA9"/>
    <w:rsid w:val="00561B83"/>
    <w:rsid w:val="005620EC"/>
    <w:rsid w:val="00564781"/>
    <w:rsid w:val="005649AA"/>
    <w:rsid w:val="0056604A"/>
    <w:rsid w:val="00570055"/>
    <w:rsid w:val="00570164"/>
    <w:rsid w:val="00570626"/>
    <w:rsid w:val="00572061"/>
    <w:rsid w:val="005723C4"/>
    <w:rsid w:val="00573B72"/>
    <w:rsid w:val="00573E6B"/>
    <w:rsid w:val="00574F54"/>
    <w:rsid w:val="0057529D"/>
    <w:rsid w:val="00575CA1"/>
    <w:rsid w:val="00577823"/>
    <w:rsid w:val="0057782B"/>
    <w:rsid w:val="0058179F"/>
    <w:rsid w:val="0058324F"/>
    <w:rsid w:val="00586E21"/>
    <w:rsid w:val="0058787C"/>
    <w:rsid w:val="00587E58"/>
    <w:rsid w:val="00592360"/>
    <w:rsid w:val="00593684"/>
    <w:rsid w:val="00593D3F"/>
    <w:rsid w:val="005955B3"/>
    <w:rsid w:val="00596E34"/>
    <w:rsid w:val="005A0235"/>
    <w:rsid w:val="005A0A65"/>
    <w:rsid w:val="005A126F"/>
    <w:rsid w:val="005A1B60"/>
    <w:rsid w:val="005A1B85"/>
    <w:rsid w:val="005A4232"/>
    <w:rsid w:val="005A5D5C"/>
    <w:rsid w:val="005A5E30"/>
    <w:rsid w:val="005A63BE"/>
    <w:rsid w:val="005A66CB"/>
    <w:rsid w:val="005A6794"/>
    <w:rsid w:val="005A6EF9"/>
    <w:rsid w:val="005B0A82"/>
    <w:rsid w:val="005B0AF9"/>
    <w:rsid w:val="005B64C8"/>
    <w:rsid w:val="005B7481"/>
    <w:rsid w:val="005C002B"/>
    <w:rsid w:val="005C08DB"/>
    <w:rsid w:val="005C2391"/>
    <w:rsid w:val="005C35E1"/>
    <w:rsid w:val="005C543A"/>
    <w:rsid w:val="005C5ECE"/>
    <w:rsid w:val="005C61F5"/>
    <w:rsid w:val="005C6C34"/>
    <w:rsid w:val="005C6C87"/>
    <w:rsid w:val="005C6D5C"/>
    <w:rsid w:val="005C7355"/>
    <w:rsid w:val="005C7D5D"/>
    <w:rsid w:val="005D1D47"/>
    <w:rsid w:val="005D32BE"/>
    <w:rsid w:val="005D3789"/>
    <w:rsid w:val="005D3821"/>
    <w:rsid w:val="005D3A58"/>
    <w:rsid w:val="005D447A"/>
    <w:rsid w:val="005D49C3"/>
    <w:rsid w:val="005D6B74"/>
    <w:rsid w:val="005E0C19"/>
    <w:rsid w:val="005E1CD1"/>
    <w:rsid w:val="005E1DEE"/>
    <w:rsid w:val="005E35D5"/>
    <w:rsid w:val="005E4C49"/>
    <w:rsid w:val="005E4D16"/>
    <w:rsid w:val="005E6009"/>
    <w:rsid w:val="005E6576"/>
    <w:rsid w:val="005E79D4"/>
    <w:rsid w:val="005E7A0E"/>
    <w:rsid w:val="005F0787"/>
    <w:rsid w:val="005F2918"/>
    <w:rsid w:val="005F2C42"/>
    <w:rsid w:val="005F37C3"/>
    <w:rsid w:val="005F3DAD"/>
    <w:rsid w:val="005F43F7"/>
    <w:rsid w:val="005F4604"/>
    <w:rsid w:val="005F46BD"/>
    <w:rsid w:val="005F638B"/>
    <w:rsid w:val="005F6BBE"/>
    <w:rsid w:val="00601B2B"/>
    <w:rsid w:val="00601DFA"/>
    <w:rsid w:val="00602ECC"/>
    <w:rsid w:val="006031D4"/>
    <w:rsid w:val="00604CD0"/>
    <w:rsid w:val="006059F6"/>
    <w:rsid w:val="00606940"/>
    <w:rsid w:val="00606C0A"/>
    <w:rsid w:val="00610133"/>
    <w:rsid w:val="00612F4B"/>
    <w:rsid w:val="0061610F"/>
    <w:rsid w:val="006175FC"/>
    <w:rsid w:val="006214FD"/>
    <w:rsid w:val="00621596"/>
    <w:rsid w:val="0062163D"/>
    <w:rsid w:val="00622787"/>
    <w:rsid w:val="00626153"/>
    <w:rsid w:val="006312C8"/>
    <w:rsid w:val="00631324"/>
    <w:rsid w:val="00632A4F"/>
    <w:rsid w:val="00633568"/>
    <w:rsid w:val="00633A9B"/>
    <w:rsid w:val="00634B6E"/>
    <w:rsid w:val="00634D32"/>
    <w:rsid w:val="006357AC"/>
    <w:rsid w:val="00635F50"/>
    <w:rsid w:val="006361CD"/>
    <w:rsid w:val="0063705F"/>
    <w:rsid w:val="006371EE"/>
    <w:rsid w:val="00640A14"/>
    <w:rsid w:val="00640C43"/>
    <w:rsid w:val="00642181"/>
    <w:rsid w:val="00642288"/>
    <w:rsid w:val="0064349A"/>
    <w:rsid w:val="0064518E"/>
    <w:rsid w:val="006454D7"/>
    <w:rsid w:val="00645E8E"/>
    <w:rsid w:val="00646987"/>
    <w:rsid w:val="00647948"/>
    <w:rsid w:val="00650037"/>
    <w:rsid w:val="00650CB8"/>
    <w:rsid w:val="00652722"/>
    <w:rsid w:val="00653423"/>
    <w:rsid w:val="0065418C"/>
    <w:rsid w:val="00654C91"/>
    <w:rsid w:val="00654F0E"/>
    <w:rsid w:val="0065543D"/>
    <w:rsid w:val="00655812"/>
    <w:rsid w:val="006558E1"/>
    <w:rsid w:val="00660830"/>
    <w:rsid w:val="00663B02"/>
    <w:rsid w:val="00663CB1"/>
    <w:rsid w:val="00665948"/>
    <w:rsid w:val="00666BB7"/>
    <w:rsid w:val="00670980"/>
    <w:rsid w:val="00671E2A"/>
    <w:rsid w:val="00673AE7"/>
    <w:rsid w:val="00673E8D"/>
    <w:rsid w:val="006746F3"/>
    <w:rsid w:val="00675A7E"/>
    <w:rsid w:val="0068190E"/>
    <w:rsid w:val="006823EF"/>
    <w:rsid w:val="0068265B"/>
    <w:rsid w:val="00684033"/>
    <w:rsid w:val="00684499"/>
    <w:rsid w:val="00685084"/>
    <w:rsid w:val="00686567"/>
    <w:rsid w:val="00686985"/>
    <w:rsid w:val="00686A17"/>
    <w:rsid w:val="006875A4"/>
    <w:rsid w:val="00690636"/>
    <w:rsid w:val="00690CC8"/>
    <w:rsid w:val="00691A82"/>
    <w:rsid w:val="00691F04"/>
    <w:rsid w:val="00692757"/>
    <w:rsid w:val="00692FD7"/>
    <w:rsid w:val="00694614"/>
    <w:rsid w:val="00694EB8"/>
    <w:rsid w:val="006975D7"/>
    <w:rsid w:val="0069792B"/>
    <w:rsid w:val="006A13E9"/>
    <w:rsid w:val="006A15E7"/>
    <w:rsid w:val="006A1FB0"/>
    <w:rsid w:val="006A2F1F"/>
    <w:rsid w:val="006A3C07"/>
    <w:rsid w:val="006A5262"/>
    <w:rsid w:val="006A71F1"/>
    <w:rsid w:val="006A73E0"/>
    <w:rsid w:val="006A74E8"/>
    <w:rsid w:val="006B0B02"/>
    <w:rsid w:val="006B4851"/>
    <w:rsid w:val="006B70B3"/>
    <w:rsid w:val="006B7CD9"/>
    <w:rsid w:val="006C0C04"/>
    <w:rsid w:val="006C0E8C"/>
    <w:rsid w:val="006C0FA1"/>
    <w:rsid w:val="006C1F31"/>
    <w:rsid w:val="006C43FD"/>
    <w:rsid w:val="006C4459"/>
    <w:rsid w:val="006C4F66"/>
    <w:rsid w:val="006C5A50"/>
    <w:rsid w:val="006D05DF"/>
    <w:rsid w:val="006D09AF"/>
    <w:rsid w:val="006D0B7C"/>
    <w:rsid w:val="006D3B87"/>
    <w:rsid w:val="006D402F"/>
    <w:rsid w:val="006D48E6"/>
    <w:rsid w:val="006D4D20"/>
    <w:rsid w:val="006D4DAB"/>
    <w:rsid w:val="006D546C"/>
    <w:rsid w:val="006D75FF"/>
    <w:rsid w:val="006D7AFF"/>
    <w:rsid w:val="006D7C9D"/>
    <w:rsid w:val="006D7F87"/>
    <w:rsid w:val="006E123A"/>
    <w:rsid w:val="006E1854"/>
    <w:rsid w:val="006E2B3B"/>
    <w:rsid w:val="006E3567"/>
    <w:rsid w:val="006E498E"/>
    <w:rsid w:val="006E4F02"/>
    <w:rsid w:val="006E60FA"/>
    <w:rsid w:val="006E6672"/>
    <w:rsid w:val="006F0393"/>
    <w:rsid w:val="006F047B"/>
    <w:rsid w:val="006F0AA7"/>
    <w:rsid w:val="006F1B42"/>
    <w:rsid w:val="006F21F7"/>
    <w:rsid w:val="006F3821"/>
    <w:rsid w:val="006F50BA"/>
    <w:rsid w:val="006F5279"/>
    <w:rsid w:val="006F592F"/>
    <w:rsid w:val="006F772C"/>
    <w:rsid w:val="006F774D"/>
    <w:rsid w:val="00700876"/>
    <w:rsid w:val="00700F23"/>
    <w:rsid w:val="007011BA"/>
    <w:rsid w:val="00702BD7"/>
    <w:rsid w:val="007030FD"/>
    <w:rsid w:val="007048C9"/>
    <w:rsid w:val="00707100"/>
    <w:rsid w:val="00711669"/>
    <w:rsid w:val="00713183"/>
    <w:rsid w:val="00713207"/>
    <w:rsid w:val="007134B3"/>
    <w:rsid w:val="00713798"/>
    <w:rsid w:val="00714F53"/>
    <w:rsid w:val="00715C6E"/>
    <w:rsid w:val="00715C86"/>
    <w:rsid w:val="007168E6"/>
    <w:rsid w:val="00720245"/>
    <w:rsid w:val="007205A6"/>
    <w:rsid w:val="00720983"/>
    <w:rsid w:val="00720BB6"/>
    <w:rsid w:val="0072243B"/>
    <w:rsid w:val="00723D97"/>
    <w:rsid w:val="00725395"/>
    <w:rsid w:val="00725800"/>
    <w:rsid w:val="00725C37"/>
    <w:rsid w:val="00725F32"/>
    <w:rsid w:val="007267F7"/>
    <w:rsid w:val="00726E40"/>
    <w:rsid w:val="007272E9"/>
    <w:rsid w:val="00727AC7"/>
    <w:rsid w:val="00731018"/>
    <w:rsid w:val="00731EE1"/>
    <w:rsid w:val="007339DD"/>
    <w:rsid w:val="007343D0"/>
    <w:rsid w:val="007344A5"/>
    <w:rsid w:val="0073452B"/>
    <w:rsid w:val="00734915"/>
    <w:rsid w:val="00734C25"/>
    <w:rsid w:val="0073522C"/>
    <w:rsid w:val="00736C74"/>
    <w:rsid w:val="00736D84"/>
    <w:rsid w:val="00740167"/>
    <w:rsid w:val="00741609"/>
    <w:rsid w:val="00741908"/>
    <w:rsid w:val="00741BDD"/>
    <w:rsid w:val="00741C33"/>
    <w:rsid w:val="0074259D"/>
    <w:rsid w:val="00743C0D"/>
    <w:rsid w:val="00743D2F"/>
    <w:rsid w:val="00743FE4"/>
    <w:rsid w:val="007452E4"/>
    <w:rsid w:val="00745588"/>
    <w:rsid w:val="00745976"/>
    <w:rsid w:val="007460AD"/>
    <w:rsid w:val="00746396"/>
    <w:rsid w:val="00747D06"/>
    <w:rsid w:val="00751110"/>
    <w:rsid w:val="0075124D"/>
    <w:rsid w:val="007513E8"/>
    <w:rsid w:val="007524D7"/>
    <w:rsid w:val="00752728"/>
    <w:rsid w:val="00753D47"/>
    <w:rsid w:val="00754B67"/>
    <w:rsid w:val="00755D1D"/>
    <w:rsid w:val="00756304"/>
    <w:rsid w:val="00756FAA"/>
    <w:rsid w:val="00757BC3"/>
    <w:rsid w:val="007603B7"/>
    <w:rsid w:val="00763F5E"/>
    <w:rsid w:val="00764488"/>
    <w:rsid w:val="007644CF"/>
    <w:rsid w:val="0076464A"/>
    <w:rsid w:val="0076688A"/>
    <w:rsid w:val="00766891"/>
    <w:rsid w:val="007725D7"/>
    <w:rsid w:val="00773547"/>
    <w:rsid w:val="00773BEC"/>
    <w:rsid w:val="00774991"/>
    <w:rsid w:val="007753DA"/>
    <w:rsid w:val="00777B63"/>
    <w:rsid w:val="00777D1B"/>
    <w:rsid w:val="007810C7"/>
    <w:rsid w:val="0078768E"/>
    <w:rsid w:val="00787A6C"/>
    <w:rsid w:val="00790CBB"/>
    <w:rsid w:val="00791FCD"/>
    <w:rsid w:val="007922D6"/>
    <w:rsid w:val="00792615"/>
    <w:rsid w:val="00792AB1"/>
    <w:rsid w:val="00794031"/>
    <w:rsid w:val="00794F16"/>
    <w:rsid w:val="00794F83"/>
    <w:rsid w:val="007950B2"/>
    <w:rsid w:val="0079522A"/>
    <w:rsid w:val="00795B51"/>
    <w:rsid w:val="007977CB"/>
    <w:rsid w:val="0079785B"/>
    <w:rsid w:val="007A01E2"/>
    <w:rsid w:val="007A0F69"/>
    <w:rsid w:val="007A10A2"/>
    <w:rsid w:val="007A1377"/>
    <w:rsid w:val="007A1933"/>
    <w:rsid w:val="007A34A8"/>
    <w:rsid w:val="007A7B80"/>
    <w:rsid w:val="007B2174"/>
    <w:rsid w:val="007B22F9"/>
    <w:rsid w:val="007B3339"/>
    <w:rsid w:val="007B3A2F"/>
    <w:rsid w:val="007B463F"/>
    <w:rsid w:val="007B4777"/>
    <w:rsid w:val="007B4989"/>
    <w:rsid w:val="007B5AA8"/>
    <w:rsid w:val="007B6117"/>
    <w:rsid w:val="007B6132"/>
    <w:rsid w:val="007C0599"/>
    <w:rsid w:val="007C0D87"/>
    <w:rsid w:val="007C1C8E"/>
    <w:rsid w:val="007C2D64"/>
    <w:rsid w:val="007C4D16"/>
    <w:rsid w:val="007C736F"/>
    <w:rsid w:val="007C7CDE"/>
    <w:rsid w:val="007D0734"/>
    <w:rsid w:val="007D39B3"/>
    <w:rsid w:val="007D4BF7"/>
    <w:rsid w:val="007D5E03"/>
    <w:rsid w:val="007D64AA"/>
    <w:rsid w:val="007D67BA"/>
    <w:rsid w:val="007E041B"/>
    <w:rsid w:val="007E273E"/>
    <w:rsid w:val="007E2E8E"/>
    <w:rsid w:val="007E4A70"/>
    <w:rsid w:val="007E4AD9"/>
    <w:rsid w:val="007E4DA1"/>
    <w:rsid w:val="007E57CC"/>
    <w:rsid w:val="007E6F38"/>
    <w:rsid w:val="007E77D3"/>
    <w:rsid w:val="007E7B26"/>
    <w:rsid w:val="007E7DA3"/>
    <w:rsid w:val="007F1E6C"/>
    <w:rsid w:val="007F2B87"/>
    <w:rsid w:val="007F2D75"/>
    <w:rsid w:val="007F3045"/>
    <w:rsid w:val="007F3226"/>
    <w:rsid w:val="007F3C17"/>
    <w:rsid w:val="007F5135"/>
    <w:rsid w:val="007F51C6"/>
    <w:rsid w:val="007F56D7"/>
    <w:rsid w:val="007F6F87"/>
    <w:rsid w:val="007F7616"/>
    <w:rsid w:val="007F76D6"/>
    <w:rsid w:val="007F7969"/>
    <w:rsid w:val="008000DD"/>
    <w:rsid w:val="00800FDB"/>
    <w:rsid w:val="00801C0F"/>
    <w:rsid w:val="00803B35"/>
    <w:rsid w:val="00803FF8"/>
    <w:rsid w:val="008063A2"/>
    <w:rsid w:val="00806522"/>
    <w:rsid w:val="00806CE7"/>
    <w:rsid w:val="008078FE"/>
    <w:rsid w:val="008105D6"/>
    <w:rsid w:val="00810E63"/>
    <w:rsid w:val="00810FB2"/>
    <w:rsid w:val="00812F05"/>
    <w:rsid w:val="00820254"/>
    <w:rsid w:val="008210A4"/>
    <w:rsid w:val="008239EB"/>
    <w:rsid w:val="00823CB3"/>
    <w:rsid w:val="00824517"/>
    <w:rsid w:val="00825206"/>
    <w:rsid w:val="008254A4"/>
    <w:rsid w:val="008258C6"/>
    <w:rsid w:val="008310DE"/>
    <w:rsid w:val="008330DA"/>
    <w:rsid w:val="008341F4"/>
    <w:rsid w:val="0083480F"/>
    <w:rsid w:val="00835234"/>
    <w:rsid w:val="00836184"/>
    <w:rsid w:val="00836888"/>
    <w:rsid w:val="0083699E"/>
    <w:rsid w:val="00837AEE"/>
    <w:rsid w:val="00837B5F"/>
    <w:rsid w:val="00837D4F"/>
    <w:rsid w:val="00837E4E"/>
    <w:rsid w:val="008402AF"/>
    <w:rsid w:val="00841336"/>
    <w:rsid w:val="0084150B"/>
    <w:rsid w:val="00841B5B"/>
    <w:rsid w:val="00842872"/>
    <w:rsid w:val="00843024"/>
    <w:rsid w:val="00844A12"/>
    <w:rsid w:val="008460C6"/>
    <w:rsid w:val="00846109"/>
    <w:rsid w:val="00846346"/>
    <w:rsid w:val="00846C46"/>
    <w:rsid w:val="008474B3"/>
    <w:rsid w:val="008507C1"/>
    <w:rsid w:val="00851816"/>
    <w:rsid w:val="008519B7"/>
    <w:rsid w:val="00851BE0"/>
    <w:rsid w:val="008525BE"/>
    <w:rsid w:val="00854328"/>
    <w:rsid w:val="008550AB"/>
    <w:rsid w:val="00856B19"/>
    <w:rsid w:val="0085710C"/>
    <w:rsid w:val="00860548"/>
    <w:rsid w:val="00860920"/>
    <w:rsid w:val="0086108A"/>
    <w:rsid w:val="00862CBD"/>
    <w:rsid w:val="00862EB7"/>
    <w:rsid w:val="008650F8"/>
    <w:rsid w:val="0086662E"/>
    <w:rsid w:val="008701F4"/>
    <w:rsid w:val="00871088"/>
    <w:rsid w:val="00877B45"/>
    <w:rsid w:val="00881286"/>
    <w:rsid w:val="00881387"/>
    <w:rsid w:val="008814CF"/>
    <w:rsid w:val="00882BAC"/>
    <w:rsid w:val="00884190"/>
    <w:rsid w:val="00884548"/>
    <w:rsid w:val="00884D6B"/>
    <w:rsid w:val="00885712"/>
    <w:rsid w:val="00885D39"/>
    <w:rsid w:val="008861CA"/>
    <w:rsid w:val="00886594"/>
    <w:rsid w:val="0089000E"/>
    <w:rsid w:val="00890B75"/>
    <w:rsid w:val="00891007"/>
    <w:rsid w:val="00892125"/>
    <w:rsid w:val="008922E5"/>
    <w:rsid w:val="00892488"/>
    <w:rsid w:val="00893F3A"/>
    <w:rsid w:val="00894551"/>
    <w:rsid w:val="008959A6"/>
    <w:rsid w:val="0089728F"/>
    <w:rsid w:val="0089756D"/>
    <w:rsid w:val="00897B82"/>
    <w:rsid w:val="008A0095"/>
    <w:rsid w:val="008A07B1"/>
    <w:rsid w:val="008A2951"/>
    <w:rsid w:val="008A40BC"/>
    <w:rsid w:val="008A4ED8"/>
    <w:rsid w:val="008A5B61"/>
    <w:rsid w:val="008A61F4"/>
    <w:rsid w:val="008A6452"/>
    <w:rsid w:val="008A72FD"/>
    <w:rsid w:val="008B0A46"/>
    <w:rsid w:val="008B1342"/>
    <w:rsid w:val="008B14B7"/>
    <w:rsid w:val="008B2B2C"/>
    <w:rsid w:val="008B439C"/>
    <w:rsid w:val="008B444A"/>
    <w:rsid w:val="008B4471"/>
    <w:rsid w:val="008B4707"/>
    <w:rsid w:val="008B5E72"/>
    <w:rsid w:val="008B768C"/>
    <w:rsid w:val="008C1693"/>
    <w:rsid w:val="008C2696"/>
    <w:rsid w:val="008C28FA"/>
    <w:rsid w:val="008C3E35"/>
    <w:rsid w:val="008C4074"/>
    <w:rsid w:val="008C436D"/>
    <w:rsid w:val="008C5718"/>
    <w:rsid w:val="008C6885"/>
    <w:rsid w:val="008D31A9"/>
    <w:rsid w:val="008D351A"/>
    <w:rsid w:val="008D3625"/>
    <w:rsid w:val="008D46DD"/>
    <w:rsid w:val="008D48F8"/>
    <w:rsid w:val="008D5691"/>
    <w:rsid w:val="008D5853"/>
    <w:rsid w:val="008D603D"/>
    <w:rsid w:val="008D6775"/>
    <w:rsid w:val="008D72A3"/>
    <w:rsid w:val="008E126C"/>
    <w:rsid w:val="008E296A"/>
    <w:rsid w:val="008E2DE8"/>
    <w:rsid w:val="008E2F8B"/>
    <w:rsid w:val="008E3077"/>
    <w:rsid w:val="008E5F1A"/>
    <w:rsid w:val="008E74BE"/>
    <w:rsid w:val="008E7D94"/>
    <w:rsid w:val="008F015E"/>
    <w:rsid w:val="008F0C7B"/>
    <w:rsid w:val="008F0CF7"/>
    <w:rsid w:val="008F125B"/>
    <w:rsid w:val="008F151C"/>
    <w:rsid w:val="008F1943"/>
    <w:rsid w:val="008F1C6A"/>
    <w:rsid w:val="008F2574"/>
    <w:rsid w:val="008F2C58"/>
    <w:rsid w:val="008F2FF9"/>
    <w:rsid w:val="008F5D63"/>
    <w:rsid w:val="008F6C1D"/>
    <w:rsid w:val="008F7434"/>
    <w:rsid w:val="008F761F"/>
    <w:rsid w:val="008F7CFB"/>
    <w:rsid w:val="0090019F"/>
    <w:rsid w:val="00902900"/>
    <w:rsid w:val="00902AB6"/>
    <w:rsid w:val="0090302F"/>
    <w:rsid w:val="0090360E"/>
    <w:rsid w:val="00904351"/>
    <w:rsid w:val="009056A9"/>
    <w:rsid w:val="0090589E"/>
    <w:rsid w:val="00905E92"/>
    <w:rsid w:val="00910D7F"/>
    <w:rsid w:val="00911774"/>
    <w:rsid w:val="00913D60"/>
    <w:rsid w:val="00913EC9"/>
    <w:rsid w:val="00913F99"/>
    <w:rsid w:val="00916EB0"/>
    <w:rsid w:val="00916EB2"/>
    <w:rsid w:val="00920DD5"/>
    <w:rsid w:val="00921DA4"/>
    <w:rsid w:val="009227AC"/>
    <w:rsid w:val="00922C41"/>
    <w:rsid w:val="00922F74"/>
    <w:rsid w:val="00923EDB"/>
    <w:rsid w:val="00924F4B"/>
    <w:rsid w:val="00925EA3"/>
    <w:rsid w:val="009274B1"/>
    <w:rsid w:val="0093103A"/>
    <w:rsid w:val="009311C3"/>
    <w:rsid w:val="0093345C"/>
    <w:rsid w:val="009340DF"/>
    <w:rsid w:val="0093443D"/>
    <w:rsid w:val="0093579C"/>
    <w:rsid w:val="00936679"/>
    <w:rsid w:val="00937137"/>
    <w:rsid w:val="009424DA"/>
    <w:rsid w:val="00944517"/>
    <w:rsid w:val="00944DDB"/>
    <w:rsid w:val="00944E27"/>
    <w:rsid w:val="00945464"/>
    <w:rsid w:val="0094552F"/>
    <w:rsid w:val="00946977"/>
    <w:rsid w:val="00947FC6"/>
    <w:rsid w:val="00950AC5"/>
    <w:rsid w:val="00952066"/>
    <w:rsid w:val="00953096"/>
    <w:rsid w:val="009539B0"/>
    <w:rsid w:val="00955711"/>
    <w:rsid w:val="009562E9"/>
    <w:rsid w:val="009578A2"/>
    <w:rsid w:val="00960CA1"/>
    <w:rsid w:val="00961EE2"/>
    <w:rsid w:val="00962C8F"/>
    <w:rsid w:val="00962F2F"/>
    <w:rsid w:val="009638D3"/>
    <w:rsid w:val="009675EE"/>
    <w:rsid w:val="009706C5"/>
    <w:rsid w:val="00971915"/>
    <w:rsid w:val="00972E69"/>
    <w:rsid w:val="00973741"/>
    <w:rsid w:val="00973FF3"/>
    <w:rsid w:val="00975EB3"/>
    <w:rsid w:val="00976180"/>
    <w:rsid w:val="009774BF"/>
    <w:rsid w:val="009800B5"/>
    <w:rsid w:val="009808D9"/>
    <w:rsid w:val="00981D41"/>
    <w:rsid w:val="00981D97"/>
    <w:rsid w:val="00986844"/>
    <w:rsid w:val="00987A5D"/>
    <w:rsid w:val="00990144"/>
    <w:rsid w:val="00992493"/>
    <w:rsid w:val="00992F4A"/>
    <w:rsid w:val="00993C2E"/>
    <w:rsid w:val="0099435C"/>
    <w:rsid w:val="00994864"/>
    <w:rsid w:val="00995A27"/>
    <w:rsid w:val="00996BA6"/>
    <w:rsid w:val="00997E92"/>
    <w:rsid w:val="00997FEA"/>
    <w:rsid w:val="009A2418"/>
    <w:rsid w:val="009A3ECB"/>
    <w:rsid w:val="009A43CE"/>
    <w:rsid w:val="009A4CC1"/>
    <w:rsid w:val="009A4E21"/>
    <w:rsid w:val="009A4E61"/>
    <w:rsid w:val="009A4E77"/>
    <w:rsid w:val="009B16E4"/>
    <w:rsid w:val="009B2ED4"/>
    <w:rsid w:val="009B3775"/>
    <w:rsid w:val="009B3C4D"/>
    <w:rsid w:val="009B5EEE"/>
    <w:rsid w:val="009B6386"/>
    <w:rsid w:val="009B663D"/>
    <w:rsid w:val="009B6A98"/>
    <w:rsid w:val="009B6C16"/>
    <w:rsid w:val="009B7DC1"/>
    <w:rsid w:val="009C2AAF"/>
    <w:rsid w:val="009C3BF5"/>
    <w:rsid w:val="009C4775"/>
    <w:rsid w:val="009C5253"/>
    <w:rsid w:val="009C6927"/>
    <w:rsid w:val="009C6B9E"/>
    <w:rsid w:val="009C785E"/>
    <w:rsid w:val="009D0800"/>
    <w:rsid w:val="009D0853"/>
    <w:rsid w:val="009D344B"/>
    <w:rsid w:val="009D399C"/>
    <w:rsid w:val="009D3BCF"/>
    <w:rsid w:val="009D40B6"/>
    <w:rsid w:val="009D50F9"/>
    <w:rsid w:val="009D5893"/>
    <w:rsid w:val="009E03C6"/>
    <w:rsid w:val="009E0428"/>
    <w:rsid w:val="009E1FB5"/>
    <w:rsid w:val="009E3B98"/>
    <w:rsid w:val="009E4CCE"/>
    <w:rsid w:val="009E4D4E"/>
    <w:rsid w:val="009E50B7"/>
    <w:rsid w:val="009E526E"/>
    <w:rsid w:val="009E5FB6"/>
    <w:rsid w:val="009E6476"/>
    <w:rsid w:val="009E683A"/>
    <w:rsid w:val="009E6B2B"/>
    <w:rsid w:val="009E706E"/>
    <w:rsid w:val="009E7554"/>
    <w:rsid w:val="009F084A"/>
    <w:rsid w:val="009F20DC"/>
    <w:rsid w:val="009F271B"/>
    <w:rsid w:val="009F2726"/>
    <w:rsid w:val="009F6F04"/>
    <w:rsid w:val="009F76F5"/>
    <w:rsid w:val="009F78A0"/>
    <w:rsid w:val="00A0021C"/>
    <w:rsid w:val="00A00449"/>
    <w:rsid w:val="00A00F54"/>
    <w:rsid w:val="00A02420"/>
    <w:rsid w:val="00A052F5"/>
    <w:rsid w:val="00A05C98"/>
    <w:rsid w:val="00A06463"/>
    <w:rsid w:val="00A06E84"/>
    <w:rsid w:val="00A149A7"/>
    <w:rsid w:val="00A15422"/>
    <w:rsid w:val="00A170DA"/>
    <w:rsid w:val="00A17745"/>
    <w:rsid w:val="00A213F5"/>
    <w:rsid w:val="00A24D80"/>
    <w:rsid w:val="00A25B14"/>
    <w:rsid w:val="00A25CCE"/>
    <w:rsid w:val="00A2678A"/>
    <w:rsid w:val="00A305DE"/>
    <w:rsid w:val="00A313BB"/>
    <w:rsid w:val="00A3218F"/>
    <w:rsid w:val="00A349C2"/>
    <w:rsid w:val="00A34ED1"/>
    <w:rsid w:val="00A34F77"/>
    <w:rsid w:val="00A3548A"/>
    <w:rsid w:val="00A357EC"/>
    <w:rsid w:val="00A404C9"/>
    <w:rsid w:val="00A41249"/>
    <w:rsid w:val="00A41296"/>
    <w:rsid w:val="00A41366"/>
    <w:rsid w:val="00A413AA"/>
    <w:rsid w:val="00A41660"/>
    <w:rsid w:val="00A417A1"/>
    <w:rsid w:val="00A41B03"/>
    <w:rsid w:val="00A42290"/>
    <w:rsid w:val="00A4249F"/>
    <w:rsid w:val="00A45749"/>
    <w:rsid w:val="00A4585F"/>
    <w:rsid w:val="00A45869"/>
    <w:rsid w:val="00A472E5"/>
    <w:rsid w:val="00A47EFD"/>
    <w:rsid w:val="00A50144"/>
    <w:rsid w:val="00A50389"/>
    <w:rsid w:val="00A5438B"/>
    <w:rsid w:val="00A54521"/>
    <w:rsid w:val="00A56B90"/>
    <w:rsid w:val="00A57398"/>
    <w:rsid w:val="00A61953"/>
    <w:rsid w:val="00A62554"/>
    <w:rsid w:val="00A64C66"/>
    <w:rsid w:val="00A65553"/>
    <w:rsid w:val="00A66922"/>
    <w:rsid w:val="00A66EDB"/>
    <w:rsid w:val="00A677E2"/>
    <w:rsid w:val="00A70526"/>
    <w:rsid w:val="00A72303"/>
    <w:rsid w:val="00A74B0F"/>
    <w:rsid w:val="00A75F60"/>
    <w:rsid w:val="00A77A7F"/>
    <w:rsid w:val="00A81889"/>
    <w:rsid w:val="00A82586"/>
    <w:rsid w:val="00A84A8E"/>
    <w:rsid w:val="00A85DB1"/>
    <w:rsid w:val="00A85EB8"/>
    <w:rsid w:val="00A8741A"/>
    <w:rsid w:val="00A87C85"/>
    <w:rsid w:val="00A90EF1"/>
    <w:rsid w:val="00A91C0A"/>
    <w:rsid w:val="00A92549"/>
    <w:rsid w:val="00A93099"/>
    <w:rsid w:val="00A94994"/>
    <w:rsid w:val="00A95194"/>
    <w:rsid w:val="00A954B5"/>
    <w:rsid w:val="00A95AF8"/>
    <w:rsid w:val="00A961A5"/>
    <w:rsid w:val="00A96B5B"/>
    <w:rsid w:val="00A976A8"/>
    <w:rsid w:val="00A977F0"/>
    <w:rsid w:val="00A97BD5"/>
    <w:rsid w:val="00AA0FC2"/>
    <w:rsid w:val="00AA4C9F"/>
    <w:rsid w:val="00AA64F0"/>
    <w:rsid w:val="00AB0132"/>
    <w:rsid w:val="00AB0A52"/>
    <w:rsid w:val="00AB181B"/>
    <w:rsid w:val="00AB1E63"/>
    <w:rsid w:val="00AB27DF"/>
    <w:rsid w:val="00AB2E05"/>
    <w:rsid w:val="00AB41A8"/>
    <w:rsid w:val="00AB4BD8"/>
    <w:rsid w:val="00AB55F3"/>
    <w:rsid w:val="00AB5FBD"/>
    <w:rsid w:val="00AB6AD7"/>
    <w:rsid w:val="00AC0A3A"/>
    <w:rsid w:val="00AC0E44"/>
    <w:rsid w:val="00AC2D05"/>
    <w:rsid w:val="00AC574E"/>
    <w:rsid w:val="00AC5A23"/>
    <w:rsid w:val="00AC5E49"/>
    <w:rsid w:val="00AC741A"/>
    <w:rsid w:val="00AC7A6D"/>
    <w:rsid w:val="00AD07CF"/>
    <w:rsid w:val="00AD11F6"/>
    <w:rsid w:val="00AD19C6"/>
    <w:rsid w:val="00AD36C4"/>
    <w:rsid w:val="00AD4390"/>
    <w:rsid w:val="00AD53DD"/>
    <w:rsid w:val="00AD5DBF"/>
    <w:rsid w:val="00AD6C91"/>
    <w:rsid w:val="00AD7568"/>
    <w:rsid w:val="00AE06FC"/>
    <w:rsid w:val="00AE0E4F"/>
    <w:rsid w:val="00AE0EB8"/>
    <w:rsid w:val="00AE1F02"/>
    <w:rsid w:val="00AE25A0"/>
    <w:rsid w:val="00AE37AD"/>
    <w:rsid w:val="00AE41FB"/>
    <w:rsid w:val="00AE5491"/>
    <w:rsid w:val="00AE63FD"/>
    <w:rsid w:val="00AE6D6E"/>
    <w:rsid w:val="00AE6ED4"/>
    <w:rsid w:val="00AE71F8"/>
    <w:rsid w:val="00AF0034"/>
    <w:rsid w:val="00AF0116"/>
    <w:rsid w:val="00AF0EF3"/>
    <w:rsid w:val="00AF248F"/>
    <w:rsid w:val="00AF3769"/>
    <w:rsid w:val="00AF37D6"/>
    <w:rsid w:val="00AF3A87"/>
    <w:rsid w:val="00AF3C89"/>
    <w:rsid w:val="00AF4B55"/>
    <w:rsid w:val="00AF66FC"/>
    <w:rsid w:val="00AF6843"/>
    <w:rsid w:val="00AF6DA8"/>
    <w:rsid w:val="00AF78D0"/>
    <w:rsid w:val="00B01570"/>
    <w:rsid w:val="00B01ABE"/>
    <w:rsid w:val="00B03238"/>
    <w:rsid w:val="00B05A7E"/>
    <w:rsid w:val="00B06A8F"/>
    <w:rsid w:val="00B06B7D"/>
    <w:rsid w:val="00B07549"/>
    <w:rsid w:val="00B07C43"/>
    <w:rsid w:val="00B106F2"/>
    <w:rsid w:val="00B10C99"/>
    <w:rsid w:val="00B111E7"/>
    <w:rsid w:val="00B112F0"/>
    <w:rsid w:val="00B118AB"/>
    <w:rsid w:val="00B1206F"/>
    <w:rsid w:val="00B1220B"/>
    <w:rsid w:val="00B1380C"/>
    <w:rsid w:val="00B13D1B"/>
    <w:rsid w:val="00B144EE"/>
    <w:rsid w:val="00B14926"/>
    <w:rsid w:val="00B157B6"/>
    <w:rsid w:val="00B16240"/>
    <w:rsid w:val="00B16420"/>
    <w:rsid w:val="00B16758"/>
    <w:rsid w:val="00B200DD"/>
    <w:rsid w:val="00B201DE"/>
    <w:rsid w:val="00B207A0"/>
    <w:rsid w:val="00B20B52"/>
    <w:rsid w:val="00B2190F"/>
    <w:rsid w:val="00B21C45"/>
    <w:rsid w:val="00B228A4"/>
    <w:rsid w:val="00B2317E"/>
    <w:rsid w:val="00B231D5"/>
    <w:rsid w:val="00B2411F"/>
    <w:rsid w:val="00B249D3"/>
    <w:rsid w:val="00B25051"/>
    <w:rsid w:val="00B25406"/>
    <w:rsid w:val="00B255EA"/>
    <w:rsid w:val="00B27A84"/>
    <w:rsid w:val="00B27C62"/>
    <w:rsid w:val="00B30C60"/>
    <w:rsid w:val="00B313FF"/>
    <w:rsid w:val="00B3196F"/>
    <w:rsid w:val="00B31A8C"/>
    <w:rsid w:val="00B31F05"/>
    <w:rsid w:val="00B32235"/>
    <w:rsid w:val="00B32598"/>
    <w:rsid w:val="00B32715"/>
    <w:rsid w:val="00B33530"/>
    <w:rsid w:val="00B34B68"/>
    <w:rsid w:val="00B3719D"/>
    <w:rsid w:val="00B37E8C"/>
    <w:rsid w:val="00B4117D"/>
    <w:rsid w:val="00B42450"/>
    <w:rsid w:val="00B429F1"/>
    <w:rsid w:val="00B433FD"/>
    <w:rsid w:val="00B43ADD"/>
    <w:rsid w:val="00B4541A"/>
    <w:rsid w:val="00B502DA"/>
    <w:rsid w:val="00B50590"/>
    <w:rsid w:val="00B5161D"/>
    <w:rsid w:val="00B51EB3"/>
    <w:rsid w:val="00B53AF4"/>
    <w:rsid w:val="00B56394"/>
    <w:rsid w:val="00B56E85"/>
    <w:rsid w:val="00B57B9D"/>
    <w:rsid w:val="00B61A7E"/>
    <w:rsid w:val="00B638C1"/>
    <w:rsid w:val="00B63C0D"/>
    <w:rsid w:val="00B63C63"/>
    <w:rsid w:val="00B64392"/>
    <w:rsid w:val="00B64551"/>
    <w:rsid w:val="00B653AB"/>
    <w:rsid w:val="00B6554E"/>
    <w:rsid w:val="00B66511"/>
    <w:rsid w:val="00B72684"/>
    <w:rsid w:val="00B727E7"/>
    <w:rsid w:val="00B74207"/>
    <w:rsid w:val="00B75BC5"/>
    <w:rsid w:val="00B76674"/>
    <w:rsid w:val="00B76DEE"/>
    <w:rsid w:val="00B771CA"/>
    <w:rsid w:val="00B77E0E"/>
    <w:rsid w:val="00B80744"/>
    <w:rsid w:val="00B81523"/>
    <w:rsid w:val="00B817F7"/>
    <w:rsid w:val="00B836B6"/>
    <w:rsid w:val="00B83B0C"/>
    <w:rsid w:val="00B869EC"/>
    <w:rsid w:val="00B87020"/>
    <w:rsid w:val="00B87305"/>
    <w:rsid w:val="00B87EC6"/>
    <w:rsid w:val="00B902C6"/>
    <w:rsid w:val="00B91553"/>
    <w:rsid w:val="00B94E9E"/>
    <w:rsid w:val="00B9523E"/>
    <w:rsid w:val="00B95A2B"/>
    <w:rsid w:val="00B97168"/>
    <w:rsid w:val="00B976D5"/>
    <w:rsid w:val="00B9781D"/>
    <w:rsid w:val="00BA0D9E"/>
    <w:rsid w:val="00BA0E5A"/>
    <w:rsid w:val="00BA1991"/>
    <w:rsid w:val="00BA2BB6"/>
    <w:rsid w:val="00BA2E62"/>
    <w:rsid w:val="00BA34DD"/>
    <w:rsid w:val="00BA5A31"/>
    <w:rsid w:val="00BA6C69"/>
    <w:rsid w:val="00BB20C6"/>
    <w:rsid w:val="00BB2393"/>
    <w:rsid w:val="00BB251C"/>
    <w:rsid w:val="00BB4DD6"/>
    <w:rsid w:val="00BB543E"/>
    <w:rsid w:val="00BB5C00"/>
    <w:rsid w:val="00BB720C"/>
    <w:rsid w:val="00BB7381"/>
    <w:rsid w:val="00BB75D2"/>
    <w:rsid w:val="00BB783A"/>
    <w:rsid w:val="00BC2BC1"/>
    <w:rsid w:val="00BC3508"/>
    <w:rsid w:val="00BC3E13"/>
    <w:rsid w:val="00BC4F43"/>
    <w:rsid w:val="00BC5626"/>
    <w:rsid w:val="00BC6DD2"/>
    <w:rsid w:val="00BC76D6"/>
    <w:rsid w:val="00BC7ACA"/>
    <w:rsid w:val="00BD02DC"/>
    <w:rsid w:val="00BD1AFC"/>
    <w:rsid w:val="00BD2974"/>
    <w:rsid w:val="00BD3737"/>
    <w:rsid w:val="00BD49DA"/>
    <w:rsid w:val="00BD535C"/>
    <w:rsid w:val="00BD5D74"/>
    <w:rsid w:val="00BD5F80"/>
    <w:rsid w:val="00BD774D"/>
    <w:rsid w:val="00BD7ECA"/>
    <w:rsid w:val="00BE1ACD"/>
    <w:rsid w:val="00BF0456"/>
    <w:rsid w:val="00BF0555"/>
    <w:rsid w:val="00BF18B0"/>
    <w:rsid w:val="00BF24ED"/>
    <w:rsid w:val="00BF2644"/>
    <w:rsid w:val="00BF295B"/>
    <w:rsid w:val="00BF2DB4"/>
    <w:rsid w:val="00BF3ED4"/>
    <w:rsid w:val="00BF41DD"/>
    <w:rsid w:val="00BF47FA"/>
    <w:rsid w:val="00BF49A8"/>
    <w:rsid w:val="00BF4A47"/>
    <w:rsid w:val="00BF57D7"/>
    <w:rsid w:val="00BF64EA"/>
    <w:rsid w:val="00BF67B3"/>
    <w:rsid w:val="00C008F9"/>
    <w:rsid w:val="00C028B6"/>
    <w:rsid w:val="00C028F2"/>
    <w:rsid w:val="00C02C0D"/>
    <w:rsid w:val="00C02E89"/>
    <w:rsid w:val="00C04117"/>
    <w:rsid w:val="00C04C46"/>
    <w:rsid w:val="00C05838"/>
    <w:rsid w:val="00C065CE"/>
    <w:rsid w:val="00C104D1"/>
    <w:rsid w:val="00C10AAE"/>
    <w:rsid w:val="00C12282"/>
    <w:rsid w:val="00C12303"/>
    <w:rsid w:val="00C12CC2"/>
    <w:rsid w:val="00C130AE"/>
    <w:rsid w:val="00C138DD"/>
    <w:rsid w:val="00C14F58"/>
    <w:rsid w:val="00C17153"/>
    <w:rsid w:val="00C17527"/>
    <w:rsid w:val="00C22132"/>
    <w:rsid w:val="00C22CF9"/>
    <w:rsid w:val="00C22DCD"/>
    <w:rsid w:val="00C252F0"/>
    <w:rsid w:val="00C314A5"/>
    <w:rsid w:val="00C32A01"/>
    <w:rsid w:val="00C337F8"/>
    <w:rsid w:val="00C33D73"/>
    <w:rsid w:val="00C340E6"/>
    <w:rsid w:val="00C34AF7"/>
    <w:rsid w:val="00C363C0"/>
    <w:rsid w:val="00C36A1A"/>
    <w:rsid w:val="00C36A37"/>
    <w:rsid w:val="00C36D4C"/>
    <w:rsid w:val="00C4385B"/>
    <w:rsid w:val="00C45749"/>
    <w:rsid w:val="00C45970"/>
    <w:rsid w:val="00C460B8"/>
    <w:rsid w:val="00C46158"/>
    <w:rsid w:val="00C4639C"/>
    <w:rsid w:val="00C47572"/>
    <w:rsid w:val="00C47783"/>
    <w:rsid w:val="00C47AF5"/>
    <w:rsid w:val="00C47F1D"/>
    <w:rsid w:val="00C509CC"/>
    <w:rsid w:val="00C50DBE"/>
    <w:rsid w:val="00C51D9D"/>
    <w:rsid w:val="00C537B4"/>
    <w:rsid w:val="00C538F1"/>
    <w:rsid w:val="00C5393A"/>
    <w:rsid w:val="00C5490E"/>
    <w:rsid w:val="00C54A2F"/>
    <w:rsid w:val="00C54B8F"/>
    <w:rsid w:val="00C572DE"/>
    <w:rsid w:val="00C62862"/>
    <w:rsid w:val="00C63148"/>
    <w:rsid w:val="00C63A6E"/>
    <w:rsid w:val="00C6443B"/>
    <w:rsid w:val="00C67428"/>
    <w:rsid w:val="00C67A75"/>
    <w:rsid w:val="00C67AF0"/>
    <w:rsid w:val="00C67E6B"/>
    <w:rsid w:val="00C71064"/>
    <w:rsid w:val="00C7112A"/>
    <w:rsid w:val="00C71562"/>
    <w:rsid w:val="00C71FC3"/>
    <w:rsid w:val="00C7212E"/>
    <w:rsid w:val="00C732A1"/>
    <w:rsid w:val="00C747A0"/>
    <w:rsid w:val="00C74A32"/>
    <w:rsid w:val="00C75211"/>
    <w:rsid w:val="00C75C1F"/>
    <w:rsid w:val="00C772CA"/>
    <w:rsid w:val="00C777FC"/>
    <w:rsid w:val="00C807A1"/>
    <w:rsid w:val="00C811B9"/>
    <w:rsid w:val="00C81D34"/>
    <w:rsid w:val="00C828C2"/>
    <w:rsid w:val="00C84450"/>
    <w:rsid w:val="00C847A8"/>
    <w:rsid w:val="00C871F0"/>
    <w:rsid w:val="00C87AE3"/>
    <w:rsid w:val="00C925DB"/>
    <w:rsid w:val="00C928F9"/>
    <w:rsid w:val="00C93514"/>
    <w:rsid w:val="00C93DB8"/>
    <w:rsid w:val="00C94A3D"/>
    <w:rsid w:val="00C96579"/>
    <w:rsid w:val="00C9714B"/>
    <w:rsid w:val="00CA2A1D"/>
    <w:rsid w:val="00CA2CF9"/>
    <w:rsid w:val="00CA48F6"/>
    <w:rsid w:val="00CA5418"/>
    <w:rsid w:val="00CB0AE0"/>
    <w:rsid w:val="00CB106F"/>
    <w:rsid w:val="00CB4876"/>
    <w:rsid w:val="00CB4A91"/>
    <w:rsid w:val="00CB50B2"/>
    <w:rsid w:val="00CB52C9"/>
    <w:rsid w:val="00CB6DE5"/>
    <w:rsid w:val="00CC0AF0"/>
    <w:rsid w:val="00CC26A0"/>
    <w:rsid w:val="00CC2FCE"/>
    <w:rsid w:val="00CC34BE"/>
    <w:rsid w:val="00CC44F1"/>
    <w:rsid w:val="00CC62C2"/>
    <w:rsid w:val="00CC6633"/>
    <w:rsid w:val="00CC7C6D"/>
    <w:rsid w:val="00CC7E6B"/>
    <w:rsid w:val="00CD1096"/>
    <w:rsid w:val="00CD18D2"/>
    <w:rsid w:val="00CD40A8"/>
    <w:rsid w:val="00CD4459"/>
    <w:rsid w:val="00CD4888"/>
    <w:rsid w:val="00CD50E5"/>
    <w:rsid w:val="00CD5F37"/>
    <w:rsid w:val="00CD63A8"/>
    <w:rsid w:val="00CD67E6"/>
    <w:rsid w:val="00CD78E0"/>
    <w:rsid w:val="00CD7FDE"/>
    <w:rsid w:val="00CE0564"/>
    <w:rsid w:val="00CE0B62"/>
    <w:rsid w:val="00CE14A4"/>
    <w:rsid w:val="00CE163B"/>
    <w:rsid w:val="00CE187D"/>
    <w:rsid w:val="00CE2291"/>
    <w:rsid w:val="00CE5C23"/>
    <w:rsid w:val="00CF0B21"/>
    <w:rsid w:val="00CF129B"/>
    <w:rsid w:val="00CF3C38"/>
    <w:rsid w:val="00CF52FE"/>
    <w:rsid w:val="00CF5D6D"/>
    <w:rsid w:val="00CF5F3B"/>
    <w:rsid w:val="00CF6ABA"/>
    <w:rsid w:val="00CF6EC9"/>
    <w:rsid w:val="00CF73CC"/>
    <w:rsid w:val="00CF74BA"/>
    <w:rsid w:val="00D02737"/>
    <w:rsid w:val="00D02E49"/>
    <w:rsid w:val="00D034F5"/>
    <w:rsid w:val="00D036C5"/>
    <w:rsid w:val="00D03C41"/>
    <w:rsid w:val="00D0522C"/>
    <w:rsid w:val="00D0667E"/>
    <w:rsid w:val="00D07AF8"/>
    <w:rsid w:val="00D10EA5"/>
    <w:rsid w:val="00D1325B"/>
    <w:rsid w:val="00D1365A"/>
    <w:rsid w:val="00D13B02"/>
    <w:rsid w:val="00D14721"/>
    <w:rsid w:val="00D16D79"/>
    <w:rsid w:val="00D17FAA"/>
    <w:rsid w:val="00D20F14"/>
    <w:rsid w:val="00D2112B"/>
    <w:rsid w:val="00D226F2"/>
    <w:rsid w:val="00D22E74"/>
    <w:rsid w:val="00D230CD"/>
    <w:rsid w:val="00D23188"/>
    <w:rsid w:val="00D239D1"/>
    <w:rsid w:val="00D2623C"/>
    <w:rsid w:val="00D27086"/>
    <w:rsid w:val="00D273FC"/>
    <w:rsid w:val="00D31944"/>
    <w:rsid w:val="00D31957"/>
    <w:rsid w:val="00D31C23"/>
    <w:rsid w:val="00D34290"/>
    <w:rsid w:val="00D34827"/>
    <w:rsid w:val="00D35BAA"/>
    <w:rsid w:val="00D37436"/>
    <w:rsid w:val="00D37AEB"/>
    <w:rsid w:val="00D40D3A"/>
    <w:rsid w:val="00D43864"/>
    <w:rsid w:val="00D4515E"/>
    <w:rsid w:val="00D462EB"/>
    <w:rsid w:val="00D46FA0"/>
    <w:rsid w:val="00D471A3"/>
    <w:rsid w:val="00D471D1"/>
    <w:rsid w:val="00D51372"/>
    <w:rsid w:val="00D51A4B"/>
    <w:rsid w:val="00D522DE"/>
    <w:rsid w:val="00D55D5D"/>
    <w:rsid w:val="00D56E11"/>
    <w:rsid w:val="00D57FF8"/>
    <w:rsid w:val="00D60A7B"/>
    <w:rsid w:val="00D630C4"/>
    <w:rsid w:val="00D6342F"/>
    <w:rsid w:val="00D6574A"/>
    <w:rsid w:val="00D65881"/>
    <w:rsid w:val="00D65B73"/>
    <w:rsid w:val="00D67DB7"/>
    <w:rsid w:val="00D7066C"/>
    <w:rsid w:val="00D72266"/>
    <w:rsid w:val="00D72910"/>
    <w:rsid w:val="00D736D1"/>
    <w:rsid w:val="00D7397B"/>
    <w:rsid w:val="00D73CD3"/>
    <w:rsid w:val="00D74174"/>
    <w:rsid w:val="00D746DF"/>
    <w:rsid w:val="00D76088"/>
    <w:rsid w:val="00D800F7"/>
    <w:rsid w:val="00D80292"/>
    <w:rsid w:val="00D828A4"/>
    <w:rsid w:val="00D832AB"/>
    <w:rsid w:val="00D842F9"/>
    <w:rsid w:val="00D846CB"/>
    <w:rsid w:val="00D85ADD"/>
    <w:rsid w:val="00D85E0F"/>
    <w:rsid w:val="00D86483"/>
    <w:rsid w:val="00D87161"/>
    <w:rsid w:val="00D8716C"/>
    <w:rsid w:val="00D87424"/>
    <w:rsid w:val="00D87F69"/>
    <w:rsid w:val="00D900FD"/>
    <w:rsid w:val="00D901FC"/>
    <w:rsid w:val="00D90FDF"/>
    <w:rsid w:val="00D91E2B"/>
    <w:rsid w:val="00D92482"/>
    <w:rsid w:val="00D92AFF"/>
    <w:rsid w:val="00D9356C"/>
    <w:rsid w:val="00D93794"/>
    <w:rsid w:val="00D96037"/>
    <w:rsid w:val="00D9611A"/>
    <w:rsid w:val="00D9776E"/>
    <w:rsid w:val="00DA23C9"/>
    <w:rsid w:val="00DA26FD"/>
    <w:rsid w:val="00DA2CE3"/>
    <w:rsid w:val="00DA3A3F"/>
    <w:rsid w:val="00DA42BA"/>
    <w:rsid w:val="00DA45A7"/>
    <w:rsid w:val="00DA4B5E"/>
    <w:rsid w:val="00DA570F"/>
    <w:rsid w:val="00DA6945"/>
    <w:rsid w:val="00DA72E8"/>
    <w:rsid w:val="00DA74FF"/>
    <w:rsid w:val="00DA7635"/>
    <w:rsid w:val="00DA7758"/>
    <w:rsid w:val="00DB1610"/>
    <w:rsid w:val="00DB1D2C"/>
    <w:rsid w:val="00DB2086"/>
    <w:rsid w:val="00DB295A"/>
    <w:rsid w:val="00DB4744"/>
    <w:rsid w:val="00DB4B41"/>
    <w:rsid w:val="00DB50EB"/>
    <w:rsid w:val="00DB6486"/>
    <w:rsid w:val="00DB7385"/>
    <w:rsid w:val="00DB7437"/>
    <w:rsid w:val="00DB790C"/>
    <w:rsid w:val="00DB7922"/>
    <w:rsid w:val="00DB7D6C"/>
    <w:rsid w:val="00DC2520"/>
    <w:rsid w:val="00DC262B"/>
    <w:rsid w:val="00DC4964"/>
    <w:rsid w:val="00DC4A19"/>
    <w:rsid w:val="00DC6DF7"/>
    <w:rsid w:val="00DC7043"/>
    <w:rsid w:val="00DC7267"/>
    <w:rsid w:val="00DC7B0C"/>
    <w:rsid w:val="00DC7C99"/>
    <w:rsid w:val="00DC7EA0"/>
    <w:rsid w:val="00DD12B0"/>
    <w:rsid w:val="00DD164D"/>
    <w:rsid w:val="00DD2495"/>
    <w:rsid w:val="00DD2FFF"/>
    <w:rsid w:val="00DD3581"/>
    <w:rsid w:val="00DD4E4E"/>
    <w:rsid w:val="00DD4F54"/>
    <w:rsid w:val="00DD5387"/>
    <w:rsid w:val="00DD60A3"/>
    <w:rsid w:val="00DD709D"/>
    <w:rsid w:val="00DE2C09"/>
    <w:rsid w:val="00DE5226"/>
    <w:rsid w:val="00DE68C1"/>
    <w:rsid w:val="00DE741F"/>
    <w:rsid w:val="00DF02C4"/>
    <w:rsid w:val="00DF06CA"/>
    <w:rsid w:val="00DF0DC0"/>
    <w:rsid w:val="00DF1991"/>
    <w:rsid w:val="00DF3D29"/>
    <w:rsid w:val="00DF414D"/>
    <w:rsid w:val="00DF50F5"/>
    <w:rsid w:val="00DF6B78"/>
    <w:rsid w:val="00DF6C47"/>
    <w:rsid w:val="00DF6EB9"/>
    <w:rsid w:val="00E00509"/>
    <w:rsid w:val="00E01A8B"/>
    <w:rsid w:val="00E02040"/>
    <w:rsid w:val="00E0274F"/>
    <w:rsid w:val="00E03784"/>
    <w:rsid w:val="00E038E4"/>
    <w:rsid w:val="00E050FC"/>
    <w:rsid w:val="00E0669A"/>
    <w:rsid w:val="00E07DD0"/>
    <w:rsid w:val="00E07E59"/>
    <w:rsid w:val="00E10E35"/>
    <w:rsid w:val="00E11024"/>
    <w:rsid w:val="00E11E3D"/>
    <w:rsid w:val="00E12AD8"/>
    <w:rsid w:val="00E13A03"/>
    <w:rsid w:val="00E13B45"/>
    <w:rsid w:val="00E14F1B"/>
    <w:rsid w:val="00E1542B"/>
    <w:rsid w:val="00E15D5F"/>
    <w:rsid w:val="00E164D1"/>
    <w:rsid w:val="00E16781"/>
    <w:rsid w:val="00E17086"/>
    <w:rsid w:val="00E20CC7"/>
    <w:rsid w:val="00E21079"/>
    <w:rsid w:val="00E21DD9"/>
    <w:rsid w:val="00E224A1"/>
    <w:rsid w:val="00E24CBA"/>
    <w:rsid w:val="00E26889"/>
    <w:rsid w:val="00E26F79"/>
    <w:rsid w:val="00E271CD"/>
    <w:rsid w:val="00E27535"/>
    <w:rsid w:val="00E2782C"/>
    <w:rsid w:val="00E303D0"/>
    <w:rsid w:val="00E310C3"/>
    <w:rsid w:val="00E31726"/>
    <w:rsid w:val="00E32417"/>
    <w:rsid w:val="00E3264D"/>
    <w:rsid w:val="00E332AA"/>
    <w:rsid w:val="00E337C1"/>
    <w:rsid w:val="00E36A56"/>
    <w:rsid w:val="00E36C0D"/>
    <w:rsid w:val="00E377BD"/>
    <w:rsid w:val="00E37C4D"/>
    <w:rsid w:val="00E41739"/>
    <w:rsid w:val="00E422CC"/>
    <w:rsid w:val="00E445CA"/>
    <w:rsid w:val="00E44D89"/>
    <w:rsid w:val="00E452A5"/>
    <w:rsid w:val="00E55AD0"/>
    <w:rsid w:val="00E621AD"/>
    <w:rsid w:val="00E6332C"/>
    <w:rsid w:val="00E63598"/>
    <w:rsid w:val="00E6405E"/>
    <w:rsid w:val="00E6487B"/>
    <w:rsid w:val="00E649E8"/>
    <w:rsid w:val="00E64EE3"/>
    <w:rsid w:val="00E65D9E"/>
    <w:rsid w:val="00E66724"/>
    <w:rsid w:val="00E66A44"/>
    <w:rsid w:val="00E67374"/>
    <w:rsid w:val="00E7368C"/>
    <w:rsid w:val="00E7460A"/>
    <w:rsid w:val="00E74FD0"/>
    <w:rsid w:val="00E7505D"/>
    <w:rsid w:val="00E75821"/>
    <w:rsid w:val="00E7646D"/>
    <w:rsid w:val="00E76E06"/>
    <w:rsid w:val="00E774AC"/>
    <w:rsid w:val="00E77B00"/>
    <w:rsid w:val="00E80E1F"/>
    <w:rsid w:val="00E80E3D"/>
    <w:rsid w:val="00E825EB"/>
    <w:rsid w:val="00E8344A"/>
    <w:rsid w:val="00E839DD"/>
    <w:rsid w:val="00E84477"/>
    <w:rsid w:val="00E84E70"/>
    <w:rsid w:val="00E853E8"/>
    <w:rsid w:val="00E86199"/>
    <w:rsid w:val="00E901C0"/>
    <w:rsid w:val="00E90A29"/>
    <w:rsid w:val="00E910A4"/>
    <w:rsid w:val="00E9269B"/>
    <w:rsid w:val="00E94ACC"/>
    <w:rsid w:val="00E952B2"/>
    <w:rsid w:val="00E9575D"/>
    <w:rsid w:val="00E9603C"/>
    <w:rsid w:val="00E960DC"/>
    <w:rsid w:val="00EA12C9"/>
    <w:rsid w:val="00EA1771"/>
    <w:rsid w:val="00EA1803"/>
    <w:rsid w:val="00EA383E"/>
    <w:rsid w:val="00EA489E"/>
    <w:rsid w:val="00EA516E"/>
    <w:rsid w:val="00EA573C"/>
    <w:rsid w:val="00EA5824"/>
    <w:rsid w:val="00EA59F0"/>
    <w:rsid w:val="00EA7752"/>
    <w:rsid w:val="00EA7C91"/>
    <w:rsid w:val="00EA7CCD"/>
    <w:rsid w:val="00EB22D7"/>
    <w:rsid w:val="00EB2DD7"/>
    <w:rsid w:val="00EB2E98"/>
    <w:rsid w:val="00EB3793"/>
    <w:rsid w:val="00EB3884"/>
    <w:rsid w:val="00EC08E9"/>
    <w:rsid w:val="00EC0CB0"/>
    <w:rsid w:val="00EC1977"/>
    <w:rsid w:val="00EC213D"/>
    <w:rsid w:val="00EC2A2B"/>
    <w:rsid w:val="00EC3719"/>
    <w:rsid w:val="00EC4BB5"/>
    <w:rsid w:val="00EC4CD0"/>
    <w:rsid w:val="00EC5AFD"/>
    <w:rsid w:val="00EC68F4"/>
    <w:rsid w:val="00EC710E"/>
    <w:rsid w:val="00EC72EE"/>
    <w:rsid w:val="00ED13E0"/>
    <w:rsid w:val="00ED17D2"/>
    <w:rsid w:val="00ED3238"/>
    <w:rsid w:val="00ED4760"/>
    <w:rsid w:val="00ED5A2C"/>
    <w:rsid w:val="00ED74A0"/>
    <w:rsid w:val="00ED7CED"/>
    <w:rsid w:val="00EE066D"/>
    <w:rsid w:val="00EE154C"/>
    <w:rsid w:val="00EE20F9"/>
    <w:rsid w:val="00EE3682"/>
    <w:rsid w:val="00EE4B50"/>
    <w:rsid w:val="00EE6D41"/>
    <w:rsid w:val="00EE7EE9"/>
    <w:rsid w:val="00EF004F"/>
    <w:rsid w:val="00EF101C"/>
    <w:rsid w:val="00EF1C5C"/>
    <w:rsid w:val="00EF2A38"/>
    <w:rsid w:val="00EF2E61"/>
    <w:rsid w:val="00EF35D7"/>
    <w:rsid w:val="00EF3AED"/>
    <w:rsid w:val="00EF3BAB"/>
    <w:rsid w:val="00EF47FA"/>
    <w:rsid w:val="00EF592F"/>
    <w:rsid w:val="00EF685A"/>
    <w:rsid w:val="00EF6B63"/>
    <w:rsid w:val="00F002B4"/>
    <w:rsid w:val="00F00EF3"/>
    <w:rsid w:val="00F01BE5"/>
    <w:rsid w:val="00F0289D"/>
    <w:rsid w:val="00F034F0"/>
    <w:rsid w:val="00F049A6"/>
    <w:rsid w:val="00F05517"/>
    <w:rsid w:val="00F06043"/>
    <w:rsid w:val="00F065FB"/>
    <w:rsid w:val="00F0798E"/>
    <w:rsid w:val="00F102CC"/>
    <w:rsid w:val="00F1213D"/>
    <w:rsid w:val="00F122CB"/>
    <w:rsid w:val="00F13609"/>
    <w:rsid w:val="00F13C92"/>
    <w:rsid w:val="00F1441A"/>
    <w:rsid w:val="00F149A9"/>
    <w:rsid w:val="00F15760"/>
    <w:rsid w:val="00F16011"/>
    <w:rsid w:val="00F17A8F"/>
    <w:rsid w:val="00F21BB1"/>
    <w:rsid w:val="00F22161"/>
    <w:rsid w:val="00F243D0"/>
    <w:rsid w:val="00F25417"/>
    <w:rsid w:val="00F26EF6"/>
    <w:rsid w:val="00F30737"/>
    <w:rsid w:val="00F30B8D"/>
    <w:rsid w:val="00F31ED9"/>
    <w:rsid w:val="00F34552"/>
    <w:rsid w:val="00F34AD3"/>
    <w:rsid w:val="00F34B14"/>
    <w:rsid w:val="00F35E77"/>
    <w:rsid w:val="00F36BC6"/>
    <w:rsid w:val="00F37A11"/>
    <w:rsid w:val="00F41B8D"/>
    <w:rsid w:val="00F42B73"/>
    <w:rsid w:val="00F44EAC"/>
    <w:rsid w:val="00F452BB"/>
    <w:rsid w:val="00F465E9"/>
    <w:rsid w:val="00F52164"/>
    <w:rsid w:val="00F53022"/>
    <w:rsid w:val="00F530C7"/>
    <w:rsid w:val="00F53399"/>
    <w:rsid w:val="00F53879"/>
    <w:rsid w:val="00F538D3"/>
    <w:rsid w:val="00F54E2F"/>
    <w:rsid w:val="00F55582"/>
    <w:rsid w:val="00F56A7A"/>
    <w:rsid w:val="00F57225"/>
    <w:rsid w:val="00F57238"/>
    <w:rsid w:val="00F60601"/>
    <w:rsid w:val="00F607A3"/>
    <w:rsid w:val="00F63A6C"/>
    <w:rsid w:val="00F6480F"/>
    <w:rsid w:val="00F65B15"/>
    <w:rsid w:val="00F65C74"/>
    <w:rsid w:val="00F65CA2"/>
    <w:rsid w:val="00F65F46"/>
    <w:rsid w:val="00F709B2"/>
    <w:rsid w:val="00F718A6"/>
    <w:rsid w:val="00F71DA9"/>
    <w:rsid w:val="00F7209C"/>
    <w:rsid w:val="00F72186"/>
    <w:rsid w:val="00F73961"/>
    <w:rsid w:val="00F74B59"/>
    <w:rsid w:val="00F75FE6"/>
    <w:rsid w:val="00F81E72"/>
    <w:rsid w:val="00F830D6"/>
    <w:rsid w:val="00F8315D"/>
    <w:rsid w:val="00F83E52"/>
    <w:rsid w:val="00F84571"/>
    <w:rsid w:val="00F849C2"/>
    <w:rsid w:val="00F853E3"/>
    <w:rsid w:val="00F8695C"/>
    <w:rsid w:val="00F86F60"/>
    <w:rsid w:val="00F87614"/>
    <w:rsid w:val="00F90617"/>
    <w:rsid w:val="00F91375"/>
    <w:rsid w:val="00F916E5"/>
    <w:rsid w:val="00F92F72"/>
    <w:rsid w:val="00F94713"/>
    <w:rsid w:val="00F951BC"/>
    <w:rsid w:val="00F95201"/>
    <w:rsid w:val="00F9610A"/>
    <w:rsid w:val="00F97345"/>
    <w:rsid w:val="00F97B78"/>
    <w:rsid w:val="00F97D9D"/>
    <w:rsid w:val="00FA09E8"/>
    <w:rsid w:val="00FA2A28"/>
    <w:rsid w:val="00FA4FD5"/>
    <w:rsid w:val="00FA514E"/>
    <w:rsid w:val="00FA56F1"/>
    <w:rsid w:val="00FA610D"/>
    <w:rsid w:val="00FA6CF8"/>
    <w:rsid w:val="00FA6F02"/>
    <w:rsid w:val="00FB0CA8"/>
    <w:rsid w:val="00FB1302"/>
    <w:rsid w:val="00FB16A4"/>
    <w:rsid w:val="00FB4D77"/>
    <w:rsid w:val="00FB5051"/>
    <w:rsid w:val="00FB527C"/>
    <w:rsid w:val="00FB5418"/>
    <w:rsid w:val="00FC05BF"/>
    <w:rsid w:val="00FC0A9D"/>
    <w:rsid w:val="00FC3663"/>
    <w:rsid w:val="00FC48B3"/>
    <w:rsid w:val="00FC6105"/>
    <w:rsid w:val="00FC612D"/>
    <w:rsid w:val="00FC714F"/>
    <w:rsid w:val="00FD0E03"/>
    <w:rsid w:val="00FD0F61"/>
    <w:rsid w:val="00FD21F1"/>
    <w:rsid w:val="00FD5261"/>
    <w:rsid w:val="00FD6BE5"/>
    <w:rsid w:val="00FE02AE"/>
    <w:rsid w:val="00FE0B29"/>
    <w:rsid w:val="00FE274A"/>
    <w:rsid w:val="00FE2C33"/>
    <w:rsid w:val="00FE34BE"/>
    <w:rsid w:val="00FE4165"/>
    <w:rsid w:val="00FE5FC4"/>
    <w:rsid w:val="00FE61BF"/>
    <w:rsid w:val="00FE6221"/>
    <w:rsid w:val="00FE661A"/>
    <w:rsid w:val="00FF02EA"/>
    <w:rsid w:val="00FF101D"/>
    <w:rsid w:val="00FF2B3C"/>
    <w:rsid w:val="00FF32C1"/>
    <w:rsid w:val="00FF4E10"/>
    <w:rsid w:val="00FF5452"/>
    <w:rsid w:val="00FF6A12"/>
    <w:rsid w:val="00FF6A97"/>
    <w:rsid w:val="00FF7504"/>
    <w:rsid w:val="00FF76F3"/>
    <w:rsid w:val="0262DD94"/>
    <w:rsid w:val="03152CAF"/>
    <w:rsid w:val="0320EC68"/>
    <w:rsid w:val="0356A753"/>
    <w:rsid w:val="03F28246"/>
    <w:rsid w:val="0546CE1D"/>
    <w:rsid w:val="05583135"/>
    <w:rsid w:val="05BB479F"/>
    <w:rsid w:val="06D7F566"/>
    <w:rsid w:val="06DEB4E8"/>
    <w:rsid w:val="0803B276"/>
    <w:rsid w:val="0873B916"/>
    <w:rsid w:val="09145D5B"/>
    <w:rsid w:val="0A7EE0F0"/>
    <w:rsid w:val="0ADC2A45"/>
    <w:rsid w:val="0AFE146A"/>
    <w:rsid w:val="0B82C832"/>
    <w:rsid w:val="0C06003C"/>
    <w:rsid w:val="0CE274BB"/>
    <w:rsid w:val="0D28AA40"/>
    <w:rsid w:val="0E7E3105"/>
    <w:rsid w:val="0F805CE7"/>
    <w:rsid w:val="0FF09007"/>
    <w:rsid w:val="11514C40"/>
    <w:rsid w:val="123337AD"/>
    <w:rsid w:val="1245D093"/>
    <w:rsid w:val="13F2528D"/>
    <w:rsid w:val="14B1E42B"/>
    <w:rsid w:val="1533994B"/>
    <w:rsid w:val="1609EA9D"/>
    <w:rsid w:val="19005F8B"/>
    <w:rsid w:val="1934467F"/>
    <w:rsid w:val="1B735A97"/>
    <w:rsid w:val="1CCD8425"/>
    <w:rsid w:val="1D8D8557"/>
    <w:rsid w:val="1DF62B26"/>
    <w:rsid w:val="1E5AF228"/>
    <w:rsid w:val="206F92EB"/>
    <w:rsid w:val="207F7373"/>
    <w:rsid w:val="2082B90A"/>
    <w:rsid w:val="20EA0901"/>
    <w:rsid w:val="22D2AD7C"/>
    <w:rsid w:val="23812DCC"/>
    <w:rsid w:val="23B18F2E"/>
    <w:rsid w:val="244E6842"/>
    <w:rsid w:val="26A04ADD"/>
    <w:rsid w:val="2802C75F"/>
    <w:rsid w:val="28058043"/>
    <w:rsid w:val="292F72E1"/>
    <w:rsid w:val="29366B5A"/>
    <w:rsid w:val="296F6B1F"/>
    <w:rsid w:val="29A24FFE"/>
    <w:rsid w:val="2A67B0CF"/>
    <w:rsid w:val="2BEE1BEC"/>
    <w:rsid w:val="2C6E9C67"/>
    <w:rsid w:val="2C742F6E"/>
    <w:rsid w:val="2C91E7AC"/>
    <w:rsid w:val="2D3195C2"/>
    <w:rsid w:val="2DDF5BBB"/>
    <w:rsid w:val="2E0A6CC8"/>
    <w:rsid w:val="2E34A527"/>
    <w:rsid w:val="2F5835C3"/>
    <w:rsid w:val="30123B22"/>
    <w:rsid w:val="304B430D"/>
    <w:rsid w:val="30E3C5E5"/>
    <w:rsid w:val="32E91F25"/>
    <w:rsid w:val="32EE49CE"/>
    <w:rsid w:val="331AC15D"/>
    <w:rsid w:val="33A7E9E3"/>
    <w:rsid w:val="34AB58CE"/>
    <w:rsid w:val="3509D441"/>
    <w:rsid w:val="365A61BA"/>
    <w:rsid w:val="3973664B"/>
    <w:rsid w:val="3AFB0915"/>
    <w:rsid w:val="3B0FD5BF"/>
    <w:rsid w:val="3BEE207E"/>
    <w:rsid w:val="3E39C8F8"/>
    <w:rsid w:val="40DA4FA2"/>
    <w:rsid w:val="43D6ACA6"/>
    <w:rsid w:val="44FF4AD8"/>
    <w:rsid w:val="45C71EEC"/>
    <w:rsid w:val="467166F1"/>
    <w:rsid w:val="48426DB2"/>
    <w:rsid w:val="49CA93A6"/>
    <w:rsid w:val="4A55FE64"/>
    <w:rsid w:val="4AEFFA3F"/>
    <w:rsid w:val="4B81BCBD"/>
    <w:rsid w:val="4BA5042F"/>
    <w:rsid w:val="4C7EC70D"/>
    <w:rsid w:val="4D25AABD"/>
    <w:rsid w:val="4D642807"/>
    <w:rsid w:val="4E05C49E"/>
    <w:rsid w:val="4E438906"/>
    <w:rsid w:val="4EB6C975"/>
    <w:rsid w:val="4EF82695"/>
    <w:rsid w:val="4F8E5004"/>
    <w:rsid w:val="4FADDEC5"/>
    <w:rsid w:val="516D1A96"/>
    <w:rsid w:val="528717A6"/>
    <w:rsid w:val="52AC04E8"/>
    <w:rsid w:val="53FCDD5A"/>
    <w:rsid w:val="547B92AC"/>
    <w:rsid w:val="54C2B9CC"/>
    <w:rsid w:val="555A47D9"/>
    <w:rsid w:val="59B00403"/>
    <w:rsid w:val="5BE126D9"/>
    <w:rsid w:val="5C270BFC"/>
    <w:rsid w:val="5D1DE692"/>
    <w:rsid w:val="5E3F217F"/>
    <w:rsid w:val="5E6F19F9"/>
    <w:rsid w:val="5EC32D4D"/>
    <w:rsid w:val="61CCD27B"/>
    <w:rsid w:val="65AE7686"/>
    <w:rsid w:val="65CBF56B"/>
    <w:rsid w:val="694D11D9"/>
    <w:rsid w:val="6CF8B316"/>
    <w:rsid w:val="6DE2E074"/>
    <w:rsid w:val="6DEB13FC"/>
    <w:rsid w:val="6E156F1F"/>
    <w:rsid w:val="6E77F22E"/>
    <w:rsid w:val="6F9029FB"/>
    <w:rsid w:val="7185D2D0"/>
    <w:rsid w:val="7198D359"/>
    <w:rsid w:val="72042260"/>
    <w:rsid w:val="721B1155"/>
    <w:rsid w:val="7345C555"/>
    <w:rsid w:val="748BAC83"/>
    <w:rsid w:val="74B83458"/>
    <w:rsid w:val="74F5076F"/>
    <w:rsid w:val="74FBB9A5"/>
    <w:rsid w:val="7608E692"/>
    <w:rsid w:val="763065EE"/>
    <w:rsid w:val="768009C9"/>
    <w:rsid w:val="76C29E01"/>
    <w:rsid w:val="77B38368"/>
    <w:rsid w:val="79B726D7"/>
    <w:rsid w:val="7A7F6CE7"/>
    <w:rsid w:val="7CC85663"/>
    <w:rsid w:val="7DF0965D"/>
    <w:rsid w:val="7F88C200"/>
    <w:rsid w:val="7FA2059A"/>
    <w:rsid w:val="7FB7B3C8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5F68C347-4DBC-424C-9B30-0343A593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4C7EC70D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4C7EC70D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4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paragraph" w:styleId="Ceannteideal3">
    <w:name w:val="heading 3"/>
    <w:basedOn w:val="Gnth"/>
    <w:next w:val="Gnth"/>
    <w:uiPriority w:val="9"/>
    <w:unhideWhenUsed/>
    <w:qFormat/>
    <w:rsid w:val="4C7EC7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65F6E"/>
      <w:sz w:val="24"/>
      <w:szCs w:val="24"/>
    </w:rPr>
  </w:style>
  <w:style w:type="paragraph" w:styleId="Ceannteideal4">
    <w:name w:val="heading 4"/>
    <w:basedOn w:val="Gnth"/>
    <w:next w:val="Gnth"/>
    <w:uiPriority w:val="9"/>
    <w:unhideWhenUsed/>
    <w:qFormat/>
    <w:rsid w:val="4C7EC7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98FA6" w:themeColor="accent1" w:themeShade="BF"/>
    </w:rPr>
  </w:style>
  <w:style w:type="paragraph" w:styleId="Ceannteideal5">
    <w:name w:val="heading 5"/>
    <w:basedOn w:val="Gnth"/>
    <w:next w:val="Gnth"/>
    <w:uiPriority w:val="9"/>
    <w:unhideWhenUsed/>
    <w:qFormat/>
    <w:rsid w:val="4C7EC70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98FA6" w:themeColor="accent1" w:themeShade="BF"/>
    </w:rPr>
  </w:style>
  <w:style w:type="paragraph" w:styleId="Ceannteideal6">
    <w:name w:val="heading 6"/>
    <w:basedOn w:val="Gnth"/>
    <w:next w:val="Gnth"/>
    <w:uiPriority w:val="9"/>
    <w:unhideWhenUsed/>
    <w:qFormat/>
    <w:rsid w:val="4C7EC70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65F6E"/>
    </w:rPr>
  </w:style>
  <w:style w:type="paragraph" w:styleId="Ceannteideal7">
    <w:name w:val="heading 7"/>
    <w:basedOn w:val="Gnth"/>
    <w:next w:val="Gnth"/>
    <w:uiPriority w:val="9"/>
    <w:unhideWhenUsed/>
    <w:qFormat/>
    <w:rsid w:val="4C7EC70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65F6E"/>
    </w:rPr>
  </w:style>
  <w:style w:type="paragraph" w:styleId="Ceannteideal8">
    <w:name w:val="heading 8"/>
    <w:basedOn w:val="Gnth"/>
    <w:next w:val="Gnth"/>
    <w:uiPriority w:val="9"/>
    <w:unhideWhenUsed/>
    <w:qFormat/>
    <w:rsid w:val="4C7EC70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Ceannteideal9">
    <w:name w:val="heading 9"/>
    <w:basedOn w:val="Gnth"/>
    <w:next w:val="Gnth"/>
    <w:uiPriority w:val="9"/>
    <w:unhideWhenUsed/>
    <w:qFormat/>
    <w:rsid w:val="4C7EC70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iPriority w:val="1"/>
    <w:unhideWhenUsed/>
    <w:rsid w:val="4C7EC70D"/>
    <w:pPr>
      <w:widowControl w:val="0"/>
      <w:spacing w:after="120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4C7EC70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uiPriority w:val="1"/>
    <w:qFormat/>
    <w:rsid w:val="4C7EC70D"/>
    <w:pPr>
      <w:spacing w:before="0" w:after="120"/>
      <w:contextualSpacing/>
    </w:pPr>
    <w:rPr>
      <w:sz w:val="18"/>
      <w:szCs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4C7EC70D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4C7EC70D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4C7EC70D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4C7EC70D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bCs/>
      <w:color w:val="FFFFFF" w:themeColor="background2"/>
      <w:sz w:val="96"/>
      <w:szCs w:val="9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uiPriority w:val="1"/>
    <w:qFormat/>
    <w:rsid w:val="4C7EC70D"/>
    <w:pPr>
      <w:spacing w:before="120"/>
      <w:jc w:val="right"/>
    </w:pPr>
    <w:rPr>
      <w:sz w:val="18"/>
      <w:szCs w:val="18"/>
    </w:rPr>
  </w:style>
  <w:style w:type="paragraph" w:customStyle="1" w:styleId="04xlpa">
    <w:name w:val="_04xlpa"/>
    <w:basedOn w:val="Gnth"/>
    <w:uiPriority w:val="1"/>
    <w:rsid w:val="4C7EC70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4C7EC70D"/>
    <w:pPr>
      <w:spacing w:before="0" w:after="160" w:line="259" w:lineRule="auto"/>
      <w:ind w:left="720"/>
      <w:contextualSpacing/>
    </w:pPr>
    <w:rPr>
      <w:lang w:val="en-IE" w:eastAsia="en-US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4C7EC70D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4C7EC70D"/>
    <w:pPr>
      <w:spacing w:beforeAutospacing="1" w:afterAutospacing="1" w:line="259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Gnth"/>
    <w:uiPriority w:val="1"/>
    <w:rsid w:val="4C7EC70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cf11">
    <w:name w:val="cf11"/>
    <w:basedOn w:val="Clfhoireannramhshocraithenan-alt"/>
    <w:rsid w:val="00E36C0D"/>
    <w:rPr>
      <w:rFonts w:ascii="Segoe UI" w:hAnsi="Segoe UI" w:cs="Segoe UI" w:hint="default"/>
      <w:i/>
      <w:iCs/>
      <w:sz w:val="18"/>
      <w:szCs w:val="18"/>
    </w:rPr>
  </w:style>
  <w:style w:type="paragraph" w:styleId="Fotheideal">
    <w:name w:val="Subtitle"/>
    <w:basedOn w:val="Gnth"/>
    <w:next w:val="Gnth"/>
    <w:uiPriority w:val="11"/>
    <w:qFormat/>
    <w:rsid w:val="4C7EC70D"/>
    <w:rPr>
      <w:color w:val="5A5A5A"/>
    </w:rPr>
  </w:style>
  <w:style w:type="paragraph" w:styleId="Athfhriotal">
    <w:name w:val="Quote"/>
    <w:basedOn w:val="Gnth"/>
    <w:next w:val="Gnth"/>
    <w:uiPriority w:val="29"/>
    <w:qFormat/>
    <w:rsid w:val="4C7EC70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Dlthchomharthaathfhriotail">
    <w:name w:val="Intense Quote"/>
    <w:basedOn w:val="Gnth"/>
    <w:next w:val="Gnth"/>
    <w:uiPriority w:val="30"/>
    <w:qFormat/>
    <w:rsid w:val="4C7EC70D"/>
    <w:pPr>
      <w:pBdr>
        <w:top w:val="single" w:sz="4" w:space="10" w:color="0CC0DF" w:themeColor="accent1"/>
        <w:bottom w:val="single" w:sz="4" w:space="10" w:color="0CC0DF" w:themeColor="accent1"/>
      </w:pBdr>
      <w:spacing w:before="360" w:after="360"/>
      <w:ind w:left="864" w:right="864"/>
      <w:jc w:val="center"/>
    </w:pPr>
    <w:rPr>
      <w:i/>
      <w:iCs/>
      <w:color w:val="0CC0DF" w:themeColor="accent1"/>
    </w:rPr>
  </w:style>
  <w:style w:type="paragraph" w:styleId="Clrbhair1">
    <w:name w:val="toc 1"/>
    <w:basedOn w:val="Gnth"/>
    <w:next w:val="Gnth"/>
    <w:uiPriority w:val="39"/>
    <w:unhideWhenUsed/>
    <w:rsid w:val="4C7EC70D"/>
    <w:pPr>
      <w:spacing w:after="100"/>
    </w:pPr>
  </w:style>
  <w:style w:type="paragraph" w:styleId="Clrbhair2">
    <w:name w:val="toc 2"/>
    <w:basedOn w:val="Gnth"/>
    <w:next w:val="Gnth"/>
    <w:uiPriority w:val="39"/>
    <w:unhideWhenUsed/>
    <w:rsid w:val="4C7EC70D"/>
    <w:pPr>
      <w:spacing w:after="100"/>
      <w:ind w:left="220"/>
    </w:pPr>
  </w:style>
  <w:style w:type="paragraph" w:styleId="Clrbhair3">
    <w:name w:val="toc 3"/>
    <w:basedOn w:val="Gnth"/>
    <w:next w:val="Gnth"/>
    <w:uiPriority w:val="39"/>
    <w:unhideWhenUsed/>
    <w:rsid w:val="4C7EC70D"/>
    <w:pPr>
      <w:spacing w:after="100"/>
      <w:ind w:left="440"/>
    </w:pPr>
  </w:style>
  <w:style w:type="paragraph" w:styleId="Clrbhair4">
    <w:name w:val="toc 4"/>
    <w:basedOn w:val="Gnth"/>
    <w:next w:val="Gnth"/>
    <w:uiPriority w:val="39"/>
    <w:unhideWhenUsed/>
    <w:rsid w:val="4C7EC70D"/>
    <w:pPr>
      <w:spacing w:after="100"/>
      <w:ind w:left="660"/>
    </w:pPr>
  </w:style>
  <w:style w:type="paragraph" w:styleId="Clrbhair5">
    <w:name w:val="toc 5"/>
    <w:basedOn w:val="Gnth"/>
    <w:next w:val="Gnth"/>
    <w:uiPriority w:val="39"/>
    <w:unhideWhenUsed/>
    <w:rsid w:val="4C7EC70D"/>
    <w:pPr>
      <w:spacing w:after="100"/>
      <w:ind w:left="880"/>
    </w:pPr>
  </w:style>
  <w:style w:type="paragraph" w:styleId="Clrbhair6">
    <w:name w:val="toc 6"/>
    <w:basedOn w:val="Gnth"/>
    <w:next w:val="Gnth"/>
    <w:uiPriority w:val="39"/>
    <w:unhideWhenUsed/>
    <w:rsid w:val="4C7EC70D"/>
    <w:pPr>
      <w:spacing w:after="100"/>
      <w:ind w:left="1100"/>
    </w:pPr>
  </w:style>
  <w:style w:type="paragraph" w:styleId="Clrbhair7">
    <w:name w:val="toc 7"/>
    <w:basedOn w:val="Gnth"/>
    <w:next w:val="Gnth"/>
    <w:uiPriority w:val="39"/>
    <w:unhideWhenUsed/>
    <w:rsid w:val="4C7EC70D"/>
    <w:pPr>
      <w:spacing w:after="100"/>
      <w:ind w:left="1320"/>
    </w:pPr>
  </w:style>
  <w:style w:type="paragraph" w:styleId="Clrbhair8">
    <w:name w:val="toc 8"/>
    <w:basedOn w:val="Gnth"/>
    <w:next w:val="Gnth"/>
    <w:uiPriority w:val="39"/>
    <w:unhideWhenUsed/>
    <w:rsid w:val="4C7EC70D"/>
    <w:pPr>
      <w:spacing w:after="100"/>
      <w:ind w:left="1540"/>
    </w:pPr>
  </w:style>
  <w:style w:type="paragraph" w:styleId="Clrbhair9">
    <w:name w:val="toc 9"/>
    <w:basedOn w:val="Gnth"/>
    <w:next w:val="Gnth"/>
    <w:uiPriority w:val="39"/>
    <w:unhideWhenUsed/>
    <w:rsid w:val="4C7EC70D"/>
    <w:pPr>
      <w:spacing w:after="100"/>
      <w:ind w:left="1760"/>
    </w:pPr>
  </w:style>
  <w:style w:type="paragraph" w:styleId="Tacsiarnta">
    <w:name w:val="endnote text"/>
    <w:basedOn w:val="Gnth"/>
    <w:uiPriority w:val="99"/>
    <w:semiHidden/>
    <w:unhideWhenUsed/>
    <w:rsid w:val="4C7EC70D"/>
    <w:rPr>
      <w:sz w:val="20"/>
      <w:szCs w:val="20"/>
    </w:rPr>
  </w:style>
  <w:style w:type="paragraph" w:styleId="Tacsfonta">
    <w:name w:val="footnote text"/>
    <w:basedOn w:val="Gnth"/>
    <w:uiPriority w:val="99"/>
    <w:semiHidden/>
    <w:unhideWhenUsed/>
    <w:rsid w:val="4C7EC7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5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38F210-7067-483E-BFA1-28635F76E02A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b209698c-63c9-49e0-9838-e8029c88ba6a"/>
    <ds:schemaRef ds:uri="http://purl.org/dc/dcmitype/"/>
    <ds:schemaRef ds:uri="2f3b5c31-8774-4f9a-94b2-99b9ad5b10d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086EF7-DBC1-42D8-A29B-EB05F367A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25</TotalTime>
  <Pages>14</Pages>
  <Words>2497</Words>
  <Characters>14238</Characters>
  <Application>Microsoft Office Word</Application>
  <DocSecurity>0</DocSecurity>
  <Lines>118</Lines>
  <Paragraphs>33</Paragraphs>
  <ScaleCrop>false</ScaleCrop>
  <Company/>
  <LinksUpToDate>false</LinksUpToDate>
  <CharactersWithSpaces>16702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1006</cp:revision>
  <cp:lastPrinted>2024-08-01T12:18:00Z</cp:lastPrinted>
  <dcterms:created xsi:type="dcterms:W3CDTF">2024-06-26T14:45:00Z</dcterms:created>
  <dcterms:modified xsi:type="dcterms:W3CDTF">2024-12-18T15:21:00Z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