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5B7515" w14:paraId="1176E461" w14:textId="77777777" w:rsidTr="04580E5A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2CB866A2" w:rsidR="008D31A9" w:rsidRPr="005B7515" w:rsidRDefault="73AAB925" w:rsidP="04580E5A">
            <w:pPr>
              <w:spacing w:before="0" w:line="276" w:lineRule="auto"/>
            </w:pPr>
            <w:proofErr w:type="spellStart"/>
            <w:r w:rsidRPr="005B7515">
              <w:t>sus</w:t>
            </w:r>
            <w:proofErr w:type="spellEnd"/>
          </w:p>
        </w:tc>
      </w:tr>
      <w:tr w:rsidR="008D31A9" w:rsidRPr="005B7515" w14:paraId="392F5364" w14:textId="77777777" w:rsidTr="04580E5A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2F86B674" w:rsidR="008D31A9" w:rsidRPr="005B7515" w:rsidRDefault="002E3E2A" w:rsidP="04580E5A">
            <w:pPr>
              <w:pStyle w:val="Text-small-right"/>
              <w:spacing w:before="0" w:line="276" w:lineRule="auto"/>
              <w:jc w:val="center"/>
            </w:pPr>
            <w:r w:rsidRPr="005B7515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59D9FA29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9" cy="6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0575384A" w:rsidR="008D31A9" w:rsidRPr="005B7515" w:rsidRDefault="008D31A9" w:rsidP="04580E5A">
            <w:pPr>
              <w:pStyle w:val="Teideal1"/>
              <w:spacing w:before="120"/>
              <w:rPr>
                <w:color w:val="033841" w:themeColor="text2" w:themeShade="80"/>
                <w:sz w:val="20"/>
                <w:szCs w:val="20"/>
              </w:rPr>
            </w:pPr>
            <w:r w:rsidRPr="005B7515">
              <w:rPr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14771288" w14:textId="1712C1BC" w:rsidR="008D31A9" w:rsidRPr="005B7515" w:rsidRDefault="000C0F9D" w:rsidP="04580E5A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5B7515">
              <w:rPr>
                <w:rFonts w:ascii="Helvetica" w:hAnsi="Helvetica" w:cs="Helvetica"/>
              </w:rPr>
              <w:t>Is é is trua</w:t>
            </w:r>
            <w:r w:rsidR="008D31A9" w:rsidRPr="005B7515">
              <w:rPr>
                <w:rFonts w:ascii="Helvetica" w:hAnsi="Helvetica" w:cs="Helvetica"/>
              </w:rPr>
              <w:t xml:space="preserve"> …; </w:t>
            </w:r>
            <w:proofErr w:type="spellStart"/>
            <w:r w:rsidR="00B93FA2" w:rsidRPr="005B7515">
              <w:rPr>
                <w:rFonts w:ascii="Helvetica" w:hAnsi="Helvetica" w:cs="Helvetica"/>
              </w:rPr>
              <w:t>íde</w:t>
            </w:r>
            <w:proofErr w:type="spellEnd"/>
            <w:r w:rsidR="00B93FA2" w:rsidRPr="005B7515">
              <w:rPr>
                <w:rFonts w:ascii="Helvetica" w:hAnsi="Helvetica" w:cs="Helvetica"/>
              </w:rPr>
              <w:t xml:space="preserve"> béil</w:t>
            </w:r>
            <w:r w:rsidR="008D31A9" w:rsidRPr="005B7515">
              <w:rPr>
                <w:rFonts w:ascii="Helvetica" w:hAnsi="Helvetica" w:cs="Helvetica"/>
              </w:rPr>
              <w:t xml:space="preserve">…; </w:t>
            </w:r>
            <w:r w:rsidR="00B93FA2" w:rsidRPr="005B7515">
              <w:rPr>
                <w:rFonts w:ascii="Helvetica" w:hAnsi="Helvetica" w:cs="Helvetica"/>
              </w:rPr>
              <w:t>ó</w:t>
            </w:r>
            <w:r w:rsidR="00807CB9" w:rsidRPr="005B7515">
              <w:rPr>
                <w:rFonts w:ascii="Helvetica" w:hAnsi="Helvetica" w:cs="Helvetica"/>
              </w:rPr>
              <w:t>s</w:t>
            </w:r>
            <w:r w:rsidR="00B93FA2" w:rsidRPr="005B7515">
              <w:rPr>
                <w:rFonts w:ascii="Helvetica" w:hAnsi="Helvetica" w:cs="Helvetica"/>
              </w:rPr>
              <w:t xml:space="preserve"> ag caint ar …; </w:t>
            </w:r>
            <w:r w:rsidR="00F371BE" w:rsidRPr="005B7515">
              <w:rPr>
                <w:rFonts w:ascii="Helvetica" w:hAnsi="Helvetica" w:cs="Helvetica"/>
              </w:rPr>
              <w:t xml:space="preserve">a </w:t>
            </w:r>
            <w:r w:rsidR="00B93FA2" w:rsidRPr="005B7515">
              <w:rPr>
                <w:rFonts w:ascii="Helvetica" w:hAnsi="Helvetica" w:cs="Helvetica"/>
              </w:rPr>
              <w:t>dhóthain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28180129" w:rsidR="008D31A9" w:rsidRPr="005B7515" w:rsidRDefault="002E3E2A" w:rsidP="04580E5A">
            <w:pPr>
              <w:pStyle w:val="Text-small-right"/>
              <w:spacing w:before="0" w:line="276" w:lineRule="auto"/>
              <w:jc w:val="left"/>
            </w:pPr>
            <w:r w:rsidRPr="005B7515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012A5DA5">
                  <wp:simplePos x="0" y="0"/>
                  <wp:positionH relativeFrom="column">
                    <wp:posOffset>-205740</wp:posOffset>
                  </wp:positionH>
                  <wp:positionV relativeFrom="paragraph">
                    <wp:posOffset>12065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19F8C8CE" w:rsidR="008D31A9" w:rsidRPr="005B7515" w:rsidRDefault="00B472AA" w:rsidP="00B472AA">
            <w:pPr>
              <w:pStyle w:val="Teideal1"/>
              <w:spacing w:before="120" w:line="276" w:lineRule="auto"/>
              <w:ind w:left="200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5B7515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4D86CA8F">
                  <wp:simplePos x="0" y="0"/>
                  <wp:positionH relativeFrom="column">
                    <wp:posOffset>1265343</wp:posOffset>
                  </wp:positionH>
                  <wp:positionV relativeFrom="paragraph">
                    <wp:posOffset>-6350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1A9" w:rsidRPr="005B7515">
              <w:rPr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64A49952" w:rsidR="008D31A9" w:rsidRPr="005B7515" w:rsidRDefault="000F3ADD" w:rsidP="00B472AA">
            <w:pPr>
              <w:pStyle w:val="Text-small"/>
              <w:spacing w:after="0" w:line="276" w:lineRule="auto"/>
              <w:ind w:left="200"/>
              <w:rPr>
                <w:sz w:val="22"/>
              </w:rPr>
            </w:pPr>
            <w:r w:rsidRPr="005B7515">
              <w:t>An tuiseal tabharthach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BD9B4C5" w:rsidR="008D31A9" w:rsidRPr="005B7515" w:rsidRDefault="008D31A9" w:rsidP="04580E5A">
            <w:pPr>
              <w:pStyle w:val="Text-small-right"/>
              <w:spacing w:before="0" w:line="276" w:lineRule="auto"/>
            </w:pP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5B7515" w:rsidRDefault="008D31A9" w:rsidP="04580E5A">
            <w:pPr>
              <w:pStyle w:val="Teideal1"/>
              <w:spacing w:before="120" w:line="276" w:lineRule="auto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5B7515">
              <w:rPr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55C50D1C" w:rsidR="008D31A9" w:rsidRPr="005B7515" w:rsidRDefault="00BE4FE4" w:rsidP="04580E5A">
            <w:pPr>
              <w:pStyle w:val="Text-small"/>
              <w:spacing w:after="0" w:line="276" w:lineRule="auto"/>
              <w:rPr>
                <w:sz w:val="22"/>
              </w:rPr>
            </w:pPr>
            <w:r w:rsidRPr="005B7515">
              <w:t xml:space="preserve">Frásaí a bhaineann le dul siar ar </w:t>
            </w:r>
            <w:r w:rsidR="000E05DB" w:rsidRPr="005B7515">
              <w:t>bhóithrín</w:t>
            </w:r>
            <w:r w:rsidRPr="005B7515">
              <w:t xml:space="preserve"> na </w:t>
            </w:r>
            <w:r w:rsidR="000E05DB" w:rsidRPr="005B7515">
              <w:t>smaointe</w:t>
            </w:r>
            <w:r w:rsidRPr="005B7515">
              <w:t xml:space="preserve"> le cara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5B7515" w14:paraId="58B4DFF3" w14:textId="77777777" w:rsidTr="543D4752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6BA38311" w:rsidR="00D230CD" w:rsidRPr="005B7515" w:rsidRDefault="007F51C6" w:rsidP="04580E5A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5B7515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E06CE6" w:rsidRPr="005B7515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73354A" w:rsidRPr="005B7515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: </w:t>
            </w:r>
            <w:r w:rsidR="00D230CD" w:rsidRPr="005B7515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423211" w:rsidRPr="005B7515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10</w:t>
            </w:r>
          </w:p>
        </w:tc>
      </w:tr>
      <w:tr w:rsidR="00D230CD" w:rsidRPr="005B7515" w14:paraId="108BA550" w14:textId="77777777" w:rsidTr="543D4752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69C95BD6" w:rsidR="00D230CD" w:rsidRPr="005B7515" w:rsidRDefault="7D0AECEB" w:rsidP="04580E5A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 xml:space="preserve"> </w:t>
            </w:r>
            <w:r w:rsidR="62F780B3"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r w:rsidR="44389A4B"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Más buan mo chuimhne</w:t>
            </w:r>
            <w:r w:rsidR="62F780B3"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50ABD16A" w:rsidR="00D230CD" w:rsidRPr="005B7515" w:rsidRDefault="00CA5418" w:rsidP="04580E5A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36"/>
                <w:szCs w:val="36"/>
              </w:rPr>
            </w:pPr>
            <w:r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36"/>
                <w:szCs w:val="36"/>
              </w:rPr>
              <w:t xml:space="preserve">Ag </w:t>
            </w:r>
            <w:r w:rsidR="44389A4B"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36"/>
                <w:szCs w:val="36"/>
              </w:rPr>
              <w:t xml:space="preserve">dul siar </w:t>
            </w:r>
            <w:r w:rsidR="0073354A"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36"/>
                <w:szCs w:val="36"/>
              </w:rPr>
              <w:t>ar bh</w:t>
            </w:r>
            <w:r w:rsidR="44389A4B" w:rsidRPr="005B7515">
              <w:rPr>
                <w:rFonts w:ascii="Helvetica" w:hAnsi="Helvetica" w:cs="Arial"/>
                <w:b/>
                <w:bCs/>
                <w:color w:val="FFFFFF"/>
                <w:spacing w:val="11"/>
                <w:sz w:val="36"/>
                <w:szCs w:val="36"/>
              </w:rPr>
              <w:t>óithrín na smaointe</w:t>
            </w:r>
            <w:r w:rsidR="00D230CD" w:rsidRPr="005B7515">
              <w:rPr>
                <w:rFonts w:ascii="Helvetica" w:hAnsi="Helvetica" w:cs="Arial"/>
                <w:b/>
                <w:bCs/>
                <w:i/>
                <w:iCs/>
                <w:color w:val="FFFFFF"/>
                <w:spacing w:val="11"/>
                <w:sz w:val="36"/>
                <w:szCs w:val="36"/>
              </w:rPr>
              <w:t xml:space="preserve"> </w:t>
            </w:r>
          </w:p>
        </w:tc>
      </w:tr>
    </w:tbl>
    <w:p w14:paraId="18959C06" w14:textId="67D0F757" w:rsidR="005406C0" w:rsidRPr="005B7515" w:rsidRDefault="00591950" w:rsidP="04580E5A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5B7515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6F0F3FA7">
            <wp:simplePos x="0" y="0"/>
            <wp:positionH relativeFrom="column">
              <wp:posOffset>-114300</wp:posOffset>
            </wp:positionH>
            <wp:positionV relativeFrom="page">
              <wp:posOffset>185420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515">
        <w:rPr>
          <w:rFonts w:cs="Helvetica"/>
          <w:noProof/>
          <w:color w:val="262626" w:themeColor="text1" w:themeTint="D9"/>
          <w:sz w:val="20"/>
          <w:szCs w:val="20"/>
          <w:u w:val="none"/>
        </w:rPr>
        <w:drawing>
          <wp:anchor distT="0" distB="0" distL="114300" distR="114300" simplePos="0" relativeHeight="251658248" behindDoc="1" locked="0" layoutInCell="1" allowOverlap="1" wp14:anchorId="604ADBDB" wp14:editId="074CF5A6">
            <wp:simplePos x="0" y="0"/>
            <wp:positionH relativeFrom="page">
              <wp:posOffset>0</wp:posOffset>
            </wp:positionH>
            <wp:positionV relativeFrom="page">
              <wp:posOffset>-18415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687CD261" w:rsidR="005406C0" w:rsidRPr="005B7515" w:rsidRDefault="005406C0" w:rsidP="04580E5A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5B7515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5B7515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29F8C0BF" w14:textId="3F304622" w:rsidR="008E49A1" w:rsidRPr="005B7515" w:rsidRDefault="00A91C0A" w:rsidP="04580E5A">
      <w:pPr>
        <w:numPr>
          <w:ilvl w:val="0"/>
          <w:numId w:val="4"/>
        </w:numPr>
        <w:spacing w:before="0" w:after="120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</w:p>
    <w:p w14:paraId="6D3C6942" w14:textId="32DB052A" w:rsidR="00F94E1F" w:rsidRPr="005B7515" w:rsidRDefault="00672F94" w:rsidP="04580E5A">
      <w:pPr>
        <w:spacing w:before="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 siar ar an mír físe, más gá, chun cabhrú leat na bearnaí sa chomhrá a líonadh.</w:t>
      </w:r>
    </w:p>
    <w:tbl>
      <w:tblPr>
        <w:tblStyle w:val="Tblagreille1adrom-Aiceann1"/>
        <w:tblW w:w="9381" w:type="dxa"/>
        <w:tblInd w:w="279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345"/>
        <w:gridCol w:w="2345"/>
        <w:gridCol w:w="2345"/>
        <w:gridCol w:w="2346"/>
      </w:tblGrid>
      <w:tr w:rsidR="000A0686" w:rsidRPr="005B7515" w14:paraId="46AC8C17" w14:textId="6BF79253" w:rsidTr="543D4752">
        <w:trPr>
          <w:trHeight w:val="288"/>
        </w:trPr>
        <w:tc>
          <w:tcPr>
            <w:tcW w:w="2345" w:type="dxa"/>
          </w:tcPr>
          <w:p w14:paraId="6D1DC21C" w14:textId="77777777" w:rsidR="000A0686" w:rsidRPr="005B7515" w:rsidRDefault="000A0686" w:rsidP="543D475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dhóthain</w:t>
            </w:r>
          </w:p>
        </w:tc>
        <w:tc>
          <w:tcPr>
            <w:tcW w:w="2345" w:type="dxa"/>
          </w:tcPr>
          <w:p w14:paraId="29AC9CAE" w14:textId="77777777" w:rsidR="000A0686" w:rsidRPr="005B7515" w:rsidRDefault="000A0686" w:rsidP="04580E5A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proofErr w:type="spellStart"/>
            <w:r w:rsidRPr="005B7515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íde</w:t>
            </w:r>
            <w:proofErr w:type="spellEnd"/>
            <w:r w:rsidRPr="005B7515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 xml:space="preserve"> béil</w:t>
            </w:r>
          </w:p>
        </w:tc>
        <w:tc>
          <w:tcPr>
            <w:tcW w:w="2345" w:type="dxa"/>
          </w:tcPr>
          <w:p w14:paraId="5E037BAD" w14:textId="16995D89" w:rsidR="000A0686" w:rsidRPr="005B7515" w:rsidRDefault="000A0686" w:rsidP="543D475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an</w:t>
            </w:r>
            <w:r w:rsidR="00340327" w:rsidRPr="005B7515">
              <w:rPr>
                <w:rFonts w:ascii="Helvetica" w:eastAsia="Yu Mincho" w:hAnsi="Helvetica" w:cs="Arial"/>
                <w:b/>
                <w:bCs/>
                <w:color w:val="0CBFDE"/>
              </w:rPr>
              <w:noBreakHyphen/>
            </w:r>
            <w:r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lá</w:t>
            </w:r>
          </w:p>
        </w:tc>
        <w:tc>
          <w:tcPr>
            <w:tcW w:w="2346" w:type="dxa"/>
          </w:tcPr>
          <w:p w14:paraId="13B57D6E" w14:textId="73AFE75C" w:rsidR="000A0686" w:rsidRPr="005B7515" w:rsidRDefault="0073354A" w:rsidP="543D475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an gar</w:t>
            </w:r>
          </w:p>
        </w:tc>
      </w:tr>
      <w:tr w:rsidR="000A0686" w:rsidRPr="005B7515" w14:paraId="0255BEB8" w14:textId="24898FB1" w:rsidTr="543D4752">
        <w:trPr>
          <w:trHeight w:val="303"/>
        </w:trPr>
        <w:tc>
          <w:tcPr>
            <w:tcW w:w="2345" w:type="dxa"/>
          </w:tcPr>
          <w:p w14:paraId="64872BF0" w14:textId="77777777" w:rsidR="000A0686" w:rsidRPr="005B7515" w:rsidRDefault="000A0686" w:rsidP="04580E5A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B7515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mo chuimhne</w:t>
            </w:r>
          </w:p>
        </w:tc>
        <w:tc>
          <w:tcPr>
            <w:tcW w:w="2345" w:type="dxa"/>
          </w:tcPr>
          <w:p w14:paraId="30AD915F" w14:textId="7B060E4C" w:rsidR="000A0686" w:rsidRPr="005B7515" w:rsidRDefault="005B31D5" w:rsidP="543D475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ó</w:t>
            </w:r>
            <w:r w:rsidR="000A0686"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s ag caint ar</w:t>
            </w:r>
          </w:p>
        </w:tc>
        <w:tc>
          <w:tcPr>
            <w:tcW w:w="2345" w:type="dxa"/>
          </w:tcPr>
          <w:p w14:paraId="0DAEB4AB" w14:textId="5FD663C3" w:rsidR="000A0686" w:rsidRPr="005B7515" w:rsidRDefault="00155CAE" w:rsidP="543D4752">
            <w:pPr>
              <w:spacing w:before="0" w:line="276" w:lineRule="auto"/>
              <w:jc w:val="center"/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</w:pPr>
            <w:r w:rsidRPr="005B7515">
              <w:rPr>
                <w:rFonts w:ascii="Helvetica" w:eastAsia="Yu Mincho" w:hAnsi="Helvetica" w:cs="Arial"/>
                <w:b/>
                <w:bCs/>
                <w:color w:val="0CBFDE"/>
              </w:rPr>
              <w:t>an trua</w:t>
            </w:r>
          </w:p>
        </w:tc>
        <w:tc>
          <w:tcPr>
            <w:tcW w:w="2346" w:type="dxa"/>
          </w:tcPr>
          <w:p w14:paraId="4C5A4E1F" w14:textId="458FC51A" w:rsidR="000A0686" w:rsidRPr="005B7515" w:rsidRDefault="295299CC" w:rsidP="04580E5A">
            <w:pPr>
              <w:spacing w:before="0" w:line="276" w:lineRule="auto"/>
              <w:jc w:val="center"/>
              <w:rPr>
                <w:rFonts w:ascii="Helvetica" w:eastAsia="Times New Roman" w:hAnsi="Helvetica" w:cs="Times New Roman"/>
                <w:color w:val="0CC0DF" w:themeColor="accent1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CBFDE"/>
              </w:rPr>
              <w:t>fhíorthuisceanac</w:t>
            </w:r>
            <w:r w:rsidRPr="005B7515">
              <w:rPr>
                <w:rFonts w:ascii="Helvetica" w:eastAsia="Times New Roman" w:hAnsi="Helvetica" w:cs="Times New Roman"/>
                <w:color w:val="0CBFDE"/>
              </w:rPr>
              <w:t>h</w:t>
            </w:r>
            <w:proofErr w:type="spellEnd"/>
            <w:r w:rsidRPr="005B7515">
              <w:rPr>
                <w:rFonts w:ascii="Helvetica" w:eastAsia="Times New Roman" w:hAnsi="Helvetica" w:cs="Times New Roman"/>
                <w:color w:val="0CBFDE"/>
              </w:rPr>
              <w:t>.</w:t>
            </w:r>
          </w:p>
        </w:tc>
      </w:tr>
    </w:tbl>
    <w:p w14:paraId="38ED1A32" w14:textId="77777777" w:rsidR="00D16569" w:rsidRPr="005B7515" w:rsidRDefault="00D16569" w:rsidP="04580E5A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tbl>
      <w:tblPr>
        <w:tblStyle w:val="Tblagreille1adrom-Aiceann1"/>
        <w:tblW w:w="9355" w:type="dxa"/>
        <w:tblInd w:w="279" w:type="dxa"/>
        <w:tblLook w:val="0600" w:firstRow="0" w:lastRow="0" w:firstColumn="0" w:lastColumn="0" w:noHBand="1" w:noVBand="1"/>
      </w:tblPr>
      <w:tblGrid>
        <w:gridCol w:w="9355"/>
      </w:tblGrid>
      <w:tr w:rsidR="00D16569" w:rsidRPr="005B7515" w14:paraId="273B147C" w14:textId="77777777" w:rsidTr="543D4752">
        <w:tc>
          <w:tcPr>
            <w:tcW w:w="9355" w:type="dxa"/>
          </w:tcPr>
          <w:p w14:paraId="7B12C31B" w14:textId="50D59512" w:rsidR="00D16569" w:rsidRPr="005B7515" w:rsidRDefault="65A707C5" w:rsidP="543D4752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bookmarkStart w:id="0" w:name="_Hlk170556846"/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Malachaí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="00D16569" w:rsidRPr="005B7515">
              <w:tab/>
            </w:r>
            <w:proofErr w:type="spellStart"/>
            <w:r w:rsidRPr="005B7515">
              <w:rPr>
                <w:rFonts w:ascii="Helvetica" w:eastAsia="Times New Roman" w:hAnsi="Helvetica" w:cs="Times New Roman"/>
                <w:i/>
                <w:iCs/>
                <w:color w:val="000000" w:themeColor="text1"/>
              </w:rPr>
              <w:t>A</w:t>
            </w:r>
            <w:r w:rsidR="00430D61" w:rsidRPr="005B7515">
              <w:rPr>
                <w:rFonts w:ascii="Helvetica" w:eastAsia="Times New Roman" w:hAnsi="Helvetica" w:cs="Times New Roman"/>
                <w:i/>
                <w:iCs/>
                <w:color w:val="000000" w:themeColor="text1"/>
              </w:rPr>
              <w:t>h</w:t>
            </w:r>
            <w:proofErr w:type="spellEnd"/>
            <w:r w:rsidR="00430D61" w:rsidRPr="005B7515">
              <w:rPr>
                <w:rFonts w:ascii="Helvetica" w:eastAsia="Times New Roman" w:hAnsi="Helvetica" w:cs="Times New Roman"/>
                <w:color w:val="000000" w:themeColor="text1"/>
              </w:rPr>
              <w:t>,</w:t>
            </w:r>
            <w:r w:rsidRPr="005B7515">
              <w:rPr>
                <w:rFonts w:ascii="Helvetica" w:eastAsia="Times New Roman" w:hAnsi="Helvetica" w:cs="Times New Roman"/>
                <w:color w:val="000000" w:themeColor="text1"/>
              </w:rPr>
              <w:t xml:space="preserve"> </w:t>
            </w:r>
            <w:proofErr w:type="spellStart"/>
            <w:r w:rsidRPr="005B7515">
              <w:rPr>
                <w:rFonts w:ascii="Helvetica" w:eastAsia="Times New Roman" w:hAnsi="Helvetica" w:cs="Times New Roman"/>
                <w:color w:val="000000" w:themeColor="text1"/>
              </w:rPr>
              <w:t>Theodore</w:t>
            </w:r>
            <w:proofErr w:type="spellEnd"/>
            <w:r w:rsidRPr="005B7515">
              <w:rPr>
                <w:rFonts w:ascii="Helvetica" w:eastAsia="Times New Roman" w:hAnsi="Helvetica" w:cs="Times New Roman"/>
                <w:color w:val="000000" w:themeColor="text1"/>
              </w:rPr>
              <w:t xml:space="preserve">, is é __________ gur chaill muid an poll deiridh sin. Ach cén dochar! </w:t>
            </w:r>
            <w:proofErr w:type="spellStart"/>
            <w:r w:rsidRPr="005B7515">
              <w:rPr>
                <w:rFonts w:ascii="Helvetica" w:eastAsia="Times New Roman" w:hAnsi="Helvetica" w:cs="Times New Roman"/>
                <w:i/>
                <w:iCs/>
                <w:color w:val="000000" w:themeColor="text1"/>
              </w:rPr>
              <w:t>Sure</w:t>
            </w:r>
            <w:proofErr w:type="spellEnd"/>
            <w:r w:rsidRPr="005B7515">
              <w:rPr>
                <w:rFonts w:ascii="Helvetica" w:eastAsia="Times New Roman" w:hAnsi="Helvetica" w:cs="Times New Roman"/>
                <w:color w:val="000000" w:themeColor="text1"/>
              </w:rPr>
              <w:t>,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000000" w:themeColor="text1"/>
              </w:rPr>
              <w:t xml:space="preserve"> </w:t>
            </w:r>
            <w:r w:rsidRPr="005B7515">
              <w:rPr>
                <w:rFonts w:ascii="Helvetica" w:eastAsia="Times New Roman" w:hAnsi="Helvetica" w:cs="Times New Roman"/>
                <w:color w:val="000000" w:themeColor="text1"/>
              </w:rPr>
              <w:t>bhí _____</w:t>
            </w:r>
            <w:r w:rsidR="43E54DC1" w:rsidRPr="005B7515">
              <w:rPr>
                <w:rFonts w:ascii="Helvetica" w:eastAsia="Times New Roman" w:hAnsi="Helvetica" w:cs="Times New Roman"/>
                <w:color w:val="000000" w:themeColor="text1"/>
              </w:rPr>
              <w:t>_______</w:t>
            </w:r>
            <w:r w:rsidRPr="005B7515">
              <w:rPr>
                <w:rFonts w:ascii="Helvetica" w:eastAsia="Times New Roman" w:hAnsi="Helvetica" w:cs="Times New Roman"/>
                <w:color w:val="000000" w:themeColor="text1"/>
              </w:rPr>
              <w:t>_ againn, nach raibh?</w:t>
            </w:r>
          </w:p>
          <w:p w14:paraId="19D3E5F0" w14:textId="27EB52A7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Theodore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Ó bhí, agus oíche fosta, más buan</w:t>
            </w:r>
            <w:r w:rsidR="2E59BA15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_____________</w:t>
            </w:r>
            <w:r w:rsidR="00A03776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.</w:t>
            </w:r>
          </w:p>
          <w:p w14:paraId="7128D6DD" w14:textId="77777777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Elanore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Bhí an ghrian ag éirí nuair a </w:t>
            </w:r>
            <w:proofErr w:type="spellStart"/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leaindeáil</w:t>
            </w:r>
            <w:proofErr w:type="spellEnd"/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sé sa mbaile.</w:t>
            </w:r>
          </w:p>
          <w:p w14:paraId="46C7E2B5" w14:textId="494F18A1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Malachaí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Is dócha go bhfuair tú </w:t>
            </w:r>
            <w:r w:rsidR="00234075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____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_________ mar sin. Cosúil liom féin.</w:t>
            </w:r>
          </w:p>
          <w:p w14:paraId="7D510E7F" w14:textId="1FD64E10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Elanore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Ní bhfuair sé leath a _</w:t>
            </w:r>
            <w:r w:rsidR="00234075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____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_________.</w:t>
            </w:r>
          </w:p>
          <w:p w14:paraId="29A608B0" w14:textId="479C411E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Malachaí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Ó anois, ní chreidim é sin. Bean ______</w:t>
            </w:r>
            <w:r w:rsidR="00234075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__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______ a bhí ionatsa riamh, a </w:t>
            </w:r>
            <w:proofErr w:type="spellStart"/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Elanore</w:t>
            </w:r>
            <w:proofErr w:type="spellEnd"/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. Tá </w:t>
            </w:r>
            <w:r w:rsidR="00155CAE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a fhios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agam é sin.</w:t>
            </w:r>
          </w:p>
          <w:p w14:paraId="61A806CD" w14:textId="77777777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Theodore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Nach mór __________ domhsa gurb é?</w:t>
            </w:r>
          </w:p>
          <w:p w14:paraId="0619CF87" w14:textId="19C0230D" w:rsidR="00D16569" w:rsidRPr="005B7515" w:rsidRDefault="00D16569" w:rsidP="04580E5A">
            <w:pPr>
              <w:spacing w:before="0" w:line="276" w:lineRule="auto"/>
              <w:ind w:left="1418" w:hanging="1418"/>
              <w:jc w:val="both"/>
              <w:rPr>
                <w:rFonts w:ascii="Helvetica" w:eastAsia="Times New Roman" w:hAnsi="Helvetica" w:cs="Times New Roman"/>
              </w:rPr>
            </w:pPr>
            <w:proofErr w:type="spellStart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Elanore</w:t>
            </w:r>
            <w:proofErr w:type="spellEnd"/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  <w:r w:rsidRPr="005B7515">
              <w:tab/>
            </w:r>
            <w:r w:rsidRPr="005B7515">
              <w:rPr>
                <w:rFonts w:ascii="Aptos" w:eastAsia="Times New Roman" w:hAnsi="Aptos" w:cs="Times New Roman"/>
                <w:color w:val="262626" w:themeColor="text1" w:themeTint="D9"/>
              </w:rPr>
              <w:t>______________</w:t>
            </w:r>
            <w:r w:rsidR="00155CAE" w:rsidRPr="005B7515">
              <w:rPr>
                <w:rFonts w:ascii="Aptos" w:eastAsia="Times New Roman" w:hAnsi="Aptos" w:cs="Times New Roman"/>
                <w:color w:val="262626" w:themeColor="text1" w:themeTint="D9"/>
              </w:rPr>
              <w:t>_____</w:t>
            </w:r>
            <w:r w:rsidRPr="005B7515">
              <w:rPr>
                <w:rFonts w:ascii="Aptos" w:eastAsia="Times New Roman" w:hAnsi="Aptos" w:cs="Times New Roman"/>
                <w:color w:val="262626" w:themeColor="text1" w:themeTint="D9"/>
              </w:rPr>
              <w:t xml:space="preserve"> 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mhná ... níor chas mé le do pháirtí fós, a </w:t>
            </w:r>
            <w:proofErr w:type="spellStart"/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Mhalachaí</w:t>
            </w:r>
            <w:proofErr w:type="spellEnd"/>
            <w:r w:rsidR="00B14E84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…</w:t>
            </w:r>
          </w:p>
        </w:tc>
      </w:tr>
      <w:bookmarkEnd w:id="0"/>
    </w:tbl>
    <w:p w14:paraId="5235FA63" w14:textId="77777777" w:rsidR="000F3ADD" w:rsidRPr="005B7515" w:rsidRDefault="000F3ADD" w:rsidP="04580E5A">
      <w:pPr>
        <w:spacing w:before="0"/>
        <w:jc w:val="both"/>
        <w:rPr>
          <w:rFonts w:ascii="Helvetica" w:eastAsia="Yu Mincho" w:hAnsi="Helvetica" w:cs="Helvetica"/>
          <w:color w:val="262626" w:themeColor="text1" w:themeTint="D9"/>
        </w:rPr>
      </w:pPr>
    </w:p>
    <w:p w14:paraId="2D78375F" w14:textId="400C15EA" w:rsidR="000C0F9D" w:rsidRPr="005B7515" w:rsidRDefault="000C0F9D" w:rsidP="04580E5A">
      <w:pPr>
        <w:numPr>
          <w:ilvl w:val="0"/>
          <w:numId w:val="4"/>
        </w:numPr>
        <w:tabs>
          <w:tab w:val="num" w:pos="360"/>
        </w:tabs>
        <w:spacing w:before="0" w:line="276" w:lineRule="auto"/>
        <w:ind w:left="0" w:firstLine="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 frása ‘an</w:t>
      </w:r>
      <w:r w:rsidR="00340327" w:rsidRPr="005B7515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noBreakHyphen/>
      </w:r>
      <w:r w:rsidRPr="005B7515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lá’</w:t>
      </w:r>
    </w:p>
    <w:p w14:paraId="6B1F8A5B" w14:textId="5B5B0283" w:rsidR="0031538C" w:rsidRPr="005B7515" w:rsidRDefault="000C0F9D" w:rsidP="04580E5A">
      <w:pPr>
        <w:spacing w:before="0" w:line="360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Bí ag obair leis an duine in aice leat agus pléigí na ceisteanna seo le chéile: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447"/>
        <w:gridCol w:w="4868"/>
      </w:tblGrid>
      <w:tr w:rsidR="0031538C" w:rsidRPr="005B7515" w14:paraId="7BF7436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0BBDD4CE" w14:textId="752719D7" w:rsidR="0031538C" w:rsidRPr="005B7515" w:rsidRDefault="00B56672" w:rsidP="04580E5A">
            <w:pPr>
              <w:pStyle w:val="Altanliosta"/>
              <w:numPr>
                <w:ilvl w:val="0"/>
                <w:numId w:val="25"/>
              </w:numPr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Cad is brí le ‘bhí an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lá againn’?</w:t>
            </w:r>
          </w:p>
        </w:tc>
        <w:tc>
          <w:tcPr>
            <w:tcW w:w="4868" w:type="dxa"/>
          </w:tcPr>
          <w:p w14:paraId="0C999BB6" w14:textId="77777777" w:rsidR="0031538C" w:rsidRPr="005B7515" w:rsidRDefault="0031538C" w:rsidP="04580E5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538C" w:rsidRPr="005B7515" w14:paraId="0471A87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57E269D0" w14:textId="19A95D5E" w:rsidR="0031538C" w:rsidRPr="005B7515" w:rsidRDefault="002F7F30" w:rsidP="04580E5A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Bainigí úsáid as an réimír an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chun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we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had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a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great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night</w:t>
            </w:r>
            <w:proofErr w:type="spellEnd"/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a rá as Gaeilge.</w:t>
            </w:r>
          </w:p>
        </w:tc>
        <w:tc>
          <w:tcPr>
            <w:tcW w:w="4868" w:type="dxa"/>
          </w:tcPr>
          <w:p w14:paraId="240239D7" w14:textId="77777777" w:rsidR="0031538C" w:rsidRPr="005B7515" w:rsidRDefault="0031538C" w:rsidP="04580E5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DC07617" w14:textId="77777777" w:rsidR="000F3ADD" w:rsidRPr="005B7515" w:rsidRDefault="000F3ADD" w:rsidP="04580E5A">
      <w:pPr>
        <w:rPr>
          <w:lang w:eastAsia="en-US"/>
        </w:rPr>
      </w:pPr>
    </w:p>
    <w:p w14:paraId="6512A287" w14:textId="01DD6AA6" w:rsidR="00E62679" w:rsidRPr="005B7515" w:rsidRDefault="00E62679" w:rsidP="04580E5A">
      <w:pPr>
        <w:pStyle w:val="Ceannteideal2"/>
        <w:rPr>
          <w:rFonts w:cs="Helvetica"/>
          <w:color w:val="033841" w:themeColor="text2" w:themeShade="80"/>
        </w:rPr>
      </w:pPr>
      <w:r w:rsidRPr="005B7515">
        <w:rPr>
          <w:rFonts w:cs="Helvetica"/>
          <w:color w:val="033841" w:themeColor="text2" w:themeShade="80"/>
        </w:rPr>
        <w:t>Frásaí chun ábhar cainte a athrú</w:t>
      </w:r>
    </w:p>
    <w:p w14:paraId="676EF28C" w14:textId="116F9B3E" w:rsidR="00080AA3" w:rsidRPr="005B7515" w:rsidRDefault="00E62679" w:rsidP="04580E5A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b w:val="0"/>
          <w:bCs w:val="0"/>
          <w:color w:val="033841" w:themeColor="text2" w:themeShade="80"/>
        </w:rPr>
      </w:pPr>
      <w:r w:rsidRPr="005B7515">
        <w:rPr>
          <w:rFonts w:cs="Helvetica"/>
          <w:b w:val="0"/>
          <w:bCs w:val="0"/>
          <w:color w:val="033841" w:themeColor="text2" w:themeShade="80"/>
        </w:rPr>
        <w:t xml:space="preserve">Cuirigí na frásaí seo thíos in abairtí lena </w:t>
      </w:r>
      <w:proofErr w:type="spellStart"/>
      <w:r w:rsidRPr="005B7515">
        <w:rPr>
          <w:rFonts w:cs="Helvetica"/>
          <w:b w:val="0"/>
          <w:bCs w:val="0"/>
          <w:color w:val="033841" w:themeColor="text2" w:themeShade="80"/>
        </w:rPr>
        <w:t>mbrí</w:t>
      </w:r>
      <w:proofErr w:type="spellEnd"/>
      <w:r w:rsidRPr="005B7515">
        <w:rPr>
          <w:rFonts w:cs="Helvetica"/>
          <w:b w:val="0"/>
          <w:bCs w:val="0"/>
          <w:color w:val="033841" w:themeColor="text2" w:themeShade="80"/>
        </w:rPr>
        <w:t xml:space="preserve"> a léiriú: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1842"/>
        <w:gridCol w:w="7473"/>
      </w:tblGrid>
      <w:tr w:rsidR="00080AA3" w:rsidRPr="005B7515" w14:paraId="467D8071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1AC8AD78" w14:textId="132C1DB9" w:rsidR="00080AA3" w:rsidRPr="005B7515" w:rsidRDefault="00080AA3" w:rsidP="04580E5A">
            <w:pPr>
              <w:pStyle w:val="Ceannteideal2"/>
              <w:numPr>
                <w:ilvl w:val="0"/>
                <w:numId w:val="0"/>
              </w:numPr>
              <w:spacing w:line="360" w:lineRule="auto"/>
              <w:rPr>
                <w:rFonts w:cs="Helvetica"/>
              </w:rPr>
            </w:pPr>
            <w:r w:rsidRPr="005B7515">
              <w:rPr>
                <w:rFonts w:cs="Helvetica"/>
              </w:rPr>
              <w:t>Ós ag caint ar</w:t>
            </w:r>
            <w:r w:rsidR="00B14E84" w:rsidRPr="005B7515">
              <w:rPr>
                <w:rFonts w:cs="Helvetica"/>
              </w:rPr>
              <w:t xml:space="preserve"> …</w:t>
            </w:r>
          </w:p>
        </w:tc>
        <w:tc>
          <w:tcPr>
            <w:tcW w:w="7473" w:type="dxa"/>
          </w:tcPr>
          <w:p w14:paraId="1FB38EE4" w14:textId="77777777" w:rsidR="00080AA3" w:rsidRPr="005B7515" w:rsidRDefault="00080AA3" w:rsidP="04580E5A">
            <w:pPr>
              <w:pStyle w:val="Ceannteideal2"/>
              <w:numPr>
                <w:ilvl w:val="0"/>
                <w:numId w:val="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</w:rPr>
            </w:pPr>
          </w:p>
        </w:tc>
      </w:tr>
      <w:tr w:rsidR="00080AA3" w:rsidRPr="005B7515" w14:paraId="541231F9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7B5510E" w14:textId="2A2DFD4D" w:rsidR="00080AA3" w:rsidRPr="005B7515" w:rsidRDefault="00080AA3" w:rsidP="04580E5A">
            <w:pPr>
              <w:pStyle w:val="Ceannteideal2"/>
              <w:numPr>
                <w:ilvl w:val="0"/>
                <w:numId w:val="0"/>
              </w:numPr>
              <w:spacing w:line="360" w:lineRule="auto"/>
              <w:rPr>
                <w:rFonts w:cs="Helvetica"/>
              </w:rPr>
            </w:pPr>
            <w:r w:rsidRPr="005B7515">
              <w:rPr>
                <w:rFonts w:cs="Helvetica"/>
              </w:rPr>
              <w:t>Dála an scéil</w:t>
            </w:r>
            <w:r w:rsidR="00B14E84" w:rsidRPr="005B7515">
              <w:rPr>
                <w:rFonts w:cs="Helvetica"/>
              </w:rPr>
              <w:t>…</w:t>
            </w:r>
          </w:p>
        </w:tc>
        <w:tc>
          <w:tcPr>
            <w:tcW w:w="7473" w:type="dxa"/>
          </w:tcPr>
          <w:p w14:paraId="61F37667" w14:textId="77777777" w:rsidR="00080AA3" w:rsidRPr="005B7515" w:rsidRDefault="00080AA3" w:rsidP="04580E5A">
            <w:pPr>
              <w:pStyle w:val="Ceannteideal2"/>
              <w:numPr>
                <w:ilvl w:val="0"/>
                <w:numId w:val="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</w:rPr>
            </w:pPr>
          </w:p>
        </w:tc>
      </w:tr>
      <w:tr w:rsidR="00080AA3" w:rsidRPr="005B7515" w14:paraId="743A5CE2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913EE27" w14:textId="4DAD9B7B" w:rsidR="00080AA3" w:rsidRPr="005B7515" w:rsidRDefault="00080AA3" w:rsidP="04580E5A">
            <w:pPr>
              <w:pStyle w:val="Ceannteideal2"/>
              <w:numPr>
                <w:ilvl w:val="0"/>
                <w:numId w:val="0"/>
              </w:numPr>
              <w:spacing w:line="360" w:lineRule="auto"/>
              <w:rPr>
                <w:rFonts w:cs="Helvetica"/>
              </w:rPr>
            </w:pPr>
            <w:r w:rsidRPr="005B7515">
              <w:rPr>
                <w:rFonts w:cs="Helvetica"/>
              </w:rPr>
              <w:t>Mo dhearmad</w:t>
            </w:r>
            <w:r w:rsidR="00B14E84" w:rsidRPr="005B7515">
              <w:rPr>
                <w:rFonts w:cs="Helvetica"/>
              </w:rPr>
              <w:t>!</w:t>
            </w:r>
          </w:p>
        </w:tc>
        <w:tc>
          <w:tcPr>
            <w:tcW w:w="7473" w:type="dxa"/>
          </w:tcPr>
          <w:p w14:paraId="6CA4400E" w14:textId="77777777" w:rsidR="00080AA3" w:rsidRPr="005B7515" w:rsidRDefault="00080AA3" w:rsidP="04580E5A">
            <w:pPr>
              <w:pStyle w:val="Ceannteideal2"/>
              <w:numPr>
                <w:ilvl w:val="0"/>
                <w:numId w:val="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</w:rPr>
            </w:pPr>
          </w:p>
        </w:tc>
      </w:tr>
    </w:tbl>
    <w:p w14:paraId="4740EE02" w14:textId="41C990F5" w:rsidR="00F71DA9" w:rsidRPr="005B7515" w:rsidRDefault="00F22161" w:rsidP="04580E5A">
      <w:pPr>
        <w:pStyle w:val="Teideal1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5B7515">
        <w:rPr>
          <w:rFonts w:ascii="Arial" w:hAnsi="Arial" w:cs="Arial"/>
          <w:noProof/>
          <w:color w:val="FF03C8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53417C72">
                <wp:simplePos x="0" y="0"/>
                <wp:positionH relativeFrom="page">
                  <wp:posOffset>694055</wp:posOffset>
                </wp:positionH>
                <wp:positionV relativeFrom="paragraph">
                  <wp:posOffset>645294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3C9579C">
              <v:rect id="Rectangle 46" style="position:absolute;margin-left:54.65pt;margin-top:50.8pt;width:489.3pt;height:3.55pt;z-index:-251641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0429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BZwMEG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5B7515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5B7515">
        <w:rPr>
          <w:rFonts w:cs="Helvetica"/>
          <w:color w:val="262626" w:themeColor="text1" w:themeTint="D9"/>
          <w:sz w:val="40"/>
          <w:szCs w:val="40"/>
          <w:u w:val="none"/>
        </w:rPr>
        <w:t>B: FEASACHT TEANGA</w:t>
      </w:r>
    </w:p>
    <w:p w14:paraId="44F0FB5C" w14:textId="77777777" w:rsidR="00EF09ED" w:rsidRPr="005B7515" w:rsidRDefault="00EF09ED" w:rsidP="04580E5A">
      <w:pPr>
        <w:pStyle w:val="Altanliosta"/>
        <w:spacing w:line="360" w:lineRule="auto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59AB6BA3" w14:textId="2B823272" w:rsidR="00B27FCB" w:rsidRPr="005B7515" w:rsidRDefault="003A02B3" w:rsidP="04580E5A">
      <w:pPr>
        <w:pStyle w:val="Altanliosta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bookmarkStart w:id="1" w:name="_Hlk170994673"/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An tuiseal tabharthach: </w:t>
      </w:r>
      <w:r w:rsidR="00250D67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an córas lárnach agus</w:t>
      </w:r>
      <w:r w:rsidR="00144F0A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nósanna na gcanúintí</w:t>
      </w:r>
    </w:p>
    <w:p w14:paraId="01EB9FE1" w14:textId="6D672B8A" w:rsidR="00E45316" w:rsidRPr="005B7515" w:rsidRDefault="00B27FCB" w:rsidP="04580E5A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Ar thug tú faoi deara</w:t>
      </w:r>
      <w:r w:rsidR="00C178D6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an tslí a ndúirt </w:t>
      </w:r>
      <w:proofErr w:type="spellStart"/>
      <w:r w:rsidR="00C178D6" w:rsidRPr="005B7515">
        <w:rPr>
          <w:rFonts w:ascii="Helvetica" w:hAnsi="Helvetica" w:cs="Helvetica"/>
          <w:color w:val="033841" w:themeColor="text2" w:themeShade="80"/>
          <w:lang w:val="ga-IE"/>
        </w:rPr>
        <w:t>Elanore</w:t>
      </w:r>
      <w:proofErr w:type="spellEnd"/>
      <w:r w:rsidR="00C178D6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0F5422" w:rsidRPr="005B7515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at </w:t>
      </w:r>
      <w:proofErr w:type="spellStart"/>
      <w:r w:rsidR="000F5422" w:rsidRPr="005B7515">
        <w:rPr>
          <w:rFonts w:ascii="Helvetica" w:hAnsi="Helvetica" w:cs="Helvetica"/>
          <w:i/>
          <w:iCs/>
          <w:color w:val="033841" w:themeColor="text2" w:themeShade="80"/>
          <w:lang w:val="ga-IE"/>
        </w:rPr>
        <w:t>home</w:t>
      </w:r>
      <w:proofErr w:type="spellEnd"/>
      <w:r w:rsidR="000F5422" w:rsidRPr="005B7515">
        <w:rPr>
          <w:rFonts w:ascii="Helvetica" w:hAnsi="Helvetica" w:cs="Helvetica"/>
          <w:color w:val="033841" w:themeColor="text2" w:themeShade="80"/>
          <w:lang w:val="ga-IE"/>
        </w:rPr>
        <w:t>?</w:t>
      </w:r>
      <w:r w:rsidR="003A02B3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0F5422" w:rsidRPr="005B7515">
        <w:rPr>
          <w:rFonts w:ascii="Helvetica" w:hAnsi="Helvetica" w:cs="Helvetica"/>
          <w:color w:val="033841" w:themeColor="text2" w:themeShade="80"/>
          <w:lang w:val="ga-IE"/>
        </w:rPr>
        <w:t xml:space="preserve">Cén tslí a </w:t>
      </w:r>
      <w:proofErr w:type="spellStart"/>
      <w:r w:rsidR="000F5422" w:rsidRPr="005B7515">
        <w:rPr>
          <w:rFonts w:ascii="Helvetica" w:hAnsi="Helvetica" w:cs="Helvetica"/>
          <w:color w:val="033841" w:themeColor="text2" w:themeShade="80"/>
          <w:lang w:val="ga-IE"/>
        </w:rPr>
        <w:t>ndeir</w:t>
      </w:r>
      <w:proofErr w:type="spellEnd"/>
      <w:r w:rsidR="000F5422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tú féin</w:t>
      </w:r>
      <w:r w:rsidR="00DD149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DD1498" w:rsidRPr="005B7515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at </w:t>
      </w:r>
      <w:proofErr w:type="spellStart"/>
      <w:r w:rsidR="00DD1498" w:rsidRPr="005B7515">
        <w:rPr>
          <w:rFonts w:ascii="Helvetica" w:hAnsi="Helvetica" w:cs="Helvetica"/>
          <w:i/>
          <w:iCs/>
          <w:color w:val="033841" w:themeColor="text2" w:themeShade="80"/>
          <w:lang w:val="ga-IE"/>
        </w:rPr>
        <w:t>home</w:t>
      </w:r>
      <w:proofErr w:type="spellEnd"/>
      <w:r w:rsidR="00DD1498" w:rsidRPr="005B7515">
        <w:rPr>
          <w:rFonts w:ascii="Helvetica" w:hAnsi="Helvetica" w:cs="Helvetica"/>
          <w:color w:val="033841" w:themeColor="text2" w:themeShade="80"/>
          <w:lang w:val="ga-IE"/>
        </w:rPr>
        <w:t>?</w:t>
      </w:r>
    </w:p>
    <w:p w14:paraId="73CCC175" w14:textId="77777777" w:rsidR="00E45316" w:rsidRPr="005B7515" w:rsidRDefault="00E45316" w:rsidP="04580E5A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7774DF41" w14:textId="27D87283" w:rsidR="00144F0A" w:rsidRPr="005B7515" w:rsidRDefault="003A02B3" w:rsidP="04580E5A">
      <w:pPr>
        <w:pStyle w:val="Altanliosta"/>
        <w:numPr>
          <w:ilvl w:val="0"/>
          <w:numId w:val="4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An córas lárnach</w:t>
      </w:r>
    </w:p>
    <w:p w14:paraId="54BE515B" w14:textId="74AF380F" w:rsidR="00BD1AF3" w:rsidRPr="005B7515" w:rsidRDefault="00AF4BAA" w:rsidP="04580E5A">
      <w:pPr>
        <w:pStyle w:val="Altanliosta"/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Nuair a bhíonn réamhfhocal agus an t</w:t>
      </w:r>
      <w:r w:rsidR="00340327" w:rsidRPr="005B7515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alt ag teacht roimh ainmfhocal sa Ghaeilge, is minic a chuirtear séimhiú nó urú ar an ainmfhocal. Tá</w:t>
      </w:r>
      <w:r w:rsidR="00A1753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difríochtaí idir na canúintí éagsúla maidir leis an </w:t>
      </w:r>
      <w:proofErr w:type="spellStart"/>
      <w:r w:rsidR="00A17538" w:rsidRPr="005B7515">
        <w:rPr>
          <w:rFonts w:ascii="Helvetica" w:hAnsi="Helvetica" w:cs="Helvetica"/>
          <w:color w:val="033841" w:themeColor="text2" w:themeShade="80"/>
          <w:lang w:val="ga-IE"/>
        </w:rPr>
        <w:t>ngné</w:t>
      </w:r>
      <w:proofErr w:type="spellEnd"/>
      <w:r w:rsidR="00A1753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seo den ghramadach. Tugtar ‘an córas lárnach’ ar na </w:t>
      </w:r>
      <w:r w:rsidR="00D90FFB" w:rsidRPr="005B7515">
        <w:rPr>
          <w:rFonts w:ascii="Helvetica" w:hAnsi="Helvetica" w:cs="Helvetica"/>
          <w:color w:val="033841" w:themeColor="text2" w:themeShade="80"/>
          <w:lang w:val="ga-IE"/>
        </w:rPr>
        <w:t>rialacha a dtugtar tús áite dóibh sa Chaighdeán Oifigiúil</w:t>
      </w:r>
      <w:r w:rsidR="00BC2FC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agus cloítear leis na rialacha sin de ghnáth i </w:t>
      </w:r>
      <w:proofErr w:type="spellStart"/>
      <w:r w:rsidR="00BC2FC8" w:rsidRPr="005B7515">
        <w:rPr>
          <w:rFonts w:ascii="Helvetica" w:hAnsi="Helvetica" w:cs="Helvetica"/>
          <w:color w:val="033841" w:themeColor="text2" w:themeShade="80"/>
          <w:lang w:val="ga-IE"/>
        </w:rPr>
        <w:t>gcáipéisí</w:t>
      </w:r>
      <w:proofErr w:type="spellEnd"/>
      <w:r w:rsidR="00BC2FC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áirithe foirmiúla</w:t>
      </w:r>
      <w:r w:rsidR="00D90FFB" w:rsidRPr="005B7515">
        <w:rPr>
          <w:rFonts w:ascii="Helvetica" w:hAnsi="Helvetica" w:cs="Helvetica"/>
          <w:color w:val="033841" w:themeColor="text2" w:themeShade="80"/>
          <w:lang w:val="ga-IE"/>
        </w:rPr>
        <w:t>, ach glactar leis na nósanna canúnacha freisin</w:t>
      </w:r>
      <w:r w:rsidR="00BC2FC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sa ghnáthchumarsáid.</w:t>
      </w:r>
    </w:p>
    <w:p w14:paraId="6BF901EC" w14:textId="77777777" w:rsidR="00377914" w:rsidRPr="005B7515" w:rsidRDefault="00377914" w:rsidP="04580E5A">
      <w:pPr>
        <w:pStyle w:val="Altanliosta"/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7FB095E7" w14:textId="29FE4013" w:rsidR="00377914" w:rsidRPr="005B7515" w:rsidRDefault="006A6707" w:rsidP="04580E5A">
      <w:pPr>
        <w:pStyle w:val="Altanliosta"/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Cad iad na rialacha a bhaineann leis an </w:t>
      </w:r>
      <w:r w:rsidR="003A02B3" w:rsidRPr="005B7515">
        <w:rPr>
          <w:rFonts w:ascii="Helvetica" w:hAnsi="Helvetica" w:cs="Helvetica"/>
          <w:color w:val="033841" w:themeColor="text2" w:themeShade="80"/>
          <w:lang w:val="ga-IE"/>
        </w:rPr>
        <w:t>‘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g</w:t>
      </w:r>
      <w:r w:rsidR="003A02B3" w:rsidRPr="005B7515">
        <w:rPr>
          <w:rFonts w:ascii="Helvetica" w:hAnsi="Helvetica" w:cs="Helvetica"/>
          <w:color w:val="033841" w:themeColor="text2" w:themeShade="80"/>
          <w:lang w:val="ga-IE"/>
        </w:rPr>
        <w:t>c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óras </w:t>
      </w:r>
      <w:r w:rsidR="003A02B3" w:rsidRPr="005B7515">
        <w:rPr>
          <w:rFonts w:ascii="Helvetica" w:hAnsi="Helvetica" w:cs="Helvetica"/>
          <w:color w:val="033841" w:themeColor="text2" w:themeShade="80"/>
          <w:lang w:val="ga-IE"/>
        </w:rPr>
        <w:t>l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árnach</w:t>
      </w:r>
      <w:r w:rsidR="003A02B3" w:rsidRPr="005B7515">
        <w:rPr>
          <w:rFonts w:ascii="Helvetica" w:hAnsi="Helvetica" w:cs="Helvetica"/>
          <w:color w:val="033841" w:themeColor="text2" w:themeShade="80"/>
          <w:lang w:val="ga-IE"/>
        </w:rPr>
        <w:t>’ den tuiseal tabharthach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?</w:t>
      </w:r>
    </w:p>
    <w:p w14:paraId="65EFDC6C" w14:textId="1A74C48C" w:rsidR="00FF0438" w:rsidRPr="005B7515" w:rsidRDefault="006A6707" w:rsidP="04580E5A">
      <w:pPr>
        <w:pStyle w:val="Altanliosta"/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Léirigh iad sna samplaí seo a leanas</w:t>
      </w:r>
      <w:r w:rsidR="00377914" w:rsidRPr="005B7515">
        <w:rPr>
          <w:rFonts w:ascii="Helvetica" w:hAnsi="Helvetica" w:cs="Helvetica"/>
          <w:color w:val="033841" w:themeColor="text2" w:themeShade="80"/>
          <w:lang w:val="ga-IE"/>
        </w:rPr>
        <w:t>. Tá dhá cheann déanta mar shampla duit.</w:t>
      </w:r>
    </w:p>
    <w:p w14:paraId="33B0EC52" w14:textId="77777777" w:rsidR="00377914" w:rsidRPr="005B7515" w:rsidRDefault="00377914" w:rsidP="04580E5A">
      <w:pPr>
        <w:pStyle w:val="Altanliosta"/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704" w:type="dxa"/>
        <w:tblLook w:val="04A0" w:firstRow="1" w:lastRow="0" w:firstColumn="1" w:lastColumn="0" w:noHBand="0" w:noVBand="1"/>
      </w:tblPr>
      <w:tblGrid>
        <w:gridCol w:w="1134"/>
        <w:gridCol w:w="3877"/>
        <w:gridCol w:w="3877"/>
      </w:tblGrid>
      <w:tr w:rsidR="00513356" w:rsidRPr="005B7515" w14:paraId="2AC08AEA" w14:textId="61F50359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5D904DF" w14:textId="77777777" w:rsidR="00513356" w:rsidRPr="005B7515" w:rsidRDefault="00513356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5C4AC07" w14:textId="2D13F53B" w:rsidR="00CE5F11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3877" w:type="dxa"/>
          </w:tcPr>
          <w:p w14:paraId="79744C14" w14:textId="120CB091" w:rsidR="00CE5F11" w:rsidRPr="005B7515" w:rsidRDefault="00CE5F11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Grúpa 1:</w:t>
            </w:r>
          </w:p>
          <w:p w14:paraId="72764B54" w14:textId="77777777" w:rsidR="00AB32D9" w:rsidRPr="005B7515" w:rsidRDefault="00CE5F11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</w:t>
            </w:r>
            <w:r w:rsidR="00513356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r an, ag an, leis an, roimh an, </w:t>
            </w:r>
          </w:p>
          <w:p w14:paraId="6FFF2879" w14:textId="7C9B7221" w:rsidR="00513356" w:rsidRPr="005B7515" w:rsidRDefault="00513356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as an, faoin, ón, srl.</w:t>
            </w:r>
          </w:p>
        </w:tc>
        <w:tc>
          <w:tcPr>
            <w:tcW w:w="3877" w:type="dxa"/>
          </w:tcPr>
          <w:p w14:paraId="7070FABF" w14:textId="0CD733FA" w:rsidR="00CE5F11" w:rsidRPr="005B7515" w:rsidRDefault="00CE5F11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Grúpa 2:</w:t>
            </w:r>
          </w:p>
          <w:p w14:paraId="0F8E6213" w14:textId="03F6BF23" w:rsidR="00513356" w:rsidRPr="005B7515" w:rsidRDefault="00CE5F11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</w:t>
            </w:r>
            <w:r w:rsidR="00513356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en, don, sa</w:t>
            </w:r>
          </w:p>
        </w:tc>
      </w:tr>
      <w:tr w:rsidR="00513356" w:rsidRPr="005B7515" w14:paraId="3AF1868A" w14:textId="24D77841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4D19D90" w14:textId="549A361E" w:rsidR="00513356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b</w:t>
            </w:r>
          </w:p>
        </w:tc>
        <w:tc>
          <w:tcPr>
            <w:tcW w:w="3877" w:type="dxa"/>
          </w:tcPr>
          <w:p w14:paraId="1751DF55" w14:textId="7C1D2EC7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ar an + bóthar</w:t>
            </w:r>
            <w:r w:rsidR="00377914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= ar an </w:t>
            </w:r>
            <w:r w:rsidR="00377914" w:rsidRPr="005B7515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m</w:t>
            </w:r>
            <w:r w:rsidR="00377914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bóthar</w:t>
            </w:r>
          </w:p>
        </w:tc>
        <w:tc>
          <w:tcPr>
            <w:tcW w:w="3877" w:type="dxa"/>
          </w:tcPr>
          <w:p w14:paraId="792D2316" w14:textId="3100B242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don + bus</w:t>
            </w:r>
            <w:r w:rsidR="00377914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= don b</w:t>
            </w:r>
            <w:r w:rsidR="00377914" w:rsidRPr="005B7515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h</w:t>
            </w:r>
            <w:r w:rsidR="00377914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us</w:t>
            </w:r>
          </w:p>
        </w:tc>
      </w:tr>
      <w:tr w:rsidR="00513356" w:rsidRPr="005B7515" w14:paraId="7F9A6E71" w14:textId="6D90F74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52BC708" w14:textId="2A8AB578" w:rsidR="00513356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</w:t>
            </w:r>
          </w:p>
        </w:tc>
        <w:tc>
          <w:tcPr>
            <w:tcW w:w="3877" w:type="dxa"/>
          </w:tcPr>
          <w:p w14:paraId="5EC3261F" w14:textId="482238F5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ag an + cailín</w:t>
            </w:r>
          </w:p>
        </w:tc>
        <w:tc>
          <w:tcPr>
            <w:tcW w:w="3877" w:type="dxa"/>
          </w:tcPr>
          <w:p w14:paraId="6D6B5268" w14:textId="45825A8C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den + </w:t>
            </w:r>
            <w:proofErr w:type="spellStart"/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cathaoir</w:t>
            </w:r>
            <w:proofErr w:type="spellEnd"/>
          </w:p>
        </w:tc>
      </w:tr>
      <w:tr w:rsidR="00513356" w:rsidRPr="005B7515" w14:paraId="29B359B6" w14:textId="5FDEF64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9000EB7" w14:textId="2C7DEDF8" w:rsidR="00513356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g</w:t>
            </w:r>
          </w:p>
        </w:tc>
        <w:tc>
          <w:tcPr>
            <w:tcW w:w="3877" w:type="dxa"/>
          </w:tcPr>
          <w:p w14:paraId="628BD691" w14:textId="2C35F190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leis an + gasúr</w:t>
            </w:r>
          </w:p>
        </w:tc>
        <w:tc>
          <w:tcPr>
            <w:tcW w:w="3877" w:type="dxa"/>
          </w:tcPr>
          <w:p w14:paraId="079AD9FD" w14:textId="1B87CEE5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 + gairdín</w:t>
            </w:r>
          </w:p>
        </w:tc>
      </w:tr>
      <w:tr w:rsidR="00513356" w:rsidRPr="005B7515" w14:paraId="40BE8BE3" w14:textId="35D67A93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9F5B9AF" w14:textId="67C04069" w:rsidR="00513356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f</w:t>
            </w:r>
          </w:p>
        </w:tc>
        <w:tc>
          <w:tcPr>
            <w:tcW w:w="3877" w:type="dxa"/>
          </w:tcPr>
          <w:p w14:paraId="2E8F0BA5" w14:textId="7DD98B2A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ón + </w:t>
            </w:r>
            <w:r w:rsidR="00575C6D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F</w:t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rainc</w:t>
            </w:r>
          </w:p>
        </w:tc>
        <w:tc>
          <w:tcPr>
            <w:tcW w:w="3877" w:type="dxa"/>
          </w:tcPr>
          <w:p w14:paraId="002938DD" w14:textId="4E8CA582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don + fear</w:t>
            </w:r>
          </w:p>
        </w:tc>
      </w:tr>
      <w:tr w:rsidR="00513356" w:rsidRPr="005B7515" w14:paraId="27BD65F7" w14:textId="22793968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D42DBAD" w14:textId="786AB53D" w:rsidR="00513356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p</w:t>
            </w:r>
          </w:p>
        </w:tc>
        <w:tc>
          <w:tcPr>
            <w:tcW w:w="3877" w:type="dxa"/>
          </w:tcPr>
          <w:p w14:paraId="69096039" w14:textId="1321C804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faoin + polaitíocht</w:t>
            </w:r>
          </w:p>
        </w:tc>
        <w:tc>
          <w:tcPr>
            <w:tcW w:w="3877" w:type="dxa"/>
          </w:tcPr>
          <w:p w14:paraId="1F9C1629" w14:textId="2F3B4E2C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den + pictiúr</w:t>
            </w:r>
          </w:p>
        </w:tc>
      </w:tr>
      <w:tr w:rsidR="00513356" w:rsidRPr="005B7515" w14:paraId="52E84BC2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68F026B" w14:textId="16897F7D" w:rsidR="00513356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t</w:t>
            </w:r>
          </w:p>
        </w:tc>
        <w:tc>
          <w:tcPr>
            <w:tcW w:w="3877" w:type="dxa"/>
          </w:tcPr>
          <w:p w14:paraId="175CC1BA" w14:textId="2A94FA6F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ar an + teilifís</w:t>
            </w:r>
          </w:p>
        </w:tc>
        <w:tc>
          <w:tcPr>
            <w:tcW w:w="3877" w:type="dxa"/>
          </w:tcPr>
          <w:p w14:paraId="5C80C3E7" w14:textId="1A18102D" w:rsidR="00513356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 + teach</w:t>
            </w:r>
          </w:p>
        </w:tc>
      </w:tr>
      <w:tr w:rsidR="00707B6E" w:rsidRPr="005B7515" w14:paraId="1A8BE0F7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907F1E2" w14:textId="30195501" w:rsidR="00707B6E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</w:t>
            </w:r>
          </w:p>
        </w:tc>
        <w:tc>
          <w:tcPr>
            <w:tcW w:w="3877" w:type="dxa"/>
          </w:tcPr>
          <w:p w14:paraId="30D735F5" w14:textId="5C71EB19" w:rsidR="00707B6E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roimh an + deacracht</w:t>
            </w:r>
          </w:p>
        </w:tc>
        <w:tc>
          <w:tcPr>
            <w:tcW w:w="3877" w:type="dxa"/>
          </w:tcPr>
          <w:p w14:paraId="4B3DBD16" w14:textId="307E581B" w:rsidR="00707B6E" w:rsidRPr="005B7515" w:rsidRDefault="00141999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den + díon</w:t>
            </w:r>
          </w:p>
        </w:tc>
      </w:tr>
      <w:tr w:rsidR="00707B6E" w:rsidRPr="005B7515" w14:paraId="77DDD720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31653DB" w14:textId="0E672791" w:rsidR="00707B6E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 (bain.)</w:t>
            </w:r>
          </w:p>
        </w:tc>
        <w:tc>
          <w:tcPr>
            <w:tcW w:w="3877" w:type="dxa"/>
          </w:tcPr>
          <w:p w14:paraId="3A9BDFCF" w14:textId="3A3D2A9C" w:rsidR="005C5A75" w:rsidRPr="005B7515" w:rsidRDefault="00CE5F11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ón + </w:t>
            </w:r>
            <w:proofErr w:type="spellStart"/>
            <w:r w:rsidR="00141999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</w:t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ín</w:t>
            </w:r>
            <w:proofErr w:type="spellEnd"/>
          </w:p>
        </w:tc>
        <w:tc>
          <w:tcPr>
            <w:tcW w:w="3877" w:type="dxa"/>
          </w:tcPr>
          <w:p w14:paraId="08E5EDBB" w14:textId="387E2908" w:rsidR="00707B6E" w:rsidRPr="005B7515" w:rsidRDefault="00C8775C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</w:t>
            </w:r>
            <w:r w:rsidR="00141999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+ Seapáin</w:t>
            </w:r>
          </w:p>
        </w:tc>
      </w:tr>
      <w:tr w:rsidR="00CE5F11" w:rsidRPr="005B7515" w14:paraId="73B95FA5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E19F14F" w14:textId="0379A8A6" w:rsidR="00CE5F11" w:rsidRPr="005B7515" w:rsidRDefault="00CE5F11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 (fir.)</w:t>
            </w:r>
          </w:p>
        </w:tc>
        <w:tc>
          <w:tcPr>
            <w:tcW w:w="3877" w:type="dxa"/>
          </w:tcPr>
          <w:p w14:paraId="344B3C91" w14:textId="6E21C02F" w:rsidR="00CE5F11" w:rsidRPr="005B7515" w:rsidRDefault="00C8775C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as an + sráidbhaile</w:t>
            </w:r>
          </w:p>
        </w:tc>
        <w:tc>
          <w:tcPr>
            <w:tcW w:w="3877" w:type="dxa"/>
          </w:tcPr>
          <w:p w14:paraId="455F4A7C" w14:textId="47CA5590" w:rsidR="00CE5F11" w:rsidRPr="005B7515" w:rsidRDefault="00C8775C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don + sráid</w:t>
            </w:r>
          </w:p>
        </w:tc>
      </w:tr>
    </w:tbl>
    <w:p w14:paraId="231FBF9D" w14:textId="77777777" w:rsidR="000F6EBA" w:rsidRPr="005B7515" w:rsidRDefault="000F6EBA" w:rsidP="04580E5A">
      <w:pPr>
        <w:pStyle w:val="Altanliosta"/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1A0D311F" w14:textId="77777777" w:rsidR="000040D9" w:rsidRPr="005B7515" w:rsidRDefault="000040D9" w:rsidP="04580E5A">
      <w:pPr>
        <w:pStyle w:val="Altanliosta"/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484A4493" w14:textId="77777777" w:rsidR="000040D9" w:rsidRPr="005B7515" w:rsidRDefault="000040D9" w:rsidP="04580E5A">
      <w:pPr>
        <w:pStyle w:val="Altanliosta"/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46BAA57C" w14:textId="77777777" w:rsidR="00144F0A" w:rsidRPr="005B7515" w:rsidRDefault="00144F0A" w:rsidP="04580E5A">
      <w:pPr>
        <w:pStyle w:val="Altanliosta"/>
        <w:spacing w:line="360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p w14:paraId="2C163CC9" w14:textId="35ADC85C" w:rsidR="00144F0A" w:rsidRPr="005B7515" w:rsidRDefault="00144F0A" w:rsidP="04580E5A">
      <w:pPr>
        <w:pStyle w:val="Altanliosta"/>
        <w:numPr>
          <w:ilvl w:val="0"/>
          <w:numId w:val="44"/>
        </w:numPr>
        <w:spacing w:line="360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An tuiseal tabharthach sna canúintí</w:t>
      </w:r>
    </w:p>
    <w:p w14:paraId="0016D27E" w14:textId="5F923906" w:rsidR="00FF0438" w:rsidRPr="005B7515" w:rsidRDefault="002048E1" w:rsidP="04580E5A">
      <w:pPr>
        <w:pStyle w:val="Altanliosta"/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Féach ar </w:t>
      </w:r>
      <w:r w:rsidR="000040D9" w:rsidRPr="005B7515">
        <w:rPr>
          <w:rFonts w:ascii="Helvetica" w:hAnsi="Helvetica" w:cs="Helvetica"/>
          <w:color w:val="033841" w:themeColor="text2" w:themeShade="80"/>
          <w:lang w:val="ga-IE"/>
        </w:rPr>
        <w:t>gach sampla den tuiseal tabhartha</w:t>
      </w:r>
      <w:r w:rsidR="00144F0A" w:rsidRPr="005B7515">
        <w:rPr>
          <w:rFonts w:ascii="Helvetica" w:hAnsi="Helvetica" w:cs="Helvetica"/>
          <w:color w:val="033841" w:themeColor="text2" w:themeShade="80"/>
          <w:lang w:val="ga-IE"/>
        </w:rPr>
        <w:t>ch</w:t>
      </w:r>
      <w:r w:rsidR="000040D9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thíos 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agus abair cén chanúint lena mbaineann siad</w:t>
      </w:r>
      <w:r w:rsidR="000040D9" w:rsidRPr="005B7515">
        <w:rPr>
          <w:rFonts w:ascii="Helvetica" w:hAnsi="Helvetica" w:cs="Helvetica"/>
          <w:color w:val="033841" w:themeColor="text2" w:themeShade="80"/>
          <w:lang w:val="ga-IE"/>
        </w:rPr>
        <w:t>:</w:t>
      </w:r>
    </w:p>
    <w:tbl>
      <w:tblPr>
        <w:tblStyle w:val="Tblagreille1adrom-Aiceann1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2835"/>
        <w:gridCol w:w="2653"/>
      </w:tblGrid>
      <w:tr w:rsidR="00144F0A" w:rsidRPr="005B7515" w14:paraId="415611D3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D211050" w14:textId="472E8070" w:rsidR="00144F0A" w:rsidRPr="005B7515" w:rsidRDefault="00144F0A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Nós sa tuiseal tabharthach</w:t>
            </w:r>
          </w:p>
        </w:tc>
        <w:tc>
          <w:tcPr>
            <w:tcW w:w="2835" w:type="dxa"/>
          </w:tcPr>
          <w:p w14:paraId="6E811E21" w14:textId="267C7FB7" w:rsidR="00144F0A" w:rsidRPr="005B7515" w:rsidRDefault="00144F0A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Samplaí</w:t>
            </w:r>
          </w:p>
        </w:tc>
        <w:tc>
          <w:tcPr>
            <w:tcW w:w="2653" w:type="dxa"/>
          </w:tcPr>
          <w:p w14:paraId="787BD2E2" w14:textId="4AD5288A" w:rsidR="00144F0A" w:rsidRPr="005B7515" w:rsidRDefault="00144F0A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Canúint</w:t>
            </w:r>
          </w:p>
        </w:tc>
      </w:tr>
      <w:tr w:rsidR="00144F0A" w:rsidRPr="005B7515" w14:paraId="5D7B622F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DF6B0E2" w14:textId="003DEE8D" w:rsidR="00144F0A" w:rsidRPr="005B7515" w:rsidRDefault="00144F0A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 + urú</w:t>
            </w:r>
          </w:p>
        </w:tc>
        <w:tc>
          <w:tcPr>
            <w:tcW w:w="2835" w:type="dxa"/>
          </w:tcPr>
          <w:p w14:paraId="6BC4F29D" w14:textId="705F9C10" w:rsidR="00144F0A" w:rsidRPr="005B7515" w:rsidRDefault="00144F0A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sa mbaile, sa </w:t>
            </w:r>
            <w:r w:rsidR="00B2238E"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gcarr</w:t>
            </w:r>
          </w:p>
        </w:tc>
        <w:tc>
          <w:tcPr>
            <w:tcW w:w="2653" w:type="dxa"/>
          </w:tcPr>
          <w:p w14:paraId="1BEC90CA" w14:textId="18C229A9" w:rsidR="00144F0A" w:rsidRPr="005B7515" w:rsidRDefault="00144F0A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144F0A" w:rsidRPr="005B7515" w14:paraId="32976C6F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3FEBBDB" w14:textId="3BB8AB90" w:rsidR="00B2238E" w:rsidRPr="005B7515" w:rsidRDefault="00B2238E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</w:t>
            </w:r>
            <w:r w:rsidR="00144F0A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r an, ag an, leis an, faoin </w:t>
            </w:r>
          </w:p>
          <w:p w14:paraId="617285E1" w14:textId="1675F026" w:rsidR="00144F0A" w:rsidRPr="005B7515" w:rsidRDefault="00144F0A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+ séimhi</w:t>
            </w:r>
            <w:r w:rsidR="00B2238E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ú</w:t>
            </w:r>
          </w:p>
        </w:tc>
        <w:tc>
          <w:tcPr>
            <w:tcW w:w="2835" w:type="dxa"/>
          </w:tcPr>
          <w:p w14:paraId="7EEE2FE8" w14:textId="678A8C07" w:rsidR="00144F0A" w:rsidRPr="005B7515" w:rsidRDefault="00B2238E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ar an bhus, ag an chailín, faoin ghasúr</w:t>
            </w:r>
          </w:p>
        </w:tc>
        <w:tc>
          <w:tcPr>
            <w:tcW w:w="2653" w:type="dxa"/>
          </w:tcPr>
          <w:p w14:paraId="0186FCA8" w14:textId="4EED4147" w:rsidR="00144F0A" w:rsidRPr="005B7515" w:rsidRDefault="00144F0A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144F0A" w:rsidRPr="005B7515" w14:paraId="257AD620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627A907" w14:textId="66EC30CF" w:rsidR="00144F0A" w:rsidRPr="005B7515" w:rsidRDefault="00B2238E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</w:t>
            </w:r>
            <w:r w:rsidR="00144F0A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en/don + urú</w:t>
            </w:r>
          </w:p>
        </w:tc>
        <w:tc>
          <w:tcPr>
            <w:tcW w:w="2835" w:type="dxa"/>
          </w:tcPr>
          <w:p w14:paraId="19AAFB89" w14:textId="631880B6" w:rsidR="00144F0A" w:rsidRPr="005B7515" w:rsidRDefault="00B2238E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den bhfear, don gceist</w:t>
            </w:r>
          </w:p>
        </w:tc>
        <w:tc>
          <w:tcPr>
            <w:tcW w:w="2653" w:type="dxa"/>
          </w:tcPr>
          <w:p w14:paraId="6A8C5A8D" w14:textId="09D70A18" w:rsidR="00144F0A" w:rsidRPr="005B7515" w:rsidRDefault="00144F0A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42384390" w14:textId="77777777" w:rsidR="004A2844" w:rsidRPr="005B7515" w:rsidRDefault="004A2844" w:rsidP="04580E5A">
      <w:p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06B1538B" w14:textId="3C0CBEC9" w:rsidR="005D2744" w:rsidRPr="005B7515" w:rsidRDefault="00721E65" w:rsidP="04580E5A">
      <w:pPr>
        <w:pStyle w:val="Altanliosta"/>
        <w:numPr>
          <w:ilvl w:val="0"/>
          <w:numId w:val="44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Plé</w:t>
      </w:r>
      <w:r w:rsidR="00B2238E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:</w:t>
      </w: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</w:t>
      </w:r>
      <w:r w:rsidR="00B2238E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An Caighdeán Oifigiúil </w:t>
      </w:r>
      <w:proofErr w:type="spellStart"/>
      <w:r w:rsidR="00B2238E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v</w:t>
      </w:r>
      <w:r w:rsidR="00A71E4A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s</w:t>
      </w:r>
      <w:proofErr w:type="spellEnd"/>
      <w:r w:rsidR="00B2238E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na canúintí</w:t>
      </w:r>
    </w:p>
    <w:p w14:paraId="00C765BA" w14:textId="7D256802" w:rsidR="00E166C9" w:rsidRPr="005B7515" w:rsidRDefault="00E166C9" w:rsidP="04580E5A">
      <w:pPr>
        <w:pStyle w:val="Altanliosta"/>
        <w:spacing w:line="360" w:lineRule="auto"/>
        <w:ind w:left="360" w:firstLine="207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B</w:t>
      </w:r>
      <w:r w:rsidR="00015BEB" w:rsidRPr="005B7515">
        <w:rPr>
          <w:rFonts w:ascii="Helvetica" w:hAnsi="Helvetica" w:cs="Helvetica"/>
          <w:color w:val="033841" w:themeColor="text2" w:themeShade="80"/>
          <w:lang w:val="ga-IE"/>
        </w:rPr>
        <w:t xml:space="preserve">í 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ag obair leis an duine in aice leat agus pléigí na ceisteanna seo le chéile:</w:t>
      </w:r>
    </w:p>
    <w:p w14:paraId="366CA9B4" w14:textId="77777777" w:rsidR="00D77AAC" w:rsidRPr="005B7515" w:rsidRDefault="00D77AAC" w:rsidP="04580E5A">
      <w:pPr>
        <w:pStyle w:val="Altanliosta"/>
        <w:spacing w:line="360" w:lineRule="auto"/>
        <w:ind w:left="360" w:firstLine="207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50B89D93" w14:textId="521DF1E4" w:rsidR="00105E4B" w:rsidRPr="005B7515" w:rsidRDefault="00AD4C57" w:rsidP="04580E5A">
      <w:pPr>
        <w:pStyle w:val="Altanliosta"/>
        <w:numPr>
          <w:ilvl w:val="0"/>
          <w:numId w:val="2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Cén chanúint atá agat féin? Cén fáth a bhfuil an chanúint sin agat?</w:t>
      </w:r>
    </w:p>
    <w:p w14:paraId="2F8019A8" w14:textId="53B95B7A" w:rsidR="00A90FCA" w:rsidRPr="005B7515" w:rsidRDefault="00A90FCA" w:rsidP="04580E5A">
      <w:pPr>
        <w:pStyle w:val="Altanliosta"/>
        <w:numPr>
          <w:ilvl w:val="0"/>
          <w:numId w:val="2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 xml:space="preserve">An mbíonn ort do chanúint a mhaolú </w:t>
      </w:r>
      <w:r w:rsidR="003D3B66" w:rsidRPr="005B7515">
        <w:rPr>
          <w:rFonts w:ascii="Helvetica" w:hAnsi="Helvetica" w:cs="Helvetica"/>
          <w:color w:val="262626" w:themeColor="text1" w:themeTint="D9"/>
          <w:lang w:val="ga-IE"/>
        </w:rPr>
        <w:t>in amanna? Cén fáth?</w:t>
      </w:r>
    </w:p>
    <w:p w14:paraId="5AC94763" w14:textId="7A26FD38" w:rsidR="003F46DC" w:rsidRPr="005B7515" w:rsidRDefault="00084928" w:rsidP="04580E5A">
      <w:pPr>
        <w:pStyle w:val="Altanliosta"/>
        <w:numPr>
          <w:ilvl w:val="0"/>
          <w:numId w:val="2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 xml:space="preserve">An úsáideann tú an </w:t>
      </w:r>
      <w:r w:rsidR="00377914" w:rsidRPr="005B7515">
        <w:rPr>
          <w:rFonts w:ascii="Helvetica" w:hAnsi="Helvetica" w:cs="Helvetica"/>
          <w:color w:val="262626" w:themeColor="text1" w:themeTint="D9"/>
          <w:lang w:val="ga-IE"/>
        </w:rPr>
        <w:t>C</w:t>
      </w:r>
      <w:r w:rsidRPr="005B7515">
        <w:rPr>
          <w:rFonts w:ascii="Helvetica" w:hAnsi="Helvetica" w:cs="Helvetica"/>
          <w:color w:val="262626" w:themeColor="text1" w:themeTint="D9"/>
          <w:lang w:val="ga-IE"/>
        </w:rPr>
        <w:t xml:space="preserve">aighdeán </w:t>
      </w:r>
      <w:r w:rsidR="00377914" w:rsidRPr="005B7515">
        <w:rPr>
          <w:rFonts w:ascii="Helvetica" w:hAnsi="Helvetica" w:cs="Helvetica"/>
          <w:color w:val="262626" w:themeColor="text1" w:themeTint="D9"/>
          <w:lang w:val="ga-IE"/>
        </w:rPr>
        <w:t xml:space="preserve">Oifigiúil </w:t>
      </w:r>
      <w:r w:rsidRPr="005B7515">
        <w:rPr>
          <w:rFonts w:ascii="Helvetica" w:hAnsi="Helvetica" w:cs="Helvetica"/>
          <w:color w:val="262626" w:themeColor="text1" w:themeTint="D9"/>
          <w:lang w:val="ga-IE"/>
        </w:rPr>
        <w:t>nó do chanúint féin nuair a scríobhann tú? Cén fáth?</w:t>
      </w:r>
      <w:bookmarkEnd w:id="1"/>
    </w:p>
    <w:p w14:paraId="64DB72C1" w14:textId="77777777" w:rsidR="00AB32D9" w:rsidRPr="005B7515" w:rsidRDefault="00AB32D9" w:rsidP="04580E5A">
      <w:pPr>
        <w:rPr>
          <w:rFonts w:ascii="Helvetica" w:hAnsi="Helvetica" w:cs="Helvetica"/>
          <w:b/>
          <w:bCs/>
          <w:color w:val="262626" w:themeColor="text1" w:themeTint="D9"/>
          <w:sz w:val="40"/>
          <w:szCs w:val="40"/>
        </w:rPr>
      </w:pPr>
      <w:r w:rsidRPr="005B7515">
        <w:rPr>
          <w:rFonts w:cs="Helvetica"/>
          <w:color w:val="262626" w:themeColor="text1" w:themeTint="D9"/>
          <w:sz w:val="40"/>
          <w:szCs w:val="40"/>
        </w:rPr>
        <w:br w:type="page"/>
      </w:r>
    </w:p>
    <w:p w14:paraId="53AC2B4B" w14:textId="15E748AB" w:rsidR="00045084" w:rsidRPr="005B7515" w:rsidRDefault="00E55AD0" w:rsidP="04580E5A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5B7515">
        <w:rPr>
          <w:rFonts w:ascii="Arial" w:hAnsi="Arial" w:cs="Arial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5B2BA108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6C7208">
              <v:rect id="Rectangle 46" style="position:absolute;margin-left:54.95pt;margin-top:50.4pt;width:489.3pt;height:3.55pt;z-index:-251643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468D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D8xgH0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5B7515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5B7515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3BCB83E7" w14:textId="77777777" w:rsidR="00CE54D5" w:rsidRPr="005B7515" w:rsidRDefault="00CE54D5" w:rsidP="04580E5A">
      <w:pPr>
        <w:pStyle w:val="Altanliosta"/>
        <w:spacing w:before="240"/>
        <w:rPr>
          <w:b/>
          <w:bCs/>
          <w:lang w:val="ga-IE"/>
        </w:rPr>
      </w:pPr>
    </w:p>
    <w:p w14:paraId="413E4F9F" w14:textId="0E1968AB" w:rsidR="0043032D" w:rsidRPr="005B7515" w:rsidRDefault="00695DF1" w:rsidP="04580E5A">
      <w:pPr>
        <w:pStyle w:val="Altanliosta"/>
        <w:numPr>
          <w:ilvl w:val="0"/>
          <w:numId w:val="20"/>
        </w:numPr>
        <w:spacing w:line="360" w:lineRule="auto"/>
        <w:rPr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Frásaí coitianta a úsáidtear </w:t>
      </w:r>
      <w:r w:rsidR="005C5208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nuair a chastar seanchara</w:t>
      </w:r>
      <w:r w:rsidR="00937405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orainn</w:t>
      </w:r>
    </w:p>
    <w:p w14:paraId="0D5D36B5" w14:textId="067EA544" w:rsidR="00853604" w:rsidRPr="005B7515" w:rsidRDefault="00695DF1" w:rsidP="04580E5A">
      <w:pPr>
        <w:pStyle w:val="Altanliosta"/>
        <w:spacing w:line="360" w:lineRule="auto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Tá frásaí áirithe a úsáidtear nuair a chasann muid le daoine </w:t>
      </w: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nach bhfaca muid le tamall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.</w:t>
      </w:r>
    </w:p>
    <w:p w14:paraId="7CF2F1D5" w14:textId="4396D3C1" w:rsidR="00B67225" w:rsidRPr="005B7515" w:rsidRDefault="008A0C3D" w:rsidP="04580E5A">
      <w:pPr>
        <w:pStyle w:val="Altanliosta"/>
        <w:spacing w:line="360" w:lineRule="auto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Bí ag obair leis an duine in aice leat agus pléigí na cinn seo thíos.</w:t>
      </w:r>
    </w:p>
    <w:p w14:paraId="6892FA03" w14:textId="77777777" w:rsidR="00B67225" w:rsidRPr="005B7515" w:rsidRDefault="00B67225" w:rsidP="04580E5A">
      <w:pPr>
        <w:pStyle w:val="Altanliosta"/>
        <w:spacing w:line="360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</w:p>
    <w:p w14:paraId="22CE8360" w14:textId="0921A9A0" w:rsidR="00695DF1" w:rsidRPr="005B7515" w:rsidRDefault="008A0C3D" w:rsidP="04580E5A">
      <w:pPr>
        <w:pStyle w:val="Altanliosta"/>
        <w:numPr>
          <w:ilvl w:val="0"/>
          <w:numId w:val="32"/>
        </w:numPr>
        <w:spacing w:line="360" w:lineRule="auto"/>
        <w:rPr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An bhfuil na frásaí </w:t>
      </w:r>
      <w:r w:rsidR="00853604" w:rsidRPr="005B7515">
        <w:rPr>
          <w:rFonts w:ascii="Helvetica" w:hAnsi="Helvetica" w:cs="Helvetica"/>
          <w:color w:val="033841" w:themeColor="text2" w:themeShade="80"/>
          <w:lang w:val="ga-IE"/>
        </w:rPr>
        <w:t xml:space="preserve">thíos 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>a</w:t>
      </w:r>
      <w:r w:rsidR="00A83A42" w:rsidRPr="005B7515">
        <w:rPr>
          <w:rFonts w:ascii="Helvetica" w:hAnsi="Helvetica" w:cs="Helvetica"/>
          <w:color w:val="033841" w:themeColor="text2" w:themeShade="80"/>
          <w:lang w:val="ga-IE"/>
        </w:rPr>
        <w:t>r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 eolas aga</w:t>
      </w:r>
      <w:r w:rsidR="00B67225" w:rsidRPr="005B7515">
        <w:rPr>
          <w:rFonts w:ascii="Helvetica" w:hAnsi="Helvetica" w:cs="Helvetica"/>
          <w:color w:val="033841" w:themeColor="text2" w:themeShade="80"/>
          <w:lang w:val="ga-IE"/>
        </w:rPr>
        <w:t>ibh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? </w:t>
      </w:r>
      <w:r w:rsidR="00A83A42" w:rsidRPr="005B7515">
        <w:rPr>
          <w:rFonts w:ascii="Helvetica" w:hAnsi="Helvetica" w:cs="Helvetica"/>
          <w:color w:val="033841" w:themeColor="text2" w:themeShade="80"/>
          <w:lang w:val="ga-IE"/>
        </w:rPr>
        <w:t>An féidir libh smaoineamh ar chúpla sampla eile?</w:t>
      </w:r>
    </w:p>
    <w:p w14:paraId="5F817291" w14:textId="5CF21F9A" w:rsidR="002E739D" w:rsidRPr="005B7515" w:rsidRDefault="002E739D" w:rsidP="04580E5A">
      <w:pPr>
        <w:pStyle w:val="Altanliosta"/>
        <w:spacing w:line="360" w:lineRule="auto"/>
        <w:ind w:left="2268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Is fada ó chonaic mé thú</w:t>
      </w:r>
      <w:r w:rsidR="0073354A" w:rsidRPr="005B7515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4973FAD1" w14:textId="15BAE541" w:rsidR="002E739D" w:rsidRPr="005B7515" w:rsidRDefault="002E739D" w:rsidP="04580E5A">
      <w:pPr>
        <w:pStyle w:val="Altanliosta"/>
        <w:spacing w:line="360" w:lineRule="auto"/>
        <w:ind w:left="2268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Is fada ó bhí muid ag caint</w:t>
      </w:r>
      <w:r w:rsidR="0073354A" w:rsidRPr="005B7515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2CDAE7C3" w14:textId="1F7EC3BD" w:rsidR="002E739D" w:rsidRPr="005B7515" w:rsidRDefault="002E739D" w:rsidP="04580E5A">
      <w:pPr>
        <w:pStyle w:val="Altanliosta"/>
        <w:spacing w:line="360" w:lineRule="auto"/>
        <w:ind w:left="2268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Níl tú feicthe agam le stáir</w:t>
      </w:r>
      <w:r w:rsidR="0073354A" w:rsidRPr="005B7515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1D28A0CE" w14:textId="5D27F736" w:rsidR="002E739D" w:rsidRPr="005B7515" w:rsidRDefault="002E739D" w:rsidP="04580E5A">
      <w:pPr>
        <w:pStyle w:val="Altanliosta"/>
        <w:spacing w:line="360" w:lineRule="auto"/>
        <w:ind w:left="2268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Níl tú feicthe agam le cuimhne na gcat</w:t>
      </w:r>
      <w:r w:rsidR="0073354A" w:rsidRPr="005B7515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2777EECB" w14:textId="6143AC61" w:rsidR="002E739D" w:rsidRPr="005B7515" w:rsidRDefault="002E739D" w:rsidP="04580E5A">
      <w:pPr>
        <w:pStyle w:val="Altanliosta"/>
        <w:spacing w:line="360" w:lineRule="auto"/>
        <w:ind w:left="2268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Níl tú feicthe agam ó d’fhágamar an scoil/ó thosaigh tú an post nua</w:t>
      </w:r>
      <w:r w:rsidR="0073354A" w:rsidRPr="005B7515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6E243ACC" w14:textId="7EF091CD" w:rsidR="002E739D" w:rsidRPr="005B7515" w:rsidRDefault="002E739D" w:rsidP="04580E5A">
      <w:pPr>
        <w:pStyle w:val="Altanliosta"/>
        <w:spacing w:line="360" w:lineRule="auto"/>
        <w:ind w:left="2268"/>
        <w:rPr>
          <w:b/>
          <w:bCs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Cén chaoi a bhfuil tú ó shin?</w:t>
      </w:r>
    </w:p>
    <w:p w14:paraId="57BF7CD2" w14:textId="77777777" w:rsidR="001D25A5" w:rsidRPr="005B7515" w:rsidRDefault="001D25A5" w:rsidP="04580E5A">
      <w:pPr>
        <w:spacing w:before="0" w:line="360" w:lineRule="auto"/>
        <w:rPr>
          <w:rFonts w:ascii="Helvetica" w:hAnsi="Helvetica" w:cs="Helvetica"/>
          <w:color w:val="033841" w:themeColor="text2" w:themeShade="80"/>
        </w:rPr>
      </w:pPr>
    </w:p>
    <w:p w14:paraId="05FBB568" w14:textId="4FB339C6" w:rsidR="003F6CBE" w:rsidRPr="005B7515" w:rsidRDefault="00487C96" w:rsidP="04580E5A">
      <w:pPr>
        <w:pStyle w:val="Altanliosta"/>
        <w:numPr>
          <w:ilvl w:val="0"/>
          <w:numId w:val="32"/>
        </w:numPr>
        <w:spacing w:after="0" w:line="360" w:lineRule="auto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Chonaic muid cuid de na frásaí sin a úsáidtear agus muid ag trácht ar an am atá caite san fhíseán.</w:t>
      </w:r>
      <w:r w:rsidR="00CD45AC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An cuimhin leat iad? Scríobh </w:t>
      </w:r>
      <w:r w:rsidR="001A3B66" w:rsidRPr="005B7515">
        <w:rPr>
          <w:rFonts w:ascii="Helvetica" w:hAnsi="Helvetica" w:cs="Helvetica"/>
          <w:color w:val="033841" w:themeColor="text2" w:themeShade="80"/>
          <w:lang w:val="ga-IE"/>
        </w:rPr>
        <w:t>sna boscaí</w:t>
      </w:r>
      <w:r w:rsidR="00CD45AC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anois iad. Féach ar</w:t>
      </w:r>
      <w:r w:rsidR="00E84508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an bhfíseán arís más gá.</w:t>
      </w:r>
    </w:p>
    <w:tbl>
      <w:tblPr>
        <w:tblStyle w:val="Tblagreille1adrom-Aiceann1"/>
        <w:tblW w:w="8363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4182"/>
      </w:tblGrid>
      <w:tr w:rsidR="0073354A" w:rsidRPr="005B7515" w14:paraId="235D0649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18B50EA9" w14:textId="77777777" w:rsidR="0073354A" w:rsidRPr="005B7515" w:rsidRDefault="0073354A" w:rsidP="04580E5A">
            <w:pPr>
              <w:spacing w:before="0"/>
              <w:rPr>
                <w:rFonts w:ascii="Helvetica" w:hAnsi="Helvetica" w:cs="Helvetica"/>
                <w:color w:val="262626" w:themeColor="text1" w:themeTint="D9"/>
                <w:sz w:val="20"/>
                <w:szCs w:val="20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sz w:val="20"/>
                <w:szCs w:val="20"/>
              </w:rPr>
              <w:t>Frásaí a bhaineann leis an gcuimhne</w:t>
            </w: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750030CC" w14:textId="61EFB648" w:rsidR="0073354A" w:rsidRPr="005B7515" w:rsidRDefault="0073354A" w:rsidP="04580E5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0"/>
                <w:szCs w:val="20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sz w:val="20"/>
                <w:szCs w:val="20"/>
              </w:rPr>
              <w:t>Frásaí agus focail bheaga a bhaineann leis an am atá thart</w:t>
            </w:r>
          </w:p>
        </w:tc>
      </w:tr>
      <w:tr w:rsidR="0073354A" w:rsidRPr="005B7515" w14:paraId="078961EA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42C6E1E1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An cuimhin leat? Is maith is cuimhin.</w:t>
            </w: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62D459E4" w14:textId="4C8A800D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Ba ghnách linn …</w:t>
            </w:r>
          </w:p>
        </w:tc>
      </w:tr>
      <w:tr w:rsidR="0073354A" w:rsidRPr="005B7515" w14:paraId="20A50A3F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3C7DF891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Nach maith an chuimhne atá agam air?</w:t>
            </w: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47B5B31C" w14:textId="2CB69D54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Tráth dá raibh …</w:t>
            </w:r>
          </w:p>
        </w:tc>
      </w:tr>
      <w:tr w:rsidR="0073354A" w:rsidRPr="005B7515" w14:paraId="3DD94AEF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7686DAE4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2E884C06" w14:textId="1BE11162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3354A" w:rsidRPr="005B7515" w14:paraId="7F778177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541C9AF9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68722EBA" w14:textId="1427AF50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3354A" w:rsidRPr="005B7515" w14:paraId="7CF1D163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26AEA1A7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147C3B0B" w14:textId="74FA6D84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3354A" w:rsidRPr="005B7515" w14:paraId="1BBBD5F7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63FAAC3D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22AE81F2" w14:textId="733AC176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3354A" w:rsidRPr="005B7515" w14:paraId="227515D0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100C2F4A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3E7ED318" w14:textId="223917ED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3354A" w:rsidRPr="005B7515" w14:paraId="1E63C942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00D29B17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2A94829F" w14:textId="61317CBA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3354A" w:rsidRPr="005B7515" w14:paraId="7E7CADBD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752CB07E" w14:textId="77777777" w:rsidR="0073354A" w:rsidRPr="005B7515" w:rsidRDefault="0073354A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4182" w:type="dxa"/>
            <w:tcBorders>
              <w:top w:val="single" w:sz="4" w:space="0" w:color="96EAF9" w:themeColor="accent1" w:themeTint="66"/>
              <w:left w:val="single" w:sz="4" w:space="0" w:color="96EAF9" w:themeColor="accent1" w:themeTint="66"/>
              <w:bottom w:val="single" w:sz="4" w:space="0" w:color="96EAF9" w:themeColor="accent1" w:themeTint="66"/>
              <w:right w:val="single" w:sz="4" w:space="0" w:color="96EAF9" w:themeColor="accent1" w:themeTint="66"/>
            </w:tcBorders>
          </w:tcPr>
          <w:p w14:paraId="4E7BCD38" w14:textId="63B6E879" w:rsidR="0073354A" w:rsidRPr="005B7515" w:rsidRDefault="0073354A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4DEE4DE7" w14:textId="77777777" w:rsidR="001A3B66" w:rsidRPr="005B7515" w:rsidRDefault="001A3B66" w:rsidP="04580E5A">
      <w:pP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5B7515">
        <w:rPr>
          <w:rFonts w:ascii="Helvetica" w:hAnsi="Helvetica" w:cs="Helvetica"/>
          <w:color w:val="262626" w:themeColor="text1" w:themeTint="D9"/>
        </w:rPr>
        <w:br w:type="page"/>
      </w:r>
    </w:p>
    <w:p w14:paraId="34269B45" w14:textId="77777777" w:rsidR="0037379B" w:rsidRPr="005B7515" w:rsidRDefault="0037379B" w:rsidP="04580E5A">
      <w:pPr>
        <w:pStyle w:val="Altanliosta"/>
        <w:spacing w:after="0" w:line="360" w:lineRule="auto"/>
        <w:ind w:left="1080"/>
        <w:rPr>
          <w:rFonts w:ascii="Helvetica" w:hAnsi="Helvetica" w:cs="Helvetica"/>
          <w:color w:val="033841" w:themeColor="text2" w:themeShade="80"/>
          <w:lang w:val="ga-IE"/>
        </w:rPr>
      </w:pPr>
    </w:p>
    <w:p w14:paraId="5584AA30" w14:textId="29BC512D" w:rsidR="00FE071E" w:rsidRPr="005B7515" w:rsidRDefault="00956E07" w:rsidP="04580E5A">
      <w:pPr>
        <w:pStyle w:val="Altanliosta"/>
        <w:numPr>
          <w:ilvl w:val="0"/>
          <w:numId w:val="32"/>
        </w:numPr>
        <w:spacing w:after="0"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Líon na bearnaí sa chomhrá </w:t>
      </w:r>
      <w:r w:rsidR="00B2075E" w:rsidRPr="005B7515">
        <w:rPr>
          <w:rFonts w:ascii="Helvetica" w:hAnsi="Helvetica" w:cs="Helvetica"/>
          <w:color w:val="033841" w:themeColor="text2" w:themeShade="80"/>
          <w:lang w:val="ga-IE"/>
        </w:rPr>
        <w:t>leis na frásaí a pléadh faoi cheist a</w:t>
      </w:r>
      <w:r w:rsidR="00AE1DA2" w:rsidRPr="005B7515">
        <w:rPr>
          <w:rFonts w:ascii="Helvetica" w:hAnsi="Helvetica" w:cs="Helvetica"/>
          <w:color w:val="033841" w:themeColor="text2" w:themeShade="80"/>
          <w:lang w:val="ga-IE"/>
        </w:rPr>
        <w:t>) agus b) thuas</w:t>
      </w: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. Beidh cúpla rogha agat. </w:t>
      </w:r>
      <w:r w:rsidR="00942157" w:rsidRPr="005B7515">
        <w:rPr>
          <w:rFonts w:ascii="Helvetica" w:hAnsi="Helvetica" w:cs="Helvetica"/>
          <w:color w:val="033841" w:themeColor="text2" w:themeShade="80"/>
          <w:lang w:val="ga-IE"/>
        </w:rPr>
        <w:t>Cuir do chomhrá i gcomparáid le comhrá an duine in aice leat ansin.</w:t>
      </w:r>
    </w:p>
    <w:p w14:paraId="12B0A8A6" w14:textId="77777777" w:rsidR="003841DF" w:rsidRPr="005B7515" w:rsidRDefault="003841DF" w:rsidP="04580E5A">
      <w:pPr>
        <w:pStyle w:val="Altanliosta"/>
        <w:spacing w:after="0" w:line="276" w:lineRule="auto"/>
        <w:ind w:left="1080"/>
        <w:rPr>
          <w:rFonts w:ascii="Helvetica" w:hAnsi="Helvetica" w:cs="Helvetica"/>
          <w:color w:val="033841" w:themeColor="text2" w:themeShade="80"/>
          <w:lang w:val="ga-IE"/>
        </w:rPr>
      </w:pPr>
    </w:p>
    <w:p w14:paraId="46EAC872" w14:textId="1251D4A0" w:rsidR="0020466F" w:rsidRPr="005B7515" w:rsidRDefault="003C183D" w:rsidP="04580E5A">
      <w:pPr>
        <w:spacing w:before="0" w:line="276" w:lineRule="auto"/>
        <w:ind w:left="1080"/>
        <w:jc w:val="both"/>
        <w:rPr>
          <w:rFonts w:ascii="Helvetica" w:eastAsia="Times New Roman" w:hAnsi="Helvetica" w:cs="Times New Roman"/>
          <w:color w:val="033841" w:themeColor="text2" w:themeShade="80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Úna</w:t>
      </w:r>
      <w:r w:rsidR="0020466F"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="0020466F" w:rsidRPr="005B7515">
        <w:rPr>
          <w:rFonts w:ascii="Helvetica" w:eastAsia="Times New Roman" w:hAnsi="Helvetica" w:cs="Times New Roman"/>
          <w:color w:val="033841" w:themeColor="text2" w:themeShade="80"/>
        </w:rPr>
        <w:t xml:space="preserve"> </w:t>
      </w:r>
      <w:r w:rsidRPr="005B7515">
        <w:tab/>
      </w:r>
      <w:r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Bhuel! Féach cé atá ann. _______________________.</w:t>
      </w:r>
    </w:p>
    <w:p w14:paraId="3818948E" w14:textId="54D7EB97" w:rsidR="0020466F" w:rsidRPr="005B7515" w:rsidRDefault="003C183D" w:rsidP="04580E5A">
      <w:pPr>
        <w:spacing w:before="0" w:line="276" w:lineRule="auto"/>
        <w:ind w:left="2160" w:hanging="1080"/>
        <w:jc w:val="both"/>
        <w:rPr>
          <w:rFonts w:ascii="Helvetica" w:eastAsia="Times New Roman" w:hAnsi="Helvetica" w:cs="Times New Roman"/>
          <w:color w:val="033841" w:themeColor="text2" w:themeShade="80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Saoirse</w:t>
      </w:r>
      <w:r w:rsidR="0020466F"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Ó a Dhia,</w:t>
      </w:r>
      <w:r w:rsidR="0020466F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 xml:space="preserve"> </w:t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_______________________.</w:t>
      </w:r>
    </w:p>
    <w:p w14:paraId="2207EEF1" w14:textId="06C21CD3" w:rsidR="0020466F" w:rsidRPr="005B7515" w:rsidRDefault="003C183D" w:rsidP="00741783">
      <w:pPr>
        <w:spacing w:before="0" w:line="276" w:lineRule="auto"/>
        <w:ind w:left="2268" w:hanging="1188"/>
        <w:jc w:val="both"/>
        <w:rPr>
          <w:rFonts w:ascii="Helvetica" w:eastAsia="Times New Roman" w:hAnsi="Helvetica" w:cs="Times New Roman"/>
          <w:color w:val="033841" w:themeColor="text2" w:themeShade="80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Úna:</w:t>
      </w:r>
      <w:r w:rsidRPr="005B7515">
        <w:tab/>
      </w:r>
      <w:r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_______________________ an lá a bhuaigh muid an cluiche sin in éadan</w:t>
      </w:r>
      <w:r w:rsidR="00741783" w:rsidRPr="005B7515">
        <w:rPr>
          <w:rFonts w:ascii="Helvetica" w:eastAsia="Times New Roman" w:hAnsi="Helvetica" w:cs="Times New Roman"/>
          <w:color w:val="262626" w:themeColor="text1" w:themeTint="D9"/>
        </w:rPr>
        <w:t xml:space="preserve"> </w:t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Chorcaí?</w:t>
      </w:r>
    </w:p>
    <w:p w14:paraId="256667D9" w14:textId="58960AA6" w:rsidR="0020466F" w:rsidRPr="005B7515" w:rsidRDefault="003C183D" w:rsidP="00741783">
      <w:pPr>
        <w:spacing w:before="0" w:line="276" w:lineRule="auto"/>
        <w:ind w:left="2268" w:hanging="1188"/>
        <w:jc w:val="both"/>
        <w:rPr>
          <w:rFonts w:ascii="Helvetica" w:eastAsia="Times New Roman" w:hAnsi="Helvetica" w:cs="Times New Roman"/>
          <w:color w:val="033841" w:themeColor="text2" w:themeShade="80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Saoirse</w:t>
      </w:r>
      <w:r w:rsidR="0020466F"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="00741783"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Is cuimhin go maith, agus más ___________________ tusa a scóráil an cúl deireanach. Na cianta cairbeacha ó shin.</w:t>
      </w:r>
    </w:p>
    <w:p w14:paraId="64AAB091" w14:textId="26109347" w:rsidR="0020466F" w:rsidRPr="005B7515" w:rsidRDefault="003C183D" w:rsidP="04580E5A">
      <w:pPr>
        <w:spacing w:before="0" w:line="276" w:lineRule="auto"/>
        <w:ind w:left="1080"/>
        <w:jc w:val="both"/>
        <w:rPr>
          <w:rFonts w:ascii="Helvetica" w:eastAsia="Times New Roman" w:hAnsi="Helvetica" w:cs="Times New Roman"/>
          <w:color w:val="262626" w:themeColor="text1" w:themeTint="D9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Úna:</w:t>
      </w:r>
      <w:r w:rsidRPr="005B7515">
        <w:tab/>
      </w:r>
      <w:r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_______________________. Bhí mé óg agus aclaí na laethanta sin.</w:t>
      </w:r>
    </w:p>
    <w:p w14:paraId="7C004F8C" w14:textId="321CE9C2" w:rsidR="0020466F" w:rsidRPr="005B7515" w:rsidRDefault="003C183D" w:rsidP="04580E5A">
      <w:pPr>
        <w:spacing w:before="0" w:line="276" w:lineRule="auto"/>
        <w:ind w:left="2268" w:hanging="1188"/>
        <w:jc w:val="both"/>
        <w:rPr>
          <w:rFonts w:ascii="Helvetica" w:eastAsia="Times New Roman" w:hAnsi="Helvetica" w:cs="Times New Roman"/>
          <w:color w:val="262626" w:themeColor="text1" w:themeTint="D9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Saoirse:</w:t>
      </w:r>
      <w:r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Bhí cinnte. Scóráil tú agus gan ach cúpla soicind fágtha. _______________________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</w:t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go mbeadh an lá linn.</w:t>
      </w:r>
    </w:p>
    <w:p w14:paraId="2A5C8D52" w14:textId="51691DC8" w:rsidR="0020466F" w:rsidRPr="005B7515" w:rsidRDefault="003C183D" w:rsidP="04580E5A">
      <w:pPr>
        <w:spacing w:before="0" w:line="276" w:lineRule="auto"/>
        <w:ind w:left="1080"/>
        <w:rPr>
          <w:rFonts w:ascii="Helvetica" w:hAnsi="Helvetica" w:cs="Helvetica"/>
          <w:color w:val="033841" w:themeColor="text2" w:themeShade="80"/>
        </w:rPr>
      </w:pPr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 xml:space="preserve">Úna: </w:t>
      </w:r>
      <w:r w:rsidRPr="005B7515">
        <w:tab/>
      </w:r>
      <w:r w:rsidRPr="005B7515">
        <w:tab/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Nach maith an chuimhne atá agam air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</w:t>
      </w:r>
      <w:r w:rsidR="0020466F" w:rsidRPr="005B7515">
        <w:rPr>
          <w:rFonts w:ascii="Helvetica" w:eastAsia="Times New Roman" w:hAnsi="Helvetica" w:cs="Times New Roman"/>
          <w:color w:val="262626" w:themeColor="text1" w:themeTint="D9"/>
        </w:rPr>
        <w:t>____________________________.</w:t>
      </w:r>
    </w:p>
    <w:p w14:paraId="44EEAD0B" w14:textId="77777777" w:rsidR="009F0C07" w:rsidRPr="005B7515" w:rsidRDefault="009F0C07" w:rsidP="04580E5A">
      <w:pPr>
        <w:rPr>
          <w:lang w:eastAsia="en-US"/>
        </w:rPr>
      </w:pPr>
    </w:p>
    <w:p w14:paraId="5E40F848" w14:textId="02997FFD" w:rsidR="005D540C" w:rsidRPr="005B7515" w:rsidRDefault="00FB3F82" w:rsidP="04580E5A">
      <w:pPr>
        <w:pStyle w:val="Ceannteideal2"/>
        <w:spacing w:line="360" w:lineRule="auto"/>
        <w:rPr>
          <w:rFonts w:cs="Helvetica"/>
          <w:color w:val="033841" w:themeColor="text2" w:themeShade="80"/>
        </w:rPr>
      </w:pPr>
      <w:proofErr w:type="spellStart"/>
      <w:r w:rsidRPr="005B7515">
        <w:rPr>
          <w:rFonts w:cs="Helvetica"/>
          <w:color w:val="033841" w:themeColor="text2" w:themeShade="80"/>
        </w:rPr>
        <w:t>Rólghníomhaíocht</w:t>
      </w:r>
      <w:proofErr w:type="spellEnd"/>
      <w:r w:rsidR="001740FD" w:rsidRPr="005B7515">
        <w:rPr>
          <w:rFonts w:cs="Helvetica"/>
          <w:color w:val="033841" w:themeColor="text2" w:themeShade="80"/>
        </w:rPr>
        <w:t xml:space="preserve"> – </w:t>
      </w:r>
      <w:r w:rsidR="00BF760D" w:rsidRPr="005B7515">
        <w:rPr>
          <w:rFonts w:cs="Helvetica"/>
          <w:color w:val="033841" w:themeColor="text2" w:themeShade="80"/>
        </w:rPr>
        <w:t>ag dul siar ar bhóithrín na smaointe</w:t>
      </w:r>
    </w:p>
    <w:p w14:paraId="473419A6" w14:textId="07CBAB8F" w:rsidR="004265A7" w:rsidRPr="005B7515" w:rsidRDefault="00E85426" w:rsidP="00DA0E52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color w:val="033841" w:themeColor="text2" w:themeShade="80"/>
        </w:rPr>
      </w:pPr>
      <w:r w:rsidRPr="005B7515">
        <w:rPr>
          <w:rFonts w:cs="Helvetica"/>
          <w:b w:val="0"/>
          <w:bCs w:val="0"/>
          <w:color w:val="033841" w:themeColor="text2" w:themeShade="80"/>
        </w:rPr>
        <w:t>a)</w:t>
      </w:r>
      <w:r w:rsidR="00014B98" w:rsidRPr="005B7515">
        <w:rPr>
          <w:rFonts w:cs="Helvetica"/>
          <w:b w:val="0"/>
          <w:bCs w:val="0"/>
          <w:color w:val="033841" w:themeColor="text2" w:themeShade="80"/>
        </w:rPr>
        <w:t xml:space="preserve"> </w:t>
      </w:r>
      <w:r w:rsidR="001740FD" w:rsidRPr="005B7515">
        <w:rPr>
          <w:rFonts w:cs="Helvetica"/>
          <w:b w:val="0"/>
          <w:bCs w:val="0"/>
          <w:color w:val="033841" w:themeColor="text2" w:themeShade="80"/>
        </w:rPr>
        <w:t xml:space="preserve">Bí ag obair leis an duine in aice leat agus </w:t>
      </w:r>
      <w:r w:rsidR="004338C1" w:rsidRPr="005B7515">
        <w:rPr>
          <w:rFonts w:cs="Helvetica"/>
          <w:b w:val="0"/>
          <w:bCs w:val="0"/>
          <w:color w:val="033841" w:themeColor="text2" w:themeShade="80"/>
        </w:rPr>
        <w:t>cuimhnígí siar ar na hathruithe ar fad atá tagtha ar na réimsí seo a leanas de bhur saol féin le 5</w:t>
      </w:r>
      <w:r w:rsidR="004265A7" w:rsidRPr="005B7515">
        <w:rPr>
          <w:rFonts w:cs="Helvetica"/>
          <w:b w:val="0"/>
          <w:bCs w:val="0"/>
          <w:color w:val="033841" w:themeColor="text2" w:themeShade="80"/>
        </w:rPr>
        <w:t xml:space="preserve"> </w:t>
      </w:r>
      <w:r w:rsidR="00340327" w:rsidRPr="005B7515">
        <w:rPr>
          <w:rFonts w:cs="Helvetica"/>
          <w:b w:val="0"/>
          <w:bCs w:val="0"/>
          <w:color w:val="033841" w:themeColor="text2" w:themeShade="80"/>
        </w:rPr>
        <w:noBreakHyphen/>
      </w:r>
      <w:r w:rsidR="004338C1" w:rsidRPr="005B7515">
        <w:rPr>
          <w:rFonts w:cs="Helvetica"/>
          <w:b w:val="0"/>
          <w:bCs w:val="0"/>
          <w:color w:val="033841" w:themeColor="text2" w:themeShade="80"/>
        </w:rPr>
        <w:t>10 mbliana anuas</w:t>
      </w:r>
      <w:r w:rsidR="004265A7" w:rsidRPr="005B7515">
        <w:rPr>
          <w:rFonts w:cs="Helvetica"/>
          <w:b w:val="0"/>
          <w:bCs w:val="0"/>
          <w:color w:val="033841" w:themeColor="text2" w:themeShade="80"/>
        </w:rPr>
        <w:t>.</w:t>
      </w:r>
      <w:r w:rsidR="004265A7" w:rsidRPr="005B7515">
        <w:rPr>
          <w:color w:val="033841" w:themeColor="text2" w:themeShade="80"/>
        </w:rPr>
        <w:t xml:space="preserve"> </w:t>
      </w:r>
      <w:proofErr w:type="spellStart"/>
      <w:r w:rsidR="004265A7" w:rsidRPr="005B7515">
        <w:rPr>
          <w:rFonts w:cs="Helvetica"/>
          <w:b w:val="0"/>
          <w:bCs w:val="0"/>
          <w:color w:val="033841" w:themeColor="text2" w:themeShade="80"/>
        </w:rPr>
        <w:t>Breacaigí</w:t>
      </w:r>
      <w:proofErr w:type="spellEnd"/>
      <w:r w:rsidR="004265A7" w:rsidRPr="005B7515">
        <w:rPr>
          <w:rFonts w:cs="Helvetica"/>
          <w:b w:val="0"/>
          <w:bCs w:val="0"/>
          <w:color w:val="033841" w:themeColor="text2" w:themeShade="80"/>
        </w:rPr>
        <w:t xml:space="preserve"> síos pointí eolais maidir leis na hathruithe is mó atá tagtha ar bhur saol féin.</w:t>
      </w:r>
    </w:p>
    <w:p w14:paraId="5061956C" w14:textId="77777777" w:rsidR="00D9575C" w:rsidRPr="005B7515" w:rsidRDefault="00D9575C" w:rsidP="04580E5A">
      <w:pPr>
        <w:pStyle w:val="Ceannteideal2"/>
        <w:numPr>
          <w:ilvl w:val="0"/>
          <w:numId w:val="0"/>
        </w:numPr>
        <w:spacing w:line="240" w:lineRule="auto"/>
        <w:ind w:left="360"/>
        <w:rPr>
          <w:rFonts w:cs="Helvetica"/>
          <w:b w:val="0"/>
          <w:bCs w:val="0"/>
          <w:color w:val="033841" w:themeColor="text2" w:themeShade="80"/>
        </w:rPr>
      </w:pPr>
    </w:p>
    <w:p w14:paraId="70334D5F" w14:textId="62F558DC" w:rsidR="006159E8" w:rsidRPr="005B7515" w:rsidRDefault="004265A7" w:rsidP="04580E5A">
      <w:pPr>
        <w:pStyle w:val="Ceannteideal2"/>
        <w:numPr>
          <w:ilvl w:val="0"/>
          <w:numId w:val="0"/>
        </w:numPr>
        <w:spacing w:line="240" w:lineRule="auto"/>
        <w:ind w:left="513" w:firstLine="207"/>
        <w:rPr>
          <w:rFonts w:cs="Helvetica"/>
          <w:b w:val="0"/>
          <w:bCs w:val="0"/>
          <w:color w:val="033841" w:themeColor="text2" w:themeShade="80"/>
        </w:rPr>
      </w:pPr>
      <w:r w:rsidRPr="005B7515">
        <w:rPr>
          <w:rFonts w:cs="Helvetica"/>
          <w:b w:val="0"/>
          <w:bCs w:val="0"/>
          <w:color w:val="033841" w:themeColor="text2" w:themeShade="80"/>
        </w:rPr>
        <w:t xml:space="preserve">N.B. Is féidir díriú ar eolas atá fíor nó is féidir </w:t>
      </w:r>
      <w:r w:rsidR="00836F03" w:rsidRPr="005B7515">
        <w:rPr>
          <w:rFonts w:cs="Helvetica"/>
          <w:b w:val="0"/>
          <w:bCs w:val="0"/>
          <w:color w:val="033841" w:themeColor="text2" w:themeShade="80"/>
        </w:rPr>
        <w:t>ligean le</w:t>
      </w:r>
      <w:r w:rsidRPr="005B7515">
        <w:rPr>
          <w:rFonts w:cs="Helvetica"/>
          <w:b w:val="0"/>
          <w:bCs w:val="0"/>
          <w:color w:val="033841" w:themeColor="text2" w:themeShade="80"/>
        </w:rPr>
        <w:t xml:space="preserve"> do shamhlaíocht, más fearr leat!</w:t>
      </w:r>
    </w:p>
    <w:p w14:paraId="3E9D4ADE" w14:textId="77777777" w:rsidR="006159E8" w:rsidRPr="005B7515" w:rsidRDefault="006159E8" w:rsidP="04580E5A">
      <w:pPr>
        <w:spacing w:before="0"/>
        <w:rPr>
          <w:lang w:eastAsia="en-US"/>
        </w:rPr>
      </w:pPr>
    </w:p>
    <w:tbl>
      <w:tblPr>
        <w:tblStyle w:val="Tblagreille1adrom-Aiceann1"/>
        <w:tblpPr w:leftFromText="180" w:rightFromText="180" w:vertAnchor="text" w:horzAnchor="page" w:tblpX="1531" w:tblpY="228"/>
        <w:tblW w:w="9736" w:type="dxa"/>
        <w:tblLook w:val="04A0" w:firstRow="1" w:lastRow="0" w:firstColumn="1" w:lastColumn="0" w:noHBand="0" w:noVBand="1"/>
      </w:tblPr>
      <w:tblGrid>
        <w:gridCol w:w="3539"/>
        <w:gridCol w:w="6197"/>
      </w:tblGrid>
      <w:tr w:rsidR="006159E8" w:rsidRPr="005B7515" w14:paraId="7264805E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D4C51D8" w14:textId="59C469B0" w:rsidR="006159E8" w:rsidRPr="005B7515" w:rsidRDefault="003E53BC" w:rsidP="04580E5A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Réimsí den saol</w:t>
            </w:r>
          </w:p>
        </w:tc>
        <w:tc>
          <w:tcPr>
            <w:tcW w:w="6197" w:type="dxa"/>
          </w:tcPr>
          <w:p w14:paraId="13EC7C2D" w14:textId="15FCE04A" w:rsidR="006159E8" w:rsidRPr="005B7515" w:rsidRDefault="00A840CA" w:rsidP="04580E5A">
            <w:pPr>
              <w:spacing w:before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Fíricí</w:t>
            </w:r>
          </w:p>
        </w:tc>
      </w:tr>
      <w:tr w:rsidR="006159E8" w:rsidRPr="005B7515" w14:paraId="1D7C2F9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49D94EE" w14:textId="2790D0D8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Áit chónaithe/</w:t>
            </w:r>
            <w:r w:rsidR="00B51974" w:rsidRPr="005B7515">
              <w:rPr>
                <w:rFonts w:ascii="Helvetica" w:hAnsi="Helvetica" w:cs="Helvetica"/>
                <w:color w:val="262626" w:themeColor="text1" w:themeTint="D9"/>
              </w:rPr>
              <w:t>c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úrsaí lóistín</w:t>
            </w:r>
          </w:p>
        </w:tc>
        <w:tc>
          <w:tcPr>
            <w:tcW w:w="6197" w:type="dxa"/>
          </w:tcPr>
          <w:p w14:paraId="7C672ED2" w14:textId="0F2375B3" w:rsidR="006159E8" w:rsidRPr="005B7515" w:rsidRDefault="005C2C93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Bhog mé go Baile Átha Cliath bliain ó shin.</w:t>
            </w:r>
          </w:p>
        </w:tc>
      </w:tr>
      <w:tr w:rsidR="006159E8" w:rsidRPr="005B7515" w14:paraId="35CC1AE3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03B87A8" w14:textId="5ADA1337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Cúrsaí teaghlaigh/clainne</w:t>
            </w:r>
          </w:p>
        </w:tc>
        <w:tc>
          <w:tcPr>
            <w:tcW w:w="6197" w:type="dxa"/>
          </w:tcPr>
          <w:p w14:paraId="46D007E8" w14:textId="12E4D188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6159E8" w:rsidRPr="005B7515" w14:paraId="4933BAC1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2303481" w14:textId="1784F8AF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Cúrsaí grá/caidrimh</w:t>
            </w:r>
          </w:p>
        </w:tc>
        <w:tc>
          <w:tcPr>
            <w:tcW w:w="6197" w:type="dxa"/>
          </w:tcPr>
          <w:p w14:paraId="3E5B21FD" w14:textId="77777777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6159E8" w:rsidRPr="005B7515" w14:paraId="092CEF22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09061C4" w14:textId="0422C507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Cúrsaí oibre</w:t>
            </w:r>
          </w:p>
        </w:tc>
        <w:tc>
          <w:tcPr>
            <w:tcW w:w="6197" w:type="dxa"/>
          </w:tcPr>
          <w:p w14:paraId="1E038C60" w14:textId="77777777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6159E8" w:rsidRPr="005B7515" w14:paraId="0BC0CEA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BDE9DEE" w14:textId="33D9C31C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Oideachas agus scileanna</w:t>
            </w:r>
          </w:p>
        </w:tc>
        <w:tc>
          <w:tcPr>
            <w:tcW w:w="6197" w:type="dxa"/>
          </w:tcPr>
          <w:p w14:paraId="465D7E3D" w14:textId="77777777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6159E8" w:rsidRPr="005B7515" w14:paraId="0A658C79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EC4334E" w14:textId="1AC68FEF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Caith</w:t>
            </w:r>
            <w:r w:rsidR="00B51974" w:rsidRPr="005B7515">
              <w:rPr>
                <w:rFonts w:ascii="Helvetica" w:hAnsi="Helvetica" w:cs="Helvetica"/>
                <w:color w:val="262626" w:themeColor="text1" w:themeTint="D9"/>
              </w:rPr>
              <w:t>ea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mh aimsir/á</w:t>
            </w:r>
            <w:r w:rsidR="00A840CA" w:rsidRPr="005B7515">
              <w:rPr>
                <w:rFonts w:ascii="Helvetica" w:hAnsi="Helvetica" w:cs="Helvetica"/>
                <w:color w:val="262626" w:themeColor="text1" w:themeTint="D9"/>
              </w:rPr>
              <w:t>bha</w:t>
            </w:r>
            <w:r w:rsidR="00B51974" w:rsidRPr="005B7515">
              <w:rPr>
                <w:rFonts w:ascii="Helvetica" w:hAnsi="Helvetica" w:cs="Helvetica"/>
                <w:color w:val="262626" w:themeColor="text1" w:themeTint="D9"/>
              </w:rPr>
              <w:t>i</w:t>
            </w:r>
            <w:r w:rsidR="00A840CA" w:rsidRPr="005B7515">
              <w:rPr>
                <w:rFonts w:ascii="Helvetica" w:hAnsi="Helvetica" w:cs="Helvetica"/>
                <w:color w:val="262626" w:themeColor="text1" w:themeTint="D9"/>
              </w:rPr>
              <w:t>r spéise</w:t>
            </w:r>
          </w:p>
        </w:tc>
        <w:tc>
          <w:tcPr>
            <w:tcW w:w="6197" w:type="dxa"/>
          </w:tcPr>
          <w:p w14:paraId="47F12D59" w14:textId="77777777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6159E8" w:rsidRPr="005B7515" w14:paraId="0DB51276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4CAA8F7" w14:textId="7DDE1857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Cairde/saol sóisialta</w:t>
            </w:r>
          </w:p>
        </w:tc>
        <w:tc>
          <w:tcPr>
            <w:tcW w:w="6197" w:type="dxa"/>
          </w:tcPr>
          <w:p w14:paraId="1DC0EF9D" w14:textId="77777777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6159E8" w:rsidRPr="005B7515" w14:paraId="2DEA849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691E3B9" w14:textId="283BAC5D" w:rsidR="006159E8" w:rsidRPr="005B7515" w:rsidRDefault="00F52ADF" w:rsidP="04580E5A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Taisteal</w:t>
            </w:r>
          </w:p>
        </w:tc>
        <w:tc>
          <w:tcPr>
            <w:tcW w:w="6197" w:type="dxa"/>
          </w:tcPr>
          <w:p w14:paraId="55DA2C83" w14:textId="77777777" w:rsidR="006159E8" w:rsidRPr="005B7515" w:rsidRDefault="006159E8" w:rsidP="04580E5A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0441C479" w14:textId="77777777" w:rsidR="006159E8" w:rsidRPr="005B7515" w:rsidRDefault="006159E8" w:rsidP="04580E5A">
      <w:pPr>
        <w:rPr>
          <w:lang w:eastAsia="en-US"/>
        </w:rPr>
      </w:pPr>
    </w:p>
    <w:p w14:paraId="55DD205E" w14:textId="1A016DB6" w:rsidR="0002048A" w:rsidRPr="005B7515" w:rsidRDefault="00E85426" w:rsidP="00FD5FAA">
      <w:pPr>
        <w:spacing w:line="360" w:lineRule="auto"/>
        <w:ind w:left="360"/>
        <w:rPr>
          <w:rFonts w:ascii="Helvetica" w:hAnsi="Helvetica" w:cs="Helvetica"/>
          <w:color w:val="033841" w:themeColor="text2" w:themeShade="80"/>
        </w:rPr>
      </w:pPr>
      <w:r w:rsidRPr="005B7515">
        <w:rPr>
          <w:rFonts w:ascii="Helvetica" w:hAnsi="Helvetica" w:cs="Helvetica"/>
          <w:color w:val="033841" w:themeColor="text2" w:themeShade="80"/>
        </w:rPr>
        <w:t>b</w:t>
      </w:r>
      <w:r w:rsidR="00014B98" w:rsidRPr="005B7515">
        <w:rPr>
          <w:rFonts w:ascii="Helvetica" w:hAnsi="Helvetica" w:cs="Helvetica"/>
          <w:color w:val="033841" w:themeColor="text2" w:themeShade="80"/>
        </w:rPr>
        <w:t xml:space="preserve">) </w:t>
      </w:r>
      <w:r w:rsidR="00EC111A" w:rsidRPr="005B7515">
        <w:rPr>
          <w:rFonts w:ascii="Helvetica" w:hAnsi="Helvetica" w:cs="Helvetica"/>
          <w:color w:val="033841" w:themeColor="text2" w:themeShade="80"/>
        </w:rPr>
        <w:t xml:space="preserve">Tugaigí faoin </w:t>
      </w:r>
      <w:proofErr w:type="spellStart"/>
      <w:r w:rsidR="00EC111A" w:rsidRPr="005B7515">
        <w:rPr>
          <w:rFonts w:ascii="Helvetica" w:hAnsi="Helvetica" w:cs="Helvetica"/>
          <w:color w:val="033841" w:themeColor="text2" w:themeShade="80"/>
        </w:rPr>
        <w:t>rólghníomhaíocht</w:t>
      </w:r>
      <w:proofErr w:type="spellEnd"/>
      <w:r w:rsidR="00EC111A" w:rsidRPr="005B7515">
        <w:rPr>
          <w:rFonts w:ascii="Helvetica" w:hAnsi="Helvetica" w:cs="Helvetica"/>
          <w:color w:val="033841" w:themeColor="text2" w:themeShade="80"/>
        </w:rPr>
        <w:t xml:space="preserve"> anois agus bíodh an t</w:t>
      </w:r>
      <w:r w:rsidR="00340327" w:rsidRPr="005B7515">
        <w:rPr>
          <w:rFonts w:ascii="Helvetica" w:hAnsi="Helvetica" w:cs="Helvetica"/>
          <w:color w:val="033841" w:themeColor="text2" w:themeShade="80"/>
        </w:rPr>
        <w:noBreakHyphen/>
      </w:r>
      <w:r w:rsidR="00EC111A" w:rsidRPr="005B7515">
        <w:rPr>
          <w:rFonts w:ascii="Helvetica" w:hAnsi="Helvetica" w:cs="Helvetica"/>
          <w:color w:val="033841" w:themeColor="text2" w:themeShade="80"/>
        </w:rPr>
        <w:t>eolas a phléigh sibh</w:t>
      </w:r>
      <w:r w:rsidR="00FE071E" w:rsidRPr="005B7515">
        <w:rPr>
          <w:rFonts w:ascii="Helvetica" w:hAnsi="Helvetica" w:cs="Helvetica"/>
          <w:color w:val="033841" w:themeColor="text2" w:themeShade="80"/>
        </w:rPr>
        <w:t xml:space="preserve"> </w:t>
      </w:r>
      <w:r w:rsidR="00EC111A" w:rsidRPr="005B7515">
        <w:rPr>
          <w:rFonts w:ascii="Helvetica" w:hAnsi="Helvetica" w:cs="Helvetica"/>
          <w:color w:val="033841" w:themeColor="text2" w:themeShade="80"/>
        </w:rPr>
        <w:t xml:space="preserve">le chéile </w:t>
      </w:r>
      <w:r w:rsidR="00240AED" w:rsidRPr="005B7515">
        <w:rPr>
          <w:rFonts w:ascii="Helvetica" w:hAnsi="Helvetica" w:cs="Helvetica"/>
          <w:color w:val="033841" w:themeColor="text2" w:themeShade="80"/>
        </w:rPr>
        <w:t xml:space="preserve">ar ball </w:t>
      </w:r>
      <w:r w:rsidR="00EC111A" w:rsidRPr="005B7515">
        <w:rPr>
          <w:rFonts w:ascii="Helvetica" w:hAnsi="Helvetica" w:cs="Helvetica"/>
          <w:color w:val="033841" w:themeColor="text2" w:themeShade="80"/>
        </w:rPr>
        <w:t>mar chuid den chomhrá</w:t>
      </w:r>
      <w:r w:rsidR="00FE071E" w:rsidRPr="005B7515">
        <w:rPr>
          <w:rFonts w:ascii="Helvetica" w:hAnsi="Helvetica" w:cs="Helvetica"/>
          <w:color w:val="033841" w:themeColor="text2" w:themeShade="80"/>
        </w:rPr>
        <w:t>.</w:t>
      </w:r>
      <w:r w:rsidR="00A14BA1" w:rsidRPr="005B7515">
        <w:rPr>
          <w:rFonts w:ascii="Helvetica" w:hAnsi="Helvetica" w:cs="Helvetica"/>
          <w:color w:val="033841" w:themeColor="text2" w:themeShade="80"/>
        </w:rPr>
        <w:t xml:space="preserve"> Bíodh comhrá agat </w:t>
      </w:r>
      <w:r w:rsidR="00BF760D" w:rsidRPr="005B7515">
        <w:rPr>
          <w:rFonts w:ascii="Helvetica" w:hAnsi="Helvetica" w:cs="Helvetica"/>
          <w:color w:val="033841" w:themeColor="text2" w:themeShade="80"/>
        </w:rPr>
        <w:t xml:space="preserve">le </w:t>
      </w:r>
      <w:r w:rsidR="00A14BA1" w:rsidRPr="005B7515">
        <w:rPr>
          <w:rFonts w:ascii="Helvetica" w:hAnsi="Helvetica" w:cs="Helvetica"/>
          <w:color w:val="033841" w:themeColor="text2" w:themeShade="80"/>
        </w:rPr>
        <w:t xml:space="preserve">duine amháin eile </w:t>
      </w:r>
      <w:r w:rsidR="00CC3F00" w:rsidRPr="005B7515">
        <w:rPr>
          <w:rFonts w:ascii="Helvetica" w:hAnsi="Helvetica" w:cs="Helvetica"/>
          <w:color w:val="033841" w:themeColor="text2" w:themeShade="80"/>
        </w:rPr>
        <w:t xml:space="preserve">ansin, </w:t>
      </w:r>
      <w:r w:rsidR="00A14BA1" w:rsidRPr="005B7515">
        <w:rPr>
          <w:rFonts w:ascii="Helvetica" w:hAnsi="Helvetica" w:cs="Helvetica"/>
          <w:color w:val="033841" w:themeColor="text2" w:themeShade="80"/>
        </w:rPr>
        <w:t>ach bígí cinnte gan na topaicí céanna a phlé.</w:t>
      </w:r>
    </w:p>
    <w:p w14:paraId="796DACD5" w14:textId="77777777" w:rsidR="003841DF" w:rsidRPr="005B7515" w:rsidRDefault="003841DF" w:rsidP="04580E5A">
      <w:pPr>
        <w:pStyle w:val="Altanliosta"/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40F30360" w14:textId="451B9623" w:rsidR="00BF760D" w:rsidRPr="005B7515" w:rsidRDefault="001C2E59" w:rsidP="04580E5A">
      <w:pPr>
        <w:pStyle w:val="Altanliosta"/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Bhuail tú le seanchairde agus ní fhaca tú iad le seacht mbliana anuas! Tá go leor athruithe i do shaol ó shin.</w:t>
      </w:r>
    </w:p>
    <w:p w14:paraId="07ABB3CC" w14:textId="1ED14A09" w:rsidR="001F6E71" w:rsidRPr="005B7515" w:rsidRDefault="001F6E71" w:rsidP="04580E5A">
      <w:pPr>
        <w:spacing w:before="0"/>
        <w:rPr>
          <w:lang w:eastAsia="en-US"/>
        </w:rPr>
      </w:pPr>
    </w:p>
    <w:p w14:paraId="6CCF10D3" w14:textId="3ADFA79C" w:rsidR="00E14F1B" w:rsidRPr="005B7515" w:rsidRDefault="00A472E5" w:rsidP="04580E5A">
      <w:pPr>
        <w:pStyle w:val="Ceannteideal2"/>
        <w:spacing w:line="360" w:lineRule="auto"/>
        <w:rPr>
          <w:rFonts w:cs="Helvetica"/>
          <w:color w:val="033841" w:themeColor="text2" w:themeShade="80"/>
        </w:rPr>
      </w:pPr>
      <w:proofErr w:type="spellStart"/>
      <w:r w:rsidRPr="005B7515">
        <w:rPr>
          <w:rFonts w:cs="Helvetica"/>
          <w:color w:val="033841" w:themeColor="text2" w:themeShade="80"/>
        </w:rPr>
        <w:t>Rólghníomhaíocht</w:t>
      </w:r>
      <w:proofErr w:type="spellEnd"/>
      <w:r w:rsidR="00BF760D" w:rsidRPr="005B7515">
        <w:rPr>
          <w:rFonts w:cs="Helvetica"/>
          <w:color w:val="033841" w:themeColor="text2" w:themeShade="80"/>
        </w:rPr>
        <w:t xml:space="preserve"> </w:t>
      </w:r>
      <w:r w:rsidR="0061203B" w:rsidRPr="005B7515">
        <w:rPr>
          <w:rFonts w:cs="Helvetica"/>
          <w:color w:val="033841" w:themeColor="text2" w:themeShade="80"/>
        </w:rPr>
        <w:t>–</w:t>
      </w:r>
      <w:r w:rsidR="00BF760D" w:rsidRPr="005B7515">
        <w:rPr>
          <w:rFonts w:cs="Helvetica"/>
          <w:color w:val="033841" w:themeColor="text2" w:themeShade="80"/>
        </w:rPr>
        <w:t xml:space="preserve"> </w:t>
      </w:r>
      <w:r w:rsidR="0061203B" w:rsidRPr="005B7515">
        <w:rPr>
          <w:rFonts w:cs="Helvetica"/>
          <w:color w:val="033841" w:themeColor="text2" w:themeShade="80"/>
        </w:rPr>
        <w:t>mura bhfuil dul amú orm</w:t>
      </w:r>
    </w:p>
    <w:p w14:paraId="15A4648A" w14:textId="60BFF88E" w:rsidR="000978A7" w:rsidRPr="005B7515" w:rsidRDefault="00793A9A" w:rsidP="04580E5A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Bí ag obair leis an duine in aice leat agus </w:t>
      </w:r>
      <w:r w:rsidR="007C383E" w:rsidRPr="005B7515">
        <w:rPr>
          <w:rFonts w:ascii="Helvetica" w:hAnsi="Helvetica" w:cs="Helvetica"/>
          <w:color w:val="033841" w:themeColor="text2" w:themeShade="80"/>
          <w:lang w:val="ga-IE"/>
        </w:rPr>
        <w:t>tugaigí faoi na tascanna seo a leanas</w:t>
      </w:r>
      <w:r w:rsidR="00422FBC" w:rsidRPr="005B7515">
        <w:rPr>
          <w:rFonts w:ascii="Helvetica" w:hAnsi="Helvetica" w:cs="Helvetica"/>
          <w:color w:val="033841" w:themeColor="text2" w:themeShade="80"/>
          <w:lang w:val="ga-IE"/>
        </w:rPr>
        <w:t>.</w:t>
      </w:r>
    </w:p>
    <w:p w14:paraId="59935BA2" w14:textId="772E47DA" w:rsidR="00793A9A" w:rsidRPr="005B7515" w:rsidRDefault="00A80A21" w:rsidP="04580E5A">
      <w:pPr>
        <w:pStyle w:val="Altanliosta"/>
        <w:numPr>
          <w:ilvl w:val="0"/>
          <w:numId w:val="31"/>
        </w:numPr>
        <w:spacing w:after="0"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>Beidh na frásaí thíos ag teastáil chun an comhrá a dhéanamh. Cén Ghaeilge atá agaibh orthu?</w:t>
      </w:r>
    </w:p>
    <w:tbl>
      <w:tblPr>
        <w:tblStyle w:val="Tblagreille1adrom-Aiceann1"/>
        <w:tblpPr w:leftFromText="180" w:rightFromText="180" w:vertAnchor="text" w:horzAnchor="page" w:tblpX="1531" w:tblpY="228"/>
        <w:tblW w:w="9736" w:type="dxa"/>
        <w:tblLook w:val="0480" w:firstRow="0" w:lastRow="0" w:firstColumn="1" w:lastColumn="0" w:noHBand="0" w:noVBand="1"/>
      </w:tblPr>
      <w:tblGrid>
        <w:gridCol w:w="4531"/>
        <w:gridCol w:w="5205"/>
      </w:tblGrid>
      <w:tr w:rsidR="007D6A9B" w:rsidRPr="005B7515" w14:paraId="6B499D2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F968A6E" w14:textId="269D76DD" w:rsidR="007D6A9B" w:rsidRPr="005B7515" w:rsidRDefault="005410E7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Strange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.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’s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not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how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remember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.</w:t>
            </w:r>
          </w:p>
          <w:p w14:paraId="563940C2" w14:textId="573FAB61" w:rsidR="007D6A9B" w:rsidRPr="005B7515" w:rsidRDefault="007D6A9B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</w:p>
        </w:tc>
        <w:tc>
          <w:tcPr>
            <w:tcW w:w="5205" w:type="dxa"/>
          </w:tcPr>
          <w:p w14:paraId="6D7637DA" w14:textId="4600E9A5" w:rsidR="007D6A9B" w:rsidRPr="005B7515" w:rsidRDefault="007D6A9B" w:rsidP="04580E5A">
            <w:pPr>
              <w:pStyle w:val="Altanliosta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7D6A9B" w:rsidRPr="005B7515" w14:paraId="51078286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21FD8A3" w14:textId="5EE72761" w:rsidR="007D6A9B" w:rsidRPr="005B7515" w:rsidRDefault="005410E7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If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remember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correctly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5205" w:type="dxa"/>
          </w:tcPr>
          <w:p w14:paraId="1AC6A07C" w14:textId="2C10485E" w:rsidR="007D6A9B" w:rsidRPr="005B7515" w:rsidRDefault="007D6A9B" w:rsidP="04580E5A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D6A9B" w:rsidRPr="005B7515" w14:paraId="5A4EA902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827387B" w14:textId="1BCDCE59" w:rsidR="007D6A9B" w:rsidRPr="005B7515" w:rsidRDefault="00EE173B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memory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have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is …</w:t>
            </w:r>
          </w:p>
        </w:tc>
        <w:tc>
          <w:tcPr>
            <w:tcW w:w="5205" w:type="dxa"/>
          </w:tcPr>
          <w:p w14:paraId="03AE8C72" w14:textId="07B5076F" w:rsidR="007D6A9B" w:rsidRPr="005B7515" w:rsidRDefault="007D6A9B" w:rsidP="04580E5A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D6A9B" w:rsidRPr="005B7515" w14:paraId="57D9CF3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6B6A964" w14:textId="524F16EB" w:rsidR="007D6A9B" w:rsidRPr="005B7515" w:rsidRDefault="00EE173B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you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sure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’s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what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happened</w:t>
            </w:r>
            <w:proofErr w:type="spellEnd"/>
            <w:r w:rsidR="00671183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?</w:t>
            </w:r>
          </w:p>
        </w:tc>
        <w:tc>
          <w:tcPr>
            <w:tcW w:w="5205" w:type="dxa"/>
          </w:tcPr>
          <w:p w14:paraId="788D17DF" w14:textId="46EAD32A" w:rsidR="007D6A9B" w:rsidRPr="005B7515" w:rsidRDefault="007D6A9B" w:rsidP="04580E5A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D6A9B" w:rsidRPr="005B7515" w14:paraId="1DAA14E6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9EEEE35" w14:textId="2B382EED" w:rsidR="007D6A9B" w:rsidRPr="005B7515" w:rsidRDefault="00671183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think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(I’m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thinking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)</w:t>
            </w:r>
          </w:p>
        </w:tc>
        <w:tc>
          <w:tcPr>
            <w:tcW w:w="5205" w:type="dxa"/>
          </w:tcPr>
          <w:p w14:paraId="3E354BCF" w14:textId="39B3C1AF" w:rsidR="007D6A9B" w:rsidRPr="005B7515" w:rsidRDefault="007D6A9B" w:rsidP="04580E5A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D6A9B" w:rsidRPr="005B7515" w14:paraId="79D7690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0F08716" w14:textId="104F44A4" w:rsidR="007D6A9B" w:rsidRPr="005B7515" w:rsidRDefault="00671183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</w:t>
            </w:r>
            <w:r w:rsidR="00967835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stop. </w:t>
            </w:r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I’m </w:t>
            </w:r>
            <w:proofErr w:type="spellStart"/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sure</w:t>
            </w:r>
            <w:proofErr w:type="spellEnd"/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you</w:t>
            </w:r>
            <w:r w:rsidR="001C0B64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’re</w:t>
            </w:r>
            <w:proofErr w:type="spellEnd"/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mistaken</w:t>
            </w:r>
            <w:proofErr w:type="spellEnd"/>
            <w:r w:rsidR="0048559E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5205" w:type="dxa"/>
          </w:tcPr>
          <w:p w14:paraId="467B0E10" w14:textId="401A1EBB" w:rsidR="007D6A9B" w:rsidRPr="005B7515" w:rsidRDefault="007D6A9B" w:rsidP="04580E5A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7D6A9B" w:rsidRPr="005B7515" w14:paraId="35296440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7E637D8" w14:textId="27E9A363" w:rsidR="007D6A9B" w:rsidRPr="005B7515" w:rsidRDefault="0048559E" w:rsidP="04580E5A">
            <w:pPr>
              <w:spacing w:before="0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I’m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not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sure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…</w:t>
            </w:r>
          </w:p>
        </w:tc>
        <w:tc>
          <w:tcPr>
            <w:tcW w:w="5205" w:type="dxa"/>
          </w:tcPr>
          <w:p w14:paraId="35F939C1" w14:textId="4519C2B3" w:rsidR="00C328BD" w:rsidRPr="005B7515" w:rsidRDefault="00C328BD" w:rsidP="04580E5A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5E443DBB" w14:textId="53330D6F" w:rsidR="007D6A9B" w:rsidRPr="005B7515" w:rsidRDefault="007D6A9B" w:rsidP="04580E5A">
      <w:pPr>
        <w:pStyle w:val="Altanliosta"/>
        <w:spacing w:line="360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CA6ACB1" w14:textId="67F707A3" w:rsidR="00D329DD" w:rsidRPr="005B7515" w:rsidRDefault="000C2147" w:rsidP="04580E5A">
      <w:pPr>
        <w:pStyle w:val="Altanliosta"/>
        <w:numPr>
          <w:ilvl w:val="0"/>
          <w:numId w:val="31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noProof/>
          <w:color w:val="033841" w:themeColor="text2" w:themeShade="80"/>
          <w:lang w:val="ga-I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3390C49" wp14:editId="1553BBA1">
                <wp:simplePos x="0" y="0"/>
                <wp:positionH relativeFrom="margin">
                  <wp:align>left</wp:align>
                </wp:positionH>
                <wp:positionV relativeFrom="paragraph">
                  <wp:posOffset>1056640</wp:posOffset>
                </wp:positionV>
                <wp:extent cx="2247900" cy="1638300"/>
                <wp:effectExtent l="19050" t="0" r="190500" b="285750"/>
                <wp:wrapNone/>
                <wp:docPr id="1337287193" name="Thought Bubble: 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638300"/>
                        </a:xfrm>
                        <a:prstGeom prst="cloudCallout">
                          <a:avLst>
                            <a:gd name="adj1" fmla="val 55147"/>
                            <a:gd name="adj2" fmla="val 6271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B2403" w14:textId="77777777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drochaimsir</w:t>
                            </w:r>
                          </w:p>
                          <w:p w14:paraId="0C0160DC" w14:textId="0D8C936C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ag damhsa le</w:t>
                            </w:r>
                            <w:r w:rsidR="00E959CA"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 xml:space="preserve"> </w:t>
                            </w: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chéile</w:t>
                            </w:r>
                          </w:p>
                          <w:p w14:paraId="2BED7C43" w14:textId="77777777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bia iontach</w:t>
                            </w:r>
                          </w:p>
                          <w:p w14:paraId="50C4F3DA" w14:textId="189B4F3B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an</w:t>
                            </w:r>
                            <w:r w:rsidR="00340327"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noBreakHyphen/>
                            </w: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chraic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0C4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7" o:spid="_x0000_s1026" type="#_x0000_t106" style="position:absolute;left:0;text-align:left;margin-left:0;margin-top:83.2pt;width:177pt;height:129pt;z-index:2516582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" adj="22712,24347" fillcolor="white [3212]" strokecolor="#033741 [1615]" strokeweight="1pt">
                <v:stroke joinstyle="miter"/>
                <v:textbox>
                  <w:txbxContent>
                    <w:p w14:paraId="62DB2403" w14:textId="77777777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29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drochaimsir</w:t>
                      </w:r>
                    </w:p>
                    <w:p w14:paraId="0C0160DC" w14:textId="0D8C936C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29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ag damhsa le</w:t>
                      </w:r>
                      <w:r w:rsidR="00E959CA"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 xml:space="preserve"> </w:t>
                      </w: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chéile</w:t>
                      </w:r>
                    </w:p>
                    <w:p w14:paraId="2BED7C43" w14:textId="77777777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29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bia iontach</w:t>
                      </w:r>
                    </w:p>
                    <w:p w14:paraId="50C4F3DA" w14:textId="189B4F3B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29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an</w:t>
                      </w:r>
                      <w:r w:rsidR="00340327"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noBreakHyphen/>
                      </w: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chraic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BC" w:rsidRPr="005B7515">
        <w:rPr>
          <w:rFonts w:ascii="Helvetica" w:hAnsi="Helvetica" w:cs="Helvetica"/>
          <w:color w:val="033841" w:themeColor="text2" w:themeShade="80"/>
          <w:lang w:val="ga-IE"/>
        </w:rPr>
        <w:t xml:space="preserve">Samhlaígí gur </w:t>
      </w:r>
      <w:proofErr w:type="spellStart"/>
      <w:r w:rsidR="00422FBC" w:rsidRPr="005B7515">
        <w:rPr>
          <w:rFonts w:ascii="Helvetica" w:hAnsi="Helvetica" w:cs="Helvetica"/>
          <w:color w:val="033841" w:themeColor="text2" w:themeShade="80"/>
          <w:lang w:val="ga-IE"/>
        </w:rPr>
        <w:t>sibhse</w:t>
      </w:r>
      <w:proofErr w:type="spellEnd"/>
      <w:r w:rsidR="00422FBC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an bheirt sa ghrianghraf. Tá sibh ag bualadh le chéile den chéad uair le fada.</w:t>
      </w:r>
      <w:r w:rsidR="00730DAF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422FBC" w:rsidRPr="005B7515">
        <w:rPr>
          <w:rFonts w:ascii="Helvetica" w:hAnsi="Helvetica" w:cs="Helvetica"/>
          <w:color w:val="033841" w:themeColor="text2" w:themeShade="80"/>
          <w:lang w:val="ga-IE"/>
        </w:rPr>
        <w:t xml:space="preserve">Téann sibh siar ar bhóithrín na smaointe agus tosaíonn sibh ag caint faoi fhéile cheoil ar fhreastail sibh uirthi timpeall cúig bliana ó shin. Níl sibh ar aon intinn faoi na cuimhní atá agaibh. </w:t>
      </w:r>
      <w:r w:rsidR="00D329DD" w:rsidRPr="005B7515">
        <w:rPr>
          <w:rFonts w:ascii="Helvetica" w:hAnsi="Helvetica" w:cs="Helvetica"/>
          <w:color w:val="033841" w:themeColor="text2" w:themeShade="80"/>
          <w:lang w:val="ga-IE"/>
        </w:rPr>
        <w:t>Bíodh an comhrá sin agaibh anois</w:t>
      </w:r>
      <w:r w:rsidR="00B440F6" w:rsidRPr="005B7515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F74D12" w:rsidRPr="005B7515">
        <w:rPr>
          <w:rFonts w:ascii="Helvetica" w:hAnsi="Helvetica" w:cs="Helvetica"/>
          <w:color w:val="033841" w:themeColor="text2" w:themeShade="80"/>
          <w:lang w:val="ga-IE"/>
        </w:rPr>
        <w:t xml:space="preserve"> bunaithe ar na focail sna bolgáin</w:t>
      </w:r>
      <w:r w:rsidR="00D329DD" w:rsidRPr="005B7515">
        <w:rPr>
          <w:rFonts w:ascii="Helvetica" w:hAnsi="Helvetica" w:cs="Helvetica"/>
          <w:color w:val="033841" w:themeColor="text2" w:themeShade="80"/>
          <w:lang w:val="ga-IE"/>
        </w:rPr>
        <w:t>.</w:t>
      </w:r>
    </w:p>
    <w:p w14:paraId="052F3670" w14:textId="326C860E" w:rsidR="00793A9A" w:rsidRPr="005B7515" w:rsidRDefault="00167B56" w:rsidP="04580E5A">
      <w:pPr>
        <w:pStyle w:val="GnthGrasn"/>
        <w:ind w:left="360"/>
      </w:pPr>
      <w:r w:rsidRPr="005B7515">
        <w:rPr>
          <w:noProof/>
        </w:rPr>
        <w:drawing>
          <wp:anchor distT="0" distB="0" distL="114300" distR="114300" simplePos="0" relativeHeight="251658251" behindDoc="0" locked="0" layoutInCell="1" allowOverlap="1" wp14:anchorId="1FBB5EA3" wp14:editId="4851DA0B">
            <wp:simplePos x="0" y="0"/>
            <wp:positionH relativeFrom="margin">
              <wp:posOffset>304800</wp:posOffset>
            </wp:positionH>
            <wp:positionV relativeFrom="paragraph">
              <wp:posOffset>80645</wp:posOffset>
            </wp:positionV>
            <wp:extent cx="5877560" cy="3623945"/>
            <wp:effectExtent l="0" t="0" r="8890" b="0"/>
            <wp:wrapNone/>
            <wp:docPr id="453028224" name="Picture 16" descr="Two women smiling and stand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28224" name="Picture 16" descr="Two women smiling and standing against a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12159"/>
                    <a:stretch/>
                  </pic:blipFill>
                  <pic:spPr bwMode="auto">
                    <a:xfrm>
                      <a:off x="0" y="0"/>
                      <a:ext cx="587756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A9A" w:rsidRPr="005B751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CE6E602" wp14:editId="6ED28CAA">
                <wp:simplePos x="0" y="0"/>
                <wp:positionH relativeFrom="margin">
                  <wp:posOffset>4457700</wp:posOffset>
                </wp:positionH>
                <wp:positionV relativeFrom="paragraph">
                  <wp:posOffset>80645</wp:posOffset>
                </wp:positionV>
                <wp:extent cx="2292350" cy="1638300"/>
                <wp:effectExtent l="57150" t="0" r="31750" b="285750"/>
                <wp:wrapNone/>
                <wp:docPr id="1930887198" name="Thought Bubble: 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638300"/>
                        </a:xfrm>
                        <a:prstGeom prst="cloudCallout">
                          <a:avLst>
                            <a:gd name="adj1" fmla="val -50409"/>
                            <a:gd name="adj2" fmla="val 6271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94720" w14:textId="77777777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aimsir dheas</w:t>
                            </w:r>
                          </w:p>
                          <w:p w14:paraId="319A557E" w14:textId="77777777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damhsa liom féin</w:t>
                            </w:r>
                          </w:p>
                          <w:p w14:paraId="08CE8577" w14:textId="77777777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drochbhia</w:t>
                            </w:r>
                          </w:p>
                          <w:p w14:paraId="75E2CCAA" w14:textId="66934718" w:rsidR="00793A9A" w:rsidRPr="005B7515" w:rsidRDefault="00793A9A" w:rsidP="00793A9A">
                            <w:pPr>
                              <w:pStyle w:val="Altanlio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</w:pPr>
                            <w:r w:rsidRPr="005B7515">
                              <w:rPr>
                                <w:rFonts w:ascii="Helvetica" w:hAnsi="Helvetica" w:cs="Helvetica"/>
                                <w:color w:val="033841" w:themeColor="text2" w:themeShade="80"/>
                                <w:lang w:val="ga-IE"/>
                              </w:rPr>
                              <w:t>leadránach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E602" id="_x0000_s1027" type="#_x0000_t106" style="position:absolute;left:0;text-align:left;margin-left:351pt;margin-top:6.35pt;width:180.5pt;height:129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" adj="-88,24347" fillcolor="white [3212]" strokecolor="#033741 [1615]" strokeweight="1pt">
                <v:stroke joinstyle="miter"/>
                <v:textbox>
                  <w:txbxContent>
                    <w:p w14:paraId="13294720" w14:textId="77777777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30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aimsir dheas</w:t>
                      </w:r>
                    </w:p>
                    <w:p w14:paraId="319A557E" w14:textId="77777777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30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damhsa liom féin</w:t>
                      </w:r>
                    </w:p>
                    <w:p w14:paraId="08CE8577" w14:textId="77777777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30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drochbhia</w:t>
                      </w:r>
                    </w:p>
                    <w:p w14:paraId="75E2CCAA" w14:textId="66934718" w:rsidR="00793A9A" w:rsidRPr="005B7515" w:rsidRDefault="00793A9A" w:rsidP="00793A9A">
                      <w:pPr>
                        <w:pStyle w:val="Altanliosta"/>
                        <w:numPr>
                          <w:ilvl w:val="0"/>
                          <w:numId w:val="30"/>
                        </w:numPr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</w:pPr>
                      <w:r w:rsidRPr="005B7515">
                        <w:rPr>
                          <w:rFonts w:ascii="Helvetica" w:hAnsi="Helvetica" w:cs="Helvetica"/>
                          <w:color w:val="033841" w:themeColor="text2" w:themeShade="80"/>
                          <w:lang w:val="ga-IE"/>
                        </w:rPr>
                        <w:t>leadránach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81F54" w14:textId="77777777" w:rsidR="00793A9A" w:rsidRPr="005B7515" w:rsidRDefault="00793A9A" w:rsidP="04580E5A">
      <w:pPr>
        <w:pStyle w:val="Altanliosta"/>
        <w:ind w:left="360"/>
        <w:rPr>
          <w:lang w:val="ga-IE"/>
        </w:rPr>
      </w:pPr>
    </w:p>
    <w:p w14:paraId="50CDA6D6" w14:textId="26E54F02" w:rsidR="00836184" w:rsidRPr="005B7515" w:rsidRDefault="00795B51" w:rsidP="04580E5A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</w:p>
    <w:p w14:paraId="767267AC" w14:textId="77777777" w:rsidR="00B25051" w:rsidRPr="005B7515" w:rsidRDefault="00B25051" w:rsidP="04580E5A">
      <w:pPr>
        <w:pStyle w:val="Altanliosta"/>
        <w:rPr>
          <w:rFonts w:ascii="Helvetica" w:hAnsi="Helvetica" w:cs="Helvetica"/>
          <w:color w:val="262626" w:themeColor="text1" w:themeTint="D9"/>
          <w:lang w:val="ga-IE"/>
        </w:rPr>
      </w:pPr>
    </w:p>
    <w:p w14:paraId="27D9997D" w14:textId="77777777" w:rsidR="00B25051" w:rsidRPr="005B7515" w:rsidRDefault="00B25051" w:rsidP="04580E5A">
      <w:pPr>
        <w:pStyle w:val="Altanliosta"/>
        <w:rPr>
          <w:rFonts w:ascii="Helvetica" w:hAnsi="Helvetica" w:cs="Helvetica"/>
          <w:color w:val="262626" w:themeColor="text1" w:themeTint="D9"/>
          <w:lang w:val="ga-IE"/>
        </w:rPr>
      </w:pPr>
    </w:p>
    <w:p w14:paraId="3AAFBF9D" w14:textId="77777777" w:rsidR="00B25051" w:rsidRPr="005B7515" w:rsidRDefault="00B25051" w:rsidP="04580E5A">
      <w:pPr>
        <w:pStyle w:val="Altanliosta"/>
        <w:rPr>
          <w:rFonts w:ascii="Helvetica" w:hAnsi="Helvetica" w:cs="Helvetica"/>
          <w:color w:val="262626" w:themeColor="text1" w:themeTint="D9"/>
          <w:lang w:val="ga-IE"/>
        </w:rPr>
      </w:pPr>
    </w:p>
    <w:p w14:paraId="33A7EE69" w14:textId="77777777" w:rsidR="00B25051" w:rsidRPr="005B7515" w:rsidRDefault="00B25051" w:rsidP="04580E5A">
      <w:pPr>
        <w:pStyle w:val="Altanliosta"/>
        <w:rPr>
          <w:rFonts w:ascii="Helvetica" w:hAnsi="Helvetica" w:cs="Helvetica"/>
          <w:color w:val="262626" w:themeColor="text1" w:themeTint="D9"/>
          <w:lang w:val="ga-IE"/>
        </w:rPr>
      </w:pPr>
    </w:p>
    <w:p w14:paraId="3786027B" w14:textId="77777777" w:rsidR="008F015E" w:rsidRPr="005B7515" w:rsidRDefault="008F015E" w:rsidP="04580E5A">
      <w:pPr>
        <w:pStyle w:val="Altanliosta"/>
        <w:rPr>
          <w:rFonts w:ascii="Helvetica" w:hAnsi="Helvetica" w:cs="Helvetica"/>
          <w:color w:val="262626" w:themeColor="text1" w:themeTint="D9"/>
          <w:lang w:val="ga-IE"/>
        </w:rPr>
      </w:pPr>
    </w:p>
    <w:p w14:paraId="6577EEA5" w14:textId="7BC641B6" w:rsidR="00741609" w:rsidRPr="005B7515" w:rsidRDefault="00741609" w:rsidP="04580E5A">
      <w:pPr>
        <w:pStyle w:val="Altanliosta"/>
        <w:spacing w:after="0"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6D24E48" w14:textId="77777777" w:rsidR="001D3C4A" w:rsidRPr="005B7515" w:rsidRDefault="001D3C4A" w:rsidP="04580E5A">
      <w:pPr>
        <w:pStyle w:val="Teideal1"/>
        <w:rPr>
          <w:rFonts w:ascii="Arial" w:hAnsi="Arial" w:cs="Arial"/>
          <w:color w:val="065F6F" w:themeColor="accent1" w:themeShade="80"/>
          <w:sz w:val="40"/>
          <w:szCs w:val="40"/>
          <w:u w:val="none"/>
        </w:rPr>
      </w:pPr>
    </w:p>
    <w:p w14:paraId="37B0265D" w14:textId="77777777" w:rsidR="001D3C4A" w:rsidRPr="005B7515" w:rsidRDefault="001D3C4A" w:rsidP="04580E5A">
      <w:pPr>
        <w:pStyle w:val="Teideal1"/>
        <w:rPr>
          <w:rFonts w:ascii="Arial" w:hAnsi="Arial" w:cs="Arial"/>
          <w:color w:val="065F6F" w:themeColor="accent1" w:themeShade="80"/>
          <w:sz w:val="40"/>
          <w:szCs w:val="40"/>
          <w:u w:val="none"/>
        </w:rPr>
      </w:pPr>
    </w:p>
    <w:p w14:paraId="0D5C6370" w14:textId="77777777" w:rsidR="001D3C4A" w:rsidRPr="005B7515" w:rsidRDefault="001D3C4A" w:rsidP="04580E5A">
      <w:pPr>
        <w:pStyle w:val="Teideal1"/>
        <w:rPr>
          <w:rFonts w:ascii="Arial" w:hAnsi="Arial" w:cs="Arial"/>
          <w:color w:val="065F6F" w:themeColor="accent1" w:themeShade="80"/>
          <w:sz w:val="40"/>
          <w:szCs w:val="40"/>
          <w:u w:val="none"/>
        </w:rPr>
      </w:pPr>
    </w:p>
    <w:p w14:paraId="65F156FF" w14:textId="49D10F6A" w:rsidR="00C365F8" w:rsidRPr="005B7515" w:rsidRDefault="00C365F8" w:rsidP="04580E5A">
      <w:pPr>
        <w:rPr>
          <w:rFonts w:ascii="Arial" w:hAnsi="Arial" w:cs="Arial"/>
          <w:b/>
          <w:bCs/>
          <w:color w:val="065F6F" w:themeColor="accent1" w:themeShade="80"/>
          <w:sz w:val="40"/>
          <w:szCs w:val="40"/>
        </w:rPr>
      </w:pPr>
      <w:r w:rsidRPr="005B7515">
        <w:rPr>
          <w:rFonts w:ascii="Arial" w:hAnsi="Arial" w:cs="Arial"/>
          <w:color w:val="065F6F" w:themeColor="accent1" w:themeShade="80"/>
          <w:sz w:val="40"/>
          <w:szCs w:val="40"/>
        </w:rPr>
        <w:br w:type="page"/>
      </w:r>
    </w:p>
    <w:p w14:paraId="59791A3C" w14:textId="784F5AF8" w:rsidR="00D230CD" w:rsidRPr="005B7515" w:rsidRDefault="003E78A3" w:rsidP="04580E5A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5B7515">
        <w:rPr>
          <w:rFonts w:ascii="Arial" w:hAnsi="Arial" w:cs="Arial"/>
          <w:noProof/>
          <w:color w:val="065F6F" w:themeColor="accent1" w:themeShade="80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27819C25">
                <wp:simplePos x="0" y="0"/>
                <wp:positionH relativeFrom="page">
                  <wp:posOffset>695325</wp:posOffset>
                </wp:positionH>
                <wp:positionV relativeFrom="paragraph">
                  <wp:posOffset>622935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6E83D9A6">
              <v:rect id="Rectangle 46" style="position:absolute;margin-left:54.75pt;margin-top:49.05pt;width:507pt;height: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3B8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">
                <w10:wrap type="topAndBottom" anchorx="page"/>
              </v:rect>
            </w:pict>
          </mc:Fallback>
        </mc:AlternateContent>
      </w:r>
      <w:r w:rsidRPr="005B7515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br/>
      </w:r>
      <w:r w:rsidR="00D230CD" w:rsidRPr="005B7515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t>FREAGRAÍ</w:t>
      </w:r>
      <w:r w:rsidR="00D230CD" w:rsidRPr="005B7515">
        <w:rPr>
          <w:rFonts w:ascii="Arial" w:hAnsi="Arial" w:cs="Arial"/>
          <w:color w:val="262626" w:themeColor="text1" w:themeTint="D9"/>
          <w:sz w:val="40"/>
          <w:szCs w:val="40"/>
          <w:u w:val="none"/>
        </w:rPr>
        <w:t xml:space="preserve"> </w:t>
      </w:r>
    </w:p>
    <w:p w14:paraId="06D85447" w14:textId="125B85B2" w:rsidR="0089000E" w:rsidRPr="005B7515" w:rsidRDefault="00C93514" w:rsidP="04580E5A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5B7515">
        <w:rPr>
          <w:color w:val="0CC0DF" w:themeColor="accent1"/>
          <w:sz w:val="32"/>
          <w:szCs w:val="32"/>
        </w:rPr>
        <w:br/>
      </w:r>
      <w:r w:rsidR="00170CA1" w:rsidRPr="005B7515">
        <w:rPr>
          <w:color w:val="0CC0DF" w:themeColor="accent1"/>
          <w:sz w:val="32"/>
          <w:szCs w:val="32"/>
        </w:rPr>
        <w:t>A:</w:t>
      </w:r>
      <w:r w:rsidR="00170CA1" w:rsidRPr="005B7515">
        <w:rPr>
          <w:color w:val="0CC0DF" w:themeColor="accent1"/>
          <w:spacing w:val="-2"/>
          <w:sz w:val="32"/>
          <w:szCs w:val="32"/>
        </w:rPr>
        <w:t xml:space="preserve"> </w:t>
      </w:r>
      <w:r w:rsidR="00170CA1" w:rsidRPr="005B7515">
        <w:rPr>
          <w:color w:val="0CC0DF" w:themeColor="accent1"/>
          <w:sz w:val="32"/>
          <w:szCs w:val="32"/>
        </w:rPr>
        <w:t>TUISCINT &amp; FORBAIRT FOCLÓRA</w:t>
      </w:r>
      <w:r w:rsidR="00C5490E" w:rsidRPr="005B7515">
        <w:rPr>
          <w:color w:val="0CC0DF" w:themeColor="accent1"/>
          <w:sz w:val="32"/>
          <w:szCs w:val="32"/>
        </w:rPr>
        <w:br/>
      </w:r>
    </w:p>
    <w:p w14:paraId="297F3BBE" w14:textId="379E0198" w:rsidR="00633568" w:rsidRPr="005B7515" w:rsidRDefault="00527347" w:rsidP="04580E5A">
      <w:pPr>
        <w:pStyle w:val="Ceannteideal2"/>
        <w:spacing w:line="276" w:lineRule="auto"/>
        <w:rPr>
          <w:rFonts w:cs="Helvetica"/>
          <w:color w:val="033841" w:themeColor="text2" w:themeShade="80"/>
        </w:rPr>
      </w:pPr>
      <w:r w:rsidRPr="005B7515">
        <w:rPr>
          <w:rFonts w:cs="Helvetica"/>
          <w:color w:val="033841" w:themeColor="text2" w:themeShade="80"/>
        </w:rPr>
        <w:t>Líon na bearnaí</w:t>
      </w:r>
    </w:p>
    <w:p w14:paraId="4E211BAA" w14:textId="2434E358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Times New Roman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Malachaí</w:t>
      </w:r>
      <w:proofErr w:type="spellEnd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A </w:t>
      </w:r>
      <w:proofErr w:type="spellStart"/>
      <w:r w:rsidRPr="005B7515">
        <w:rPr>
          <w:rFonts w:ascii="Helvetica" w:eastAsia="Times New Roman" w:hAnsi="Helvetica" w:cs="Times New Roman"/>
          <w:color w:val="262626" w:themeColor="text1" w:themeTint="D9"/>
        </w:rPr>
        <w:t>Theodore</w:t>
      </w:r>
      <w:proofErr w:type="spellEnd"/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, is é </w:t>
      </w:r>
      <w:r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 xml:space="preserve">an trua 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gur chaill muid an poll deiridh sin. Ach cén dochar! </w:t>
      </w:r>
      <w:proofErr w:type="spellStart"/>
      <w:r w:rsidRPr="005B7515">
        <w:rPr>
          <w:rFonts w:ascii="Helvetica" w:eastAsia="Times New Roman" w:hAnsi="Helvetica" w:cs="Times New Roman"/>
          <w:i/>
          <w:iCs/>
          <w:color w:val="262626" w:themeColor="text1" w:themeTint="D9"/>
        </w:rPr>
        <w:t>Sure</w:t>
      </w:r>
      <w:proofErr w:type="spellEnd"/>
      <w:r w:rsidRPr="005B7515">
        <w:rPr>
          <w:rFonts w:ascii="Helvetica" w:eastAsia="Times New Roman" w:hAnsi="Helvetica" w:cs="Times New Roman"/>
          <w:color w:val="262626" w:themeColor="text1" w:themeTint="D9"/>
        </w:rPr>
        <w:t>,</w:t>
      </w:r>
      <w:r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 xml:space="preserve"> 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bhí </w:t>
      </w:r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>an</w:t>
      </w:r>
      <w:r w:rsidR="00340327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noBreakHyphen/>
      </w:r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>lá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againn, nach raibh?</w:t>
      </w:r>
    </w:p>
    <w:p w14:paraId="672F157B" w14:textId="1D8BC432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Times New Roman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Theodore</w:t>
      </w:r>
      <w:proofErr w:type="spellEnd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Ó bhí, agus oíche fosta, más buan </w:t>
      </w:r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>mo chuimhne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>.</w:t>
      </w:r>
    </w:p>
    <w:p w14:paraId="14580FE4" w14:textId="77777777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Times New Roman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Elanore</w:t>
      </w:r>
      <w:proofErr w:type="spellEnd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Bhí an ghrian ag éirí nuair a </w:t>
      </w:r>
      <w:proofErr w:type="spellStart"/>
      <w:r w:rsidRPr="005B7515">
        <w:rPr>
          <w:rFonts w:ascii="Helvetica" w:eastAsia="Times New Roman" w:hAnsi="Helvetica" w:cs="Times New Roman"/>
          <w:color w:val="262626" w:themeColor="text1" w:themeTint="D9"/>
        </w:rPr>
        <w:t>leaindeáil</w:t>
      </w:r>
      <w:proofErr w:type="spellEnd"/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sé sa mbaile.</w:t>
      </w:r>
    </w:p>
    <w:p w14:paraId="11664924" w14:textId="42ED571A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Times New Roman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Malachaí</w:t>
      </w:r>
      <w:proofErr w:type="spellEnd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Is dócha go bhfuair tú </w:t>
      </w:r>
      <w:proofErr w:type="spellStart"/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>íde</w:t>
      </w:r>
      <w:proofErr w:type="spellEnd"/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 xml:space="preserve"> béil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mar sin. Cosúil liom féin.</w:t>
      </w:r>
    </w:p>
    <w:p w14:paraId="1C109D1B" w14:textId="01492C17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Times New Roman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Elanore</w:t>
      </w:r>
      <w:proofErr w:type="spellEnd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Ní bhfuair sé leath a </w:t>
      </w:r>
      <w:r w:rsidR="00652A3B" w:rsidRPr="005B7515">
        <w:rPr>
          <w:rFonts w:ascii="Helvetica" w:eastAsia="Times New Roman" w:hAnsi="Helvetica" w:cs="Times New Roman"/>
          <w:color w:val="262626" w:themeColor="text1" w:themeTint="D9"/>
        </w:rPr>
        <w:t>dhóthain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>.</w:t>
      </w:r>
    </w:p>
    <w:p w14:paraId="4467E309" w14:textId="5EBA01D5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Times New Roman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Malachaí</w:t>
      </w:r>
      <w:proofErr w:type="spellEnd"/>
      <w:r w:rsidRPr="005B7515">
        <w:rPr>
          <w:rFonts w:ascii="Helvetica" w:eastAsia="Times New Roman" w:hAnsi="Helvetica" w:cs="Times New Roman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Ó anois, ní chreidim é sin. Bean </w:t>
      </w:r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>fíorthuisceanach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a bhí ionatsa riamh, a </w:t>
      </w:r>
      <w:proofErr w:type="spellStart"/>
      <w:r w:rsidRPr="005B7515">
        <w:rPr>
          <w:rFonts w:ascii="Helvetica" w:eastAsia="Times New Roman" w:hAnsi="Helvetica" w:cs="Times New Roman"/>
          <w:color w:val="262626" w:themeColor="text1" w:themeTint="D9"/>
        </w:rPr>
        <w:t>Elanore</w:t>
      </w:r>
      <w:proofErr w:type="spellEnd"/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. Tá </w:t>
      </w:r>
      <w:r w:rsidR="00652A3B" w:rsidRPr="005B7515">
        <w:rPr>
          <w:rFonts w:ascii="Helvetica" w:eastAsia="Times New Roman" w:hAnsi="Helvetica" w:cs="Times New Roman"/>
          <w:b/>
          <w:bCs/>
          <w:color w:val="262626" w:themeColor="text1" w:themeTint="D9"/>
        </w:rPr>
        <w:t>a fhios</w:t>
      </w:r>
      <w:r w:rsidRPr="005B7515">
        <w:rPr>
          <w:rFonts w:ascii="Helvetica" w:eastAsia="Times New Roman" w:hAnsi="Helvetica" w:cs="Times New Roman"/>
          <w:color w:val="262626" w:themeColor="text1" w:themeTint="D9"/>
        </w:rPr>
        <w:t xml:space="preserve"> agam é sin.</w:t>
      </w:r>
    </w:p>
    <w:p w14:paraId="123B692C" w14:textId="54B40175" w:rsidR="00EE130B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Helvetica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Helvetica"/>
          <w:b/>
          <w:bCs/>
          <w:color w:val="033841" w:themeColor="text2" w:themeShade="80"/>
        </w:rPr>
        <w:t>Theodore</w:t>
      </w:r>
      <w:proofErr w:type="spellEnd"/>
      <w:r w:rsidRPr="005B7515">
        <w:rPr>
          <w:rFonts w:ascii="Helvetica" w:eastAsia="Times New Roman" w:hAnsi="Helvetica" w:cs="Helvetica"/>
          <w:b/>
          <w:bCs/>
          <w:color w:val="033841" w:themeColor="text2" w:themeShade="80"/>
        </w:rPr>
        <w:t>:</w:t>
      </w:r>
      <w:r w:rsidRPr="005B7515">
        <w:tab/>
      </w:r>
      <w:r w:rsidRPr="005B7515">
        <w:rPr>
          <w:rFonts w:ascii="Helvetica" w:eastAsia="Times New Roman" w:hAnsi="Helvetica" w:cs="Helvetica"/>
          <w:color w:val="262626" w:themeColor="text1" w:themeTint="D9"/>
        </w:rPr>
        <w:t xml:space="preserve">Nach mór </w:t>
      </w:r>
      <w:r w:rsidR="0015239D" w:rsidRPr="005B7515">
        <w:rPr>
          <w:rFonts w:ascii="Helvetica" w:eastAsia="Times New Roman" w:hAnsi="Helvetica" w:cs="Helvetica"/>
          <w:color w:val="262626" w:themeColor="text1" w:themeTint="D9"/>
        </w:rPr>
        <w:t>a</w:t>
      </w:r>
      <w:r w:rsidR="00652A3B" w:rsidRPr="005B7515">
        <w:rPr>
          <w:rFonts w:ascii="Helvetica" w:eastAsia="Times New Roman" w:hAnsi="Helvetica" w:cs="Helvetica"/>
          <w:b/>
          <w:bCs/>
          <w:color w:val="262626" w:themeColor="text1" w:themeTint="D9"/>
        </w:rPr>
        <w:t>n gar</w:t>
      </w:r>
      <w:r w:rsidRPr="005B7515">
        <w:rPr>
          <w:rFonts w:ascii="Helvetica" w:eastAsia="Times New Roman" w:hAnsi="Helvetica" w:cs="Helvetica"/>
          <w:color w:val="262626" w:themeColor="text1" w:themeTint="D9"/>
        </w:rPr>
        <w:t xml:space="preserve"> domhsa gurb é?</w:t>
      </w:r>
    </w:p>
    <w:p w14:paraId="5BCEED35" w14:textId="1BA26698" w:rsidR="009E0428" w:rsidRPr="005B7515" w:rsidRDefault="00EE130B" w:rsidP="04580E5A">
      <w:pPr>
        <w:spacing w:before="0" w:line="276" w:lineRule="auto"/>
        <w:ind w:left="1778" w:hanging="1418"/>
        <w:rPr>
          <w:rFonts w:ascii="Helvetica" w:eastAsia="Times New Roman" w:hAnsi="Helvetica" w:cs="Helvetica"/>
          <w:color w:val="262626" w:themeColor="text1" w:themeTint="D9"/>
        </w:rPr>
      </w:pPr>
      <w:proofErr w:type="spellStart"/>
      <w:r w:rsidRPr="005B7515">
        <w:rPr>
          <w:rFonts w:ascii="Helvetica" w:eastAsia="Times New Roman" w:hAnsi="Helvetica" w:cs="Helvetica"/>
          <w:b/>
          <w:bCs/>
          <w:color w:val="033841" w:themeColor="text2" w:themeShade="80"/>
        </w:rPr>
        <w:t>Elanore</w:t>
      </w:r>
      <w:proofErr w:type="spellEnd"/>
      <w:r w:rsidRPr="005B7515">
        <w:rPr>
          <w:rFonts w:ascii="Helvetica" w:eastAsia="Times New Roman" w:hAnsi="Helvetica" w:cs="Helvetica"/>
          <w:b/>
          <w:bCs/>
          <w:color w:val="033841" w:themeColor="text2" w:themeShade="80"/>
        </w:rPr>
        <w:t>:</w:t>
      </w:r>
      <w:r w:rsidRPr="005B7515">
        <w:tab/>
      </w:r>
      <w:r w:rsidR="00652A3B" w:rsidRPr="005B7515">
        <w:rPr>
          <w:rFonts w:ascii="Helvetica" w:eastAsia="Times New Roman" w:hAnsi="Helvetica" w:cs="Helvetica"/>
          <w:b/>
          <w:bCs/>
          <w:color w:val="262626" w:themeColor="text1" w:themeTint="D9"/>
        </w:rPr>
        <w:t>Ós ag caint</w:t>
      </w:r>
      <w:r w:rsidRPr="005B7515">
        <w:rPr>
          <w:rFonts w:ascii="Helvetica" w:eastAsia="Times New Roman" w:hAnsi="Helvetica" w:cs="Helvetica"/>
          <w:color w:val="262626" w:themeColor="text1" w:themeTint="D9"/>
        </w:rPr>
        <w:t xml:space="preserve"> </w:t>
      </w:r>
      <w:r w:rsidR="00671B88" w:rsidRPr="005B7515">
        <w:rPr>
          <w:rFonts w:ascii="Helvetica" w:eastAsia="Times New Roman" w:hAnsi="Helvetica" w:cs="Helvetica"/>
          <w:color w:val="262626" w:themeColor="text1" w:themeTint="D9"/>
        </w:rPr>
        <w:t xml:space="preserve">ar </w:t>
      </w:r>
      <w:r w:rsidRPr="005B7515">
        <w:rPr>
          <w:rFonts w:ascii="Helvetica" w:eastAsia="Times New Roman" w:hAnsi="Helvetica" w:cs="Helvetica"/>
          <w:color w:val="262626" w:themeColor="text1" w:themeTint="D9"/>
        </w:rPr>
        <w:t xml:space="preserve">mhná ... níor chas mé le do pháirtí fós, a </w:t>
      </w:r>
      <w:proofErr w:type="spellStart"/>
      <w:r w:rsidRPr="005B7515">
        <w:rPr>
          <w:rFonts w:ascii="Helvetica" w:eastAsia="Times New Roman" w:hAnsi="Helvetica" w:cs="Helvetica"/>
          <w:color w:val="262626" w:themeColor="text1" w:themeTint="D9"/>
        </w:rPr>
        <w:t>Mhalachaí</w:t>
      </w:r>
      <w:proofErr w:type="spellEnd"/>
      <w:r w:rsidRPr="005B7515">
        <w:rPr>
          <w:rFonts w:ascii="Helvetica" w:eastAsia="Times New Roman" w:hAnsi="Helvetica" w:cs="Helvetica"/>
          <w:color w:val="262626" w:themeColor="text1" w:themeTint="D9"/>
        </w:rPr>
        <w:t xml:space="preserve">. </w:t>
      </w:r>
      <w:proofErr w:type="spellStart"/>
      <w:r w:rsidRPr="005B7515">
        <w:rPr>
          <w:rFonts w:ascii="Helvetica" w:eastAsia="Times New Roman" w:hAnsi="Helvetica" w:cs="Helvetica"/>
          <w:color w:val="262626" w:themeColor="text1" w:themeTint="D9"/>
        </w:rPr>
        <w:t>Sandy</w:t>
      </w:r>
      <w:proofErr w:type="spellEnd"/>
      <w:r w:rsidRPr="005B7515">
        <w:rPr>
          <w:rFonts w:ascii="Helvetica" w:eastAsia="Times New Roman" w:hAnsi="Helvetica" w:cs="Helvetica"/>
          <w:color w:val="262626" w:themeColor="text1" w:themeTint="D9"/>
        </w:rPr>
        <w:t>, nach ea?</w:t>
      </w:r>
    </w:p>
    <w:p w14:paraId="3F6803F3" w14:textId="77777777" w:rsidR="0015239D" w:rsidRPr="005B7515" w:rsidRDefault="0015239D" w:rsidP="001E6710">
      <w:pPr>
        <w:spacing w:before="0" w:line="276" w:lineRule="auto"/>
        <w:jc w:val="both"/>
        <w:rPr>
          <w:rFonts w:ascii="Helvetica" w:eastAsia="Yu Mincho" w:hAnsi="Helvetica" w:cs="Helvetica"/>
          <w:color w:val="262626" w:themeColor="text1" w:themeTint="D9"/>
        </w:rPr>
      </w:pPr>
    </w:p>
    <w:p w14:paraId="146C4D2F" w14:textId="2212508D" w:rsidR="0015239D" w:rsidRPr="005B7515" w:rsidRDefault="0015239D" w:rsidP="04580E5A">
      <w:pPr>
        <w:numPr>
          <w:ilvl w:val="0"/>
          <w:numId w:val="20"/>
        </w:numPr>
        <w:spacing w:before="0" w:line="276" w:lineRule="auto"/>
        <w:ind w:left="0" w:firstLine="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 frása ‘an</w:t>
      </w:r>
      <w:r w:rsidR="00340327" w:rsidRPr="005B7515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noBreakHyphen/>
      </w:r>
      <w:r w:rsidRPr="005B7515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lá’</w:t>
      </w:r>
    </w:p>
    <w:p w14:paraId="19D9B7A1" w14:textId="4C0636C3" w:rsidR="0015239D" w:rsidRPr="005B7515" w:rsidRDefault="0015239D" w:rsidP="04580E5A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5B7515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Féach:</w:t>
      </w:r>
    </w:p>
    <w:p w14:paraId="50664DC4" w14:textId="77777777" w:rsidR="0015239D" w:rsidRPr="005B7515" w:rsidRDefault="0015239D" w:rsidP="04580E5A">
      <w:pPr>
        <w:pStyle w:val="Teideal1"/>
        <w:spacing w:line="276" w:lineRule="auto"/>
        <w:jc w:val="left"/>
        <w:rPr>
          <w:rFonts w:cs="Helvetica"/>
          <w:color w:val="262626" w:themeColor="text1" w:themeTint="D9"/>
          <w:sz w:val="22"/>
          <w:szCs w:val="22"/>
          <w:u w:val="none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447"/>
        <w:gridCol w:w="4868"/>
      </w:tblGrid>
      <w:tr w:rsidR="00730DAF" w:rsidRPr="005B7515" w14:paraId="4AADBB41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7FC22D78" w14:textId="7684BD35" w:rsidR="0015239D" w:rsidRPr="005B7515" w:rsidRDefault="0015239D" w:rsidP="04580E5A">
            <w:pPr>
              <w:pStyle w:val="Altanlio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Cad is brí le ‘bhí an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lá againn’?</w:t>
            </w:r>
          </w:p>
        </w:tc>
        <w:tc>
          <w:tcPr>
            <w:tcW w:w="4868" w:type="dxa"/>
          </w:tcPr>
          <w:p w14:paraId="5757498E" w14:textId="214CF25B" w:rsidR="0015239D" w:rsidRPr="005B7515" w:rsidRDefault="0015239D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000000" w:themeColor="text1"/>
              </w:rPr>
              <w:t>Bh</w:t>
            </w:r>
            <w:r w:rsidR="67DAEAB3" w:rsidRPr="005B7515">
              <w:rPr>
                <w:rFonts w:ascii="Helvetica" w:hAnsi="Helvetica" w:cs="Helvetica"/>
                <w:color w:val="000000" w:themeColor="text1"/>
              </w:rPr>
              <w:t xml:space="preserve">í lá iontach againn. </w:t>
            </w:r>
            <w:proofErr w:type="spellStart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>We</w:t>
            </w:r>
            <w:proofErr w:type="spellEnd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 xml:space="preserve"> </w:t>
            </w:r>
            <w:proofErr w:type="spellStart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>had</w:t>
            </w:r>
            <w:proofErr w:type="spellEnd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 xml:space="preserve"> a </w:t>
            </w:r>
            <w:proofErr w:type="spellStart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>great</w:t>
            </w:r>
            <w:proofErr w:type="spellEnd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 xml:space="preserve"> </w:t>
            </w:r>
            <w:proofErr w:type="spellStart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>day</w:t>
            </w:r>
            <w:proofErr w:type="spellEnd"/>
            <w:r w:rsidR="67DAEAB3" w:rsidRPr="005B7515">
              <w:rPr>
                <w:rFonts w:ascii="Helvetica" w:hAnsi="Helvetica" w:cs="Helvetica"/>
                <w:i/>
                <w:iCs/>
                <w:color w:val="000000" w:themeColor="text1"/>
              </w:rPr>
              <w:t>.</w:t>
            </w:r>
          </w:p>
        </w:tc>
      </w:tr>
      <w:tr w:rsidR="00730DAF" w:rsidRPr="005B7515" w14:paraId="524CBC19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05F59152" w14:textId="1BCEA872" w:rsidR="0015239D" w:rsidRPr="005B7515" w:rsidRDefault="0015239D" w:rsidP="04580E5A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Bainigí úsáid as an réimír an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chun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we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had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a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great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night</w:t>
            </w:r>
            <w:proofErr w:type="spellEnd"/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a rá as Gaeilge. </w:t>
            </w:r>
          </w:p>
        </w:tc>
        <w:tc>
          <w:tcPr>
            <w:tcW w:w="4868" w:type="dxa"/>
          </w:tcPr>
          <w:p w14:paraId="38D4AF10" w14:textId="235BC593" w:rsidR="0015239D" w:rsidRPr="005B7515" w:rsidRDefault="00CC236B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Bhí an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oíche againn.</w:t>
            </w:r>
          </w:p>
        </w:tc>
      </w:tr>
    </w:tbl>
    <w:p w14:paraId="7079BBE7" w14:textId="77777777" w:rsidR="0015239D" w:rsidRPr="005B7515" w:rsidRDefault="0015239D" w:rsidP="04580E5A">
      <w:pPr>
        <w:pStyle w:val="Teideal1"/>
        <w:spacing w:line="276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</w:p>
    <w:p w14:paraId="092A83D5" w14:textId="791F54A5" w:rsidR="0015239D" w:rsidRPr="005B7515" w:rsidRDefault="0015239D" w:rsidP="04580E5A">
      <w:pPr>
        <w:pStyle w:val="Ceannteideal2"/>
        <w:spacing w:line="276" w:lineRule="auto"/>
        <w:rPr>
          <w:rFonts w:cs="Helvetica"/>
          <w:color w:val="033841" w:themeColor="text2" w:themeShade="80"/>
        </w:rPr>
      </w:pPr>
      <w:r w:rsidRPr="005B7515">
        <w:rPr>
          <w:rFonts w:cs="Helvetica"/>
          <w:color w:val="033841" w:themeColor="text2" w:themeShade="80"/>
        </w:rPr>
        <w:t>Frásaí chun ábhar cainte a athrú</w:t>
      </w:r>
    </w:p>
    <w:p w14:paraId="3F10400C" w14:textId="1FFA56F1" w:rsidR="0015239D" w:rsidRPr="005B7515" w:rsidRDefault="0015239D" w:rsidP="04580E5A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</w:rPr>
      </w:pPr>
      <w:r w:rsidRPr="005B7515">
        <w:rPr>
          <w:rFonts w:cs="Helvetica"/>
          <w:b w:val="0"/>
          <w:bCs w:val="0"/>
        </w:rPr>
        <w:t xml:space="preserve">Cuirigí na frásaí seo thíos in abairtí lena </w:t>
      </w:r>
      <w:proofErr w:type="spellStart"/>
      <w:r w:rsidRPr="005B7515">
        <w:rPr>
          <w:rFonts w:cs="Helvetica"/>
          <w:b w:val="0"/>
          <w:bCs w:val="0"/>
        </w:rPr>
        <w:t>mbrí</w:t>
      </w:r>
      <w:proofErr w:type="spellEnd"/>
      <w:r w:rsidRPr="005B7515">
        <w:rPr>
          <w:rFonts w:cs="Helvetica"/>
          <w:b w:val="0"/>
          <w:bCs w:val="0"/>
        </w:rPr>
        <w:t xml:space="preserve"> a léiriú:</w:t>
      </w:r>
    </w:p>
    <w:p w14:paraId="6D75D2A4" w14:textId="77777777" w:rsidR="0015239D" w:rsidRPr="005B7515" w:rsidRDefault="0015239D" w:rsidP="04580E5A">
      <w:pPr>
        <w:spacing w:before="0" w:line="276" w:lineRule="auto"/>
        <w:rPr>
          <w:lang w:eastAsia="en-US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2693"/>
        <w:gridCol w:w="6622"/>
      </w:tblGrid>
      <w:tr w:rsidR="0015239D" w:rsidRPr="005B7515" w14:paraId="5890AD8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C1EC5F4" w14:textId="77777777" w:rsidR="0015239D" w:rsidRPr="005B7515" w:rsidRDefault="0015239D" w:rsidP="04580E5A">
            <w:pPr>
              <w:pStyle w:val="Ceannteideal2"/>
              <w:numPr>
                <w:ilvl w:val="0"/>
                <w:numId w:val="0"/>
              </w:numPr>
              <w:spacing w:line="276" w:lineRule="auto"/>
              <w:rPr>
                <w:rFonts w:cs="Helvetica"/>
              </w:rPr>
            </w:pPr>
            <w:r w:rsidRPr="005B7515">
              <w:rPr>
                <w:rFonts w:cs="Helvetica"/>
              </w:rPr>
              <w:t>Ós ag caint ar</w:t>
            </w:r>
          </w:p>
        </w:tc>
        <w:tc>
          <w:tcPr>
            <w:tcW w:w="6622" w:type="dxa"/>
          </w:tcPr>
          <w:p w14:paraId="239CFC88" w14:textId="2F78843D" w:rsidR="0015239D" w:rsidRPr="005B7515" w:rsidRDefault="002F7809" w:rsidP="04580E5A">
            <w:pPr>
              <w:pStyle w:val="Ceannteideal2"/>
              <w:numPr>
                <w:ilvl w:val="0"/>
                <w:numId w:val="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  <w:b w:val="0"/>
                <w:bCs w:val="0"/>
              </w:rPr>
            </w:pPr>
            <w:r w:rsidRPr="005B7515">
              <w:rPr>
                <w:rFonts w:cs="Helvetica"/>
                <w:b w:val="0"/>
                <w:bCs w:val="0"/>
              </w:rPr>
              <w:t>Ós ag caint ar Sheán</w:t>
            </w:r>
            <w:r w:rsidR="00730DAF" w:rsidRPr="005B7515">
              <w:rPr>
                <w:rFonts w:cs="Helvetica"/>
                <w:b w:val="0"/>
                <w:bCs w:val="0"/>
              </w:rPr>
              <w:t xml:space="preserve"> (atá muid)</w:t>
            </w:r>
            <w:r w:rsidRPr="005B7515">
              <w:rPr>
                <w:rFonts w:cs="Helvetica"/>
                <w:b w:val="0"/>
                <w:bCs w:val="0"/>
              </w:rPr>
              <w:t>, ar chuala tú uaidh le déanaí?</w:t>
            </w:r>
          </w:p>
        </w:tc>
      </w:tr>
      <w:tr w:rsidR="0015239D" w:rsidRPr="005B7515" w14:paraId="6E57E247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415E99EB" w14:textId="77777777" w:rsidR="0015239D" w:rsidRPr="005B7515" w:rsidRDefault="0015239D" w:rsidP="04580E5A">
            <w:pPr>
              <w:pStyle w:val="Ceannteideal2"/>
              <w:numPr>
                <w:ilvl w:val="0"/>
                <w:numId w:val="0"/>
              </w:numPr>
              <w:spacing w:line="276" w:lineRule="auto"/>
              <w:rPr>
                <w:rFonts w:cs="Helvetica"/>
              </w:rPr>
            </w:pPr>
            <w:r w:rsidRPr="005B7515">
              <w:rPr>
                <w:rFonts w:cs="Helvetica"/>
              </w:rPr>
              <w:t>Dála an scéil</w:t>
            </w:r>
          </w:p>
        </w:tc>
        <w:tc>
          <w:tcPr>
            <w:tcW w:w="6622" w:type="dxa"/>
          </w:tcPr>
          <w:p w14:paraId="65439FD7" w14:textId="3622E2D9" w:rsidR="0015239D" w:rsidRPr="005B7515" w:rsidRDefault="008709B7" w:rsidP="04580E5A">
            <w:pPr>
              <w:pStyle w:val="Ceannteideal2"/>
              <w:numPr>
                <w:ilvl w:val="0"/>
                <w:numId w:val="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  <w:b w:val="0"/>
                <w:bCs w:val="0"/>
              </w:rPr>
            </w:pPr>
            <w:r w:rsidRPr="005B7515">
              <w:rPr>
                <w:rFonts w:cs="Helvetica"/>
                <w:b w:val="0"/>
                <w:bCs w:val="0"/>
              </w:rPr>
              <w:t>Dála an scéil, cad é mar atá do mháthair na laethanta seo?</w:t>
            </w:r>
          </w:p>
        </w:tc>
      </w:tr>
      <w:tr w:rsidR="0015239D" w:rsidRPr="005B7515" w14:paraId="42C7386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C90C291" w14:textId="47AB4ED1" w:rsidR="0015239D" w:rsidRPr="005B7515" w:rsidRDefault="0015239D" w:rsidP="04580E5A">
            <w:pPr>
              <w:pStyle w:val="Ceannteideal2"/>
              <w:numPr>
                <w:ilvl w:val="0"/>
                <w:numId w:val="0"/>
              </w:numPr>
              <w:spacing w:line="276" w:lineRule="auto"/>
              <w:rPr>
                <w:rFonts w:cs="Helvetica"/>
              </w:rPr>
            </w:pPr>
            <w:r w:rsidRPr="005B7515">
              <w:rPr>
                <w:rFonts w:cs="Helvetica"/>
              </w:rPr>
              <w:t>Mo dhearmad</w:t>
            </w:r>
          </w:p>
        </w:tc>
        <w:tc>
          <w:tcPr>
            <w:tcW w:w="6622" w:type="dxa"/>
          </w:tcPr>
          <w:p w14:paraId="1885096C" w14:textId="2D4092B6" w:rsidR="0015239D" w:rsidRPr="005B7515" w:rsidRDefault="008709B7" w:rsidP="04580E5A">
            <w:pPr>
              <w:pStyle w:val="Ceannteideal2"/>
              <w:numPr>
                <w:ilvl w:val="0"/>
                <w:numId w:val="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  <w:b w:val="0"/>
                <w:bCs w:val="0"/>
              </w:rPr>
            </w:pPr>
            <w:r w:rsidRPr="005B7515">
              <w:rPr>
                <w:rFonts w:cs="Helvetica"/>
                <w:b w:val="0"/>
                <w:bCs w:val="0"/>
              </w:rPr>
              <w:t>Mo dhearmad! Tá ra</w:t>
            </w:r>
            <w:r w:rsidR="00730DAF" w:rsidRPr="005B7515">
              <w:rPr>
                <w:rFonts w:cs="Helvetica"/>
                <w:b w:val="0"/>
                <w:bCs w:val="0"/>
              </w:rPr>
              <w:t>n</w:t>
            </w:r>
            <w:r w:rsidRPr="005B7515">
              <w:rPr>
                <w:rFonts w:cs="Helvetica"/>
                <w:b w:val="0"/>
                <w:bCs w:val="0"/>
              </w:rPr>
              <w:t>g agam.</w:t>
            </w:r>
          </w:p>
        </w:tc>
      </w:tr>
    </w:tbl>
    <w:p w14:paraId="09091BBD" w14:textId="70A3BDBD" w:rsidR="00730DAF" w:rsidRPr="005B7515" w:rsidRDefault="00730DAF" w:rsidP="04580E5A">
      <w:pPr>
        <w:rPr>
          <w:lang w:eastAsia="en-US"/>
        </w:rPr>
      </w:pPr>
      <w:r w:rsidRPr="005B7515">
        <w:rPr>
          <w:lang w:eastAsia="en-US"/>
        </w:rPr>
        <w:br w:type="page"/>
      </w:r>
    </w:p>
    <w:p w14:paraId="54B2F09F" w14:textId="77777777" w:rsidR="008709B7" w:rsidRPr="005B7515" w:rsidRDefault="008709B7" w:rsidP="04580E5A">
      <w:pPr>
        <w:rPr>
          <w:lang w:eastAsia="en-US"/>
        </w:rPr>
      </w:pPr>
    </w:p>
    <w:p w14:paraId="4B3568AF" w14:textId="03FAD499" w:rsidR="006975D7" w:rsidRPr="005B7515" w:rsidRDefault="00170CA1" w:rsidP="04580E5A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5B7515">
        <w:rPr>
          <w:color w:val="0CC0DF" w:themeColor="accent1"/>
          <w:sz w:val="32"/>
          <w:szCs w:val="32"/>
        </w:rPr>
        <w:t>B:</w:t>
      </w:r>
      <w:r w:rsidRPr="005B7515">
        <w:rPr>
          <w:color w:val="0CC0DF" w:themeColor="accent1"/>
          <w:spacing w:val="-2"/>
          <w:sz w:val="32"/>
          <w:szCs w:val="32"/>
        </w:rPr>
        <w:t xml:space="preserve"> </w:t>
      </w:r>
      <w:r w:rsidRPr="005B7515">
        <w:rPr>
          <w:color w:val="0CC0DF" w:themeColor="accent1"/>
          <w:sz w:val="32"/>
          <w:szCs w:val="32"/>
        </w:rPr>
        <w:t>FEASACHT TEANGA</w:t>
      </w:r>
      <w:r w:rsidR="00B20B52" w:rsidRPr="005B7515">
        <w:rPr>
          <w:color w:val="0CC0DF" w:themeColor="accent1"/>
          <w:sz w:val="32"/>
          <w:szCs w:val="32"/>
        </w:rPr>
        <w:br/>
      </w:r>
    </w:p>
    <w:p w14:paraId="270CEDB4" w14:textId="77777777" w:rsidR="008709B7" w:rsidRPr="005B7515" w:rsidRDefault="008709B7" w:rsidP="04580E5A">
      <w:pPr>
        <w:pStyle w:val="Altanliosta"/>
        <w:numPr>
          <w:ilvl w:val="0"/>
          <w:numId w:val="40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Sa mbaile </w:t>
      </w:r>
      <w:proofErr w:type="spellStart"/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vs</w:t>
      </w:r>
      <w:proofErr w:type="spellEnd"/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sa bhaile:</w:t>
      </w:r>
    </w:p>
    <w:p w14:paraId="3607CAE4" w14:textId="5C742D45" w:rsidR="008709B7" w:rsidRPr="005B7515" w:rsidRDefault="005071F4" w:rsidP="04580E5A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 xml:space="preserve">Tá canúint Chonnacht ag </w:t>
      </w:r>
      <w:proofErr w:type="spellStart"/>
      <w:r w:rsidRPr="005B7515">
        <w:rPr>
          <w:rFonts w:ascii="Helvetica" w:hAnsi="Helvetica" w:cs="Helvetica"/>
          <w:color w:val="262626" w:themeColor="text1" w:themeTint="D9"/>
          <w:lang w:val="ga-IE"/>
        </w:rPr>
        <w:t>Elanore</w:t>
      </w:r>
      <w:proofErr w:type="spellEnd"/>
      <w:r w:rsidRPr="005B7515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63FF55A8" w14:textId="77777777" w:rsidR="008709B7" w:rsidRPr="005B7515" w:rsidRDefault="008709B7" w:rsidP="04580E5A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5585FD26" w14:textId="38EC85EE" w:rsidR="008709B7" w:rsidRPr="005B7515" w:rsidRDefault="005071F4" w:rsidP="04580E5A">
      <w:pPr>
        <w:pStyle w:val="Altanliosta"/>
        <w:numPr>
          <w:ilvl w:val="0"/>
          <w:numId w:val="23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104D82F5" w14:textId="77777777" w:rsidR="008709B7" w:rsidRPr="005B7515" w:rsidRDefault="008709B7" w:rsidP="04580E5A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1659"/>
        <w:gridCol w:w="4110"/>
        <w:gridCol w:w="3402"/>
      </w:tblGrid>
      <w:tr w:rsidR="003F46DC" w:rsidRPr="005B7515" w14:paraId="02FE8F1A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19BAAED2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9D1807D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Réamhfhocail</w:t>
            </w:r>
          </w:p>
        </w:tc>
        <w:tc>
          <w:tcPr>
            <w:tcW w:w="4110" w:type="dxa"/>
          </w:tcPr>
          <w:p w14:paraId="653AF8D9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Grúpa 1:</w:t>
            </w:r>
          </w:p>
          <w:p w14:paraId="22699AF0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ar an, ag an, leis an, roimh an, as an, faoin, ón, srl.</w:t>
            </w:r>
          </w:p>
        </w:tc>
        <w:tc>
          <w:tcPr>
            <w:tcW w:w="3402" w:type="dxa"/>
          </w:tcPr>
          <w:p w14:paraId="4869B790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Grúpa 2:</w:t>
            </w:r>
          </w:p>
          <w:p w14:paraId="1AB3E901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den, don, sa</w:t>
            </w:r>
          </w:p>
        </w:tc>
      </w:tr>
      <w:tr w:rsidR="003F46DC" w:rsidRPr="005B7515" w14:paraId="074E4478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7AC493B6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b</w:t>
            </w:r>
          </w:p>
        </w:tc>
        <w:tc>
          <w:tcPr>
            <w:tcW w:w="4110" w:type="dxa"/>
          </w:tcPr>
          <w:p w14:paraId="18470264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ar an + bóthar</w:t>
            </w:r>
          </w:p>
          <w:p w14:paraId="6263A0F5" w14:textId="707BF7F7" w:rsidR="00CD2265" w:rsidRPr="005B7515" w:rsidRDefault="00CD2265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ar an mbóthar</w:t>
            </w:r>
          </w:p>
        </w:tc>
        <w:tc>
          <w:tcPr>
            <w:tcW w:w="3402" w:type="dxa"/>
          </w:tcPr>
          <w:p w14:paraId="059AE9E3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don + bus</w:t>
            </w:r>
          </w:p>
          <w:p w14:paraId="2322C0E1" w14:textId="24C6DCAA" w:rsidR="00CD2265" w:rsidRPr="005B7515" w:rsidRDefault="00CD2265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don bhus</w:t>
            </w:r>
          </w:p>
        </w:tc>
      </w:tr>
      <w:tr w:rsidR="003F46DC" w:rsidRPr="005B7515" w14:paraId="6EA43AF3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60A56311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</w:t>
            </w:r>
          </w:p>
        </w:tc>
        <w:tc>
          <w:tcPr>
            <w:tcW w:w="4110" w:type="dxa"/>
          </w:tcPr>
          <w:p w14:paraId="7C29B594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ag an + cailín</w:t>
            </w:r>
          </w:p>
          <w:p w14:paraId="43D67B36" w14:textId="74C00F0E" w:rsidR="00CD2265" w:rsidRPr="005B7515" w:rsidRDefault="00CD2265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ag an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gcailín</w:t>
            </w:r>
            <w:proofErr w:type="spellEnd"/>
          </w:p>
        </w:tc>
        <w:tc>
          <w:tcPr>
            <w:tcW w:w="3402" w:type="dxa"/>
          </w:tcPr>
          <w:p w14:paraId="529EF66C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den + </w:t>
            </w:r>
            <w:proofErr w:type="spellStart"/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cathaoir</w:t>
            </w:r>
            <w:proofErr w:type="spellEnd"/>
          </w:p>
          <w:p w14:paraId="1641A002" w14:textId="1670490C" w:rsidR="00CD2265" w:rsidRPr="005B7515" w:rsidRDefault="00CD2265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den chathaoir</w:t>
            </w:r>
          </w:p>
        </w:tc>
      </w:tr>
      <w:tr w:rsidR="003F46DC" w:rsidRPr="005B7515" w14:paraId="2A5A45C6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2D766E65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g</w:t>
            </w:r>
          </w:p>
        </w:tc>
        <w:tc>
          <w:tcPr>
            <w:tcW w:w="4110" w:type="dxa"/>
          </w:tcPr>
          <w:p w14:paraId="6900327D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leis an + gasúr</w:t>
            </w:r>
          </w:p>
          <w:p w14:paraId="3375E4BF" w14:textId="2D98AC09" w:rsidR="00CD2265" w:rsidRPr="005B7515" w:rsidRDefault="00CD2265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leis an ngasúr</w:t>
            </w:r>
          </w:p>
        </w:tc>
        <w:tc>
          <w:tcPr>
            <w:tcW w:w="3402" w:type="dxa"/>
          </w:tcPr>
          <w:p w14:paraId="5F50DD40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 + gairdín</w:t>
            </w:r>
          </w:p>
          <w:p w14:paraId="4CD534E0" w14:textId="313F968B" w:rsidR="00CD2265" w:rsidRPr="005B7515" w:rsidRDefault="00CD2265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sa ghairdín</w:t>
            </w:r>
          </w:p>
        </w:tc>
      </w:tr>
      <w:tr w:rsidR="003F46DC" w:rsidRPr="005B7515" w14:paraId="71241B1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643392F2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f</w:t>
            </w:r>
          </w:p>
        </w:tc>
        <w:tc>
          <w:tcPr>
            <w:tcW w:w="4110" w:type="dxa"/>
          </w:tcPr>
          <w:p w14:paraId="438BEF0F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ón + </w:t>
            </w:r>
            <w:r w:rsidR="00CD2265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Frainc</w:t>
            </w:r>
          </w:p>
          <w:p w14:paraId="29993BD6" w14:textId="2339C725" w:rsidR="00CD2265" w:rsidRPr="005B7515" w:rsidRDefault="00CD2265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ón </w:t>
            </w:r>
            <w:r w:rsidR="000C71EF"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Fhrainc</w:t>
            </w:r>
          </w:p>
        </w:tc>
        <w:tc>
          <w:tcPr>
            <w:tcW w:w="3402" w:type="dxa"/>
          </w:tcPr>
          <w:p w14:paraId="3ECD03DD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don + fear</w:t>
            </w:r>
          </w:p>
          <w:p w14:paraId="7699461F" w14:textId="15BE8CA6" w:rsidR="000C71EF" w:rsidRPr="005B7515" w:rsidRDefault="000C71EF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don fhear</w:t>
            </w:r>
          </w:p>
        </w:tc>
      </w:tr>
      <w:tr w:rsidR="003F46DC" w:rsidRPr="005B7515" w14:paraId="6AA59D9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1130C0CA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p</w:t>
            </w:r>
          </w:p>
        </w:tc>
        <w:tc>
          <w:tcPr>
            <w:tcW w:w="4110" w:type="dxa"/>
          </w:tcPr>
          <w:p w14:paraId="53CEAD3B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faoin + polaitíocht</w:t>
            </w:r>
          </w:p>
          <w:p w14:paraId="1660C11B" w14:textId="6FF9A9F9" w:rsidR="000C71EF" w:rsidRPr="005B7515" w:rsidRDefault="000C71EF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faoin bpolaitíocht</w:t>
            </w:r>
          </w:p>
        </w:tc>
        <w:tc>
          <w:tcPr>
            <w:tcW w:w="3402" w:type="dxa"/>
          </w:tcPr>
          <w:p w14:paraId="7547CD2E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den + pictiúr</w:t>
            </w:r>
          </w:p>
          <w:p w14:paraId="18DCD35F" w14:textId="59AC06A0" w:rsidR="000C71EF" w:rsidRPr="005B7515" w:rsidRDefault="000C71EF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den phictiúr</w:t>
            </w:r>
          </w:p>
        </w:tc>
      </w:tr>
      <w:tr w:rsidR="003F46DC" w:rsidRPr="005B7515" w14:paraId="2EB14698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6E9B2E33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t</w:t>
            </w:r>
          </w:p>
        </w:tc>
        <w:tc>
          <w:tcPr>
            <w:tcW w:w="4110" w:type="dxa"/>
          </w:tcPr>
          <w:p w14:paraId="7F0037D8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ar an + teilifís</w:t>
            </w:r>
          </w:p>
          <w:p w14:paraId="524848E5" w14:textId="30AC726A" w:rsidR="000C71EF" w:rsidRPr="005B7515" w:rsidRDefault="000C71EF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ar an teilifís</w:t>
            </w:r>
          </w:p>
        </w:tc>
        <w:tc>
          <w:tcPr>
            <w:tcW w:w="3402" w:type="dxa"/>
          </w:tcPr>
          <w:p w14:paraId="4B80F2D8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 + teach</w:t>
            </w:r>
          </w:p>
          <w:p w14:paraId="3A216876" w14:textId="410AA7FD" w:rsidR="000C71EF" w:rsidRPr="005B7515" w:rsidRDefault="000C71EF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sa teach</w:t>
            </w:r>
          </w:p>
        </w:tc>
      </w:tr>
      <w:tr w:rsidR="003F46DC" w:rsidRPr="005B7515" w14:paraId="00DE72A9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61EDF2E2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</w:t>
            </w:r>
          </w:p>
        </w:tc>
        <w:tc>
          <w:tcPr>
            <w:tcW w:w="4110" w:type="dxa"/>
          </w:tcPr>
          <w:p w14:paraId="17250B1F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roimh an + deacracht</w:t>
            </w:r>
          </w:p>
          <w:p w14:paraId="008BB4C0" w14:textId="2EEC33C0" w:rsidR="000C71EF" w:rsidRPr="005B7515" w:rsidRDefault="000C71EF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roimh an deacracht</w:t>
            </w:r>
          </w:p>
        </w:tc>
        <w:tc>
          <w:tcPr>
            <w:tcW w:w="3402" w:type="dxa"/>
          </w:tcPr>
          <w:p w14:paraId="6A090247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den + díon</w:t>
            </w:r>
          </w:p>
          <w:p w14:paraId="0AA1EBC4" w14:textId="48889F4E" w:rsidR="000C71EF" w:rsidRPr="005B7515" w:rsidRDefault="000C71EF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den díon</w:t>
            </w:r>
          </w:p>
        </w:tc>
      </w:tr>
      <w:tr w:rsidR="003F46DC" w:rsidRPr="005B7515" w14:paraId="449542B1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70E15BB3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 (bain.)</w:t>
            </w:r>
          </w:p>
        </w:tc>
        <w:tc>
          <w:tcPr>
            <w:tcW w:w="4110" w:type="dxa"/>
          </w:tcPr>
          <w:p w14:paraId="7C98AC29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ón + </w:t>
            </w:r>
            <w:proofErr w:type="spellStart"/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Sín</w:t>
            </w:r>
            <w:proofErr w:type="spellEnd"/>
          </w:p>
          <w:p w14:paraId="1087E139" w14:textId="42A199CF" w:rsidR="000C71EF" w:rsidRPr="005B7515" w:rsidRDefault="000C71EF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ón tSín</w:t>
            </w:r>
          </w:p>
        </w:tc>
        <w:tc>
          <w:tcPr>
            <w:tcW w:w="3402" w:type="dxa"/>
          </w:tcPr>
          <w:p w14:paraId="41A9A3EB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sa + Seapáin</w:t>
            </w:r>
          </w:p>
          <w:p w14:paraId="47D8006D" w14:textId="67461E3E" w:rsidR="000C71EF" w:rsidRPr="005B7515" w:rsidRDefault="000C71EF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sa tSeapáin</w:t>
            </w:r>
          </w:p>
        </w:tc>
      </w:tr>
      <w:tr w:rsidR="003F46DC" w:rsidRPr="005B7515" w14:paraId="71AE4EF7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14:paraId="2D2C6C20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s (fir.)</w:t>
            </w:r>
          </w:p>
        </w:tc>
        <w:tc>
          <w:tcPr>
            <w:tcW w:w="4110" w:type="dxa"/>
          </w:tcPr>
          <w:p w14:paraId="561D875C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as an + sráidbhaile</w:t>
            </w:r>
          </w:p>
          <w:p w14:paraId="1C3CC9B7" w14:textId="6FC5F26E" w:rsidR="000C71EF" w:rsidRPr="005B7515" w:rsidRDefault="00BC0412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as an sráidbhaile</w:t>
            </w:r>
          </w:p>
        </w:tc>
        <w:tc>
          <w:tcPr>
            <w:tcW w:w="3402" w:type="dxa"/>
          </w:tcPr>
          <w:p w14:paraId="05365F18" w14:textId="77777777" w:rsidR="003F46DC" w:rsidRPr="005B7515" w:rsidRDefault="003F46DC" w:rsidP="04580E5A">
            <w:pPr>
              <w:pStyle w:val="Altanlio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don + sráid</w:t>
            </w:r>
          </w:p>
          <w:p w14:paraId="63132CE6" w14:textId="72600C6E" w:rsidR="00BC0412" w:rsidRPr="005B7515" w:rsidRDefault="00BC0412" w:rsidP="04580E5A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don tsráid</w:t>
            </w:r>
          </w:p>
        </w:tc>
      </w:tr>
    </w:tbl>
    <w:p w14:paraId="262D29F9" w14:textId="77777777" w:rsidR="008709B7" w:rsidRPr="005B7515" w:rsidRDefault="008709B7" w:rsidP="04580E5A">
      <w:pPr>
        <w:spacing w:before="0"/>
        <w:rPr>
          <w:rFonts w:ascii="Helvetica" w:hAnsi="Helvetica" w:cs="Helvetica"/>
          <w:color w:val="262626" w:themeColor="text1" w:themeTint="D9"/>
        </w:rPr>
      </w:pPr>
    </w:p>
    <w:p w14:paraId="2DAFEBC8" w14:textId="4713180E" w:rsidR="008709B7" w:rsidRPr="005B7515" w:rsidRDefault="00BB03D7" w:rsidP="04580E5A">
      <w:pPr>
        <w:pStyle w:val="Altanliosta"/>
        <w:numPr>
          <w:ilvl w:val="0"/>
          <w:numId w:val="23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Féach</w:t>
      </w:r>
      <w:r w:rsidR="00250E5A" w:rsidRPr="005B7515">
        <w:rPr>
          <w:rFonts w:ascii="Helvetica" w:hAnsi="Helvetica" w:cs="Helvetica"/>
          <w:color w:val="262626" w:themeColor="text1" w:themeTint="D9"/>
          <w:lang w:val="ga-IE"/>
        </w:rPr>
        <w:t>:</w:t>
      </w:r>
    </w:p>
    <w:p w14:paraId="517D081C" w14:textId="77777777" w:rsidR="008709B7" w:rsidRPr="005B7515" w:rsidRDefault="008709B7" w:rsidP="04580E5A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6099"/>
        <w:gridCol w:w="2795"/>
      </w:tblGrid>
      <w:tr w:rsidR="003F46DC" w:rsidRPr="005B7515" w14:paraId="3DF06650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9" w:type="dxa"/>
          </w:tcPr>
          <w:p w14:paraId="4999A189" w14:textId="77777777" w:rsidR="003F46DC" w:rsidRPr="005B7515" w:rsidRDefault="003F46DC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Nós sa tuiseal tabharthach</w:t>
            </w:r>
          </w:p>
        </w:tc>
        <w:tc>
          <w:tcPr>
            <w:tcW w:w="2795" w:type="dxa"/>
          </w:tcPr>
          <w:p w14:paraId="25D6D685" w14:textId="77777777" w:rsidR="003F46DC" w:rsidRPr="005B7515" w:rsidRDefault="003F46DC" w:rsidP="04580E5A">
            <w:pPr>
              <w:pStyle w:val="Altanliosta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Canúint</w:t>
            </w:r>
          </w:p>
        </w:tc>
      </w:tr>
      <w:tr w:rsidR="003F46DC" w:rsidRPr="005B7515" w14:paraId="6DF5F43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9" w:type="dxa"/>
          </w:tcPr>
          <w:p w14:paraId="4A91D52B" w14:textId="23C25743" w:rsidR="003F46DC" w:rsidRPr="005B7515" w:rsidRDefault="003F46DC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sa + urú: 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sa mbaile</w:t>
            </w:r>
          </w:p>
        </w:tc>
        <w:tc>
          <w:tcPr>
            <w:tcW w:w="2795" w:type="dxa"/>
          </w:tcPr>
          <w:p w14:paraId="57AB9EBF" w14:textId="53965746" w:rsidR="003F46DC" w:rsidRPr="005B7515" w:rsidRDefault="00BC0412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Canúint Chonnacht</w:t>
            </w:r>
          </w:p>
        </w:tc>
      </w:tr>
      <w:tr w:rsidR="003F46DC" w:rsidRPr="005B7515" w14:paraId="62AB603F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9" w:type="dxa"/>
          </w:tcPr>
          <w:p w14:paraId="0FA66189" w14:textId="77777777" w:rsidR="003F46DC" w:rsidRPr="005B7515" w:rsidRDefault="003F46DC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Ar an, ag an, leis an, faoin + séimhiú: 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Ar an bhus, ag an chailín, faoin ghasúr</w:t>
            </w:r>
          </w:p>
        </w:tc>
        <w:tc>
          <w:tcPr>
            <w:tcW w:w="2795" w:type="dxa"/>
          </w:tcPr>
          <w:p w14:paraId="7CF874F2" w14:textId="32BE2B95" w:rsidR="003F46DC" w:rsidRPr="005B7515" w:rsidRDefault="00BC0412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Canúint Uladh</w:t>
            </w:r>
          </w:p>
        </w:tc>
      </w:tr>
      <w:tr w:rsidR="003F46DC" w:rsidRPr="005B7515" w14:paraId="67D7A2AD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9" w:type="dxa"/>
          </w:tcPr>
          <w:p w14:paraId="6398464C" w14:textId="719A6BC5" w:rsidR="003F46DC" w:rsidRPr="005B7515" w:rsidRDefault="003F46DC" w:rsidP="04580E5A">
            <w:pPr>
              <w:pStyle w:val="Altanliosta"/>
              <w:spacing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Den</w:t>
            </w:r>
            <w:r w:rsidR="0094284F"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/ don + urú: 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den bhfear, don gceist</w:t>
            </w:r>
          </w:p>
        </w:tc>
        <w:tc>
          <w:tcPr>
            <w:tcW w:w="2795" w:type="dxa"/>
          </w:tcPr>
          <w:p w14:paraId="63CDC3A6" w14:textId="6A575D02" w:rsidR="003F46DC" w:rsidRPr="005B7515" w:rsidRDefault="00363E15" w:rsidP="04580E5A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Canúint na Mumhan</w:t>
            </w:r>
          </w:p>
        </w:tc>
      </w:tr>
    </w:tbl>
    <w:p w14:paraId="42F695FD" w14:textId="77777777" w:rsidR="003F46DC" w:rsidRPr="005B7515" w:rsidRDefault="003F46DC" w:rsidP="04580E5A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</w:p>
    <w:p w14:paraId="42E59097" w14:textId="77777777" w:rsidR="00BB03D7" w:rsidRPr="005B7515" w:rsidRDefault="008709B7" w:rsidP="04580E5A">
      <w:pPr>
        <w:pStyle w:val="Altanliosta"/>
        <w:numPr>
          <w:ilvl w:val="0"/>
          <w:numId w:val="40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Plé ar chanúint </w:t>
      </w:r>
      <w:proofErr w:type="spellStart"/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vs</w:t>
      </w:r>
      <w:proofErr w:type="spellEnd"/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caighdeán</w:t>
      </w:r>
    </w:p>
    <w:p w14:paraId="22BBAA9F" w14:textId="7F14FE97" w:rsidR="00AE6D6E" w:rsidRPr="005B7515" w:rsidRDefault="00BB03D7" w:rsidP="04580E5A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Tabhair deis do na foghlaimeoirí na ceisteanna a phlé le chéile sula bpléifidh tusa leis an rang iomlán iad.</w:t>
      </w:r>
    </w:p>
    <w:p w14:paraId="6B46C8C0" w14:textId="77777777" w:rsidR="00944DDB" w:rsidRPr="005B7515" w:rsidRDefault="00944DDB" w:rsidP="04580E5A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</w:p>
    <w:p w14:paraId="45273A64" w14:textId="77777777" w:rsidR="00730DAF" w:rsidRPr="005B7515" w:rsidRDefault="00730DAF" w:rsidP="04580E5A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</w:p>
    <w:p w14:paraId="1D31286A" w14:textId="3532383C" w:rsidR="005D4308" w:rsidRPr="005B7515" w:rsidRDefault="00170CA1" w:rsidP="04580E5A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5B7515">
        <w:rPr>
          <w:color w:val="0CC0DF" w:themeColor="accent1"/>
          <w:sz w:val="32"/>
          <w:szCs w:val="32"/>
        </w:rPr>
        <w:t>C:</w:t>
      </w:r>
      <w:r w:rsidRPr="005B7515">
        <w:rPr>
          <w:color w:val="0CC0DF" w:themeColor="accent1"/>
          <w:spacing w:val="-2"/>
          <w:sz w:val="32"/>
          <w:szCs w:val="32"/>
        </w:rPr>
        <w:t xml:space="preserve"> </w:t>
      </w:r>
      <w:r w:rsidRPr="005B7515">
        <w:rPr>
          <w:color w:val="0CC0DF" w:themeColor="accent1"/>
          <w:sz w:val="32"/>
          <w:szCs w:val="32"/>
        </w:rPr>
        <w:t>CUMARSÁID</w:t>
      </w:r>
      <w:r w:rsidR="00C10AAE" w:rsidRPr="005B7515">
        <w:rPr>
          <w:color w:val="0CC0DF" w:themeColor="accent1"/>
          <w:sz w:val="32"/>
          <w:szCs w:val="32"/>
        </w:rPr>
        <w:br/>
      </w:r>
    </w:p>
    <w:p w14:paraId="2AF28A10" w14:textId="0CF7F7FB" w:rsidR="005D4308" w:rsidRPr="005B7515" w:rsidRDefault="005D4308" w:rsidP="04580E5A">
      <w:pPr>
        <w:pStyle w:val="Altanliosta"/>
        <w:numPr>
          <w:ilvl w:val="0"/>
          <w:numId w:val="33"/>
        </w:numPr>
        <w:spacing w:line="276" w:lineRule="auto"/>
        <w:rPr>
          <w:b/>
          <w:bCs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>Frásaí coitianta a úsáidtear nuair a chastar seanchara</w:t>
      </w:r>
      <w:r w:rsidR="00872078" w:rsidRPr="005B7515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orainn</w:t>
      </w:r>
    </w:p>
    <w:p w14:paraId="6A986BF4" w14:textId="27C0D9D4" w:rsidR="005D4308" w:rsidRPr="005B7515" w:rsidRDefault="005D4308" w:rsidP="04580E5A">
      <w:pPr>
        <w:pStyle w:val="Altanliosta"/>
        <w:numPr>
          <w:ilvl w:val="0"/>
          <w:numId w:val="34"/>
        </w:numPr>
        <w:spacing w:line="276" w:lineRule="auto"/>
        <w:rPr>
          <w:b/>
          <w:bCs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Pléigh aon ch</w:t>
      </w:r>
      <w:r w:rsidR="00872078" w:rsidRPr="005B7515">
        <w:rPr>
          <w:rFonts w:ascii="Helvetica" w:hAnsi="Helvetica" w:cs="Helvetica"/>
          <w:color w:val="262626" w:themeColor="text1" w:themeTint="D9"/>
          <w:lang w:val="ga-IE"/>
        </w:rPr>
        <w:t>eann</w:t>
      </w:r>
      <w:r w:rsidRPr="005B7515">
        <w:rPr>
          <w:rFonts w:ascii="Helvetica" w:hAnsi="Helvetica" w:cs="Helvetica"/>
          <w:color w:val="262626" w:themeColor="text1" w:themeTint="D9"/>
          <w:lang w:val="ga-IE"/>
        </w:rPr>
        <w:t xml:space="preserve"> eile atá acu féin.</w:t>
      </w:r>
    </w:p>
    <w:p w14:paraId="6F72B3AE" w14:textId="5B528854" w:rsidR="005D4308" w:rsidRPr="005B7515" w:rsidRDefault="005D4308" w:rsidP="04580E5A">
      <w:pPr>
        <w:pStyle w:val="Altanliosta"/>
        <w:numPr>
          <w:ilvl w:val="0"/>
          <w:numId w:val="34"/>
        </w:numPr>
        <w:spacing w:after="0"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tbl>
      <w:tblPr>
        <w:tblStyle w:val="Tblagreille1adrom-Aiceann1"/>
        <w:tblpPr w:leftFromText="180" w:rightFromText="180" w:vertAnchor="text" w:horzAnchor="margin" w:tblpX="421" w:tblpY="93"/>
        <w:tblW w:w="9736" w:type="dxa"/>
        <w:tblLook w:val="04A0" w:firstRow="1" w:lastRow="0" w:firstColumn="1" w:lastColumn="0" w:noHBand="0" w:noVBand="1"/>
      </w:tblPr>
      <w:tblGrid>
        <w:gridCol w:w="5098"/>
        <w:gridCol w:w="4638"/>
      </w:tblGrid>
      <w:tr w:rsidR="005D4308" w:rsidRPr="005B7515" w14:paraId="73E9D751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3BF0649A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Frásaí</w:t>
            </w:r>
          </w:p>
        </w:tc>
        <w:tc>
          <w:tcPr>
            <w:tcW w:w="4638" w:type="dxa"/>
          </w:tcPr>
          <w:p w14:paraId="10504EC0" w14:textId="77777777" w:rsidR="005D4308" w:rsidRPr="005B7515" w:rsidRDefault="005D4308" w:rsidP="04580E5A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Frásaí agus focail bheaga</w:t>
            </w:r>
          </w:p>
        </w:tc>
      </w:tr>
      <w:tr w:rsidR="005D4308" w:rsidRPr="005B7515" w14:paraId="2CA92D73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CF627C6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An cuimhin leat? Is maith is cuimhin.</w:t>
            </w:r>
          </w:p>
        </w:tc>
        <w:tc>
          <w:tcPr>
            <w:tcW w:w="4638" w:type="dxa"/>
          </w:tcPr>
          <w:p w14:paraId="3A60BFC1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Ba ghnách linn …</w:t>
            </w:r>
          </w:p>
        </w:tc>
      </w:tr>
      <w:tr w:rsidR="005D4308" w:rsidRPr="005B7515" w14:paraId="5478749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141628D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Nach maith an chuimhne atá agam air?</w:t>
            </w:r>
          </w:p>
        </w:tc>
        <w:tc>
          <w:tcPr>
            <w:tcW w:w="4638" w:type="dxa"/>
          </w:tcPr>
          <w:p w14:paraId="746EA9E4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Tráth dá raibh …</w:t>
            </w:r>
          </w:p>
        </w:tc>
      </w:tr>
      <w:tr w:rsidR="005D4308" w:rsidRPr="005B7515" w14:paraId="7AD20B6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C1E43FD" w14:textId="1F636EEE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Más buan mo chuimhne</w:t>
            </w:r>
            <w:r w:rsidR="00730DAF" w:rsidRPr="005B7515">
              <w:rPr>
                <w:rFonts w:ascii="Helvetica" w:hAnsi="Helvetica" w:cs="Helvetica"/>
                <w:color w:val="262626" w:themeColor="text1" w:themeTint="D9"/>
              </w:rPr>
              <w:t xml:space="preserve"> …</w:t>
            </w:r>
          </w:p>
        </w:tc>
        <w:tc>
          <w:tcPr>
            <w:tcW w:w="4638" w:type="dxa"/>
          </w:tcPr>
          <w:p w14:paraId="2023070C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Fada ó shin/I bhfad ó shin/tamall fada siar …</w:t>
            </w:r>
          </w:p>
        </w:tc>
      </w:tr>
      <w:tr w:rsidR="005D4308" w:rsidRPr="005B7515" w14:paraId="6588E32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70D8461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Cuireann sé sin i gcuimhne dom.</w:t>
            </w:r>
          </w:p>
        </w:tc>
        <w:tc>
          <w:tcPr>
            <w:tcW w:w="4638" w:type="dxa"/>
          </w:tcPr>
          <w:p w14:paraId="0C9C5C2D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Na cianta cairbreacha ó shin.</w:t>
            </w:r>
          </w:p>
        </w:tc>
      </w:tr>
      <w:tr w:rsidR="005D4308" w:rsidRPr="005B7515" w14:paraId="6239A71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F7ED024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Cuir i gcuimhne dom, meabhraigh dom arís …</w:t>
            </w:r>
          </w:p>
        </w:tc>
        <w:tc>
          <w:tcPr>
            <w:tcW w:w="4638" w:type="dxa"/>
          </w:tcPr>
          <w:p w14:paraId="4F03DCC7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Lá dár saol</w:t>
            </w:r>
          </w:p>
        </w:tc>
      </w:tr>
      <w:tr w:rsidR="005D4308" w:rsidRPr="005B7515" w14:paraId="4FCC6CD1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8CD0828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Tá na cuimhní beo i m’intinn i gcónaí.</w:t>
            </w:r>
          </w:p>
        </w:tc>
        <w:tc>
          <w:tcPr>
            <w:tcW w:w="4638" w:type="dxa"/>
          </w:tcPr>
          <w:p w14:paraId="4CBED3B4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(Is) beag a shíl mé.</w:t>
            </w:r>
          </w:p>
        </w:tc>
      </w:tr>
      <w:tr w:rsidR="005D4308" w:rsidRPr="005B7515" w14:paraId="58EEA29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0777241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Cén chaoi a bhfuil tú ó shin?</w:t>
            </w:r>
          </w:p>
        </w:tc>
        <w:tc>
          <w:tcPr>
            <w:tcW w:w="4638" w:type="dxa"/>
          </w:tcPr>
          <w:p w14:paraId="316709C5" w14:textId="20A9BD1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Ní bhíonn an t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am i bhfad ag imeacht.</w:t>
            </w:r>
          </w:p>
        </w:tc>
      </w:tr>
      <w:tr w:rsidR="005D4308" w:rsidRPr="005B7515" w14:paraId="15D82CC5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5E0FE8E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Ní dhéanfaidh mé dearmad ar an lá sin choíche.</w:t>
            </w:r>
          </w:p>
        </w:tc>
        <w:tc>
          <w:tcPr>
            <w:tcW w:w="4638" w:type="dxa"/>
          </w:tcPr>
          <w:p w14:paraId="33927D28" w14:textId="4C1E99C0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Ní bhíonn an t</w:t>
            </w:r>
            <w:r w:rsidR="00340327" w:rsidRPr="005B751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am i bhfad ag dul isteach.</w:t>
            </w:r>
          </w:p>
        </w:tc>
      </w:tr>
      <w:tr w:rsidR="005D4308" w:rsidRPr="005B7515" w14:paraId="00CB92B3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13A2EC0" w14:textId="6377EE06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Mura bhfuil dul amú orm.</w:t>
            </w:r>
          </w:p>
        </w:tc>
        <w:tc>
          <w:tcPr>
            <w:tcW w:w="4638" w:type="dxa"/>
          </w:tcPr>
          <w:p w14:paraId="50204388" w14:textId="77777777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1E641E16" w14:textId="77777777" w:rsidR="005D4308" w:rsidRPr="005B7515" w:rsidRDefault="005D4308" w:rsidP="04580E5A">
      <w:pPr>
        <w:pStyle w:val="Altanliosta"/>
        <w:spacing w:after="0" w:line="276" w:lineRule="auto"/>
        <w:ind w:left="927"/>
        <w:rPr>
          <w:rFonts w:ascii="Helvetica" w:hAnsi="Helvetica" w:cs="Helvetica"/>
          <w:color w:val="033841" w:themeColor="text2" w:themeShade="80"/>
          <w:lang w:val="ga-IE"/>
        </w:rPr>
      </w:pPr>
    </w:p>
    <w:p w14:paraId="38C3AB56" w14:textId="63F4A533" w:rsidR="005D4308" w:rsidRPr="005B7515" w:rsidRDefault="005D4308" w:rsidP="04580E5A">
      <w:pPr>
        <w:pStyle w:val="Altanliosta"/>
        <w:numPr>
          <w:ilvl w:val="0"/>
          <w:numId w:val="34"/>
        </w:numPr>
        <w:spacing w:after="0" w:line="276" w:lineRule="auto"/>
        <w:rPr>
          <w:rFonts w:ascii="Helvetica" w:hAnsi="Helvetica" w:cs="Helvetica"/>
          <w:color w:val="033841" w:themeColor="text2" w:themeShade="80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5F7D98A3" w14:textId="77777777" w:rsidR="005D4308" w:rsidRPr="005B7515" w:rsidRDefault="005D4308" w:rsidP="04580E5A">
      <w:pPr>
        <w:pStyle w:val="Altanliosta"/>
        <w:spacing w:after="0"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9498" w:type="dxa"/>
        <w:tblInd w:w="562" w:type="dxa"/>
        <w:tblLook w:val="0600" w:firstRow="0" w:lastRow="0" w:firstColumn="0" w:lastColumn="0" w:noHBand="1" w:noVBand="1"/>
      </w:tblPr>
      <w:tblGrid>
        <w:gridCol w:w="1085"/>
        <w:gridCol w:w="8413"/>
      </w:tblGrid>
      <w:tr w:rsidR="005D4308" w:rsidRPr="005B7515" w14:paraId="4CF23092" w14:textId="77777777" w:rsidTr="04580E5A">
        <w:tc>
          <w:tcPr>
            <w:tcW w:w="993" w:type="dxa"/>
          </w:tcPr>
          <w:p w14:paraId="73999F08" w14:textId="7C4B3DC3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Úna</w:t>
            </w:r>
            <w:r w:rsidR="005D4308"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</w:p>
          <w:p w14:paraId="6776E0C0" w14:textId="00487A3D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Saoirse</w:t>
            </w:r>
            <w:r w:rsidR="005D4308"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</w:p>
          <w:p w14:paraId="569926DA" w14:textId="415BAC8C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Úna</w:t>
            </w:r>
            <w:r w:rsidR="005D4308"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</w:p>
          <w:p w14:paraId="25717424" w14:textId="48F71843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Saoirse:</w:t>
            </w:r>
          </w:p>
          <w:p w14:paraId="0C815BCD" w14:textId="4C05958C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Úna</w:t>
            </w:r>
            <w:r w:rsidR="005D4308"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</w:p>
          <w:p w14:paraId="59AB8F54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</w:p>
          <w:p w14:paraId="25A66AC6" w14:textId="788BB025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Saoirse</w:t>
            </w:r>
            <w:r w:rsidR="005D4308"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</w:p>
          <w:p w14:paraId="7C5AFEEC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</w:p>
          <w:p w14:paraId="49F2B180" w14:textId="77DF1397" w:rsidR="005D4308" w:rsidRPr="005B7515" w:rsidRDefault="00730DAF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Úna</w:t>
            </w:r>
            <w:r w:rsidR="005D4308" w:rsidRPr="005B7515">
              <w:rPr>
                <w:rFonts w:ascii="Helvetica" w:eastAsia="Times New Roman" w:hAnsi="Helvetica" w:cs="Times New Roman"/>
                <w:b/>
                <w:bCs/>
                <w:color w:val="033841" w:themeColor="text2" w:themeShade="80"/>
              </w:rPr>
              <w:t>:</w:t>
            </w:r>
          </w:p>
          <w:p w14:paraId="7E904873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</w:rPr>
            </w:pPr>
          </w:p>
        </w:tc>
        <w:tc>
          <w:tcPr>
            <w:tcW w:w="8505" w:type="dxa"/>
          </w:tcPr>
          <w:p w14:paraId="00385287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Bhuel! Féach cé atá ann. 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>Is fada ó chonaic mé thú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.</w:t>
            </w:r>
          </w:p>
          <w:p w14:paraId="0BC2A424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</w:pP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Ó a Dhia,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 xml:space="preserve"> níl tú feicthe agam le stáir.</w:t>
            </w:r>
          </w:p>
          <w:p w14:paraId="451FBB2B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>An cuimhin leat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an lá a bhuaigh muid an cluiche sin in éadan Chorcaí?</w:t>
            </w:r>
          </w:p>
          <w:p w14:paraId="79CB2BBB" w14:textId="2C0E1EEC" w:rsidR="005D4308" w:rsidRPr="005B7515" w:rsidRDefault="005D4308" w:rsidP="04580E5A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Is cuimhin go maith, agus más 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>buan mo chuimhne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tusa a scóráil an cúl deireanach. Na cianta cairbeacha ó shin. 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>Ní dhéanfaidh mé dearmad ar an lá sin choíche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. Bhí mé óg agus aclaí na laethanta</w:t>
            </w:r>
            <w:r w:rsidR="00730DAF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sin.</w:t>
            </w:r>
          </w:p>
          <w:p w14:paraId="4160C139" w14:textId="66A2D1E9" w:rsidR="005D4308" w:rsidRPr="005B7515" w:rsidRDefault="005D4308" w:rsidP="04580E5A">
            <w:pPr>
              <w:spacing w:before="0" w:line="276" w:lineRule="auto"/>
              <w:jc w:val="both"/>
              <w:rPr>
                <w:rFonts w:ascii="Helvetica" w:eastAsia="Times New Roman" w:hAnsi="Helvetica" w:cs="Times New Roman"/>
                <w:color w:val="262626" w:themeColor="text1" w:themeTint="D9"/>
              </w:rPr>
            </w:pP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Bhí cinnte. Scóráil tú agus gan ach cúpla soicind fágtha. 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 xml:space="preserve">Is beag a shíl mé 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go</w:t>
            </w:r>
            <w:r w:rsidR="00730DAF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mbeadh</w:t>
            </w:r>
            <w:r w:rsidR="00730DAF"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 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an lá linn.</w:t>
            </w:r>
          </w:p>
          <w:p w14:paraId="37E174E3" w14:textId="3E85FDF7" w:rsidR="005D4308" w:rsidRPr="005B7515" w:rsidRDefault="005D4308" w:rsidP="04580E5A">
            <w:pPr>
              <w:spacing w:before="0" w:line="276" w:lineRule="auto"/>
              <w:contextualSpacing/>
              <w:jc w:val="both"/>
              <w:outlineLvl w:val="1"/>
              <w:rPr>
                <w:rFonts w:ascii="Helvetica" w:hAnsi="Helvetica"/>
                <w:b/>
                <w:bCs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 xml:space="preserve">Nach maith an chuimhne atá agam air. </w:t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>Ní bhíonn an t</w:t>
            </w:r>
            <w:r w:rsidR="00340327"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noBreakHyphen/>
            </w:r>
            <w:r w:rsidRPr="005B7515">
              <w:rPr>
                <w:rFonts w:ascii="Helvetica" w:eastAsia="Times New Roman" w:hAnsi="Helvetica" w:cs="Times New Roman"/>
                <w:b/>
                <w:bCs/>
                <w:color w:val="262626" w:themeColor="text1" w:themeTint="D9"/>
              </w:rPr>
              <w:t>am i bhfad ag imeacht</w:t>
            </w:r>
            <w:r w:rsidRPr="005B7515">
              <w:rPr>
                <w:rFonts w:ascii="Helvetica" w:eastAsia="Times New Roman" w:hAnsi="Helvetica" w:cs="Times New Roman"/>
                <w:color w:val="262626" w:themeColor="text1" w:themeTint="D9"/>
              </w:rPr>
              <w:t>.</w:t>
            </w:r>
          </w:p>
          <w:p w14:paraId="5F4DF664" w14:textId="77777777" w:rsidR="005D4308" w:rsidRPr="005B7515" w:rsidRDefault="005D4308" w:rsidP="04580E5A">
            <w:pPr>
              <w:spacing w:before="0" w:line="276" w:lineRule="auto"/>
              <w:ind w:left="2160" w:hanging="2160"/>
              <w:jc w:val="both"/>
            </w:pPr>
          </w:p>
        </w:tc>
      </w:tr>
    </w:tbl>
    <w:p w14:paraId="4C58176C" w14:textId="77777777" w:rsidR="005D4308" w:rsidRPr="005B7515" w:rsidRDefault="005D4308" w:rsidP="04580E5A">
      <w:pPr>
        <w:spacing w:line="276" w:lineRule="auto"/>
        <w:rPr>
          <w:lang w:eastAsia="en-US"/>
        </w:rPr>
      </w:pPr>
    </w:p>
    <w:p w14:paraId="6A877B26" w14:textId="003CF7B7" w:rsidR="005D4308" w:rsidRPr="005B7515" w:rsidRDefault="007E2F9A" w:rsidP="00FD5FAA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5B7515">
        <w:rPr>
          <w:rFonts w:cs="Helvetica"/>
          <w:color w:val="033841" w:themeColor="text2" w:themeShade="80"/>
        </w:rPr>
        <w:t xml:space="preserve">2. </w:t>
      </w:r>
      <w:proofErr w:type="spellStart"/>
      <w:r w:rsidR="005D4308" w:rsidRPr="005B7515">
        <w:rPr>
          <w:rFonts w:cs="Helvetica"/>
          <w:color w:val="033841" w:themeColor="text2" w:themeShade="80"/>
        </w:rPr>
        <w:t>Rólghníomhaíocht</w:t>
      </w:r>
      <w:proofErr w:type="spellEnd"/>
      <w:r w:rsidR="005D4308" w:rsidRPr="005B7515">
        <w:rPr>
          <w:rFonts w:cs="Helvetica"/>
          <w:color w:val="033841" w:themeColor="text2" w:themeShade="80"/>
        </w:rPr>
        <w:t xml:space="preserve"> – ag dul siar ar bhóithrín na smaointe</w:t>
      </w:r>
    </w:p>
    <w:p w14:paraId="5F83C4DC" w14:textId="11FB7F4C" w:rsidR="005D4308" w:rsidRPr="005B7515" w:rsidRDefault="007E2F9A" w:rsidP="00FD5FAA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</w:rPr>
      </w:pPr>
      <w:r w:rsidRPr="005B7515">
        <w:rPr>
          <w:rFonts w:cs="Helvetica"/>
          <w:b w:val="0"/>
          <w:bCs w:val="0"/>
        </w:rPr>
        <w:t>a)</w:t>
      </w:r>
    </w:p>
    <w:tbl>
      <w:tblPr>
        <w:tblStyle w:val="Tblagreille1adrom-Aiceann1"/>
        <w:tblpPr w:leftFromText="180" w:rightFromText="180" w:vertAnchor="text" w:horzAnchor="page" w:tblpX="1531" w:tblpY="228"/>
        <w:tblW w:w="9736" w:type="dxa"/>
        <w:tblLook w:val="04A0" w:firstRow="1" w:lastRow="0" w:firstColumn="1" w:lastColumn="0" w:noHBand="0" w:noVBand="1"/>
      </w:tblPr>
      <w:tblGrid>
        <w:gridCol w:w="3539"/>
        <w:gridCol w:w="6197"/>
      </w:tblGrid>
      <w:tr w:rsidR="00E42B46" w:rsidRPr="005B7515" w14:paraId="42494C48" w14:textId="77777777" w:rsidTr="0458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D240DC7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Réimsí den saol</w:t>
            </w:r>
          </w:p>
        </w:tc>
        <w:tc>
          <w:tcPr>
            <w:tcW w:w="6197" w:type="dxa"/>
          </w:tcPr>
          <w:p w14:paraId="4B316DAC" w14:textId="77777777" w:rsidR="005D4308" w:rsidRPr="005B7515" w:rsidRDefault="005D4308" w:rsidP="04580E5A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Fíricí</w:t>
            </w:r>
          </w:p>
        </w:tc>
      </w:tr>
      <w:tr w:rsidR="00E42B46" w:rsidRPr="005B7515" w14:paraId="3C387586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100361C" w14:textId="517FF0FC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Áit chónaithe/</w:t>
            </w:r>
            <w:r w:rsidR="00D348B4" w:rsidRPr="005B7515">
              <w:rPr>
                <w:rFonts w:ascii="Helvetica" w:hAnsi="Helvetica" w:cs="Helvetica"/>
                <w:color w:val="262626" w:themeColor="text1" w:themeTint="D9"/>
              </w:rPr>
              <w:t>c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úrsaí lóistín</w:t>
            </w:r>
          </w:p>
        </w:tc>
        <w:tc>
          <w:tcPr>
            <w:tcW w:w="6197" w:type="dxa"/>
          </w:tcPr>
          <w:p w14:paraId="50287C61" w14:textId="0631CAC4" w:rsidR="005D4308" w:rsidRPr="005B7515" w:rsidRDefault="005D4308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Bhog mé go Baile Átha Cliath bliain ó shin.</w:t>
            </w:r>
          </w:p>
        </w:tc>
      </w:tr>
      <w:tr w:rsidR="00E42B46" w:rsidRPr="005B7515" w14:paraId="332DF86E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D0158D0" w14:textId="04A63BA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Cúrsaí teaghlaigh/clainne</w:t>
            </w:r>
          </w:p>
        </w:tc>
        <w:tc>
          <w:tcPr>
            <w:tcW w:w="6197" w:type="dxa"/>
          </w:tcPr>
          <w:p w14:paraId="17B91A2D" w14:textId="40B234AB" w:rsidR="005D4308" w:rsidRPr="005B7515" w:rsidRDefault="0017029A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Tá deartháir beag nua agam.</w:t>
            </w:r>
          </w:p>
        </w:tc>
      </w:tr>
      <w:tr w:rsidR="00E42B46" w:rsidRPr="005B7515" w14:paraId="65F2AE7B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5A063C3" w14:textId="77FD3086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Cúrsaí grá/caidrimh</w:t>
            </w:r>
          </w:p>
        </w:tc>
        <w:tc>
          <w:tcPr>
            <w:tcW w:w="6197" w:type="dxa"/>
          </w:tcPr>
          <w:p w14:paraId="751FF479" w14:textId="3F3C719B" w:rsidR="005D4308" w:rsidRPr="005B7515" w:rsidRDefault="0017029A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Níl mé ag siúl amach le S</w:t>
            </w:r>
            <w:r w:rsidR="00051748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é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am</w:t>
            </w:r>
            <w:r w:rsidR="00051748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 níos mó.</w:t>
            </w:r>
          </w:p>
        </w:tc>
      </w:tr>
      <w:tr w:rsidR="00E42B46" w:rsidRPr="005B7515" w14:paraId="1A998C38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1C8D83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Cúrsaí oibre</w:t>
            </w:r>
          </w:p>
        </w:tc>
        <w:tc>
          <w:tcPr>
            <w:tcW w:w="6197" w:type="dxa"/>
          </w:tcPr>
          <w:p w14:paraId="246D927D" w14:textId="7641D283" w:rsidR="005D4308" w:rsidRPr="005B7515" w:rsidRDefault="00C9141D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Thug siad conradh buan dom.</w:t>
            </w:r>
          </w:p>
        </w:tc>
      </w:tr>
      <w:tr w:rsidR="00E42B46" w:rsidRPr="005B7515" w14:paraId="5B9FC459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FA50CC6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Oideachas agus scileanna</w:t>
            </w:r>
          </w:p>
        </w:tc>
        <w:tc>
          <w:tcPr>
            <w:tcW w:w="6197" w:type="dxa"/>
          </w:tcPr>
          <w:p w14:paraId="49E7C5E5" w14:textId="535B0D6D" w:rsidR="005D4308" w:rsidRPr="005B7515" w:rsidRDefault="00C9141D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Tá mé ag freastal ar rang oíche chun Spáinnis a fhoghlaim.</w:t>
            </w:r>
          </w:p>
        </w:tc>
      </w:tr>
      <w:tr w:rsidR="00E42B46" w:rsidRPr="005B7515" w14:paraId="33E0EE4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B3C623A" w14:textId="473B6D34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Caith</w:t>
            </w:r>
            <w:r w:rsidR="00051748" w:rsidRPr="005B7515">
              <w:rPr>
                <w:rFonts w:ascii="Helvetica" w:hAnsi="Helvetica" w:cs="Helvetica"/>
                <w:color w:val="262626" w:themeColor="text1" w:themeTint="D9"/>
              </w:rPr>
              <w:t>ea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mh aimsire/ábha</w:t>
            </w:r>
            <w:r w:rsidR="00051748" w:rsidRPr="005B7515">
              <w:rPr>
                <w:rFonts w:ascii="Helvetica" w:hAnsi="Helvetica" w:cs="Helvetica"/>
                <w:color w:val="262626" w:themeColor="text1" w:themeTint="D9"/>
              </w:rPr>
              <w:t>i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r spéise</w:t>
            </w:r>
          </w:p>
        </w:tc>
        <w:tc>
          <w:tcPr>
            <w:tcW w:w="6197" w:type="dxa"/>
          </w:tcPr>
          <w:p w14:paraId="76910104" w14:textId="26671F1B" w:rsidR="005D4308" w:rsidRPr="005B7515" w:rsidRDefault="00F1086C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Beidh mé ag glacadh páirt sa</w:t>
            </w:r>
            <w:r w:rsidR="00C52F5D" w:rsidRPr="005B7515">
              <w:rPr>
                <w:color w:val="262626" w:themeColor="text1" w:themeTint="D9"/>
              </w:rPr>
              <w:t xml:space="preserve"> </w:t>
            </w:r>
            <w:r w:rsidR="00C52F5D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trí</w:t>
            </w:r>
            <w:r w:rsidR="00340327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noBreakHyphen/>
            </w:r>
            <w:proofErr w:type="spellStart"/>
            <w:r w:rsidR="00C52F5D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atlan</w:t>
            </w:r>
            <w:proofErr w:type="spellEnd"/>
            <w:r w:rsidR="00C52F5D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mbliana.</w:t>
            </w:r>
          </w:p>
        </w:tc>
      </w:tr>
      <w:tr w:rsidR="00E42B46" w:rsidRPr="005B7515" w14:paraId="43A0A010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7216B43" w14:textId="2460E6BE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Cairde/saol sóisialta</w:t>
            </w:r>
          </w:p>
        </w:tc>
        <w:tc>
          <w:tcPr>
            <w:tcW w:w="6197" w:type="dxa"/>
          </w:tcPr>
          <w:p w14:paraId="381CCAE6" w14:textId="353F2810" w:rsidR="005D4308" w:rsidRPr="005B7515" w:rsidRDefault="007819FF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Bíonn an</w:t>
            </w:r>
            <w:r w:rsidR="00340327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noBreakHyphen/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chraic agam i mBaile Átha Cliath ó bhog m</w:t>
            </w:r>
            <w:r w:rsidR="00C3124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é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anseo.</w:t>
            </w:r>
          </w:p>
        </w:tc>
      </w:tr>
      <w:tr w:rsidR="00E42B46" w:rsidRPr="005B7515" w14:paraId="79CDD041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4295CBC" w14:textId="77777777" w:rsidR="005D4308" w:rsidRPr="005B7515" w:rsidRDefault="005D4308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Taisteal</w:t>
            </w:r>
          </w:p>
        </w:tc>
        <w:tc>
          <w:tcPr>
            <w:tcW w:w="6197" w:type="dxa"/>
          </w:tcPr>
          <w:p w14:paraId="41D74062" w14:textId="1F61CB71" w:rsidR="005D4308" w:rsidRPr="005B7515" w:rsidRDefault="00E42B46" w:rsidP="04580E5A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Beidh mé ag dul </w:t>
            </w:r>
            <w:r w:rsidR="005A61B7"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chun na Gréige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sa samhradh le cara liom.</w:t>
            </w:r>
          </w:p>
        </w:tc>
      </w:tr>
    </w:tbl>
    <w:p w14:paraId="67BB59F4" w14:textId="77777777" w:rsidR="005D4308" w:rsidRPr="005B7515" w:rsidRDefault="005D4308" w:rsidP="04580E5A">
      <w:pPr>
        <w:spacing w:line="276" w:lineRule="auto"/>
        <w:rPr>
          <w:color w:val="262626" w:themeColor="text1" w:themeTint="D9"/>
          <w:lang w:eastAsia="en-US"/>
        </w:rPr>
      </w:pPr>
    </w:p>
    <w:p w14:paraId="1976C7B9" w14:textId="674A2AFE" w:rsidR="005D4308" w:rsidRPr="005B7515" w:rsidRDefault="007E2F9A" w:rsidP="00A86300">
      <w:pPr>
        <w:spacing w:line="276" w:lineRule="auto"/>
        <w:ind w:left="567"/>
        <w:rPr>
          <w:rFonts w:ascii="Helvetica" w:hAnsi="Helvetica" w:cs="Helvetica"/>
          <w:color w:val="262626" w:themeColor="text1" w:themeTint="D9"/>
        </w:rPr>
      </w:pPr>
      <w:r w:rsidRPr="005B7515">
        <w:rPr>
          <w:rFonts w:ascii="Helvetica" w:hAnsi="Helvetica" w:cs="Helvetica"/>
          <w:color w:val="262626" w:themeColor="text1" w:themeTint="D9"/>
        </w:rPr>
        <w:t xml:space="preserve">b) </w:t>
      </w:r>
      <w:r w:rsidR="00E42B46" w:rsidRPr="005B7515">
        <w:rPr>
          <w:rFonts w:ascii="Helvetica" w:hAnsi="Helvetica" w:cs="Helvetica"/>
          <w:color w:val="262626" w:themeColor="text1" w:themeTint="D9"/>
        </w:rPr>
        <w:t xml:space="preserve">Bí ag siúl timpeall le linn na </w:t>
      </w:r>
      <w:proofErr w:type="spellStart"/>
      <w:r w:rsidR="00CA6ED5" w:rsidRPr="005B7515">
        <w:rPr>
          <w:rFonts w:ascii="Helvetica" w:hAnsi="Helvetica" w:cs="Helvetica"/>
          <w:color w:val="262626" w:themeColor="text1" w:themeTint="D9"/>
        </w:rPr>
        <w:t>rólghníomhaíochta</w:t>
      </w:r>
      <w:proofErr w:type="spellEnd"/>
      <w:r w:rsidR="00E42B46" w:rsidRPr="005B7515">
        <w:rPr>
          <w:rFonts w:ascii="Helvetica" w:hAnsi="Helvetica" w:cs="Helvetica"/>
          <w:color w:val="262626" w:themeColor="text1" w:themeTint="D9"/>
        </w:rPr>
        <w:t xml:space="preserve"> chun cuidiú leo más gá.</w:t>
      </w:r>
      <w:r w:rsidR="00CA6ED5" w:rsidRPr="005B7515">
        <w:rPr>
          <w:rFonts w:ascii="Helvetica" w:hAnsi="Helvetica" w:cs="Helvetica"/>
          <w:color w:val="262626" w:themeColor="text1" w:themeTint="D9"/>
        </w:rPr>
        <w:t xml:space="preserve"> Iarr ar bheirt an comhrá a dhéanamh os comhair an ranga.</w:t>
      </w:r>
    </w:p>
    <w:p w14:paraId="3F508994" w14:textId="77777777" w:rsidR="005D4308" w:rsidRPr="005B7515" w:rsidRDefault="005D4308" w:rsidP="04580E5A">
      <w:pPr>
        <w:spacing w:before="0" w:line="276" w:lineRule="auto"/>
        <w:rPr>
          <w:lang w:eastAsia="en-US"/>
        </w:rPr>
      </w:pPr>
    </w:p>
    <w:p w14:paraId="091D8C74" w14:textId="1AB82EBE" w:rsidR="005D4308" w:rsidRPr="005B7515" w:rsidRDefault="007E2F9A" w:rsidP="00FD5FAA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5B7515">
        <w:rPr>
          <w:rFonts w:cs="Helvetica"/>
          <w:color w:val="033841" w:themeColor="text2" w:themeShade="80"/>
        </w:rPr>
        <w:t xml:space="preserve">3. </w:t>
      </w:r>
      <w:proofErr w:type="spellStart"/>
      <w:r w:rsidR="005D4308" w:rsidRPr="005B7515">
        <w:rPr>
          <w:rFonts w:cs="Helvetica"/>
          <w:color w:val="033841" w:themeColor="text2" w:themeShade="80"/>
        </w:rPr>
        <w:t>Rólghníomhaíocht</w:t>
      </w:r>
      <w:proofErr w:type="spellEnd"/>
      <w:r w:rsidR="005D4308" w:rsidRPr="005B7515">
        <w:rPr>
          <w:rFonts w:cs="Helvetica"/>
          <w:color w:val="033841" w:themeColor="text2" w:themeShade="80"/>
        </w:rPr>
        <w:t xml:space="preserve"> – mura bhfuil dul amú orm</w:t>
      </w:r>
    </w:p>
    <w:p w14:paraId="4DA1FC68" w14:textId="7DA332DB" w:rsidR="005D4308" w:rsidRPr="005B7515" w:rsidRDefault="00CA6ED5" w:rsidP="04580E5A">
      <w:pPr>
        <w:pStyle w:val="Altanliosta"/>
        <w:numPr>
          <w:ilvl w:val="0"/>
          <w:numId w:val="38"/>
        </w:numPr>
        <w:spacing w:after="0"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B7515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tbl>
      <w:tblPr>
        <w:tblStyle w:val="Tblagreille1adrom-Aiceann1"/>
        <w:tblpPr w:leftFromText="180" w:rightFromText="180" w:vertAnchor="text" w:horzAnchor="page" w:tblpX="1531" w:tblpY="228"/>
        <w:tblW w:w="9736" w:type="dxa"/>
        <w:tblLook w:val="0480" w:firstRow="0" w:lastRow="0" w:firstColumn="1" w:lastColumn="0" w:noHBand="0" w:noVBand="1"/>
      </w:tblPr>
      <w:tblGrid>
        <w:gridCol w:w="4531"/>
        <w:gridCol w:w="5205"/>
      </w:tblGrid>
      <w:tr w:rsidR="00CA6ED5" w:rsidRPr="005B7515" w14:paraId="7A522872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6714A85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Strange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.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’s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not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how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remember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5205" w:type="dxa"/>
          </w:tcPr>
          <w:p w14:paraId="03449D46" w14:textId="77777777" w:rsidR="00CA6ED5" w:rsidRPr="005B7515" w:rsidRDefault="00CA6ED5" w:rsidP="04580E5A">
            <w:pPr>
              <w:pStyle w:val="Altanliosta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  <w:lang w:val="ga-IE"/>
              </w:rPr>
              <w:t>Aisteach. Ní mar sin is cuimhin liomsa é.</w:t>
            </w:r>
          </w:p>
        </w:tc>
      </w:tr>
      <w:tr w:rsidR="00CA6ED5" w:rsidRPr="005B7515" w14:paraId="143B1630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CE68917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If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remember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correctly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5205" w:type="dxa"/>
          </w:tcPr>
          <w:p w14:paraId="73260281" w14:textId="77777777" w:rsidR="00CA6ED5" w:rsidRPr="005B7515" w:rsidRDefault="00CA6ED5" w:rsidP="04580E5A">
            <w:pPr>
              <w:spacing w:before="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Más buan mo chuimhnese</w:t>
            </w:r>
          </w:p>
        </w:tc>
      </w:tr>
      <w:tr w:rsidR="00CA6ED5" w:rsidRPr="005B7515" w14:paraId="2BFB65FA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9CEE4B6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memory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have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is …</w:t>
            </w:r>
          </w:p>
        </w:tc>
        <w:tc>
          <w:tcPr>
            <w:tcW w:w="5205" w:type="dxa"/>
          </w:tcPr>
          <w:p w14:paraId="5128F993" w14:textId="77777777" w:rsidR="00CA6ED5" w:rsidRPr="005B7515" w:rsidRDefault="00CA6ED5" w:rsidP="04580E5A">
            <w:pPr>
              <w:spacing w:before="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Is é an chuimhne atá agamsa air ná …</w:t>
            </w:r>
          </w:p>
        </w:tc>
      </w:tr>
      <w:tr w:rsidR="00CA6ED5" w:rsidRPr="005B7515" w14:paraId="3F2A256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683FF09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you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sure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’s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what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happened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?</w:t>
            </w:r>
          </w:p>
        </w:tc>
        <w:tc>
          <w:tcPr>
            <w:tcW w:w="5205" w:type="dxa"/>
          </w:tcPr>
          <w:p w14:paraId="70DBE697" w14:textId="28423F0A" w:rsidR="00CA6ED5" w:rsidRPr="005B7515" w:rsidRDefault="00CA6ED5" w:rsidP="04580E5A">
            <w:pPr>
              <w:spacing w:before="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An bhfuil tú cinnte gur mar sin a tharla sé</w:t>
            </w:r>
            <w:r w:rsidR="00592AF7" w:rsidRPr="005B7515">
              <w:rPr>
                <w:rFonts w:ascii="Helvetica" w:hAnsi="Helvetica" w:cs="Helvetica"/>
                <w:color w:val="262626" w:themeColor="text1" w:themeTint="D9"/>
              </w:rPr>
              <w:t>?</w:t>
            </w:r>
          </w:p>
        </w:tc>
      </w:tr>
      <w:tr w:rsidR="00CA6ED5" w:rsidRPr="005B7515" w14:paraId="37394885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EE954F4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I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think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(I’m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thinking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)</w:t>
            </w:r>
          </w:p>
        </w:tc>
        <w:tc>
          <w:tcPr>
            <w:tcW w:w="5205" w:type="dxa"/>
          </w:tcPr>
          <w:p w14:paraId="686CF67F" w14:textId="3EE1E196" w:rsidR="00CA6ED5" w:rsidRPr="005B7515" w:rsidRDefault="00CA6ED5" w:rsidP="04580E5A">
            <w:pPr>
              <w:spacing w:before="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Tá mise a</w:t>
            </w:r>
            <w:r w:rsidR="00730DAF" w:rsidRPr="005B7515">
              <w:rPr>
                <w:rFonts w:ascii="Helvetica" w:hAnsi="Helvetica" w:cs="Helvetica"/>
                <w:color w:val="262626" w:themeColor="text1" w:themeTint="D9"/>
              </w:rPr>
              <w:t>g c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eapadh gur ….</w:t>
            </w:r>
          </w:p>
        </w:tc>
      </w:tr>
      <w:tr w:rsidR="00CA6ED5" w:rsidRPr="005B7515" w14:paraId="0F50829A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B9FDCC0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Ara stop. I’m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sure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your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mistaken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5205" w:type="dxa"/>
          </w:tcPr>
          <w:p w14:paraId="2EE481B3" w14:textId="10793CED" w:rsidR="00CA6ED5" w:rsidRPr="005B7515" w:rsidRDefault="00CA6ED5" w:rsidP="04580E5A">
            <w:pPr>
              <w:spacing w:before="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proofErr w:type="spellStart"/>
            <w:r w:rsidRPr="005B7515">
              <w:rPr>
                <w:rFonts w:ascii="Helvetica" w:hAnsi="Helvetica" w:cs="Helvetica"/>
                <w:color w:val="262626" w:themeColor="text1" w:themeTint="D9"/>
              </w:rPr>
              <w:t>Dhera</w:t>
            </w:r>
            <w:proofErr w:type="spellEnd"/>
            <w:r w:rsidR="00592AF7" w:rsidRPr="005B7515">
              <w:rPr>
                <w:rFonts w:ascii="Helvetica" w:hAnsi="Helvetica" w:cs="Helvetica"/>
                <w:color w:val="262626" w:themeColor="text1" w:themeTint="D9"/>
              </w:rPr>
              <w:t>,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stop</w:t>
            </w:r>
            <w:r w:rsidRPr="005B7515">
              <w:rPr>
                <w:rFonts w:ascii="Helvetica" w:hAnsi="Helvetica" w:cs="Helvetica"/>
                <w:color w:val="262626" w:themeColor="text1" w:themeTint="D9"/>
              </w:rPr>
              <w:t>. Is cinnte go bhfuil dul amú ort faoi sin.</w:t>
            </w:r>
          </w:p>
        </w:tc>
      </w:tr>
      <w:tr w:rsidR="00CA6ED5" w:rsidRPr="005B7515" w14:paraId="5884F944" w14:textId="77777777" w:rsidTr="0458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EAF07DE" w14:textId="77777777" w:rsidR="00CA6ED5" w:rsidRPr="005B7515" w:rsidRDefault="00CA6ED5" w:rsidP="04580E5A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I’m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not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sure</w:t>
            </w:r>
            <w:proofErr w:type="spellEnd"/>
            <w:r w:rsidRPr="005B7515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…</w:t>
            </w:r>
          </w:p>
        </w:tc>
        <w:tc>
          <w:tcPr>
            <w:tcW w:w="5205" w:type="dxa"/>
          </w:tcPr>
          <w:p w14:paraId="3BCD92C9" w14:textId="77777777" w:rsidR="00CA6ED5" w:rsidRPr="005B7515" w:rsidRDefault="00CA6ED5" w:rsidP="04580E5A">
            <w:pPr>
              <w:spacing w:before="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5B7515">
              <w:rPr>
                <w:rFonts w:ascii="Helvetica" w:hAnsi="Helvetica" w:cs="Helvetica"/>
                <w:color w:val="262626" w:themeColor="text1" w:themeTint="D9"/>
              </w:rPr>
              <w:t>N’fheadar …</w:t>
            </w:r>
          </w:p>
        </w:tc>
      </w:tr>
    </w:tbl>
    <w:p w14:paraId="0CD06D98" w14:textId="77777777" w:rsidR="005D4308" w:rsidRPr="005B7515" w:rsidRDefault="005D4308" w:rsidP="04580E5A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64365E81" w14:textId="175AAECE" w:rsidR="00CA6ED5" w:rsidRPr="005B7515" w:rsidRDefault="007E2F9A" w:rsidP="00FD5FAA">
      <w:pPr>
        <w:spacing w:line="276" w:lineRule="auto"/>
        <w:ind w:left="567"/>
        <w:rPr>
          <w:rFonts w:ascii="Helvetica" w:hAnsi="Helvetica" w:cs="Helvetica"/>
          <w:color w:val="262626" w:themeColor="text1" w:themeTint="D9"/>
        </w:rPr>
      </w:pPr>
      <w:r w:rsidRPr="005B7515">
        <w:rPr>
          <w:rFonts w:ascii="Helvetica" w:hAnsi="Helvetica" w:cs="Helvetica"/>
          <w:color w:val="262626" w:themeColor="text1" w:themeTint="D9"/>
        </w:rPr>
        <w:t xml:space="preserve">b) </w:t>
      </w:r>
      <w:r w:rsidR="00CA6ED5" w:rsidRPr="005B7515">
        <w:rPr>
          <w:rFonts w:ascii="Helvetica" w:hAnsi="Helvetica" w:cs="Helvetica"/>
          <w:color w:val="262626" w:themeColor="text1" w:themeTint="D9"/>
        </w:rPr>
        <w:t xml:space="preserve">Bí ag siúl timpeall le linn na </w:t>
      </w:r>
      <w:proofErr w:type="spellStart"/>
      <w:r w:rsidR="00CA6ED5" w:rsidRPr="005B7515">
        <w:rPr>
          <w:rFonts w:ascii="Helvetica" w:hAnsi="Helvetica" w:cs="Helvetica"/>
          <w:color w:val="262626" w:themeColor="text1" w:themeTint="D9"/>
        </w:rPr>
        <w:t>rólghníomhaíochta</w:t>
      </w:r>
      <w:proofErr w:type="spellEnd"/>
      <w:r w:rsidR="00CA6ED5" w:rsidRPr="005B7515">
        <w:rPr>
          <w:rFonts w:ascii="Helvetica" w:hAnsi="Helvetica" w:cs="Helvetica"/>
          <w:color w:val="262626" w:themeColor="text1" w:themeTint="D9"/>
        </w:rPr>
        <w:t xml:space="preserve"> </w:t>
      </w:r>
      <w:r w:rsidR="00826EEA" w:rsidRPr="005B7515">
        <w:rPr>
          <w:rFonts w:ascii="Helvetica" w:hAnsi="Helvetica" w:cs="Helvetica"/>
          <w:color w:val="262626" w:themeColor="text1" w:themeTint="D9"/>
        </w:rPr>
        <w:t>agus</w:t>
      </w:r>
      <w:r w:rsidR="00C52049" w:rsidRPr="005B7515">
        <w:rPr>
          <w:rFonts w:ascii="Helvetica" w:hAnsi="Helvetica" w:cs="Helvetica"/>
          <w:color w:val="262626" w:themeColor="text1" w:themeTint="D9"/>
        </w:rPr>
        <w:t xml:space="preserve"> tabhair</w:t>
      </w:r>
      <w:r w:rsidR="00CA6ED5" w:rsidRPr="005B7515">
        <w:rPr>
          <w:rFonts w:ascii="Helvetica" w:hAnsi="Helvetica" w:cs="Helvetica"/>
          <w:color w:val="262626" w:themeColor="text1" w:themeTint="D9"/>
        </w:rPr>
        <w:t xml:space="preserve"> cuidiú </w:t>
      </w:r>
      <w:r w:rsidR="00730DAF" w:rsidRPr="005B7515">
        <w:rPr>
          <w:rFonts w:ascii="Helvetica" w:hAnsi="Helvetica" w:cs="Helvetica"/>
          <w:color w:val="262626" w:themeColor="text1" w:themeTint="D9"/>
        </w:rPr>
        <w:t>dóibh</w:t>
      </w:r>
      <w:r w:rsidR="00CA6ED5" w:rsidRPr="005B7515">
        <w:rPr>
          <w:rFonts w:ascii="Helvetica" w:hAnsi="Helvetica" w:cs="Helvetica"/>
          <w:color w:val="262626" w:themeColor="text1" w:themeTint="D9"/>
        </w:rPr>
        <w:t xml:space="preserve"> más gá. Iarr ar bheirt an comhrá a </w:t>
      </w:r>
      <w:r w:rsidR="00C52049" w:rsidRPr="005B7515">
        <w:rPr>
          <w:rFonts w:ascii="Helvetica" w:hAnsi="Helvetica" w:cs="Helvetica"/>
          <w:color w:val="262626" w:themeColor="text1" w:themeTint="D9"/>
        </w:rPr>
        <w:t>léiriú</w:t>
      </w:r>
      <w:r w:rsidR="00CA6ED5" w:rsidRPr="005B7515">
        <w:rPr>
          <w:rFonts w:ascii="Helvetica" w:hAnsi="Helvetica" w:cs="Helvetica"/>
          <w:color w:val="262626" w:themeColor="text1" w:themeTint="D9"/>
        </w:rPr>
        <w:t xml:space="preserve"> os comhair an ranga.</w:t>
      </w:r>
    </w:p>
    <w:p w14:paraId="2ADE4EF0" w14:textId="4DE8BFE9" w:rsidR="005512D4" w:rsidRPr="005B7515" w:rsidRDefault="005512D4">
      <w:r w:rsidRPr="005B7515">
        <w:br w:type="page"/>
      </w:r>
    </w:p>
    <w:p w14:paraId="75173BB6" w14:textId="77777777" w:rsidR="00CA6ED5" w:rsidRPr="005B7515" w:rsidRDefault="00CA6ED5" w:rsidP="04580E5A"/>
    <w:p w14:paraId="5FCECA37" w14:textId="19C36912" w:rsidR="00CA5418" w:rsidRPr="005B7515" w:rsidRDefault="00593D3F" w:rsidP="04580E5A">
      <w:pPr>
        <w:pStyle w:val="Teideal1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5B7515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11FD84A0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0F8943F0">
              <v:rect id="Rectangle 15" style="position:absolute;margin-left:54pt;margin-top:25.9pt;width:507pt;height:3pt;z-index:-2516582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1893BE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">
                <w10:wrap type="topAndBottom" anchorx="page"/>
              </v:rect>
            </w:pict>
          </mc:Fallback>
        </mc:AlternateContent>
      </w:r>
      <w:r w:rsidR="00CA5418" w:rsidRPr="005B7515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00CA5418" w:rsidRPr="005B7515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5B7515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2A7BF1A5" w14:textId="4576A163" w:rsidR="00E15D5F" w:rsidRPr="005B7515" w:rsidRDefault="00E15D5F" w:rsidP="04580E5A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6FF2091A" w14:textId="0F47BFFC" w:rsidR="00E15D5F" w:rsidRPr="005B7515" w:rsidRDefault="00E15D5F" w:rsidP="04580E5A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2FA2747C" w14:textId="0CF0C7B7" w:rsidR="00E71EC1" w:rsidRPr="005B7515" w:rsidRDefault="00E71EC1" w:rsidP="04580E5A">
      <w:pPr>
        <w:spacing w:before="0" w:line="276" w:lineRule="auto"/>
        <w:jc w:val="both"/>
        <w:rPr>
          <w:rFonts w:ascii="Helvetica" w:hAnsi="Helvetica" w:cs="Helvetica"/>
        </w:rPr>
      </w:pPr>
      <w:r w:rsidRPr="005B7515">
        <w:rPr>
          <w:rFonts w:ascii="Helvetica" w:hAnsi="Helvetica" w:cs="Helvetica"/>
        </w:rPr>
        <w:t>Fáilte chuig Snas TV Ros na Rún</w:t>
      </w:r>
      <w:r w:rsidR="00730DAF" w:rsidRPr="005B7515">
        <w:rPr>
          <w:rFonts w:ascii="Helvetica" w:hAnsi="Helvetica" w:cs="Helvetica"/>
        </w:rPr>
        <w:t>,</w:t>
      </w:r>
      <w:r w:rsidRPr="005B7515">
        <w:rPr>
          <w:rFonts w:ascii="Helvetica" w:hAnsi="Helvetica" w:cs="Helvetica"/>
        </w:rPr>
        <w:t xml:space="preserve"> Sraith 2, Ceacht 10</w:t>
      </w:r>
      <w:r w:rsidR="00730DAF" w:rsidRPr="005B7515">
        <w:rPr>
          <w:rFonts w:ascii="Helvetica" w:hAnsi="Helvetica" w:cs="Helvetica"/>
        </w:rPr>
        <w:t>.</w:t>
      </w:r>
      <w:r w:rsidRPr="005B7515">
        <w:rPr>
          <w:rFonts w:ascii="Helvetica" w:hAnsi="Helvetica" w:cs="Helvetica"/>
        </w:rPr>
        <w:t xml:space="preserve"> Más buan mo chuimhne – Ag dul siar ar bhóithrín na smaointe.</w:t>
      </w:r>
    </w:p>
    <w:p w14:paraId="58F5C129" w14:textId="4A80D495" w:rsidR="00E71EC1" w:rsidRPr="005B7515" w:rsidRDefault="00E71EC1" w:rsidP="04580E5A">
      <w:pPr>
        <w:spacing w:before="0" w:line="276" w:lineRule="auto"/>
        <w:jc w:val="both"/>
        <w:rPr>
          <w:rFonts w:ascii="Helvetica" w:hAnsi="Helvetica" w:cs="Helvetica"/>
        </w:rPr>
      </w:pPr>
    </w:p>
    <w:p w14:paraId="00F6537C" w14:textId="0C2A77C6" w:rsidR="00E71EC1" w:rsidRPr="005B7515" w:rsidRDefault="00E71EC1" w:rsidP="04580E5A">
      <w:pPr>
        <w:spacing w:before="0" w:line="276" w:lineRule="auto"/>
        <w:jc w:val="both"/>
        <w:rPr>
          <w:rFonts w:ascii="Helvetica" w:hAnsi="Helvetica" w:cs="Helvetica"/>
        </w:rPr>
      </w:pPr>
      <w:r w:rsidRPr="005B7515">
        <w:rPr>
          <w:rFonts w:ascii="Helvetica" w:hAnsi="Helvetica" w:cs="Helvetica"/>
        </w:rPr>
        <w:t>Níl aon ní níos deise ná casadh le seanchara agus a bheith ag caint faoin seanam agus na laethanta órga a bhí. Is í an aimsir chaite a úsáidtear ar ndóigh chun cur síos a dhéanamh ar an am atá thart. Ach baintear úsáid freisin as go leor frásaí coitianta chun cur leis an scéal atá á ins</w:t>
      </w:r>
      <w:r w:rsidR="00311588" w:rsidRPr="005B7515">
        <w:rPr>
          <w:rFonts w:ascii="Helvetica" w:hAnsi="Helvetica" w:cs="Helvetica"/>
        </w:rPr>
        <w:t>int</w:t>
      </w:r>
      <w:r w:rsidRPr="005B7515">
        <w:rPr>
          <w:rFonts w:ascii="Helvetica" w:hAnsi="Helvetica" w:cs="Helvetica"/>
        </w:rPr>
        <w:t xml:space="preserve"> againn. </w:t>
      </w:r>
      <w:proofErr w:type="spellStart"/>
      <w:r w:rsidRPr="005B7515">
        <w:rPr>
          <w:rFonts w:ascii="Helvetica" w:hAnsi="Helvetica" w:cs="Helvetica"/>
          <w:i/>
          <w:iCs/>
        </w:rPr>
        <w:t>There</w:t>
      </w:r>
      <w:proofErr w:type="spellEnd"/>
      <w:r w:rsidRPr="005B7515">
        <w:rPr>
          <w:rFonts w:ascii="Helvetica" w:hAnsi="Helvetica" w:cs="Helvetica"/>
          <w:i/>
          <w:iCs/>
        </w:rPr>
        <w:t xml:space="preserve">’s </w:t>
      </w:r>
      <w:proofErr w:type="spellStart"/>
      <w:r w:rsidRPr="005B7515">
        <w:rPr>
          <w:rFonts w:ascii="Helvetica" w:hAnsi="Helvetica" w:cs="Helvetica"/>
          <w:i/>
          <w:iCs/>
        </w:rPr>
        <w:t>nothing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like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some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good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old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reminiscing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when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we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meet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up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with</w:t>
      </w:r>
      <w:proofErr w:type="spellEnd"/>
      <w:r w:rsidRPr="005B7515">
        <w:rPr>
          <w:rFonts w:ascii="Helvetica" w:hAnsi="Helvetica" w:cs="Helvetica"/>
          <w:i/>
          <w:iCs/>
        </w:rPr>
        <w:t xml:space="preserve"> an </w:t>
      </w:r>
      <w:proofErr w:type="spellStart"/>
      <w:r w:rsidRPr="005B7515">
        <w:rPr>
          <w:rFonts w:ascii="Helvetica" w:hAnsi="Helvetica" w:cs="Helvetica"/>
          <w:i/>
          <w:iCs/>
        </w:rPr>
        <w:t>old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friend</w:t>
      </w:r>
      <w:proofErr w:type="spellEnd"/>
      <w:r w:rsidRPr="005B7515">
        <w:rPr>
          <w:rFonts w:ascii="Helvetica" w:hAnsi="Helvetica" w:cs="Helvetica"/>
          <w:i/>
          <w:iCs/>
        </w:rPr>
        <w:t>.</w:t>
      </w:r>
      <w:r w:rsidRPr="005B7515">
        <w:rPr>
          <w:rFonts w:ascii="Helvetica" w:hAnsi="Helvetica" w:cs="Helvetica"/>
        </w:rPr>
        <w:t xml:space="preserve"> Sa cheacht seo</w:t>
      </w:r>
      <w:r w:rsidR="00311588" w:rsidRPr="005B7515">
        <w:rPr>
          <w:rFonts w:ascii="Helvetica" w:hAnsi="Helvetica" w:cs="Helvetica"/>
        </w:rPr>
        <w:t>,</w:t>
      </w:r>
      <w:r w:rsidRPr="005B7515">
        <w:rPr>
          <w:rFonts w:ascii="Helvetica" w:hAnsi="Helvetica" w:cs="Helvetica"/>
        </w:rPr>
        <w:t xml:space="preserve"> pléifi</w:t>
      </w:r>
      <w:r w:rsidR="00730DAF" w:rsidRPr="005B7515">
        <w:rPr>
          <w:rFonts w:ascii="Helvetica" w:hAnsi="Helvetica" w:cs="Helvetica"/>
        </w:rPr>
        <w:t>dh</w:t>
      </w:r>
      <w:r w:rsidRPr="005B7515">
        <w:rPr>
          <w:rFonts w:ascii="Helvetica" w:hAnsi="Helvetica" w:cs="Helvetica"/>
        </w:rPr>
        <w:t xml:space="preserve"> </w:t>
      </w:r>
      <w:r w:rsidR="001D20E6" w:rsidRPr="005B7515">
        <w:rPr>
          <w:rFonts w:ascii="Helvetica" w:hAnsi="Helvetica" w:cs="Helvetica"/>
        </w:rPr>
        <w:t xml:space="preserve">muid </w:t>
      </w:r>
      <w:r w:rsidRPr="005B7515">
        <w:rPr>
          <w:rFonts w:ascii="Helvetica" w:hAnsi="Helvetica" w:cs="Helvetica"/>
        </w:rPr>
        <w:t>an teanga a úsáidtear agus muid ag caint faoin am a chuaigh thart</w:t>
      </w:r>
      <w:r w:rsidR="00C67A15" w:rsidRPr="005B7515">
        <w:rPr>
          <w:rFonts w:ascii="Helvetica" w:hAnsi="Helvetica" w:cs="Helvetica"/>
        </w:rPr>
        <w:t>.</w:t>
      </w:r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="00C67A15" w:rsidRPr="005B7515">
        <w:rPr>
          <w:rFonts w:ascii="Helvetica" w:hAnsi="Helvetica" w:cs="Helvetica"/>
          <w:i/>
          <w:iCs/>
        </w:rPr>
        <w:t>T</w:t>
      </w:r>
      <w:r w:rsidRPr="005B7515">
        <w:rPr>
          <w:rFonts w:ascii="Helvetica" w:hAnsi="Helvetica" w:cs="Helvetica"/>
          <w:i/>
          <w:iCs/>
        </w:rPr>
        <w:t>he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phrases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we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use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when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taking</w:t>
      </w:r>
      <w:proofErr w:type="spellEnd"/>
      <w:r w:rsidRPr="005B7515">
        <w:rPr>
          <w:rFonts w:ascii="Helvetica" w:hAnsi="Helvetica" w:cs="Helvetica"/>
          <w:i/>
          <w:iCs/>
        </w:rPr>
        <w:t xml:space="preserve"> a </w:t>
      </w:r>
      <w:proofErr w:type="spellStart"/>
      <w:r w:rsidRPr="005B7515">
        <w:rPr>
          <w:rFonts w:ascii="Helvetica" w:hAnsi="Helvetica" w:cs="Helvetica"/>
          <w:i/>
          <w:iCs/>
        </w:rPr>
        <w:t>trip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down</w:t>
      </w:r>
      <w:proofErr w:type="spellEnd"/>
      <w:r w:rsidRPr="005B7515">
        <w:rPr>
          <w:rFonts w:ascii="Helvetica" w:hAnsi="Helvetica" w:cs="Helvetica"/>
          <w:i/>
          <w:iCs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</w:rPr>
        <w:t>memory</w:t>
      </w:r>
      <w:proofErr w:type="spellEnd"/>
      <w:r w:rsidRPr="005B7515">
        <w:rPr>
          <w:rFonts w:ascii="Helvetica" w:hAnsi="Helvetica" w:cs="Helvetica"/>
          <w:i/>
          <w:iCs/>
        </w:rPr>
        <w:t xml:space="preserve"> lane.</w:t>
      </w:r>
    </w:p>
    <w:p w14:paraId="77B89433" w14:textId="77777777" w:rsidR="0014534D" w:rsidRPr="005B7515" w:rsidRDefault="0014534D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27E249A6" w:rsidR="00E15D5F" w:rsidRPr="005B7515" w:rsidRDefault="00E15D5F" w:rsidP="04580E5A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7F4F8FD9" w14:textId="77777777" w:rsidR="002625D9" w:rsidRPr="005B7515" w:rsidRDefault="00121747" w:rsidP="002625D9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Malachaí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proofErr w:type="spellStart"/>
      <w:r w:rsidRPr="005B7515">
        <w:rPr>
          <w:rFonts w:ascii="Helvetica" w:hAnsi="Helvetica" w:cs="Helvetica"/>
          <w:i/>
          <w:iCs/>
        </w:rPr>
        <w:t>A</w:t>
      </w:r>
      <w:r w:rsidR="00430D61" w:rsidRPr="005B7515">
        <w:rPr>
          <w:rFonts w:ascii="Helvetica" w:hAnsi="Helvetica" w:cs="Helvetica"/>
          <w:i/>
          <w:iCs/>
        </w:rPr>
        <w:t>h</w:t>
      </w:r>
      <w:proofErr w:type="spellEnd"/>
      <w:r w:rsidR="00430D61" w:rsidRPr="005B7515">
        <w:rPr>
          <w:rFonts w:ascii="Helvetica" w:hAnsi="Helvetica" w:cs="Helvetica"/>
        </w:rPr>
        <w:t>,</w:t>
      </w:r>
      <w:r w:rsidRPr="005B7515">
        <w:rPr>
          <w:rFonts w:ascii="Helvetica" w:hAnsi="Helvetica" w:cs="Helvetica"/>
        </w:rPr>
        <w:t xml:space="preserve"> </w:t>
      </w:r>
      <w:proofErr w:type="spellStart"/>
      <w:r w:rsidRPr="005B7515">
        <w:rPr>
          <w:rFonts w:ascii="Helvetica" w:hAnsi="Helvetica" w:cs="Helvetica"/>
        </w:rPr>
        <w:t>Theodore</w:t>
      </w:r>
      <w:proofErr w:type="spellEnd"/>
      <w:r w:rsidRPr="005B7515">
        <w:rPr>
          <w:rFonts w:ascii="Helvetica" w:hAnsi="Helvetica" w:cs="Helvetica"/>
        </w:rPr>
        <w:t xml:space="preserve">, is é an trua gur chaill muid an poll deiridh sin. Ach cén dochar! </w:t>
      </w:r>
      <w:proofErr w:type="spellStart"/>
      <w:r w:rsidRPr="005B7515">
        <w:rPr>
          <w:rFonts w:ascii="Helvetica" w:hAnsi="Helvetica" w:cs="Helvetica"/>
          <w:i/>
          <w:iCs/>
        </w:rPr>
        <w:t>Sure</w:t>
      </w:r>
      <w:proofErr w:type="spellEnd"/>
      <w:r w:rsidRPr="005B7515">
        <w:rPr>
          <w:rFonts w:ascii="Helvetica" w:hAnsi="Helvetica" w:cs="Helvetica"/>
        </w:rPr>
        <w:t>, bhí an</w:t>
      </w:r>
      <w:r w:rsidR="00340327" w:rsidRPr="005B7515">
        <w:rPr>
          <w:rFonts w:ascii="Helvetica" w:hAnsi="Helvetica" w:cs="Helvetica"/>
        </w:rPr>
        <w:noBreakHyphen/>
      </w:r>
      <w:r w:rsidRPr="005B7515">
        <w:rPr>
          <w:rFonts w:ascii="Helvetica" w:hAnsi="Helvetica" w:cs="Helvetica"/>
        </w:rPr>
        <w:t>lá againn, nach raibh?</w:t>
      </w:r>
    </w:p>
    <w:p w14:paraId="62ABDDBB" w14:textId="0503D6AE" w:rsidR="00121747" w:rsidRPr="005B7515" w:rsidRDefault="00121747" w:rsidP="002625D9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Theodore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>Ó bhí, agus oíche fosta, más buan mo chuimhne.</w:t>
      </w:r>
    </w:p>
    <w:p w14:paraId="766646A6" w14:textId="77777777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Elanore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 xml:space="preserve">Bhí an ghrian ag éirí nuair a </w:t>
      </w:r>
      <w:proofErr w:type="spellStart"/>
      <w:r w:rsidRPr="005B7515">
        <w:rPr>
          <w:rFonts w:ascii="Helvetica" w:hAnsi="Helvetica" w:cs="Helvetica"/>
        </w:rPr>
        <w:t>leaindeáil</w:t>
      </w:r>
      <w:proofErr w:type="spellEnd"/>
      <w:r w:rsidRPr="005B7515">
        <w:rPr>
          <w:rFonts w:ascii="Helvetica" w:hAnsi="Helvetica" w:cs="Helvetica"/>
        </w:rPr>
        <w:t xml:space="preserve"> sé sa mbaile.</w:t>
      </w:r>
    </w:p>
    <w:p w14:paraId="4CB13A0D" w14:textId="77777777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Malachaí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 xml:space="preserve">Is dócha go bhfuair tú </w:t>
      </w:r>
      <w:proofErr w:type="spellStart"/>
      <w:r w:rsidRPr="005B7515">
        <w:rPr>
          <w:rFonts w:ascii="Helvetica" w:hAnsi="Helvetica" w:cs="Helvetica"/>
        </w:rPr>
        <w:t>íde</w:t>
      </w:r>
      <w:proofErr w:type="spellEnd"/>
      <w:r w:rsidRPr="005B7515">
        <w:rPr>
          <w:rFonts w:ascii="Helvetica" w:hAnsi="Helvetica" w:cs="Helvetica"/>
        </w:rPr>
        <w:t xml:space="preserve"> béil mar sin. Cosúil liom féin.</w:t>
      </w:r>
    </w:p>
    <w:p w14:paraId="460CE65B" w14:textId="77777777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Elanore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>Ní bhfuair sé leath a dhóthain.</w:t>
      </w:r>
    </w:p>
    <w:p w14:paraId="77EDFE88" w14:textId="5BB3EFDC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Malachaí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 xml:space="preserve">Ó anois, ní chreidim é sin. Bean fíorthuisceanach a bhí ionatsa riamh, a </w:t>
      </w:r>
      <w:proofErr w:type="spellStart"/>
      <w:r w:rsidRPr="005B7515">
        <w:rPr>
          <w:rFonts w:ascii="Helvetica" w:hAnsi="Helvetica" w:cs="Helvetica"/>
        </w:rPr>
        <w:t>Elanore</w:t>
      </w:r>
      <w:proofErr w:type="spellEnd"/>
      <w:r w:rsidRPr="005B7515">
        <w:rPr>
          <w:rFonts w:ascii="Helvetica" w:hAnsi="Helvetica" w:cs="Helvetica"/>
        </w:rPr>
        <w:t>. Tá a fhios agam é sin.</w:t>
      </w:r>
    </w:p>
    <w:p w14:paraId="004AA092" w14:textId="77777777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Theodore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>Nach mór an gar domhsa gurb é?</w:t>
      </w:r>
    </w:p>
    <w:p w14:paraId="49FEA993" w14:textId="77777777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Elanore</w:t>
      </w:r>
      <w:proofErr w:type="spellEnd"/>
      <w:r w:rsidRPr="005B7515">
        <w:rPr>
          <w:rFonts w:ascii="Helvetica" w:hAnsi="Helvetica" w:cs="Helvetica"/>
        </w:rPr>
        <w:t>:</w:t>
      </w:r>
      <w:r w:rsidRPr="005B7515">
        <w:tab/>
      </w:r>
      <w:r w:rsidRPr="005B7515">
        <w:rPr>
          <w:rFonts w:ascii="Helvetica" w:hAnsi="Helvetica" w:cs="Helvetica"/>
        </w:rPr>
        <w:t xml:space="preserve">Ós ag caint ar mhná ...níor chas mé le do pháirtí fós, a </w:t>
      </w:r>
      <w:proofErr w:type="spellStart"/>
      <w:r w:rsidRPr="005B7515">
        <w:rPr>
          <w:rFonts w:ascii="Helvetica" w:hAnsi="Helvetica" w:cs="Helvetica"/>
        </w:rPr>
        <w:t>Mhalachaí</w:t>
      </w:r>
      <w:proofErr w:type="spellEnd"/>
      <w:r w:rsidRPr="005B7515">
        <w:rPr>
          <w:rFonts w:ascii="Helvetica" w:hAnsi="Helvetica" w:cs="Helvetica"/>
        </w:rPr>
        <w:t xml:space="preserve">. </w:t>
      </w:r>
      <w:proofErr w:type="spellStart"/>
      <w:r w:rsidRPr="005B7515">
        <w:rPr>
          <w:rFonts w:ascii="Helvetica" w:hAnsi="Helvetica" w:cs="Helvetica"/>
        </w:rPr>
        <w:t>Sandy</w:t>
      </w:r>
      <w:proofErr w:type="spellEnd"/>
      <w:r w:rsidRPr="005B7515">
        <w:rPr>
          <w:rFonts w:ascii="Helvetica" w:hAnsi="Helvetica" w:cs="Helvetica"/>
        </w:rPr>
        <w:t>, nach ea?</w:t>
      </w:r>
    </w:p>
    <w:p w14:paraId="49BC5082" w14:textId="77777777" w:rsidR="00121747" w:rsidRPr="005B7515" w:rsidRDefault="00121747" w:rsidP="04580E5A">
      <w:pPr>
        <w:ind w:left="2160" w:hanging="2160"/>
        <w:contextualSpacing/>
        <w:jc w:val="both"/>
        <w:rPr>
          <w:rFonts w:ascii="Helvetica" w:hAnsi="Helvetica" w:cs="Helvetica"/>
        </w:rPr>
      </w:pPr>
      <w:proofErr w:type="spellStart"/>
      <w:r w:rsidRPr="005B7515">
        <w:rPr>
          <w:rFonts w:ascii="Helvetica" w:hAnsi="Helvetica" w:cs="Helvetica"/>
        </w:rPr>
        <w:t>Malachaí</w:t>
      </w:r>
      <w:proofErr w:type="spellEnd"/>
      <w:r w:rsidRPr="005B7515">
        <w:rPr>
          <w:rFonts w:ascii="Helvetica" w:hAnsi="Helvetica" w:cs="Helvetica"/>
        </w:rPr>
        <w:t xml:space="preserve">: </w:t>
      </w:r>
      <w:r w:rsidRPr="005B7515">
        <w:tab/>
      </w:r>
      <w:proofErr w:type="spellStart"/>
      <w:r w:rsidRPr="005B7515">
        <w:rPr>
          <w:rFonts w:ascii="Helvetica" w:hAnsi="Helvetica" w:cs="Helvetica"/>
        </w:rPr>
        <w:t>Sadie</w:t>
      </w:r>
      <w:proofErr w:type="spellEnd"/>
      <w:r w:rsidRPr="005B7515">
        <w:rPr>
          <w:rFonts w:ascii="Helvetica" w:hAnsi="Helvetica" w:cs="Helvetica"/>
        </w:rPr>
        <w:t xml:space="preserve"> ...</w:t>
      </w:r>
    </w:p>
    <w:p w14:paraId="472B4DB7" w14:textId="77777777" w:rsidR="00130B49" w:rsidRPr="005B7515" w:rsidRDefault="00130B49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2C10672" w14:textId="11437D60" w:rsidR="00E15D5F" w:rsidRPr="005B7515" w:rsidRDefault="00130B49" w:rsidP="04580E5A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</w:t>
      </w:r>
      <w:r w:rsidR="68A743C9"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r</w:t>
      </w: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121747"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thuig tú</w:t>
      </w:r>
      <w:r w:rsidR="00E15D5F"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3E989327" w14:textId="3D80F176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>Is é an trua</w:t>
      </w:r>
      <w:r w:rsidR="00046C2B" w:rsidRPr="005B7515">
        <w:rPr>
          <w:rFonts w:ascii="Helvetica" w:hAnsi="Helvetica" w:cs="Helvetica"/>
          <w:lang w:val="ga-IE"/>
        </w:rPr>
        <w:t xml:space="preserve"> –</w:t>
      </w:r>
      <w:r w:rsidRPr="005B7515">
        <w:rPr>
          <w:rFonts w:ascii="Helvetica" w:hAnsi="Helvetica" w:cs="Helvetica"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what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a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shame</w:t>
      </w:r>
      <w:proofErr w:type="spellEnd"/>
      <w:r w:rsidRPr="005B7515">
        <w:rPr>
          <w:rFonts w:ascii="Helvetica" w:hAnsi="Helvetica" w:cs="Helvetica"/>
          <w:lang w:val="ga-IE"/>
        </w:rPr>
        <w:t>.</w:t>
      </w:r>
    </w:p>
    <w:p w14:paraId="7E520359" w14:textId="2D72686E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 xml:space="preserve">Is mór an trua gur chaill siad ‘an poll deiridh’ </w:t>
      </w:r>
      <w:r w:rsidR="00291E86" w:rsidRPr="005B7515">
        <w:rPr>
          <w:rFonts w:ascii="Helvetica" w:hAnsi="Helvetica" w:cs="Helvetica"/>
          <w:lang w:val="ga-IE"/>
        </w:rPr>
        <w:t>–</w:t>
      </w:r>
      <w:r w:rsidRPr="005B7515">
        <w:rPr>
          <w:rFonts w:ascii="Helvetica" w:hAnsi="Helvetica" w:cs="Helvetica"/>
          <w:lang w:val="ga-IE"/>
        </w:rPr>
        <w:t xml:space="preserve"> ar an </w:t>
      </w:r>
      <w:proofErr w:type="spellStart"/>
      <w:r w:rsidRPr="005B7515">
        <w:rPr>
          <w:rFonts w:ascii="Helvetica" w:hAnsi="Helvetica" w:cs="Helvetica"/>
          <w:lang w:val="ga-IE"/>
        </w:rPr>
        <w:t>ghalfchúrsa</w:t>
      </w:r>
      <w:proofErr w:type="spellEnd"/>
      <w:r w:rsidRPr="005B7515">
        <w:rPr>
          <w:rFonts w:ascii="Helvetica" w:hAnsi="Helvetica" w:cs="Helvetica"/>
          <w:lang w:val="ga-IE"/>
        </w:rPr>
        <w:t xml:space="preserve"> atá i gceist ag an bheirt fhear agus iad ag dul siar ar bhóithrín na smaointe.</w:t>
      </w:r>
    </w:p>
    <w:p w14:paraId="2B5778C6" w14:textId="10BFC875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>Bhí an</w:t>
      </w:r>
      <w:r w:rsidR="00340327" w:rsidRPr="005B7515">
        <w:rPr>
          <w:rFonts w:ascii="Helvetica" w:hAnsi="Helvetica" w:cs="Helvetica"/>
          <w:lang w:val="ga-IE"/>
        </w:rPr>
        <w:noBreakHyphen/>
      </w:r>
      <w:r w:rsidRPr="005B7515">
        <w:rPr>
          <w:rFonts w:ascii="Helvetica" w:hAnsi="Helvetica" w:cs="Helvetica"/>
          <w:lang w:val="ga-IE"/>
        </w:rPr>
        <w:t>lá againn, bhí lá iontach againn.</w:t>
      </w:r>
    </w:p>
    <w:p w14:paraId="55C11F1E" w14:textId="1DB85CD7" w:rsidR="00AB2A85" w:rsidRPr="005B7515" w:rsidRDefault="00291E86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>‘</w:t>
      </w:r>
      <w:r w:rsidR="00AB2A85" w:rsidRPr="005B7515">
        <w:rPr>
          <w:rFonts w:ascii="Helvetica" w:hAnsi="Helvetica" w:cs="Helvetica"/>
          <w:lang w:val="ga-IE"/>
        </w:rPr>
        <w:t>Fosta</w:t>
      </w:r>
      <w:r w:rsidRPr="005B7515">
        <w:rPr>
          <w:rFonts w:ascii="Helvetica" w:hAnsi="Helvetica" w:cs="Helvetica"/>
          <w:lang w:val="ga-IE"/>
        </w:rPr>
        <w:t>’</w:t>
      </w:r>
      <w:r w:rsidR="00AB2A85" w:rsidRPr="005B7515">
        <w:rPr>
          <w:rFonts w:ascii="Helvetica" w:hAnsi="Helvetica" w:cs="Helvetica"/>
          <w:lang w:val="ga-IE"/>
        </w:rPr>
        <w:t xml:space="preserve"> </w:t>
      </w:r>
      <w:r w:rsidRPr="005B7515">
        <w:rPr>
          <w:rFonts w:ascii="Helvetica" w:hAnsi="Helvetica" w:cs="Helvetica"/>
          <w:lang w:val="ga-IE"/>
        </w:rPr>
        <w:t>–</w:t>
      </w:r>
      <w:r w:rsidR="00712BEC" w:rsidRPr="005B7515">
        <w:rPr>
          <w:rFonts w:ascii="Helvetica" w:hAnsi="Helvetica" w:cs="Helvetica"/>
          <w:lang w:val="ga-IE"/>
        </w:rPr>
        <w:t xml:space="preserve"> </w:t>
      </w:r>
      <w:r w:rsidR="00AB2A85" w:rsidRPr="005B7515">
        <w:rPr>
          <w:rFonts w:ascii="Helvetica" w:hAnsi="Helvetica" w:cs="Helvetica"/>
          <w:lang w:val="ga-IE"/>
        </w:rPr>
        <w:t xml:space="preserve">sin focal Ultach ar </w:t>
      </w:r>
      <w:r w:rsidR="00712BEC" w:rsidRPr="005B7515">
        <w:rPr>
          <w:rFonts w:ascii="Helvetica" w:hAnsi="Helvetica" w:cs="Helvetica"/>
          <w:lang w:val="ga-IE"/>
        </w:rPr>
        <w:t>‘</w:t>
      </w:r>
      <w:r w:rsidR="00AB2A85" w:rsidRPr="005B7515">
        <w:rPr>
          <w:rFonts w:ascii="Helvetica" w:hAnsi="Helvetica" w:cs="Helvetica"/>
          <w:lang w:val="ga-IE"/>
        </w:rPr>
        <w:t>freisin</w:t>
      </w:r>
      <w:r w:rsidR="00712BEC" w:rsidRPr="005B7515">
        <w:rPr>
          <w:rFonts w:ascii="Helvetica" w:hAnsi="Helvetica" w:cs="Helvetica"/>
          <w:lang w:val="ga-IE"/>
        </w:rPr>
        <w:t>’</w:t>
      </w:r>
      <w:r w:rsidR="00AB2A85" w:rsidRPr="005B7515">
        <w:rPr>
          <w:rFonts w:ascii="Helvetica" w:hAnsi="Helvetica" w:cs="Helvetica"/>
          <w:lang w:val="ga-IE"/>
        </w:rPr>
        <w:t>.</w:t>
      </w:r>
    </w:p>
    <w:p w14:paraId="6CD39DE8" w14:textId="191D175C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>Más buan mo chuimhne</w:t>
      </w:r>
      <w:r w:rsidR="00712BEC" w:rsidRPr="005B7515">
        <w:rPr>
          <w:rFonts w:ascii="Helvetica" w:hAnsi="Helvetica" w:cs="Helvetica"/>
          <w:lang w:val="ga-IE"/>
        </w:rPr>
        <w:t xml:space="preserve"> –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if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my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memory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serves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me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correctly</w:t>
      </w:r>
      <w:proofErr w:type="spellEnd"/>
      <w:r w:rsidRPr="005B7515">
        <w:rPr>
          <w:rFonts w:ascii="Helvetica" w:hAnsi="Helvetica" w:cs="Helvetica"/>
          <w:lang w:val="ga-IE"/>
        </w:rPr>
        <w:t>.</w:t>
      </w:r>
    </w:p>
    <w:p w14:paraId="0D5DCF96" w14:textId="4DE84087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proofErr w:type="spellStart"/>
      <w:r w:rsidRPr="005B7515">
        <w:rPr>
          <w:rFonts w:ascii="Helvetica" w:hAnsi="Helvetica" w:cs="Helvetica"/>
          <w:lang w:val="ga-IE"/>
        </w:rPr>
        <w:t>íde</w:t>
      </w:r>
      <w:proofErr w:type="spellEnd"/>
      <w:r w:rsidRPr="005B7515">
        <w:rPr>
          <w:rFonts w:ascii="Helvetica" w:hAnsi="Helvetica" w:cs="Helvetica"/>
          <w:lang w:val="ga-IE"/>
        </w:rPr>
        <w:t xml:space="preserve"> béil – </w:t>
      </w:r>
      <w:r w:rsidRPr="005B7515">
        <w:rPr>
          <w:rFonts w:ascii="Helvetica" w:hAnsi="Helvetica" w:cs="Helvetica"/>
          <w:i/>
          <w:iCs/>
          <w:lang w:val="ga-IE"/>
        </w:rPr>
        <w:t xml:space="preserve">a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telling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off</w:t>
      </w:r>
      <w:proofErr w:type="spellEnd"/>
      <w:r w:rsidR="00C6785F" w:rsidRPr="005B7515">
        <w:rPr>
          <w:rFonts w:ascii="Helvetica" w:hAnsi="Helvetica" w:cs="Helvetica"/>
          <w:i/>
          <w:iCs/>
          <w:lang w:val="ga-IE"/>
        </w:rPr>
        <w:t>.</w:t>
      </w:r>
    </w:p>
    <w:p w14:paraId="62F15C2C" w14:textId="620067FD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>Ní bhfuair sé leath a dhóthain</w:t>
      </w:r>
      <w:r w:rsidR="003E32C2" w:rsidRPr="005B7515">
        <w:rPr>
          <w:rFonts w:ascii="Helvetica" w:hAnsi="Helvetica" w:cs="Helvetica"/>
          <w:lang w:val="ga-IE"/>
        </w:rPr>
        <w:t xml:space="preserve"> –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he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didn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’t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get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half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enough</w:t>
      </w:r>
      <w:proofErr w:type="spellEnd"/>
      <w:r w:rsidR="003E32C2" w:rsidRPr="005B7515">
        <w:rPr>
          <w:rFonts w:ascii="Helvetica" w:hAnsi="Helvetica" w:cs="Helvetica"/>
          <w:i/>
          <w:iCs/>
          <w:lang w:val="ga-IE"/>
        </w:rPr>
        <w:t>.</w:t>
      </w:r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r w:rsidR="003E32C2" w:rsidRPr="005B7515">
        <w:rPr>
          <w:rFonts w:ascii="Helvetica" w:hAnsi="Helvetica" w:cs="Helvetica"/>
          <w:i/>
          <w:iCs/>
          <w:lang w:val="ga-IE"/>
        </w:rPr>
        <w:t>D</w:t>
      </w:r>
      <w:r w:rsidRPr="005B7515">
        <w:rPr>
          <w:rFonts w:ascii="Helvetica" w:hAnsi="Helvetica" w:cs="Helvetica"/>
          <w:i/>
          <w:iCs/>
          <w:lang w:val="ga-IE"/>
        </w:rPr>
        <w:t xml:space="preserve">óthain,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enough</w:t>
      </w:r>
      <w:proofErr w:type="spellEnd"/>
      <w:r w:rsidR="00C6785F" w:rsidRPr="005B7515">
        <w:rPr>
          <w:rFonts w:ascii="Helvetica" w:hAnsi="Helvetica" w:cs="Helvetica"/>
          <w:i/>
          <w:iCs/>
          <w:lang w:val="ga-IE"/>
        </w:rPr>
        <w:t>.</w:t>
      </w:r>
    </w:p>
    <w:p w14:paraId="6069E40A" w14:textId="0C15DE45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 xml:space="preserve">Fíorthuisceanach </w:t>
      </w:r>
      <w:r w:rsidR="003E32C2" w:rsidRPr="005B7515">
        <w:rPr>
          <w:rFonts w:ascii="Helvetica" w:hAnsi="Helvetica" w:cs="Helvetica"/>
          <w:lang w:val="ga-IE"/>
        </w:rPr>
        <w:t>–</w:t>
      </w:r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extremely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,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super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understanding</w:t>
      </w:r>
      <w:proofErr w:type="spellEnd"/>
      <w:r w:rsidR="00C6785F" w:rsidRPr="005B7515">
        <w:rPr>
          <w:rFonts w:ascii="Helvetica" w:hAnsi="Helvetica" w:cs="Helvetica"/>
          <w:i/>
          <w:iCs/>
          <w:lang w:val="ga-IE"/>
        </w:rPr>
        <w:t>.</w:t>
      </w:r>
    </w:p>
    <w:p w14:paraId="595E4E97" w14:textId="3DFCB93C" w:rsidR="00AB2A85" w:rsidRPr="005B7515" w:rsidRDefault="00AB2A85" w:rsidP="04580E5A">
      <w:pPr>
        <w:pStyle w:val="Altanliosta"/>
        <w:numPr>
          <w:ilvl w:val="0"/>
          <w:numId w:val="41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5B7515">
        <w:rPr>
          <w:rFonts w:ascii="Helvetica" w:hAnsi="Helvetica" w:cs="Helvetica"/>
          <w:lang w:val="ga-IE"/>
        </w:rPr>
        <w:t>Nach mór an gar</w:t>
      </w:r>
      <w:r w:rsidR="003E32C2" w:rsidRPr="005B7515">
        <w:rPr>
          <w:rFonts w:ascii="Helvetica" w:hAnsi="Helvetica" w:cs="Helvetica"/>
          <w:lang w:val="ga-IE"/>
        </w:rPr>
        <w:t xml:space="preserve"> domsa?</w:t>
      </w:r>
      <w:r w:rsidRPr="005B7515">
        <w:rPr>
          <w:rFonts w:ascii="Helvetica" w:hAnsi="Helvetica" w:cs="Helvetica"/>
          <w:lang w:val="ga-IE"/>
        </w:rPr>
        <w:t xml:space="preserve"> </w:t>
      </w:r>
      <w:r w:rsidRPr="005B7515">
        <w:rPr>
          <w:rFonts w:ascii="Helvetica" w:hAnsi="Helvetica" w:cs="Helvetica"/>
          <w:i/>
          <w:iCs/>
          <w:lang w:val="ga-IE"/>
        </w:rPr>
        <w:t xml:space="preserve">– </w:t>
      </w:r>
      <w:proofErr w:type="spellStart"/>
      <w:r w:rsidR="003E32C2" w:rsidRPr="005B7515">
        <w:rPr>
          <w:rFonts w:ascii="Helvetica" w:hAnsi="Helvetica" w:cs="Helvetica"/>
          <w:i/>
          <w:iCs/>
          <w:lang w:val="ga-IE"/>
        </w:rPr>
        <w:t>I</w:t>
      </w:r>
      <w:r w:rsidRPr="005B7515">
        <w:rPr>
          <w:rFonts w:ascii="Helvetica" w:hAnsi="Helvetica" w:cs="Helvetica"/>
          <w:i/>
          <w:iCs/>
          <w:lang w:val="ga-IE"/>
        </w:rPr>
        <w:t>sn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’t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it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good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for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me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, a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lucky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man I am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to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have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such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an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understanding</w:t>
      </w:r>
      <w:proofErr w:type="spellEnd"/>
      <w:r w:rsidRPr="005B7515">
        <w:rPr>
          <w:rFonts w:ascii="Helvetica" w:hAnsi="Helvetica" w:cs="Helvetica"/>
          <w:i/>
          <w:iCs/>
          <w:lang w:val="ga-IE"/>
        </w:rPr>
        <w:t xml:space="preserve"> </w:t>
      </w:r>
      <w:proofErr w:type="spellStart"/>
      <w:r w:rsidRPr="005B7515">
        <w:rPr>
          <w:rFonts w:ascii="Helvetica" w:hAnsi="Helvetica" w:cs="Helvetica"/>
          <w:i/>
          <w:iCs/>
          <w:lang w:val="ga-IE"/>
        </w:rPr>
        <w:t>wife</w:t>
      </w:r>
      <w:proofErr w:type="spellEnd"/>
      <w:r w:rsidRPr="005B7515">
        <w:rPr>
          <w:rFonts w:ascii="Helvetica" w:hAnsi="Helvetica" w:cs="Helvetica"/>
          <w:lang w:val="ga-IE"/>
        </w:rPr>
        <w:t xml:space="preserve">, a deir </w:t>
      </w:r>
      <w:proofErr w:type="spellStart"/>
      <w:r w:rsidRPr="005B7515">
        <w:rPr>
          <w:rFonts w:ascii="Helvetica" w:hAnsi="Helvetica" w:cs="Helvetica"/>
          <w:lang w:val="ga-IE"/>
        </w:rPr>
        <w:t>Theodore</w:t>
      </w:r>
      <w:proofErr w:type="spellEnd"/>
      <w:r w:rsidRPr="005B7515">
        <w:rPr>
          <w:rFonts w:ascii="Helvetica" w:hAnsi="Helvetica" w:cs="Helvetica"/>
          <w:lang w:val="ga-IE"/>
        </w:rPr>
        <w:t>. Níl aon dabht faoi ach go bhfuil an bheirt fhear seo breá ábalta a bheith ag plámás!</w:t>
      </w:r>
    </w:p>
    <w:p w14:paraId="4B03BBAA" w14:textId="77777777" w:rsidR="00AB2A85" w:rsidRPr="005B7515" w:rsidRDefault="00AB2A85" w:rsidP="04580E5A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5402BD64" w14:textId="4D67DC89" w:rsidR="002625D9" w:rsidRPr="005B7515" w:rsidRDefault="002625D9">
      <w:pPr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br w:type="page"/>
      </w:r>
    </w:p>
    <w:p w14:paraId="248456E7" w14:textId="77777777" w:rsidR="00AB2A85" w:rsidRPr="005B7515" w:rsidRDefault="00AB2A85" w:rsidP="04580E5A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41BDBB62" w14:textId="227229C3" w:rsidR="003B6D90" w:rsidRPr="005B7515" w:rsidRDefault="00AB2A85" w:rsidP="04580E5A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Spotsolas ar an gcumarsáid</w:t>
      </w:r>
    </w:p>
    <w:p w14:paraId="482BA26F" w14:textId="2DBF15B0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Caithfidh muid spotsolas anois ar na frásaí sin a úsáidtear chun dul siar ar bhóithrín na smaointe</w:t>
      </w:r>
      <w:r w:rsidR="00E864D4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="00E864D4"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</w:t>
      </w: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phrases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use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when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reminiscing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Is léir ón chomhrá sa mhír sin go raibh caitheamh i ndiaidh na seanlaethanta ag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Malachaí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agus ag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Theodore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.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’s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clear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from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conversation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that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longed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for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good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old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days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</w:p>
    <w:p w14:paraId="4D0364EC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643A175" w14:textId="29175610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Tá go leor bealaí ann chun </w:t>
      </w: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I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well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nó </w:t>
      </w:r>
      <w:r w:rsidR="004F281C"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</w:t>
      </w: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o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?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 rá as Gaeilge. Dúirt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Malachaí</w:t>
      </w:r>
      <w:proofErr w:type="spellEnd"/>
      <w:r w:rsidR="004F281C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,</w:t>
      </w:r>
      <w:r w:rsidR="0084075D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‘más buan mo chuimhne.’ Cad faoi na cinn seo?</w:t>
      </w:r>
    </w:p>
    <w:p w14:paraId="3B95B250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8E6725D" w14:textId="3380E105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An cuimhin leat?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84075D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Do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you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?</w:t>
      </w:r>
    </w:p>
    <w:p w14:paraId="3BBE48AE" w14:textId="77813951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maith is cuimhin.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well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0DF70E76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9F270C6" w14:textId="4D369982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Nach maith an chuimhne atá agam air!</w:t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Don’t I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it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well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!</w:t>
      </w:r>
    </w:p>
    <w:p w14:paraId="5EA76D98" w14:textId="170443B3" w:rsidR="002158CA" w:rsidRPr="005B7515" w:rsidRDefault="002158CA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Más buan mo chuimhne …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If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I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it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correctly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…</w:t>
      </w:r>
    </w:p>
    <w:p w14:paraId="77EE3B02" w14:textId="06F7E750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Cuireann sé sin i gcuimhne dom!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That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reminds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!</w:t>
      </w:r>
    </w:p>
    <w:p w14:paraId="095AB0D8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Cuir i gcuimhne dom</w:t>
      </w:r>
    </w:p>
    <w:p w14:paraId="773EFE58" w14:textId="29A345E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Meabhraigh dom arís ….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Remind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…</w:t>
      </w:r>
    </w:p>
    <w:p w14:paraId="46B078CB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B16E347" w14:textId="4A228709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Tá na cuimhní beo i m'intinn i gcónaí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memories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live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on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in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my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mind</w:t>
      </w:r>
      <w:proofErr w:type="spellEnd"/>
    </w:p>
    <w:p w14:paraId="381A0B56" w14:textId="771A61B0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Tháinig na cuimhní chugam go tréan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memories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came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flooding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back</w:t>
      </w:r>
      <w:proofErr w:type="spellEnd"/>
    </w:p>
    <w:p w14:paraId="5A31B57C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33353FC" w14:textId="15716464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Ní dhéanfaidh mé dearmad ar an lá sin choíche.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I’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ll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never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forget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that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day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5329BE2A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3714660" w14:textId="69DDB3E8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Mura bhfuil dul amú orm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If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I'm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not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mistaken</w:t>
      </w:r>
      <w:proofErr w:type="spellEnd"/>
    </w:p>
    <w:p w14:paraId="33D3FF0B" w14:textId="77777777" w:rsidR="00966F72" w:rsidRPr="005B7515" w:rsidRDefault="00966F7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74668B5" w14:textId="64100F71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Cad faoi na focail bheaga sin agus na frásaí a úsáidtear i gcomhrá agus muid ag</w:t>
      </w:r>
      <w:r w:rsidR="00856548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caint faoi na laethanta órga? </w:t>
      </w:r>
      <w:r w:rsidR="00270AC9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Ar nós,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used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,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ages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ago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="0053606B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agus mar sin de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 mBéarla. Seo </w:t>
      </w:r>
      <w:r w:rsidR="00966F72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cuid acu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332BA4E6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C61C76D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Ba ghnách linn ...</w:t>
      </w:r>
    </w:p>
    <w:p w14:paraId="3E2C5918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used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…</w:t>
      </w:r>
    </w:p>
    <w:p w14:paraId="4662C5E9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Tráth dá raibh …</w:t>
      </w:r>
    </w:p>
    <w:p w14:paraId="564F4D77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Once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upon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 time …</w:t>
      </w:r>
    </w:p>
    <w:p w14:paraId="3B5BB58F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Fada ó shin/I bhfad ó shin/ Tamall fada siar …</w:t>
      </w:r>
    </w:p>
    <w:p w14:paraId="4850F4EF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A long time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ago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…</w:t>
      </w:r>
    </w:p>
    <w:p w14:paraId="64D14153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Na cianta cairbreacha ó shin</w:t>
      </w:r>
    </w:p>
    <w:p w14:paraId="4AC3F873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Ages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ago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…</w:t>
      </w:r>
    </w:p>
    <w:p w14:paraId="5B1F31D0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Lá dár saol …</w:t>
      </w:r>
    </w:p>
    <w:p w14:paraId="56C6D0D4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A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day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…</w:t>
      </w:r>
    </w:p>
    <w:p w14:paraId="24462DCF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(Is) beag a shíl mé …</w:t>
      </w:r>
    </w:p>
    <w:p w14:paraId="33581B0B" w14:textId="77777777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I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never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would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have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thought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…</w:t>
      </w:r>
    </w:p>
    <w:p w14:paraId="56123B5A" w14:textId="6723463E" w:rsidR="0096315E" w:rsidRPr="005B7515" w:rsidRDefault="0096315E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Ní bhíonn an t</w:t>
      </w:r>
      <w:r w:rsidR="00340327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am i bhfad ag imeacht/ ag dul isteach</w:t>
      </w:r>
    </w:p>
    <w:p w14:paraId="277B3834" w14:textId="235315FB" w:rsidR="005E145A" w:rsidRPr="005B7515" w:rsidRDefault="0096315E" w:rsidP="00FD5E09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Time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flies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. </w:t>
      </w:r>
      <w:r w:rsidR="005E145A" w:rsidRPr="005B7515">
        <w:rPr>
          <w:rFonts w:ascii="Helvetica" w:eastAsia="Calibri" w:hAnsi="Helvetica" w:cs="Arial"/>
          <w:lang w:eastAsia="en-US"/>
        </w:rPr>
        <w:br w:type="page"/>
      </w:r>
    </w:p>
    <w:p w14:paraId="5DEBA1C8" w14:textId="77777777" w:rsidR="004F3927" w:rsidRPr="005B7515" w:rsidRDefault="004F3927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E6184EE" w14:textId="26110DEF" w:rsidR="004F3927" w:rsidRPr="005B7515" w:rsidRDefault="004F3927" w:rsidP="04580E5A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Ar thug tú faoi deara </w:t>
      </w:r>
    </w:p>
    <w:p w14:paraId="242744ED" w14:textId="2F960DDC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Ar thug tú faoi deara an frása a d’úsáid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Elanore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nuair a bhí sí ag iarraidh an t</w:t>
      </w:r>
      <w:r w:rsidR="00340327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ábhar cainte a athrú?</w:t>
      </w:r>
      <w:r w:rsidR="00BA769C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Féach:</w:t>
      </w:r>
    </w:p>
    <w:p w14:paraId="118C0EF1" w14:textId="77777777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525FB08" w14:textId="2A9E831F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Ós ag caint ar mhná </w:t>
      </w:r>
      <w:r w:rsidR="002F369F" w:rsidRPr="005B7515">
        <w:rPr>
          <w:rFonts w:ascii="Helvetica" w:hAnsi="Helvetica" w:cs="Helvetica"/>
        </w:rPr>
        <w:t xml:space="preserve">–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Speaking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of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women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...</w:t>
      </w:r>
    </w:p>
    <w:p w14:paraId="008476E4" w14:textId="77777777" w:rsidR="002F369F" w:rsidRPr="005B7515" w:rsidRDefault="002F369F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D1C46AF" w14:textId="30078FA8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Is frása an</w:t>
      </w:r>
      <w:r w:rsidR="00340327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úsáideach é 'Ós ag caint ar ...' nuair atá tú ag iarraidh casadh a chur i gcomhrá agus ábhar eile cainte a tharraingt isteach sa phlé. </w:t>
      </w: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This can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be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very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handy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little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transitional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phrase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when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want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="00955D06"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segue</w:t>
      </w: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into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new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topic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of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conversation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</w:p>
    <w:p w14:paraId="54065699" w14:textId="77777777" w:rsidR="00EC6055" w:rsidRPr="005B7515" w:rsidRDefault="00EC6055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305CC44" w14:textId="77777777" w:rsidR="00C6785F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Seo anois cúpla frása úsáideach a chuideoidh leat athrú scéil a tharraingt ort féin</w:t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. Agus tú ag iarraidh casadh a chur sa chomhrá go béasach:</w:t>
      </w:r>
    </w:p>
    <w:p w14:paraId="779BA5E2" w14:textId="77777777" w:rsidR="00C6785F" w:rsidRPr="005B7515" w:rsidRDefault="00C6785F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A5A5BEF" w14:textId="2937C3FE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Ós ag caint ar mhná, níor chas mé le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Sadie</w:t>
      </w:r>
      <w:proofErr w:type="spellEnd"/>
    </w:p>
    <w:p w14:paraId="318970E9" w14:textId="61FF2EB3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Speaking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of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women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, I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have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never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met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Sadie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</w:p>
    <w:p w14:paraId="00BD783C" w14:textId="77777777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Ós ag caint ar Sheán atá muid, ar chuala tú uaidh le déanaí?</w:t>
      </w:r>
    </w:p>
    <w:p w14:paraId="0C5C71A1" w14:textId="34CAC548" w:rsidR="00C6785F" w:rsidRPr="005B7515" w:rsidRDefault="00C6785F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Speaking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of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Seán,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have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heard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from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him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recently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?</w:t>
      </w:r>
    </w:p>
    <w:p w14:paraId="27D93CC5" w14:textId="77777777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Ós ag trácht ar scannáin atá muid, an cuimhin leat an ceann sin …</w:t>
      </w:r>
    </w:p>
    <w:p w14:paraId="077BAD47" w14:textId="756ACE41" w:rsidR="00C6785F" w:rsidRPr="005B7515" w:rsidRDefault="00C6785F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Speaking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of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films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do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you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remember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that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one</w:t>
      </w:r>
      <w:proofErr w:type="spellEnd"/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…?</w:t>
      </w:r>
    </w:p>
    <w:p w14:paraId="2F85E856" w14:textId="7F96C007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</w:p>
    <w:p w14:paraId="0DD93CFC" w14:textId="57281787" w:rsidR="00C6785F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Nuair a ritheann rud</w:t>
      </w:r>
      <w:r w:rsidR="552162A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éigin 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leat:</w:t>
      </w:r>
    </w:p>
    <w:p w14:paraId="01C60DE1" w14:textId="77777777" w:rsidR="00C6785F" w:rsidRPr="005B7515" w:rsidRDefault="00C6785F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F2F0A2D" w14:textId="2B9A1E6D" w:rsidR="002622E2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Dála an scéil, ca</w:t>
      </w:r>
      <w:r w:rsidR="00D566BE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d</w:t>
      </w:r>
      <w:r w:rsidR="00C6785F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="003375D5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é</w:t>
      </w: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mar atá do mháthair na laethanta seo?</w:t>
      </w:r>
    </w:p>
    <w:p w14:paraId="0AA63F83" w14:textId="77777777" w:rsidR="002622E2" w:rsidRPr="005B7515" w:rsidRDefault="002622E2" w:rsidP="04580E5A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By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way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,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how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’s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your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mum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these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days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?</w:t>
      </w:r>
    </w:p>
    <w:p w14:paraId="26DF2BEE" w14:textId="77777777" w:rsidR="002622E2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F849AA6" w14:textId="0E585185" w:rsidR="005E145A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Nuair a chuimhníonn tú ar rud:</w:t>
      </w:r>
    </w:p>
    <w:p w14:paraId="18B6C135" w14:textId="77777777" w:rsidR="005E145A" w:rsidRPr="005B7515" w:rsidRDefault="005E145A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AA50ACC" w14:textId="3D2D94EB" w:rsidR="002622E2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Mo dhearmad! Beidh Brian anseo ar ball.</w:t>
      </w:r>
    </w:p>
    <w:p w14:paraId="680EDB15" w14:textId="225EAC4B" w:rsidR="002622E2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I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forgot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! Brian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will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be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here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in a </w:t>
      </w:r>
      <w:proofErr w:type="spellStart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while</w:t>
      </w:r>
      <w:proofErr w:type="spellEnd"/>
      <w:r w:rsidRPr="005B7515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</w:p>
    <w:p w14:paraId="630701E6" w14:textId="77777777" w:rsidR="002622E2" w:rsidRPr="005B7515" w:rsidRDefault="002622E2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4EAFE9F" w14:textId="36ED97BA" w:rsidR="006F774D" w:rsidRPr="005E145A" w:rsidRDefault="00D17F06" w:rsidP="5487BE6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B7515">
        <w:rPr>
          <w:i/>
          <w:iCs/>
          <w:noProof/>
          <w:color w:val="033841" w:themeColor="text2" w:themeShade="80"/>
        </w:rPr>
        <w:drawing>
          <wp:anchor distT="0" distB="0" distL="114300" distR="114300" simplePos="0" relativeHeight="251658250" behindDoc="0" locked="0" layoutInCell="1" allowOverlap="1" wp14:anchorId="2BCC43E1" wp14:editId="3D1B0EB2">
            <wp:simplePos x="0" y="0"/>
            <wp:positionH relativeFrom="margin">
              <wp:posOffset>19685</wp:posOffset>
            </wp:positionH>
            <wp:positionV relativeFrom="paragraph">
              <wp:posOffset>2720340</wp:posOffset>
            </wp:positionV>
            <wp:extent cx="6099175" cy="436245"/>
            <wp:effectExtent l="0" t="0" r="0" b="1905"/>
            <wp:wrapNone/>
            <wp:docPr id="1752009415" name="Picture 175200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E2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Ós ag caint ar scileanna cumarsáide </w:t>
      </w:r>
      <w:r w:rsidR="005E145A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atá muid, </w:t>
      </w:r>
      <w:r w:rsidR="002622E2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ar nós scéal nua a tharraingt ort féin, ar luaigh mé go raibh tuilleadh ábhair ar fáil sa bhileog oibre ar snas.ie</w:t>
      </w:r>
      <w:r w:rsidR="7AC59E3D" w:rsidRPr="005B7515">
        <w:rPr>
          <w:rFonts w:ascii="Helvetica" w:eastAsia="Calibri" w:hAnsi="Helvetica" w:cs="Arial"/>
          <w:kern w:val="2"/>
          <w:lang w:eastAsia="en-US"/>
          <w14:ligatures w14:val="standardContextual"/>
        </w:rPr>
        <w:t>?</w:t>
      </w:r>
    </w:p>
    <w:sectPr w:rsidR="006F774D" w:rsidRPr="005E145A" w:rsidSect="00B14E84">
      <w:headerReference w:type="default" r:id="rId18"/>
      <w:footerReference w:type="default" r:id="rId19"/>
      <w:footerReference w:type="first" r:id="rId20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253F2" w14:textId="77777777" w:rsidR="00516122" w:rsidRPr="005B7515" w:rsidRDefault="00516122" w:rsidP="008D48F8">
      <w:r w:rsidRPr="005B7515">
        <w:separator/>
      </w:r>
    </w:p>
  </w:endnote>
  <w:endnote w:type="continuationSeparator" w:id="0">
    <w:p w14:paraId="59CC6C9C" w14:textId="77777777" w:rsidR="00516122" w:rsidRPr="005B7515" w:rsidRDefault="00516122" w:rsidP="008D48F8">
      <w:r w:rsidRPr="005B7515">
        <w:continuationSeparator/>
      </w:r>
    </w:p>
  </w:endnote>
  <w:endnote w:type="continuationNotice" w:id="1">
    <w:p w14:paraId="5D1BE37B" w14:textId="77777777" w:rsidR="00516122" w:rsidRPr="005B7515" w:rsidRDefault="00516122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5B7515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5B7515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5B7515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5B7515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040619B3" w:rsidR="00C22132" w:rsidRPr="005B7515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5B7515">
            <w:rPr>
              <w:color w:val="575757"/>
              <w:sz w:val="18"/>
            </w:rPr>
            <w:t xml:space="preserve">Lárionad na Gaeilge, Ollscoil </w:t>
          </w:r>
          <w:proofErr w:type="spellStart"/>
          <w:r w:rsidR="00DA72E8" w:rsidRPr="005B7515">
            <w:rPr>
              <w:color w:val="575757"/>
              <w:sz w:val="18"/>
            </w:rPr>
            <w:t>Mhá</w:t>
          </w:r>
          <w:proofErr w:type="spellEnd"/>
          <w:r w:rsidR="00DA72E8" w:rsidRPr="005B7515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5B7515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5B7515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5B7515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5B7515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B472AA" w:rsidRPr="005B7515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B472AA" w:rsidRPr="005B7515" w:rsidRDefault="00B472AA" w:rsidP="00B472AA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00203FF8" w:rsidR="00B472AA" w:rsidRPr="005B7515" w:rsidRDefault="00B472AA" w:rsidP="00B472AA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5B7515">
            <w:rPr>
              <w:color w:val="575757"/>
              <w:sz w:val="18"/>
            </w:rPr>
            <w:t xml:space="preserve">Lárionad na Gaeilge, Ollscoil </w:t>
          </w:r>
          <w:proofErr w:type="spellStart"/>
          <w:r w:rsidRPr="005B7515">
            <w:rPr>
              <w:color w:val="575757"/>
              <w:sz w:val="18"/>
            </w:rPr>
            <w:t>Mhá</w:t>
          </w:r>
          <w:proofErr w:type="spellEnd"/>
          <w:r w:rsidRPr="005B7515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B472AA" w:rsidRPr="005B7515" w:rsidRDefault="00B472AA" w:rsidP="00B472AA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B7515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5B7515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5B7515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39DC8" w14:textId="77777777" w:rsidR="00516122" w:rsidRPr="005B7515" w:rsidRDefault="00516122" w:rsidP="008D48F8">
      <w:r w:rsidRPr="005B7515">
        <w:separator/>
      </w:r>
    </w:p>
  </w:footnote>
  <w:footnote w:type="continuationSeparator" w:id="0">
    <w:p w14:paraId="51966394" w14:textId="77777777" w:rsidR="00516122" w:rsidRPr="005B7515" w:rsidRDefault="00516122" w:rsidP="008D48F8">
      <w:r w:rsidRPr="005B7515">
        <w:continuationSeparator/>
      </w:r>
    </w:p>
  </w:footnote>
  <w:footnote w:type="continuationNotice" w:id="1">
    <w:p w14:paraId="1E5CE31C" w14:textId="77777777" w:rsidR="00516122" w:rsidRPr="005B7515" w:rsidRDefault="00516122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1620D132" w:rsidR="00510C81" w:rsidRPr="005B7515" w:rsidRDefault="00F2216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5B7515">
      <w:rPr>
        <w:noProof/>
      </w:rPr>
      <w:drawing>
        <wp:anchor distT="0" distB="0" distL="114300" distR="114300" simplePos="0" relativeHeight="251658245" behindDoc="0" locked="0" layoutInCell="1" allowOverlap="1" wp14:anchorId="52794514" wp14:editId="2C7A767C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5B7515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5EFA5805">
              <wp:simplePos x="0" y="0"/>
              <wp:positionH relativeFrom="page">
                <wp:posOffset>15631</wp:posOffset>
              </wp:positionH>
              <wp:positionV relativeFrom="page">
                <wp:posOffset>0</wp:posOffset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0DE7458">
            <v:rect id="Rectangle 5" style="position:absolute;margin-left:1.25pt;margin-top:0;width:612pt;height:1in;z-index:-251656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bd5f3 [1951]" stroked="f" w14:anchorId="1E19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">
              <w10:wrap anchorx="page" anchory="page"/>
            </v:rect>
          </w:pict>
        </mc:Fallback>
      </mc:AlternateContent>
    </w:r>
    <w:r w:rsidR="00D9776E" w:rsidRPr="005B7515">
      <w:rPr>
        <w:rFonts w:ascii="Helvetica" w:hAnsi="Helvetica" w:cs="Helvetica"/>
        <w:b/>
        <w:bCs/>
        <w:color w:val="FFFFFF" w:themeColor="background1"/>
      </w:rPr>
      <w:br/>
    </w:r>
    <w:r w:rsidR="00DA72E8" w:rsidRPr="005B7515">
      <w:rPr>
        <w:rFonts w:ascii="Helvetica" w:hAnsi="Helvetica" w:cs="Helvetica"/>
        <w:b/>
        <w:bCs/>
        <w:color w:val="000000" w:themeColor="text1"/>
      </w:rPr>
      <w:t>S</w:t>
    </w:r>
    <w:r w:rsidR="002E3E2A" w:rsidRPr="005B7515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5B7515">
      <w:rPr>
        <w:rFonts w:ascii="Helvetica" w:hAnsi="Helvetica" w:cs="Helvetica"/>
        <w:b/>
        <w:bCs/>
        <w:color w:val="000000" w:themeColor="text1"/>
      </w:rPr>
      <w:t>2</w:t>
    </w:r>
    <w:r w:rsidR="0073354A" w:rsidRPr="005B7515">
      <w:rPr>
        <w:rFonts w:ascii="Helvetica" w:hAnsi="Helvetica" w:cs="Helvetica"/>
        <w:b/>
        <w:bCs/>
        <w:color w:val="000000" w:themeColor="text1"/>
      </w:rPr>
      <w:t>:</w:t>
    </w:r>
    <w:r w:rsidR="00DA72E8" w:rsidRPr="005B7515">
      <w:rPr>
        <w:rFonts w:ascii="Helvetica" w:hAnsi="Helvetica" w:cs="Helvetica"/>
        <w:b/>
        <w:bCs/>
        <w:color w:val="000000" w:themeColor="text1"/>
      </w:rPr>
      <w:t xml:space="preserve"> </w:t>
    </w:r>
    <w:r w:rsidR="009E683A" w:rsidRPr="005B7515">
      <w:rPr>
        <w:rFonts w:ascii="Helvetica" w:hAnsi="Helvetica" w:cs="Helvetica"/>
        <w:b/>
        <w:bCs/>
        <w:color w:val="000000" w:themeColor="text1"/>
      </w:rPr>
      <w:t xml:space="preserve">Ceacht </w:t>
    </w:r>
    <w:r w:rsidR="00423211" w:rsidRPr="005B7515">
      <w:rPr>
        <w:rFonts w:ascii="Helvetica" w:hAnsi="Helvetica" w:cs="Helvetica"/>
        <w:b/>
        <w:bCs/>
        <w:color w:val="000000" w:themeColor="text1"/>
      </w:rPr>
      <w:t>10</w:t>
    </w:r>
    <w:r w:rsidR="00B472AA" w:rsidRPr="005B7515">
      <w:rPr>
        <w:rFonts w:ascii="Helvetica" w:hAnsi="Helvetica" w:cs="Helvetica"/>
        <w:b/>
        <w:bCs/>
        <w:color w:val="000000" w:themeColor="text1"/>
      </w:rPr>
      <w:br/>
    </w:r>
    <w:r w:rsidR="00423211" w:rsidRPr="005B7515">
      <w:rPr>
        <w:rFonts w:ascii="Helvetica" w:hAnsi="Helvetica" w:cs="Helvetica"/>
        <w:b/>
        <w:bCs/>
        <w:color w:val="000000" w:themeColor="text1"/>
      </w:rPr>
      <w:t>Más buan mo chuimhne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97645"/>
    <w:multiLevelType w:val="hybridMultilevel"/>
    <w:tmpl w:val="5B60D03E"/>
    <w:lvl w:ilvl="0" w:tplc="76700676">
      <w:start w:val="1"/>
      <w:numFmt w:val="decimal"/>
      <w:lvlText w:val="%1."/>
      <w:lvlJc w:val="left"/>
      <w:pPr>
        <w:ind w:left="360" w:hanging="360"/>
      </w:pPr>
      <w:rPr>
        <w:rFonts w:hint="default"/>
        <w:color w:val="077183" w:themeColor="tex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264769"/>
    <w:multiLevelType w:val="hybridMultilevel"/>
    <w:tmpl w:val="801E98EC"/>
    <w:lvl w:ilvl="0" w:tplc="072C5CC4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330A1"/>
    <w:multiLevelType w:val="hybridMultilevel"/>
    <w:tmpl w:val="EAA0C08E"/>
    <w:lvl w:ilvl="0" w:tplc="78BC2898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CB4974"/>
    <w:multiLevelType w:val="hybridMultilevel"/>
    <w:tmpl w:val="9C8E72B0"/>
    <w:lvl w:ilvl="0" w:tplc="284C6EF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strike/>
        <w:color w:val="055462" w:themeColor="text2" w:themeShade="BF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7309D"/>
    <w:multiLevelType w:val="hybridMultilevel"/>
    <w:tmpl w:val="922AC56A"/>
    <w:lvl w:ilvl="0" w:tplc="DAD0DB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9273A"/>
    <w:multiLevelType w:val="hybridMultilevel"/>
    <w:tmpl w:val="4846223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76E39"/>
    <w:multiLevelType w:val="hybridMultilevel"/>
    <w:tmpl w:val="3D204478"/>
    <w:lvl w:ilvl="0" w:tplc="2DE6503A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901D82"/>
    <w:multiLevelType w:val="hybridMultilevel"/>
    <w:tmpl w:val="CC383ABE"/>
    <w:lvl w:ilvl="0" w:tplc="DDD85752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85882"/>
    <w:multiLevelType w:val="hybridMultilevel"/>
    <w:tmpl w:val="8D7EACF0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005AD"/>
    <w:multiLevelType w:val="hybridMultilevel"/>
    <w:tmpl w:val="A746DAE2"/>
    <w:lvl w:ilvl="0" w:tplc="C89A3FAE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20DB5"/>
    <w:multiLevelType w:val="hybridMultilevel"/>
    <w:tmpl w:val="4DCC1AEE"/>
    <w:lvl w:ilvl="0" w:tplc="7582586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32FE1"/>
    <w:multiLevelType w:val="hybridMultilevel"/>
    <w:tmpl w:val="D9A07A42"/>
    <w:lvl w:ilvl="0" w:tplc="C616D41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1282B"/>
    <w:multiLevelType w:val="hybridMultilevel"/>
    <w:tmpl w:val="72E8D006"/>
    <w:lvl w:ilvl="0" w:tplc="DD7453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153E5D"/>
    <w:multiLevelType w:val="hybridMultilevel"/>
    <w:tmpl w:val="6156AB78"/>
    <w:lvl w:ilvl="0" w:tplc="65002212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77183" w:themeColor="text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97CDF"/>
    <w:multiLevelType w:val="hybridMultilevel"/>
    <w:tmpl w:val="939416F6"/>
    <w:lvl w:ilvl="0" w:tplc="1FBAACE0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2A357C"/>
    <w:multiLevelType w:val="hybridMultilevel"/>
    <w:tmpl w:val="BADAD91A"/>
    <w:lvl w:ilvl="0" w:tplc="78EEE01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77183" w:themeColor="text2"/>
        <w:w w:val="99"/>
        <w:sz w:val="24"/>
        <w:szCs w:val="24"/>
        <w:lang w:val="ga" w:eastAsia="en-US" w:bidi="ar-SA"/>
      </w:rPr>
    </w:lvl>
    <w:lvl w:ilvl="1" w:tplc="083C0019">
      <w:start w:val="1"/>
      <w:numFmt w:val="lowerLetter"/>
      <w:lvlText w:val="%2."/>
      <w:lvlJc w:val="left"/>
      <w:pPr>
        <w:ind w:left="1440" w:hanging="360"/>
      </w:pPr>
    </w:lvl>
    <w:lvl w:ilvl="2" w:tplc="083C001B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D5C61"/>
    <w:multiLevelType w:val="hybridMultilevel"/>
    <w:tmpl w:val="4588C1C4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55D4EB8"/>
    <w:multiLevelType w:val="hybridMultilevel"/>
    <w:tmpl w:val="66289CC4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01AAA"/>
    <w:multiLevelType w:val="hybridMultilevel"/>
    <w:tmpl w:val="5A8AFD9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9151B"/>
    <w:multiLevelType w:val="hybridMultilevel"/>
    <w:tmpl w:val="8136927C"/>
    <w:lvl w:ilvl="0" w:tplc="09AA427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A84CB6"/>
    <w:multiLevelType w:val="hybridMultilevel"/>
    <w:tmpl w:val="65A00E86"/>
    <w:lvl w:ilvl="0" w:tplc="DD7453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682E22"/>
    <w:multiLevelType w:val="hybridMultilevel"/>
    <w:tmpl w:val="F6581C0C"/>
    <w:lvl w:ilvl="0" w:tplc="5B7C16EE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0F218C0"/>
    <w:multiLevelType w:val="hybridMultilevel"/>
    <w:tmpl w:val="85F69D7C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351B8"/>
    <w:multiLevelType w:val="hybridMultilevel"/>
    <w:tmpl w:val="F6581C0C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7657476"/>
    <w:multiLevelType w:val="hybridMultilevel"/>
    <w:tmpl w:val="E29043E0"/>
    <w:lvl w:ilvl="0" w:tplc="6952DDD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A632C"/>
    <w:multiLevelType w:val="hybridMultilevel"/>
    <w:tmpl w:val="7D8A7CE8"/>
    <w:lvl w:ilvl="0" w:tplc="757476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553C4"/>
    <w:multiLevelType w:val="hybridMultilevel"/>
    <w:tmpl w:val="68808BF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3E0661"/>
    <w:multiLevelType w:val="hybridMultilevel"/>
    <w:tmpl w:val="C9A8B2A6"/>
    <w:lvl w:ilvl="0" w:tplc="1C2C3404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D7E79"/>
    <w:multiLevelType w:val="hybridMultilevel"/>
    <w:tmpl w:val="78AE0D74"/>
    <w:lvl w:ilvl="0" w:tplc="61E4E9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6093E"/>
    <w:multiLevelType w:val="hybridMultilevel"/>
    <w:tmpl w:val="6560A8C8"/>
    <w:lvl w:ilvl="0" w:tplc="9400552C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5B7336"/>
    <w:multiLevelType w:val="hybridMultilevel"/>
    <w:tmpl w:val="BE3EF93E"/>
    <w:lvl w:ilvl="0" w:tplc="7B029DF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i w:val="0"/>
        <w:color w:val="077183" w:themeColor="text2"/>
        <w:w w:val="99"/>
        <w:sz w:val="24"/>
        <w:szCs w:val="24"/>
        <w:lang w:val="ga" w:eastAsia="en-US" w:bidi="ar-SA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C26FFD"/>
    <w:multiLevelType w:val="hybridMultilevel"/>
    <w:tmpl w:val="C5ACD910"/>
    <w:lvl w:ilvl="0" w:tplc="CD4EE15C">
      <w:start w:val="1"/>
      <w:numFmt w:val="lowerLetter"/>
      <w:lvlText w:val="%1)"/>
      <w:lvlJc w:val="left"/>
      <w:pPr>
        <w:ind w:left="1139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59" w:hanging="360"/>
      </w:pPr>
    </w:lvl>
    <w:lvl w:ilvl="2" w:tplc="1809001B" w:tentative="1">
      <w:start w:val="1"/>
      <w:numFmt w:val="lowerRoman"/>
      <w:lvlText w:val="%3."/>
      <w:lvlJc w:val="right"/>
      <w:pPr>
        <w:ind w:left="2579" w:hanging="180"/>
      </w:pPr>
    </w:lvl>
    <w:lvl w:ilvl="3" w:tplc="1809000F" w:tentative="1">
      <w:start w:val="1"/>
      <w:numFmt w:val="decimal"/>
      <w:lvlText w:val="%4."/>
      <w:lvlJc w:val="left"/>
      <w:pPr>
        <w:ind w:left="3299" w:hanging="360"/>
      </w:pPr>
    </w:lvl>
    <w:lvl w:ilvl="4" w:tplc="18090019" w:tentative="1">
      <w:start w:val="1"/>
      <w:numFmt w:val="lowerLetter"/>
      <w:lvlText w:val="%5."/>
      <w:lvlJc w:val="left"/>
      <w:pPr>
        <w:ind w:left="4019" w:hanging="360"/>
      </w:pPr>
    </w:lvl>
    <w:lvl w:ilvl="5" w:tplc="1809001B" w:tentative="1">
      <w:start w:val="1"/>
      <w:numFmt w:val="lowerRoman"/>
      <w:lvlText w:val="%6."/>
      <w:lvlJc w:val="right"/>
      <w:pPr>
        <w:ind w:left="4739" w:hanging="180"/>
      </w:pPr>
    </w:lvl>
    <w:lvl w:ilvl="6" w:tplc="1809000F" w:tentative="1">
      <w:start w:val="1"/>
      <w:numFmt w:val="decimal"/>
      <w:lvlText w:val="%7."/>
      <w:lvlJc w:val="left"/>
      <w:pPr>
        <w:ind w:left="5459" w:hanging="360"/>
      </w:pPr>
    </w:lvl>
    <w:lvl w:ilvl="7" w:tplc="18090019" w:tentative="1">
      <w:start w:val="1"/>
      <w:numFmt w:val="lowerLetter"/>
      <w:lvlText w:val="%8."/>
      <w:lvlJc w:val="left"/>
      <w:pPr>
        <w:ind w:left="6179" w:hanging="360"/>
      </w:pPr>
    </w:lvl>
    <w:lvl w:ilvl="8" w:tplc="180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33" w15:restartNumberingAfterBreak="0">
    <w:nsid w:val="6E241FAF"/>
    <w:multiLevelType w:val="hybridMultilevel"/>
    <w:tmpl w:val="68808BFE"/>
    <w:lvl w:ilvl="0" w:tplc="269EECC2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F415414"/>
    <w:multiLevelType w:val="hybridMultilevel"/>
    <w:tmpl w:val="827A06A6"/>
    <w:lvl w:ilvl="0" w:tplc="AE628830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78256C"/>
    <w:multiLevelType w:val="hybridMultilevel"/>
    <w:tmpl w:val="F59CF542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652"/>
    <w:multiLevelType w:val="hybridMultilevel"/>
    <w:tmpl w:val="6DDE517C"/>
    <w:lvl w:ilvl="0" w:tplc="1FBAACE0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FEC02F9"/>
    <w:multiLevelType w:val="hybridMultilevel"/>
    <w:tmpl w:val="919ED508"/>
    <w:lvl w:ilvl="0" w:tplc="1FBAACE0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7927AB1"/>
    <w:multiLevelType w:val="hybridMultilevel"/>
    <w:tmpl w:val="22021940"/>
    <w:lvl w:ilvl="0" w:tplc="14D222B4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7D63195"/>
    <w:multiLevelType w:val="hybridMultilevel"/>
    <w:tmpl w:val="8136927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CFC10DD"/>
    <w:multiLevelType w:val="hybridMultilevel"/>
    <w:tmpl w:val="4588C1C4"/>
    <w:lvl w:ilvl="0" w:tplc="03D68608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804274584">
    <w:abstractNumId w:val="0"/>
  </w:num>
  <w:num w:numId="2" w16cid:durableId="844633130">
    <w:abstractNumId w:val="2"/>
  </w:num>
  <w:num w:numId="3" w16cid:durableId="819540765">
    <w:abstractNumId w:val="7"/>
    <w:lvlOverride w:ilvl="0">
      <w:startOverride w:val="1"/>
    </w:lvlOverride>
  </w:num>
  <w:num w:numId="4" w16cid:durableId="708264261">
    <w:abstractNumId w:val="7"/>
  </w:num>
  <w:num w:numId="5" w16cid:durableId="902450436">
    <w:abstractNumId w:val="7"/>
    <w:lvlOverride w:ilvl="0">
      <w:startOverride w:val="1"/>
    </w:lvlOverride>
  </w:num>
  <w:num w:numId="6" w16cid:durableId="136144097">
    <w:abstractNumId w:val="7"/>
    <w:lvlOverride w:ilvl="0">
      <w:startOverride w:val="1"/>
    </w:lvlOverride>
  </w:num>
  <w:num w:numId="7" w16cid:durableId="111025558">
    <w:abstractNumId w:val="16"/>
  </w:num>
  <w:num w:numId="8" w16cid:durableId="455956084">
    <w:abstractNumId w:val="31"/>
  </w:num>
  <w:num w:numId="9" w16cid:durableId="1623152201">
    <w:abstractNumId w:val="35"/>
  </w:num>
  <w:num w:numId="10" w16cid:durableId="1918397443">
    <w:abstractNumId w:val="20"/>
  </w:num>
  <w:num w:numId="11" w16cid:durableId="2103529749">
    <w:abstractNumId w:val="28"/>
  </w:num>
  <w:num w:numId="12" w16cid:durableId="1156190822">
    <w:abstractNumId w:val="8"/>
  </w:num>
  <w:num w:numId="13" w16cid:durableId="752701156">
    <w:abstractNumId w:val="15"/>
  </w:num>
  <w:num w:numId="14" w16cid:durableId="1317224722">
    <w:abstractNumId w:val="4"/>
  </w:num>
  <w:num w:numId="15" w16cid:durableId="1210916907">
    <w:abstractNumId w:val="1"/>
  </w:num>
  <w:num w:numId="16" w16cid:durableId="1995835764">
    <w:abstractNumId w:val="10"/>
  </w:num>
  <w:num w:numId="17" w16cid:durableId="428165802">
    <w:abstractNumId w:val="11"/>
  </w:num>
  <w:num w:numId="18" w16cid:durableId="173738108">
    <w:abstractNumId w:val="12"/>
  </w:num>
  <w:num w:numId="19" w16cid:durableId="727413031">
    <w:abstractNumId w:val="14"/>
  </w:num>
  <w:num w:numId="20" w16cid:durableId="655382664">
    <w:abstractNumId w:val="33"/>
  </w:num>
  <w:num w:numId="21" w16cid:durableId="2115205309">
    <w:abstractNumId w:val="18"/>
  </w:num>
  <w:num w:numId="22" w16cid:durableId="308442151">
    <w:abstractNumId w:val="23"/>
  </w:num>
  <w:num w:numId="23" w16cid:durableId="157960957">
    <w:abstractNumId w:val="9"/>
  </w:num>
  <w:num w:numId="24" w16cid:durableId="1753231595">
    <w:abstractNumId w:val="32"/>
  </w:num>
  <w:num w:numId="25" w16cid:durableId="1282344955">
    <w:abstractNumId w:val="26"/>
  </w:num>
  <w:num w:numId="26" w16cid:durableId="882256454">
    <w:abstractNumId w:val="38"/>
  </w:num>
  <w:num w:numId="27" w16cid:durableId="1922179019">
    <w:abstractNumId w:val="36"/>
  </w:num>
  <w:num w:numId="28" w16cid:durableId="1513645676">
    <w:abstractNumId w:val="25"/>
  </w:num>
  <w:num w:numId="29" w16cid:durableId="1359964181">
    <w:abstractNumId w:val="21"/>
  </w:num>
  <w:num w:numId="30" w16cid:durableId="78060226">
    <w:abstractNumId w:val="13"/>
  </w:num>
  <w:num w:numId="31" w16cid:durableId="1226918268">
    <w:abstractNumId w:val="37"/>
  </w:num>
  <w:num w:numId="32" w16cid:durableId="1017316942">
    <w:abstractNumId w:val="3"/>
  </w:num>
  <w:num w:numId="33" w16cid:durableId="1261987042">
    <w:abstractNumId w:val="27"/>
  </w:num>
  <w:num w:numId="34" w16cid:durableId="838040718">
    <w:abstractNumId w:val="30"/>
  </w:num>
  <w:num w:numId="35" w16cid:durableId="160656042">
    <w:abstractNumId w:val="40"/>
  </w:num>
  <w:num w:numId="36" w16cid:durableId="762605729">
    <w:abstractNumId w:val="6"/>
  </w:num>
  <w:num w:numId="37" w16cid:durableId="433601622">
    <w:abstractNumId w:val="22"/>
  </w:num>
  <w:num w:numId="38" w16cid:durableId="1150050029">
    <w:abstractNumId w:val="24"/>
  </w:num>
  <w:num w:numId="39" w16cid:durableId="967202250">
    <w:abstractNumId w:val="17"/>
  </w:num>
  <w:num w:numId="40" w16cid:durableId="1265263352">
    <w:abstractNumId w:val="39"/>
  </w:num>
  <w:num w:numId="41" w16cid:durableId="872813900">
    <w:abstractNumId w:val="19"/>
  </w:num>
  <w:num w:numId="42" w16cid:durableId="656763333">
    <w:abstractNumId w:val="34"/>
  </w:num>
  <w:num w:numId="43" w16cid:durableId="1468234068">
    <w:abstractNumId w:val="5"/>
  </w:num>
  <w:num w:numId="44" w16cid:durableId="1859543982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190E"/>
    <w:rsid w:val="00002A88"/>
    <w:rsid w:val="000040D9"/>
    <w:rsid w:val="00004970"/>
    <w:rsid w:val="00005382"/>
    <w:rsid w:val="00006192"/>
    <w:rsid w:val="000079D5"/>
    <w:rsid w:val="00007F1C"/>
    <w:rsid w:val="000101E2"/>
    <w:rsid w:val="00012ECB"/>
    <w:rsid w:val="00014AB8"/>
    <w:rsid w:val="00014B98"/>
    <w:rsid w:val="00015BEB"/>
    <w:rsid w:val="000166E2"/>
    <w:rsid w:val="00016BFD"/>
    <w:rsid w:val="0002048A"/>
    <w:rsid w:val="000226D8"/>
    <w:rsid w:val="00022AAE"/>
    <w:rsid w:val="000250EA"/>
    <w:rsid w:val="00025E86"/>
    <w:rsid w:val="000266A4"/>
    <w:rsid w:val="000268BB"/>
    <w:rsid w:val="000269CA"/>
    <w:rsid w:val="00026EA8"/>
    <w:rsid w:val="0002727B"/>
    <w:rsid w:val="000314C7"/>
    <w:rsid w:val="00031A16"/>
    <w:rsid w:val="00032803"/>
    <w:rsid w:val="00033AB3"/>
    <w:rsid w:val="00036E64"/>
    <w:rsid w:val="000417FA"/>
    <w:rsid w:val="00041922"/>
    <w:rsid w:val="00043E08"/>
    <w:rsid w:val="00045084"/>
    <w:rsid w:val="00045422"/>
    <w:rsid w:val="00046C2B"/>
    <w:rsid w:val="00050447"/>
    <w:rsid w:val="00050BC5"/>
    <w:rsid w:val="00050F62"/>
    <w:rsid w:val="00051748"/>
    <w:rsid w:val="000529A8"/>
    <w:rsid w:val="000556F3"/>
    <w:rsid w:val="00062EE5"/>
    <w:rsid w:val="00065FAE"/>
    <w:rsid w:val="00070A7D"/>
    <w:rsid w:val="00070EB4"/>
    <w:rsid w:val="00071B62"/>
    <w:rsid w:val="00074481"/>
    <w:rsid w:val="00080AA3"/>
    <w:rsid w:val="00081ADE"/>
    <w:rsid w:val="00082714"/>
    <w:rsid w:val="00083D4C"/>
    <w:rsid w:val="00084928"/>
    <w:rsid w:val="00087114"/>
    <w:rsid w:val="0009072A"/>
    <w:rsid w:val="00090F37"/>
    <w:rsid w:val="00092EC5"/>
    <w:rsid w:val="00094644"/>
    <w:rsid w:val="000978A7"/>
    <w:rsid w:val="000979B9"/>
    <w:rsid w:val="000A0387"/>
    <w:rsid w:val="000A0686"/>
    <w:rsid w:val="000A0FC7"/>
    <w:rsid w:val="000A16F7"/>
    <w:rsid w:val="000A17A6"/>
    <w:rsid w:val="000A1D1F"/>
    <w:rsid w:val="000A2FA0"/>
    <w:rsid w:val="000A2FC9"/>
    <w:rsid w:val="000A727B"/>
    <w:rsid w:val="000A790C"/>
    <w:rsid w:val="000B22EB"/>
    <w:rsid w:val="000B3185"/>
    <w:rsid w:val="000B3D8F"/>
    <w:rsid w:val="000B442E"/>
    <w:rsid w:val="000C0BA7"/>
    <w:rsid w:val="000C0E37"/>
    <w:rsid w:val="000C0F9D"/>
    <w:rsid w:val="000C1B50"/>
    <w:rsid w:val="000C2147"/>
    <w:rsid w:val="000C3721"/>
    <w:rsid w:val="000C57E6"/>
    <w:rsid w:val="000C6459"/>
    <w:rsid w:val="000C67FA"/>
    <w:rsid w:val="000C69D7"/>
    <w:rsid w:val="000C6BB9"/>
    <w:rsid w:val="000C71EF"/>
    <w:rsid w:val="000D0447"/>
    <w:rsid w:val="000D0A9E"/>
    <w:rsid w:val="000D1D08"/>
    <w:rsid w:val="000D4C4E"/>
    <w:rsid w:val="000D59CA"/>
    <w:rsid w:val="000D5F6D"/>
    <w:rsid w:val="000D63F5"/>
    <w:rsid w:val="000D77AB"/>
    <w:rsid w:val="000E05DB"/>
    <w:rsid w:val="000E2CCC"/>
    <w:rsid w:val="000E2D04"/>
    <w:rsid w:val="000E3794"/>
    <w:rsid w:val="000E4A58"/>
    <w:rsid w:val="000E4F19"/>
    <w:rsid w:val="000E56D6"/>
    <w:rsid w:val="000E6FBA"/>
    <w:rsid w:val="000E72EA"/>
    <w:rsid w:val="000F0AC6"/>
    <w:rsid w:val="000F3862"/>
    <w:rsid w:val="000F3ADD"/>
    <w:rsid w:val="000F5422"/>
    <w:rsid w:val="000F6EBA"/>
    <w:rsid w:val="00102E48"/>
    <w:rsid w:val="00103784"/>
    <w:rsid w:val="00105E4B"/>
    <w:rsid w:val="00110902"/>
    <w:rsid w:val="00113559"/>
    <w:rsid w:val="00113EA9"/>
    <w:rsid w:val="00115C7A"/>
    <w:rsid w:val="00115DF5"/>
    <w:rsid w:val="0011731B"/>
    <w:rsid w:val="00121747"/>
    <w:rsid w:val="001253BD"/>
    <w:rsid w:val="00126028"/>
    <w:rsid w:val="001266C5"/>
    <w:rsid w:val="0012794C"/>
    <w:rsid w:val="00127B8B"/>
    <w:rsid w:val="00130B49"/>
    <w:rsid w:val="001319D8"/>
    <w:rsid w:val="00132AF9"/>
    <w:rsid w:val="001332BE"/>
    <w:rsid w:val="00133F9A"/>
    <w:rsid w:val="001345C6"/>
    <w:rsid w:val="00134DBA"/>
    <w:rsid w:val="00134FB7"/>
    <w:rsid w:val="0013787C"/>
    <w:rsid w:val="00137D04"/>
    <w:rsid w:val="00141999"/>
    <w:rsid w:val="00141C06"/>
    <w:rsid w:val="0014241B"/>
    <w:rsid w:val="001429BC"/>
    <w:rsid w:val="00144EC3"/>
    <w:rsid w:val="00144F0A"/>
    <w:rsid w:val="0014534D"/>
    <w:rsid w:val="0014614A"/>
    <w:rsid w:val="00147687"/>
    <w:rsid w:val="0015239D"/>
    <w:rsid w:val="00155833"/>
    <w:rsid w:val="00155CAE"/>
    <w:rsid w:val="001655D5"/>
    <w:rsid w:val="00167B56"/>
    <w:rsid w:val="0017029A"/>
    <w:rsid w:val="00170CA1"/>
    <w:rsid w:val="00171EC0"/>
    <w:rsid w:val="00173216"/>
    <w:rsid w:val="00173F1D"/>
    <w:rsid w:val="001740FD"/>
    <w:rsid w:val="001816AC"/>
    <w:rsid w:val="001818EC"/>
    <w:rsid w:val="00182EF3"/>
    <w:rsid w:val="00182F85"/>
    <w:rsid w:val="00187DE5"/>
    <w:rsid w:val="00190C5C"/>
    <w:rsid w:val="00192CF6"/>
    <w:rsid w:val="00195FDE"/>
    <w:rsid w:val="0019724C"/>
    <w:rsid w:val="001A0872"/>
    <w:rsid w:val="001A3398"/>
    <w:rsid w:val="001A3B2F"/>
    <w:rsid w:val="001A3B66"/>
    <w:rsid w:val="001A55C1"/>
    <w:rsid w:val="001A7BE1"/>
    <w:rsid w:val="001B0E04"/>
    <w:rsid w:val="001B1454"/>
    <w:rsid w:val="001B1C83"/>
    <w:rsid w:val="001B44B9"/>
    <w:rsid w:val="001B46BE"/>
    <w:rsid w:val="001B6226"/>
    <w:rsid w:val="001C0B64"/>
    <w:rsid w:val="001C0E40"/>
    <w:rsid w:val="001C16A6"/>
    <w:rsid w:val="001C1730"/>
    <w:rsid w:val="001C18CC"/>
    <w:rsid w:val="001C22C1"/>
    <w:rsid w:val="001C26AE"/>
    <w:rsid w:val="001C2E59"/>
    <w:rsid w:val="001C301A"/>
    <w:rsid w:val="001C38A4"/>
    <w:rsid w:val="001C5BD7"/>
    <w:rsid w:val="001C64DD"/>
    <w:rsid w:val="001C68FD"/>
    <w:rsid w:val="001C71AD"/>
    <w:rsid w:val="001C7693"/>
    <w:rsid w:val="001D20E6"/>
    <w:rsid w:val="001D25A5"/>
    <w:rsid w:val="001D3C4A"/>
    <w:rsid w:val="001D4D65"/>
    <w:rsid w:val="001D5F4B"/>
    <w:rsid w:val="001E05F4"/>
    <w:rsid w:val="001E13C6"/>
    <w:rsid w:val="001E27EB"/>
    <w:rsid w:val="001E29B0"/>
    <w:rsid w:val="001E3D86"/>
    <w:rsid w:val="001E5133"/>
    <w:rsid w:val="001E6710"/>
    <w:rsid w:val="001F1F81"/>
    <w:rsid w:val="001F2D1A"/>
    <w:rsid w:val="001F371A"/>
    <w:rsid w:val="001F417F"/>
    <w:rsid w:val="001F501E"/>
    <w:rsid w:val="001F6E71"/>
    <w:rsid w:val="001F717B"/>
    <w:rsid w:val="001F71F7"/>
    <w:rsid w:val="001F7491"/>
    <w:rsid w:val="0020108C"/>
    <w:rsid w:val="00204487"/>
    <w:rsid w:val="0020466F"/>
    <w:rsid w:val="002048E1"/>
    <w:rsid w:val="00207305"/>
    <w:rsid w:val="00207D27"/>
    <w:rsid w:val="00210622"/>
    <w:rsid w:val="00211F96"/>
    <w:rsid w:val="002145F1"/>
    <w:rsid w:val="00215046"/>
    <w:rsid w:val="0021543A"/>
    <w:rsid w:val="002158CA"/>
    <w:rsid w:val="002231FB"/>
    <w:rsid w:val="002233F7"/>
    <w:rsid w:val="0022342C"/>
    <w:rsid w:val="002237DA"/>
    <w:rsid w:val="002241BC"/>
    <w:rsid w:val="00226AC6"/>
    <w:rsid w:val="002277B8"/>
    <w:rsid w:val="00231466"/>
    <w:rsid w:val="00231500"/>
    <w:rsid w:val="00231DC6"/>
    <w:rsid w:val="00234075"/>
    <w:rsid w:val="00234491"/>
    <w:rsid w:val="0023449A"/>
    <w:rsid w:val="00234BA8"/>
    <w:rsid w:val="002362C3"/>
    <w:rsid w:val="002364E3"/>
    <w:rsid w:val="002370CF"/>
    <w:rsid w:val="002374AA"/>
    <w:rsid w:val="00237826"/>
    <w:rsid w:val="00240AED"/>
    <w:rsid w:val="00242977"/>
    <w:rsid w:val="00243C49"/>
    <w:rsid w:val="00243E02"/>
    <w:rsid w:val="002441B7"/>
    <w:rsid w:val="002458C3"/>
    <w:rsid w:val="00247DA9"/>
    <w:rsid w:val="00250D67"/>
    <w:rsid w:val="00250E5A"/>
    <w:rsid w:val="00251D34"/>
    <w:rsid w:val="00252975"/>
    <w:rsid w:val="002537D5"/>
    <w:rsid w:val="00253F6B"/>
    <w:rsid w:val="00254B13"/>
    <w:rsid w:val="0025532A"/>
    <w:rsid w:val="002574A4"/>
    <w:rsid w:val="0026112C"/>
    <w:rsid w:val="002622E2"/>
    <w:rsid w:val="002625D9"/>
    <w:rsid w:val="002625EF"/>
    <w:rsid w:val="002648E0"/>
    <w:rsid w:val="002677CA"/>
    <w:rsid w:val="00270AC9"/>
    <w:rsid w:val="0027199E"/>
    <w:rsid w:val="00271D25"/>
    <w:rsid w:val="00273367"/>
    <w:rsid w:val="002760FD"/>
    <w:rsid w:val="0028007A"/>
    <w:rsid w:val="00280EE7"/>
    <w:rsid w:val="00281000"/>
    <w:rsid w:val="00281CE9"/>
    <w:rsid w:val="00282F51"/>
    <w:rsid w:val="00283F17"/>
    <w:rsid w:val="0028587C"/>
    <w:rsid w:val="002863A5"/>
    <w:rsid w:val="00291E86"/>
    <w:rsid w:val="0029220F"/>
    <w:rsid w:val="00293B6B"/>
    <w:rsid w:val="00293EF0"/>
    <w:rsid w:val="00293F99"/>
    <w:rsid w:val="00295647"/>
    <w:rsid w:val="0029575A"/>
    <w:rsid w:val="00296ECE"/>
    <w:rsid w:val="002975CC"/>
    <w:rsid w:val="0029765B"/>
    <w:rsid w:val="002A0B2A"/>
    <w:rsid w:val="002A19D5"/>
    <w:rsid w:val="002A2109"/>
    <w:rsid w:val="002A3A30"/>
    <w:rsid w:val="002A503B"/>
    <w:rsid w:val="002B0DDA"/>
    <w:rsid w:val="002B1C22"/>
    <w:rsid w:val="002B2430"/>
    <w:rsid w:val="002B41C6"/>
    <w:rsid w:val="002B4447"/>
    <w:rsid w:val="002B66CB"/>
    <w:rsid w:val="002B69B5"/>
    <w:rsid w:val="002B6F65"/>
    <w:rsid w:val="002B7442"/>
    <w:rsid w:val="002C03BA"/>
    <w:rsid w:val="002C2770"/>
    <w:rsid w:val="002C2BA7"/>
    <w:rsid w:val="002C3C94"/>
    <w:rsid w:val="002C40E9"/>
    <w:rsid w:val="002C48F6"/>
    <w:rsid w:val="002C4D62"/>
    <w:rsid w:val="002C54D8"/>
    <w:rsid w:val="002C7B64"/>
    <w:rsid w:val="002D183C"/>
    <w:rsid w:val="002D273B"/>
    <w:rsid w:val="002D6E66"/>
    <w:rsid w:val="002D792E"/>
    <w:rsid w:val="002D7935"/>
    <w:rsid w:val="002E0CC5"/>
    <w:rsid w:val="002E3E2A"/>
    <w:rsid w:val="002E700B"/>
    <w:rsid w:val="002E72BA"/>
    <w:rsid w:val="002E739D"/>
    <w:rsid w:val="002F369F"/>
    <w:rsid w:val="002F46F5"/>
    <w:rsid w:val="002F7809"/>
    <w:rsid w:val="002F7F30"/>
    <w:rsid w:val="00305A6B"/>
    <w:rsid w:val="0030623B"/>
    <w:rsid w:val="0030639F"/>
    <w:rsid w:val="003063A5"/>
    <w:rsid w:val="00306AE2"/>
    <w:rsid w:val="00307163"/>
    <w:rsid w:val="003076B9"/>
    <w:rsid w:val="003079C9"/>
    <w:rsid w:val="00307A47"/>
    <w:rsid w:val="00311588"/>
    <w:rsid w:val="00314BFB"/>
    <w:rsid w:val="0031538C"/>
    <w:rsid w:val="00316CAE"/>
    <w:rsid w:val="00317F1A"/>
    <w:rsid w:val="00317FA1"/>
    <w:rsid w:val="0032069B"/>
    <w:rsid w:val="0032318F"/>
    <w:rsid w:val="00326888"/>
    <w:rsid w:val="00330C49"/>
    <w:rsid w:val="00330C9E"/>
    <w:rsid w:val="00330FAE"/>
    <w:rsid w:val="0033362C"/>
    <w:rsid w:val="00335105"/>
    <w:rsid w:val="00335556"/>
    <w:rsid w:val="00335D1B"/>
    <w:rsid w:val="00336E62"/>
    <w:rsid w:val="003375D5"/>
    <w:rsid w:val="00337B4F"/>
    <w:rsid w:val="0034017C"/>
    <w:rsid w:val="00340327"/>
    <w:rsid w:val="003407C0"/>
    <w:rsid w:val="00340A71"/>
    <w:rsid w:val="003435B8"/>
    <w:rsid w:val="00344AF1"/>
    <w:rsid w:val="00344FBE"/>
    <w:rsid w:val="00345188"/>
    <w:rsid w:val="00345244"/>
    <w:rsid w:val="0034567C"/>
    <w:rsid w:val="00350986"/>
    <w:rsid w:val="0035262C"/>
    <w:rsid w:val="00352C10"/>
    <w:rsid w:val="00352F1E"/>
    <w:rsid w:val="0035310B"/>
    <w:rsid w:val="00353C42"/>
    <w:rsid w:val="00353F36"/>
    <w:rsid w:val="003541AA"/>
    <w:rsid w:val="00356575"/>
    <w:rsid w:val="00357C29"/>
    <w:rsid w:val="00357E7A"/>
    <w:rsid w:val="003635BE"/>
    <w:rsid w:val="00363E15"/>
    <w:rsid w:val="00366464"/>
    <w:rsid w:val="0037014B"/>
    <w:rsid w:val="00370E9E"/>
    <w:rsid w:val="0037379B"/>
    <w:rsid w:val="0037380F"/>
    <w:rsid w:val="00373BD1"/>
    <w:rsid w:val="0037564C"/>
    <w:rsid w:val="003772A5"/>
    <w:rsid w:val="00377914"/>
    <w:rsid w:val="003800F7"/>
    <w:rsid w:val="00381EB9"/>
    <w:rsid w:val="003841DF"/>
    <w:rsid w:val="00384E1A"/>
    <w:rsid w:val="00385C96"/>
    <w:rsid w:val="00386CE0"/>
    <w:rsid w:val="003872D9"/>
    <w:rsid w:val="00387E34"/>
    <w:rsid w:val="00392C6F"/>
    <w:rsid w:val="00395849"/>
    <w:rsid w:val="00396B9F"/>
    <w:rsid w:val="003974E6"/>
    <w:rsid w:val="0039774B"/>
    <w:rsid w:val="003A02B3"/>
    <w:rsid w:val="003A0D3F"/>
    <w:rsid w:val="003A0E2E"/>
    <w:rsid w:val="003A1466"/>
    <w:rsid w:val="003A197F"/>
    <w:rsid w:val="003A2616"/>
    <w:rsid w:val="003A6494"/>
    <w:rsid w:val="003B4F25"/>
    <w:rsid w:val="003B5EE5"/>
    <w:rsid w:val="003B6D90"/>
    <w:rsid w:val="003B6DA3"/>
    <w:rsid w:val="003B7795"/>
    <w:rsid w:val="003C0DB5"/>
    <w:rsid w:val="003C149A"/>
    <w:rsid w:val="003C183D"/>
    <w:rsid w:val="003C2288"/>
    <w:rsid w:val="003C2BE3"/>
    <w:rsid w:val="003C6E8D"/>
    <w:rsid w:val="003C72E8"/>
    <w:rsid w:val="003D0D4F"/>
    <w:rsid w:val="003D3B66"/>
    <w:rsid w:val="003D7592"/>
    <w:rsid w:val="003D7EB0"/>
    <w:rsid w:val="003E00D6"/>
    <w:rsid w:val="003E2217"/>
    <w:rsid w:val="003E32C2"/>
    <w:rsid w:val="003E4FEE"/>
    <w:rsid w:val="003E52FC"/>
    <w:rsid w:val="003E5300"/>
    <w:rsid w:val="003E53BC"/>
    <w:rsid w:val="003E54B1"/>
    <w:rsid w:val="003E61F5"/>
    <w:rsid w:val="003E78A3"/>
    <w:rsid w:val="003F0DF4"/>
    <w:rsid w:val="003F1BEA"/>
    <w:rsid w:val="003F314A"/>
    <w:rsid w:val="003F46DC"/>
    <w:rsid w:val="003F48CE"/>
    <w:rsid w:val="003F5D68"/>
    <w:rsid w:val="003F6CBE"/>
    <w:rsid w:val="004000DE"/>
    <w:rsid w:val="004002F5"/>
    <w:rsid w:val="00401DA7"/>
    <w:rsid w:val="00402B37"/>
    <w:rsid w:val="00403F93"/>
    <w:rsid w:val="00407371"/>
    <w:rsid w:val="0040750A"/>
    <w:rsid w:val="0041633E"/>
    <w:rsid w:val="00417A43"/>
    <w:rsid w:val="00420715"/>
    <w:rsid w:val="00421E59"/>
    <w:rsid w:val="004227AB"/>
    <w:rsid w:val="004227FF"/>
    <w:rsid w:val="00422F2F"/>
    <w:rsid w:val="00422FBC"/>
    <w:rsid w:val="00423211"/>
    <w:rsid w:val="00423401"/>
    <w:rsid w:val="004236E8"/>
    <w:rsid w:val="00423F57"/>
    <w:rsid w:val="00424E48"/>
    <w:rsid w:val="004255AC"/>
    <w:rsid w:val="004265A7"/>
    <w:rsid w:val="004272EB"/>
    <w:rsid w:val="0043032D"/>
    <w:rsid w:val="00430AAC"/>
    <w:rsid w:val="00430D61"/>
    <w:rsid w:val="004338C1"/>
    <w:rsid w:val="0043461E"/>
    <w:rsid w:val="00435E18"/>
    <w:rsid w:val="00436006"/>
    <w:rsid w:val="00436A22"/>
    <w:rsid w:val="00441FFD"/>
    <w:rsid w:val="0044230C"/>
    <w:rsid w:val="00442D71"/>
    <w:rsid w:val="004437C5"/>
    <w:rsid w:val="0044426A"/>
    <w:rsid w:val="0044447B"/>
    <w:rsid w:val="00445753"/>
    <w:rsid w:val="0044589A"/>
    <w:rsid w:val="00446710"/>
    <w:rsid w:val="004475E6"/>
    <w:rsid w:val="004500F6"/>
    <w:rsid w:val="00452345"/>
    <w:rsid w:val="00452F25"/>
    <w:rsid w:val="00455D30"/>
    <w:rsid w:val="00456986"/>
    <w:rsid w:val="00457E1F"/>
    <w:rsid w:val="00457EC3"/>
    <w:rsid w:val="00457F04"/>
    <w:rsid w:val="0046020B"/>
    <w:rsid w:val="004604F1"/>
    <w:rsid w:val="004617FE"/>
    <w:rsid w:val="00461D73"/>
    <w:rsid w:val="00462847"/>
    <w:rsid w:val="00464043"/>
    <w:rsid w:val="004728B8"/>
    <w:rsid w:val="00472D34"/>
    <w:rsid w:val="0047423F"/>
    <w:rsid w:val="004749FF"/>
    <w:rsid w:val="00475107"/>
    <w:rsid w:val="00475846"/>
    <w:rsid w:val="00476639"/>
    <w:rsid w:val="00476662"/>
    <w:rsid w:val="00476B99"/>
    <w:rsid w:val="00476BFA"/>
    <w:rsid w:val="0048021B"/>
    <w:rsid w:val="00480653"/>
    <w:rsid w:val="00480F27"/>
    <w:rsid w:val="004813B0"/>
    <w:rsid w:val="00482119"/>
    <w:rsid w:val="0048559E"/>
    <w:rsid w:val="00485B47"/>
    <w:rsid w:val="00486582"/>
    <w:rsid w:val="004866FE"/>
    <w:rsid w:val="00487A94"/>
    <w:rsid w:val="00487C96"/>
    <w:rsid w:val="0049114C"/>
    <w:rsid w:val="00491439"/>
    <w:rsid w:val="004917B8"/>
    <w:rsid w:val="00491C22"/>
    <w:rsid w:val="004940F2"/>
    <w:rsid w:val="00495055"/>
    <w:rsid w:val="004967A9"/>
    <w:rsid w:val="00496F03"/>
    <w:rsid w:val="0049754F"/>
    <w:rsid w:val="004A2844"/>
    <w:rsid w:val="004B49FB"/>
    <w:rsid w:val="004B5E7A"/>
    <w:rsid w:val="004B7D6E"/>
    <w:rsid w:val="004C09B4"/>
    <w:rsid w:val="004C3C75"/>
    <w:rsid w:val="004C4412"/>
    <w:rsid w:val="004D24FE"/>
    <w:rsid w:val="004D357E"/>
    <w:rsid w:val="004D4095"/>
    <w:rsid w:val="004D419E"/>
    <w:rsid w:val="004D4F97"/>
    <w:rsid w:val="004D54F3"/>
    <w:rsid w:val="004D6447"/>
    <w:rsid w:val="004D6FC5"/>
    <w:rsid w:val="004E05A5"/>
    <w:rsid w:val="004E1905"/>
    <w:rsid w:val="004E2106"/>
    <w:rsid w:val="004E3760"/>
    <w:rsid w:val="004E4583"/>
    <w:rsid w:val="004E4751"/>
    <w:rsid w:val="004E79B6"/>
    <w:rsid w:val="004F0B6D"/>
    <w:rsid w:val="004F19D1"/>
    <w:rsid w:val="004F281C"/>
    <w:rsid w:val="004F3477"/>
    <w:rsid w:val="004F3927"/>
    <w:rsid w:val="004F4DAE"/>
    <w:rsid w:val="004F5611"/>
    <w:rsid w:val="004F678E"/>
    <w:rsid w:val="005044E0"/>
    <w:rsid w:val="005071F4"/>
    <w:rsid w:val="00510C81"/>
    <w:rsid w:val="005115AA"/>
    <w:rsid w:val="005115F7"/>
    <w:rsid w:val="00513356"/>
    <w:rsid w:val="00513794"/>
    <w:rsid w:val="00513EEF"/>
    <w:rsid w:val="00516122"/>
    <w:rsid w:val="00516993"/>
    <w:rsid w:val="00516BF1"/>
    <w:rsid w:val="00517A65"/>
    <w:rsid w:val="00523921"/>
    <w:rsid w:val="00523D2F"/>
    <w:rsid w:val="00523DA0"/>
    <w:rsid w:val="00524AB0"/>
    <w:rsid w:val="005263F1"/>
    <w:rsid w:val="00527347"/>
    <w:rsid w:val="005303C7"/>
    <w:rsid w:val="00531890"/>
    <w:rsid w:val="00532CF9"/>
    <w:rsid w:val="00534687"/>
    <w:rsid w:val="00535CE7"/>
    <w:rsid w:val="00536008"/>
    <w:rsid w:val="0053606B"/>
    <w:rsid w:val="005406C0"/>
    <w:rsid w:val="005410E7"/>
    <w:rsid w:val="005422F7"/>
    <w:rsid w:val="005436AC"/>
    <w:rsid w:val="005440CC"/>
    <w:rsid w:val="00547C0D"/>
    <w:rsid w:val="005512D4"/>
    <w:rsid w:val="005513DC"/>
    <w:rsid w:val="005514EF"/>
    <w:rsid w:val="00553013"/>
    <w:rsid w:val="0055429D"/>
    <w:rsid w:val="005553FB"/>
    <w:rsid w:val="0055794E"/>
    <w:rsid w:val="00557A65"/>
    <w:rsid w:val="00557E29"/>
    <w:rsid w:val="005609DA"/>
    <w:rsid w:val="005649AA"/>
    <w:rsid w:val="00565BC9"/>
    <w:rsid w:val="0056604A"/>
    <w:rsid w:val="00570164"/>
    <w:rsid w:val="00571AC2"/>
    <w:rsid w:val="00572061"/>
    <w:rsid w:val="005721A5"/>
    <w:rsid w:val="005723C4"/>
    <w:rsid w:val="00572F84"/>
    <w:rsid w:val="00573B72"/>
    <w:rsid w:val="00573E6B"/>
    <w:rsid w:val="00574F54"/>
    <w:rsid w:val="0057529D"/>
    <w:rsid w:val="00575C6D"/>
    <w:rsid w:val="00575CA1"/>
    <w:rsid w:val="00576E5E"/>
    <w:rsid w:val="0057782B"/>
    <w:rsid w:val="0058324F"/>
    <w:rsid w:val="00585AC4"/>
    <w:rsid w:val="00586E21"/>
    <w:rsid w:val="0058787C"/>
    <w:rsid w:val="00587E58"/>
    <w:rsid w:val="00591950"/>
    <w:rsid w:val="00592AF7"/>
    <w:rsid w:val="00593684"/>
    <w:rsid w:val="00593D3F"/>
    <w:rsid w:val="00594C98"/>
    <w:rsid w:val="00596E34"/>
    <w:rsid w:val="005A126F"/>
    <w:rsid w:val="005A1B60"/>
    <w:rsid w:val="005A1B85"/>
    <w:rsid w:val="005A4232"/>
    <w:rsid w:val="005A5D5C"/>
    <w:rsid w:val="005A61B7"/>
    <w:rsid w:val="005A6EF9"/>
    <w:rsid w:val="005B0A82"/>
    <w:rsid w:val="005B31D5"/>
    <w:rsid w:val="005B52C6"/>
    <w:rsid w:val="005B5585"/>
    <w:rsid w:val="005B64C8"/>
    <w:rsid w:val="005B7515"/>
    <w:rsid w:val="005C002B"/>
    <w:rsid w:val="005C047F"/>
    <w:rsid w:val="005C2391"/>
    <w:rsid w:val="005C2C93"/>
    <w:rsid w:val="005C35E1"/>
    <w:rsid w:val="005C5208"/>
    <w:rsid w:val="005C543A"/>
    <w:rsid w:val="005C5A75"/>
    <w:rsid w:val="005C5ECE"/>
    <w:rsid w:val="005C6C34"/>
    <w:rsid w:val="005C6D5C"/>
    <w:rsid w:val="005C7355"/>
    <w:rsid w:val="005D1D47"/>
    <w:rsid w:val="005D2744"/>
    <w:rsid w:val="005D3789"/>
    <w:rsid w:val="005D3821"/>
    <w:rsid w:val="005D3A58"/>
    <w:rsid w:val="005D4308"/>
    <w:rsid w:val="005D447A"/>
    <w:rsid w:val="005D540C"/>
    <w:rsid w:val="005D5426"/>
    <w:rsid w:val="005E145A"/>
    <w:rsid w:val="005E1DEE"/>
    <w:rsid w:val="005E4C49"/>
    <w:rsid w:val="005E4D16"/>
    <w:rsid w:val="005E6009"/>
    <w:rsid w:val="005E6576"/>
    <w:rsid w:val="005E769F"/>
    <w:rsid w:val="005E7A0E"/>
    <w:rsid w:val="005F2918"/>
    <w:rsid w:val="005F2C42"/>
    <w:rsid w:val="005F37C3"/>
    <w:rsid w:val="005F3CAD"/>
    <w:rsid w:val="005F40DA"/>
    <w:rsid w:val="005F43F7"/>
    <w:rsid w:val="005F4604"/>
    <w:rsid w:val="005F46BD"/>
    <w:rsid w:val="005F638B"/>
    <w:rsid w:val="005F6D2B"/>
    <w:rsid w:val="00600DF2"/>
    <w:rsid w:val="00600DFE"/>
    <w:rsid w:val="00600F2A"/>
    <w:rsid w:val="00601B2B"/>
    <w:rsid w:val="00601DFA"/>
    <w:rsid w:val="006031D4"/>
    <w:rsid w:val="00606940"/>
    <w:rsid w:val="00610133"/>
    <w:rsid w:val="006103E8"/>
    <w:rsid w:val="0061203B"/>
    <w:rsid w:val="00613B29"/>
    <w:rsid w:val="00614281"/>
    <w:rsid w:val="00615468"/>
    <w:rsid w:val="006159E8"/>
    <w:rsid w:val="00617007"/>
    <w:rsid w:val="006174A2"/>
    <w:rsid w:val="006175FC"/>
    <w:rsid w:val="006214FD"/>
    <w:rsid w:val="00621596"/>
    <w:rsid w:val="0062163D"/>
    <w:rsid w:val="00622787"/>
    <w:rsid w:val="00622934"/>
    <w:rsid w:val="006235F7"/>
    <w:rsid w:val="00623BCF"/>
    <w:rsid w:val="006312C8"/>
    <w:rsid w:val="00631324"/>
    <w:rsid w:val="00633568"/>
    <w:rsid w:val="00633A9B"/>
    <w:rsid w:val="00634B6E"/>
    <w:rsid w:val="00634D32"/>
    <w:rsid w:val="006357AC"/>
    <w:rsid w:val="00635F50"/>
    <w:rsid w:val="006361CD"/>
    <w:rsid w:val="0063705F"/>
    <w:rsid w:val="006371EE"/>
    <w:rsid w:val="00640A14"/>
    <w:rsid w:val="00640C43"/>
    <w:rsid w:val="00642181"/>
    <w:rsid w:val="00642288"/>
    <w:rsid w:val="0064349A"/>
    <w:rsid w:val="006436D9"/>
    <w:rsid w:val="006454D7"/>
    <w:rsid w:val="00645CC3"/>
    <w:rsid w:val="00645E8E"/>
    <w:rsid w:val="00647B09"/>
    <w:rsid w:val="00651117"/>
    <w:rsid w:val="0065159C"/>
    <w:rsid w:val="00652722"/>
    <w:rsid w:val="00652A3B"/>
    <w:rsid w:val="0065418C"/>
    <w:rsid w:val="00654F0E"/>
    <w:rsid w:val="0065543D"/>
    <w:rsid w:val="00655812"/>
    <w:rsid w:val="006558E1"/>
    <w:rsid w:val="00656E80"/>
    <w:rsid w:val="00663B02"/>
    <w:rsid w:val="00665948"/>
    <w:rsid w:val="00666BB7"/>
    <w:rsid w:val="00671183"/>
    <w:rsid w:val="00671B88"/>
    <w:rsid w:val="00671E2A"/>
    <w:rsid w:val="00672F94"/>
    <w:rsid w:val="00673AE7"/>
    <w:rsid w:val="00673E8D"/>
    <w:rsid w:val="00675A7E"/>
    <w:rsid w:val="0068184B"/>
    <w:rsid w:val="006823EF"/>
    <w:rsid w:val="00684499"/>
    <w:rsid w:val="00686567"/>
    <w:rsid w:val="006872DD"/>
    <w:rsid w:val="006875A4"/>
    <w:rsid w:val="00690636"/>
    <w:rsid w:val="00691A82"/>
    <w:rsid w:val="00691F04"/>
    <w:rsid w:val="00692757"/>
    <w:rsid w:val="00694EB8"/>
    <w:rsid w:val="00695DF1"/>
    <w:rsid w:val="00696F50"/>
    <w:rsid w:val="006975D7"/>
    <w:rsid w:val="006A1FB0"/>
    <w:rsid w:val="006A3C07"/>
    <w:rsid w:val="006A57B5"/>
    <w:rsid w:val="006A5F48"/>
    <w:rsid w:val="006A6707"/>
    <w:rsid w:val="006A73E0"/>
    <w:rsid w:val="006A74E8"/>
    <w:rsid w:val="006B0B02"/>
    <w:rsid w:val="006B4851"/>
    <w:rsid w:val="006B70B3"/>
    <w:rsid w:val="006B7CD9"/>
    <w:rsid w:val="006C0C04"/>
    <w:rsid w:val="006C0E8C"/>
    <w:rsid w:val="006C0FA1"/>
    <w:rsid w:val="006C157F"/>
    <w:rsid w:val="006C1F31"/>
    <w:rsid w:val="006C4459"/>
    <w:rsid w:val="006C48A8"/>
    <w:rsid w:val="006C5A50"/>
    <w:rsid w:val="006D05DF"/>
    <w:rsid w:val="006D0B7C"/>
    <w:rsid w:val="006D3B87"/>
    <w:rsid w:val="006D4D20"/>
    <w:rsid w:val="006D4DAB"/>
    <w:rsid w:val="006E1854"/>
    <w:rsid w:val="006E2B3B"/>
    <w:rsid w:val="006E2C73"/>
    <w:rsid w:val="006E3567"/>
    <w:rsid w:val="006E4F02"/>
    <w:rsid w:val="006E77EA"/>
    <w:rsid w:val="006F0393"/>
    <w:rsid w:val="006F0914"/>
    <w:rsid w:val="006F21F7"/>
    <w:rsid w:val="006F45B0"/>
    <w:rsid w:val="006F4B15"/>
    <w:rsid w:val="006F50BA"/>
    <w:rsid w:val="006F5279"/>
    <w:rsid w:val="006F5DC6"/>
    <w:rsid w:val="006F774D"/>
    <w:rsid w:val="00700876"/>
    <w:rsid w:val="00701CFB"/>
    <w:rsid w:val="007030FD"/>
    <w:rsid w:val="00703E5E"/>
    <w:rsid w:val="00705F2E"/>
    <w:rsid w:val="00706797"/>
    <w:rsid w:val="00707A07"/>
    <w:rsid w:val="00707B6E"/>
    <w:rsid w:val="00711669"/>
    <w:rsid w:val="00712BEC"/>
    <w:rsid w:val="00713183"/>
    <w:rsid w:val="007134B3"/>
    <w:rsid w:val="00714F53"/>
    <w:rsid w:val="00715C6E"/>
    <w:rsid w:val="00720245"/>
    <w:rsid w:val="007204DE"/>
    <w:rsid w:val="00720983"/>
    <w:rsid w:val="00721E65"/>
    <w:rsid w:val="0072243B"/>
    <w:rsid w:val="00723D97"/>
    <w:rsid w:val="00725800"/>
    <w:rsid w:val="00725C37"/>
    <w:rsid w:val="00725F32"/>
    <w:rsid w:val="007267F7"/>
    <w:rsid w:val="007272E9"/>
    <w:rsid w:val="00727AC7"/>
    <w:rsid w:val="00730DAF"/>
    <w:rsid w:val="00731EE1"/>
    <w:rsid w:val="0073354A"/>
    <w:rsid w:val="007339DD"/>
    <w:rsid w:val="0073522C"/>
    <w:rsid w:val="00735BB4"/>
    <w:rsid w:val="00740167"/>
    <w:rsid w:val="0074076A"/>
    <w:rsid w:val="00741609"/>
    <w:rsid w:val="00741783"/>
    <w:rsid w:val="00741908"/>
    <w:rsid w:val="00743D0E"/>
    <w:rsid w:val="00743FE4"/>
    <w:rsid w:val="007460AD"/>
    <w:rsid w:val="00746396"/>
    <w:rsid w:val="007475F7"/>
    <w:rsid w:val="00747D06"/>
    <w:rsid w:val="007502E5"/>
    <w:rsid w:val="00751110"/>
    <w:rsid w:val="00752728"/>
    <w:rsid w:val="00753D47"/>
    <w:rsid w:val="00754B67"/>
    <w:rsid w:val="00755D1D"/>
    <w:rsid w:val="007603B7"/>
    <w:rsid w:val="00763F5E"/>
    <w:rsid w:val="00764488"/>
    <w:rsid w:val="0076464A"/>
    <w:rsid w:val="0076688A"/>
    <w:rsid w:val="007701FE"/>
    <w:rsid w:val="00777B63"/>
    <w:rsid w:val="00777D1B"/>
    <w:rsid w:val="007819FF"/>
    <w:rsid w:val="007922D6"/>
    <w:rsid w:val="00792615"/>
    <w:rsid w:val="007935C2"/>
    <w:rsid w:val="00793A9A"/>
    <w:rsid w:val="00793D83"/>
    <w:rsid w:val="00794031"/>
    <w:rsid w:val="0079418E"/>
    <w:rsid w:val="00794F16"/>
    <w:rsid w:val="00795B51"/>
    <w:rsid w:val="0079785B"/>
    <w:rsid w:val="007A01E2"/>
    <w:rsid w:val="007A0F69"/>
    <w:rsid w:val="007A2854"/>
    <w:rsid w:val="007A34A8"/>
    <w:rsid w:val="007A3CF5"/>
    <w:rsid w:val="007A7B80"/>
    <w:rsid w:val="007B0CE1"/>
    <w:rsid w:val="007B29D1"/>
    <w:rsid w:val="007B3339"/>
    <w:rsid w:val="007B3A2F"/>
    <w:rsid w:val="007B463F"/>
    <w:rsid w:val="007B4777"/>
    <w:rsid w:val="007B6117"/>
    <w:rsid w:val="007B6786"/>
    <w:rsid w:val="007B7445"/>
    <w:rsid w:val="007B74F6"/>
    <w:rsid w:val="007C0FC6"/>
    <w:rsid w:val="007C383E"/>
    <w:rsid w:val="007C4D16"/>
    <w:rsid w:val="007D1B13"/>
    <w:rsid w:val="007D39B3"/>
    <w:rsid w:val="007D4BF7"/>
    <w:rsid w:val="007D4E13"/>
    <w:rsid w:val="007D6A9B"/>
    <w:rsid w:val="007E041B"/>
    <w:rsid w:val="007E16CD"/>
    <w:rsid w:val="007E273E"/>
    <w:rsid w:val="007E2F9A"/>
    <w:rsid w:val="007E4AD9"/>
    <w:rsid w:val="007E619D"/>
    <w:rsid w:val="007E6729"/>
    <w:rsid w:val="007E6F38"/>
    <w:rsid w:val="007E7B26"/>
    <w:rsid w:val="007F1E6C"/>
    <w:rsid w:val="007F2D75"/>
    <w:rsid w:val="007F3928"/>
    <w:rsid w:val="007F5135"/>
    <w:rsid w:val="007F51C6"/>
    <w:rsid w:val="007F56D7"/>
    <w:rsid w:val="007F6F87"/>
    <w:rsid w:val="007F7616"/>
    <w:rsid w:val="007F76D6"/>
    <w:rsid w:val="007F7969"/>
    <w:rsid w:val="008000DD"/>
    <w:rsid w:val="00801717"/>
    <w:rsid w:val="00803B35"/>
    <w:rsid w:val="00803FF8"/>
    <w:rsid w:val="008063A2"/>
    <w:rsid w:val="00806CE7"/>
    <w:rsid w:val="008076B7"/>
    <w:rsid w:val="008078FE"/>
    <w:rsid w:val="00807B43"/>
    <w:rsid w:val="00807CB9"/>
    <w:rsid w:val="008108E6"/>
    <w:rsid w:val="008114F2"/>
    <w:rsid w:val="00811586"/>
    <w:rsid w:val="00812CEE"/>
    <w:rsid w:val="00812F05"/>
    <w:rsid w:val="00817133"/>
    <w:rsid w:val="00820254"/>
    <w:rsid w:val="008210A4"/>
    <w:rsid w:val="00823CB3"/>
    <w:rsid w:val="00824229"/>
    <w:rsid w:val="008254A4"/>
    <w:rsid w:val="008258C6"/>
    <w:rsid w:val="00826EEA"/>
    <w:rsid w:val="008310DE"/>
    <w:rsid w:val="008322F7"/>
    <w:rsid w:val="008330DA"/>
    <w:rsid w:val="008341F4"/>
    <w:rsid w:val="00835234"/>
    <w:rsid w:val="00836184"/>
    <w:rsid w:val="00836888"/>
    <w:rsid w:val="008369DE"/>
    <w:rsid w:val="00836F03"/>
    <w:rsid w:val="00837AEE"/>
    <w:rsid w:val="00837D4F"/>
    <w:rsid w:val="00837E4E"/>
    <w:rsid w:val="0084075D"/>
    <w:rsid w:val="00843024"/>
    <w:rsid w:val="00843530"/>
    <w:rsid w:val="008460C6"/>
    <w:rsid w:val="00851816"/>
    <w:rsid w:val="00853604"/>
    <w:rsid w:val="008551B9"/>
    <w:rsid w:val="00856548"/>
    <w:rsid w:val="00856A0E"/>
    <w:rsid w:val="00862A2D"/>
    <w:rsid w:val="00862EB7"/>
    <w:rsid w:val="008650F8"/>
    <w:rsid w:val="00867E76"/>
    <w:rsid w:val="008709B7"/>
    <w:rsid w:val="00870FBF"/>
    <w:rsid w:val="00872078"/>
    <w:rsid w:val="00875721"/>
    <w:rsid w:val="0087715E"/>
    <w:rsid w:val="00881286"/>
    <w:rsid w:val="008814CF"/>
    <w:rsid w:val="00882BAC"/>
    <w:rsid w:val="00884D6B"/>
    <w:rsid w:val="00885712"/>
    <w:rsid w:val="008861CA"/>
    <w:rsid w:val="00886594"/>
    <w:rsid w:val="0089000E"/>
    <w:rsid w:val="00890B75"/>
    <w:rsid w:val="008912FC"/>
    <w:rsid w:val="00892125"/>
    <w:rsid w:val="00893F3A"/>
    <w:rsid w:val="00897443"/>
    <w:rsid w:val="00897B82"/>
    <w:rsid w:val="00897F58"/>
    <w:rsid w:val="008A07B1"/>
    <w:rsid w:val="008A0C3D"/>
    <w:rsid w:val="008A2951"/>
    <w:rsid w:val="008A5B61"/>
    <w:rsid w:val="008A61F4"/>
    <w:rsid w:val="008A6452"/>
    <w:rsid w:val="008B1342"/>
    <w:rsid w:val="008B14B7"/>
    <w:rsid w:val="008B2B2C"/>
    <w:rsid w:val="008B439C"/>
    <w:rsid w:val="008B444A"/>
    <w:rsid w:val="008B5E72"/>
    <w:rsid w:val="008B768C"/>
    <w:rsid w:val="008C2696"/>
    <w:rsid w:val="008C28FA"/>
    <w:rsid w:val="008C35DB"/>
    <w:rsid w:val="008C3676"/>
    <w:rsid w:val="008C3E35"/>
    <w:rsid w:val="008C5718"/>
    <w:rsid w:val="008C6885"/>
    <w:rsid w:val="008D31A9"/>
    <w:rsid w:val="008D351A"/>
    <w:rsid w:val="008D48F8"/>
    <w:rsid w:val="008D5376"/>
    <w:rsid w:val="008D5691"/>
    <w:rsid w:val="008D5853"/>
    <w:rsid w:val="008D603D"/>
    <w:rsid w:val="008D6775"/>
    <w:rsid w:val="008D72A3"/>
    <w:rsid w:val="008E1112"/>
    <w:rsid w:val="008E126C"/>
    <w:rsid w:val="008E1EF8"/>
    <w:rsid w:val="008E296A"/>
    <w:rsid w:val="008E2DBD"/>
    <w:rsid w:val="008E2DE8"/>
    <w:rsid w:val="008E49A1"/>
    <w:rsid w:val="008E69C5"/>
    <w:rsid w:val="008E7AE0"/>
    <w:rsid w:val="008E7D94"/>
    <w:rsid w:val="008F015E"/>
    <w:rsid w:val="008F0C7B"/>
    <w:rsid w:val="008F0CF7"/>
    <w:rsid w:val="008F125B"/>
    <w:rsid w:val="008F1943"/>
    <w:rsid w:val="008F1C6A"/>
    <w:rsid w:val="008F2574"/>
    <w:rsid w:val="008F2C58"/>
    <w:rsid w:val="008F2FF9"/>
    <w:rsid w:val="008F5D63"/>
    <w:rsid w:val="008F7434"/>
    <w:rsid w:val="008F7CFB"/>
    <w:rsid w:val="0090019F"/>
    <w:rsid w:val="00900BBC"/>
    <w:rsid w:val="00902AB6"/>
    <w:rsid w:val="0090302F"/>
    <w:rsid w:val="00903372"/>
    <w:rsid w:val="0090360E"/>
    <w:rsid w:val="00904351"/>
    <w:rsid w:val="009056A9"/>
    <w:rsid w:val="0090589E"/>
    <w:rsid w:val="00911774"/>
    <w:rsid w:val="00912907"/>
    <w:rsid w:val="00912A30"/>
    <w:rsid w:val="00912FB2"/>
    <w:rsid w:val="00913F99"/>
    <w:rsid w:val="00916EB2"/>
    <w:rsid w:val="00920DD5"/>
    <w:rsid w:val="009228BA"/>
    <w:rsid w:val="00922C41"/>
    <w:rsid w:val="00922F74"/>
    <w:rsid w:val="0092448D"/>
    <w:rsid w:val="00924F4B"/>
    <w:rsid w:val="00925EA3"/>
    <w:rsid w:val="009274B1"/>
    <w:rsid w:val="0093103A"/>
    <w:rsid w:val="009311C3"/>
    <w:rsid w:val="00932163"/>
    <w:rsid w:val="0093345C"/>
    <w:rsid w:val="00937137"/>
    <w:rsid w:val="00937405"/>
    <w:rsid w:val="00942157"/>
    <w:rsid w:val="0094284F"/>
    <w:rsid w:val="00944DDB"/>
    <w:rsid w:val="00944E27"/>
    <w:rsid w:val="00944EE7"/>
    <w:rsid w:val="00946977"/>
    <w:rsid w:val="00946DCA"/>
    <w:rsid w:val="0094783E"/>
    <w:rsid w:val="00947AE0"/>
    <w:rsid w:val="00950490"/>
    <w:rsid w:val="00950AC5"/>
    <w:rsid w:val="00953096"/>
    <w:rsid w:val="00955711"/>
    <w:rsid w:val="00955D06"/>
    <w:rsid w:val="00956E07"/>
    <w:rsid w:val="009578A2"/>
    <w:rsid w:val="00961EE2"/>
    <w:rsid w:val="00962F2F"/>
    <w:rsid w:val="0096315E"/>
    <w:rsid w:val="00965FDB"/>
    <w:rsid w:val="00966F72"/>
    <w:rsid w:val="009675EE"/>
    <w:rsid w:val="00967835"/>
    <w:rsid w:val="009706C5"/>
    <w:rsid w:val="00972E69"/>
    <w:rsid w:val="009733F1"/>
    <w:rsid w:val="00973FF3"/>
    <w:rsid w:val="00975EB3"/>
    <w:rsid w:val="00976613"/>
    <w:rsid w:val="009774BF"/>
    <w:rsid w:val="0097799D"/>
    <w:rsid w:val="009806CB"/>
    <w:rsid w:val="00981D97"/>
    <w:rsid w:val="0098237E"/>
    <w:rsid w:val="00983817"/>
    <w:rsid w:val="00986844"/>
    <w:rsid w:val="00987A5D"/>
    <w:rsid w:val="00990144"/>
    <w:rsid w:val="00990A63"/>
    <w:rsid w:val="00992F4A"/>
    <w:rsid w:val="00994864"/>
    <w:rsid w:val="00996BA6"/>
    <w:rsid w:val="00997E92"/>
    <w:rsid w:val="009A3ECB"/>
    <w:rsid w:val="009A7D69"/>
    <w:rsid w:val="009B02F8"/>
    <w:rsid w:val="009B16E4"/>
    <w:rsid w:val="009B2ED4"/>
    <w:rsid w:val="009B3775"/>
    <w:rsid w:val="009B3C4D"/>
    <w:rsid w:val="009B663D"/>
    <w:rsid w:val="009B6A98"/>
    <w:rsid w:val="009B6C16"/>
    <w:rsid w:val="009C2AAF"/>
    <w:rsid w:val="009C4775"/>
    <w:rsid w:val="009C6927"/>
    <w:rsid w:val="009C6B9E"/>
    <w:rsid w:val="009C785E"/>
    <w:rsid w:val="009D1D91"/>
    <w:rsid w:val="009D2ED8"/>
    <w:rsid w:val="009D5893"/>
    <w:rsid w:val="009D634F"/>
    <w:rsid w:val="009E0428"/>
    <w:rsid w:val="009E1FB5"/>
    <w:rsid w:val="009E4D4E"/>
    <w:rsid w:val="009E50B7"/>
    <w:rsid w:val="009E526E"/>
    <w:rsid w:val="009E6476"/>
    <w:rsid w:val="009E683A"/>
    <w:rsid w:val="009E6B2B"/>
    <w:rsid w:val="009E706E"/>
    <w:rsid w:val="009E7554"/>
    <w:rsid w:val="009F084A"/>
    <w:rsid w:val="009F0C07"/>
    <w:rsid w:val="009F20DC"/>
    <w:rsid w:val="009F317D"/>
    <w:rsid w:val="009F6F04"/>
    <w:rsid w:val="009F78A0"/>
    <w:rsid w:val="00A00F54"/>
    <w:rsid w:val="00A02420"/>
    <w:rsid w:val="00A03776"/>
    <w:rsid w:val="00A05C98"/>
    <w:rsid w:val="00A06463"/>
    <w:rsid w:val="00A14BA1"/>
    <w:rsid w:val="00A14F54"/>
    <w:rsid w:val="00A17538"/>
    <w:rsid w:val="00A213F5"/>
    <w:rsid w:val="00A243E6"/>
    <w:rsid w:val="00A24D80"/>
    <w:rsid w:val="00A26C03"/>
    <w:rsid w:val="00A305DE"/>
    <w:rsid w:val="00A313BB"/>
    <w:rsid w:val="00A3218F"/>
    <w:rsid w:val="00A33F69"/>
    <w:rsid w:val="00A349C2"/>
    <w:rsid w:val="00A34ED1"/>
    <w:rsid w:val="00A3548A"/>
    <w:rsid w:val="00A357EC"/>
    <w:rsid w:val="00A404C9"/>
    <w:rsid w:val="00A41366"/>
    <w:rsid w:val="00A413AA"/>
    <w:rsid w:val="00A41660"/>
    <w:rsid w:val="00A41B03"/>
    <w:rsid w:val="00A42290"/>
    <w:rsid w:val="00A4249F"/>
    <w:rsid w:val="00A42BAE"/>
    <w:rsid w:val="00A472E5"/>
    <w:rsid w:val="00A50144"/>
    <w:rsid w:val="00A50389"/>
    <w:rsid w:val="00A506BA"/>
    <w:rsid w:val="00A56B90"/>
    <w:rsid w:val="00A61953"/>
    <w:rsid w:val="00A62554"/>
    <w:rsid w:val="00A64C66"/>
    <w:rsid w:val="00A65553"/>
    <w:rsid w:val="00A70526"/>
    <w:rsid w:val="00A70A11"/>
    <w:rsid w:val="00A71E4A"/>
    <w:rsid w:val="00A72303"/>
    <w:rsid w:val="00A74839"/>
    <w:rsid w:val="00A74B0F"/>
    <w:rsid w:val="00A75362"/>
    <w:rsid w:val="00A77A7F"/>
    <w:rsid w:val="00A80A21"/>
    <w:rsid w:val="00A81889"/>
    <w:rsid w:val="00A82586"/>
    <w:rsid w:val="00A83A42"/>
    <w:rsid w:val="00A840CA"/>
    <w:rsid w:val="00A86162"/>
    <w:rsid w:val="00A86300"/>
    <w:rsid w:val="00A8741A"/>
    <w:rsid w:val="00A87C85"/>
    <w:rsid w:val="00A87C8D"/>
    <w:rsid w:val="00A908B6"/>
    <w:rsid w:val="00A90EF1"/>
    <w:rsid w:val="00A90FCA"/>
    <w:rsid w:val="00A91C0A"/>
    <w:rsid w:val="00A93099"/>
    <w:rsid w:val="00A94994"/>
    <w:rsid w:val="00A954B5"/>
    <w:rsid w:val="00A961A5"/>
    <w:rsid w:val="00A977F0"/>
    <w:rsid w:val="00A97BD5"/>
    <w:rsid w:val="00AA414B"/>
    <w:rsid w:val="00AA4C9F"/>
    <w:rsid w:val="00AA5063"/>
    <w:rsid w:val="00AB0132"/>
    <w:rsid w:val="00AB181B"/>
    <w:rsid w:val="00AB1E63"/>
    <w:rsid w:val="00AB27DF"/>
    <w:rsid w:val="00AB2A85"/>
    <w:rsid w:val="00AB2B50"/>
    <w:rsid w:val="00AB2E05"/>
    <w:rsid w:val="00AB32D9"/>
    <w:rsid w:val="00AB5B82"/>
    <w:rsid w:val="00AB6AD7"/>
    <w:rsid w:val="00AC0A3A"/>
    <w:rsid w:val="00AC0E44"/>
    <w:rsid w:val="00AC190C"/>
    <w:rsid w:val="00AC4615"/>
    <w:rsid w:val="00AC5177"/>
    <w:rsid w:val="00AC741A"/>
    <w:rsid w:val="00AC7A6D"/>
    <w:rsid w:val="00AD07CF"/>
    <w:rsid w:val="00AD11F6"/>
    <w:rsid w:val="00AD15E8"/>
    <w:rsid w:val="00AD19C6"/>
    <w:rsid w:val="00AD20CE"/>
    <w:rsid w:val="00AD36C4"/>
    <w:rsid w:val="00AD3A85"/>
    <w:rsid w:val="00AD4C57"/>
    <w:rsid w:val="00AD53DD"/>
    <w:rsid w:val="00AD5DBF"/>
    <w:rsid w:val="00AD6C91"/>
    <w:rsid w:val="00AD6E49"/>
    <w:rsid w:val="00AD7568"/>
    <w:rsid w:val="00AE06FC"/>
    <w:rsid w:val="00AE1D95"/>
    <w:rsid w:val="00AE1DA2"/>
    <w:rsid w:val="00AE1F02"/>
    <w:rsid w:val="00AE25A0"/>
    <w:rsid w:val="00AE37AD"/>
    <w:rsid w:val="00AE41FB"/>
    <w:rsid w:val="00AE4CE2"/>
    <w:rsid w:val="00AE4ECA"/>
    <w:rsid w:val="00AE63FD"/>
    <w:rsid w:val="00AE6D6E"/>
    <w:rsid w:val="00AE71F8"/>
    <w:rsid w:val="00AF006A"/>
    <w:rsid w:val="00AF0116"/>
    <w:rsid w:val="00AF0EF3"/>
    <w:rsid w:val="00AF25D6"/>
    <w:rsid w:val="00AF3769"/>
    <w:rsid w:val="00AF3A87"/>
    <w:rsid w:val="00AF4BAA"/>
    <w:rsid w:val="00AF66FC"/>
    <w:rsid w:val="00AF6843"/>
    <w:rsid w:val="00AF78D0"/>
    <w:rsid w:val="00B01D42"/>
    <w:rsid w:val="00B023BD"/>
    <w:rsid w:val="00B06B7D"/>
    <w:rsid w:val="00B07549"/>
    <w:rsid w:val="00B07C43"/>
    <w:rsid w:val="00B106F2"/>
    <w:rsid w:val="00B111E7"/>
    <w:rsid w:val="00B112F0"/>
    <w:rsid w:val="00B118AB"/>
    <w:rsid w:val="00B1206F"/>
    <w:rsid w:val="00B13D1B"/>
    <w:rsid w:val="00B144EE"/>
    <w:rsid w:val="00B14926"/>
    <w:rsid w:val="00B14E84"/>
    <w:rsid w:val="00B157B6"/>
    <w:rsid w:val="00B16420"/>
    <w:rsid w:val="00B17E30"/>
    <w:rsid w:val="00B2075E"/>
    <w:rsid w:val="00B207A0"/>
    <w:rsid w:val="00B20B52"/>
    <w:rsid w:val="00B2190F"/>
    <w:rsid w:val="00B21C45"/>
    <w:rsid w:val="00B21F84"/>
    <w:rsid w:val="00B2238E"/>
    <w:rsid w:val="00B228A4"/>
    <w:rsid w:val="00B25051"/>
    <w:rsid w:val="00B255EA"/>
    <w:rsid w:val="00B276F1"/>
    <w:rsid w:val="00B27FCB"/>
    <w:rsid w:val="00B3196F"/>
    <w:rsid w:val="00B31A8C"/>
    <w:rsid w:val="00B31F05"/>
    <w:rsid w:val="00B32598"/>
    <w:rsid w:val="00B32715"/>
    <w:rsid w:val="00B32BCC"/>
    <w:rsid w:val="00B330BF"/>
    <w:rsid w:val="00B3719D"/>
    <w:rsid w:val="00B37E8C"/>
    <w:rsid w:val="00B42450"/>
    <w:rsid w:val="00B429F1"/>
    <w:rsid w:val="00B43ADD"/>
    <w:rsid w:val="00B440F6"/>
    <w:rsid w:val="00B4541A"/>
    <w:rsid w:val="00B46AB2"/>
    <w:rsid w:val="00B472AA"/>
    <w:rsid w:val="00B502DA"/>
    <w:rsid w:val="00B5161D"/>
    <w:rsid w:val="00B51974"/>
    <w:rsid w:val="00B56672"/>
    <w:rsid w:val="00B57B9D"/>
    <w:rsid w:val="00B638C1"/>
    <w:rsid w:val="00B63C63"/>
    <w:rsid w:val="00B642B5"/>
    <w:rsid w:val="00B64392"/>
    <w:rsid w:val="00B64551"/>
    <w:rsid w:val="00B64C1B"/>
    <w:rsid w:val="00B65EB9"/>
    <w:rsid w:val="00B66511"/>
    <w:rsid w:val="00B67225"/>
    <w:rsid w:val="00B72684"/>
    <w:rsid w:val="00B727E7"/>
    <w:rsid w:val="00B75BC5"/>
    <w:rsid w:val="00B76674"/>
    <w:rsid w:val="00B76DEE"/>
    <w:rsid w:val="00B771CA"/>
    <w:rsid w:val="00B80744"/>
    <w:rsid w:val="00B817F7"/>
    <w:rsid w:val="00B82C75"/>
    <w:rsid w:val="00B839FF"/>
    <w:rsid w:val="00B83B0C"/>
    <w:rsid w:val="00B8642E"/>
    <w:rsid w:val="00B86896"/>
    <w:rsid w:val="00B869EC"/>
    <w:rsid w:val="00B87020"/>
    <w:rsid w:val="00B87305"/>
    <w:rsid w:val="00B87EC6"/>
    <w:rsid w:val="00B90697"/>
    <w:rsid w:val="00B91553"/>
    <w:rsid w:val="00B93FA2"/>
    <w:rsid w:val="00B94E9E"/>
    <w:rsid w:val="00B9523E"/>
    <w:rsid w:val="00B95A2B"/>
    <w:rsid w:val="00B96846"/>
    <w:rsid w:val="00B97168"/>
    <w:rsid w:val="00BA0E5A"/>
    <w:rsid w:val="00BA2BB6"/>
    <w:rsid w:val="00BA44A9"/>
    <w:rsid w:val="00BA5A31"/>
    <w:rsid w:val="00BA7034"/>
    <w:rsid w:val="00BA769C"/>
    <w:rsid w:val="00BB03D7"/>
    <w:rsid w:val="00BB0AF6"/>
    <w:rsid w:val="00BB20C6"/>
    <w:rsid w:val="00BB251C"/>
    <w:rsid w:val="00BB39BC"/>
    <w:rsid w:val="00BB4DD6"/>
    <w:rsid w:val="00BB543E"/>
    <w:rsid w:val="00BB602B"/>
    <w:rsid w:val="00BB720C"/>
    <w:rsid w:val="00BB7381"/>
    <w:rsid w:val="00BC0412"/>
    <w:rsid w:val="00BC2BC1"/>
    <w:rsid w:val="00BC2CD6"/>
    <w:rsid w:val="00BC2FC8"/>
    <w:rsid w:val="00BC3508"/>
    <w:rsid w:val="00BC4F43"/>
    <w:rsid w:val="00BC6DD2"/>
    <w:rsid w:val="00BC76D6"/>
    <w:rsid w:val="00BC7ACA"/>
    <w:rsid w:val="00BD0F7C"/>
    <w:rsid w:val="00BD1AF3"/>
    <w:rsid w:val="00BD1AFC"/>
    <w:rsid w:val="00BD774D"/>
    <w:rsid w:val="00BD7ECA"/>
    <w:rsid w:val="00BE4FE4"/>
    <w:rsid w:val="00BF0555"/>
    <w:rsid w:val="00BF18B0"/>
    <w:rsid w:val="00BF1F45"/>
    <w:rsid w:val="00BF2644"/>
    <w:rsid w:val="00BF2DB4"/>
    <w:rsid w:val="00BF34E8"/>
    <w:rsid w:val="00BF3ED4"/>
    <w:rsid w:val="00BF41DD"/>
    <w:rsid w:val="00BF47FA"/>
    <w:rsid w:val="00BF4A47"/>
    <w:rsid w:val="00BF57D7"/>
    <w:rsid w:val="00BF64EA"/>
    <w:rsid w:val="00BF760D"/>
    <w:rsid w:val="00C008F9"/>
    <w:rsid w:val="00C028F2"/>
    <w:rsid w:val="00C03790"/>
    <w:rsid w:val="00C042C1"/>
    <w:rsid w:val="00C04C46"/>
    <w:rsid w:val="00C0627B"/>
    <w:rsid w:val="00C065CE"/>
    <w:rsid w:val="00C104D1"/>
    <w:rsid w:val="00C10AAE"/>
    <w:rsid w:val="00C12282"/>
    <w:rsid w:val="00C130AE"/>
    <w:rsid w:val="00C138DD"/>
    <w:rsid w:val="00C16169"/>
    <w:rsid w:val="00C178D6"/>
    <w:rsid w:val="00C22132"/>
    <w:rsid w:val="00C22DCD"/>
    <w:rsid w:val="00C247CF"/>
    <w:rsid w:val="00C274DE"/>
    <w:rsid w:val="00C31245"/>
    <w:rsid w:val="00C328BD"/>
    <w:rsid w:val="00C32A01"/>
    <w:rsid w:val="00C365F8"/>
    <w:rsid w:val="00C36D4C"/>
    <w:rsid w:val="00C40D92"/>
    <w:rsid w:val="00C4385B"/>
    <w:rsid w:val="00C45749"/>
    <w:rsid w:val="00C45970"/>
    <w:rsid w:val="00C460B8"/>
    <w:rsid w:val="00C4639C"/>
    <w:rsid w:val="00C4751D"/>
    <w:rsid w:val="00C47572"/>
    <w:rsid w:val="00C509CC"/>
    <w:rsid w:val="00C50F87"/>
    <w:rsid w:val="00C50FC7"/>
    <w:rsid w:val="00C52049"/>
    <w:rsid w:val="00C52F5D"/>
    <w:rsid w:val="00C5393A"/>
    <w:rsid w:val="00C53B31"/>
    <w:rsid w:val="00C5490E"/>
    <w:rsid w:val="00C54A2F"/>
    <w:rsid w:val="00C54B8F"/>
    <w:rsid w:val="00C572DE"/>
    <w:rsid w:val="00C60028"/>
    <w:rsid w:val="00C622AE"/>
    <w:rsid w:val="00C62862"/>
    <w:rsid w:val="00C63148"/>
    <w:rsid w:val="00C6484E"/>
    <w:rsid w:val="00C67008"/>
    <w:rsid w:val="00C67428"/>
    <w:rsid w:val="00C6785F"/>
    <w:rsid w:val="00C67A15"/>
    <w:rsid w:val="00C67A75"/>
    <w:rsid w:val="00C67AF0"/>
    <w:rsid w:val="00C71562"/>
    <w:rsid w:val="00C7212E"/>
    <w:rsid w:val="00C73355"/>
    <w:rsid w:val="00C74A32"/>
    <w:rsid w:val="00C75211"/>
    <w:rsid w:val="00C772CA"/>
    <w:rsid w:val="00C777FC"/>
    <w:rsid w:val="00C807A1"/>
    <w:rsid w:val="00C818BE"/>
    <w:rsid w:val="00C81D34"/>
    <w:rsid w:val="00C84450"/>
    <w:rsid w:val="00C847A8"/>
    <w:rsid w:val="00C871F0"/>
    <w:rsid w:val="00C8775C"/>
    <w:rsid w:val="00C87AE3"/>
    <w:rsid w:val="00C9141D"/>
    <w:rsid w:val="00C92D29"/>
    <w:rsid w:val="00C931DE"/>
    <w:rsid w:val="00C93514"/>
    <w:rsid w:val="00C93DB8"/>
    <w:rsid w:val="00C94A3D"/>
    <w:rsid w:val="00C9718D"/>
    <w:rsid w:val="00CA2A1D"/>
    <w:rsid w:val="00CA5418"/>
    <w:rsid w:val="00CA6ED5"/>
    <w:rsid w:val="00CB22FB"/>
    <w:rsid w:val="00CB44AA"/>
    <w:rsid w:val="00CB4A91"/>
    <w:rsid w:val="00CB50B2"/>
    <w:rsid w:val="00CB5383"/>
    <w:rsid w:val="00CB63B3"/>
    <w:rsid w:val="00CC236B"/>
    <w:rsid w:val="00CC26A0"/>
    <w:rsid w:val="00CC2FCE"/>
    <w:rsid w:val="00CC34BE"/>
    <w:rsid w:val="00CC3F00"/>
    <w:rsid w:val="00CC6633"/>
    <w:rsid w:val="00CC7E6B"/>
    <w:rsid w:val="00CD0A25"/>
    <w:rsid w:val="00CD1096"/>
    <w:rsid w:val="00CD2265"/>
    <w:rsid w:val="00CD40A8"/>
    <w:rsid w:val="00CD45AC"/>
    <w:rsid w:val="00CD5F37"/>
    <w:rsid w:val="00CD63A8"/>
    <w:rsid w:val="00CD78E0"/>
    <w:rsid w:val="00CE006E"/>
    <w:rsid w:val="00CE0564"/>
    <w:rsid w:val="00CE116F"/>
    <w:rsid w:val="00CE14A4"/>
    <w:rsid w:val="00CE54D5"/>
    <w:rsid w:val="00CE5E07"/>
    <w:rsid w:val="00CE5F11"/>
    <w:rsid w:val="00CE6CD0"/>
    <w:rsid w:val="00CF129B"/>
    <w:rsid w:val="00CF3C38"/>
    <w:rsid w:val="00CF6EC9"/>
    <w:rsid w:val="00D01BCB"/>
    <w:rsid w:val="00D02737"/>
    <w:rsid w:val="00D02E49"/>
    <w:rsid w:val="00D034F5"/>
    <w:rsid w:val="00D03C41"/>
    <w:rsid w:val="00D0522C"/>
    <w:rsid w:val="00D07AF8"/>
    <w:rsid w:val="00D10EA5"/>
    <w:rsid w:val="00D12F50"/>
    <w:rsid w:val="00D1325B"/>
    <w:rsid w:val="00D13875"/>
    <w:rsid w:val="00D13B02"/>
    <w:rsid w:val="00D13B2E"/>
    <w:rsid w:val="00D140F3"/>
    <w:rsid w:val="00D163FA"/>
    <w:rsid w:val="00D16569"/>
    <w:rsid w:val="00D16D79"/>
    <w:rsid w:val="00D17E5D"/>
    <w:rsid w:val="00D17F06"/>
    <w:rsid w:val="00D17FAA"/>
    <w:rsid w:val="00D20E04"/>
    <w:rsid w:val="00D20F14"/>
    <w:rsid w:val="00D2112B"/>
    <w:rsid w:val="00D226F2"/>
    <w:rsid w:val="00D22C25"/>
    <w:rsid w:val="00D230CD"/>
    <w:rsid w:val="00D23144"/>
    <w:rsid w:val="00D23437"/>
    <w:rsid w:val="00D239D1"/>
    <w:rsid w:val="00D2623C"/>
    <w:rsid w:val="00D27086"/>
    <w:rsid w:val="00D31944"/>
    <w:rsid w:val="00D329DD"/>
    <w:rsid w:val="00D34290"/>
    <w:rsid w:val="00D34827"/>
    <w:rsid w:val="00D348B4"/>
    <w:rsid w:val="00D37436"/>
    <w:rsid w:val="00D37AEB"/>
    <w:rsid w:val="00D40853"/>
    <w:rsid w:val="00D40D3A"/>
    <w:rsid w:val="00D41083"/>
    <w:rsid w:val="00D43864"/>
    <w:rsid w:val="00D45CF5"/>
    <w:rsid w:val="00D462EB"/>
    <w:rsid w:val="00D46FA0"/>
    <w:rsid w:val="00D471D1"/>
    <w:rsid w:val="00D505B7"/>
    <w:rsid w:val="00D51BDC"/>
    <w:rsid w:val="00D522DE"/>
    <w:rsid w:val="00D55D5D"/>
    <w:rsid w:val="00D566BE"/>
    <w:rsid w:val="00D56E11"/>
    <w:rsid w:val="00D60A7B"/>
    <w:rsid w:val="00D61724"/>
    <w:rsid w:val="00D6342F"/>
    <w:rsid w:val="00D6574A"/>
    <w:rsid w:val="00D65881"/>
    <w:rsid w:val="00D67DB7"/>
    <w:rsid w:val="00D7066C"/>
    <w:rsid w:val="00D71801"/>
    <w:rsid w:val="00D71C90"/>
    <w:rsid w:val="00D720D7"/>
    <w:rsid w:val="00D72674"/>
    <w:rsid w:val="00D73CD3"/>
    <w:rsid w:val="00D746DF"/>
    <w:rsid w:val="00D7545E"/>
    <w:rsid w:val="00D75765"/>
    <w:rsid w:val="00D76088"/>
    <w:rsid w:val="00D77AAC"/>
    <w:rsid w:val="00D800F7"/>
    <w:rsid w:val="00D828A4"/>
    <w:rsid w:val="00D83671"/>
    <w:rsid w:val="00D83C19"/>
    <w:rsid w:val="00D842F9"/>
    <w:rsid w:val="00D85ADD"/>
    <w:rsid w:val="00D85E0F"/>
    <w:rsid w:val="00D86483"/>
    <w:rsid w:val="00D86A10"/>
    <w:rsid w:val="00D87161"/>
    <w:rsid w:val="00D900EA"/>
    <w:rsid w:val="00D900FD"/>
    <w:rsid w:val="00D901FC"/>
    <w:rsid w:val="00D90FDF"/>
    <w:rsid w:val="00D90FFB"/>
    <w:rsid w:val="00D92482"/>
    <w:rsid w:val="00D93794"/>
    <w:rsid w:val="00D9575C"/>
    <w:rsid w:val="00D95BBC"/>
    <w:rsid w:val="00D96037"/>
    <w:rsid w:val="00D9776E"/>
    <w:rsid w:val="00DA0E52"/>
    <w:rsid w:val="00DA1630"/>
    <w:rsid w:val="00DA1ABC"/>
    <w:rsid w:val="00DA2CE3"/>
    <w:rsid w:val="00DA42BA"/>
    <w:rsid w:val="00DA45A7"/>
    <w:rsid w:val="00DA570F"/>
    <w:rsid w:val="00DA72E8"/>
    <w:rsid w:val="00DA7635"/>
    <w:rsid w:val="00DA7758"/>
    <w:rsid w:val="00DB03B8"/>
    <w:rsid w:val="00DB1610"/>
    <w:rsid w:val="00DB1D2C"/>
    <w:rsid w:val="00DB2086"/>
    <w:rsid w:val="00DB4689"/>
    <w:rsid w:val="00DB50EB"/>
    <w:rsid w:val="00DB6486"/>
    <w:rsid w:val="00DB694F"/>
    <w:rsid w:val="00DB7922"/>
    <w:rsid w:val="00DC4964"/>
    <w:rsid w:val="00DC6CB5"/>
    <w:rsid w:val="00DC6DF7"/>
    <w:rsid w:val="00DD12B0"/>
    <w:rsid w:val="00DD1498"/>
    <w:rsid w:val="00DD263B"/>
    <w:rsid w:val="00DD3FEC"/>
    <w:rsid w:val="00DD47C1"/>
    <w:rsid w:val="00DD52E0"/>
    <w:rsid w:val="00DD5387"/>
    <w:rsid w:val="00DD60A3"/>
    <w:rsid w:val="00DD7ECB"/>
    <w:rsid w:val="00DE68C1"/>
    <w:rsid w:val="00DE7D2C"/>
    <w:rsid w:val="00DF02C4"/>
    <w:rsid w:val="00DF06CA"/>
    <w:rsid w:val="00DF0DC0"/>
    <w:rsid w:val="00DF1991"/>
    <w:rsid w:val="00DF3D29"/>
    <w:rsid w:val="00DF414D"/>
    <w:rsid w:val="00DF50F5"/>
    <w:rsid w:val="00DF5104"/>
    <w:rsid w:val="00DF6C47"/>
    <w:rsid w:val="00E00CC1"/>
    <w:rsid w:val="00E01A8B"/>
    <w:rsid w:val="00E02040"/>
    <w:rsid w:val="00E038E4"/>
    <w:rsid w:val="00E0669A"/>
    <w:rsid w:val="00E06CE6"/>
    <w:rsid w:val="00E07E59"/>
    <w:rsid w:val="00E10C59"/>
    <w:rsid w:val="00E11981"/>
    <w:rsid w:val="00E12AD8"/>
    <w:rsid w:val="00E13A03"/>
    <w:rsid w:val="00E14C32"/>
    <w:rsid w:val="00E14F1B"/>
    <w:rsid w:val="00E15D5F"/>
    <w:rsid w:val="00E164D1"/>
    <w:rsid w:val="00E166C9"/>
    <w:rsid w:val="00E16781"/>
    <w:rsid w:val="00E174C3"/>
    <w:rsid w:val="00E20CC7"/>
    <w:rsid w:val="00E21079"/>
    <w:rsid w:val="00E21DD9"/>
    <w:rsid w:val="00E224A1"/>
    <w:rsid w:val="00E2782C"/>
    <w:rsid w:val="00E303D0"/>
    <w:rsid w:val="00E310C3"/>
    <w:rsid w:val="00E3221E"/>
    <w:rsid w:val="00E32417"/>
    <w:rsid w:val="00E3264D"/>
    <w:rsid w:val="00E332AA"/>
    <w:rsid w:val="00E33397"/>
    <w:rsid w:val="00E337C1"/>
    <w:rsid w:val="00E357A0"/>
    <w:rsid w:val="00E36A56"/>
    <w:rsid w:val="00E36DD8"/>
    <w:rsid w:val="00E37C4D"/>
    <w:rsid w:val="00E42B46"/>
    <w:rsid w:val="00E445CA"/>
    <w:rsid w:val="00E45316"/>
    <w:rsid w:val="00E527AA"/>
    <w:rsid w:val="00E55AD0"/>
    <w:rsid w:val="00E56632"/>
    <w:rsid w:val="00E621AD"/>
    <w:rsid w:val="00E62679"/>
    <w:rsid w:val="00E6332C"/>
    <w:rsid w:val="00E63598"/>
    <w:rsid w:val="00E6405E"/>
    <w:rsid w:val="00E6487B"/>
    <w:rsid w:val="00E66724"/>
    <w:rsid w:val="00E67374"/>
    <w:rsid w:val="00E71EC1"/>
    <w:rsid w:val="00E7460A"/>
    <w:rsid w:val="00E7505D"/>
    <w:rsid w:val="00E75821"/>
    <w:rsid w:val="00E7646D"/>
    <w:rsid w:val="00E76E06"/>
    <w:rsid w:val="00E77B00"/>
    <w:rsid w:val="00E80E1F"/>
    <w:rsid w:val="00E80E3D"/>
    <w:rsid w:val="00E825EB"/>
    <w:rsid w:val="00E839DD"/>
    <w:rsid w:val="00E84508"/>
    <w:rsid w:val="00E84E70"/>
    <w:rsid w:val="00E85199"/>
    <w:rsid w:val="00E853E8"/>
    <w:rsid w:val="00E85426"/>
    <w:rsid w:val="00E86199"/>
    <w:rsid w:val="00E864D4"/>
    <w:rsid w:val="00E910A4"/>
    <w:rsid w:val="00E9269B"/>
    <w:rsid w:val="00E92D46"/>
    <w:rsid w:val="00E94309"/>
    <w:rsid w:val="00E9575D"/>
    <w:rsid w:val="00E959CA"/>
    <w:rsid w:val="00E960DC"/>
    <w:rsid w:val="00E9633B"/>
    <w:rsid w:val="00E96AA1"/>
    <w:rsid w:val="00EA12C9"/>
    <w:rsid w:val="00EA1771"/>
    <w:rsid w:val="00EA1803"/>
    <w:rsid w:val="00EA489E"/>
    <w:rsid w:val="00EA516E"/>
    <w:rsid w:val="00EA573C"/>
    <w:rsid w:val="00EA59F0"/>
    <w:rsid w:val="00EA5A76"/>
    <w:rsid w:val="00EA7752"/>
    <w:rsid w:val="00EA7C91"/>
    <w:rsid w:val="00EB3793"/>
    <w:rsid w:val="00EB3884"/>
    <w:rsid w:val="00EC111A"/>
    <w:rsid w:val="00EC2A2B"/>
    <w:rsid w:val="00EC3719"/>
    <w:rsid w:val="00EC4CD0"/>
    <w:rsid w:val="00EC5AFD"/>
    <w:rsid w:val="00EC6055"/>
    <w:rsid w:val="00EC68F4"/>
    <w:rsid w:val="00EC72EE"/>
    <w:rsid w:val="00ED12ED"/>
    <w:rsid w:val="00ED2AB1"/>
    <w:rsid w:val="00ED3238"/>
    <w:rsid w:val="00ED4760"/>
    <w:rsid w:val="00ED64DA"/>
    <w:rsid w:val="00ED7CED"/>
    <w:rsid w:val="00EE066D"/>
    <w:rsid w:val="00EE130B"/>
    <w:rsid w:val="00EE173B"/>
    <w:rsid w:val="00EE20F9"/>
    <w:rsid w:val="00EE4B50"/>
    <w:rsid w:val="00EE7EE9"/>
    <w:rsid w:val="00EF004F"/>
    <w:rsid w:val="00EF09ED"/>
    <w:rsid w:val="00EF101C"/>
    <w:rsid w:val="00EF2824"/>
    <w:rsid w:val="00EF2A38"/>
    <w:rsid w:val="00EF3AED"/>
    <w:rsid w:val="00EF592F"/>
    <w:rsid w:val="00EF6B63"/>
    <w:rsid w:val="00F002B4"/>
    <w:rsid w:val="00F01BE5"/>
    <w:rsid w:val="00F03198"/>
    <w:rsid w:val="00F034F0"/>
    <w:rsid w:val="00F049A6"/>
    <w:rsid w:val="00F05517"/>
    <w:rsid w:val="00F065FB"/>
    <w:rsid w:val="00F102CC"/>
    <w:rsid w:val="00F1086C"/>
    <w:rsid w:val="00F1213D"/>
    <w:rsid w:val="00F122CB"/>
    <w:rsid w:val="00F12D81"/>
    <w:rsid w:val="00F13C92"/>
    <w:rsid w:val="00F1441A"/>
    <w:rsid w:val="00F162B8"/>
    <w:rsid w:val="00F20919"/>
    <w:rsid w:val="00F2101A"/>
    <w:rsid w:val="00F21BB1"/>
    <w:rsid w:val="00F22161"/>
    <w:rsid w:val="00F225A8"/>
    <w:rsid w:val="00F25417"/>
    <w:rsid w:val="00F26197"/>
    <w:rsid w:val="00F30737"/>
    <w:rsid w:val="00F316FA"/>
    <w:rsid w:val="00F31ED9"/>
    <w:rsid w:val="00F3207A"/>
    <w:rsid w:val="00F34AD3"/>
    <w:rsid w:val="00F35E77"/>
    <w:rsid w:val="00F3647B"/>
    <w:rsid w:val="00F36BC6"/>
    <w:rsid w:val="00F371BE"/>
    <w:rsid w:val="00F42B73"/>
    <w:rsid w:val="00F44EAC"/>
    <w:rsid w:val="00F465E9"/>
    <w:rsid w:val="00F46EE8"/>
    <w:rsid w:val="00F52164"/>
    <w:rsid w:val="00F52A67"/>
    <w:rsid w:val="00F52ADF"/>
    <w:rsid w:val="00F53022"/>
    <w:rsid w:val="00F530C7"/>
    <w:rsid w:val="00F53399"/>
    <w:rsid w:val="00F53879"/>
    <w:rsid w:val="00F538D3"/>
    <w:rsid w:val="00F56A7A"/>
    <w:rsid w:val="00F57225"/>
    <w:rsid w:val="00F57238"/>
    <w:rsid w:val="00F60639"/>
    <w:rsid w:val="00F607A3"/>
    <w:rsid w:val="00F60997"/>
    <w:rsid w:val="00F63A6C"/>
    <w:rsid w:val="00F6480F"/>
    <w:rsid w:val="00F657A4"/>
    <w:rsid w:val="00F65CA2"/>
    <w:rsid w:val="00F65F46"/>
    <w:rsid w:val="00F70112"/>
    <w:rsid w:val="00F718A6"/>
    <w:rsid w:val="00F71DA9"/>
    <w:rsid w:val="00F73961"/>
    <w:rsid w:val="00F74B59"/>
    <w:rsid w:val="00F74D12"/>
    <w:rsid w:val="00F75FE6"/>
    <w:rsid w:val="00F81E72"/>
    <w:rsid w:val="00F830D6"/>
    <w:rsid w:val="00F8315D"/>
    <w:rsid w:val="00F83E52"/>
    <w:rsid w:val="00F84571"/>
    <w:rsid w:val="00F849C2"/>
    <w:rsid w:val="00F853E3"/>
    <w:rsid w:val="00F8695C"/>
    <w:rsid w:val="00F86F60"/>
    <w:rsid w:val="00F87614"/>
    <w:rsid w:val="00F91375"/>
    <w:rsid w:val="00F92E95"/>
    <w:rsid w:val="00F94713"/>
    <w:rsid w:val="00F94E1F"/>
    <w:rsid w:val="00F951BC"/>
    <w:rsid w:val="00F96C16"/>
    <w:rsid w:val="00F9723B"/>
    <w:rsid w:val="00F97B78"/>
    <w:rsid w:val="00F97D9D"/>
    <w:rsid w:val="00FA2A28"/>
    <w:rsid w:val="00FA3AD2"/>
    <w:rsid w:val="00FA4623"/>
    <w:rsid w:val="00FA514E"/>
    <w:rsid w:val="00FA56F1"/>
    <w:rsid w:val="00FA610D"/>
    <w:rsid w:val="00FA6CF8"/>
    <w:rsid w:val="00FA6F02"/>
    <w:rsid w:val="00FA7553"/>
    <w:rsid w:val="00FB0CA8"/>
    <w:rsid w:val="00FB1302"/>
    <w:rsid w:val="00FB2C0D"/>
    <w:rsid w:val="00FB3F82"/>
    <w:rsid w:val="00FB4D77"/>
    <w:rsid w:val="00FB5418"/>
    <w:rsid w:val="00FB7250"/>
    <w:rsid w:val="00FC714F"/>
    <w:rsid w:val="00FD5E09"/>
    <w:rsid w:val="00FD5FAA"/>
    <w:rsid w:val="00FD6BE5"/>
    <w:rsid w:val="00FD7661"/>
    <w:rsid w:val="00FD7C1C"/>
    <w:rsid w:val="00FE02AE"/>
    <w:rsid w:val="00FE071E"/>
    <w:rsid w:val="00FE274A"/>
    <w:rsid w:val="00FE2C33"/>
    <w:rsid w:val="00FE4165"/>
    <w:rsid w:val="00FE5FC4"/>
    <w:rsid w:val="00FE661A"/>
    <w:rsid w:val="00FF0438"/>
    <w:rsid w:val="00FF101D"/>
    <w:rsid w:val="00FF2B3C"/>
    <w:rsid w:val="00FF4E10"/>
    <w:rsid w:val="00FF5452"/>
    <w:rsid w:val="019124D0"/>
    <w:rsid w:val="0262DD94"/>
    <w:rsid w:val="0320EC68"/>
    <w:rsid w:val="04580E5A"/>
    <w:rsid w:val="05583135"/>
    <w:rsid w:val="05BB479F"/>
    <w:rsid w:val="067DE770"/>
    <w:rsid w:val="06D7F566"/>
    <w:rsid w:val="06DEB4E8"/>
    <w:rsid w:val="0803B276"/>
    <w:rsid w:val="08E650A6"/>
    <w:rsid w:val="09145D5B"/>
    <w:rsid w:val="0AFE146A"/>
    <w:rsid w:val="0B438EB0"/>
    <w:rsid w:val="0BA3A659"/>
    <w:rsid w:val="0CE274BB"/>
    <w:rsid w:val="0D28AA40"/>
    <w:rsid w:val="0E7E3105"/>
    <w:rsid w:val="0F0FB5EC"/>
    <w:rsid w:val="0F805CE7"/>
    <w:rsid w:val="11514C40"/>
    <w:rsid w:val="1245D093"/>
    <w:rsid w:val="1609EA9D"/>
    <w:rsid w:val="19005F8B"/>
    <w:rsid w:val="1CCD8425"/>
    <w:rsid w:val="1CDD3A59"/>
    <w:rsid w:val="1D8D8557"/>
    <w:rsid w:val="1DF62B26"/>
    <w:rsid w:val="206F92EB"/>
    <w:rsid w:val="2082B90A"/>
    <w:rsid w:val="23812DCC"/>
    <w:rsid w:val="2641458A"/>
    <w:rsid w:val="26A04ADD"/>
    <w:rsid w:val="29366B5A"/>
    <w:rsid w:val="295299CC"/>
    <w:rsid w:val="296F6B1F"/>
    <w:rsid w:val="29A24FFE"/>
    <w:rsid w:val="2A1E3F06"/>
    <w:rsid w:val="2C6E9C67"/>
    <w:rsid w:val="2DDF5BBB"/>
    <w:rsid w:val="2E0A6CC8"/>
    <w:rsid w:val="2E59BA15"/>
    <w:rsid w:val="32E91F25"/>
    <w:rsid w:val="32EE49CE"/>
    <w:rsid w:val="34AB58CE"/>
    <w:rsid w:val="3509D441"/>
    <w:rsid w:val="365A61BA"/>
    <w:rsid w:val="3AFB0915"/>
    <w:rsid w:val="3B0FD5BF"/>
    <w:rsid w:val="3BEE207E"/>
    <w:rsid w:val="3C1F37EE"/>
    <w:rsid w:val="3E39C8F8"/>
    <w:rsid w:val="427DBF80"/>
    <w:rsid w:val="43E54DC1"/>
    <w:rsid w:val="44389A4B"/>
    <w:rsid w:val="4A55FE64"/>
    <w:rsid w:val="4AEFFA3F"/>
    <w:rsid w:val="4D642807"/>
    <w:rsid w:val="4E438906"/>
    <w:rsid w:val="4EF82695"/>
    <w:rsid w:val="52AC04E8"/>
    <w:rsid w:val="543D4752"/>
    <w:rsid w:val="547B92AC"/>
    <w:rsid w:val="5487BE6E"/>
    <w:rsid w:val="552162AF"/>
    <w:rsid w:val="555A47D9"/>
    <w:rsid w:val="562F43B6"/>
    <w:rsid w:val="57FFCC84"/>
    <w:rsid w:val="591510FF"/>
    <w:rsid w:val="5B484A5F"/>
    <w:rsid w:val="5BE126D9"/>
    <w:rsid w:val="5E3F217F"/>
    <w:rsid w:val="5EC32D4D"/>
    <w:rsid w:val="613AB550"/>
    <w:rsid w:val="62F780B3"/>
    <w:rsid w:val="6473BEC8"/>
    <w:rsid w:val="65A707C5"/>
    <w:rsid w:val="67DAEAB3"/>
    <w:rsid w:val="68A743C9"/>
    <w:rsid w:val="6E77F22E"/>
    <w:rsid w:val="70EB50F8"/>
    <w:rsid w:val="7185D2D0"/>
    <w:rsid w:val="72042260"/>
    <w:rsid w:val="721B1155"/>
    <w:rsid w:val="73AAB925"/>
    <w:rsid w:val="74F5076F"/>
    <w:rsid w:val="768009C9"/>
    <w:rsid w:val="77B38368"/>
    <w:rsid w:val="79B726D7"/>
    <w:rsid w:val="7A7F6CE7"/>
    <w:rsid w:val="7AC59E3D"/>
    <w:rsid w:val="7B0EC2F0"/>
    <w:rsid w:val="7D0AECEB"/>
    <w:rsid w:val="7F519C59"/>
    <w:rsid w:val="7F88C200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E4117016-BF1F-47D2-A87B-54670E6FB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8709B7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4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aliosta2-Aiceann1">
    <w:name w:val="List Table 2 Accent 1"/>
    <w:basedOn w:val="Tblanormlta"/>
    <w:uiPriority w:val="47"/>
    <w:rsid w:val="00E11981"/>
    <w:tblPr>
      <w:tblStyleRowBandSize w:val="1"/>
      <w:tblStyleColBandSize w:val="1"/>
      <w:tblBorders>
        <w:top w:val="single" w:sz="4" w:space="0" w:color="62E0F6" w:themeColor="accent1" w:themeTint="99"/>
        <w:bottom w:val="single" w:sz="4" w:space="0" w:color="62E0F6" w:themeColor="accent1" w:themeTint="99"/>
        <w:insideH w:val="single" w:sz="4" w:space="0" w:color="62E0F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</w:style>
  <w:style w:type="table" w:styleId="Tblagreille1adrom-Aiceann2">
    <w:name w:val="Grid Table 1 Light Accent 2"/>
    <w:basedOn w:val="Tblanormlta"/>
    <w:uiPriority w:val="46"/>
    <w:rsid w:val="00E56632"/>
    <w:tblPr>
      <w:tblStyleRowBandSize w:val="1"/>
      <w:tblStyleColBandSize w:val="1"/>
      <w:tblBorders>
        <w:top w:val="single" w:sz="4" w:space="0" w:color="FF99D6" w:themeColor="accent2" w:themeTint="66"/>
        <w:left w:val="single" w:sz="4" w:space="0" w:color="FF99D6" w:themeColor="accent2" w:themeTint="66"/>
        <w:bottom w:val="single" w:sz="4" w:space="0" w:color="FF99D6" w:themeColor="accent2" w:themeTint="66"/>
        <w:right w:val="single" w:sz="4" w:space="0" w:color="FF99D6" w:themeColor="accent2" w:themeTint="66"/>
        <w:insideH w:val="single" w:sz="4" w:space="0" w:color="FF99D6" w:themeColor="accent2" w:themeTint="66"/>
        <w:insideV w:val="single" w:sz="4" w:space="0" w:color="FF99D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C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C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b209698c-63c9-49e0-9838-e8029c88ba6a"/>
    <ds:schemaRef ds:uri="2f3b5c31-8774-4f9a-94b2-99b9ad5b10d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FE818F-0346-4DFE-8AE4-BE4F41C56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31</TotalTime>
  <Pages>13</Pages>
  <Words>2504</Words>
  <Characters>14275</Characters>
  <Application>Microsoft Office Word</Application>
  <DocSecurity>0</DocSecurity>
  <Lines>118</Lines>
  <Paragraphs>33</Paragraphs>
  <ScaleCrop>false</ScaleCrop>
  <Company/>
  <LinksUpToDate>false</LinksUpToDate>
  <CharactersWithSpaces>16746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731</cp:revision>
  <cp:lastPrinted>2024-09-05T01:55:00Z</cp:lastPrinted>
  <dcterms:created xsi:type="dcterms:W3CDTF">2024-06-26T22:45:00Z</dcterms:created>
  <dcterms:modified xsi:type="dcterms:W3CDTF">2024-12-18T15:20:00Z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