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206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"/>
        <w:gridCol w:w="2850"/>
        <w:gridCol w:w="851"/>
        <w:gridCol w:w="2750"/>
        <w:gridCol w:w="552"/>
        <w:gridCol w:w="2651"/>
      </w:tblGrid>
      <w:tr w:rsidR="008D31A9" w:rsidRPr="00461F76" w14:paraId="1176E461" w14:textId="77777777" w:rsidTr="281853DD">
        <w:trPr>
          <w:trHeight w:val="1277"/>
          <w:jc w:val="center"/>
        </w:trPr>
        <w:tc>
          <w:tcPr>
            <w:tcW w:w="10206" w:type="dxa"/>
            <w:gridSpan w:val="6"/>
            <w:vAlign w:val="center"/>
          </w:tcPr>
          <w:p w14:paraId="6FB1C246" w14:textId="29FCA967" w:rsidR="008D31A9" w:rsidRPr="00461F76" w:rsidRDefault="008D31A9" w:rsidP="281853DD">
            <w:pPr>
              <w:spacing w:before="0" w:line="276" w:lineRule="auto"/>
            </w:pPr>
          </w:p>
        </w:tc>
      </w:tr>
      <w:tr w:rsidR="008D31A9" w:rsidRPr="00461F76" w14:paraId="392F5364" w14:textId="77777777" w:rsidTr="281853DD">
        <w:trPr>
          <w:trHeight w:val="473"/>
          <w:jc w:val="center"/>
        </w:trPr>
        <w:tc>
          <w:tcPr>
            <w:tcW w:w="552" w:type="dxa"/>
            <w:shd w:val="clear" w:color="auto" w:fill="FFFFFF" w:themeFill="background2"/>
            <w:tcMar>
              <w:left w:w="72" w:type="dxa"/>
              <w:right w:w="72" w:type="dxa"/>
            </w:tcMar>
          </w:tcPr>
          <w:p w14:paraId="192414EA" w14:textId="1F1C51EA" w:rsidR="008D31A9" w:rsidRPr="00461F76" w:rsidRDefault="00636835" w:rsidP="281853DD">
            <w:pPr>
              <w:pStyle w:val="Text-small-right"/>
              <w:spacing w:before="0" w:line="276" w:lineRule="auto"/>
              <w:jc w:val="center"/>
            </w:pPr>
            <w:r w:rsidRPr="00461F76">
              <w:rPr>
                <w:noProof/>
              </w:rPr>
              <w:drawing>
                <wp:anchor distT="0" distB="0" distL="114300" distR="114300" simplePos="0" relativeHeight="251658246" behindDoc="0" locked="0" layoutInCell="1" allowOverlap="1" wp14:anchorId="4B378E98" wp14:editId="63866F06">
                  <wp:simplePos x="0" y="0"/>
                  <wp:positionH relativeFrom="column">
                    <wp:posOffset>-299516</wp:posOffset>
                  </wp:positionH>
                  <wp:positionV relativeFrom="paragraph">
                    <wp:posOffset>-8795</wp:posOffset>
                  </wp:positionV>
                  <wp:extent cx="623570" cy="623570"/>
                  <wp:effectExtent l="0" t="0" r="0" b="0"/>
                  <wp:wrapNone/>
                  <wp:docPr id="472870532" name="Picture 19" descr="A blue brain in a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870532" name="Picture 19" descr="A blue brain in a circle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70" cy="62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50" w:type="dxa"/>
            <w:shd w:val="clear" w:color="auto" w:fill="FFFFFF" w:themeFill="background2"/>
            <w:tcMar>
              <w:left w:w="72" w:type="dxa"/>
              <w:right w:w="72" w:type="dxa"/>
            </w:tcMar>
          </w:tcPr>
          <w:p w14:paraId="184306EA" w14:textId="0575384A" w:rsidR="008D31A9" w:rsidRPr="00461F76" w:rsidRDefault="008D31A9" w:rsidP="281853DD">
            <w:pPr>
              <w:pStyle w:val="Teideal1"/>
              <w:spacing w:before="120"/>
              <w:rPr>
                <w:color w:val="033841" w:themeColor="text2" w:themeShade="80"/>
                <w:sz w:val="20"/>
                <w:szCs w:val="20"/>
              </w:rPr>
            </w:pPr>
            <w:r w:rsidRPr="00461F76">
              <w:rPr>
                <w:color w:val="033841" w:themeColor="text2" w:themeShade="80"/>
                <w:sz w:val="20"/>
                <w:szCs w:val="20"/>
              </w:rPr>
              <w:t>Tuiscint &amp; forbairt foclóra</w:t>
            </w:r>
          </w:p>
          <w:p w14:paraId="14771288" w14:textId="45B76F06" w:rsidR="001D4DA6" w:rsidRPr="00461F76" w:rsidRDefault="004D0136" w:rsidP="281853DD">
            <w:pPr>
              <w:pStyle w:val="Text-small"/>
              <w:spacing w:after="0" w:line="276" w:lineRule="auto"/>
              <w:rPr>
                <w:rFonts w:ascii="Helvetica" w:hAnsi="Helvetica" w:cs="Helvetica"/>
              </w:rPr>
            </w:pPr>
            <w:r w:rsidRPr="00461F76">
              <w:rPr>
                <w:rFonts w:ascii="Helvetica" w:hAnsi="Helvetica" w:cs="Helvetica"/>
              </w:rPr>
              <w:t>C</w:t>
            </w:r>
            <w:r w:rsidR="00EF164D" w:rsidRPr="00461F76">
              <w:rPr>
                <w:rFonts w:ascii="Helvetica" w:hAnsi="Helvetica" w:cs="Helvetica"/>
              </w:rPr>
              <w:t>á ndeachaigh …?;</w:t>
            </w:r>
            <w:r w:rsidRPr="00461F76">
              <w:rPr>
                <w:rFonts w:ascii="Helvetica" w:hAnsi="Helvetica" w:cs="Helvetica"/>
              </w:rPr>
              <w:t xml:space="preserve"> </w:t>
            </w:r>
            <w:r w:rsidR="29A2F3F9" w:rsidRPr="00461F76">
              <w:rPr>
                <w:rFonts w:ascii="Helvetica" w:hAnsi="Helvetica" w:cs="Helvetica"/>
              </w:rPr>
              <w:t>c</w:t>
            </w:r>
            <w:r w:rsidRPr="00461F76">
              <w:rPr>
                <w:rFonts w:ascii="Helvetica" w:hAnsi="Helvetica" w:cs="Helvetica"/>
              </w:rPr>
              <w:t>éard …?;</w:t>
            </w:r>
            <w:r w:rsidR="001D4DA6" w:rsidRPr="00461F76">
              <w:rPr>
                <w:rFonts w:ascii="Helvetica" w:hAnsi="Helvetica" w:cs="Helvetica"/>
              </w:rPr>
              <w:t xml:space="preserve"> </w:t>
            </w:r>
            <w:r w:rsidR="132B73CF" w:rsidRPr="00461F76">
              <w:rPr>
                <w:rFonts w:ascii="Helvetica" w:hAnsi="Helvetica" w:cs="Helvetica"/>
              </w:rPr>
              <w:t>n</w:t>
            </w:r>
            <w:r w:rsidR="001D4DA6" w:rsidRPr="00461F76">
              <w:rPr>
                <w:rFonts w:ascii="Helvetica" w:hAnsi="Helvetica" w:cs="Helvetica"/>
              </w:rPr>
              <w:t>ach bhfuil?</w:t>
            </w:r>
            <w:r w:rsidR="00EF164D" w:rsidRPr="00461F76">
              <w:rPr>
                <w:rFonts w:ascii="Helvetica" w:hAnsi="Helvetica" w:cs="Helvetica"/>
              </w:rPr>
              <w:t xml:space="preserve"> </w:t>
            </w:r>
            <w:r w:rsidR="2DF3B8E1" w:rsidRPr="00461F76">
              <w:rPr>
                <w:rFonts w:ascii="Helvetica" w:hAnsi="Helvetica" w:cs="Helvetica"/>
              </w:rPr>
              <w:t>f</w:t>
            </w:r>
            <w:r w:rsidR="00E82C47" w:rsidRPr="00461F76">
              <w:t>uath</w:t>
            </w:r>
            <w:r w:rsidR="00B83702" w:rsidRPr="00461F76">
              <w:t xml:space="preserve"> …</w:t>
            </w:r>
            <w:r w:rsidR="00442729" w:rsidRPr="00461F76">
              <w:t>; Ina shuí …;</w:t>
            </w:r>
            <w:r w:rsidR="00EC246B" w:rsidRPr="00461F76">
              <w:t xml:space="preserve"> </w:t>
            </w:r>
          </w:p>
        </w:tc>
        <w:tc>
          <w:tcPr>
            <w:tcW w:w="851" w:type="dxa"/>
            <w:shd w:val="clear" w:color="auto" w:fill="FFFFFF" w:themeFill="background2"/>
            <w:tcMar>
              <w:left w:w="72" w:type="dxa"/>
              <w:right w:w="72" w:type="dxa"/>
            </w:tcMar>
          </w:tcPr>
          <w:p w14:paraId="370EB1C4" w14:textId="7CD3E3F7" w:rsidR="008D31A9" w:rsidRPr="00461F76" w:rsidRDefault="1C7A5642" w:rsidP="281853DD">
            <w:pPr>
              <w:pStyle w:val="Text-small-right"/>
              <w:spacing w:before="0" w:line="276" w:lineRule="auto"/>
              <w:jc w:val="left"/>
            </w:pPr>
            <w:r w:rsidRPr="00461F76">
              <w:rPr>
                <w:noProof/>
              </w:rPr>
              <w:drawing>
                <wp:anchor distT="0" distB="0" distL="114300" distR="114300" simplePos="0" relativeHeight="251659277" behindDoc="0" locked="0" layoutInCell="1" allowOverlap="1" wp14:anchorId="1DD8A8C2" wp14:editId="56B26839">
                  <wp:simplePos x="0" y="0"/>
                  <wp:positionH relativeFrom="column">
                    <wp:posOffset>-104140</wp:posOffset>
                  </wp:positionH>
                  <wp:positionV relativeFrom="paragraph">
                    <wp:posOffset>3175</wp:posOffset>
                  </wp:positionV>
                  <wp:extent cx="564571" cy="570106"/>
                  <wp:effectExtent l="0" t="0" r="6985" b="1905"/>
                  <wp:wrapNone/>
                  <wp:docPr id="586028026" name="Picture 20" descr="A light bulb in a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64571" cy="570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50" w:type="dxa"/>
            <w:shd w:val="clear" w:color="auto" w:fill="FFFFFF" w:themeFill="background2"/>
            <w:tcMar>
              <w:left w:w="72" w:type="dxa"/>
              <w:right w:w="72" w:type="dxa"/>
            </w:tcMar>
          </w:tcPr>
          <w:p w14:paraId="49C6752F" w14:textId="6F808590" w:rsidR="008D31A9" w:rsidRPr="00461F76" w:rsidRDefault="00BD1FAB" w:rsidP="00C408C1">
            <w:pPr>
              <w:pStyle w:val="Teideal1"/>
              <w:spacing w:before="120" w:line="276" w:lineRule="auto"/>
              <w:ind w:right="-155"/>
              <w:rPr>
                <w:rFonts w:asciiTheme="minorHAnsi" w:hAnsiTheme="minorHAnsi"/>
                <w:color w:val="033841" w:themeColor="text2" w:themeShade="80"/>
                <w:sz w:val="16"/>
                <w:szCs w:val="16"/>
              </w:rPr>
            </w:pPr>
            <w:r w:rsidRPr="00461F76">
              <w:rPr>
                <w:noProof/>
              </w:rPr>
              <w:drawing>
                <wp:anchor distT="0" distB="0" distL="114300" distR="114300" simplePos="0" relativeHeight="251658245" behindDoc="0" locked="0" layoutInCell="1" allowOverlap="1" wp14:anchorId="0E6EF3FB" wp14:editId="1E62FEB2">
                  <wp:simplePos x="0" y="0"/>
                  <wp:positionH relativeFrom="column">
                    <wp:posOffset>1356360</wp:posOffset>
                  </wp:positionH>
                  <wp:positionV relativeFrom="paragraph">
                    <wp:posOffset>-6350</wp:posOffset>
                  </wp:positionV>
                  <wp:extent cx="624202" cy="624202"/>
                  <wp:effectExtent l="0" t="0" r="0" b="0"/>
                  <wp:wrapNone/>
                  <wp:docPr id="410308988" name="Picture 18" descr="A pink circle with text i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308988" name="Picture 18" descr="A pink circle with text in it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2" cy="624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31A9" w:rsidRPr="00461F76">
              <w:rPr>
                <w:color w:val="033841" w:themeColor="text2" w:themeShade="80"/>
                <w:sz w:val="20"/>
                <w:szCs w:val="20"/>
              </w:rPr>
              <w:t>Feasacht teanga</w:t>
            </w:r>
          </w:p>
          <w:p w14:paraId="5D8A62C4" w14:textId="392797E2" w:rsidR="008D31A9" w:rsidRPr="00461F76" w:rsidRDefault="003C7948" w:rsidP="00C408C1">
            <w:pPr>
              <w:pStyle w:val="Text-small"/>
              <w:spacing w:after="0" w:line="276" w:lineRule="auto"/>
              <w:ind w:right="-155"/>
              <w:rPr>
                <w:rFonts w:ascii="Helvetica" w:hAnsi="Helvetica" w:cs="Helvetica"/>
              </w:rPr>
            </w:pPr>
            <w:r w:rsidRPr="00461F76">
              <w:rPr>
                <w:rFonts w:ascii="Helvetica" w:hAnsi="Helvetica" w:cs="Helvetica"/>
              </w:rPr>
              <w:t>N</w:t>
            </w:r>
            <w:r w:rsidR="00453697" w:rsidRPr="00461F76">
              <w:rPr>
                <w:rFonts w:ascii="Helvetica" w:hAnsi="Helvetica" w:cs="Helvetica"/>
              </w:rPr>
              <w:t>a</w:t>
            </w:r>
            <w:r w:rsidRPr="00461F76">
              <w:rPr>
                <w:rFonts w:ascii="Helvetica" w:hAnsi="Helvetica" w:cs="Helvetica"/>
              </w:rPr>
              <w:t xml:space="preserve"> ceistfhocail</w:t>
            </w:r>
            <w:r w:rsidR="00EC246B" w:rsidRPr="00461F76">
              <w:rPr>
                <w:rFonts w:ascii="Helvetica" w:hAnsi="Helvetica" w:cs="Helvetica"/>
              </w:rPr>
              <w:t xml:space="preserve">, focalbhá </w:t>
            </w:r>
            <w:r w:rsidR="00C408C1" w:rsidRPr="00461F76">
              <w:rPr>
                <w:rFonts w:ascii="Helvetica" w:hAnsi="Helvetica" w:cs="Helvetica"/>
              </w:rPr>
              <w:br/>
            </w:r>
            <w:r w:rsidRPr="00461F76">
              <w:rPr>
                <w:rFonts w:ascii="Helvetica" w:hAnsi="Helvetica" w:cs="Helvetica"/>
              </w:rPr>
              <w:t xml:space="preserve">agus </w:t>
            </w:r>
            <w:r w:rsidR="00D64CD6" w:rsidRPr="00461F76">
              <w:rPr>
                <w:rFonts w:ascii="Helvetica" w:hAnsi="Helvetica" w:cs="Helvetica"/>
              </w:rPr>
              <w:t>clibcheisteanna</w:t>
            </w:r>
          </w:p>
        </w:tc>
        <w:tc>
          <w:tcPr>
            <w:tcW w:w="552" w:type="dxa"/>
            <w:shd w:val="clear" w:color="auto" w:fill="FFFFFF" w:themeFill="background2"/>
            <w:tcMar>
              <w:left w:w="72" w:type="dxa"/>
              <w:right w:w="72" w:type="dxa"/>
            </w:tcMar>
          </w:tcPr>
          <w:p w14:paraId="20FBD91D" w14:textId="78870966" w:rsidR="008D31A9" w:rsidRPr="00461F76" w:rsidRDefault="008D31A9" w:rsidP="281853DD">
            <w:pPr>
              <w:pStyle w:val="Text-small-right"/>
              <w:spacing w:before="0" w:line="276" w:lineRule="auto"/>
            </w:pPr>
          </w:p>
        </w:tc>
        <w:tc>
          <w:tcPr>
            <w:tcW w:w="2651" w:type="dxa"/>
            <w:shd w:val="clear" w:color="auto" w:fill="FFFFFF" w:themeFill="background2"/>
            <w:tcMar>
              <w:left w:w="72" w:type="dxa"/>
              <w:right w:w="72" w:type="dxa"/>
            </w:tcMar>
          </w:tcPr>
          <w:p w14:paraId="78C4F430" w14:textId="79FFD4BC" w:rsidR="008D31A9" w:rsidRPr="00461F76" w:rsidRDefault="008D31A9" w:rsidP="281853DD">
            <w:pPr>
              <w:pStyle w:val="Teideal1"/>
              <w:spacing w:before="120" w:line="276" w:lineRule="auto"/>
              <w:rPr>
                <w:rFonts w:asciiTheme="minorHAnsi" w:hAnsiTheme="minorHAnsi"/>
                <w:color w:val="033841" w:themeColor="text2" w:themeShade="80"/>
                <w:sz w:val="16"/>
                <w:szCs w:val="16"/>
              </w:rPr>
            </w:pPr>
            <w:r w:rsidRPr="00461F76">
              <w:rPr>
                <w:color w:val="033841" w:themeColor="text2" w:themeShade="80"/>
                <w:sz w:val="20"/>
                <w:szCs w:val="20"/>
              </w:rPr>
              <w:t>Scileanna cumarsáide</w:t>
            </w:r>
          </w:p>
          <w:p w14:paraId="36D8E0A8" w14:textId="65DE4E92" w:rsidR="008D31A9" w:rsidRPr="00461F76" w:rsidRDefault="003C7948" w:rsidP="281853DD">
            <w:pPr>
              <w:pStyle w:val="Text-small"/>
              <w:spacing w:after="0" w:line="276" w:lineRule="auto"/>
              <w:rPr>
                <w:sz w:val="22"/>
              </w:rPr>
            </w:pPr>
            <w:r w:rsidRPr="00461F76">
              <w:rPr>
                <w:rFonts w:ascii="Helvetica" w:hAnsi="Helvetica" w:cs="Helvetica"/>
              </w:rPr>
              <w:t>Ag cur agus ag freagairt ceisteanna</w:t>
            </w:r>
          </w:p>
        </w:tc>
      </w:tr>
    </w:tbl>
    <w:tbl>
      <w:tblPr>
        <w:tblStyle w:val="Greilletbla"/>
        <w:tblpPr w:leftFromText="180" w:rightFromText="180" w:vertAnchor="text" w:horzAnchor="margin" w:tblpXSpec="right" w:tblpY="-241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4"/>
      </w:tblGrid>
      <w:tr w:rsidR="00D230CD" w:rsidRPr="00461F76" w14:paraId="58B4DFF3" w14:textId="77777777" w:rsidTr="281853DD">
        <w:trPr>
          <w:trHeight w:val="415"/>
        </w:trPr>
        <w:tc>
          <w:tcPr>
            <w:tcW w:w="7044" w:type="dxa"/>
            <w:shd w:val="clear" w:color="auto" w:fill="auto"/>
          </w:tcPr>
          <w:p w14:paraId="40B0C651" w14:textId="79678D7D" w:rsidR="00D230CD" w:rsidRPr="00461F76" w:rsidRDefault="007F51C6" w:rsidP="281853DD">
            <w:pPr>
              <w:spacing w:before="0"/>
              <w:jc w:val="center"/>
              <w:rPr>
                <w:rFonts w:ascii="Helvetica" w:hAnsi="Helvetica" w:cs="Arial"/>
                <w:b/>
                <w:bCs/>
                <w:color w:val="FFFFFF" w:themeColor="background2"/>
                <w:sz w:val="28"/>
                <w:szCs w:val="28"/>
              </w:rPr>
            </w:pPr>
            <w:r w:rsidRPr="00461F76">
              <w:rPr>
                <w:rFonts w:ascii="Helvetica" w:hAnsi="Helvetica" w:cs="Arial"/>
                <w:b/>
                <w:bCs/>
                <w:color w:val="FFFFFF"/>
                <w:spacing w:val="-8"/>
                <w:sz w:val="28"/>
                <w:szCs w:val="28"/>
              </w:rPr>
              <w:t xml:space="preserve">Sraith </w:t>
            </w:r>
            <w:r w:rsidR="000D4398" w:rsidRPr="00461F76">
              <w:rPr>
                <w:rFonts w:ascii="Helvetica" w:hAnsi="Helvetica" w:cs="Arial"/>
                <w:b/>
                <w:bCs/>
                <w:color w:val="FFFFFF"/>
                <w:spacing w:val="-8"/>
                <w:sz w:val="28"/>
                <w:szCs w:val="28"/>
              </w:rPr>
              <w:t>2</w:t>
            </w:r>
            <w:r w:rsidR="00A86286" w:rsidRPr="00461F76">
              <w:rPr>
                <w:rFonts w:ascii="Helvetica" w:hAnsi="Helvetica" w:cs="Arial"/>
                <w:b/>
                <w:bCs/>
                <w:color w:val="FFFFFF"/>
                <w:spacing w:val="-8"/>
                <w:sz w:val="28"/>
                <w:szCs w:val="28"/>
              </w:rPr>
              <w:t>:</w:t>
            </w:r>
            <w:r w:rsidRPr="00461F76">
              <w:rPr>
                <w:rFonts w:ascii="Helvetica" w:hAnsi="Helvetica" w:cs="Arial"/>
                <w:b/>
                <w:bCs/>
                <w:color w:val="FFFFFF"/>
                <w:spacing w:val="-8"/>
                <w:sz w:val="28"/>
                <w:szCs w:val="28"/>
              </w:rPr>
              <w:t xml:space="preserve"> </w:t>
            </w:r>
            <w:r w:rsidR="00D230CD" w:rsidRPr="00461F76">
              <w:rPr>
                <w:rFonts w:ascii="Helvetica" w:hAnsi="Helvetica" w:cs="Arial"/>
                <w:b/>
                <w:bCs/>
                <w:color w:val="FFFFFF"/>
                <w:spacing w:val="-8"/>
                <w:sz w:val="28"/>
                <w:szCs w:val="28"/>
              </w:rPr>
              <w:t xml:space="preserve">Ceacht </w:t>
            </w:r>
            <w:r w:rsidR="00333288" w:rsidRPr="00461F76">
              <w:rPr>
                <w:rFonts w:ascii="Helvetica" w:hAnsi="Helvetica" w:cs="Arial"/>
                <w:b/>
                <w:bCs/>
                <w:color w:val="FFFFFF"/>
                <w:spacing w:val="-8"/>
                <w:sz w:val="28"/>
                <w:szCs w:val="28"/>
              </w:rPr>
              <w:t>9</w:t>
            </w:r>
          </w:p>
        </w:tc>
      </w:tr>
      <w:tr w:rsidR="00D230CD" w:rsidRPr="00461F76" w14:paraId="108BA550" w14:textId="77777777" w:rsidTr="281853DD">
        <w:trPr>
          <w:trHeight w:val="542"/>
        </w:trPr>
        <w:tc>
          <w:tcPr>
            <w:tcW w:w="7044" w:type="dxa"/>
            <w:shd w:val="clear" w:color="auto" w:fill="auto"/>
          </w:tcPr>
          <w:p w14:paraId="2E0054E8" w14:textId="42B70764" w:rsidR="00D230CD" w:rsidRPr="00461F76" w:rsidRDefault="3D285F03" w:rsidP="281853DD">
            <w:pPr>
              <w:spacing w:before="0"/>
              <w:jc w:val="center"/>
              <w:rPr>
                <w:rFonts w:ascii="Helvetica" w:hAnsi="Helvetica" w:cs="Arial"/>
                <w:b/>
                <w:bCs/>
                <w:color w:val="FFFFFF"/>
                <w:spacing w:val="11"/>
                <w:sz w:val="40"/>
                <w:szCs w:val="40"/>
              </w:rPr>
            </w:pPr>
            <w:r w:rsidRPr="00461F76">
              <w:rPr>
                <w:rFonts w:ascii="Helvetica" w:hAnsi="Helvetica" w:cs="Arial"/>
                <w:b/>
                <w:bCs/>
                <w:color w:val="FFFFFF"/>
                <w:spacing w:val="11"/>
                <w:sz w:val="40"/>
                <w:szCs w:val="40"/>
              </w:rPr>
              <w:t>Ceisteanna i nGaeilge</w:t>
            </w:r>
          </w:p>
          <w:p w14:paraId="5DC603C6" w14:textId="02A365E4" w:rsidR="00D230CD" w:rsidRPr="00461F76" w:rsidRDefault="3D285F03" w:rsidP="281853DD">
            <w:pPr>
              <w:spacing w:before="0"/>
              <w:jc w:val="center"/>
              <w:rPr>
                <w:rFonts w:ascii="Helvetica" w:hAnsi="Helvetica" w:cs="Arial"/>
                <w:b/>
                <w:bCs/>
                <w:color w:val="FFFFFF"/>
                <w:spacing w:val="-8"/>
                <w:sz w:val="56"/>
                <w:szCs w:val="56"/>
              </w:rPr>
            </w:pPr>
            <w:r w:rsidRPr="00461F76">
              <w:rPr>
                <w:rFonts w:ascii="Helvetica" w:hAnsi="Helvetica" w:cs="Arial"/>
                <w:b/>
                <w:bCs/>
                <w:color w:val="FFFFFF"/>
                <w:spacing w:val="11"/>
                <w:sz w:val="40"/>
                <w:szCs w:val="40"/>
              </w:rPr>
              <w:t>3 nod don eolach</w:t>
            </w:r>
          </w:p>
        </w:tc>
      </w:tr>
    </w:tbl>
    <w:p w14:paraId="18959C06" w14:textId="4D547C7F" w:rsidR="005406C0" w:rsidRPr="00461F76" w:rsidRDefault="00A639C5" w:rsidP="281853DD">
      <w:pPr>
        <w:pStyle w:val="Teideal1"/>
        <w:jc w:val="left"/>
        <w:rPr>
          <w:rFonts w:cs="Helvetica"/>
          <w:color w:val="262626" w:themeColor="text1" w:themeTint="D9"/>
          <w:sz w:val="20"/>
          <w:szCs w:val="20"/>
          <w:u w:val="none"/>
        </w:rPr>
      </w:pPr>
      <w:r w:rsidRPr="00461F76">
        <w:rPr>
          <w:rFonts w:cs="Helvetica"/>
          <w:noProof/>
          <w:color w:val="000000" w:themeColor="text1"/>
          <w:sz w:val="20"/>
          <w:szCs w:val="20"/>
          <w:u w:val="none"/>
        </w:rPr>
        <w:drawing>
          <wp:anchor distT="0" distB="0" distL="114300" distR="114300" simplePos="0" relativeHeight="251658244" behindDoc="0" locked="0" layoutInCell="1" allowOverlap="1" wp14:anchorId="575AEF04" wp14:editId="61581030">
            <wp:simplePos x="0" y="0"/>
            <wp:positionH relativeFrom="column">
              <wp:posOffset>-40005</wp:posOffset>
            </wp:positionH>
            <wp:positionV relativeFrom="page">
              <wp:posOffset>173990</wp:posOffset>
            </wp:positionV>
            <wp:extent cx="1604645" cy="1604645"/>
            <wp:effectExtent l="0" t="0" r="0" b="0"/>
            <wp:wrapNone/>
            <wp:docPr id="998443030" name="Picture 11" descr="A black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443030" name="Picture 11" descr="A black background with white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EC0" w:rsidRPr="00461F76">
        <w:rPr>
          <w:rFonts w:cs="Helvetica"/>
          <w:noProof/>
          <w:color w:val="262626" w:themeColor="text1" w:themeTint="D9"/>
          <w:sz w:val="20"/>
          <w:szCs w:val="20"/>
        </w:rPr>
        <w:drawing>
          <wp:anchor distT="0" distB="0" distL="114300" distR="114300" simplePos="0" relativeHeight="251658247" behindDoc="1" locked="0" layoutInCell="1" allowOverlap="1" wp14:anchorId="604ADBDB" wp14:editId="020C3341">
            <wp:simplePos x="0" y="0"/>
            <wp:positionH relativeFrom="page">
              <wp:posOffset>0</wp:posOffset>
            </wp:positionH>
            <wp:positionV relativeFrom="page">
              <wp:posOffset>-20955</wp:posOffset>
            </wp:positionV>
            <wp:extent cx="7600950" cy="2343150"/>
            <wp:effectExtent l="0" t="0" r="0" b="0"/>
            <wp:wrapNone/>
            <wp:docPr id="2458009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0979" name="Picture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8D073" w14:textId="52B38986" w:rsidR="005406C0" w:rsidRPr="00461F76" w:rsidRDefault="005406C0" w:rsidP="281853DD">
      <w:pPr>
        <w:pStyle w:val="Teideal1"/>
        <w:spacing w:line="360" w:lineRule="auto"/>
        <w:jc w:val="left"/>
        <w:rPr>
          <w:rFonts w:cs="Helvetica"/>
          <w:color w:val="262626" w:themeColor="text1" w:themeTint="D9"/>
          <w:sz w:val="40"/>
          <w:szCs w:val="40"/>
          <w:u w:val="none"/>
        </w:rPr>
      </w:pPr>
      <w:r w:rsidRPr="00461F76">
        <w:rPr>
          <w:rFonts w:ascii="Arial" w:hAnsi="Arial" w:cs="Arial"/>
          <w:noProof/>
          <w:color w:val="DC459D"/>
          <w:sz w:val="40"/>
          <w:szCs w:val="40"/>
        </w:rPr>
        <mc:AlternateContent>
          <mc:Choice Requires="wps">
            <w:drawing>
              <wp:anchor distT="0" distB="0" distL="0" distR="0" simplePos="0" relativeHeight="251658243" behindDoc="1" locked="0" layoutInCell="1" allowOverlap="1" wp14:anchorId="2801ADDC" wp14:editId="171A7650">
                <wp:simplePos x="0" y="0"/>
                <wp:positionH relativeFrom="page">
                  <wp:posOffset>685800</wp:posOffset>
                </wp:positionH>
                <wp:positionV relativeFrom="paragraph">
                  <wp:posOffset>306705</wp:posOffset>
                </wp:positionV>
                <wp:extent cx="6214110" cy="45085"/>
                <wp:effectExtent l="0" t="0" r="0" b="5715"/>
                <wp:wrapTopAndBottom/>
                <wp:docPr id="144220528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4110" cy="45085"/>
                        </a:xfrm>
                        <a:prstGeom prst="rect">
                          <a:avLst/>
                        </a:prstGeom>
                        <a:solidFill>
                          <a:srgbClr val="FF03C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asvg="http://schemas.microsoft.com/office/drawing/2016/SVG/main">
            <w:pict w14:anchorId="14D73D5C">
              <v:rect id="Rectangle 46" style="position:absolute;margin-left:54pt;margin-top:24.15pt;width:489.3pt;height:3.55pt;z-index:-251631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03c8" stroked="f" w14:anchorId="58F855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">
                <w10:wrap type="topAndBottom" anchorx="page"/>
              </v:rect>
            </w:pict>
          </mc:Fallback>
        </mc:AlternateContent>
      </w:r>
      <w:r w:rsidRPr="00461F76">
        <w:rPr>
          <w:rFonts w:cs="Helvetica"/>
          <w:color w:val="262626" w:themeColor="text1" w:themeTint="D9"/>
          <w:sz w:val="40"/>
          <w:szCs w:val="40"/>
          <w:u w:val="none"/>
        </w:rPr>
        <w:t xml:space="preserve">A: </w:t>
      </w:r>
      <w:r w:rsidR="009E31BA" w:rsidRPr="00461F76">
        <w:rPr>
          <w:rFonts w:cs="Helvetica"/>
          <w:color w:val="262626" w:themeColor="text1" w:themeTint="D9"/>
          <w:sz w:val="40"/>
          <w:szCs w:val="40"/>
          <w:u w:val="none"/>
        </w:rPr>
        <w:t>An cuimhin leat?</w:t>
      </w:r>
    </w:p>
    <w:p w14:paraId="2529C733" w14:textId="6851DB7E" w:rsidR="00A91C0A" w:rsidRPr="00461F76" w:rsidRDefault="00A91C0A" w:rsidP="281853DD">
      <w:pPr>
        <w:numPr>
          <w:ilvl w:val="0"/>
          <w:numId w:val="3"/>
        </w:numPr>
        <w:spacing w:before="0" w:after="120" w:line="360" w:lineRule="auto"/>
        <w:ind w:left="357" w:hanging="357"/>
        <w:contextualSpacing/>
        <w:jc w:val="both"/>
        <w:outlineLvl w:val="1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bookmarkStart w:id="0" w:name="_Hlk173307239"/>
      <w:bookmarkStart w:id="1" w:name="_Hlk172722450"/>
      <w:r w:rsidRPr="00461F76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Líon na bearnaí</w:t>
      </w:r>
      <w:r w:rsidR="00917F9A" w:rsidRPr="00461F76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 xml:space="preserve"> (an clásal coibhneasta)</w:t>
      </w:r>
    </w:p>
    <w:p w14:paraId="1702EE4B" w14:textId="4FCE66A8" w:rsidR="009B63B5" w:rsidRPr="00461F76" w:rsidRDefault="009B63B5" w:rsidP="281853DD">
      <w:pPr>
        <w:spacing w:before="0" w:after="120" w:line="360" w:lineRule="auto"/>
        <w:ind w:left="357"/>
        <w:contextualSpacing/>
        <w:jc w:val="both"/>
        <w:outlineLvl w:val="1"/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</w:pPr>
      <w:r w:rsidRPr="00461F76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>Líon na bearnaí</w:t>
      </w:r>
      <w:r w:rsidR="007401FC" w:rsidRPr="00461F76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 xml:space="preserve"> </w:t>
      </w:r>
      <w:r w:rsidRPr="00461F76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 xml:space="preserve">sna ceisteanna thíos </w:t>
      </w:r>
      <w:r w:rsidR="009E31BA" w:rsidRPr="00461F76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>leis an bhfoirm cheart de gach briathar</w:t>
      </w:r>
      <w:r w:rsidR="007401FC" w:rsidRPr="00461F76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 xml:space="preserve">. </w:t>
      </w:r>
      <w:r w:rsidR="00344AFB" w:rsidRPr="00461F76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>Féach siar ar an bhfíseán, más gá.</w:t>
      </w:r>
    </w:p>
    <w:p w14:paraId="3A764CFC" w14:textId="77777777" w:rsidR="009E31BA" w:rsidRPr="00461F76" w:rsidRDefault="009E31BA" w:rsidP="281853DD">
      <w:pPr>
        <w:spacing w:before="0" w:after="120" w:line="360" w:lineRule="auto"/>
        <w:contextualSpacing/>
        <w:jc w:val="both"/>
        <w:outlineLvl w:val="1"/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</w:pPr>
    </w:p>
    <w:p w14:paraId="0E0F3B08" w14:textId="2D4EE90F" w:rsidR="009E31BA" w:rsidRPr="00461F76" w:rsidRDefault="009E31BA" w:rsidP="281853DD">
      <w:pPr>
        <w:spacing w:before="0" w:line="360" w:lineRule="auto"/>
        <w:ind w:left="567"/>
        <w:jc w:val="both"/>
        <w:rPr>
          <w:rFonts w:ascii="Helvetica" w:eastAsia="Yu Mincho" w:hAnsi="Helvetica" w:cs="Arial"/>
          <w:color w:val="262626" w:themeColor="text1" w:themeTint="D9"/>
        </w:rPr>
      </w:pPr>
      <w:r w:rsidRPr="00461F76">
        <w:rPr>
          <w:rFonts w:ascii="Helvetica" w:eastAsia="Yu Mincho" w:hAnsi="Helvetica" w:cs="Arial"/>
          <w:b/>
          <w:bCs/>
          <w:color w:val="033841" w:themeColor="text2" w:themeShade="80"/>
        </w:rPr>
        <w:t>Imelda:</w:t>
      </w:r>
      <w:r w:rsidRPr="00461F76">
        <w:tab/>
      </w:r>
      <w:r w:rsidRPr="00461F76">
        <w:tab/>
      </w:r>
      <w:r w:rsidRPr="00461F76">
        <w:rPr>
          <w:rFonts w:ascii="Helvetica" w:eastAsia="Yu Mincho" w:hAnsi="Helvetica" w:cs="Arial"/>
          <w:color w:val="262626" w:themeColor="text1" w:themeTint="D9"/>
        </w:rPr>
        <w:t>Cá ____________ (chuaigh/ndeachaigh) tú?</w:t>
      </w:r>
    </w:p>
    <w:p w14:paraId="7958627E" w14:textId="3511E121" w:rsidR="009E31BA" w:rsidRPr="00461F76" w:rsidRDefault="009E31BA" w:rsidP="281853DD">
      <w:pPr>
        <w:spacing w:before="0" w:line="360" w:lineRule="auto"/>
        <w:ind w:left="567"/>
        <w:jc w:val="both"/>
        <w:rPr>
          <w:rFonts w:ascii="Helvetica" w:eastAsia="Yu Mincho" w:hAnsi="Helvetica" w:cs="Arial"/>
          <w:color w:val="262626" w:themeColor="text1" w:themeTint="D9"/>
        </w:rPr>
      </w:pPr>
      <w:r w:rsidRPr="00461F76">
        <w:rPr>
          <w:rFonts w:ascii="Helvetica" w:eastAsia="Yu Mincho" w:hAnsi="Helvetica" w:cs="Arial"/>
          <w:b/>
          <w:bCs/>
          <w:color w:val="033841" w:themeColor="text2" w:themeShade="80"/>
        </w:rPr>
        <w:t>Imelda:</w:t>
      </w:r>
      <w:r w:rsidRPr="00461F76">
        <w:tab/>
      </w:r>
      <w:r w:rsidRPr="00461F76">
        <w:tab/>
      </w:r>
      <w:r w:rsidRPr="00461F76">
        <w:rPr>
          <w:rFonts w:ascii="Helvetica" w:eastAsia="Yu Mincho" w:hAnsi="Helvetica" w:cs="Arial"/>
          <w:color w:val="262626" w:themeColor="text1" w:themeTint="D9"/>
        </w:rPr>
        <w:t xml:space="preserve">Agus, cén uair __________ (a thosaigh/ ar thosaigh) tú ar an </w:t>
      </w:r>
      <w:r w:rsidR="00835BBC" w:rsidRPr="00461F76">
        <w:rPr>
          <w:rFonts w:ascii="Helvetica" w:eastAsia="Yu Mincho" w:hAnsi="Helvetica" w:cs="Arial"/>
          <w:color w:val="262626" w:themeColor="text1" w:themeTint="D9"/>
        </w:rPr>
        <w:t>gcraic</w:t>
      </w:r>
      <w:r w:rsidRPr="00461F76">
        <w:rPr>
          <w:rFonts w:ascii="Helvetica" w:eastAsia="Yu Mincho" w:hAnsi="Helvetica" w:cs="Arial"/>
          <w:color w:val="262626" w:themeColor="text1" w:themeTint="D9"/>
        </w:rPr>
        <w:t xml:space="preserve"> sin?</w:t>
      </w:r>
    </w:p>
    <w:p w14:paraId="4EC76BA4" w14:textId="3108A574" w:rsidR="009E31BA" w:rsidRPr="00461F76" w:rsidRDefault="009E31BA" w:rsidP="281853DD">
      <w:pPr>
        <w:spacing w:before="0" w:line="360" w:lineRule="auto"/>
        <w:ind w:left="567"/>
        <w:jc w:val="both"/>
        <w:rPr>
          <w:rFonts w:ascii="Helvetica" w:eastAsia="Yu Mincho" w:hAnsi="Helvetica" w:cs="Arial"/>
          <w:color w:val="262626" w:themeColor="text1" w:themeTint="D9"/>
        </w:rPr>
      </w:pPr>
      <w:r w:rsidRPr="00461F76">
        <w:rPr>
          <w:rFonts w:ascii="Helvetica" w:eastAsia="Yu Mincho" w:hAnsi="Helvetica" w:cs="Arial"/>
          <w:b/>
          <w:bCs/>
          <w:color w:val="033841" w:themeColor="text2" w:themeShade="80"/>
        </w:rPr>
        <w:t>Mack:</w:t>
      </w:r>
      <w:r w:rsidRPr="00461F76">
        <w:tab/>
      </w:r>
      <w:r w:rsidRPr="00461F76">
        <w:tab/>
      </w:r>
      <w:r w:rsidRPr="00461F76">
        <w:rPr>
          <w:rFonts w:ascii="Helvetica" w:eastAsia="Yu Mincho" w:hAnsi="Helvetica" w:cs="Arial"/>
          <w:color w:val="262626" w:themeColor="text1" w:themeTint="D9"/>
        </w:rPr>
        <w:t>Céard _________ (atá/a bhfuil) ag dul ar aghaidh?</w:t>
      </w:r>
    </w:p>
    <w:p w14:paraId="537953C2" w14:textId="58B88665" w:rsidR="009E31BA" w:rsidRPr="00461F76" w:rsidRDefault="009E31BA" w:rsidP="281853DD">
      <w:pPr>
        <w:spacing w:before="0" w:line="360" w:lineRule="auto"/>
        <w:ind w:left="567"/>
        <w:jc w:val="both"/>
        <w:rPr>
          <w:rFonts w:ascii="Helvetica" w:eastAsia="Yu Mincho" w:hAnsi="Helvetica" w:cs="Arial"/>
          <w:color w:val="262626" w:themeColor="text1" w:themeTint="D9"/>
        </w:rPr>
      </w:pPr>
      <w:r w:rsidRPr="00461F76">
        <w:rPr>
          <w:rFonts w:ascii="Helvetica" w:eastAsia="Yu Mincho" w:hAnsi="Helvetica" w:cs="Arial"/>
          <w:b/>
          <w:bCs/>
          <w:color w:val="033841" w:themeColor="text2" w:themeShade="80"/>
        </w:rPr>
        <w:t>Imelda:</w:t>
      </w:r>
      <w:r w:rsidRPr="00461F76">
        <w:tab/>
      </w:r>
      <w:r w:rsidRPr="00461F76">
        <w:tab/>
      </w:r>
      <w:r w:rsidRPr="00461F76">
        <w:rPr>
          <w:rFonts w:ascii="Helvetica" w:eastAsia="Yu Mincho" w:hAnsi="Helvetica" w:cs="Arial"/>
          <w:color w:val="262626" w:themeColor="text1" w:themeTint="D9"/>
        </w:rPr>
        <w:t>Cén chaoi _________ (atá/a bhfuil) a fhios agat nach tú a bhí ann?</w:t>
      </w:r>
    </w:p>
    <w:p w14:paraId="708F29DE" w14:textId="64197DB0" w:rsidR="009E31BA" w:rsidRPr="00461F76" w:rsidRDefault="009E31BA" w:rsidP="281853DD">
      <w:pPr>
        <w:spacing w:before="0" w:line="360" w:lineRule="auto"/>
        <w:ind w:left="567"/>
        <w:jc w:val="both"/>
        <w:rPr>
          <w:rFonts w:ascii="Helvetica" w:eastAsia="Yu Mincho" w:hAnsi="Helvetica" w:cs="Arial"/>
          <w:color w:val="262626" w:themeColor="text1" w:themeTint="D9"/>
        </w:rPr>
      </w:pPr>
      <w:r w:rsidRPr="00461F76">
        <w:rPr>
          <w:rFonts w:ascii="Helvetica" w:eastAsia="Yu Mincho" w:hAnsi="Helvetica" w:cs="Arial"/>
          <w:b/>
          <w:bCs/>
          <w:color w:val="033841" w:themeColor="text2" w:themeShade="80"/>
        </w:rPr>
        <w:t>Dian</w:t>
      </w:r>
      <w:r w:rsidR="006A7A44" w:rsidRPr="00461F76">
        <w:rPr>
          <w:rFonts w:ascii="Helvetica" w:eastAsia="Yu Mincho" w:hAnsi="Helvetica" w:cs="Arial"/>
          <w:b/>
          <w:bCs/>
          <w:color w:val="033841" w:themeColor="text2" w:themeShade="80"/>
        </w:rPr>
        <w:t>a</w:t>
      </w:r>
      <w:r w:rsidRPr="00461F76">
        <w:rPr>
          <w:rFonts w:ascii="Helvetica" w:eastAsia="Yu Mincho" w:hAnsi="Helvetica" w:cs="Arial"/>
          <w:b/>
          <w:bCs/>
          <w:color w:val="033841" w:themeColor="text2" w:themeShade="80"/>
        </w:rPr>
        <w:t>:</w:t>
      </w:r>
      <w:r w:rsidRPr="00461F76">
        <w:tab/>
      </w:r>
      <w:r w:rsidRPr="00461F76">
        <w:tab/>
      </w:r>
      <w:r w:rsidRPr="00461F76">
        <w:rPr>
          <w:rFonts w:ascii="Helvetica" w:eastAsia="Yu Mincho" w:hAnsi="Helvetica" w:cs="Arial"/>
          <w:color w:val="262626" w:themeColor="text1" w:themeTint="D9"/>
        </w:rPr>
        <w:t xml:space="preserve">Cá </w:t>
      </w:r>
      <w:r w:rsidR="00EF164D" w:rsidRPr="00461F76">
        <w:rPr>
          <w:rFonts w:ascii="Helvetica" w:eastAsia="Yu Mincho" w:hAnsi="Helvetica" w:cs="Arial"/>
          <w:color w:val="262626" w:themeColor="text1" w:themeTint="D9"/>
        </w:rPr>
        <w:t>________ (tá/bhfuil)</w:t>
      </w:r>
      <w:r w:rsidRPr="00461F76">
        <w:rPr>
          <w:rFonts w:ascii="Helvetica" w:eastAsia="Yu Mincho" w:hAnsi="Helvetica" w:cs="Arial"/>
          <w:color w:val="262626" w:themeColor="text1" w:themeTint="D9"/>
        </w:rPr>
        <w:t xml:space="preserve"> fón Sonia?</w:t>
      </w:r>
    </w:p>
    <w:p w14:paraId="74A3AB94" w14:textId="77777777" w:rsidR="008777B7" w:rsidRPr="00461F76" w:rsidRDefault="008777B7" w:rsidP="281853DD">
      <w:pPr>
        <w:spacing w:before="0"/>
        <w:rPr>
          <w:lang w:eastAsia="en-US"/>
        </w:rPr>
      </w:pPr>
    </w:p>
    <w:p w14:paraId="7304164F" w14:textId="2B2052AC" w:rsidR="00917F9A" w:rsidRPr="00461F76" w:rsidRDefault="00917F9A" w:rsidP="281853DD">
      <w:pPr>
        <w:numPr>
          <w:ilvl w:val="0"/>
          <w:numId w:val="3"/>
        </w:numPr>
        <w:spacing w:before="0" w:after="120" w:line="360" w:lineRule="auto"/>
        <w:ind w:left="357" w:hanging="357"/>
        <w:contextualSpacing/>
        <w:jc w:val="both"/>
        <w:outlineLvl w:val="1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461F76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Focalbhá</w:t>
      </w:r>
    </w:p>
    <w:p w14:paraId="7ED8CCBB" w14:textId="675F46BD" w:rsidR="00917F9A" w:rsidRPr="00461F76" w:rsidRDefault="00917F9A" w:rsidP="281853DD">
      <w:pPr>
        <w:spacing w:before="0" w:after="120" w:line="360" w:lineRule="auto"/>
        <w:ind w:left="357"/>
        <w:contextualSpacing/>
        <w:jc w:val="both"/>
        <w:outlineLvl w:val="1"/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</w:pPr>
      <w:r w:rsidRPr="00461F76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 xml:space="preserve">Cuir líne faoi na samplaí </w:t>
      </w:r>
      <w:r w:rsidR="00721CBD" w:rsidRPr="00461F76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>den fhocalbhá a bhí san fhíseán thíos. Cuir</w:t>
      </w:r>
      <w:r w:rsidRPr="00461F76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 xml:space="preserve"> do chuid oibre i gcomparáid le hobair an duine</w:t>
      </w:r>
      <w:r w:rsidR="00F641E1" w:rsidRPr="00461F76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 xml:space="preserve"> atá</w:t>
      </w:r>
      <w:r w:rsidRPr="00461F76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 xml:space="preserve"> </w:t>
      </w:r>
      <w:r w:rsidR="00721CBD" w:rsidRPr="00461F76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>in aice leat ansin.</w:t>
      </w:r>
    </w:p>
    <w:p w14:paraId="5E333012" w14:textId="77777777" w:rsidR="00917F9A" w:rsidRPr="00461F76" w:rsidRDefault="00917F9A" w:rsidP="281853DD">
      <w:pPr>
        <w:spacing w:before="0" w:after="120" w:line="360" w:lineRule="auto"/>
        <w:contextualSpacing/>
        <w:jc w:val="both"/>
        <w:outlineLvl w:val="1"/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</w:pPr>
    </w:p>
    <w:p w14:paraId="03C94012" w14:textId="30798A86" w:rsidR="00917F9A" w:rsidRPr="00461F76" w:rsidRDefault="00917F9A" w:rsidP="281853DD">
      <w:pPr>
        <w:spacing w:before="0" w:line="360" w:lineRule="auto"/>
        <w:ind w:left="567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461F76">
        <w:rPr>
          <w:rFonts w:ascii="Helvetica" w:eastAsia="Helvetica" w:hAnsi="Helvetica" w:cs="Helvetica"/>
          <w:b/>
          <w:bCs/>
          <w:color w:val="033841" w:themeColor="text2" w:themeShade="80"/>
        </w:rPr>
        <w:t>Vince:</w:t>
      </w:r>
      <w:r w:rsidRPr="00461F76">
        <w:tab/>
      </w:r>
      <w:r w:rsidRPr="00461F76">
        <w:tab/>
      </w:r>
      <w:r w:rsidRPr="00461F76">
        <w:rPr>
          <w:rFonts w:ascii="Helvetica" w:eastAsia="Helvetica" w:hAnsi="Helvetica" w:cs="Helvetica"/>
          <w:color w:val="000000" w:themeColor="text1"/>
        </w:rPr>
        <w:t xml:space="preserve">Sonny, </w:t>
      </w:r>
      <w:r w:rsidR="4A7375BA" w:rsidRPr="00461F76">
        <w:rPr>
          <w:rFonts w:ascii="Helvetica" w:eastAsia="Helvetica" w:hAnsi="Helvetica" w:cs="Helvetica"/>
          <w:color w:val="000000" w:themeColor="text1"/>
        </w:rPr>
        <w:t>a</w:t>
      </w:r>
      <w:r w:rsidRPr="00461F76">
        <w:rPr>
          <w:rFonts w:ascii="Helvetica" w:eastAsia="Helvetica" w:hAnsi="Helvetica" w:cs="Helvetica"/>
          <w:color w:val="000000" w:themeColor="text1"/>
        </w:rPr>
        <w:t>n bhfaca tú Cóilí Jackie?</w:t>
      </w:r>
    </w:p>
    <w:p w14:paraId="058B5EF3" w14:textId="0F178DE9" w:rsidR="00917F9A" w:rsidRPr="00461F76" w:rsidRDefault="00145EF1" w:rsidP="281853DD">
      <w:pPr>
        <w:spacing w:before="0" w:line="360" w:lineRule="auto"/>
        <w:ind w:left="567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461F76">
        <w:rPr>
          <w:rFonts w:ascii="Helvetica" w:eastAsia="Helvetica" w:hAnsi="Helvetica" w:cs="Helvetica"/>
          <w:b/>
          <w:bCs/>
          <w:color w:val="033841" w:themeColor="text2" w:themeShade="80"/>
        </w:rPr>
        <w:t>Diana</w:t>
      </w:r>
      <w:r w:rsidR="00917F9A" w:rsidRPr="00461F76">
        <w:rPr>
          <w:rFonts w:ascii="Helvetica" w:eastAsia="Helvetica" w:hAnsi="Helvetica" w:cs="Helvetica"/>
          <w:b/>
          <w:bCs/>
          <w:color w:val="033841" w:themeColor="text2" w:themeShade="80"/>
        </w:rPr>
        <w:t>:</w:t>
      </w:r>
      <w:r w:rsidRPr="00461F76">
        <w:tab/>
      </w:r>
      <w:r w:rsidRPr="00461F76">
        <w:tab/>
      </w:r>
      <w:r w:rsidR="00917F9A" w:rsidRPr="00461F76">
        <w:rPr>
          <w:rFonts w:ascii="Helvetica" w:eastAsia="Helvetica" w:hAnsi="Helvetica" w:cs="Helvetica"/>
          <w:i/>
          <w:iCs/>
          <w:color w:val="262626" w:themeColor="text1" w:themeTint="D9"/>
        </w:rPr>
        <w:t>So</w:t>
      </w:r>
      <w:r w:rsidR="00917F9A" w:rsidRPr="00461F76">
        <w:rPr>
          <w:rFonts w:ascii="Helvetica" w:eastAsia="Helvetica" w:hAnsi="Helvetica" w:cs="Helvetica"/>
          <w:color w:val="262626" w:themeColor="text1" w:themeTint="D9"/>
        </w:rPr>
        <w:t>, em, an bhfuair sibh amach aon eolas ó ráiteas Sonny?</w:t>
      </w:r>
    </w:p>
    <w:p w14:paraId="4EC63CEF" w14:textId="53AB0F05" w:rsidR="00917F9A" w:rsidRPr="00461F76" w:rsidRDefault="00917F9A" w:rsidP="281853DD">
      <w:pPr>
        <w:spacing w:before="0" w:line="360" w:lineRule="auto"/>
        <w:ind w:left="567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461F76">
        <w:rPr>
          <w:rFonts w:ascii="Helvetica" w:eastAsia="Helvetica" w:hAnsi="Helvetica" w:cs="Helvetica"/>
          <w:b/>
          <w:bCs/>
          <w:color w:val="033841" w:themeColor="text2" w:themeShade="80"/>
        </w:rPr>
        <w:t>Imelda:</w:t>
      </w:r>
      <w:r w:rsidRPr="00461F76">
        <w:tab/>
      </w:r>
      <w:r w:rsidRPr="00461F76">
        <w:tab/>
      </w:r>
      <w:r w:rsidRPr="00461F76">
        <w:rPr>
          <w:rFonts w:ascii="Helvetica" w:eastAsia="Helvetica" w:hAnsi="Helvetica" w:cs="Helvetica"/>
          <w:color w:val="262626" w:themeColor="text1" w:themeTint="D9"/>
        </w:rPr>
        <w:t>Crystal, an ea?</w:t>
      </w:r>
    </w:p>
    <w:p w14:paraId="261C808E" w14:textId="646C1B7D" w:rsidR="00917F9A" w:rsidRPr="00461F76" w:rsidRDefault="00917F9A" w:rsidP="281853DD">
      <w:pPr>
        <w:spacing w:before="0" w:line="360" w:lineRule="auto"/>
        <w:ind w:left="567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461F76">
        <w:rPr>
          <w:rFonts w:ascii="Helvetica" w:eastAsia="Helvetica" w:hAnsi="Helvetica" w:cs="Helvetica"/>
          <w:b/>
          <w:bCs/>
          <w:color w:val="033841" w:themeColor="text2" w:themeShade="80"/>
        </w:rPr>
        <w:t>Crystal:</w:t>
      </w:r>
      <w:r w:rsidRPr="00461F76">
        <w:tab/>
      </w:r>
      <w:r w:rsidRPr="00461F76">
        <w:tab/>
      </w:r>
      <w:r w:rsidRPr="00461F76">
        <w:rPr>
          <w:rFonts w:ascii="Helvetica" w:eastAsia="Helvetica" w:hAnsi="Helvetica" w:cs="Helvetica"/>
          <w:color w:val="262626" w:themeColor="text1" w:themeTint="D9"/>
        </w:rPr>
        <w:t>Is ea.</w:t>
      </w:r>
    </w:p>
    <w:p w14:paraId="7CEDD3EA" w14:textId="560EAE06" w:rsidR="00917F9A" w:rsidRPr="00461F76" w:rsidRDefault="00917F9A" w:rsidP="281853DD">
      <w:pPr>
        <w:spacing w:before="0" w:line="360" w:lineRule="auto"/>
        <w:ind w:left="567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461F76">
        <w:rPr>
          <w:rFonts w:ascii="Helvetica" w:eastAsia="Helvetica" w:hAnsi="Helvetica" w:cs="Helvetica"/>
          <w:b/>
          <w:bCs/>
          <w:color w:val="033841" w:themeColor="text2" w:themeShade="80"/>
        </w:rPr>
        <w:t>Imelda:</w:t>
      </w:r>
      <w:r w:rsidRPr="00461F76">
        <w:tab/>
      </w:r>
      <w:r w:rsidRPr="00461F76">
        <w:tab/>
      </w:r>
      <w:r w:rsidRPr="00461F76">
        <w:rPr>
          <w:rFonts w:ascii="Helvetica" w:eastAsia="Helvetica" w:hAnsi="Helvetica" w:cs="Helvetica"/>
          <w:color w:val="262626" w:themeColor="text1" w:themeTint="D9"/>
        </w:rPr>
        <w:t>Ceannfort Uí Shé atá ann. An bhfuil Sonny ina shuí?</w:t>
      </w:r>
    </w:p>
    <w:p w14:paraId="367EA232" w14:textId="0C37042F" w:rsidR="00917F9A" w:rsidRPr="00461F76" w:rsidRDefault="00917F9A" w:rsidP="281853DD">
      <w:pPr>
        <w:spacing w:before="0" w:line="360" w:lineRule="auto"/>
        <w:ind w:left="567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461F76">
        <w:rPr>
          <w:rFonts w:ascii="Helvetica" w:eastAsia="Helvetica" w:hAnsi="Helvetica" w:cs="Helvetica"/>
          <w:b/>
          <w:bCs/>
          <w:color w:val="033841" w:themeColor="text2" w:themeShade="80"/>
        </w:rPr>
        <w:t>Laoise:</w:t>
      </w:r>
      <w:r w:rsidRPr="00461F76">
        <w:tab/>
      </w:r>
      <w:r w:rsidRPr="00461F76">
        <w:tab/>
      </w:r>
      <w:r w:rsidRPr="00461F76">
        <w:rPr>
          <w:rFonts w:ascii="Helvetica" w:eastAsia="Helvetica" w:hAnsi="Helvetica" w:cs="Helvetica"/>
          <w:color w:val="262626" w:themeColor="text1" w:themeTint="D9"/>
        </w:rPr>
        <w:t xml:space="preserve">Ó, an bhfuil aon </w:t>
      </w:r>
      <w:r w:rsidRPr="00461F76">
        <w:rPr>
          <w:rFonts w:ascii="Helvetica" w:eastAsia="Helvetica" w:hAnsi="Helvetica" w:cs="Helvetica"/>
          <w:i/>
          <w:iCs/>
          <w:color w:val="262626" w:themeColor="text1" w:themeTint="D9"/>
        </w:rPr>
        <w:t>tip</w:t>
      </w:r>
      <w:r w:rsidRPr="00461F76">
        <w:rPr>
          <w:rFonts w:ascii="Helvetica" w:eastAsia="Helvetica" w:hAnsi="Helvetica" w:cs="Helvetica"/>
          <w:color w:val="262626" w:themeColor="text1" w:themeTint="D9"/>
        </w:rPr>
        <w:t xml:space="preserve"> agat dom?</w:t>
      </w:r>
    </w:p>
    <w:p w14:paraId="3321280A" w14:textId="478B8B92" w:rsidR="00917F9A" w:rsidRPr="00461F76" w:rsidRDefault="00917F9A" w:rsidP="281853DD">
      <w:pPr>
        <w:spacing w:before="0" w:line="360" w:lineRule="auto"/>
        <w:ind w:left="2267" w:hanging="1700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461F76">
        <w:rPr>
          <w:rFonts w:ascii="Helvetica" w:eastAsia="Helvetica" w:hAnsi="Helvetica" w:cs="Helvetica"/>
          <w:b/>
          <w:bCs/>
          <w:color w:val="033841" w:themeColor="text2" w:themeShade="80"/>
        </w:rPr>
        <w:t>Bobbi Lee:</w:t>
      </w:r>
      <w:r w:rsidRPr="00461F76">
        <w:tab/>
      </w:r>
      <w:r w:rsidRPr="00461F76">
        <w:tab/>
      </w:r>
      <w:r w:rsidRPr="00461F76">
        <w:rPr>
          <w:rFonts w:ascii="Helvetica" w:eastAsia="Helvetica" w:hAnsi="Helvetica" w:cs="Helvetica"/>
          <w:color w:val="000000" w:themeColor="text1"/>
        </w:rPr>
        <w:t xml:space="preserve">Gabh i leith, an bhfaca tú mo </w:t>
      </w:r>
      <w:r w:rsidRPr="00461F76">
        <w:rPr>
          <w:rFonts w:ascii="Helvetica" w:eastAsia="Helvetica" w:hAnsi="Helvetica" w:cs="Helvetica"/>
          <w:i/>
          <w:iCs/>
          <w:color w:val="000000" w:themeColor="text1"/>
        </w:rPr>
        <w:t>phone</w:t>
      </w:r>
      <w:r w:rsidRPr="00461F76">
        <w:rPr>
          <w:rFonts w:ascii="Helvetica" w:eastAsia="Helvetica" w:hAnsi="Helvetica" w:cs="Helvetica"/>
          <w:color w:val="000000" w:themeColor="text1"/>
        </w:rPr>
        <w:t xml:space="preserve"> in áit ar bith? Níl sé </w:t>
      </w:r>
      <w:r w:rsidR="58076DEF" w:rsidRPr="00461F76">
        <w:rPr>
          <w:rFonts w:ascii="Helvetica" w:eastAsia="Helvetica" w:hAnsi="Helvetica" w:cs="Helvetica"/>
          <w:color w:val="000000" w:themeColor="text1"/>
        </w:rPr>
        <w:t>i d</w:t>
      </w:r>
      <w:r w:rsidRPr="00461F76">
        <w:rPr>
          <w:rFonts w:ascii="Helvetica" w:eastAsia="Helvetica" w:hAnsi="Helvetica" w:cs="Helvetica"/>
          <w:color w:val="000000" w:themeColor="text1"/>
        </w:rPr>
        <w:t>Tigh Gaudi ná sa raidió.</w:t>
      </w:r>
    </w:p>
    <w:p w14:paraId="002A54CE" w14:textId="77777777" w:rsidR="00917F9A" w:rsidRPr="00461F76" w:rsidRDefault="00917F9A" w:rsidP="281853DD">
      <w:pPr>
        <w:spacing w:before="0"/>
        <w:rPr>
          <w:lang w:eastAsia="en-US"/>
        </w:rPr>
      </w:pPr>
    </w:p>
    <w:p w14:paraId="126F1AED" w14:textId="63C42800" w:rsidR="008E607D" w:rsidRPr="00461F76" w:rsidRDefault="008E607D" w:rsidP="281853DD">
      <w:pPr>
        <w:rPr>
          <w:lang w:eastAsia="en-US"/>
        </w:rPr>
      </w:pPr>
      <w:r w:rsidRPr="00461F76">
        <w:rPr>
          <w:lang w:eastAsia="en-US"/>
        </w:rPr>
        <w:br w:type="page"/>
      </w:r>
    </w:p>
    <w:p w14:paraId="0CE4740C" w14:textId="77777777" w:rsidR="00917F9A" w:rsidRPr="00461F76" w:rsidRDefault="00917F9A" w:rsidP="281853DD">
      <w:pPr>
        <w:spacing w:before="0"/>
        <w:rPr>
          <w:lang w:eastAsia="en-US"/>
        </w:rPr>
      </w:pPr>
    </w:p>
    <w:p w14:paraId="4B0127C1" w14:textId="6CF026BB" w:rsidR="00917F9A" w:rsidRPr="00461F76" w:rsidRDefault="00917F9A" w:rsidP="281853DD">
      <w:pPr>
        <w:numPr>
          <w:ilvl w:val="0"/>
          <w:numId w:val="3"/>
        </w:numPr>
        <w:spacing w:before="0" w:after="120" w:line="360" w:lineRule="auto"/>
        <w:ind w:left="357" w:hanging="357"/>
        <w:contextualSpacing/>
        <w:jc w:val="both"/>
        <w:outlineLvl w:val="1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461F76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Clibcheisteanna</w:t>
      </w:r>
      <w:r w:rsidR="008E607D" w:rsidRPr="00461F76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 xml:space="preserve"> (</w:t>
      </w:r>
      <w:r w:rsidR="008E607D" w:rsidRPr="00461F76">
        <w:rPr>
          <w:rFonts w:ascii="Helvetica" w:eastAsia="Calibri" w:hAnsi="Helvetica" w:cs="Arial"/>
          <w:b/>
          <w:bCs/>
          <w:i/>
          <w:iCs/>
          <w:color w:val="033841" w:themeColor="text2" w:themeShade="80"/>
          <w:kern w:val="2"/>
          <w:lang w:eastAsia="en-US"/>
          <w14:ligatures w14:val="standardContextual"/>
        </w:rPr>
        <w:t>Tag questions</w:t>
      </w:r>
      <w:r w:rsidR="008E607D" w:rsidRPr="00461F76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)</w:t>
      </w:r>
    </w:p>
    <w:p w14:paraId="065EECD6" w14:textId="5375F858" w:rsidR="00917F9A" w:rsidRPr="00461F76" w:rsidRDefault="00917F9A" w:rsidP="281853DD">
      <w:pPr>
        <w:spacing w:before="0" w:after="120" w:line="360" w:lineRule="auto"/>
        <w:ind w:left="357"/>
        <w:contextualSpacing/>
        <w:jc w:val="both"/>
        <w:outlineLvl w:val="1"/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</w:pPr>
      <w:r w:rsidRPr="00461F76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 xml:space="preserve">An cuimhin leat na clibcheisteanna a bhí sna samplaí thíos </w:t>
      </w:r>
      <w:r w:rsidR="00BD5114" w:rsidRPr="00461F76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>ón bhfíseán</w:t>
      </w:r>
      <w:r w:rsidRPr="00461F76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>? Bí ag obair leis an duine in aice leat agus líonaigí na bearnaí le clibcheisteanna. Féach siar ar an bhfíseán mura bhfuil sibh cinnte.</w:t>
      </w:r>
    </w:p>
    <w:p w14:paraId="0F94655C" w14:textId="77777777" w:rsidR="00917F9A" w:rsidRPr="00461F76" w:rsidRDefault="00917F9A" w:rsidP="281853DD">
      <w:pPr>
        <w:spacing w:before="0" w:line="279" w:lineRule="auto"/>
        <w:jc w:val="both"/>
        <w:rPr>
          <w:rFonts w:ascii="Helvetica" w:eastAsia="Helvetica" w:hAnsi="Helvetica" w:cs="Helvetica"/>
          <w:color w:val="262626" w:themeColor="text1" w:themeTint="D9"/>
        </w:rPr>
      </w:pPr>
    </w:p>
    <w:p w14:paraId="7E191095" w14:textId="7B2BFC4E" w:rsidR="00917F9A" w:rsidRPr="00461F76" w:rsidRDefault="00917F9A" w:rsidP="281853DD">
      <w:pPr>
        <w:spacing w:before="0" w:line="360" w:lineRule="auto"/>
        <w:ind w:left="357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461F76">
        <w:rPr>
          <w:rFonts w:ascii="Helvetica" w:eastAsia="Helvetica" w:hAnsi="Helvetica" w:cs="Helvetica"/>
          <w:color w:val="262626" w:themeColor="text1" w:themeTint="D9"/>
        </w:rPr>
        <w:t>Mack:</w:t>
      </w:r>
      <w:r w:rsidRPr="00461F76">
        <w:tab/>
      </w:r>
      <w:r w:rsidRPr="00461F76">
        <w:tab/>
      </w:r>
      <w:r w:rsidRPr="00461F76">
        <w:rPr>
          <w:rFonts w:ascii="Helvetica" w:eastAsia="Helvetica" w:hAnsi="Helvetica" w:cs="Helvetica"/>
          <w:color w:val="262626" w:themeColor="text1" w:themeTint="D9"/>
        </w:rPr>
        <w:t xml:space="preserve">Níl sibh ag ceapadh go raibh baint agamsa leis, </w:t>
      </w:r>
      <w:r w:rsidR="004971F7" w:rsidRPr="00461F76">
        <w:rPr>
          <w:rFonts w:ascii="Helvetica" w:eastAsia="Helvetica" w:hAnsi="Helvetica" w:cs="Helvetica"/>
          <w:color w:val="262626" w:themeColor="text1" w:themeTint="D9"/>
        </w:rPr>
        <w:t>__________</w:t>
      </w:r>
      <w:r w:rsidRPr="00461F76">
        <w:rPr>
          <w:rFonts w:ascii="Helvetica" w:eastAsia="Helvetica" w:hAnsi="Helvetica" w:cs="Helvetica"/>
          <w:color w:val="262626" w:themeColor="text1" w:themeTint="D9"/>
        </w:rPr>
        <w:t>?</w:t>
      </w:r>
    </w:p>
    <w:p w14:paraId="229E2FFC" w14:textId="73E74776" w:rsidR="00917F9A" w:rsidRPr="00461F76" w:rsidRDefault="00917F9A" w:rsidP="281853DD">
      <w:pPr>
        <w:spacing w:before="0" w:line="360" w:lineRule="auto"/>
        <w:ind w:left="357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461F76">
        <w:rPr>
          <w:rFonts w:ascii="Helvetica" w:eastAsia="Helvetica" w:hAnsi="Helvetica" w:cs="Helvetica"/>
          <w:color w:val="262626" w:themeColor="text1" w:themeTint="D9"/>
        </w:rPr>
        <w:t>Conall:</w:t>
      </w:r>
      <w:r w:rsidRPr="00461F76">
        <w:tab/>
      </w:r>
      <w:r w:rsidRPr="00461F76">
        <w:tab/>
      </w:r>
      <w:r w:rsidRPr="00461F76">
        <w:rPr>
          <w:rFonts w:ascii="Helvetica" w:eastAsia="Helvetica" w:hAnsi="Helvetica" w:cs="Helvetica"/>
          <w:color w:val="262626" w:themeColor="text1" w:themeTint="D9"/>
        </w:rPr>
        <w:t xml:space="preserve">Tá fuath aici orm agus tá a croí briste. An bhfuil tú sásta anois, </w:t>
      </w:r>
      <w:r w:rsidR="004971F7" w:rsidRPr="00461F76">
        <w:rPr>
          <w:rFonts w:ascii="Helvetica" w:eastAsia="Helvetica" w:hAnsi="Helvetica" w:cs="Helvetica"/>
          <w:color w:val="262626" w:themeColor="text1" w:themeTint="D9"/>
        </w:rPr>
        <w:t>_______</w:t>
      </w:r>
      <w:r w:rsidRPr="00461F76">
        <w:rPr>
          <w:rFonts w:ascii="Helvetica" w:eastAsia="Helvetica" w:hAnsi="Helvetica" w:cs="Helvetica"/>
          <w:color w:val="262626" w:themeColor="text1" w:themeTint="D9"/>
        </w:rPr>
        <w:t>?</w:t>
      </w:r>
    </w:p>
    <w:p w14:paraId="29A39E8E" w14:textId="1A02DC24" w:rsidR="00917F9A" w:rsidRPr="00461F76" w:rsidRDefault="00917F9A" w:rsidP="281853DD">
      <w:pPr>
        <w:spacing w:before="0" w:line="360" w:lineRule="auto"/>
        <w:ind w:left="357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461F76">
        <w:rPr>
          <w:rFonts w:ascii="Helvetica" w:eastAsia="Helvetica" w:hAnsi="Helvetica" w:cs="Helvetica"/>
          <w:color w:val="262626" w:themeColor="text1" w:themeTint="D9"/>
        </w:rPr>
        <w:t>Imelda:</w:t>
      </w:r>
      <w:r w:rsidRPr="00461F76">
        <w:tab/>
      </w:r>
      <w:r w:rsidRPr="00461F76">
        <w:tab/>
      </w:r>
      <w:r w:rsidRPr="00461F76">
        <w:rPr>
          <w:rFonts w:ascii="Helvetica" w:eastAsia="Helvetica" w:hAnsi="Helvetica" w:cs="Helvetica"/>
          <w:color w:val="262626" w:themeColor="text1" w:themeTint="D9"/>
        </w:rPr>
        <w:t xml:space="preserve">Cóilí Jackie arís, </w:t>
      </w:r>
      <w:r w:rsidR="004971F7" w:rsidRPr="00461F76">
        <w:rPr>
          <w:rFonts w:ascii="Helvetica" w:eastAsia="Helvetica" w:hAnsi="Helvetica" w:cs="Helvetica"/>
          <w:color w:val="262626" w:themeColor="text1" w:themeTint="D9"/>
        </w:rPr>
        <w:t>_____</w:t>
      </w:r>
      <w:r w:rsidRPr="00461F76">
        <w:rPr>
          <w:rFonts w:ascii="Helvetica" w:eastAsia="Helvetica" w:hAnsi="Helvetica" w:cs="Helvetica"/>
          <w:color w:val="262626" w:themeColor="text1" w:themeTint="D9"/>
        </w:rPr>
        <w:t>? Fág thíos sa teach agam iad.</w:t>
      </w:r>
    </w:p>
    <w:p w14:paraId="0506766C" w14:textId="1B407139" w:rsidR="00917F9A" w:rsidRPr="00461F76" w:rsidRDefault="00917F9A" w:rsidP="281853DD">
      <w:pPr>
        <w:spacing w:before="0" w:line="360" w:lineRule="auto"/>
        <w:ind w:left="357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461F76">
        <w:rPr>
          <w:rFonts w:ascii="Helvetica" w:eastAsia="Helvetica" w:hAnsi="Helvetica" w:cs="Helvetica"/>
          <w:color w:val="262626" w:themeColor="text1" w:themeTint="D9"/>
        </w:rPr>
        <w:t xml:space="preserve">Cara </w:t>
      </w:r>
      <w:r w:rsidR="00145EF1" w:rsidRPr="00461F76">
        <w:rPr>
          <w:rFonts w:ascii="Helvetica" w:eastAsia="Helvetica" w:hAnsi="Helvetica" w:cs="Helvetica"/>
          <w:color w:val="262626" w:themeColor="text1" w:themeTint="D9"/>
        </w:rPr>
        <w:t>Diana</w:t>
      </w:r>
      <w:r w:rsidRPr="00461F76">
        <w:rPr>
          <w:rFonts w:ascii="Helvetica" w:eastAsia="Helvetica" w:hAnsi="Helvetica" w:cs="Helvetica"/>
          <w:color w:val="262626" w:themeColor="text1" w:themeTint="D9"/>
        </w:rPr>
        <w:t>:</w:t>
      </w:r>
      <w:r w:rsidRPr="00461F76">
        <w:tab/>
      </w:r>
      <w:r w:rsidRPr="00461F76">
        <w:rPr>
          <w:rFonts w:ascii="Helvetica" w:eastAsia="Helvetica" w:hAnsi="Helvetica" w:cs="Helvetica"/>
          <w:color w:val="262626" w:themeColor="text1" w:themeTint="D9"/>
        </w:rPr>
        <w:t xml:space="preserve">Cara leat, </w:t>
      </w:r>
      <w:r w:rsidR="00B6336B" w:rsidRPr="00461F76">
        <w:rPr>
          <w:rFonts w:ascii="Helvetica" w:eastAsia="Helvetica" w:hAnsi="Helvetica" w:cs="Helvetica"/>
          <w:color w:val="262626" w:themeColor="text1" w:themeTint="D9"/>
        </w:rPr>
        <w:t>______</w:t>
      </w:r>
      <w:r w:rsidRPr="00461F76">
        <w:rPr>
          <w:rFonts w:ascii="Helvetica" w:eastAsia="Helvetica" w:hAnsi="Helvetica" w:cs="Helvetica"/>
          <w:color w:val="262626" w:themeColor="text1" w:themeTint="D9"/>
        </w:rPr>
        <w:t>?</w:t>
      </w:r>
    </w:p>
    <w:p w14:paraId="63F9AFA0" w14:textId="1517C87D" w:rsidR="00917F9A" w:rsidRPr="00461F76" w:rsidRDefault="00917F9A" w:rsidP="281853DD">
      <w:pPr>
        <w:spacing w:before="0" w:line="360" w:lineRule="auto"/>
        <w:ind w:left="357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461F76">
        <w:rPr>
          <w:rFonts w:ascii="Helvetica" w:eastAsia="Helvetica" w:hAnsi="Helvetica" w:cs="Helvetica"/>
          <w:color w:val="262626" w:themeColor="text1" w:themeTint="D9"/>
        </w:rPr>
        <w:t>Caitríona:</w:t>
      </w:r>
      <w:r w:rsidRPr="00461F76">
        <w:tab/>
      </w:r>
      <w:r w:rsidRPr="00461F76">
        <w:rPr>
          <w:rFonts w:ascii="Helvetica" w:eastAsia="Helvetica" w:hAnsi="Helvetica" w:cs="Helvetica"/>
          <w:color w:val="262626" w:themeColor="text1" w:themeTint="D9"/>
        </w:rPr>
        <w:t xml:space="preserve">Oh! Léi féin, </w:t>
      </w:r>
      <w:r w:rsidR="004971F7" w:rsidRPr="00461F76">
        <w:rPr>
          <w:rFonts w:ascii="Helvetica" w:eastAsia="Helvetica" w:hAnsi="Helvetica" w:cs="Helvetica"/>
          <w:color w:val="262626" w:themeColor="text1" w:themeTint="D9"/>
        </w:rPr>
        <w:t>______</w:t>
      </w:r>
      <w:r w:rsidRPr="00461F76">
        <w:rPr>
          <w:rFonts w:ascii="Helvetica" w:eastAsia="Helvetica" w:hAnsi="Helvetica" w:cs="Helvetica"/>
          <w:color w:val="262626" w:themeColor="text1" w:themeTint="D9"/>
        </w:rPr>
        <w:t>?</w:t>
      </w:r>
    </w:p>
    <w:p w14:paraId="7CD37546" w14:textId="61FC67A0" w:rsidR="00917F9A" w:rsidRPr="00461F76" w:rsidRDefault="00917F9A" w:rsidP="281853DD">
      <w:pPr>
        <w:spacing w:before="0" w:line="360" w:lineRule="auto"/>
        <w:ind w:firstLine="357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461F76">
        <w:rPr>
          <w:rFonts w:ascii="Helvetica" w:eastAsia="Helvetica" w:hAnsi="Helvetica" w:cs="Helvetica"/>
          <w:color w:val="262626" w:themeColor="text1" w:themeTint="D9"/>
        </w:rPr>
        <w:t>Manus:</w:t>
      </w:r>
      <w:r w:rsidRPr="00461F76">
        <w:tab/>
      </w:r>
      <w:r w:rsidRPr="00461F76">
        <w:tab/>
      </w:r>
      <w:r w:rsidRPr="00461F76">
        <w:rPr>
          <w:rFonts w:ascii="Helvetica" w:eastAsia="Helvetica" w:hAnsi="Helvetica" w:cs="Helvetica"/>
          <w:i/>
          <w:iCs/>
          <w:color w:val="262626" w:themeColor="text1" w:themeTint="D9"/>
        </w:rPr>
        <w:t>Aye</w:t>
      </w:r>
      <w:r w:rsidRPr="00461F76">
        <w:rPr>
          <w:rFonts w:ascii="Helvetica" w:eastAsia="Helvetica" w:hAnsi="Helvetica" w:cs="Helvetica"/>
          <w:color w:val="262626" w:themeColor="text1" w:themeTint="D9"/>
        </w:rPr>
        <w:t xml:space="preserve">, tá sé iontach cosúil leis an cheann atá ag Sally, </w:t>
      </w:r>
      <w:r w:rsidR="00B6336B" w:rsidRPr="00461F76">
        <w:rPr>
          <w:rFonts w:ascii="Helvetica" w:eastAsia="Helvetica" w:hAnsi="Helvetica" w:cs="Helvetica"/>
          <w:color w:val="262626" w:themeColor="text1" w:themeTint="D9"/>
        </w:rPr>
        <w:t>______</w:t>
      </w:r>
      <w:r w:rsidRPr="00461F76">
        <w:rPr>
          <w:rFonts w:ascii="Helvetica" w:eastAsia="Helvetica" w:hAnsi="Helvetica" w:cs="Helvetica"/>
          <w:color w:val="262626" w:themeColor="text1" w:themeTint="D9"/>
        </w:rPr>
        <w:t>? Tá an ceart agat.</w:t>
      </w:r>
    </w:p>
    <w:p w14:paraId="5746EAB3" w14:textId="7705C439" w:rsidR="00917F9A" w:rsidRPr="00461F76" w:rsidRDefault="00917F9A" w:rsidP="281853DD">
      <w:pPr>
        <w:spacing w:before="0" w:line="360" w:lineRule="auto"/>
        <w:ind w:firstLine="357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461F76">
        <w:rPr>
          <w:rFonts w:ascii="Helvetica" w:eastAsia="Helvetica" w:hAnsi="Helvetica" w:cs="Helvetica"/>
          <w:color w:val="262626" w:themeColor="text1" w:themeTint="D9"/>
        </w:rPr>
        <w:t>Berni:</w:t>
      </w:r>
      <w:r w:rsidRPr="00461F76">
        <w:tab/>
      </w:r>
      <w:r w:rsidRPr="00461F76">
        <w:tab/>
      </w:r>
      <w:r w:rsidRPr="00461F76">
        <w:rPr>
          <w:rFonts w:ascii="Helvetica" w:eastAsia="Helvetica" w:hAnsi="Helvetica" w:cs="Helvetica"/>
          <w:color w:val="262626" w:themeColor="text1" w:themeTint="D9"/>
        </w:rPr>
        <w:t>Ach, beidh tusa ag fanacht le haghaidh an</w:t>
      </w:r>
      <w:r w:rsidRPr="00461F76">
        <w:rPr>
          <w:rFonts w:ascii="Helvetica" w:eastAsia="Helvetica" w:hAnsi="Helvetica" w:cs="Helvetica"/>
          <w:i/>
          <w:iCs/>
          <w:color w:val="262626" w:themeColor="text1" w:themeTint="D9"/>
        </w:rPr>
        <w:t xml:space="preserve"> party</w:t>
      </w:r>
      <w:r w:rsidRPr="00461F76">
        <w:rPr>
          <w:rFonts w:ascii="Helvetica" w:eastAsia="Helvetica" w:hAnsi="Helvetica" w:cs="Helvetica"/>
          <w:color w:val="262626" w:themeColor="text1" w:themeTint="D9"/>
        </w:rPr>
        <w:t xml:space="preserve"> freisin, </w:t>
      </w:r>
      <w:r w:rsidR="004971F7" w:rsidRPr="00461F76">
        <w:rPr>
          <w:rFonts w:ascii="Helvetica" w:eastAsia="Helvetica" w:hAnsi="Helvetica" w:cs="Helvetica"/>
          <w:color w:val="262626" w:themeColor="text1" w:themeTint="D9"/>
        </w:rPr>
        <w:t>________</w:t>
      </w:r>
      <w:r w:rsidRPr="00461F76">
        <w:rPr>
          <w:rFonts w:ascii="Helvetica" w:eastAsia="Helvetica" w:hAnsi="Helvetica" w:cs="Helvetica"/>
          <w:color w:val="262626" w:themeColor="text1" w:themeTint="D9"/>
        </w:rPr>
        <w:t>?</w:t>
      </w:r>
    </w:p>
    <w:p w14:paraId="56A6C0FF" w14:textId="6FC53270" w:rsidR="00917F9A" w:rsidRPr="00461F76" w:rsidRDefault="00917F9A" w:rsidP="281853DD">
      <w:pPr>
        <w:spacing w:before="0" w:line="360" w:lineRule="auto"/>
        <w:ind w:firstLine="357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461F76">
        <w:rPr>
          <w:rFonts w:ascii="Helvetica" w:eastAsia="Helvetica" w:hAnsi="Helvetica" w:cs="Helvetica"/>
          <w:color w:val="262626" w:themeColor="text1" w:themeTint="D9"/>
        </w:rPr>
        <w:t>Réiltín:</w:t>
      </w:r>
      <w:r w:rsidRPr="00461F76">
        <w:tab/>
      </w:r>
      <w:r w:rsidRPr="00461F76">
        <w:tab/>
      </w:r>
      <w:r w:rsidRPr="00461F76">
        <w:rPr>
          <w:rFonts w:ascii="Helvetica" w:eastAsia="Helvetica" w:hAnsi="Helvetica" w:cs="Helvetica"/>
          <w:color w:val="262626" w:themeColor="text1" w:themeTint="D9"/>
        </w:rPr>
        <w:t>Faraor, ní bheidh.</w:t>
      </w:r>
    </w:p>
    <w:bookmarkEnd w:id="0"/>
    <w:p w14:paraId="6BBE355E" w14:textId="77777777" w:rsidR="00917F9A" w:rsidRPr="00461F76" w:rsidRDefault="00917F9A" w:rsidP="281853DD">
      <w:pPr>
        <w:spacing w:before="0"/>
        <w:rPr>
          <w:lang w:eastAsia="en-US"/>
        </w:rPr>
      </w:pPr>
    </w:p>
    <w:p w14:paraId="2D5F2481" w14:textId="12105965" w:rsidR="0093751B" w:rsidRPr="00461F76" w:rsidRDefault="00AD2F98" w:rsidP="281853DD">
      <w:pPr>
        <w:pStyle w:val="Ceannteideal2"/>
        <w:rPr>
          <w:color w:val="033841" w:themeColor="text2" w:themeShade="80"/>
        </w:rPr>
      </w:pPr>
      <w:r w:rsidRPr="00461F76">
        <w:rPr>
          <w:color w:val="033841" w:themeColor="text2" w:themeShade="80"/>
        </w:rPr>
        <w:t>Fuath</w:t>
      </w:r>
    </w:p>
    <w:p w14:paraId="0F77F446" w14:textId="36FDD566" w:rsidR="00A10A23" w:rsidRPr="00461F76" w:rsidRDefault="00344AFB" w:rsidP="281853DD">
      <w:pPr>
        <w:spacing w:before="0" w:line="360" w:lineRule="auto"/>
        <w:ind w:left="360"/>
        <w:rPr>
          <w:rFonts w:ascii="Helvetica" w:hAnsi="Helvetica" w:cs="Helvetica"/>
          <w:color w:val="033841" w:themeColor="text2" w:themeShade="80"/>
          <w:lang w:eastAsia="en-US"/>
        </w:rPr>
      </w:pPr>
      <w:r w:rsidRPr="00461F76">
        <w:rPr>
          <w:rFonts w:ascii="Helvetica" w:hAnsi="Helvetica" w:cs="Helvetica"/>
          <w:color w:val="033841" w:themeColor="text2" w:themeShade="80"/>
          <w:lang w:eastAsia="en-US"/>
        </w:rPr>
        <w:t xml:space="preserve">Cén dóigh a ndúirt Conall </w:t>
      </w:r>
      <w:r w:rsidRPr="00461F76">
        <w:rPr>
          <w:rFonts w:ascii="Helvetica" w:hAnsi="Helvetica" w:cs="Helvetica"/>
          <w:i/>
          <w:iCs/>
          <w:color w:val="033841" w:themeColor="text2" w:themeShade="80"/>
          <w:lang w:eastAsia="en-US"/>
        </w:rPr>
        <w:t>she hates me</w:t>
      </w:r>
      <w:r w:rsidRPr="00461F76">
        <w:rPr>
          <w:rFonts w:ascii="Helvetica" w:hAnsi="Helvetica" w:cs="Helvetica"/>
          <w:color w:val="033841" w:themeColor="text2" w:themeShade="80"/>
          <w:lang w:eastAsia="en-US"/>
        </w:rPr>
        <w:t xml:space="preserve"> san fhíseán?</w:t>
      </w:r>
      <w:r w:rsidR="009C6B3D" w:rsidRPr="00461F76">
        <w:rPr>
          <w:rFonts w:ascii="Helvetica" w:hAnsi="Helvetica" w:cs="Helvetica"/>
          <w:color w:val="033841" w:themeColor="text2" w:themeShade="80"/>
          <w:lang w:eastAsia="en-US"/>
        </w:rPr>
        <w:t xml:space="preserve"> </w:t>
      </w:r>
      <w:r w:rsidR="00AD2F98" w:rsidRPr="00461F76">
        <w:rPr>
          <w:rFonts w:ascii="Helvetica" w:hAnsi="Helvetica" w:cs="Helvetica"/>
          <w:color w:val="033841" w:themeColor="text2" w:themeShade="80"/>
        </w:rPr>
        <w:t>An bhfuil cúpla bealach eile agat féin</w:t>
      </w:r>
      <w:r w:rsidR="009C6B3D" w:rsidRPr="00461F76">
        <w:rPr>
          <w:rFonts w:ascii="Helvetica" w:hAnsi="Helvetica" w:cs="Helvetica"/>
          <w:color w:val="033841" w:themeColor="text2" w:themeShade="80"/>
        </w:rPr>
        <w:t xml:space="preserve"> </w:t>
      </w:r>
      <w:r w:rsidR="00533F8C" w:rsidRPr="00461F76">
        <w:rPr>
          <w:rFonts w:ascii="Helvetica" w:hAnsi="Helvetica" w:cs="Helvetica"/>
          <w:color w:val="033841" w:themeColor="text2" w:themeShade="80"/>
        </w:rPr>
        <w:t xml:space="preserve">chun </w:t>
      </w:r>
      <w:r w:rsidR="009C6B3D" w:rsidRPr="00461F76">
        <w:rPr>
          <w:rFonts w:ascii="Helvetica" w:hAnsi="Helvetica" w:cs="Helvetica"/>
          <w:color w:val="033841" w:themeColor="text2" w:themeShade="80"/>
        </w:rPr>
        <w:t xml:space="preserve">an </w:t>
      </w:r>
      <w:r w:rsidR="00721CBD" w:rsidRPr="00461F76">
        <w:rPr>
          <w:rFonts w:ascii="Helvetica" w:hAnsi="Helvetica" w:cs="Helvetica"/>
          <w:color w:val="033841" w:themeColor="text2" w:themeShade="80"/>
        </w:rPr>
        <w:t>rud céanna</w:t>
      </w:r>
      <w:r w:rsidR="009C6B3D" w:rsidRPr="00461F76">
        <w:rPr>
          <w:rFonts w:ascii="Helvetica" w:hAnsi="Helvetica" w:cs="Helvetica"/>
          <w:color w:val="033841" w:themeColor="text2" w:themeShade="80"/>
        </w:rPr>
        <w:t xml:space="preserve"> a rá? Breac isteach sa bhosca iad. Cad a bhí ag an duine in aice leat?</w:t>
      </w:r>
    </w:p>
    <w:tbl>
      <w:tblPr>
        <w:tblStyle w:val="Tblagreille1adrom-Aiceann1"/>
        <w:tblW w:w="0" w:type="auto"/>
        <w:tblInd w:w="279" w:type="dxa"/>
        <w:tblLook w:val="0480" w:firstRow="0" w:lastRow="0" w:firstColumn="1" w:lastColumn="0" w:noHBand="0" w:noVBand="1"/>
      </w:tblPr>
      <w:tblGrid>
        <w:gridCol w:w="9457"/>
      </w:tblGrid>
      <w:tr w:rsidR="0001459D" w:rsidRPr="00461F76" w14:paraId="680C0E8F" w14:textId="77777777" w:rsidTr="281853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7" w:type="dxa"/>
          </w:tcPr>
          <w:p w14:paraId="56FD16DD" w14:textId="3FE5C264" w:rsidR="0018140D" w:rsidRPr="00461F76" w:rsidRDefault="0018140D" w:rsidP="281853DD">
            <w:pPr>
              <w:spacing w:before="0"/>
              <w:rPr>
                <w:rFonts w:ascii="Helvetica" w:hAnsi="Helvetica" w:cs="Helvetica"/>
                <w:color w:val="262626" w:themeColor="text1" w:themeTint="D9"/>
              </w:rPr>
            </w:pPr>
            <w:bookmarkStart w:id="2" w:name="_Hlk172529770"/>
          </w:p>
          <w:p w14:paraId="1ECFDC17" w14:textId="01179F6B" w:rsidR="003A46D4" w:rsidRPr="00461F76" w:rsidRDefault="003A46D4" w:rsidP="281853DD">
            <w:pPr>
              <w:spacing w:before="0"/>
              <w:rPr>
                <w:rFonts w:ascii="Helvetica" w:hAnsi="Helvetica" w:cs="Helvetica"/>
                <w:color w:val="262626" w:themeColor="text1" w:themeTint="D9"/>
              </w:rPr>
            </w:pPr>
          </w:p>
          <w:p w14:paraId="235342AC" w14:textId="77777777" w:rsidR="009344EA" w:rsidRPr="00461F76" w:rsidRDefault="009344EA" w:rsidP="281853DD">
            <w:pPr>
              <w:spacing w:before="0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</w:p>
          <w:p w14:paraId="42CDB0FF" w14:textId="77777777" w:rsidR="00344AFB" w:rsidRPr="00461F76" w:rsidRDefault="00344AFB" w:rsidP="281853DD">
            <w:pPr>
              <w:spacing w:before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  <w:bookmarkEnd w:id="2"/>
    </w:tbl>
    <w:p w14:paraId="2099A6E8" w14:textId="77777777" w:rsidR="000D7DE1" w:rsidRPr="00461F76" w:rsidRDefault="000D7DE1" w:rsidP="281853DD">
      <w:pPr>
        <w:pStyle w:val="Ceannteideal2"/>
        <w:numPr>
          <w:ilvl w:val="0"/>
          <w:numId w:val="0"/>
        </w:numPr>
        <w:spacing w:line="360" w:lineRule="auto"/>
        <w:ind w:left="360" w:hanging="360"/>
        <w:rPr>
          <w:rFonts w:eastAsiaTheme="minorEastAsia" w:cs="Helvetica"/>
          <w:b w:val="0"/>
          <w:bCs w:val="0"/>
        </w:rPr>
      </w:pPr>
    </w:p>
    <w:p w14:paraId="6BC3A268" w14:textId="1842210E" w:rsidR="0018140D" w:rsidRPr="00461F76" w:rsidRDefault="004E2A8C" w:rsidP="281853DD">
      <w:pPr>
        <w:pStyle w:val="Ceannteideal2"/>
        <w:rPr>
          <w:color w:val="033841" w:themeColor="text2" w:themeShade="80"/>
        </w:rPr>
      </w:pPr>
      <w:r w:rsidRPr="00461F76">
        <w:rPr>
          <w:color w:val="033841" w:themeColor="text2" w:themeShade="80"/>
        </w:rPr>
        <w:t>Ina shuí</w:t>
      </w:r>
    </w:p>
    <w:p w14:paraId="4B3A547C" w14:textId="072BB1F9" w:rsidR="0018140D" w:rsidRPr="00461F76" w:rsidRDefault="00344AFB" w:rsidP="281853DD">
      <w:pPr>
        <w:spacing w:before="0" w:line="360" w:lineRule="auto"/>
        <w:ind w:left="360"/>
        <w:rPr>
          <w:rFonts w:ascii="Helvetica" w:hAnsi="Helvetica" w:cs="Helvetica"/>
          <w:color w:val="033841" w:themeColor="text2" w:themeShade="80"/>
          <w:lang w:eastAsia="en-US"/>
        </w:rPr>
      </w:pPr>
      <w:r w:rsidRPr="00461F76">
        <w:rPr>
          <w:rFonts w:ascii="Helvetica" w:hAnsi="Helvetica" w:cs="Helvetica"/>
          <w:color w:val="033841" w:themeColor="text2" w:themeShade="80"/>
          <w:lang w:eastAsia="en-US"/>
        </w:rPr>
        <w:t>Chuir an ceannfort ceist ar Crystal, ‘</w:t>
      </w:r>
      <w:r w:rsidR="00BD5114" w:rsidRPr="00461F76">
        <w:rPr>
          <w:rFonts w:ascii="Helvetica" w:hAnsi="Helvetica" w:cs="Helvetica"/>
          <w:color w:val="033841" w:themeColor="text2" w:themeShade="80"/>
          <w:lang w:eastAsia="en-US"/>
        </w:rPr>
        <w:t>A</w:t>
      </w:r>
      <w:r w:rsidRPr="00461F76">
        <w:rPr>
          <w:rFonts w:ascii="Helvetica" w:hAnsi="Helvetica" w:cs="Helvetica"/>
          <w:color w:val="033841" w:themeColor="text2" w:themeShade="80"/>
          <w:lang w:eastAsia="en-US"/>
        </w:rPr>
        <w:t>n bhfuil Sonny ina shuí?’ Cad is brí leis sin? An bhfuil brí eile leis?</w:t>
      </w:r>
    </w:p>
    <w:tbl>
      <w:tblPr>
        <w:tblStyle w:val="Tblagreille1adrom-Aiceann1"/>
        <w:tblW w:w="0" w:type="auto"/>
        <w:tblInd w:w="279" w:type="dxa"/>
        <w:tblLook w:val="0480" w:firstRow="0" w:lastRow="0" w:firstColumn="1" w:lastColumn="0" w:noHBand="0" w:noVBand="1"/>
      </w:tblPr>
      <w:tblGrid>
        <w:gridCol w:w="9457"/>
      </w:tblGrid>
      <w:tr w:rsidR="004E2A8C" w:rsidRPr="00461F76" w14:paraId="15677EA8" w14:textId="77777777" w:rsidTr="281853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7" w:type="dxa"/>
          </w:tcPr>
          <w:p w14:paraId="5CD3E371" w14:textId="77777777" w:rsidR="004E2A8C" w:rsidRPr="00461F76" w:rsidRDefault="004E2A8C" w:rsidP="281853DD">
            <w:pPr>
              <w:spacing w:before="0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</w:p>
          <w:p w14:paraId="21DCD665" w14:textId="77777777" w:rsidR="00344AFB" w:rsidRPr="00461F76" w:rsidRDefault="00344AFB" w:rsidP="281853DD">
            <w:pPr>
              <w:spacing w:before="0"/>
              <w:rPr>
                <w:rFonts w:ascii="Helvetica" w:hAnsi="Helvetica" w:cs="Helvetica"/>
                <w:color w:val="262626" w:themeColor="text1" w:themeTint="D9"/>
              </w:rPr>
            </w:pPr>
          </w:p>
          <w:p w14:paraId="25AB1061" w14:textId="77777777" w:rsidR="009344EA" w:rsidRPr="00461F76" w:rsidRDefault="009344EA" w:rsidP="281853DD">
            <w:pPr>
              <w:spacing w:before="0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</w:p>
          <w:p w14:paraId="3D0F777B" w14:textId="77777777" w:rsidR="003A46D4" w:rsidRPr="00461F76" w:rsidRDefault="003A46D4" w:rsidP="281853DD">
            <w:pPr>
              <w:spacing w:before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</w:tbl>
    <w:p w14:paraId="414593D6" w14:textId="77777777" w:rsidR="006418E1" w:rsidRPr="00461F76" w:rsidRDefault="006418E1" w:rsidP="281853DD"/>
    <w:p w14:paraId="3F0468F1" w14:textId="0F45732E" w:rsidR="00744E12" w:rsidRPr="00461F76" w:rsidRDefault="00744E12" w:rsidP="281853DD">
      <w:pPr>
        <w:pStyle w:val="Ceannteideal2"/>
        <w:rPr>
          <w:color w:val="033841" w:themeColor="text2" w:themeShade="80"/>
        </w:rPr>
      </w:pPr>
      <w:r w:rsidRPr="00461F76">
        <w:rPr>
          <w:color w:val="033841" w:themeColor="text2" w:themeShade="80"/>
        </w:rPr>
        <w:t xml:space="preserve">An focal </w:t>
      </w:r>
      <w:r w:rsidRPr="00461F76">
        <w:rPr>
          <w:i/>
          <w:iCs/>
          <w:color w:val="033841" w:themeColor="text2" w:themeShade="80"/>
        </w:rPr>
        <w:t>tip</w:t>
      </w:r>
    </w:p>
    <w:p w14:paraId="6891DE27" w14:textId="181A3B40" w:rsidR="00744E12" w:rsidRPr="00461F76" w:rsidRDefault="00A25EBA" w:rsidP="281853DD">
      <w:pPr>
        <w:spacing w:before="0" w:line="360" w:lineRule="auto"/>
        <w:ind w:left="360"/>
        <w:rPr>
          <w:rFonts w:ascii="Helvetica" w:hAnsi="Helvetica" w:cs="Helvetica"/>
          <w:color w:val="033841" w:themeColor="text2" w:themeShade="80"/>
          <w:lang w:eastAsia="en-US"/>
        </w:rPr>
      </w:pPr>
      <w:r w:rsidRPr="00461F76">
        <w:rPr>
          <w:rFonts w:ascii="Helvetica" w:hAnsi="Helvetica" w:cs="Helvetica"/>
          <w:color w:val="033841" w:themeColor="text2" w:themeShade="80"/>
          <w:lang w:eastAsia="en-US"/>
        </w:rPr>
        <w:t xml:space="preserve">An cuimhin leat an comhrá gearr a bhí idir </w:t>
      </w:r>
      <w:r w:rsidR="005C1F85" w:rsidRPr="00461F76">
        <w:rPr>
          <w:rFonts w:ascii="Helvetica" w:hAnsi="Helvetica" w:cs="Helvetica"/>
          <w:color w:val="033841" w:themeColor="text2" w:themeShade="80"/>
          <w:lang w:eastAsia="en-US"/>
        </w:rPr>
        <w:t>Laoise agus</w:t>
      </w:r>
      <w:r w:rsidR="00F42E3E" w:rsidRPr="00461F76">
        <w:rPr>
          <w:rFonts w:ascii="Helvetica" w:hAnsi="Helvetica" w:cs="Helvetica"/>
          <w:color w:val="033841" w:themeColor="text2" w:themeShade="80"/>
          <w:lang w:eastAsia="en-US"/>
        </w:rPr>
        <w:t xml:space="preserve"> </w:t>
      </w:r>
      <w:r w:rsidR="00000FA3" w:rsidRPr="00461F76">
        <w:rPr>
          <w:rFonts w:ascii="Helvetica" w:hAnsi="Helvetica" w:cs="Helvetica"/>
          <w:color w:val="033841" w:themeColor="text2" w:themeShade="80"/>
          <w:lang w:eastAsia="en-US"/>
        </w:rPr>
        <w:t>Patsy</w:t>
      </w:r>
      <w:r w:rsidR="00406D26" w:rsidRPr="00461F76">
        <w:rPr>
          <w:rFonts w:ascii="Helvetica" w:hAnsi="Helvetica" w:cs="Helvetica"/>
          <w:color w:val="033841" w:themeColor="text2" w:themeShade="80"/>
          <w:lang w:eastAsia="en-US"/>
        </w:rPr>
        <w:t>?</w:t>
      </w:r>
      <w:r w:rsidR="00232C98" w:rsidRPr="00461F76">
        <w:rPr>
          <w:rFonts w:ascii="Helvetica" w:hAnsi="Helvetica" w:cs="Helvetica"/>
          <w:color w:val="033841" w:themeColor="text2" w:themeShade="80"/>
          <w:lang w:eastAsia="en-US"/>
        </w:rPr>
        <w:t xml:space="preserve"> </w:t>
      </w:r>
      <w:r w:rsidR="00811D83" w:rsidRPr="00461F76">
        <w:rPr>
          <w:rFonts w:ascii="Helvetica" w:hAnsi="Helvetica" w:cs="Helvetica"/>
          <w:color w:val="033841" w:themeColor="text2" w:themeShade="80"/>
          <w:lang w:eastAsia="en-US"/>
        </w:rPr>
        <w:t xml:space="preserve">Cén Ghaeilge atá ar an bhfocal </w:t>
      </w:r>
      <w:r w:rsidR="00811D83" w:rsidRPr="00461F76">
        <w:rPr>
          <w:rFonts w:ascii="Helvetica" w:hAnsi="Helvetica" w:cs="Helvetica"/>
          <w:i/>
          <w:iCs/>
          <w:color w:val="033841" w:themeColor="text2" w:themeShade="80"/>
          <w:lang w:eastAsia="en-US"/>
        </w:rPr>
        <w:t>tip</w:t>
      </w:r>
      <w:r w:rsidR="00811D83" w:rsidRPr="00461F76">
        <w:rPr>
          <w:rFonts w:ascii="Helvetica" w:hAnsi="Helvetica" w:cs="Helvetica"/>
          <w:color w:val="033841" w:themeColor="text2" w:themeShade="80"/>
          <w:lang w:eastAsia="en-US"/>
        </w:rPr>
        <w:t xml:space="preserve"> agus cad is brí leis? (</w:t>
      </w:r>
      <w:hyperlink r:id="rId16">
        <w:r w:rsidR="003F51FD" w:rsidRPr="00461F76">
          <w:rPr>
            <w:rStyle w:val="Hipearnasc"/>
            <w:rFonts w:ascii="Helvetica" w:hAnsi="Helvetica" w:cs="Helvetica"/>
            <w:lang w:eastAsia="en-US"/>
          </w:rPr>
          <w:t>www.teanglann.ie</w:t>
        </w:r>
      </w:hyperlink>
      <w:r w:rsidR="00811D83" w:rsidRPr="00461F76">
        <w:rPr>
          <w:rFonts w:ascii="Helvetica" w:hAnsi="Helvetica" w:cs="Helvetica"/>
          <w:color w:val="033841" w:themeColor="text2" w:themeShade="80"/>
          <w:lang w:eastAsia="en-US"/>
        </w:rPr>
        <w:t>)</w:t>
      </w:r>
      <w:r w:rsidR="0079085C" w:rsidRPr="00461F76">
        <w:rPr>
          <w:rFonts w:ascii="Helvetica" w:hAnsi="Helvetica" w:cs="Helvetica"/>
          <w:color w:val="033841" w:themeColor="text2" w:themeShade="80"/>
          <w:lang w:eastAsia="en-US"/>
        </w:rPr>
        <w:t>.</w:t>
      </w:r>
    </w:p>
    <w:tbl>
      <w:tblPr>
        <w:tblStyle w:val="Tblagreille1adrom-Aiceann1"/>
        <w:tblW w:w="0" w:type="auto"/>
        <w:tblInd w:w="279" w:type="dxa"/>
        <w:tblLook w:val="0480" w:firstRow="0" w:lastRow="0" w:firstColumn="1" w:lastColumn="0" w:noHBand="0" w:noVBand="1"/>
      </w:tblPr>
      <w:tblGrid>
        <w:gridCol w:w="9457"/>
      </w:tblGrid>
      <w:tr w:rsidR="006D2A0B" w:rsidRPr="00461F76" w14:paraId="7B696A80" w14:textId="77777777" w:rsidTr="281853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7" w:type="dxa"/>
          </w:tcPr>
          <w:p w14:paraId="7A79C5A9" w14:textId="77777777" w:rsidR="006D2A0B" w:rsidRPr="00461F76" w:rsidRDefault="006D2A0B" w:rsidP="281853DD">
            <w:pPr>
              <w:spacing w:before="0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</w:p>
          <w:p w14:paraId="78FB13C8" w14:textId="77777777" w:rsidR="00344AFB" w:rsidRPr="00461F76" w:rsidRDefault="00344AFB" w:rsidP="281853DD">
            <w:pPr>
              <w:spacing w:before="0"/>
              <w:rPr>
                <w:rFonts w:ascii="Helvetica" w:hAnsi="Helvetica" w:cs="Helvetica"/>
                <w:color w:val="262626" w:themeColor="text1" w:themeTint="D9"/>
              </w:rPr>
            </w:pPr>
          </w:p>
          <w:p w14:paraId="50FA0D47" w14:textId="77777777" w:rsidR="009344EA" w:rsidRPr="00461F76" w:rsidRDefault="009344EA" w:rsidP="281853DD">
            <w:pPr>
              <w:spacing w:before="0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</w:p>
          <w:p w14:paraId="48F5090F" w14:textId="77777777" w:rsidR="005819E8" w:rsidRPr="00461F76" w:rsidRDefault="005819E8" w:rsidP="281853DD">
            <w:pPr>
              <w:spacing w:before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  <w:bookmarkEnd w:id="1"/>
    </w:tbl>
    <w:p w14:paraId="3F2A3D9E" w14:textId="334067EF" w:rsidR="004971F7" w:rsidRPr="00461F76" w:rsidRDefault="004971F7" w:rsidP="003A46D4">
      <w:pPr>
        <w:pStyle w:val="Ceannteideal2"/>
        <w:numPr>
          <w:ilvl w:val="0"/>
          <w:numId w:val="0"/>
        </w:numPr>
        <w:spacing w:line="360" w:lineRule="auto"/>
        <w:rPr>
          <w:rFonts w:eastAsiaTheme="minorEastAsia" w:cs="Helvetica"/>
          <w:b w:val="0"/>
          <w:bCs w:val="0"/>
        </w:rPr>
      </w:pPr>
    </w:p>
    <w:p w14:paraId="787A8042" w14:textId="77777777" w:rsidR="004971F7" w:rsidRPr="00461F76" w:rsidRDefault="004971F7" w:rsidP="281853DD">
      <w:pPr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461F76">
        <w:rPr>
          <w:rFonts w:cs="Helvetica"/>
          <w:b/>
          <w:bCs/>
        </w:rPr>
        <w:br w:type="page"/>
      </w:r>
    </w:p>
    <w:p w14:paraId="11C0302D" w14:textId="77777777" w:rsidR="000D7DE1" w:rsidRPr="00461F76" w:rsidRDefault="000D7DE1" w:rsidP="281853DD">
      <w:pPr>
        <w:pStyle w:val="Ceannteideal2"/>
        <w:numPr>
          <w:ilvl w:val="0"/>
          <w:numId w:val="0"/>
        </w:numPr>
        <w:spacing w:line="360" w:lineRule="auto"/>
        <w:ind w:left="720"/>
        <w:rPr>
          <w:rFonts w:eastAsiaTheme="minorEastAsia" w:cs="Helvetica"/>
          <w:b w:val="0"/>
          <w:bCs w:val="0"/>
        </w:rPr>
      </w:pPr>
    </w:p>
    <w:p w14:paraId="4740EE02" w14:textId="14B43D4A" w:rsidR="00F71DA9" w:rsidRPr="00461F76" w:rsidRDefault="00636835" w:rsidP="281853DD">
      <w:pPr>
        <w:pStyle w:val="Ceannteideal2"/>
        <w:numPr>
          <w:ilvl w:val="0"/>
          <w:numId w:val="0"/>
        </w:numPr>
        <w:rPr>
          <w:rFonts w:cs="Helvetica"/>
          <w:sz w:val="40"/>
          <w:szCs w:val="40"/>
        </w:rPr>
      </w:pPr>
      <w:r w:rsidRPr="00461F76">
        <w:rPr>
          <w:rFonts w:ascii="Arial" w:hAnsi="Arial" w:cs="Arial"/>
          <w:noProof/>
          <w:color w:val="FF03C8"/>
          <w:sz w:val="40"/>
          <w:szCs w:val="40"/>
        </w:rPr>
        <mc:AlternateContent>
          <mc:Choice Requires="wps">
            <w:drawing>
              <wp:anchor distT="0" distB="0" distL="0" distR="0" simplePos="0" relativeHeight="251658242" behindDoc="1" locked="0" layoutInCell="1" allowOverlap="1" wp14:anchorId="3274094B" wp14:editId="53613E66">
                <wp:simplePos x="0" y="0"/>
                <wp:positionH relativeFrom="page">
                  <wp:posOffset>725805</wp:posOffset>
                </wp:positionH>
                <wp:positionV relativeFrom="paragraph">
                  <wp:posOffset>365760</wp:posOffset>
                </wp:positionV>
                <wp:extent cx="6214110" cy="45085"/>
                <wp:effectExtent l="0" t="0" r="0" b="5715"/>
                <wp:wrapTopAndBottom/>
                <wp:docPr id="2067412773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4110" cy="45085"/>
                        </a:xfrm>
                        <a:prstGeom prst="rect">
                          <a:avLst/>
                        </a:prstGeom>
                        <a:solidFill>
                          <a:srgbClr val="FF03C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DA9AF9F">
              <v:rect id="Rectangle 46" style="position:absolute;margin-left:57.15pt;margin-top:28.8pt;width:489.3pt;height:3.55pt;z-index:-25165823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03c8" stroked="f" w14:anchorId="74B0A3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">
                <w10:wrap type="topAndBottom" anchorx="page"/>
              </v:rect>
            </w:pict>
          </mc:Fallback>
        </mc:AlternateContent>
      </w:r>
      <w:r w:rsidR="00D230CD" w:rsidRPr="00461F76">
        <w:rPr>
          <w:rFonts w:cs="Helvetica"/>
          <w:sz w:val="40"/>
          <w:szCs w:val="40"/>
        </w:rPr>
        <w:t>B: FEASACHT TEANGA</w:t>
      </w:r>
    </w:p>
    <w:p w14:paraId="1B75B4C6" w14:textId="77777777" w:rsidR="00171154" w:rsidRPr="00461F76" w:rsidRDefault="00171154" w:rsidP="281853DD">
      <w:pPr>
        <w:spacing w:line="360" w:lineRule="auto"/>
        <w:jc w:val="both"/>
        <w:rPr>
          <w:rFonts w:ascii="Helvetica" w:hAnsi="Helvetica" w:cs="Helvetica"/>
          <w:b/>
          <w:bCs/>
          <w:color w:val="077183" w:themeColor="text2"/>
        </w:rPr>
      </w:pPr>
      <w:bookmarkStart w:id="3" w:name="_Hlk170640579"/>
    </w:p>
    <w:p w14:paraId="7A059D72" w14:textId="209A5966" w:rsidR="00124E31" w:rsidRPr="00461F76" w:rsidRDefault="001A0061" w:rsidP="281853DD">
      <w:pPr>
        <w:pStyle w:val="Altanliosta"/>
        <w:numPr>
          <w:ilvl w:val="0"/>
          <w:numId w:val="5"/>
        </w:numPr>
        <w:spacing w:line="360" w:lineRule="auto"/>
        <w:rPr>
          <w:rFonts w:ascii="Helvetica" w:hAnsi="Helvetica" w:cs="Helvetica"/>
          <w:b/>
          <w:bCs/>
          <w:color w:val="033841" w:themeColor="text2" w:themeShade="80"/>
          <w:lang w:val="ga-IE"/>
        </w:rPr>
      </w:pPr>
      <w:r w:rsidRPr="00461F76">
        <w:rPr>
          <w:rFonts w:ascii="Helvetica" w:hAnsi="Helvetica" w:cs="Helvetica"/>
          <w:b/>
          <w:bCs/>
          <w:color w:val="033841" w:themeColor="text2" w:themeShade="80"/>
          <w:lang w:val="ga-IE"/>
        </w:rPr>
        <w:t>An leagan ceart den bhriathar</w:t>
      </w:r>
      <w:r w:rsidR="00F5160F" w:rsidRPr="00461F76">
        <w:rPr>
          <w:rFonts w:ascii="Helvetica" w:hAnsi="Helvetica" w:cs="Helvetica"/>
          <w:b/>
          <w:bCs/>
          <w:color w:val="033841" w:themeColor="text2" w:themeShade="80"/>
          <w:lang w:val="ga-IE"/>
        </w:rPr>
        <w:t xml:space="preserve"> (</w:t>
      </w:r>
      <w:r w:rsidRPr="00461F76">
        <w:rPr>
          <w:rFonts w:ascii="Helvetica" w:hAnsi="Helvetica" w:cs="Helvetica"/>
          <w:b/>
          <w:bCs/>
          <w:color w:val="033841" w:themeColor="text2" w:themeShade="80"/>
          <w:lang w:val="ga-IE"/>
        </w:rPr>
        <w:t>na ceistfhocail</w:t>
      </w:r>
      <w:r w:rsidR="00A16D47" w:rsidRPr="00461F76">
        <w:rPr>
          <w:rFonts w:ascii="Helvetica" w:hAnsi="Helvetica" w:cs="Helvetica"/>
          <w:b/>
          <w:bCs/>
          <w:color w:val="033841" w:themeColor="text2" w:themeShade="80"/>
          <w:lang w:val="ga-IE"/>
        </w:rPr>
        <w:t xml:space="preserve"> + an clásal coibhneasta</w:t>
      </w:r>
      <w:r w:rsidR="00F5160F" w:rsidRPr="00461F76">
        <w:rPr>
          <w:rFonts w:ascii="Helvetica" w:hAnsi="Helvetica" w:cs="Helvetica"/>
          <w:b/>
          <w:bCs/>
          <w:color w:val="033841" w:themeColor="text2" w:themeShade="80"/>
          <w:lang w:val="ga-IE"/>
        </w:rPr>
        <w:t>)</w:t>
      </w:r>
    </w:p>
    <w:p w14:paraId="6AE49C47" w14:textId="25D90902" w:rsidR="00A46B6B" w:rsidRPr="00461F76" w:rsidRDefault="00E321F1" w:rsidP="281853DD">
      <w:pPr>
        <w:pStyle w:val="Altanliosta"/>
        <w:spacing w:line="360" w:lineRule="auto"/>
        <w:ind w:left="357"/>
        <w:rPr>
          <w:rFonts w:ascii="Helvetica" w:hAnsi="Helvetica" w:cs="Helvetica"/>
          <w:color w:val="033841" w:themeColor="text2" w:themeShade="80"/>
          <w:lang w:val="ga-IE"/>
        </w:rPr>
      </w:pPr>
      <w:r w:rsidRPr="00461F76">
        <w:rPr>
          <w:rFonts w:ascii="Helvetica" w:hAnsi="Helvetica" w:cs="Helvetica"/>
          <w:color w:val="033841" w:themeColor="text2" w:themeShade="80"/>
          <w:lang w:val="ga-IE"/>
        </w:rPr>
        <w:t xml:space="preserve">Líon na bearnaí sna ceisteanna thíos leis an </w:t>
      </w:r>
      <w:r w:rsidR="00721CBD" w:rsidRPr="00461F76">
        <w:rPr>
          <w:rFonts w:ascii="Helvetica" w:hAnsi="Helvetica" w:cs="Helvetica"/>
          <w:color w:val="033841" w:themeColor="text2" w:themeShade="80"/>
          <w:lang w:val="ga-IE"/>
        </w:rPr>
        <w:t>gclásal coibhneasta díreach nó indíreach</w:t>
      </w:r>
      <w:r w:rsidRPr="00461F76">
        <w:rPr>
          <w:rFonts w:ascii="Helvetica" w:hAnsi="Helvetica" w:cs="Helvetica"/>
          <w:color w:val="033841" w:themeColor="text2" w:themeShade="80"/>
          <w:lang w:val="ga-IE"/>
        </w:rPr>
        <w:t xml:space="preserve"> den bhriathar atá idir lúibíní.</w:t>
      </w:r>
      <w:r w:rsidR="009A4B6E" w:rsidRPr="00461F76">
        <w:rPr>
          <w:rFonts w:ascii="Helvetica" w:hAnsi="Helvetica" w:cs="Helvetica"/>
          <w:color w:val="033841" w:themeColor="text2" w:themeShade="80"/>
          <w:lang w:val="ga-IE"/>
        </w:rPr>
        <w:t xml:space="preserve"> Mura bhfuil tú cinnte</w:t>
      </w:r>
      <w:r w:rsidR="007A4C6A" w:rsidRPr="00461F76">
        <w:rPr>
          <w:rFonts w:ascii="Helvetica" w:hAnsi="Helvetica" w:cs="Helvetica"/>
          <w:color w:val="033841" w:themeColor="text2" w:themeShade="80"/>
          <w:lang w:val="ga-IE"/>
        </w:rPr>
        <w:t>,</w:t>
      </w:r>
      <w:r w:rsidR="009A4B6E" w:rsidRPr="00461F76">
        <w:rPr>
          <w:rFonts w:ascii="Helvetica" w:hAnsi="Helvetica" w:cs="Helvetica"/>
          <w:color w:val="033841" w:themeColor="text2" w:themeShade="80"/>
          <w:lang w:val="ga-IE"/>
        </w:rPr>
        <w:t xml:space="preserve"> téigh siar ar </w:t>
      </w:r>
      <w:r w:rsidR="00533F8C" w:rsidRPr="00461F76">
        <w:rPr>
          <w:rFonts w:ascii="Helvetica" w:hAnsi="Helvetica" w:cs="Helvetica"/>
          <w:color w:val="033841" w:themeColor="text2" w:themeShade="80"/>
          <w:lang w:val="ga-IE"/>
        </w:rPr>
        <w:t>C</w:t>
      </w:r>
      <w:r w:rsidR="009A4B6E" w:rsidRPr="00461F76">
        <w:rPr>
          <w:rFonts w:ascii="Helvetica" w:hAnsi="Helvetica" w:cs="Helvetica"/>
          <w:color w:val="033841" w:themeColor="text2" w:themeShade="80"/>
          <w:lang w:val="ga-IE"/>
        </w:rPr>
        <w:t xml:space="preserve">heacht 1 i </w:t>
      </w:r>
      <w:r w:rsidR="00533F8C" w:rsidRPr="00461F76">
        <w:rPr>
          <w:rFonts w:ascii="Helvetica" w:hAnsi="Helvetica" w:cs="Helvetica"/>
          <w:color w:val="033841" w:themeColor="text2" w:themeShade="80"/>
          <w:lang w:val="ga-IE"/>
        </w:rPr>
        <w:t>S</w:t>
      </w:r>
      <w:r w:rsidR="009A4B6E" w:rsidRPr="00461F76">
        <w:rPr>
          <w:rFonts w:ascii="Helvetica" w:hAnsi="Helvetica" w:cs="Helvetica"/>
          <w:color w:val="033841" w:themeColor="text2" w:themeShade="80"/>
          <w:lang w:val="ga-IE"/>
        </w:rPr>
        <w:t>raith 1.</w:t>
      </w:r>
    </w:p>
    <w:p w14:paraId="2D83DBC1" w14:textId="48963AF7" w:rsidR="00262A4F" w:rsidRPr="00461F76" w:rsidRDefault="00262A4F" w:rsidP="281853DD">
      <w:pPr>
        <w:pStyle w:val="Altanliosta"/>
        <w:spacing w:after="0" w:line="276" w:lineRule="auto"/>
        <w:ind w:left="360"/>
        <w:rPr>
          <w:rFonts w:ascii="Helvetica" w:hAnsi="Helvetica" w:cs="Helvetica"/>
          <w:color w:val="033841" w:themeColor="text2" w:themeShade="80"/>
          <w:lang w:val="ga-IE"/>
        </w:rPr>
      </w:pPr>
    </w:p>
    <w:p w14:paraId="5C574ABD" w14:textId="37909FBB" w:rsidR="009A4B6E" w:rsidRPr="00461F76" w:rsidRDefault="00B0742F" w:rsidP="281853DD">
      <w:pPr>
        <w:pStyle w:val="Altanliosta"/>
        <w:numPr>
          <w:ilvl w:val="0"/>
          <w:numId w:val="28"/>
        </w:numPr>
        <w:spacing w:after="0" w:line="276" w:lineRule="auto"/>
        <w:ind w:left="714" w:hanging="357"/>
        <w:rPr>
          <w:rFonts w:ascii="Helvetica" w:hAnsi="Helvetica" w:cs="Helvetica"/>
          <w:color w:val="262626" w:themeColor="text1" w:themeTint="D9"/>
          <w:lang w:val="ga-IE"/>
        </w:rPr>
      </w:pPr>
      <w:r w:rsidRPr="00461F76">
        <w:rPr>
          <w:rFonts w:ascii="Helvetica" w:hAnsi="Helvetica" w:cs="Helvetica"/>
          <w:color w:val="262626" w:themeColor="text1" w:themeTint="D9"/>
          <w:lang w:val="ga-IE"/>
        </w:rPr>
        <w:t>Cé</w:t>
      </w:r>
      <w:r w:rsidR="00CC3617" w:rsidRPr="00461F76">
        <w:rPr>
          <w:rFonts w:ascii="Helvetica" w:hAnsi="Helvetica" w:cs="Helvetica"/>
          <w:color w:val="262626" w:themeColor="text1" w:themeTint="D9"/>
          <w:lang w:val="ga-IE"/>
        </w:rPr>
        <w:t xml:space="preserve"> </w:t>
      </w:r>
      <w:r w:rsidRPr="00461F76">
        <w:rPr>
          <w:rFonts w:ascii="Helvetica" w:hAnsi="Helvetica" w:cs="Helvetica"/>
          <w:color w:val="262626" w:themeColor="text1" w:themeTint="D9"/>
          <w:lang w:val="ga-IE"/>
        </w:rPr>
        <w:t>__________ (téigh) leat go dtí an phictiúrlann oíche aréir?</w:t>
      </w:r>
    </w:p>
    <w:p w14:paraId="7BEF9D9A" w14:textId="5C547B02" w:rsidR="00B0742F" w:rsidRPr="00461F76" w:rsidRDefault="00CC3617" w:rsidP="281853DD">
      <w:pPr>
        <w:pStyle w:val="Altanliosta"/>
        <w:numPr>
          <w:ilvl w:val="0"/>
          <w:numId w:val="28"/>
        </w:numPr>
        <w:spacing w:after="0" w:line="276" w:lineRule="auto"/>
        <w:ind w:left="714" w:hanging="357"/>
        <w:rPr>
          <w:rFonts w:ascii="Helvetica" w:hAnsi="Helvetica" w:cs="Helvetica"/>
          <w:color w:val="262626" w:themeColor="text1" w:themeTint="D9"/>
          <w:lang w:val="ga-IE"/>
        </w:rPr>
      </w:pPr>
      <w:r w:rsidRPr="00461F76">
        <w:rPr>
          <w:rFonts w:ascii="Helvetica" w:hAnsi="Helvetica" w:cs="Helvetica"/>
          <w:color w:val="262626" w:themeColor="text1" w:themeTint="D9"/>
          <w:lang w:val="ga-IE"/>
        </w:rPr>
        <w:t xml:space="preserve">Cén fáth ____________ </w:t>
      </w:r>
      <w:r w:rsidR="00262B8A" w:rsidRPr="00461F76">
        <w:rPr>
          <w:rFonts w:ascii="Helvetica" w:hAnsi="Helvetica" w:cs="Helvetica"/>
          <w:color w:val="262626" w:themeColor="text1" w:themeTint="D9"/>
          <w:lang w:val="ga-IE"/>
        </w:rPr>
        <w:t>(ith) sé feoil má chuireann s</w:t>
      </w:r>
      <w:r w:rsidR="007A4C6A" w:rsidRPr="00461F76">
        <w:rPr>
          <w:rFonts w:ascii="Helvetica" w:hAnsi="Helvetica" w:cs="Helvetica"/>
          <w:color w:val="262626" w:themeColor="text1" w:themeTint="D9"/>
          <w:lang w:val="ga-IE"/>
        </w:rPr>
        <w:t>í</w:t>
      </w:r>
      <w:r w:rsidR="00262B8A" w:rsidRPr="00461F76">
        <w:rPr>
          <w:rFonts w:ascii="Helvetica" w:hAnsi="Helvetica" w:cs="Helvetica"/>
          <w:color w:val="262626" w:themeColor="text1" w:themeTint="D9"/>
          <w:lang w:val="ga-IE"/>
        </w:rPr>
        <w:t xml:space="preserve"> múisc air?</w:t>
      </w:r>
    </w:p>
    <w:p w14:paraId="31235BDE" w14:textId="557F9B36" w:rsidR="00F42CA5" w:rsidRPr="00461F76" w:rsidRDefault="00EA0434" w:rsidP="281853DD">
      <w:pPr>
        <w:pStyle w:val="Altanliosta"/>
        <w:numPr>
          <w:ilvl w:val="0"/>
          <w:numId w:val="28"/>
        </w:numPr>
        <w:spacing w:after="0" w:line="276" w:lineRule="auto"/>
        <w:ind w:left="714" w:hanging="357"/>
        <w:rPr>
          <w:rFonts w:ascii="Helvetica" w:hAnsi="Helvetica" w:cs="Helvetica"/>
          <w:color w:val="262626" w:themeColor="text1" w:themeTint="D9"/>
          <w:lang w:val="ga-IE"/>
        </w:rPr>
      </w:pPr>
      <w:r w:rsidRPr="00461F76">
        <w:rPr>
          <w:rFonts w:ascii="Helvetica" w:hAnsi="Helvetica" w:cs="Helvetica"/>
          <w:color w:val="262626" w:themeColor="text1" w:themeTint="D9"/>
          <w:lang w:val="ga-IE"/>
        </w:rPr>
        <w:t xml:space="preserve">Cá </w:t>
      </w:r>
      <w:r w:rsidR="00955A2D" w:rsidRPr="00461F76">
        <w:rPr>
          <w:rFonts w:ascii="Helvetica" w:hAnsi="Helvetica" w:cs="Helvetica"/>
          <w:color w:val="262626" w:themeColor="text1" w:themeTint="D9"/>
          <w:lang w:val="ga-IE"/>
        </w:rPr>
        <w:t>____________ (buail) mé leat amárach roimh an rang?</w:t>
      </w:r>
    </w:p>
    <w:p w14:paraId="38EA19D4" w14:textId="4DBB4335" w:rsidR="00955A2D" w:rsidRPr="00461F76" w:rsidRDefault="00955A2D" w:rsidP="281853DD">
      <w:pPr>
        <w:pStyle w:val="Altanliosta"/>
        <w:numPr>
          <w:ilvl w:val="0"/>
          <w:numId w:val="28"/>
        </w:numPr>
        <w:spacing w:after="0" w:line="276" w:lineRule="auto"/>
        <w:ind w:left="714" w:hanging="357"/>
        <w:rPr>
          <w:rFonts w:ascii="Helvetica" w:hAnsi="Helvetica" w:cs="Helvetica"/>
          <w:color w:val="262626" w:themeColor="text1" w:themeTint="D9"/>
          <w:lang w:val="ga-IE"/>
        </w:rPr>
      </w:pPr>
      <w:r w:rsidRPr="00461F76">
        <w:rPr>
          <w:rFonts w:ascii="Helvetica" w:hAnsi="Helvetica" w:cs="Helvetica"/>
          <w:color w:val="262626" w:themeColor="text1" w:themeTint="D9"/>
          <w:lang w:val="ga-IE"/>
        </w:rPr>
        <w:t>Cén áit ____________ (</w:t>
      </w:r>
      <w:r w:rsidR="006A121D" w:rsidRPr="00461F76">
        <w:rPr>
          <w:rFonts w:ascii="Helvetica" w:hAnsi="Helvetica" w:cs="Helvetica"/>
          <w:color w:val="262626" w:themeColor="text1" w:themeTint="D9"/>
          <w:lang w:val="ga-IE"/>
        </w:rPr>
        <w:t>téigh) tú ar laethanta saoire anuraidh?</w:t>
      </w:r>
    </w:p>
    <w:p w14:paraId="3012FC47" w14:textId="123B6354" w:rsidR="005E2AD5" w:rsidRPr="00461F76" w:rsidRDefault="00C15B3B" w:rsidP="281853DD">
      <w:pPr>
        <w:pStyle w:val="Altanliosta"/>
        <w:numPr>
          <w:ilvl w:val="0"/>
          <w:numId w:val="28"/>
        </w:numPr>
        <w:spacing w:after="0" w:line="276" w:lineRule="auto"/>
        <w:ind w:left="714" w:hanging="357"/>
        <w:rPr>
          <w:rFonts w:ascii="Helvetica" w:hAnsi="Helvetica" w:cs="Helvetica"/>
          <w:color w:val="262626" w:themeColor="text1" w:themeTint="D9"/>
          <w:lang w:val="ga-IE"/>
        </w:rPr>
      </w:pPr>
      <w:r w:rsidRPr="00461F76">
        <w:rPr>
          <w:rFonts w:ascii="Helvetica" w:hAnsi="Helvetica" w:cs="Helvetica"/>
          <w:color w:val="262626" w:themeColor="text1" w:themeTint="D9"/>
          <w:lang w:val="ga-IE"/>
        </w:rPr>
        <w:t>Céard / Cad é ____________ (ceap) siad faoin dráma?</w:t>
      </w:r>
    </w:p>
    <w:p w14:paraId="1B7873F7" w14:textId="6BC20752" w:rsidR="00C15B3B" w:rsidRPr="00461F76" w:rsidRDefault="1BF1E309" w:rsidP="281853DD">
      <w:pPr>
        <w:pStyle w:val="Altanliosta"/>
        <w:numPr>
          <w:ilvl w:val="0"/>
          <w:numId w:val="28"/>
        </w:numPr>
        <w:spacing w:after="0" w:line="276" w:lineRule="auto"/>
        <w:ind w:left="714" w:hanging="357"/>
        <w:rPr>
          <w:rFonts w:ascii="Helvetica" w:hAnsi="Helvetica" w:cs="Helvetica"/>
          <w:color w:val="262626" w:themeColor="text1" w:themeTint="D9"/>
          <w:lang w:val="ga-IE"/>
        </w:rPr>
      </w:pPr>
      <w:r w:rsidRPr="00461F76">
        <w:rPr>
          <w:rFonts w:ascii="Helvetica" w:hAnsi="Helvetica" w:cs="Helvetica"/>
          <w:color w:val="262626" w:themeColor="text1" w:themeTint="D9"/>
          <w:lang w:val="ga-IE"/>
        </w:rPr>
        <w:t>Conas ____________ (déan) tú é sin?</w:t>
      </w:r>
    </w:p>
    <w:p w14:paraId="14202DB9" w14:textId="454E01F4" w:rsidR="005624D7" w:rsidRPr="00461F76" w:rsidRDefault="5D60870D" w:rsidP="281853DD">
      <w:pPr>
        <w:pStyle w:val="Altanliosta"/>
        <w:numPr>
          <w:ilvl w:val="0"/>
          <w:numId w:val="28"/>
        </w:numPr>
        <w:spacing w:after="0" w:line="276" w:lineRule="auto"/>
        <w:ind w:left="714" w:hanging="357"/>
        <w:rPr>
          <w:rFonts w:ascii="Helvetica" w:hAnsi="Helvetica" w:cs="Helvetica"/>
          <w:color w:val="262626" w:themeColor="text1" w:themeTint="D9"/>
          <w:lang w:val="ga-IE"/>
        </w:rPr>
      </w:pPr>
      <w:r w:rsidRPr="00461F76">
        <w:rPr>
          <w:rFonts w:ascii="Helvetica" w:hAnsi="Helvetica" w:cs="Helvetica"/>
          <w:color w:val="262626" w:themeColor="text1" w:themeTint="D9"/>
          <w:lang w:val="ga-IE"/>
        </w:rPr>
        <w:t>Cé leis ____________</w:t>
      </w:r>
      <w:r w:rsidR="5ABAFA10" w:rsidRPr="00461F76">
        <w:rPr>
          <w:rFonts w:ascii="Helvetica" w:hAnsi="Helvetica" w:cs="Helvetica"/>
          <w:color w:val="262626" w:themeColor="text1" w:themeTint="D9"/>
          <w:lang w:val="ga-IE"/>
        </w:rPr>
        <w:t xml:space="preserve"> (bí) tú inné?</w:t>
      </w:r>
    </w:p>
    <w:p w14:paraId="51D946EF" w14:textId="30B591E4" w:rsidR="00202D38" w:rsidRPr="00461F76" w:rsidRDefault="664A29FE" w:rsidP="281853DD">
      <w:pPr>
        <w:pStyle w:val="Altanliosta"/>
        <w:numPr>
          <w:ilvl w:val="0"/>
          <w:numId w:val="28"/>
        </w:numPr>
        <w:spacing w:after="0" w:line="276" w:lineRule="auto"/>
        <w:ind w:left="714" w:hanging="357"/>
        <w:rPr>
          <w:rFonts w:ascii="Helvetica" w:hAnsi="Helvetica" w:cs="Helvetica"/>
          <w:color w:val="262626" w:themeColor="text1" w:themeTint="D9"/>
          <w:lang w:val="ga-IE"/>
        </w:rPr>
      </w:pPr>
      <w:r w:rsidRPr="00461F76">
        <w:rPr>
          <w:rFonts w:ascii="Helvetica" w:hAnsi="Helvetica" w:cs="Helvetica"/>
          <w:color w:val="262626" w:themeColor="text1" w:themeTint="D9"/>
          <w:lang w:val="ga-IE"/>
        </w:rPr>
        <w:t>Cén</w:t>
      </w:r>
      <w:r w:rsidR="0046333F" w:rsidRPr="00461F76">
        <w:rPr>
          <w:rFonts w:ascii="Helvetica" w:hAnsi="Helvetica" w:cs="Helvetica"/>
          <w:color w:val="262626" w:themeColor="text1" w:themeTint="D9"/>
          <w:lang w:val="ga-IE"/>
        </w:rPr>
        <w:t xml:space="preserve"> uair </w:t>
      </w:r>
      <w:r w:rsidRPr="00461F76">
        <w:rPr>
          <w:rFonts w:ascii="Helvetica" w:hAnsi="Helvetica" w:cs="Helvetica"/>
          <w:color w:val="262626" w:themeColor="text1" w:themeTint="D9"/>
          <w:lang w:val="ga-IE"/>
        </w:rPr>
        <w:t xml:space="preserve">____________ (bí) </w:t>
      </w:r>
      <w:r w:rsidR="0046333F" w:rsidRPr="00461F76">
        <w:rPr>
          <w:rFonts w:ascii="Helvetica" w:hAnsi="Helvetica" w:cs="Helvetica"/>
          <w:color w:val="262626" w:themeColor="text1" w:themeTint="D9"/>
          <w:lang w:val="ga-IE"/>
        </w:rPr>
        <w:t>an chóisir ag tosú?</w:t>
      </w:r>
    </w:p>
    <w:p w14:paraId="2248EF8E" w14:textId="0DBB0FBC" w:rsidR="00FB5C82" w:rsidRPr="00461F76" w:rsidRDefault="006B1D25" w:rsidP="281853DD">
      <w:pPr>
        <w:pStyle w:val="Altanliosta"/>
        <w:numPr>
          <w:ilvl w:val="0"/>
          <w:numId w:val="28"/>
        </w:numPr>
        <w:spacing w:after="0" w:line="276" w:lineRule="auto"/>
        <w:ind w:left="714" w:hanging="357"/>
        <w:rPr>
          <w:rFonts w:ascii="Helvetica" w:hAnsi="Helvetica" w:cs="Helvetica"/>
          <w:color w:val="262626" w:themeColor="text1" w:themeTint="D9"/>
          <w:lang w:val="ga-IE"/>
        </w:rPr>
      </w:pPr>
      <w:r w:rsidRPr="00461F76">
        <w:rPr>
          <w:rFonts w:ascii="Helvetica" w:hAnsi="Helvetica" w:cs="Helvetica"/>
          <w:color w:val="262626" w:themeColor="text1" w:themeTint="D9"/>
          <w:lang w:val="ga-IE"/>
        </w:rPr>
        <w:t>Cathain ____________ (feic)</w:t>
      </w:r>
      <w:r w:rsidR="00A919AF" w:rsidRPr="00461F76">
        <w:rPr>
          <w:rFonts w:ascii="Helvetica" w:hAnsi="Helvetica" w:cs="Helvetica"/>
          <w:color w:val="262626" w:themeColor="text1" w:themeTint="D9"/>
          <w:lang w:val="ga-IE"/>
        </w:rPr>
        <w:t xml:space="preserve"> tú Máire </w:t>
      </w:r>
      <w:r w:rsidR="0044522A" w:rsidRPr="00461F76">
        <w:rPr>
          <w:rFonts w:ascii="Helvetica" w:hAnsi="Helvetica" w:cs="Helvetica"/>
          <w:color w:val="262626" w:themeColor="text1" w:themeTint="D9"/>
          <w:lang w:val="ga-IE"/>
        </w:rPr>
        <w:t>go deireanach?</w:t>
      </w:r>
    </w:p>
    <w:p w14:paraId="664065AA" w14:textId="2D4EFA2A" w:rsidR="00D4351D" w:rsidRPr="00461F76" w:rsidRDefault="00D4351D" w:rsidP="281853DD">
      <w:pPr>
        <w:pStyle w:val="Altanliosta"/>
        <w:numPr>
          <w:ilvl w:val="0"/>
          <w:numId w:val="28"/>
        </w:numPr>
        <w:spacing w:after="0" w:line="276" w:lineRule="auto"/>
        <w:ind w:left="714" w:hanging="357"/>
        <w:rPr>
          <w:rFonts w:ascii="Helvetica" w:hAnsi="Helvetica" w:cs="Helvetica"/>
          <w:color w:val="262626" w:themeColor="text1" w:themeTint="D9"/>
          <w:lang w:val="ga-IE"/>
        </w:rPr>
      </w:pPr>
      <w:r w:rsidRPr="00461F76">
        <w:rPr>
          <w:rFonts w:ascii="Helvetica" w:hAnsi="Helvetica" w:cs="Helvetica"/>
          <w:color w:val="000000" w:themeColor="text1"/>
          <w:lang w:val="ga-IE"/>
        </w:rPr>
        <w:t xml:space="preserve">Cén fhad </w:t>
      </w:r>
      <w:r w:rsidR="000556CB" w:rsidRPr="00461F76">
        <w:rPr>
          <w:rFonts w:ascii="Helvetica" w:hAnsi="Helvetica" w:cs="Helvetica"/>
          <w:color w:val="000000" w:themeColor="text1"/>
          <w:lang w:val="ga-IE"/>
        </w:rPr>
        <w:t xml:space="preserve">____________ </w:t>
      </w:r>
      <w:r w:rsidR="00F74EC6" w:rsidRPr="00461F76">
        <w:rPr>
          <w:rFonts w:ascii="Helvetica" w:hAnsi="Helvetica" w:cs="Helvetica"/>
          <w:color w:val="000000" w:themeColor="text1"/>
          <w:lang w:val="ga-IE"/>
        </w:rPr>
        <w:t xml:space="preserve">(caith) </w:t>
      </w:r>
      <w:r w:rsidR="000556CB" w:rsidRPr="00461F76">
        <w:rPr>
          <w:rFonts w:ascii="Helvetica" w:hAnsi="Helvetica" w:cs="Helvetica"/>
          <w:color w:val="000000" w:themeColor="text1"/>
          <w:lang w:val="ga-IE"/>
        </w:rPr>
        <w:t>tú sa Spáinn an samhradh seo</w:t>
      </w:r>
      <w:r w:rsidR="00473C05" w:rsidRPr="00461F76">
        <w:rPr>
          <w:rFonts w:ascii="Helvetica" w:hAnsi="Helvetica" w:cs="Helvetica"/>
          <w:color w:val="000000" w:themeColor="text1"/>
          <w:lang w:val="ga-IE"/>
        </w:rPr>
        <w:t xml:space="preserve"> chugainn</w:t>
      </w:r>
      <w:r w:rsidR="000556CB" w:rsidRPr="00461F76">
        <w:rPr>
          <w:rFonts w:ascii="Helvetica" w:hAnsi="Helvetica" w:cs="Helvetica"/>
          <w:color w:val="000000" w:themeColor="text1"/>
          <w:lang w:val="ga-IE"/>
        </w:rPr>
        <w:t>?</w:t>
      </w:r>
    </w:p>
    <w:p w14:paraId="59EED626" w14:textId="7C390030" w:rsidR="00944790" w:rsidRPr="00461F76" w:rsidRDefault="00944790" w:rsidP="281853DD">
      <w:pPr>
        <w:spacing w:line="276" w:lineRule="auto"/>
        <w:rPr>
          <w:rFonts w:ascii="Helvetica" w:hAnsi="Helvetica" w:cs="Helvetica"/>
          <w:color w:val="262626" w:themeColor="text1" w:themeTint="D9"/>
        </w:rPr>
      </w:pPr>
    </w:p>
    <w:p w14:paraId="4E7BF795" w14:textId="1B77234A" w:rsidR="00AB240A" w:rsidRPr="00461F76" w:rsidRDefault="00AB240A" w:rsidP="281853DD">
      <w:pPr>
        <w:pStyle w:val="Altanliosta"/>
        <w:numPr>
          <w:ilvl w:val="0"/>
          <w:numId w:val="5"/>
        </w:numPr>
        <w:spacing w:after="0" w:line="360" w:lineRule="auto"/>
        <w:jc w:val="both"/>
        <w:outlineLvl w:val="1"/>
        <w:rPr>
          <w:rFonts w:ascii="Helvetica" w:hAnsi="Helvetica" w:cs="Helvetica"/>
          <w:b/>
          <w:bCs/>
          <w:color w:val="033841" w:themeColor="text2" w:themeShade="80"/>
          <w:lang w:val="ga-IE"/>
        </w:rPr>
      </w:pPr>
      <w:r w:rsidRPr="00461F76">
        <w:rPr>
          <w:rFonts w:ascii="Helvetica" w:hAnsi="Helvetica" w:cs="Helvetica"/>
          <w:b/>
          <w:bCs/>
          <w:color w:val="033841" w:themeColor="text2" w:themeShade="80"/>
          <w:lang w:val="ga-IE"/>
        </w:rPr>
        <w:t>Focalbhá + ceisteanna</w:t>
      </w:r>
    </w:p>
    <w:p w14:paraId="5C1B3AED" w14:textId="38D38EC0" w:rsidR="00613965" w:rsidRPr="00461F76" w:rsidRDefault="000D5E51" w:rsidP="281853DD">
      <w:pPr>
        <w:spacing w:before="0" w:after="160" w:line="360" w:lineRule="auto"/>
        <w:ind w:left="360"/>
        <w:contextualSpacing/>
        <w:jc w:val="both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461F7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>Mar a chonaic muid sa mhír, is minic a fhág</w:t>
      </w:r>
      <w:r w:rsidR="0058501F" w:rsidRPr="00461F7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 xml:space="preserve">ann cainteoirí dúchais </w:t>
      </w:r>
      <w:r w:rsidR="00473C05" w:rsidRPr="00461F7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>focail</w:t>
      </w:r>
      <w:r w:rsidRPr="00461F7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 xml:space="preserve"> ar lár </w:t>
      </w:r>
      <w:r w:rsidR="0018488C" w:rsidRPr="00461F7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>sa chaint</w:t>
      </w:r>
      <w:r w:rsidRPr="00461F7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 xml:space="preserve">. </w:t>
      </w:r>
      <w:r w:rsidR="002D0507" w:rsidRPr="00461F7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>Bí ag obair leis an duine in aice leat agus f</w:t>
      </w:r>
      <w:r w:rsidR="005753ED" w:rsidRPr="00461F7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>éach</w:t>
      </w:r>
      <w:r w:rsidR="002D0507" w:rsidRPr="00461F7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>aigí</w:t>
      </w:r>
      <w:r w:rsidR="005753ED" w:rsidRPr="00461F7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 xml:space="preserve"> ar na </w:t>
      </w:r>
      <w:r w:rsidR="004971F7" w:rsidRPr="00461F7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>ceisteanna</w:t>
      </w:r>
      <w:r w:rsidR="005753ED" w:rsidRPr="00461F7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 xml:space="preserve"> seo a leanas</w:t>
      </w:r>
      <w:r w:rsidR="002D0507" w:rsidRPr="00461F7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 xml:space="preserve">. </w:t>
      </w:r>
      <w:r w:rsidR="00EB5153" w:rsidRPr="00461F7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>Cén focal</w:t>
      </w:r>
      <w:r w:rsidR="006F17F5" w:rsidRPr="00461F7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>/focail</w:t>
      </w:r>
      <w:r w:rsidR="00EB5153" w:rsidRPr="00461F7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 xml:space="preserve"> atá fágtha ar lá</w:t>
      </w:r>
      <w:r w:rsidR="006F17F5" w:rsidRPr="00461F7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>r i ngach sampla</w:t>
      </w:r>
      <w:r w:rsidR="00EB5153" w:rsidRPr="00461F7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>?</w:t>
      </w:r>
    </w:p>
    <w:tbl>
      <w:tblPr>
        <w:tblStyle w:val="Tblagreille1adrom-Aiceann1"/>
        <w:tblW w:w="9137" w:type="dxa"/>
        <w:tblInd w:w="279" w:type="dxa"/>
        <w:tblLook w:val="0480" w:firstRow="0" w:lastRow="0" w:firstColumn="1" w:lastColumn="0" w:noHBand="0" w:noVBand="1"/>
      </w:tblPr>
      <w:tblGrid>
        <w:gridCol w:w="9137"/>
      </w:tblGrid>
      <w:tr w:rsidR="00344AFB" w:rsidRPr="00461F76" w14:paraId="0324D3B8" w14:textId="77777777" w:rsidTr="281853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37" w:type="dxa"/>
          </w:tcPr>
          <w:p w14:paraId="3BB11E1E" w14:textId="226E6B8A" w:rsidR="00344AFB" w:rsidRPr="00461F76" w:rsidRDefault="00344AFB" w:rsidP="281853DD">
            <w:pPr>
              <w:pStyle w:val="Altanliosta"/>
              <w:numPr>
                <w:ilvl w:val="0"/>
                <w:numId w:val="36"/>
              </w:numPr>
              <w:spacing w:after="0" w:line="360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_____ ndeachaigh tú abhaile?</w:t>
            </w:r>
          </w:p>
        </w:tc>
      </w:tr>
      <w:tr w:rsidR="00344AFB" w:rsidRPr="00461F76" w14:paraId="7B088764" w14:textId="77777777" w:rsidTr="281853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37" w:type="dxa"/>
          </w:tcPr>
          <w:p w14:paraId="4FA232F8" w14:textId="27182721" w:rsidR="00344AFB" w:rsidRPr="00461F76" w:rsidRDefault="00FBCD39" w:rsidP="281853DD">
            <w:pPr>
              <w:pStyle w:val="Altanliosta"/>
              <w:numPr>
                <w:ilvl w:val="0"/>
                <w:numId w:val="36"/>
              </w:numPr>
              <w:spacing w:after="0" w:line="360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_________ chuala tú sin?</w:t>
            </w:r>
          </w:p>
        </w:tc>
      </w:tr>
      <w:tr w:rsidR="00344AFB" w:rsidRPr="00461F76" w14:paraId="413471BE" w14:textId="77777777" w:rsidTr="281853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37" w:type="dxa"/>
          </w:tcPr>
          <w:p w14:paraId="113F0297" w14:textId="2B82DCFF" w:rsidR="00344AFB" w:rsidRPr="00461F76" w:rsidRDefault="00EF164D" w:rsidP="281853DD">
            <w:pPr>
              <w:pStyle w:val="Altanliosta"/>
              <w:numPr>
                <w:ilvl w:val="0"/>
                <w:numId w:val="36"/>
              </w:numPr>
              <w:spacing w:after="0" w:line="360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_____ </w:t>
            </w:r>
            <w:r w:rsidR="258C75C8"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tú </w:t>
            </w:r>
            <w:r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c</w:t>
            </w:r>
            <w:r w:rsidR="00344AFB"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innte faoi sin?</w:t>
            </w:r>
          </w:p>
        </w:tc>
      </w:tr>
      <w:tr w:rsidR="00344AFB" w:rsidRPr="00461F76" w14:paraId="20F16575" w14:textId="77777777" w:rsidTr="281853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37" w:type="dxa"/>
          </w:tcPr>
          <w:p w14:paraId="13FC5DC4" w14:textId="05CF991F" w:rsidR="00344AFB" w:rsidRPr="00461F76" w:rsidRDefault="00EF164D" w:rsidP="281853DD">
            <w:pPr>
              <w:pStyle w:val="Altanliosta"/>
              <w:numPr>
                <w:ilvl w:val="0"/>
                <w:numId w:val="36"/>
              </w:numPr>
              <w:spacing w:after="0" w:line="360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_____ b</w:t>
            </w:r>
            <w:r w:rsidR="00344AFB"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h</w:t>
            </w:r>
            <w:r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f</w:t>
            </w:r>
            <w:r w:rsidR="00344AFB"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aca tú Vera?</w:t>
            </w:r>
          </w:p>
        </w:tc>
      </w:tr>
      <w:tr w:rsidR="00344AFB" w:rsidRPr="00461F76" w14:paraId="0E6DAF3A" w14:textId="77777777" w:rsidTr="281853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37" w:type="dxa"/>
          </w:tcPr>
          <w:p w14:paraId="67CDFD3D" w14:textId="64A1EC7C" w:rsidR="00344AFB" w:rsidRPr="00461F76" w:rsidRDefault="7A9C522D" w:rsidP="281853DD">
            <w:pPr>
              <w:pStyle w:val="Altanliosta"/>
              <w:numPr>
                <w:ilvl w:val="0"/>
                <w:numId w:val="36"/>
              </w:numPr>
              <w:spacing w:after="0" w:line="360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_______ mhaith leat deoch?</w:t>
            </w:r>
          </w:p>
        </w:tc>
      </w:tr>
      <w:tr w:rsidR="00344AFB" w:rsidRPr="00461F76" w14:paraId="6E256A58" w14:textId="77777777" w:rsidTr="281853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37" w:type="dxa"/>
          </w:tcPr>
          <w:p w14:paraId="745AEEDF" w14:textId="74EEF957" w:rsidR="00344AFB" w:rsidRPr="00461F76" w:rsidRDefault="00EF164D" w:rsidP="281853DD">
            <w:pPr>
              <w:pStyle w:val="Altanliosta"/>
              <w:numPr>
                <w:ilvl w:val="0"/>
                <w:numId w:val="36"/>
              </w:numPr>
              <w:spacing w:after="0" w:line="360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_____ o</w:t>
            </w:r>
            <w:r w:rsidR="00344AFB"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rmsa atá an locht</w:t>
            </w:r>
            <w:r w:rsidR="604563D7"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, ab ea</w:t>
            </w:r>
            <w:r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?</w:t>
            </w:r>
          </w:p>
        </w:tc>
      </w:tr>
      <w:tr w:rsidR="00344AFB" w:rsidRPr="00461F76" w14:paraId="53C8CA4C" w14:textId="77777777" w:rsidTr="281853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37" w:type="dxa"/>
          </w:tcPr>
          <w:p w14:paraId="1678FE5A" w14:textId="3E59B04C" w:rsidR="00344AFB" w:rsidRPr="00461F76" w:rsidRDefault="00EF164D" w:rsidP="281853DD">
            <w:pPr>
              <w:pStyle w:val="Altanliosta"/>
              <w:numPr>
                <w:ilvl w:val="0"/>
                <w:numId w:val="36"/>
              </w:numPr>
              <w:spacing w:after="0" w:line="360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_____ b</w:t>
            </w:r>
            <w:r w:rsidR="00344AFB"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hfuair tú do mhála?</w:t>
            </w:r>
          </w:p>
        </w:tc>
      </w:tr>
    </w:tbl>
    <w:p w14:paraId="7B340E8E" w14:textId="77777777" w:rsidR="00D76F37" w:rsidRPr="00461F76" w:rsidRDefault="00D76F37" w:rsidP="281853DD">
      <w:pPr>
        <w:rPr>
          <w:rFonts w:ascii="Helvetica" w:hAnsi="Helvetica" w:cs="Helvetica"/>
          <w:color w:val="262626" w:themeColor="text1" w:themeTint="D9"/>
        </w:rPr>
      </w:pPr>
      <w:r w:rsidRPr="00461F76">
        <w:rPr>
          <w:rFonts w:ascii="Helvetica" w:hAnsi="Helvetica" w:cs="Helvetica"/>
          <w:color w:val="262626" w:themeColor="text1" w:themeTint="D9"/>
        </w:rPr>
        <w:br w:type="page"/>
      </w:r>
    </w:p>
    <w:p w14:paraId="69F7CF9D" w14:textId="77777777" w:rsidR="00EF164D" w:rsidRPr="00461F76" w:rsidRDefault="00EF164D" w:rsidP="281853DD">
      <w:pPr>
        <w:spacing w:line="276" w:lineRule="auto"/>
        <w:rPr>
          <w:rFonts w:ascii="Helvetica" w:hAnsi="Helvetica" w:cs="Helvetica"/>
          <w:color w:val="262626" w:themeColor="text1" w:themeTint="D9"/>
        </w:rPr>
      </w:pPr>
    </w:p>
    <w:p w14:paraId="17E85551" w14:textId="77A613B0" w:rsidR="00944790" w:rsidRPr="00461F76" w:rsidRDefault="00944790" w:rsidP="281853DD">
      <w:pPr>
        <w:pStyle w:val="Altanliosta"/>
        <w:numPr>
          <w:ilvl w:val="0"/>
          <w:numId w:val="5"/>
        </w:numPr>
        <w:spacing w:after="0" w:line="360" w:lineRule="auto"/>
        <w:jc w:val="both"/>
        <w:outlineLvl w:val="1"/>
        <w:rPr>
          <w:rFonts w:ascii="Helvetica" w:hAnsi="Helvetica" w:cs="Helvetica"/>
          <w:b/>
          <w:bCs/>
          <w:color w:val="033841" w:themeColor="text2" w:themeShade="80"/>
          <w:lang w:val="ga-IE"/>
        </w:rPr>
      </w:pPr>
      <w:r w:rsidRPr="00461F76">
        <w:rPr>
          <w:rFonts w:ascii="Helvetica" w:hAnsi="Helvetica" w:cs="Helvetica"/>
          <w:b/>
          <w:bCs/>
          <w:color w:val="033841" w:themeColor="text2" w:themeShade="80"/>
          <w:lang w:val="ga-IE"/>
        </w:rPr>
        <w:t>Na clibcheisteanna</w:t>
      </w:r>
    </w:p>
    <w:p w14:paraId="471DD499" w14:textId="74B70B75" w:rsidR="00944790" w:rsidRPr="00461F76" w:rsidRDefault="00944790" w:rsidP="281853DD">
      <w:pPr>
        <w:spacing w:before="0" w:line="360" w:lineRule="auto"/>
        <w:ind w:left="360"/>
        <w:contextualSpacing/>
        <w:jc w:val="both"/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</w:pPr>
      <w:r w:rsidRPr="00461F76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>Bí ag obair leis an duine in aice leat agus tugaigí faoi na tascanna seo le chéile.</w:t>
      </w:r>
    </w:p>
    <w:p w14:paraId="5E71D90E" w14:textId="77777777" w:rsidR="00944790" w:rsidRPr="00461F76" w:rsidRDefault="00944790" w:rsidP="281853DD">
      <w:pPr>
        <w:spacing w:before="0" w:after="160" w:line="360" w:lineRule="auto"/>
        <w:ind w:left="360"/>
        <w:contextualSpacing/>
        <w:jc w:val="both"/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</w:pPr>
    </w:p>
    <w:p w14:paraId="50A0E85E" w14:textId="77DAE64F" w:rsidR="00944790" w:rsidRPr="00461F76" w:rsidRDefault="00944790" w:rsidP="281853DD">
      <w:pPr>
        <w:numPr>
          <w:ilvl w:val="0"/>
          <w:numId w:val="29"/>
        </w:numPr>
        <w:spacing w:before="0" w:after="160" w:line="360" w:lineRule="auto"/>
        <w:contextualSpacing/>
        <w:jc w:val="both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461F7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Cad is brí le clibcheist? Féachaigí ar an bhfíseán a théann leis </w:t>
      </w:r>
      <w:r w:rsidR="009E31BA" w:rsidRPr="00461F7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an gceacht </w:t>
      </w:r>
      <w:r w:rsidRPr="00461F7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seo.</w:t>
      </w:r>
    </w:p>
    <w:p w14:paraId="2797999D" w14:textId="4DED69F1" w:rsidR="00944790" w:rsidRPr="00461F76" w:rsidRDefault="00944790" w:rsidP="281853DD">
      <w:pPr>
        <w:numPr>
          <w:ilvl w:val="0"/>
          <w:numId w:val="29"/>
        </w:numPr>
        <w:spacing w:before="0" w:after="160" w:line="360" w:lineRule="auto"/>
        <w:contextualSpacing/>
        <w:jc w:val="both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461F7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Athscríobhaigí na ceisteanna thíos</w:t>
      </w:r>
      <w:r w:rsidR="002C2DE5" w:rsidRPr="00461F7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agus cuirigí</w:t>
      </w:r>
      <w:r w:rsidRPr="00461F7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clibcheist le</w:t>
      </w:r>
      <w:r w:rsidR="002C2DE5" w:rsidRPr="00461F7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gach ceann acu</w:t>
      </w:r>
      <w:r w:rsidR="1C625C89" w:rsidRPr="00461F7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.</w:t>
      </w:r>
      <w:r w:rsidRPr="00461F7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r w:rsidR="1C625C89" w:rsidRPr="00461F7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A</w:t>
      </w:r>
      <w:r w:rsidRPr="00461F7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braigí amach na ceisteanna os ard ansin. Conas a athraíonn na clibcheisteanna brí nó </w:t>
      </w:r>
      <w:r w:rsidRPr="00461F76">
        <w:rPr>
          <w:rFonts w:ascii="Helvetica" w:hAnsi="Helvetica" w:cs="Helvetica"/>
          <w:color w:val="262626" w:themeColor="text1" w:themeTint="D9"/>
          <w:kern w:val="2"/>
          <w:highlight w:val="yellow"/>
          <w:lang w:eastAsia="en-US"/>
          <w14:ligatures w14:val="standardContextual"/>
        </w:rPr>
        <w:t>t</w:t>
      </w:r>
      <w:r w:rsidR="00392307" w:rsidRPr="00461F76">
        <w:rPr>
          <w:rFonts w:ascii="Helvetica" w:hAnsi="Helvetica" w:cs="Helvetica"/>
          <w:color w:val="262626" w:themeColor="text1" w:themeTint="D9"/>
          <w:kern w:val="2"/>
          <w:highlight w:val="yellow"/>
          <w:lang w:eastAsia="en-US"/>
          <w14:ligatures w14:val="standardContextual"/>
        </w:rPr>
        <w:t>uin</w:t>
      </w:r>
      <w:r w:rsidR="00375636" w:rsidRPr="00461F7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r w:rsidRPr="00461F7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na gceisteanna? Ná déanaigí dearmad faoin bhfocalbhá agus sibh ag léamh amach na gceisteanna!</w:t>
      </w:r>
    </w:p>
    <w:p w14:paraId="7DECF306" w14:textId="77777777" w:rsidR="00944790" w:rsidRPr="00461F76" w:rsidRDefault="00944790" w:rsidP="281853DD">
      <w:pPr>
        <w:spacing w:before="0" w:after="160" w:line="360" w:lineRule="auto"/>
        <w:ind w:left="720"/>
        <w:contextualSpacing/>
        <w:jc w:val="both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</w:p>
    <w:p w14:paraId="063428F7" w14:textId="129C8731" w:rsidR="00944790" w:rsidRPr="00461F76" w:rsidRDefault="00944790" w:rsidP="281853DD">
      <w:pPr>
        <w:spacing w:before="0" w:line="360" w:lineRule="auto"/>
        <w:ind w:firstLine="360"/>
        <w:jc w:val="both"/>
        <w:rPr>
          <w:rFonts w:ascii="Helvetica" w:hAnsi="Helvetica" w:cs="Helvetica"/>
          <w:color w:val="262626" w:themeColor="text1" w:themeTint="D9"/>
        </w:rPr>
      </w:pPr>
      <w:r w:rsidRPr="00461F76">
        <w:rPr>
          <w:rFonts w:ascii="Helvetica" w:hAnsi="Helvetica" w:cs="Helvetica"/>
          <w:color w:val="262626" w:themeColor="text1" w:themeTint="D9"/>
        </w:rPr>
        <w:t>Samplaí:</w:t>
      </w:r>
      <w:r w:rsidRPr="00461F76">
        <w:tab/>
      </w:r>
      <w:r w:rsidRPr="00461F76">
        <w:rPr>
          <w:rFonts w:ascii="Helvetica" w:hAnsi="Helvetica" w:cs="Helvetica"/>
          <w:color w:val="262626" w:themeColor="text1" w:themeTint="D9"/>
        </w:rPr>
        <w:t xml:space="preserve">An cara leat </w:t>
      </w:r>
      <w:r w:rsidR="009E31BA" w:rsidRPr="00461F76">
        <w:rPr>
          <w:rFonts w:ascii="Helvetica" w:hAnsi="Helvetica" w:cs="Helvetica"/>
          <w:color w:val="262626" w:themeColor="text1" w:themeTint="D9"/>
        </w:rPr>
        <w:t>í</w:t>
      </w:r>
      <w:r w:rsidRPr="00461F76">
        <w:rPr>
          <w:rFonts w:ascii="Helvetica" w:hAnsi="Helvetica" w:cs="Helvetica"/>
          <w:color w:val="262626" w:themeColor="text1" w:themeTint="D9"/>
        </w:rPr>
        <w:t>?</w:t>
      </w:r>
      <w:r w:rsidRPr="00461F76">
        <w:tab/>
      </w:r>
      <w:r w:rsidRPr="00461F76">
        <w:tab/>
      </w:r>
      <w:r w:rsidRPr="00461F76">
        <w:tab/>
      </w:r>
      <w:r w:rsidRPr="00461F76">
        <w:tab/>
      </w:r>
      <w:r w:rsidRPr="00461F76">
        <w:rPr>
          <w:rFonts w:ascii="Helvetica" w:hAnsi="Helvetica" w:cs="Helvetica"/>
          <w:b/>
          <w:bCs/>
          <w:color w:val="0CC0DF" w:themeColor="accent1"/>
        </w:rPr>
        <w:t>vs</w:t>
      </w:r>
      <w:r w:rsidRPr="00461F76">
        <w:tab/>
      </w:r>
      <w:r w:rsidRPr="00461F76">
        <w:rPr>
          <w:rFonts w:ascii="Helvetica" w:hAnsi="Helvetica" w:cs="Helvetica"/>
          <w:color w:val="262626" w:themeColor="text1" w:themeTint="D9"/>
        </w:rPr>
        <w:t>Cara leat</w:t>
      </w:r>
      <w:r w:rsidR="009E31BA" w:rsidRPr="00461F76">
        <w:rPr>
          <w:rFonts w:ascii="Helvetica" w:hAnsi="Helvetica" w:cs="Helvetica"/>
          <w:color w:val="262626" w:themeColor="text1" w:themeTint="D9"/>
        </w:rPr>
        <w:t xml:space="preserve"> í</w:t>
      </w:r>
      <w:r w:rsidRPr="00461F76">
        <w:rPr>
          <w:rFonts w:ascii="Helvetica" w:hAnsi="Helvetica" w:cs="Helvetica"/>
          <w:color w:val="262626" w:themeColor="text1" w:themeTint="D9"/>
        </w:rPr>
        <w:t>, ab ea?</w:t>
      </w:r>
    </w:p>
    <w:p w14:paraId="1A1441E8" w14:textId="77777777" w:rsidR="00944790" w:rsidRPr="00461F76" w:rsidRDefault="00944790" w:rsidP="281853DD">
      <w:pPr>
        <w:spacing w:before="0" w:line="360" w:lineRule="auto"/>
        <w:ind w:firstLine="360"/>
        <w:jc w:val="both"/>
        <w:rPr>
          <w:rFonts w:ascii="Helvetica" w:hAnsi="Helvetica" w:cs="Helvetica"/>
          <w:color w:val="262626" w:themeColor="text1" w:themeTint="D9"/>
        </w:rPr>
      </w:pPr>
      <w:r w:rsidRPr="00461F76">
        <w:rPr>
          <w:rFonts w:ascii="Helvetica" w:hAnsi="Helvetica" w:cs="Helvetica"/>
          <w:color w:val="262626" w:themeColor="text1" w:themeTint="D9"/>
        </w:rPr>
        <w:tab/>
      </w:r>
      <w:r w:rsidRPr="00461F76">
        <w:rPr>
          <w:rFonts w:ascii="Helvetica" w:hAnsi="Helvetica" w:cs="Helvetica"/>
          <w:color w:val="262626" w:themeColor="text1" w:themeTint="D9"/>
        </w:rPr>
        <w:tab/>
      </w:r>
      <w:r w:rsidRPr="00461F76">
        <w:rPr>
          <w:rFonts w:ascii="Helvetica" w:hAnsi="Helvetica" w:cs="Helvetica"/>
          <w:color w:val="262626" w:themeColor="text1" w:themeTint="D9"/>
        </w:rPr>
        <w:tab/>
        <w:t>An mbeidh tú ag an gcóisir?</w:t>
      </w:r>
      <w:r w:rsidRPr="00461F76">
        <w:rPr>
          <w:rFonts w:ascii="Helvetica" w:hAnsi="Helvetica" w:cs="Helvetica"/>
          <w:color w:val="262626" w:themeColor="text1" w:themeTint="D9"/>
        </w:rPr>
        <w:tab/>
      </w:r>
      <w:r w:rsidRPr="00461F76">
        <w:rPr>
          <w:rFonts w:ascii="Helvetica" w:hAnsi="Helvetica" w:cs="Helvetica"/>
          <w:color w:val="262626" w:themeColor="text1" w:themeTint="D9"/>
        </w:rPr>
        <w:tab/>
      </w:r>
      <w:r w:rsidRPr="00461F76">
        <w:rPr>
          <w:rFonts w:ascii="Helvetica" w:hAnsi="Helvetica" w:cs="Helvetica"/>
          <w:b/>
          <w:bCs/>
          <w:color w:val="0CC0DF" w:themeColor="accent1"/>
        </w:rPr>
        <w:t>vs</w:t>
      </w:r>
      <w:r w:rsidRPr="00461F76">
        <w:rPr>
          <w:rFonts w:ascii="Helvetica" w:hAnsi="Helvetica" w:cs="Helvetica"/>
          <w:color w:val="262626" w:themeColor="text1" w:themeTint="D9"/>
        </w:rPr>
        <w:tab/>
        <w:t>Beidh tú ag an gcóisir, nach mbeidh?</w:t>
      </w:r>
    </w:p>
    <w:p w14:paraId="16312146" w14:textId="77777777" w:rsidR="00944790" w:rsidRPr="00461F76" w:rsidRDefault="00944790" w:rsidP="281853DD">
      <w:pPr>
        <w:spacing w:before="0" w:line="360" w:lineRule="auto"/>
        <w:ind w:firstLine="360"/>
        <w:jc w:val="both"/>
        <w:rPr>
          <w:rFonts w:ascii="Helvetica" w:hAnsi="Helvetica" w:cs="Helvetica"/>
          <w:color w:val="262626" w:themeColor="text1" w:themeTint="D9"/>
        </w:rPr>
      </w:pPr>
      <w:r w:rsidRPr="00461F76">
        <w:rPr>
          <w:rFonts w:ascii="Helvetica" w:hAnsi="Helvetica" w:cs="Helvetica"/>
          <w:color w:val="262626" w:themeColor="text1" w:themeTint="D9"/>
        </w:rPr>
        <w:tab/>
      </w:r>
      <w:r w:rsidRPr="00461F76">
        <w:rPr>
          <w:rFonts w:ascii="Helvetica" w:hAnsi="Helvetica" w:cs="Helvetica"/>
          <w:color w:val="262626" w:themeColor="text1" w:themeTint="D9"/>
        </w:rPr>
        <w:tab/>
      </w:r>
      <w:r w:rsidRPr="00461F76">
        <w:rPr>
          <w:rFonts w:ascii="Helvetica" w:hAnsi="Helvetica" w:cs="Helvetica"/>
          <w:color w:val="262626" w:themeColor="text1" w:themeTint="D9"/>
        </w:rPr>
        <w:tab/>
      </w:r>
      <w:r w:rsidRPr="00461F76">
        <w:rPr>
          <w:rFonts w:ascii="Helvetica" w:hAnsi="Helvetica" w:cs="Helvetica"/>
          <w:color w:val="262626" w:themeColor="text1" w:themeTint="D9"/>
        </w:rPr>
        <w:tab/>
      </w:r>
      <w:r w:rsidRPr="00461F76">
        <w:rPr>
          <w:rFonts w:ascii="Helvetica" w:hAnsi="Helvetica" w:cs="Helvetica"/>
          <w:color w:val="262626" w:themeColor="text1" w:themeTint="D9"/>
        </w:rPr>
        <w:tab/>
      </w:r>
      <w:r w:rsidRPr="00461F76">
        <w:rPr>
          <w:rFonts w:ascii="Helvetica" w:hAnsi="Helvetica" w:cs="Helvetica"/>
          <w:color w:val="262626" w:themeColor="text1" w:themeTint="D9"/>
        </w:rPr>
        <w:tab/>
      </w:r>
      <w:r w:rsidRPr="00461F76">
        <w:rPr>
          <w:rFonts w:ascii="Helvetica" w:hAnsi="Helvetica" w:cs="Helvetica"/>
          <w:color w:val="262626" w:themeColor="text1" w:themeTint="D9"/>
        </w:rPr>
        <w:tab/>
      </w:r>
      <w:r w:rsidRPr="00461F76">
        <w:rPr>
          <w:rFonts w:ascii="Helvetica" w:hAnsi="Helvetica" w:cs="Helvetica"/>
          <w:color w:val="262626" w:themeColor="text1" w:themeTint="D9"/>
        </w:rPr>
        <w:tab/>
      </w:r>
      <w:r w:rsidRPr="00461F76">
        <w:rPr>
          <w:rFonts w:ascii="Helvetica" w:hAnsi="Helvetica" w:cs="Helvetica"/>
          <w:color w:val="262626" w:themeColor="text1" w:themeTint="D9"/>
        </w:rPr>
        <w:tab/>
      </w:r>
      <w:r w:rsidRPr="00461F76">
        <w:rPr>
          <w:rFonts w:ascii="Helvetica" w:hAnsi="Helvetica" w:cs="Helvetica"/>
          <w:color w:val="262626" w:themeColor="text1" w:themeTint="D9"/>
        </w:rPr>
        <w:tab/>
        <w:t>Ní bheidh tú ag an gcóisir, an mbeidh?*</w:t>
      </w:r>
    </w:p>
    <w:p w14:paraId="26913866" w14:textId="77777777" w:rsidR="008C574B" w:rsidRPr="00461F76" w:rsidRDefault="008C574B" w:rsidP="281853DD">
      <w:pPr>
        <w:spacing w:before="0" w:line="360" w:lineRule="auto"/>
        <w:ind w:firstLine="360"/>
        <w:jc w:val="both"/>
        <w:rPr>
          <w:rFonts w:ascii="Helvetica" w:hAnsi="Helvetica" w:cs="Helvetica"/>
          <w:color w:val="262626" w:themeColor="text1" w:themeTint="D9"/>
        </w:rPr>
      </w:pPr>
    </w:p>
    <w:p w14:paraId="75D6328C" w14:textId="1DBBEFDB" w:rsidR="00944790" w:rsidRPr="00461F76" w:rsidRDefault="00944790" w:rsidP="281853DD">
      <w:pPr>
        <w:spacing w:before="0" w:line="360" w:lineRule="auto"/>
        <w:ind w:left="360"/>
        <w:jc w:val="both"/>
        <w:rPr>
          <w:rFonts w:ascii="Helvetica" w:hAnsi="Helvetica" w:cs="Helvetica"/>
          <w:color w:val="262626" w:themeColor="text1" w:themeTint="D9"/>
        </w:rPr>
      </w:pPr>
      <w:r w:rsidRPr="00461F76">
        <w:rPr>
          <w:rFonts w:ascii="Helvetica" w:hAnsi="Helvetica" w:cs="Helvetica"/>
          <w:color w:val="262626" w:themeColor="text1" w:themeTint="D9"/>
        </w:rPr>
        <w:t xml:space="preserve">*Is féidir leis an ráiteas a bheith dearfach agus an chlibcheist </w:t>
      </w:r>
      <w:r w:rsidR="00D96D83" w:rsidRPr="00461F76">
        <w:rPr>
          <w:rFonts w:ascii="Helvetica" w:hAnsi="Helvetica" w:cs="Helvetica"/>
          <w:color w:val="262626" w:themeColor="text1" w:themeTint="D9"/>
        </w:rPr>
        <w:t xml:space="preserve">a bheith </w:t>
      </w:r>
      <w:r w:rsidRPr="00461F76">
        <w:rPr>
          <w:rFonts w:ascii="Helvetica" w:hAnsi="Helvetica" w:cs="Helvetica"/>
          <w:color w:val="262626" w:themeColor="text1" w:themeTint="D9"/>
        </w:rPr>
        <w:t>diúltach</w:t>
      </w:r>
      <w:r w:rsidR="007B0F7D" w:rsidRPr="00461F76">
        <w:rPr>
          <w:rFonts w:ascii="Helvetica" w:hAnsi="Helvetica" w:cs="Helvetica"/>
          <w:color w:val="262626" w:themeColor="text1" w:themeTint="D9"/>
        </w:rPr>
        <w:t xml:space="preserve">, </w:t>
      </w:r>
      <w:r w:rsidR="00D96D83" w:rsidRPr="00461F76">
        <w:rPr>
          <w:rFonts w:ascii="Helvetica" w:hAnsi="Helvetica" w:cs="Helvetica"/>
          <w:color w:val="262626" w:themeColor="text1" w:themeTint="D9"/>
        </w:rPr>
        <w:t>nó</w:t>
      </w:r>
      <w:r w:rsidRPr="00461F76">
        <w:rPr>
          <w:rFonts w:ascii="Helvetica" w:hAnsi="Helvetica" w:cs="Helvetica"/>
          <w:color w:val="262626" w:themeColor="text1" w:themeTint="D9"/>
        </w:rPr>
        <w:t xml:space="preserve"> a mhalairt. Ach, bí cúramach</w:t>
      </w:r>
      <w:r w:rsidR="007B0F7D" w:rsidRPr="00461F76">
        <w:rPr>
          <w:rFonts w:ascii="Helvetica" w:hAnsi="Helvetica" w:cs="Helvetica"/>
          <w:color w:val="262626" w:themeColor="text1" w:themeTint="D9"/>
        </w:rPr>
        <w:t xml:space="preserve"> ─</w:t>
      </w:r>
      <w:r w:rsidRPr="00461F76">
        <w:rPr>
          <w:rFonts w:ascii="Helvetica" w:hAnsi="Helvetica" w:cs="Helvetica"/>
          <w:color w:val="262626" w:themeColor="text1" w:themeTint="D9"/>
        </w:rPr>
        <w:t xml:space="preserve"> </w:t>
      </w:r>
      <w:r w:rsidR="00A4457C" w:rsidRPr="00461F76">
        <w:rPr>
          <w:rFonts w:ascii="Helvetica" w:hAnsi="Helvetica" w:cs="Helvetica"/>
          <w:color w:val="262626" w:themeColor="text1" w:themeTint="D9"/>
        </w:rPr>
        <w:t>bíonn</w:t>
      </w:r>
      <w:r w:rsidRPr="00461F76">
        <w:rPr>
          <w:rFonts w:ascii="Helvetica" w:hAnsi="Helvetica" w:cs="Helvetica"/>
          <w:color w:val="262626" w:themeColor="text1" w:themeTint="D9"/>
        </w:rPr>
        <w:t xml:space="preserve"> brí na ceiste</w:t>
      </w:r>
      <w:r w:rsidR="00A4457C" w:rsidRPr="00461F76">
        <w:rPr>
          <w:rFonts w:ascii="Helvetica" w:hAnsi="Helvetica" w:cs="Helvetica"/>
          <w:color w:val="262626" w:themeColor="text1" w:themeTint="D9"/>
        </w:rPr>
        <w:t xml:space="preserve"> ag brath ar na rudaí seo</w:t>
      </w:r>
      <w:r w:rsidRPr="00461F76">
        <w:rPr>
          <w:rFonts w:ascii="Helvetica" w:hAnsi="Helvetica" w:cs="Helvetica"/>
          <w:color w:val="262626" w:themeColor="text1" w:themeTint="D9"/>
        </w:rPr>
        <w:t>.</w:t>
      </w:r>
    </w:p>
    <w:p w14:paraId="65AE4D6F" w14:textId="77777777" w:rsidR="008C574B" w:rsidRPr="00461F76" w:rsidRDefault="008C574B" w:rsidP="281853DD">
      <w:pPr>
        <w:spacing w:before="0" w:line="360" w:lineRule="auto"/>
        <w:jc w:val="both"/>
        <w:rPr>
          <w:rFonts w:ascii="Helvetica" w:hAnsi="Helvetica" w:cs="Helvetica"/>
          <w:color w:val="262626" w:themeColor="text1" w:themeTint="D9"/>
        </w:rPr>
      </w:pPr>
    </w:p>
    <w:tbl>
      <w:tblPr>
        <w:tblStyle w:val="Tblagreille1adrom-Aiceann1"/>
        <w:tblpPr w:leftFromText="180" w:rightFromText="180" w:vertAnchor="text" w:horzAnchor="margin" w:tblpXSpec="center" w:tblpY="117"/>
        <w:tblW w:w="9218" w:type="dxa"/>
        <w:tblLook w:val="0480" w:firstRow="0" w:lastRow="0" w:firstColumn="1" w:lastColumn="0" w:noHBand="0" w:noVBand="1"/>
      </w:tblPr>
      <w:tblGrid>
        <w:gridCol w:w="4257"/>
        <w:gridCol w:w="4961"/>
      </w:tblGrid>
      <w:tr w:rsidR="00944790" w:rsidRPr="00461F76" w14:paraId="0C9C4A23" w14:textId="77777777" w:rsidTr="281853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7" w:type="dxa"/>
          </w:tcPr>
          <w:p w14:paraId="78088540" w14:textId="77777777" w:rsidR="00944790" w:rsidRPr="00461F76" w:rsidRDefault="00944790" w:rsidP="281853DD">
            <w:pPr>
              <w:numPr>
                <w:ilvl w:val="0"/>
                <w:numId w:val="32"/>
              </w:numPr>
              <w:spacing w:before="0" w:line="360" w:lineRule="auto"/>
              <w:contextualSpacing/>
              <w:jc w:val="both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An bhfaca tú Seán ansin?</w:t>
            </w:r>
          </w:p>
        </w:tc>
        <w:tc>
          <w:tcPr>
            <w:tcW w:w="4961" w:type="dxa"/>
          </w:tcPr>
          <w:p w14:paraId="79ECCDB3" w14:textId="77777777" w:rsidR="00944790" w:rsidRPr="00461F76" w:rsidRDefault="00944790" w:rsidP="281853DD">
            <w:pPr>
              <w:spacing w:before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  <w:tr w:rsidR="00944790" w:rsidRPr="00461F76" w14:paraId="55CEA897" w14:textId="77777777" w:rsidTr="281853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7" w:type="dxa"/>
          </w:tcPr>
          <w:p w14:paraId="452F09BD" w14:textId="77777777" w:rsidR="00944790" w:rsidRPr="00461F76" w:rsidRDefault="00944790" w:rsidP="281853DD">
            <w:pPr>
              <w:numPr>
                <w:ilvl w:val="0"/>
                <w:numId w:val="32"/>
              </w:numPr>
              <w:spacing w:before="0" w:line="360" w:lineRule="auto"/>
              <w:contextualSpacing/>
              <w:jc w:val="both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Ar chuala tú an scéal faoi Patsy?</w:t>
            </w:r>
          </w:p>
        </w:tc>
        <w:tc>
          <w:tcPr>
            <w:tcW w:w="4961" w:type="dxa"/>
          </w:tcPr>
          <w:p w14:paraId="3895619D" w14:textId="77777777" w:rsidR="00944790" w:rsidRPr="00461F76" w:rsidRDefault="00944790" w:rsidP="281853DD">
            <w:pPr>
              <w:spacing w:before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  <w:tr w:rsidR="00944790" w:rsidRPr="00461F76" w14:paraId="65CE1DF8" w14:textId="77777777" w:rsidTr="281853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7" w:type="dxa"/>
          </w:tcPr>
          <w:p w14:paraId="7426798D" w14:textId="77777777" w:rsidR="00944790" w:rsidRPr="00461F76" w:rsidRDefault="00944790" w:rsidP="281853DD">
            <w:pPr>
              <w:numPr>
                <w:ilvl w:val="0"/>
                <w:numId w:val="32"/>
              </w:numPr>
              <w:spacing w:before="0" w:line="360" w:lineRule="auto"/>
              <w:contextualSpacing/>
              <w:jc w:val="both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An dtéann tú ansin gach lá?</w:t>
            </w:r>
          </w:p>
        </w:tc>
        <w:tc>
          <w:tcPr>
            <w:tcW w:w="4961" w:type="dxa"/>
          </w:tcPr>
          <w:p w14:paraId="0312081E" w14:textId="77777777" w:rsidR="00944790" w:rsidRPr="00461F76" w:rsidRDefault="00944790" w:rsidP="281853DD">
            <w:pPr>
              <w:spacing w:before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  <w:tr w:rsidR="00944790" w:rsidRPr="00461F76" w14:paraId="36B04181" w14:textId="77777777" w:rsidTr="281853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7" w:type="dxa"/>
          </w:tcPr>
          <w:p w14:paraId="2F60A058" w14:textId="262043E3" w:rsidR="00944790" w:rsidRPr="00461F76" w:rsidRDefault="00944790" w:rsidP="281853DD">
            <w:pPr>
              <w:numPr>
                <w:ilvl w:val="0"/>
                <w:numId w:val="32"/>
              </w:numPr>
              <w:spacing w:before="0" w:line="360" w:lineRule="auto"/>
              <w:contextualSpacing/>
              <w:jc w:val="both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An ag</w:t>
            </w:r>
            <w:r w:rsidR="00885125"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 cuardach</w:t>
            </w:r>
            <w:r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 po</w:t>
            </w:r>
            <w:r w:rsidR="00885125"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i</w:t>
            </w:r>
            <w:r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st atá tú? </w:t>
            </w:r>
          </w:p>
        </w:tc>
        <w:tc>
          <w:tcPr>
            <w:tcW w:w="4961" w:type="dxa"/>
          </w:tcPr>
          <w:p w14:paraId="28F41401" w14:textId="77777777" w:rsidR="00944790" w:rsidRPr="00461F76" w:rsidRDefault="00944790" w:rsidP="281853DD">
            <w:pPr>
              <w:spacing w:before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  <w:tr w:rsidR="00944790" w:rsidRPr="00461F76" w14:paraId="4D07E951" w14:textId="77777777" w:rsidTr="281853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7" w:type="dxa"/>
          </w:tcPr>
          <w:p w14:paraId="22CDD538" w14:textId="77777777" w:rsidR="00944790" w:rsidRPr="00461F76" w:rsidRDefault="00944790" w:rsidP="281853DD">
            <w:pPr>
              <w:numPr>
                <w:ilvl w:val="0"/>
                <w:numId w:val="32"/>
              </w:numPr>
              <w:spacing w:before="0" w:line="360" w:lineRule="auto"/>
              <w:contextualSpacing/>
              <w:jc w:val="both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An bhfuil tú ag baint sult as sin?</w:t>
            </w:r>
          </w:p>
        </w:tc>
        <w:tc>
          <w:tcPr>
            <w:tcW w:w="4961" w:type="dxa"/>
          </w:tcPr>
          <w:p w14:paraId="4D7999A3" w14:textId="77777777" w:rsidR="00944790" w:rsidRPr="00461F76" w:rsidRDefault="00944790" w:rsidP="281853DD">
            <w:pPr>
              <w:spacing w:before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  <w:tr w:rsidR="00944790" w:rsidRPr="00461F76" w14:paraId="4A8CEBC3" w14:textId="77777777" w:rsidTr="281853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7" w:type="dxa"/>
          </w:tcPr>
          <w:p w14:paraId="438E9FDE" w14:textId="06FF5035" w:rsidR="00944790" w:rsidRPr="00461F76" w:rsidRDefault="00944790" w:rsidP="281853DD">
            <w:pPr>
              <w:numPr>
                <w:ilvl w:val="0"/>
                <w:numId w:val="32"/>
              </w:numPr>
              <w:spacing w:before="0" w:line="360" w:lineRule="auto"/>
              <w:contextualSpacing/>
              <w:jc w:val="both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An deirfiúr le Deirdre t</w:t>
            </w:r>
            <w:r w:rsidR="39B5F915"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h</w:t>
            </w:r>
            <w:r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ú?</w:t>
            </w:r>
          </w:p>
        </w:tc>
        <w:tc>
          <w:tcPr>
            <w:tcW w:w="4961" w:type="dxa"/>
          </w:tcPr>
          <w:p w14:paraId="5197E083" w14:textId="77777777" w:rsidR="00944790" w:rsidRPr="00461F76" w:rsidRDefault="00944790" w:rsidP="281853DD">
            <w:pPr>
              <w:spacing w:before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  <w:tr w:rsidR="00944790" w:rsidRPr="00461F76" w14:paraId="2901C0F4" w14:textId="77777777" w:rsidTr="281853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7" w:type="dxa"/>
          </w:tcPr>
          <w:p w14:paraId="1B3D8071" w14:textId="77777777" w:rsidR="00944790" w:rsidRPr="00461F76" w:rsidRDefault="00944790" w:rsidP="281853DD">
            <w:pPr>
              <w:numPr>
                <w:ilvl w:val="0"/>
                <w:numId w:val="32"/>
              </w:numPr>
              <w:spacing w:before="0" w:line="360" w:lineRule="auto"/>
              <w:contextualSpacing/>
              <w:jc w:val="both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An mac léinn í?</w:t>
            </w:r>
          </w:p>
        </w:tc>
        <w:tc>
          <w:tcPr>
            <w:tcW w:w="4961" w:type="dxa"/>
          </w:tcPr>
          <w:p w14:paraId="21753868" w14:textId="77777777" w:rsidR="00944790" w:rsidRPr="00461F76" w:rsidRDefault="00944790" w:rsidP="281853DD">
            <w:pPr>
              <w:spacing w:before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</w:tbl>
    <w:p w14:paraId="065F507C" w14:textId="77777777" w:rsidR="00944790" w:rsidRPr="00461F76" w:rsidRDefault="00944790" w:rsidP="281853DD">
      <w:pPr>
        <w:spacing w:line="276" w:lineRule="auto"/>
        <w:rPr>
          <w:rFonts w:ascii="Helvetica" w:hAnsi="Helvetica" w:cs="Helvetica"/>
          <w:color w:val="262626" w:themeColor="text1" w:themeTint="D9"/>
        </w:rPr>
      </w:pPr>
    </w:p>
    <w:bookmarkEnd w:id="3"/>
    <w:p w14:paraId="65AFFE3E" w14:textId="77777777" w:rsidR="008C574B" w:rsidRPr="00461F76" w:rsidRDefault="008C574B" w:rsidP="281853DD">
      <w:pPr>
        <w:rPr>
          <w:rFonts w:ascii="Helvetica" w:hAnsi="Helvetica" w:cs="Helvetica"/>
          <w:b/>
          <w:bCs/>
          <w:color w:val="262626" w:themeColor="text1" w:themeTint="D9"/>
          <w:sz w:val="40"/>
          <w:szCs w:val="40"/>
        </w:rPr>
      </w:pPr>
      <w:r w:rsidRPr="00461F76">
        <w:rPr>
          <w:rFonts w:cs="Helvetica"/>
          <w:color w:val="262626" w:themeColor="text1" w:themeTint="D9"/>
          <w:sz w:val="40"/>
          <w:szCs w:val="40"/>
        </w:rPr>
        <w:br w:type="page"/>
      </w:r>
    </w:p>
    <w:p w14:paraId="53AC2B4B" w14:textId="44C41183" w:rsidR="00045084" w:rsidRPr="00461F76" w:rsidRDefault="00E55AD0" w:rsidP="281853DD">
      <w:pPr>
        <w:pStyle w:val="Teideal1"/>
        <w:rPr>
          <w:rFonts w:cs="Helvetica"/>
          <w:color w:val="262626" w:themeColor="text1" w:themeTint="D9"/>
          <w:sz w:val="40"/>
          <w:szCs w:val="40"/>
          <w:u w:val="none"/>
        </w:rPr>
      </w:pPr>
      <w:r w:rsidRPr="00461F76">
        <w:rPr>
          <w:rFonts w:ascii="Arial" w:hAnsi="Arial" w:cs="Arial"/>
          <w:noProof/>
          <w:color w:val="262626" w:themeColor="text1" w:themeTint="D9"/>
          <w:sz w:val="40"/>
          <w:szCs w:val="40"/>
        </w:rPr>
        <w:lastRenderedPageBreak/>
        <mc:AlternateContent>
          <mc:Choice Requires="wps">
            <w:drawing>
              <wp:anchor distT="0" distB="0" distL="0" distR="0" simplePos="0" relativeHeight="251658241" behindDoc="1" locked="0" layoutInCell="1" allowOverlap="1" wp14:anchorId="30F6A32B" wp14:editId="34F81DA7">
                <wp:simplePos x="0" y="0"/>
                <wp:positionH relativeFrom="page">
                  <wp:posOffset>698096</wp:posOffset>
                </wp:positionH>
                <wp:positionV relativeFrom="paragraph">
                  <wp:posOffset>639849</wp:posOffset>
                </wp:positionV>
                <wp:extent cx="6214110" cy="45085"/>
                <wp:effectExtent l="0" t="0" r="0" b="5715"/>
                <wp:wrapTopAndBottom/>
                <wp:docPr id="131321256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4110" cy="45085"/>
                        </a:xfrm>
                        <a:prstGeom prst="rect">
                          <a:avLst/>
                        </a:prstGeom>
                        <a:solidFill>
                          <a:srgbClr val="FF03C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>
            <w:pict w14:anchorId="0D607AC8">
              <v:rect id="Rectangle 46" style="position:absolute;margin-left:54.95pt;margin-top:50.4pt;width:489.3pt;height:3.55pt;z-index:-25165823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03c8" stroked="f" w14:anchorId="12587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">
                <w10:wrap type="topAndBottom" anchorx="page"/>
              </v:rect>
            </w:pict>
          </mc:Fallback>
        </mc:AlternateContent>
      </w:r>
      <w:r w:rsidRPr="00461F76">
        <w:rPr>
          <w:rFonts w:cs="Helvetica"/>
          <w:color w:val="262626" w:themeColor="text1" w:themeTint="D9"/>
          <w:sz w:val="40"/>
          <w:szCs w:val="40"/>
          <w:u w:val="none"/>
        </w:rPr>
        <w:br/>
      </w:r>
      <w:r w:rsidR="00D230CD" w:rsidRPr="00461F76">
        <w:rPr>
          <w:rFonts w:cs="Helvetica"/>
          <w:color w:val="262626" w:themeColor="text1" w:themeTint="D9"/>
          <w:sz w:val="40"/>
          <w:szCs w:val="40"/>
          <w:u w:val="none"/>
        </w:rPr>
        <w:t>C: CUMARSÁID</w:t>
      </w:r>
    </w:p>
    <w:p w14:paraId="5EA03225" w14:textId="54713448" w:rsidR="008C574B" w:rsidRPr="00461F76" w:rsidRDefault="008C574B" w:rsidP="281853DD">
      <w:pPr>
        <w:jc w:val="both"/>
        <w:rPr>
          <w:rFonts w:ascii="Helvetica" w:hAnsi="Helvetica" w:cs="Helvetica"/>
          <w:color w:val="262626" w:themeColor="text1" w:themeTint="D9"/>
        </w:rPr>
      </w:pPr>
    </w:p>
    <w:p w14:paraId="42B0A310" w14:textId="394E4B7D" w:rsidR="008C574B" w:rsidRPr="00461F76" w:rsidRDefault="008C574B" w:rsidP="281853DD">
      <w:pPr>
        <w:pStyle w:val="Altanliosta"/>
        <w:numPr>
          <w:ilvl w:val="0"/>
          <w:numId w:val="33"/>
        </w:numPr>
        <w:spacing w:line="360" w:lineRule="auto"/>
        <w:jc w:val="both"/>
        <w:rPr>
          <w:rFonts w:ascii="Helvetica" w:hAnsi="Helvetica" w:cs="Helvetica"/>
          <w:b/>
          <w:bCs/>
          <w:color w:val="033841" w:themeColor="text2" w:themeShade="80"/>
          <w:lang w:val="ga-IE"/>
        </w:rPr>
      </w:pPr>
      <w:r w:rsidRPr="00461F76">
        <w:rPr>
          <w:rFonts w:ascii="Helvetica" w:hAnsi="Helvetica" w:cs="Helvetica"/>
          <w:b/>
          <w:bCs/>
          <w:color w:val="033841" w:themeColor="text2" w:themeShade="80"/>
          <w:lang w:val="ga-IE"/>
        </w:rPr>
        <w:t>Cum agus cuir ceisteanna (na ceistfhocail)</w:t>
      </w:r>
    </w:p>
    <w:p w14:paraId="122C613D" w14:textId="0661DCBD" w:rsidR="007876C7" w:rsidRPr="00461F76" w:rsidRDefault="4281C5BA" w:rsidP="281853DD">
      <w:pPr>
        <w:pStyle w:val="Altanliosta"/>
        <w:spacing w:line="360" w:lineRule="auto"/>
        <w:ind w:left="360"/>
        <w:jc w:val="both"/>
        <w:rPr>
          <w:rFonts w:ascii="Helvetica" w:hAnsi="Helvetica" w:cs="Helvetica"/>
          <w:color w:val="033841" w:themeColor="text2" w:themeShade="80"/>
          <w:lang w:val="ga-IE"/>
        </w:rPr>
      </w:pPr>
      <w:r w:rsidRPr="00461F76">
        <w:rPr>
          <w:rFonts w:ascii="Helvetica" w:hAnsi="Helvetica" w:cs="Helvetica"/>
          <w:color w:val="033841" w:themeColor="text2" w:themeShade="80"/>
          <w:lang w:val="ga-IE"/>
        </w:rPr>
        <w:t xml:space="preserve">Bígí ag obair in bhur mbeirteanna. </w:t>
      </w:r>
      <w:r w:rsidR="00571084" w:rsidRPr="00461F76">
        <w:rPr>
          <w:rFonts w:ascii="Helvetica" w:hAnsi="Helvetica" w:cs="Helvetica"/>
          <w:color w:val="033841" w:themeColor="text2" w:themeShade="80"/>
          <w:lang w:val="ga-IE"/>
        </w:rPr>
        <w:t>Cuirigí i gcás</w:t>
      </w:r>
      <w:r w:rsidRPr="00461F76">
        <w:rPr>
          <w:rFonts w:ascii="Helvetica" w:hAnsi="Helvetica" w:cs="Helvetica"/>
          <w:color w:val="033841" w:themeColor="text2" w:themeShade="80"/>
          <w:lang w:val="ga-IE"/>
        </w:rPr>
        <w:t xml:space="preserve"> </w:t>
      </w:r>
      <w:r w:rsidR="00571084" w:rsidRPr="00461F76">
        <w:rPr>
          <w:rFonts w:ascii="Helvetica" w:hAnsi="Helvetica" w:cs="Helvetica"/>
          <w:color w:val="033841" w:themeColor="text2" w:themeShade="80"/>
          <w:lang w:val="ga-IE"/>
        </w:rPr>
        <w:t xml:space="preserve">go raibh </w:t>
      </w:r>
      <w:r w:rsidRPr="00461F76">
        <w:rPr>
          <w:rFonts w:ascii="Helvetica" w:hAnsi="Helvetica" w:cs="Helvetica"/>
          <w:color w:val="033841" w:themeColor="text2" w:themeShade="80"/>
          <w:lang w:val="ga-IE"/>
        </w:rPr>
        <w:t>sibh ar laethanta saoire sna háiteanna sna pictiúir. Cumaigí agus cuirigí ceisteanna ar a chéile faoi</w:t>
      </w:r>
      <w:r w:rsidR="009E31BA" w:rsidRPr="00461F76">
        <w:rPr>
          <w:rFonts w:ascii="Helvetica" w:hAnsi="Helvetica" w:cs="Helvetica"/>
          <w:color w:val="033841" w:themeColor="text2" w:themeShade="80"/>
          <w:lang w:val="ga-IE"/>
        </w:rPr>
        <w:t>n gcineál saoire a bhí agaibh beirt</w:t>
      </w:r>
      <w:r w:rsidR="00EF164D" w:rsidRPr="00461F76">
        <w:rPr>
          <w:rFonts w:ascii="Helvetica" w:hAnsi="Helvetica" w:cs="Helvetica"/>
          <w:color w:val="033841" w:themeColor="text2" w:themeShade="80"/>
          <w:lang w:val="ga-IE"/>
        </w:rPr>
        <w:t xml:space="preserve">. </w:t>
      </w:r>
      <w:r w:rsidR="5CC2170D" w:rsidRPr="00461F76">
        <w:rPr>
          <w:rFonts w:ascii="Helvetica" w:hAnsi="Helvetica" w:cs="Helvetica"/>
          <w:color w:val="033841" w:themeColor="text2" w:themeShade="80"/>
          <w:lang w:val="ga-IE"/>
        </w:rPr>
        <w:t>Faighigí</w:t>
      </w:r>
      <w:r w:rsidRPr="00461F76">
        <w:rPr>
          <w:rFonts w:ascii="Helvetica" w:hAnsi="Helvetica" w:cs="Helvetica"/>
          <w:color w:val="033841" w:themeColor="text2" w:themeShade="80"/>
          <w:lang w:val="ga-IE"/>
        </w:rPr>
        <w:t xml:space="preserve"> amach na rudaí seo:</w:t>
      </w:r>
    </w:p>
    <w:p w14:paraId="16B8C24C" w14:textId="0A040F0C" w:rsidR="007876C7" w:rsidRPr="00461F76" w:rsidRDefault="007876C7" w:rsidP="281853DD">
      <w:pPr>
        <w:pStyle w:val="Altanliosta"/>
        <w:spacing w:line="360" w:lineRule="auto"/>
        <w:ind w:left="360"/>
        <w:jc w:val="both"/>
        <w:rPr>
          <w:rFonts w:ascii="Helvetica" w:hAnsi="Helvetica" w:cs="Helvetica"/>
          <w:color w:val="033841" w:themeColor="text2" w:themeShade="80"/>
          <w:lang w:val="ga-IE"/>
        </w:rPr>
      </w:pPr>
    </w:p>
    <w:p w14:paraId="74A5AD69" w14:textId="196882BF" w:rsidR="001221F6" w:rsidRPr="00461F76" w:rsidRDefault="00537A8E" w:rsidP="281853DD">
      <w:pPr>
        <w:pStyle w:val="Altanliosta"/>
        <w:numPr>
          <w:ilvl w:val="0"/>
          <w:numId w:val="34"/>
        </w:numPr>
        <w:spacing w:line="360" w:lineRule="auto"/>
        <w:jc w:val="both"/>
        <w:rPr>
          <w:rFonts w:ascii="Helvetica" w:hAnsi="Helvetica" w:cs="Helvetica"/>
          <w:color w:val="033841" w:themeColor="text2" w:themeShade="80"/>
          <w:lang w:val="ga-IE"/>
        </w:rPr>
      </w:pPr>
      <w:r w:rsidRPr="00461F76">
        <w:rPr>
          <w:rFonts w:ascii="Helvetica" w:hAnsi="Helvetica" w:cs="Helvetica"/>
          <w:color w:val="033841" w:themeColor="text2" w:themeShade="80"/>
          <w:lang w:val="ga-IE"/>
        </w:rPr>
        <w:t xml:space="preserve">an </w:t>
      </w:r>
      <w:r w:rsidR="001221F6" w:rsidRPr="00461F76">
        <w:rPr>
          <w:rFonts w:ascii="Helvetica" w:hAnsi="Helvetica" w:cs="Helvetica"/>
          <w:color w:val="033841" w:themeColor="text2" w:themeShade="80"/>
          <w:lang w:val="ga-IE"/>
        </w:rPr>
        <w:t>áit</w:t>
      </w:r>
      <w:r w:rsidRPr="00461F76">
        <w:rPr>
          <w:rFonts w:ascii="Helvetica" w:hAnsi="Helvetica" w:cs="Helvetica"/>
          <w:color w:val="033841" w:themeColor="text2" w:themeShade="80"/>
          <w:lang w:val="ga-IE"/>
        </w:rPr>
        <w:t xml:space="preserve"> féin</w:t>
      </w:r>
    </w:p>
    <w:p w14:paraId="1F3D8B28" w14:textId="192421D9" w:rsidR="001221F6" w:rsidRPr="00461F76" w:rsidRDefault="00537A8E" w:rsidP="281853DD">
      <w:pPr>
        <w:pStyle w:val="Altanliosta"/>
        <w:numPr>
          <w:ilvl w:val="0"/>
          <w:numId w:val="34"/>
        </w:numPr>
        <w:spacing w:line="360" w:lineRule="auto"/>
        <w:jc w:val="both"/>
        <w:rPr>
          <w:rFonts w:ascii="Helvetica" w:hAnsi="Helvetica" w:cs="Helvetica"/>
          <w:color w:val="033841" w:themeColor="text2" w:themeShade="80"/>
          <w:lang w:val="ga-IE"/>
        </w:rPr>
      </w:pPr>
      <w:r w:rsidRPr="00461F76">
        <w:rPr>
          <w:rFonts w:ascii="Helvetica" w:hAnsi="Helvetica" w:cs="Helvetica"/>
          <w:color w:val="033841" w:themeColor="text2" w:themeShade="80"/>
          <w:lang w:val="ga-IE"/>
        </w:rPr>
        <w:t xml:space="preserve">an </w:t>
      </w:r>
      <w:r w:rsidR="001221F6" w:rsidRPr="00461F76">
        <w:rPr>
          <w:rFonts w:ascii="Helvetica" w:hAnsi="Helvetica" w:cs="Helvetica"/>
          <w:color w:val="033841" w:themeColor="text2" w:themeShade="80"/>
          <w:lang w:val="ga-IE"/>
        </w:rPr>
        <w:t xml:space="preserve">turas go dtí </w:t>
      </w:r>
      <w:r w:rsidRPr="00461F76">
        <w:rPr>
          <w:rFonts w:ascii="Helvetica" w:hAnsi="Helvetica" w:cs="Helvetica"/>
          <w:color w:val="033841" w:themeColor="text2" w:themeShade="80"/>
          <w:lang w:val="ga-IE"/>
        </w:rPr>
        <w:t>an áit sin</w:t>
      </w:r>
    </w:p>
    <w:p w14:paraId="6D06E4B9" w14:textId="32306C71" w:rsidR="00537A8E" w:rsidRPr="00461F76" w:rsidRDefault="008C574B" w:rsidP="281853DD">
      <w:pPr>
        <w:pStyle w:val="Altanliosta"/>
        <w:numPr>
          <w:ilvl w:val="0"/>
          <w:numId w:val="34"/>
        </w:numPr>
        <w:spacing w:line="360" w:lineRule="auto"/>
        <w:jc w:val="both"/>
        <w:rPr>
          <w:rFonts w:ascii="Helvetica" w:hAnsi="Helvetica" w:cs="Helvetica"/>
          <w:color w:val="033841" w:themeColor="text2" w:themeShade="80"/>
          <w:lang w:val="ga-IE"/>
        </w:rPr>
      </w:pPr>
      <w:r w:rsidRPr="00461F76">
        <w:rPr>
          <w:rFonts w:ascii="Helvetica" w:hAnsi="Helvetica" w:cs="Helvetica"/>
          <w:color w:val="033841" w:themeColor="text2" w:themeShade="80"/>
          <w:lang w:val="ga-IE"/>
        </w:rPr>
        <w:t>costas</w:t>
      </w:r>
    </w:p>
    <w:p w14:paraId="0E628F2B" w14:textId="36ED6A65" w:rsidR="002F4413" w:rsidRPr="00461F76" w:rsidRDefault="002F4413" w:rsidP="281853DD">
      <w:pPr>
        <w:pStyle w:val="Altanliosta"/>
        <w:numPr>
          <w:ilvl w:val="0"/>
          <w:numId w:val="34"/>
        </w:numPr>
        <w:spacing w:line="360" w:lineRule="auto"/>
        <w:jc w:val="both"/>
        <w:rPr>
          <w:rFonts w:ascii="Helvetica" w:hAnsi="Helvetica" w:cs="Helvetica"/>
          <w:color w:val="033841" w:themeColor="text2" w:themeShade="80"/>
          <w:lang w:val="ga-IE"/>
        </w:rPr>
      </w:pPr>
      <w:r w:rsidRPr="00461F76">
        <w:rPr>
          <w:rFonts w:ascii="Helvetica" w:hAnsi="Helvetica" w:cs="Helvetica"/>
          <w:color w:val="033841" w:themeColor="text2" w:themeShade="80"/>
          <w:lang w:val="ga-IE"/>
        </w:rPr>
        <w:t>aimsir</w:t>
      </w:r>
    </w:p>
    <w:p w14:paraId="59484056" w14:textId="6E82C1FB" w:rsidR="00E46FE8" w:rsidRPr="00461F76" w:rsidRDefault="00E46FE8" w:rsidP="281853DD">
      <w:pPr>
        <w:pStyle w:val="Altanliosta"/>
        <w:numPr>
          <w:ilvl w:val="0"/>
          <w:numId w:val="34"/>
        </w:numPr>
        <w:spacing w:line="360" w:lineRule="auto"/>
        <w:jc w:val="both"/>
        <w:rPr>
          <w:rFonts w:ascii="Helvetica" w:hAnsi="Helvetica" w:cs="Helvetica"/>
          <w:color w:val="033841" w:themeColor="text2" w:themeShade="80"/>
          <w:lang w:val="ga-IE"/>
        </w:rPr>
      </w:pPr>
      <w:r w:rsidRPr="00461F76">
        <w:rPr>
          <w:rFonts w:ascii="Helvetica" w:hAnsi="Helvetica" w:cs="Helvetica"/>
          <w:color w:val="033841" w:themeColor="text2" w:themeShade="80"/>
          <w:lang w:val="ga-IE"/>
        </w:rPr>
        <w:t xml:space="preserve">na </w:t>
      </w:r>
      <w:r w:rsidR="0012650A" w:rsidRPr="00461F76">
        <w:rPr>
          <w:rFonts w:ascii="Helvetica" w:hAnsi="Helvetica" w:cs="Helvetica"/>
          <w:color w:val="033841" w:themeColor="text2" w:themeShade="80"/>
          <w:lang w:val="ga-IE"/>
        </w:rPr>
        <w:t>rudaí</w:t>
      </w:r>
      <w:r w:rsidR="008C574B" w:rsidRPr="00461F76">
        <w:rPr>
          <w:rFonts w:ascii="Helvetica" w:hAnsi="Helvetica" w:cs="Helvetica"/>
          <w:color w:val="033841" w:themeColor="text2" w:themeShade="80"/>
          <w:lang w:val="ga-IE"/>
        </w:rPr>
        <w:t xml:space="preserve"> </w:t>
      </w:r>
      <w:r w:rsidRPr="00461F76">
        <w:rPr>
          <w:rFonts w:ascii="Helvetica" w:hAnsi="Helvetica" w:cs="Helvetica"/>
          <w:color w:val="033841" w:themeColor="text2" w:themeShade="80"/>
          <w:lang w:val="ga-IE"/>
        </w:rPr>
        <w:t>a rinne tú i</w:t>
      </w:r>
      <w:r w:rsidR="008C574B" w:rsidRPr="00461F76">
        <w:rPr>
          <w:rFonts w:ascii="Helvetica" w:hAnsi="Helvetica" w:cs="Helvetica"/>
          <w:color w:val="033841" w:themeColor="text2" w:themeShade="80"/>
          <w:lang w:val="ga-IE"/>
        </w:rPr>
        <w:t xml:space="preserve"> rith an lae</w:t>
      </w:r>
    </w:p>
    <w:p w14:paraId="1BA29732" w14:textId="0C40C091" w:rsidR="00E46FE8" w:rsidRPr="00461F76" w:rsidRDefault="3F1917C1" w:rsidP="281853DD">
      <w:pPr>
        <w:pStyle w:val="Altanliosta"/>
        <w:numPr>
          <w:ilvl w:val="0"/>
          <w:numId w:val="34"/>
        </w:numPr>
        <w:spacing w:line="360" w:lineRule="auto"/>
        <w:jc w:val="both"/>
        <w:rPr>
          <w:rFonts w:ascii="Helvetica" w:hAnsi="Helvetica" w:cs="Helvetica"/>
          <w:color w:val="033841" w:themeColor="text2" w:themeShade="80"/>
          <w:lang w:val="ga-IE"/>
        </w:rPr>
      </w:pPr>
      <w:r w:rsidRPr="00461F76">
        <w:rPr>
          <w:rFonts w:ascii="Helvetica" w:hAnsi="Helvetica" w:cs="Helvetica"/>
          <w:color w:val="033841" w:themeColor="text2" w:themeShade="80"/>
          <w:lang w:val="ga-IE"/>
        </w:rPr>
        <w:t xml:space="preserve">na </w:t>
      </w:r>
      <w:r w:rsidR="4281C5BA" w:rsidRPr="00461F76">
        <w:rPr>
          <w:rFonts w:ascii="Helvetica" w:hAnsi="Helvetica" w:cs="Helvetica"/>
          <w:color w:val="033841" w:themeColor="text2" w:themeShade="80"/>
          <w:lang w:val="ga-IE"/>
        </w:rPr>
        <w:t xml:space="preserve">rudaí </w:t>
      </w:r>
      <w:r w:rsidRPr="00461F76">
        <w:rPr>
          <w:rFonts w:ascii="Helvetica" w:hAnsi="Helvetica" w:cs="Helvetica"/>
          <w:color w:val="033841" w:themeColor="text2" w:themeShade="80"/>
          <w:lang w:val="ga-IE"/>
        </w:rPr>
        <w:t>a rinne tú</w:t>
      </w:r>
      <w:r w:rsidR="4281C5BA" w:rsidRPr="00461F76">
        <w:rPr>
          <w:rFonts w:ascii="Helvetica" w:hAnsi="Helvetica" w:cs="Helvetica"/>
          <w:color w:val="033841" w:themeColor="text2" w:themeShade="80"/>
          <w:lang w:val="ga-IE"/>
        </w:rPr>
        <w:t xml:space="preserve"> san oíche</w:t>
      </w:r>
    </w:p>
    <w:p w14:paraId="0D6C83B1" w14:textId="4AE225EC" w:rsidR="008C574B" w:rsidRPr="00461F76" w:rsidRDefault="008C574B" w:rsidP="281853DD">
      <w:pPr>
        <w:pStyle w:val="Altanliosta"/>
        <w:numPr>
          <w:ilvl w:val="0"/>
          <w:numId w:val="34"/>
        </w:numPr>
        <w:spacing w:line="360" w:lineRule="auto"/>
        <w:jc w:val="both"/>
        <w:rPr>
          <w:rFonts w:ascii="Helvetica" w:hAnsi="Helvetica" w:cs="Helvetica"/>
          <w:color w:val="033841" w:themeColor="text2" w:themeShade="80"/>
          <w:lang w:val="ga-IE"/>
        </w:rPr>
      </w:pPr>
      <w:r w:rsidRPr="00461F76">
        <w:rPr>
          <w:rFonts w:ascii="Helvetica" w:hAnsi="Helvetica" w:cs="Helvetica"/>
          <w:color w:val="033841" w:themeColor="text2" w:themeShade="80"/>
          <w:lang w:val="ga-IE"/>
        </w:rPr>
        <w:t xml:space="preserve">eolas faoi mhuintir na </w:t>
      </w:r>
      <w:r w:rsidR="0012650A" w:rsidRPr="00461F76">
        <w:rPr>
          <w:rFonts w:ascii="Helvetica" w:hAnsi="Helvetica" w:cs="Helvetica"/>
          <w:color w:val="033841" w:themeColor="text2" w:themeShade="80"/>
          <w:lang w:val="ga-IE"/>
        </w:rPr>
        <w:t>háite</w:t>
      </w:r>
    </w:p>
    <w:p w14:paraId="52BA079F" w14:textId="1BF8BAF9" w:rsidR="002F4413" w:rsidRPr="00461F76" w:rsidRDefault="002F4413" w:rsidP="281853DD">
      <w:pPr>
        <w:pStyle w:val="Altanliosta"/>
        <w:numPr>
          <w:ilvl w:val="0"/>
          <w:numId w:val="34"/>
        </w:numPr>
        <w:spacing w:line="360" w:lineRule="auto"/>
        <w:jc w:val="both"/>
        <w:rPr>
          <w:rFonts w:ascii="Helvetica" w:hAnsi="Helvetica" w:cs="Helvetica"/>
          <w:color w:val="033841" w:themeColor="text2" w:themeShade="80"/>
          <w:lang w:val="ga-IE"/>
        </w:rPr>
      </w:pPr>
      <w:r w:rsidRPr="00461F76">
        <w:rPr>
          <w:rFonts w:ascii="Helvetica" w:hAnsi="Helvetica" w:cs="Helvetica"/>
          <w:color w:val="033841" w:themeColor="text2" w:themeShade="80"/>
          <w:lang w:val="ga-IE"/>
        </w:rPr>
        <w:t>eolas faoin gceantar</w:t>
      </w:r>
    </w:p>
    <w:p w14:paraId="1704DFD7" w14:textId="30299EB3" w:rsidR="008C574B" w:rsidRPr="00461F76" w:rsidRDefault="00D76F37" w:rsidP="281853DD">
      <w:pPr>
        <w:pStyle w:val="GnthGrasn"/>
      </w:pPr>
      <w:r w:rsidRPr="00461F76">
        <w:rPr>
          <w:rFonts w:cs="Helvetica"/>
          <w:noProof/>
          <w:color w:val="262626" w:themeColor="text1" w:themeTint="D9"/>
        </w:rPr>
        <w:drawing>
          <wp:anchor distT="0" distB="0" distL="114300" distR="114300" simplePos="0" relativeHeight="251658249" behindDoc="0" locked="0" layoutInCell="1" allowOverlap="1" wp14:anchorId="0ED80A36" wp14:editId="47BA145D">
            <wp:simplePos x="0" y="0"/>
            <wp:positionH relativeFrom="margin">
              <wp:align>left</wp:align>
            </wp:positionH>
            <wp:positionV relativeFrom="paragraph">
              <wp:posOffset>53340</wp:posOffset>
            </wp:positionV>
            <wp:extent cx="6188710" cy="4375785"/>
            <wp:effectExtent l="0" t="0" r="2540" b="5715"/>
            <wp:wrapNone/>
            <wp:docPr id="1243640694" name="Picture 1" descr="A collage of buildings and a p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640694" name="Picture 1" descr="A collage of buildings and a pool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7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BF9F9" w14:textId="3F82C380" w:rsidR="008C574B" w:rsidRPr="00461F76" w:rsidRDefault="008C574B" w:rsidP="281853DD">
      <w:pPr>
        <w:jc w:val="center"/>
        <w:rPr>
          <w:rFonts w:cs="Helvetica"/>
          <w:color w:val="262626" w:themeColor="text1" w:themeTint="D9"/>
        </w:rPr>
      </w:pPr>
      <w:r w:rsidRPr="00461F76">
        <w:rPr>
          <w:rFonts w:cs="Helvetica"/>
          <w:color w:val="262626" w:themeColor="text1" w:themeTint="D9"/>
        </w:rPr>
        <w:br w:type="page"/>
      </w:r>
    </w:p>
    <w:p w14:paraId="18C50C67" w14:textId="77777777" w:rsidR="00606A03" w:rsidRPr="00461F76" w:rsidRDefault="00606A03" w:rsidP="281853DD">
      <w:pPr>
        <w:spacing w:before="0" w:line="360" w:lineRule="auto"/>
        <w:ind w:firstLine="360"/>
        <w:jc w:val="both"/>
        <w:rPr>
          <w:rFonts w:ascii="Helvetica" w:hAnsi="Helvetica" w:cs="Helvetica"/>
          <w:color w:val="262626" w:themeColor="text1" w:themeTint="D9"/>
        </w:rPr>
      </w:pPr>
    </w:p>
    <w:p w14:paraId="184D9548" w14:textId="2E1D77D6" w:rsidR="00491D89" w:rsidRPr="00461F76" w:rsidRDefault="00383FC7" w:rsidP="281853DD">
      <w:pPr>
        <w:pStyle w:val="Ceannteideal2"/>
        <w:spacing w:line="360" w:lineRule="auto"/>
        <w:rPr>
          <w:rFonts w:cs="Helvetica"/>
          <w:color w:val="033841" w:themeColor="text2" w:themeShade="80"/>
        </w:rPr>
      </w:pPr>
      <w:r w:rsidRPr="00461F76">
        <w:rPr>
          <w:rFonts w:cs="Helvetica"/>
          <w:color w:val="033841" w:themeColor="text2" w:themeShade="80"/>
        </w:rPr>
        <w:t>Rólghníomhaíochtaí</w:t>
      </w:r>
    </w:p>
    <w:p w14:paraId="190D65D2" w14:textId="7FDEB734" w:rsidR="00316D19" w:rsidRPr="00461F76" w:rsidRDefault="00491D89" w:rsidP="281853DD">
      <w:pPr>
        <w:pStyle w:val="Ceannteideal2"/>
        <w:numPr>
          <w:ilvl w:val="0"/>
          <w:numId w:val="0"/>
        </w:numPr>
        <w:spacing w:line="360" w:lineRule="auto"/>
        <w:ind w:left="360"/>
        <w:rPr>
          <w:rFonts w:cs="Helvetica"/>
          <w:b w:val="0"/>
          <w:bCs w:val="0"/>
          <w:color w:val="033841" w:themeColor="text2" w:themeShade="80"/>
        </w:rPr>
      </w:pPr>
      <w:r w:rsidRPr="00461F76">
        <w:rPr>
          <w:rFonts w:cs="Helvetica"/>
          <w:b w:val="0"/>
          <w:bCs w:val="0"/>
          <w:color w:val="033841" w:themeColor="text2" w:themeShade="80"/>
        </w:rPr>
        <w:t xml:space="preserve">Bí ag obair leis </w:t>
      </w:r>
      <w:r w:rsidR="004A2A03" w:rsidRPr="00461F76">
        <w:rPr>
          <w:rFonts w:cs="Helvetica"/>
          <w:b w:val="0"/>
          <w:bCs w:val="0"/>
          <w:color w:val="033841" w:themeColor="text2" w:themeShade="80"/>
        </w:rPr>
        <w:t>an duine in aice leat agus tugaigí faoi na rólghníomhaíochtaí seo ar fad</w:t>
      </w:r>
      <w:r w:rsidR="00753B48" w:rsidRPr="00461F76">
        <w:rPr>
          <w:rFonts w:cs="Helvetica"/>
          <w:b w:val="0"/>
          <w:bCs w:val="0"/>
          <w:color w:val="033841" w:themeColor="text2" w:themeShade="80"/>
        </w:rPr>
        <w:t xml:space="preserve">. Bígí cinnte na róil a mhalartú le haghaidh gach rólghníomhaíochta. </w:t>
      </w:r>
      <w:r w:rsidR="004D2823" w:rsidRPr="00461F76">
        <w:rPr>
          <w:rFonts w:cs="Helvetica"/>
          <w:b w:val="0"/>
          <w:bCs w:val="0"/>
          <w:color w:val="033841" w:themeColor="text2" w:themeShade="80"/>
        </w:rPr>
        <w:t xml:space="preserve">Cuirigí na pointí seo san áireamh </w:t>
      </w:r>
      <w:r w:rsidR="00A83446" w:rsidRPr="00461F76">
        <w:rPr>
          <w:rFonts w:cs="Helvetica"/>
          <w:b w:val="0"/>
          <w:bCs w:val="0"/>
          <w:color w:val="033841" w:themeColor="text2" w:themeShade="80"/>
        </w:rPr>
        <w:t>agus sibh ag caint. Tá sampla amháin déanta daoibh.</w:t>
      </w:r>
    </w:p>
    <w:p w14:paraId="63DB56E9" w14:textId="77777777" w:rsidR="00B615FC" w:rsidRPr="00461F76" w:rsidRDefault="00B615FC" w:rsidP="281853DD">
      <w:pPr>
        <w:spacing w:before="0"/>
        <w:rPr>
          <w:lang w:eastAsia="en-US"/>
        </w:rPr>
      </w:pPr>
    </w:p>
    <w:p w14:paraId="7F4DD624" w14:textId="28B013E8" w:rsidR="00A83446" w:rsidRPr="00461F76" w:rsidRDefault="002322BF" w:rsidP="281853DD">
      <w:pPr>
        <w:pStyle w:val="Altanliosta"/>
        <w:numPr>
          <w:ilvl w:val="0"/>
          <w:numId w:val="30"/>
        </w:numPr>
        <w:spacing w:line="360" w:lineRule="auto"/>
        <w:rPr>
          <w:rFonts w:ascii="Helvetica" w:hAnsi="Helvetica" w:cs="Helvetica"/>
          <w:color w:val="262626" w:themeColor="text1" w:themeTint="D9"/>
          <w:lang w:val="ga-IE"/>
        </w:rPr>
      </w:pPr>
      <w:r w:rsidRPr="00461F76">
        <w:rPr>
          <w:rFonts w:ascii="Helvetica" w:hAnsi="Helvetica" w:cs="Helvetica"/>
          <w:color w:val="262626" w:themeColor="text1" w:themeTint="D9"/>
          <w:lang w:val="ga-IE"/>
        </w:rPr>
        <w:t>Cuimhn</w:t>
      </w:r>
      <w:r w:rsidR="005D5DD3" w:rsidRPr="00461F76">
        <w:rPr>
          <w:rFonts w:ascii="Helvetica" w:hAnsi="Helvetica" w:cs="Helvetica"/>
          <w:color w:val="262626" w:themeColor="text1" w:themeTint="D9"/>
          <w:lang w:val="ga-IE"/>
        </w:rPr>
        <w:t>ígí</w:t>
      </w:r>
      <w:r w:rsidR="00B53C66" w:rsidRPr="00461F76">
        <w:rPr>
          <w:rFonts w:ascii="Helvetica" w:hAnsi="Helvetica" w:cs="Helvetica"/>
          <w:color w:val="262626" w:themeColor="text1" w:themeTint="D9"/>
          <w:lang w:val="ga-IE"/>
        </w:rPr>
        <w:t xml:space="preserve"> – f</w:t>
      </w:r>
      <w:r w:rsidR="00A83446" w:rsidRPr="00461F76">
        <w:rPr>
          <w:rFonts w:ascii="Helvetica" w:hAnsi="Helvetica" w:cs="Helvetica"/>
          <w:color w:val="262626" w:themeColor="text1" w:themeTint="D9"/>
          <w:lang w:val="ga-IE"/>
        </w:rPr>
        <w:t xml:space="preserve">reagraítear ceist leis an mbriathar céanna </w:t>
      </w:r>
      <w:r w:rsidR="00536574" w:rsidRPr="00461F76">
        <w:rPr>
          <w:rFonts w:ascii="Helvetica" w:hAnsi="Helvetica" w:cs="Helvetica"/>
          <w:color w:val="262626" w:themeColor="text1" w:themeTint="D9"/>
          <w:lang w:val="ga-IE"/>
        </w:rPr>
        <w:t>a úsáidtear chun an cheist a chur.</w:t>
      </w:r>
    </w:p>
    <w:p w14:paraId="3C8002AD" w14:textId="735DF1AF" w:rsidR="00536574" w:rsidRPr="00461F76" w:rsidRDefault="008D5EE9" w:rsidP="281853DD">
      <w:pPr>
        <w:pStyle w:val="Altanliosta"/>
        <w:numPr>
          <w:ilvl w:val="0"/>
          <w:numId w:val="30"/>
        </w:numPr>
        <w:spacing w:line="360" w:lineRule="auto"/>
        <w:rPr>
          <w:rFonts w:ascii="Helvetica" w:hAnsi="Helvetica" w:cs="Helvetica"/>
          <w:color w:val="262626" w:themeColor="text1" w:themeTint="D9"/>
          <w:lang w:val="ga-IE"/>
        </w:rPr>
      </w:pPr>
      <w:r w:rsidRPr="00461F76">
        <w:rPr>
          <w:rFonts w:ascii="Helvetica" w:hAnsi="Helvetica" w:cs="Helvetica"/>
          <w:color w:val="262626" w:themeColor="text1" w:themeTint="D9"/>
          <w:lang w:val="ga-IE"/>
        </w:rPr>
        <w:t>Is minic nach bhfuaimnítear na míreanna ceisteacha sa chaint.</w:t>
      </w:r>
    </w:p>
    <w:p w14:paraId="6DBE1B79" w14:textId="760DBB29" w:rsidR="00057474" w:rsidRPr="00461F76" w:rsidRDefault="009E31BA" w:rsidP="281853DD">
      <w:pPr>
        <w:pStyle w:val="Altanliosta"/>
        <w:numPr>
          <w:ilvl w:val="0"/>
          <w:numId w:val="30"/>
        </w:numPr>
        <w:spacing w:line="360" w:lineRule="auto"/>
        <w:rPr>
          <w:rFonts w:ascii="Helvetica" w:hAnsi="Helvetica" w:cs="Helvetica"/>
          <w:color w:val="262626" w:themeColor="text1" w:themeTint="D9"/>
          <w:lang w:val="ga-IE"/>
        </w:rPr>
      </w:pPr>
      <w:r w:rsidRPr="00461F76">
        <w:rPr>
          <w:rFonts w:ascii="Helvetica" w:hAnsi="Helvetica" w:cs="Helvetica"/>
          <w:color w:val="262626" w:themeColor="text1" w:themeTint="D9"/>
          <w:lang w:val="ga-IE"/>
        </w:rPr>
        <w:t xml:space="preserve">Bainigí úsáid as roinnt clibcheisteanna </w:t>
      </w:r>
      <w:r w:rsidR="00872B12" w:rsidRPr="00461F76">
        <w:rPr>
          <w:rFonts w:ascii="Helvetica" w:hAnsi="Helvetica" w:cs="Helvetica"/>
          <w:color w:val="262626" w:themeColor="text1" w:themeTint="D9"/>
          <w:lang w:val="ga-IE"/>
        </w:rPr>
        <w:t>sa</w:t>
      </w:r>
      <w:r w:rsidR="00004960" w:rsidRPr="00461F76">
        <w:rPr>
          <w:rFonts w:ascii="Helvetica" w:hAnsi="Helvetica" w:cs="Helvetica"/>
          <w:color w:val="262626" w:themeColor="text1" w:themeTint="D9"/>
          <w:lang w:val="ga-IE"/>
        </w:rPr>
        <w:t xml:space="preserve"> </w:t>
      </w:r>
      <w:r w:rsidR="00872B12" w:rsidRPr="00461F76">
        <w:rPr>
          <w:rFonts w:ascii="Helvetica" w:hAnsi="Helvetica" w:cs="Helvetica"/>
          <w:color w:val="262626" w:themeColor="text1" w:themeTint="D9"/>
          <w:lang w:val="ga-IE"/>
        </w:rPr>
        <w:t>chomhrá.</w:t>
      </w:r>
    </w:p>
    <w:p w14:paraId="188748A7" w14:textId="3E2757FF" w:rsidR="00C435DE" w:rsidRPr="00461F76" w:rsidRDefault="00C435DE" w:rsidP="281853DD">
      <w:pPr>
        <w:pStyle w:val="GnthGrasn"/>
        <w:spacing w:before="0" w:beforeAutospacing="0" w:after="0" w:afterAutospacing="0" w:line="360" w:lineRule="auto"/>
        <w:jc w:val="center"/>
        <w:rPr>
          <w:rFonts w:ascii="Helvetica" w:hAnsi="Helvetica" w:cs="Helvetica"/>
          <w:b/>
          <w:bCs/>
          <w:color w:val="033841" w:themeColor="text2" w:themeShade="80"/>
          <w:sz w:val="22"/>
          <w:szCs w:val="22"/>
        </w:rPr>
      </w:pPr>
      <w:r w:rsidRPr="00461F76">
        <w:rPr>
          <w:rFonts w:ascii="Helvetica" w:hAnsi="Helvetica" w:cs="Helvetica"/>
          <w:b/>
          <w:bCs/>
          <w:color w:val="033841" w:themeColor="text2" w:themeShade="80"/>
          <w:sz w:val="22"/>
          <w:szCs w:val="22"/>
        </w:rPr>
        <w:t>Comhrá samplach:</w:t>
      </w:r>
    </w:p>
    <w:tbl>
      <w:tblPr>
        <w:tblStyle w:val="Tblagreille1adrom-Aiceann1"/>
        <w:tblW w:w="0" w:type="auto"/>
        <w:tblInd w:w="279" w:type="dxa"/>
        <w:tblLook w:val="04A0" w:firstRow="1" w:lastRow="0" w:firstColumn="1" w:lastColumn="0" w:noHBand="0" w:noVBand="1"/>
      </w:tblPr>
      <w:tblGrid>
        <w:gridCol w:w="4961"/>
        <w:gridCol w:w="2248"/>
        <w:gridCol w:w="2248"/>
      </w:tblGrid>
      <w:tr w:rsidR="009F4CF7" w:rsidRPr="00461F76" w14:paraId="4C3B9DC5" w14:textId="77777777" w:rsidTr="281853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1" w:type="dxa"/>
          </w:tcPr>
          <w:p w14:paraId="089A850B" w14:textId="77777777" w:rsidR="00C435DE" w:rsidRPr="00461F76" w:rsidRDefault="00C435DE" w:rsidP="281853DD">
            <w:pPr>
              <w:pStyle w:val="GnthGrasn"/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</w:pPr>
            <w:r w:rsidRPr="00461F76"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  <w:t>Scenario samplach</w:t>
            </w:r>
          </w:p>
        </w:tc>
        <w:tc>
          <w:tcPr>
            <w:tcW w:w="2248" w:type="dxa"/>
          </w:tcPr>
          <w:p w14:paraId="2AEEAF58" w14:textId="77777777" w:rsidR="00C435DE" w:rsidRPr="00461F76" w:rsidRDefault="00C435DE" w:rsidP="281853DD">
            <w:pPr>
              <w:pStyle w:val="GnthGrasn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</w:pPr>
            <w:r w:rsidRPr="00461F76"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  <w:t>Duine A</w:t>
            </w:r>
          </w:p>
        </w:tc>
        <w:tc>
          <w:tcPr>
            <w:tcW w:w="2248" w:type="dxa"/>
          </w:tcPr>
          <w:p w14:paraId="21C98D3A" w14:textId="77777777" w:rsidR="00C435DE" w:rsidRPr="00461F76" w:rsidRDefault="00C435DE" w:rsidP="281853DD">
            <w:pPr>
              <w:pStyle w:val="GnthGrasn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</w:pPr>
            <w:r w:rsidRPr="00461F76"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  <w:t>Duine B</w:t>
            </w:r>
          </w:p>
        </w:tc>
      </w:tr>
      <w:tr w:rsidR="009F4CF7" w:rsidRPr="00461F76" w14:paraId="04C5C81B" w14:textId="77777777" w:rsidTr="281853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1" w:type="dxa"/>
          </w:tcPr>
          <w:p w14:paraId="26207525" w14:textId="083C817D" w:rsidR="00C435DE" w:rsidRPr="00461F76" w:rsidRDefault="00C435DE" w:rsidP="281853DD">
            <w:pPr>
              <w:pStyle w:val="GnthGrasn"/>
              <w:spacing w:line="276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  <w:sz w:val="22"/>
                <w:szCs w:val="22"/>
              </w:rPr>
            </w:pPr>
            <w:r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sz w:val="22"/>
                <w:szCs w:val="22"/>
              </w:rPr>
              <w:t>Tá beirt mhac léinn ag plé an obair bhaile atá le déanamh acu</w:t>
            </w:r>
            <w:r w:rsidR="00042D4F"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sz w:val="22"/>
                <w:szCs w:val="22"/>
              </w:rPr>
              <w:t xml:space="preserve"> sa mhatamaitic</w:t>
            </w:r>
            <w:r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sz w:val="22"/>
                <w:szCs w:val="22"/>
              </w:rPr>
              <w:t>.</w:t>
            </w:r>
          </w:p>
        </w:tc>
        <w:tc>
          <w:tcPr>
            <w:tcW w:w="2248" w:type="dxa"/>
          </w:tcPr>
          <w:p w14:paraId="463AD978" w14:textId="31D55511" w:rsidR="00C435DE" w:rsidRPr="00461F76" w:rsidRDefault="00C435DE" w:rsidP="281853DD">
            <w:pPr>
              <w:pStyle w:val="GnthGras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</w:pPr>
            <w:r w:rsidRPr="00461F76"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  <w:t xml:space="preserve">Tá lámh mhaith agat ar an matamaitic. </w:t>
            </w:r>
            <w:r w:rsidR="005B382E" w:rsidRPr="00461F76"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  <w:t>Tairgeann</w:t>
            </w:r>
            <w:r w:rsidR="00E57499" w:rsidRPr="00461F76"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  <w:t xml:space="preserve"> tú cuidiú</w:t>
            </w:r>
            <w:r w:rsidRPr="00461F76"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  <w:t>.</w:t>
            </w:r>
          </w:p>
        </w:tc>
        <w:tc>
          <w:tcPr>
            <w:tcW w:w="2248" w:type="dxa"/>
          </w:tcPr>
          <w:p w14:paraId="5AB59FF1" w14:textId="3C8D2706" w:rsidR="00C435DE" w:rsidRPr="00461F76" w:rsidRDefault="00C435DE" w:rsidP="281853DD">
            <w:pPr>
              <w:pStyle w:val="GnthGras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</w:pPr>
            <w:r w:rsidRPr="00461F76"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  <w:t xml:space="preserve">Is fuath leat </w:t>
            </w:r>
            <w:r w:rsidR="008F2C4A" w:rsidRPr="00461F76"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  <w:t>an mh</w:t>
            </w:r>
            <w:r w:rsidRPr="00461F76"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  <w:t xml:space="preserve">atamaitic. </w:t>
            </w:r>
            <w:r w:rsidR="005B382E" w:rsidRPr="00461F76"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  <w:t>Iar</w:t>
            </w:r>
            <w:r w:rsidR="007A2CAE" w:rsidRPr="00461F76"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  <w:t>r</w:t>
            </w:r>
            <w:r w:rsidR="005B382E" w:rsidRPr="00461F76"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  <w:t>ann tú cuidiú.</w:t>
            </w:r>
          </w:p>
        </w:tc>
      </w:tr>
    </w:tbl>
    <w:p w14:paraId="315C10FC" w14:textId="77777777" w:rsidR="00EF164D" w:rsidRPr="00461F76" w:rsidRDefault="00EF164D" w:rsidP="281853DD">
      <w:pPr>
        <w:pStyle w:val="GnthGrasn"/>
        <w:spacing w:before="0" w:beforeAutospacing="0" w:after="0" w:afterAutospacing="0" w:line="276" w:lineRule="auto"/>
        <w:ind w:left="567"/>
        <w:rPr>
          <w:rFonts w:ascii="Helvetica" w:hAnsi="Helvetica" w:cs="Helvetica"/>
          <w:sz w:val="22"/>
          <w:szCs w:val="22"/>
        </w:rPr>
      </w:pPr>
    </w:p>
    <w:p w14:paraId="68A16B61" w14:textId="3051133E" w:rsidR="00C435DE" w:rsidRPr="00461F76" w:rsidRDefault="00C435DE" w:rsidP="281853DD">
      <w:pPr>
        <w:pStyle w:val="GnthGrasn"/>
        <w:spacing w:before="0" w:beforeAutospacing="0" w:after="0" w:afterAutospacing="0" w:line="276" w:lineRule="auto"/>
        <w:ind w:left="567"/>
        <w:rPr>
          <w:rFonts w:ascii="Helvetica" w:hAnsi="Helvetica" w:cs="Helvetica"/>
          <w:sz w:val="22"/>
          <w:szCs w:val="22"/>
        </w:rPr>
      </w:pPr>
      <w:r w:rsidRPr="00461F76">
        <w:rPr>
          <w:rFonts w:ascii="Helvetica" w:hAnsi="Helvetica" w:cs="Helvetica"/>
          <w:color w:val="033841" w:themeColor="text2" w:themeShade="80"/>
          <w:sz w:val="22"/>
          <w:szCs w:val="22"/>
        </w:rPr>
        <w:t xml:space="preserve">Duine B: </w:t>
      </w:r>
      <w:r w:rsidRPr="00461F76">
        <w:tab/>
      </w:r>
      <w:r w:rsidRPr="00461F76">
        <w:rPr>
          <w:rFonts w:ascii="Helvetica" w:hAnsi="Helvetica" w:cs="Helvetica"/>
          <w:color w:val="262626" w:themeColor="text1" w:themeTint="D9"/>
          <w:sz w:val="22"/>
          <w:szCs w:val="22"/>
        </w:rPr>
        <w:t>Amárach atá an obair bhaile le bheith istigh, nach ea?</w:t>
      </w:r>
    </w:p>
    <w:p w14:paraId="13A154AA" w14:textId="36052F87" w:rsidR="00C435DE" w:rsidRPr="00461F76" w:rsidRDefault="00C435DE" w:rsidP="281853DD">
      <w:pPr>
        <w:pStyle w:val="GnthGrasn"/>
        <w:spacing w:before="0" w:beforeAutospacing="0" w:after="0" w:afterAutospacing="0" w:line="276" w:lineRule="auto"/>
        <w:ind w:left="567"/>
        <w:rPr>
          <w:rFonts w:ascii="Helvetica" w:hAnsi="Helvetica" w:cs="Helvetica"/>
          <w:sz w:val="22"/>
          <w:szCs w:val="22"/>
        </w:rPr>
      </w:pPr>
      <w:r w:rsidRPr="00461F76">
        <w:rPr>
          <w:rFonts w:ascii="Helvetica" w:hAnsi="Helvetica" w:cs="Helvetica"/>
          <w:color w:val="033841" w:themeColor="text2" w:themeShade="80"/>
          <w:sz w:val="22"/>
          <w:szCs w:val="22"/>
        </w:rPr>
        <w:t xml:space="preserve">Duine A: </w:t>
      </w:r>
      <w:r w:rsidRPr="00461F76">
        <w:tab/>
      </w:r>
      <w:r w:rsidRPr="00461F76">
        <w:rPr>
          <w:rFonts w:ascii="Helvetica" w:hAnsi="Helvetica" w:cs="Helvetica"/>
          <w:color w:val="262626" w:themeColor="text1" w:themeTint="D9"/>
          <w:sz w:val="22"/>
          <w:szCs w:val="22"/>
        </w:rPr>
        <w:t>Is ea. Tá sé déanta agat, nach bhfuil?</w:t>
      </w:r>
    </w:p>
    <w:p w14:paraId="2F39AADE" w14:textId="008E9432" w:rsidR="00C435DE" w:rsidRPr="00461F76" w:rsidRDefault="16BD4650" w:rsidP="281853DD">
      <w:pPr>
        <w:pStyle w:val="GnthGrasn"/>
        <w:spacing w:before="0" w:beforeAutospacing="0" w:after="0" w:afterAutospacing="0" w:line="276" w:lineRule="auto"/>
        <w:ind w:left="567"/>
        <w:rPr>
          <w:rFonts w:ascii="Helvetica" w:hAnsi="Helvetica" w:cs="Helvetica"/>
          <w:sz w:val="22"/>
          <w:szCs w:val="22"/>
        </w:rPr>
      </w:pPr>
      <w:r w:rsidRPr="00461F76">
        <w:rPr>
          <w:rFonts w:ascii="Helvetica" w:hAnsi="Helvetica" w:cs="Helvetica"/>
          <w:color w:val="033841" w:themeColor="text2" w:themeShade="80"/>
          <w:sz w:val="22"/>
          <w:szCs w:val="22"/>
        </w:rPr>
        <w:t xml:space="preserve">Duine B: </w:t>
      </w:r>
      <w:r w:rsidRPr="00461F76">
        <w:tab/>
      </w:r>
      <w:r w:rsidRPr="00461F76">
        <w:rPr>
          <w:rFonts w:ascii="Helvetica" w:hAnsi="Helvetica" w:cs="Helvetica"/>
          <w:color w:val="262626" w:themeColor="text1" w:themeTint="D9"/>
          <w:sz w:val="22"/>
          <w:szCs w:val="22"/>
        </w:rPr>
        <w:t xml:space="preserve">Tá, nach mór. </w:t>
      </w:r>
      <w:r w:rsidR="00EF164D" w:rsidRPr="00461F76">
        <w:rPr>
          <w:rFonts w:ascii="Helvetica" w:hAnsi="Helvetica" w:cs="Helvetica"/>
          <w:color w:val="262626" w:themeColor="text1" w:themeTint="D9"/>
          <w:sz w:val="22"/>
          <w:szCs w:val="22"/>
        </w:rPr>
        <w:t>Shíl mé go raibh ceist 3 deacair.</w:t>
      </w:r>
    </w:p>
    <w:p w14:paraId="525CC776" w14:textId="2DC45CF8" w:rsidR="00C435DE" w:rsidRPr="00461F76" w:rsidRDefault="00C435DE" w:rsidP="281853DD">
      <w:pPr>
        <w:pStyle w:val="GnthGrasn"/>
        <w:spacing w:before="0" w:beforeAutospacing="0" w:after="0" w:afterAutospacing="0" w:line="276" w:lineRule="auto"/>
        <w:ind w:left="567"/>
        <w:rPr>
          <w:rFonts w:ascii="Helvetica" w:hAnsi="Helvetica" w:cs="Helvetica"/>
          <w:sz w:val="22"/>
          <w:szCs w:val="22"/>
        </w:rPr>
      </w:pPr>
      <w:r w:rsidRPr="00461F76">
        <w:rPr>
          <w:rFonts w:ascii="Helvetica" w:hAnsi="Helvetica" w:cs="Helvetica"/>
          <w:color w:val="033841" w:themeColor="text2" w:themeShade="80"/>
          <w:sz w:val="22"/>
          <w:szCs w:val="22"/>
        </w:rPr>
        <w:t xml:space="preserve">Duine A: </w:t>
      </w:r>
      <w:r w:rsidRPr="00461F76">
        <w:tab/>
      </w:r>
      <w:r w:rsidRPr="00461F76">
        <w:rPr>
          <w:rFonts w:ascii="Helvetica" w:hAnsi="Helvetica" w:cs="Helvetica"/>
          <w:color w:val="262626" w:themeColor="text1" w:themeTint="D9"/>
          <w:sz w:val="22"/>
          <w:szCs w:val="22"/>
        </w:rPr>
        <w:t xml:space="preserve">Bhí sé deacair go leor. </w:t>
      </w:r>
      <w:r w:rsidR="00EF164D" w:rsidRPr="00461F76">
        <w:rPr>
          <w:rFonts w:ascii="Helvetica" w:hAnsi="Helvetica" w:cs="Helvetica"/>
          <w:color w:val="262626" w:themeColor="text1" w:themeTint="D9"/>
          <w:sz w:val="22"/>
          <w:szCs w:val="22"/>
        </w:rPr>
        <w:t>An bhfuil cuidiú uait</w:t>
      </w:r>
      <w:r w:rsidRPr="00461F76">
        <w:rPr>
          <w:rFonts w:ascii="Helvetica" w:hAnsi="Helvetica" w:cs="Helvetica"/>
          <w:color w:val="262626" w:themeColor="text1" w:themeTint="D9"/>
          <w:sz w:val="22"/>
          <w:szCs w:val="22"/>
        </w:rPr>
        <w:t>?</w:t>
      </w:r>
    </w:p>
    <w:p w14:paraId="4C5CD847" w14:textId="0E1EF5BD" w:rsidR="00C435DE" w:rsidRPr="00461F76" w:rsidRDefault="00C435DE" w:rsidP="281853DD">
      <w:pPr>
        <w:pStyle w:val="GnthGrasn"/>
        <w:spacing w:before="0" w:beforeAutospacing="0" w:after="0" w:afterAutospacing="0" w:line="276" w:lineRule="auto"/>
        <w:ind w:left="567"/>
        <w:rPr>
          <w:rFonts w:ascii="Helvetica" w:hAnsi="Helvetica" w:cs="Helvetica"/>
          <w:sz w:val="22"/>
          <w:szCs w:val="22"/>
        </w:rPr>
      </w:pPr>
      <w:r w:rsidRPr="00461F76">
        <w:rPr>
          <w:rFonts w:ascii="Helvetica" w:hAnsi="Helvetica" w:cs="Helvetica"/>
          <w:color w:val="033841" w:themeColor="text2" w:themeShade="80"/>
          <w:sz w:val="22"/>
          <w:szCs w:val="22"/>
        </w:rPr>
        <w:t xml:space="preserve">Duine B: </w:t>
      </w:r>
      <w:r w:rsidRPr="00461F76">
        <w:tab/>
      </w:r>
      <w:r w:rsidRPr="00461F76">
        <w:rPr>
          <w:rFonts w:ascii="Helvetica" w:hAnsi="Helvetica" w:cs="Helvetica"/>
          <w:color w:val="262626" w:themeColor="text1" w:themeTint="D9"/>
          <w:sz w:val="22"/>
          <w:szCs w:val="22"/>
        </w:rPr>
        <w:t>Le do thoil!</w:t>
      </w:r>
    </w:p>
    <w:p w14:paraId="20E1F08A" w14:textId="21217BCA" w:rsidR="00C435DE" w:rsidRPr="00461F76" w:rsidRDefault="00C435DE" w:rsidP="281853DD">
      <w:pPr>
        <w:pStyle w:val="GnthGrasn"/>
        <w:spacing w:before="0" w:beforeAutospacing="0" w:after="0" w:afterAutospacing="0" w:line="276" w:lineRule="auto"/>
        <w:ind w:left="1697" w:hanging="1130"/>
        <w:rPr>
          <w:rFonts w:ascii="Helvetica" w:hAnsi="Helvetica" w:cs="Helvetica"/>
          <w:sz w:val="22"/>
          <w:szCs w:val="22"/>
        </w:rPr>
      </w:pPr>
      <w:r w:rsidRPr="00461F76">
        <w:rPr>
          <w:rFonts w:ascii="Helvetica" w:hAnsi="Helvetica" w:cs="Helvetica"/>
          <w:color w:val="033841" w:themeColor="text2" w:themeShade="80"/>
          <w:sz w:val="22"/>
          <w:szCs w:val="22"/>
        </w:rPr>
        <w:t xml:space="preserve">Duine A: </w:t>
      </w:r>
      <w:r w:rsidRPr="00461F76">
        <w:tab/>
      </w:r>
      <w:r w:rsidR="004764B6" w:rsidRPr="00461F76">
        <w:rPr>
          <w:rFonts w:ascii="Helvetica" w:hAnsi="Helvetica" w:cs="Helvetica"/>
          <w:color w:val="262626" w:themeColor="text1" w:themeTint="D9"/>
          <w:sz w:val="22"/>
          <w:szCs w:val="22"/>
        </w:rPr>
        <w:t>Cinnte! C</w:t>
      </w:r>
      <w:r w:rsidR="00285EA6" w:rsidRPr="00461F76">
        <w:rPr>
          <w:rFonts w:ascii="Helvetica" w:hAnsi="Helvetica" w:cs="Helvetica"/>
          <w:color w:val="262626" w:themeColor="text1" w:themeTint="D9"/>
          <w:sz w:val="22"/>
          <w:szCs w:val="22"/>
        </w:rPr>
        <w:t>ara iontach is ea mé,</w:t>
      </w:r>
      <w:r w:rsidR="004764B6" w:rsidRPr="00461F76">
        <w:rPr>
          <w:rFonts w:ascii="Helvetica" w:hAnsi="Helvetica" w:cs="Helvetica"/>
          <w:color w:val="262626" w:themeColor="text1" w:themeTint="D9"/>
          <w:sz w:val="22"/>
          <w:szCs w:val="22"/>
        </w:rPr>
        <w:t xml:space="preserve"> nach ea? </w:t>
      </w:r>
      <w:r w:rsidR="0012031B" w:rsidRPr="00461F76">
        <w:rPr>
          <w:rFonts w:ascii="Helvetica" w:hAnsi="Helvetica" w:cs="Helvetica"/>
          <w:color w:val="262626" w:themeColor="text1" w:themeTint="D9"/>
          <w:sz w:val="22"/>
          <w:szCs w:val="22"/>
        </w:rPr>
        <w:t xml:space="preserve">Ach </w:t>
      </w:r>
      <w:r w:rsidRPr="00461F76">
        <w:rPr>
          <w:rFonts w:ascii="Helvetica" w:hAnsi="Helvetica" w:cs="Helvetica"/>
          <w:color w:val="262626" w:themeColor="text1" w:themeTint="D9"/>
          <w:sz w:val="22"/>
          <w:szCs w:val="22"/>
        </w:rPr>
        <w:t>is féidir leatsa cuidiú liomsa leis an aiste staire sin, nach féidir?</w:t>
      </w:r>
    </w:p>
    <w:p w14:paraId="16D5A252" w14:textId="6A094988" w:rsidR="00C435DE" w:rsidRPr="00461F76" w:rsidRDefault="00C435DE" w:rsidP="281853DD">
      <w:pPr>
        <w:pStyle w:val="GnthGrasn"/>
        <w:spacing w:before="0" w:beforeAutospacing="0" w:after="0" w:afterAutospacing="0" w:line="276" w:lineRule="auto"/>
        <w:ind w:left="567"/>
        <w:rPr>
          <w:rFonts w:ascii="Helvetica" w:hAnsi="Helvetica" w:cs="Helvetica"/>
          <w:sz w:val="22"/>
          <w:szCs w:val="22"/>
        </w:rPr>
      </w:pPr>
      <w:r w:rsidRPr="00461F76">
        <w:rPr>
          <w:rFonts w:ascii="Helvetica" w:hAnsi="Helvetica" w:cs="Helvetica"/>
          <w:color w:val="033841" w:themeColor="text2" w:themeShade="80"/>
          <w:sz w:val="22"/>
          <w:szCs w:val="22"/>
        </w:rPr>
        <w:t xml:space="preserve">Duine B: </w:t>
      </w:r>
      <w:r w:rsidRPr="00461F76">
        <w:tab/>
      </w:r>
      <w:r w:rsidR="008F2C4A" w:rsidRPr="00461F76">
        <w:rPr>
          <w:rFonts w:ascii="Helvetica" w:hAnsi="Helvetica" w:cs="Helvetica"/>
          <w:color w:val="262626" w:themeColor="text1" w:themeTint="D9"/>
          <w:sz w:val="22"/>
          <w:szCs w:val="22"/>
        </w:rPr>
        <w:t>Is féidir, c</w:t>
      </w:r>
      <w:r w:rsidRPr="00461F76">
        <w:rPr>
          <w:rFonts w:ascii="Helvetica" w:hAnsi="Helvetica" w:cs="Helvetica"/>
          <w:color w:val="262626" w:themeColor="text1" w:themeTint="D9"/>
          <w:sz w:val="22"/>
          <w:szCs w:val="22"/>
        </w:rPr>
        <w:t>inn</w:t>
      </w:r>
      <w:r w:rsidR="00C17383" w:rsidRPr="00461F76">
        <w:rPr>
          <w:rFonts w:ascii="Helvetica" w:hAnsi="Helvetica" w:cs="Helvetica"/>
          <w:color w:val="262626" w:themeColor="text1" w:themeTint="D9"/>
          <w:sz w:val="22"/>
          <w:szCs w:val="22"/>
        </w:rPr>
        <w:t>t</w:t>
      </w:r>
      <w:r w:rsidRPr="00461F76">
        <w:rPr>
          <w:rFonts w:ascii="Helvetica" w:hAnsi="Helvetica" w:cs="Helvetica"/>
          <w:color w:val="262626" w:themeColor="text1" w:themeTint="D9"/>
          <w:sz w:val="22"/>
          <w:szCs w:val="22"/>
        </w:rPr>
        <w:t>e.</w:t>
      </w:r>
    </w:p>
    <w:p w14:paraId="119F1C8F" w14:textId="77777777" w:rsidR="008E0668" w:rsidRPr="00461F76" w:rsidRDefault="008E0668" w:rsidP="281853DD">
      <w:pPr>
        <w:pStyle w:val="GnthGrasn"/>
        <w:spacing w:before="0" w:beforeAutospacing="0" w:after="0" w:afterAutospacing="0" w:line="360" w:lineRule="auto"/>
        <w:ind w:left="1134"/>
        <w:rPr>
          <w:rFonts w:ascii="Helvetica" w:hAnsi="Helvetica" w:cs="Helvetica"/>
          <w:sz w:val="22"/>
          <w:szCs w:val="22"/>
        </w:rPr>
      </w:pPr>
    </w:p>
    <w:p w14:paraId="2172F9FA" w14:textId="4334DE6C" w:rsidR="00F214F0" w:rsidRPr="00461F76" w:rsidRDefault="008E0668" w:rsidP="281853DD">
      <w:pPr>
        <w:pStyle w:val="GnthGrasn"/>
        <w:spacing w:before="0" w:beforeAutospacing="0" w:after="0" w:afterAutospacing="0" w:line="360" w:lineRule="auto"/>
        <w:jc w:val="center"/>
        <w:rPr>
          <w:rFonts w:ascii="Helvetica" w:hAnsi="Helvetica" w:cs="Helvetica"/>
          <w:b/>
          <w:bCs/>
          <w:color w:val="033841" w:themeColor="text2" w:themeShade="80"/>
          <w:sz w:val="22"/>
          <w:szCs w:val="22"/>
        </w:rPr>
      </w:pPr>
      <w:r w:rsidRPr="00461F76">
        <w:rPr>
          <w:rFonts w:ascii="Helvetica" w:hAnsi="Helvetica" w:cs="Helvetica"/>
          <w:b/>
          <w:bCs/>
          <w:color w:val="033841" w:themeColor="text2" w:themeShade="80"/>
          <w:sz w:val="22"/>
          <w:szCs w:val="22"/>
        </w:rPr>
        <w:t>Bígí ag caint:</w:t>
      </w:r>
    </w:p>
    <w:tbl>
      <w:tblPr>
        <w:tblStyle w:val="Tblagreille1adrom-Aiceann1"/>
        <w:tblW w:w="0" w:type="auto"/>
        <w:tblInd w:w="279" w:type="dxa"/>
        <w:tblLook w:val="04A0" w:firstRow="1" w:lastRow="0" w:firstColumn="1" w:lastColumn="0" w:noHBand="0" w:noVBand="1"/>
      </w:tblPr>
      <w:tblGrid>
        <w:gridCol w:w="4961"/>
        <w:gridCol w:w="2248"/>
        <w:gridCol w:w="2248"/>
      </w:tblGrid>
      <w:tr w:rsidR="009F4CF7" w:rsidRPr="00461F76" w14:paraId="5CF55E46" w14:textId="77777777" w:rsidTr="281853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1" w:type="dxa"/>
          </w:tcPr>
          <w:p w14:paraId="70FC85AF" w14:textId="33D32900" w:rsidR="00872B12" w:rsidRPr="00461F76" w:rsidRDefault="00872B12" w:rsidP="281853DD">
            <w:pPr>
              <w:pStyle w:val="GnthGrasn"/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</w:pPr>
            <w:r w:rsidRPr="00461F76"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  <w:t>Scenario</w:t>
            </w:r>
          </w:p>
        </w:tc>
        <w:tc>
          <w:tcPr>
            <w:tcW w:w="2248" w:type="dxa"/>
          </w:tcPr>
          <w:p w14:paraId="22A18D54" w14:textId="61F69DA2" w:rsidR="00872B12" w:rsidRPr="00461F76" w:rsidRDefault="00872B12" w:rsidP="281853DD">
            <w:pPr>
              <w:pStyle w:val="GnthGrasn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</w:pPr>
            <w:r w:rsidRPr="00461F76"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  <w:t>Duine A</w:t>
            </w:r>
          </w:p>
        </w:tc>
        <w:tc>
          <w:tcPr>
            <w:tcW w:w="2248" w:type="dxa"/>
          </w:tcPr>
          <w:p w14:paraId="2AB781A5" w14:textId="1A36B70B" w:rsidR="00872B12" w:rsidRPr="00461F76" w:rsidRDefault="00872B12" w:rsidP="281853DD">
            <w:pPr>
              <w:pStyle w:val="GnthGrasn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</w:pPr>
            <w:r w:rsidRPr="00461F76"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  <w:t>Duine B</w:t>
            </w:r>
          </w:p>
        </w:tc>
      </w:tr>
      <w:tr w:rsidR="009F4CF7" w:rsidRPr="00461F76" w14:paraId="1CE60DD7" w14:textId="77777777" w:rsidTr="281853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1" w:type="dxa"/>
          </w:tcPr>
          <w:p w14:paraId="4C2E7A45" w14:textId="5D8CC334" w:rsidR="00872B12" w:rsidRPr="00461F76" w:rsidRDefault="00C4181C" w:rsidP="281853DD">
            <w:pPr>
              <w:pStyle w:val="GnthGrasn"/>
              <w:numPr>
                <w:ilvl w:val="0"/>
                <w:numId w:val="31"/>
              </w:numPr>
              <w:spacing w:line="276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  <w:sz w:val="22"/>
                <w:szCs w:val="22"/>
              </w:rPr>
            </w:pPr>
            <w:r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sz w:val="22"/>
                <w:szCs w:val="22"/>
              </w:rPr>
              <w:t>Tá sibh beirt ag ordú béile trí chúrsa i mbialann ardnósach.</w:t>
            </w:r>
          </w:p>
        </w:tc>
        <w:tc>
          <w:tcPr>
            <w:tcW w:w="2248" w:type="dxa"/>
          </w:tcPr>
          <w:p w14:paraId="2E1596EA" w14:textId="612F70AE" w:rsidR="00872B12" w:rsidRPr="00461F76" w:rsidRDefault="00C4181C" w:rsidP="281853DD">
            <w:pPr>
              <w:pStyle w:val="GnthGras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</w:pPr>
            <w:r w:rsidRPr="00461F76"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  <w:t xml:space="preserve">Cinnte cad </w:t>
            </w:r>
            <w:r w:rsidR="0045321E" w:rsidRPr="00461F76"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  <w:t>le hordú</w:t>
            </w:r>
          </w:p>
        </w:tc>
        <w:tc>
          <w:tcPr>
            <w:tcW w:w="2248" w:type="dxa"/>
          </w:tcPr>
          <w:p w14:paraId="0D4B4D6D" w14:textId="7402B433" w:rsidR="00872B12" w:rsidRPr="00461F76" w:rsidRDefault="00C4181C" w:rsidP="281853DD">
            <w:pPr>
              <w:pStyle w:val="GnthGras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</w:pPr>
            <w:r w:rsidRPr="00461F76"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  <w:t xml:space="preserve">Níl a fhios </w:t>
            </w:r>
            <w:r w:rsidR="00C17383" w:rsidRPr="00461F76"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  <w:t xml:space="preserve">agat </w:t>
            </w:r>
            <w:r w:rsidRPr="00461F76"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  <w:t>cad le hordú</w:t>
            </w:r>
          </w:p>
        </w:tc>
      </w:tr>
      <w:tr w:rsidR="009F4CF7" w:rsidRPr="00461F76" w14:paraId="6775BA24" w14:textId="77777777" w:rsidTr="281853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1" w:type="dxa"/>
          </w:tcPr>
          <w:p w14:paraId="40ADB045" w14:textId="2FE6388A" w:rsidR="00872B12" w:rsidRPr="00461F76" w:rsidRDefault="003D1EF5" w:rsidP="281853DD">
            <w:pPr>
              <w:pStyle w:val="GnthGrasn"/>
              <w:numPr>
                <w:ilvl w:val="0"/>
                <w:numId w:val="31"/>
              </w:numPr>
              <w:rPr>
                <w:rFonts w:ascii="Helvetica" w:hAnsi="Helvetica" w:cs="Helvetica"/>
                <w:b w:val="0"/>
                <w:bCs w:val="0"/>
                <w:color w:val="262626" w:themeColor="text1" w:themeTint="D9"/>
                <w:sz w:val="22"/>
                <w:szCs w:val="22"/>
              </w:rPr>
            </w:pPr>
            <w:r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sz w:val="22"/>
                <w:szCs w:val="22"/>
              </w:rPr>
              <w:t>Tá sibh ag eagrú an tura</w:t>
            </w:r>
            <w:r w:rsidR="0017473D"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sz w:val="22"/>
                <w:szCs w:val="22"/>
              </w:rPr>
              <w:t>i</w:t>
            </w:r>
            <w:r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sz w:val="22"/>
                <w:szCs w:val="22"/>
              </w:rPr>
              <w:t>s scoile i mbliana.</w:t>
            </w:r>
          </w:p>
        </w:tc>
        <w:tc>
          <w:tcPr>
            <w:tcW w:w="2248" w:type="dxa"/>
          </w:tcPr>
          <w:p w14:paraId="625025A0" w14:textId="26C8056F" w:rsidR="00872B12" w:rsidRPr="00461F76" w:rsidRDefault="00C623C2" w:rsidP="281853DD">
            <w:pPr>
              <w:pStyle w:val="GnthGras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</w:pPr>
            <w:r w:rsidRPr="00461F76"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  <w:t>An príomheagraí</w:t>
            </w:r>
          </w:p>
        </w:tc>
        <w:tc>
          <w:tcPr>
            <w:tcW w:w="2248" w:type="dxa"/>
          </w:tcPr>
          <w:p w14:paraId="37C04DCE" w14:textId="32312039" w:rsidR="00872B12" w:rsidRPr="00461F76" w:rsidRDefault="004A4881" w:rsidP="281853DD">
            <w:pPr>
              <w:pStyle w:val="GnthGras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</w:pPr>
            <w:r w:rsidRPr="00461F76"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  <w:t>An cúntóir</w:t>
            </w:r>
          </w:p>
        </w:tc>
      </w:tr>
      <w:tr w:rsidR="009F4CF7" w:rsidRPr="00461F76" w14:paraId="230608A2" w14:textId="77777777" w:rsidTr="281853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1" w:type="dxa"/>
          </w:tcPr>
          <w:p w14:paraId="2A72DCE8" w14:textId="54C614FF" w:rsidR="00872B12" w:rsidRPr="00461F76" w:rsidRDefault="00877B5C" w:rsidP="281853DD">
            <w:pPr>
              <w:pStyle w:val="GnthGrasn"/>
              <w:numPr>
                <w:ilvl w:val="0"/>
                <w:numId w:val="31"/>
              </w:numPr>
              <w:rPr>
                <w:rFonts w:ascii="Helvetica" w:hAnsi="Helvetica" w:cs="Helvetica"/>
                <w:b w:val="0"/>
                <w:bCs w:val="0"/>
                <w:color w:val="262626" w:themeColor="text1" w:themeTint="D9"/>
                <w:sz w:val="22"/>
                <w:szCs w:val="22"/>
              </w:rPr>
            </w:pPr>
            <w:r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sz w:val="22"/>
                <w:szCs w:val="22"/>
              </w:rPr>
              <w:t>Tá sibh i g</w:t>
            </w:r>
            <w:r w:rsidR="003542AF"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sz w:val="22"/>
                <w:szCs w:val="22"/>
              </w:rPr>
              <w:t>clinic dochtúra.</w:t>
            </w:r>
            <w:r w:rsidR="00B83C32"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sz w:val="22"/>
                <w:szCs w:val="22"/>
              </w:rPr>
              <w:t xml:space="preserve"> Gnáthscrúdú sláinte atá ann.</w:t>
            </w:r>
          </w:p>
        </w:tc>
        <w:tc>
          <w:tcPr>
            <w:tcW w:w="2248" w:type="dxa"/>
          </w:tcPr>
          <w:p w14:paraId="1391845B" w14:textId="2DC32362" w:rsidR="00872B12" w:rsidRPr="00461F76" w:rsidRDefault="003542AF" w:rsidP="281853DD">
            <w:pPr>
              <w:pStyle w:val="GnthGras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</w:pPr>
            <w:r w:rsidRPr="00461F76"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  <w:t>An dochtúir</w:t>
            </w:r>
            <w:r w:rsidR="006F077A" w:rsidRPr="00461F76"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  <w:t>, a chuireann na gnáthcheisteanna</w:t>
            </w:r>
          </w:p>
        </w:tc>
        <w:tc>
          <w:tcPr>
            <w:tcW w:w="2248" w:type="dxa"/>
          </w:tcPr>
          <w:p w14:paraId="508F42E4" w14:textId="47FC2F76" w:rsidR="00872B12" w:rsidRPr="00461F76" w:rsidRDefault="006F077A" w:rsidP="281853DD">
            <w:pPr>
              <w:pStyle w:val="GnthGras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</w:pPr>
            <w:r w:rsidRPr="00461F76"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  <w:t>An t</w:t>
            </w:r>
            <w:r w:rsidR="00653BE8" w:rsidRPr="00461F76"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  <w:noBreakHyphen/>
            </w:r>
            <w:r w:rsidRPr="00461F76"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  <w:t>oth</w:t>
            </w:r>
            <w:r w:rsidR="00B72922" w:rsidRPr="00461F76"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  <w:t>a</w:t>
            </w:r>
            <w:r w:rsidRPr="00461F76"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  <w:t xml:space="preserve">r, </w:t>
            </w:r>
            <w:r w:rsidR="005F0C73" w:rsidRPr="00461F76"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  <w:t>a deir</w:t>
            </w:r>
            <w:r w:rsidR="00E72227" w:rsidRPr="00461F76"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  <w:t xml:space="preserve"> go bhfuil gach rud go breá</w:t>
            </w:r>
          </w:p>
        </w:tc>
      </w:tr>
      <w:tr w:rsidR="009F4CF7" w:rsidRPr="00461F76" w14:paraId="461FE961" w14:textId="77777777" w:rsidTr="281853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1" w:type="dxa"/>
          </w:tcPr>
          <w:p w14:paraId="39860698" w14:textId="03DB10DB" w:rsidR="00872B12" w:rsidRPr="00461F76" w:rsidRDefault="00E72227" w:rsidP="281853DD">
            <w:pPr>
              <w:pStyle w:val="GnthGrasn"/>
              <w:numPr>
                <w:ilvl w:val="0"/>
                <w:numId w:val="31"/>
              </w:numPr>
              <w:rPr>
                <w:rFonts w:ascii="Helvetica" w:hAnsi="Helvetica" w:cs="Helvetica"/>
                <w:b w:val="0"/>
                <w:bCs w:val="0"/>
                <w:color w:val="262626" w:themeColor="text1" w:themeTint="D9"/>
                <w:sz w:val="22"/>
                <w:szCs w:val="22"/>
              </w:rPr>
            </w:pPr>
            <w:r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sz w:val="22"/>
                <w:szCs w:val="22"/>
              </w:rPr>
              <w:t>Tá sibh ag eagrú cóisir</w:t>
            </w:r>
            <w:r w:rsidR="00B40FB6"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sz w:val="22"/>
                <w:szCs w:val="22"/>
              </w:rPr>
              <w:t>e</w:t>
            </w:r>
            <w:r w:rsidR="00C322C7"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sz w:val="22"/>
                <w:szCs w:val="22"/>
              </w:rPr>
              <w:t xml:space="preserve"> do bhreithlá </w:t>
            </w:r>
            <w:r w:rsidR="00B40FB6"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sz w:val="22"/>
                <w:szCs w:val="22"/>
              </w:rPr>
              <w:t>dlúth</w:t>
            </w:r>
            <w:r w:rsidR="00930BD1"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sz w:val="22"/>
                <w:szCs w:val="22"/>
              </w:rPr>
              <w:t>c</w:t>
            </w:r>
            <w:r w:rsidR="00B40FB6"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sz w:val="22"/>
                <w:szCs w:val="22"/>
              </w:rPr>
              <w:t>h</w:t>
            </w:r>
            <w:r w:rsidR="00930BD1"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sz w:val="22"/>
                <w:szCs w:val="22"/>
              </w:rPr>
              <w:t>ara libh.</w:t>
            </w:r>
          </w:p>
        </w:tc>
        <w:tc>
          <w:tcPr>
            <w:tcW w:w="2248" w:type="dxa"/>
          </w:tcPr>
          <w:p w14:paraId="65B7C397" w14:textId="2A1CB59D" w:rsidR="00872B12" w:rsidRPr="00461F76" w:rsidRDefault="002766CF" w:rsidP="281853DD">
            <w:pPr>
              <w:pStyle w:val="GnthGras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</w:pPr>
            <w:r w:rsidRPr="00461F76"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  <w:t>Cinnte cad atá le déanamh</w:t>
            </w:r>
          </w:p>
        </w:tc>
        <w:tc>
          <w:tcPr>
            <w:tcW w:w="2248" w:type="dxa"/>
          </w:tcPr>
          <w:p w14:paraId="55D777E8" w14:textId="2A700E9F" w:rsidR="00872B12" w:rsidRPr="00461F76" w:rsidRDefault="71B37ABB" w:rsidP="281853DD">
            <w:pPr>
              <w:pStyle w:val="GnthGras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</w:pPr>
            <w:r w:rsidRPr="00461F76"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  <w:t>In amhras faoi na pleananna</w:t>
            </w:r>
          </w:p>
        </w:tc>
      </w:tr>
      <w:tr w:rsidR="009F4CF7" w:rsidRPr="00461F76" w14:paraId="6A669927" w14:textId="77777777" w:rsidTr="281853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1" w:type="dxa"/>
          </w:tcPr>
          <w:p w14:paraId="51490FDE" w14:textId="3A3A67B5" w:rsidR="00872B12" w:rsidRPr="00461F76" w:rsidRDefault="79B94A47" w:rsidP="281853DD">
            <w:pPr>
              <w:pStyle w:val="GnthGrasn"/>
              <w:numPr>
                <w:ilvl w:val="0"/>
                <w:numId w:val="31"/>
              </w:numPr>
              <w:rPr>
                <w:rFonts w:ascii="Helvetica" w:hAnsi="Helvetica" w:cs="Helvetica"/>
                <w:b w:val="0"/>
                <w:bCs w:val="0"/>
                <w:color w:val="262626" w:themeColor="text1" w:themeTint="D9"/>
                <w:sz w:val="22"/>
                <w:szCs w:val="22"/>
              </w:rPr>
            </w:pPr>
            <w:r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sz w:val="22"/>
                <w:szCs w:val="22"/>
              </w:rPr>
              <w:t>Labhraígí faoi scannán atá feicthe agaibh beirt.</w:t>
            </w:r>
          </w:p>
        </w:tc>
        <w:tc>
          <w:tcPr>
            <w:tcW w:w="2248" w:type="dxa"/>
          </w:tcPr>
          <w:p w14:paraId="7AF2AB7C" w14:textId="27EDA149" w:rsidR="00872B12" w:rsidRPr="00461F76" w:rsidRDefault="008B36F8" w:rsidP="281853DD">
            <w:pPr>
              <w:pStyle w:val="GnthGras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</w:pPr>
            <w:r w:rsidRPr="00461F76"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  <w:t>Thaitin sé go mór leat</w:t>
            </w:r>
          </w:p>
        </w:tc>
        <w:tc>
          <w:tcPr>
            <w:tcW w:w="2248" w:type="dxa"/>
          </w:tcPr>
          <w:p w14:paraId="4AA9AD35" w14:textId="4B948420" w:rsidR="00872B12" w:rsidRPr="00461F76" w:rsidRDefault="008B36F8" w:rsidP="281853DD">
            <w:pPr>
              <w:pStyle w:val="GnthGras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</w:pPr>
            <w:r w:rsidRPr="00461F76"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  <w:t>Bhí tú idir dhá chomhairle faoi</w:t>
            </w:r>
          </w:p>
        </w:tc>
      </w:tr>
      <w:tr w:rsidR="009F4CF7" w:rsidRPr="00461F76" w14:paraId="516DFA4A" w14:textId="77777777" w:rsidTr="281853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1" w:type="dxa"/>
          </w:tcPr>
          <w:p w14:paraId="7D0E5145" w14:textId="33DE3A82" w:rsidR="00872B12" w:rsidRPr="00461F76" w:rsidRDefault="00E25815" w:rsidP="281853DD">
            <w:pPr>
              <w:pStyle w:val="GnthGrasn"/>
              <w:numPr>
                <w:ilvl w:val="0"/>
                <w:numId w:val="31"/>
              </w:numPr>
              <w:rPr>
                <w:rFonts w:ascii="Helvetica" w:hAnsi="Helvetica" w:cs="Helvetica"/>
                <w:b w:val="0"/>
                <w:bCs w:val="0"/>
                <w:color w:val="262626" w:themeColor="text1" w:themeTint="D9"/>
                <w:sz w:val="22"/>
                <w:szCs w:val="22"/>
              </w:rPr>
            </w:pPr>
            <w:r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sz w:val="22"/>
                <w:szCs w:val="22"/>
              </w:rPr>
              <w:t>Tá sibh ag siopadóireacht le haghaidh éadaí.</w:t>
            </w:r>
          </w:p>
        </w:tc>
        <w:tc>
          <w:tcPr>
            <w:tcW w:w="2248" w:type="dxa"/>
          </w:tcPr>
          <w:p w14:paraId="2950B7AF" w14:textId="60D860DD" w:rsidR="00872B12" w:rsidRPr="00461F76" w:rsidRDefault="00E25815" w:rsidP="281853DD">
            <w:pPr>
              <w:pStyle w:val="GnthGras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</w:pPr>
            <w:r w:rsidRPr="00461F76"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  <w:t>Ag cuardach gúna/culaith</w:t>
            </w:r>
            <w:r w:rsidR="009C4EDE" w:rsidRPr="00461F76"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  <w:t>e</w:t>
            </w:r>
          </w:p>
        </w:tc>
        <w:tc>
          <w:tcPr>
            <w:tcW w:w="2248" w:type="dxa"/>
          </w:tcPr>
          <w:p w14:paraId="18A3728B" w14:textId="6808E0BD" w:rsidR="00872B12" w:rsidRPr="00461F76" w:rsidRDefault="6B8A8C1B" w:rsidP="281853DD">
            <w:pPr>
              <w:pStyle w:val="GnthGras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</w:pPr>
            <w:r w:rsidRPr="00461F76">
              <w:rPr>
                <w:rFonts w:ascii="Helvetica" w:hAnsi="Helvetica" w:cs="Helvetica"/>
                <w:color w:val="262626" w:themeColor="text1" w:themeTint="D9"/>
                <w:sz w:val="22"/>
                <w:szCs w:val="22"/>
              </w:rPr>
              <w:t>Ag cuidiú le cara gúna/culaith a roghnú</w:t>
            </w:r>
          </w:p>
        </w:tc>
      </w:tr>
    </w:tbl>
    <w:p w14:paraId="59791A3C" w14:textId="419F4E6A" w:rsidR="00D230CD" w:rsidRPr="00461F76" w:rsidRDefault="003E78A3" w:rsidP="281853DD">
      <w:pPr>
        <w:pStyle w:val="Teideal1"/>
        <w:rPr>
          <w:rFonts w:cs="Helvetica"/>
          <w:color w:val="262626" w:themeColor="text1" w:themeTint="D9"/>
          <w:sz w:val="40"/>
          <w:szCs w:val="40"/>
          <w:u w:val="none"/>
        </w:rPr>
      </w:pPr>
      <w:r w:rsidRPr="00461F76">
        <w:rPr>
          <w:rFonts w:ascii="Arial" w:hAnsi="Arial" w:cs="Arial"/>
          <w:noProof/>
          <w:color w:val="065F6F" w:themeColor="accent1" w:themeShade="80"/>
          <w:sz w:val="40"/>
          <w:szCs w:val="40"/>
        </w:rPr>
        <w:lastRenderedPageBreak/>
        <mc:AlternateContent>
          <mc:Choice Requires="wps">
            <w:drawing>
              <wp:anchor distT="0" distB="0" distL="0" distR="0" simplePos="0" relativeHeight="251658240" behindDoc="1" locked="0" layoutInCell="1" allowOverlap="1" wp14:anchorId="3DEF87C4" wp14:editId="1790125A">
                <wp:simplePos x="0" y="0"/>
                <wp:positionH relativeFrom="page">
                  <wp:posOffset>695325</wp:posOffset>
                </wp:positionH>
                <wp:positionV relativeFrom="paragraph">
                  <wp:posOffset>622935</wp:posOffset>
                </wp:positionV>
                <wp:extent cx="6438900" cy="38100"/>
                <wp:effectExtent l="0" t="0" r="0" b="0"/>
                <wp:wrapTopAndBottom/>
                <wp:docPr id="681672532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38900" cy="38100"/>
                        </a:xfrm>
                        <a:prstGeom prst="rect">
                          <a:avLst/>
                        </a:prstGeom>
                        <a:solidFill>
                          <a:srgbClr val="FF03C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asvg="http://schemas.microsoft.com/office/drawing/2016/SVG/main">
            <w:pict w14:anchorId="0742EB7B">
              <v:rect id="Rectangle 46" style="position:absolute;margin-left:54.75pt;margin-top:49.05pt;width:507pt;height:3pt;z-index:-251645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03c8" stroked="f" w14:anchorId="7CAC80C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">
                <w10:wrap type="topAndBottom" anchorx="page"/>
              </v:rect>
            </w:pict>
          </mc:Fallback>
        </mc:AlternateContent>
      </w:r>
      <w:r w:rsidRPr="00461F76">
        <w:rPr>
          <w:rFonts w:ascii="Arial" w:hAnsi="Arial" w:cs="Arial"/>
          <w:color w:val="065F6F" w:themeColor="accent1" w:themeShade="80"/>
          <w:sz w:val="40"/>
          <w:szCs w:val="40"/>
          <w:u w:val="none"/>
        </w:rPr>
        <w:br/>
      </w:r>
      <w:r w:rsidR="00D230CD" w:rsidRPr="00461F76">
        <w:rPr>
          <w:rFonts w:ascii="Arial" w:hAnsi="Arial" w:cs="Arial"/>
          <w:color w:val="065F6F" w:themeColor="accent1" w:themeShade="80"/>
          <w:sz w:val="40"/>
          <w:szCs w:val="40"/>
          <w:u w:val="none"/>
        </w:rPr>
        <w:t>FREAGRAÍ</w:t>
      </w:r>
      <w:r w:rsidR="00D230CD" w:rsidRPr="00461F76">
        <w:rPr>
          <w:rFonts w:ascii="Arial" w:hAnsi="Arial" w:cs="Arial"/>
          <w:color w:val="262626" w:themeColor="text1" w:themeTint="D9"/>
          <w:sz w:val="40"/>
          <w:szCs w:val="40"/>
          <w:u w:val="none"/>
        </w:rPr>
        <w:t xml:space="preserve"> </w:t>
      </w:r>
    </w:p>
    <w:p w14:paraId="244D45AB" w14:textId="71C6EB3F" w:rsidR="00896360" w:rsidRPr="00461F76" w:rsidRDefault="00C93514" w:rsidP="281853DD">
      <w:pPr>
        <w:spacing w:before="0" w:after="120" w:line="276" w:lineRule="auto"/>
        <w:contextualSpacing/>
        <w:jc w:val="both"/>
        <w:outlineLvl w:val="1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461F76">
        <w:rPr>
          <w:color w:val="0CC0DF" w:themeColor="accent1"/>
          <w:sz w:val="32"/>
          <w:szCs w:val="32"/>
        </w:rPr>
        <w:br/>
      </w:r>
      <w:r w:rsidR="00E62310" w:rsidRPr="00461F76">
        <w:rPr>
          <w:rFonts w:cs="Helvetica"/>
          <w:color w:val="0CC0DF" w:themeColor="accent1"/>
          <w:sz w:val="32"/>
          <w:szCs w:val="32"/>
        </w:rPr>
        <w:t>A:</w:t>
      </w:r>
      <w:r w:rsidR="00E62310" w:rsidRPr="00461F76">
        <w:rPr>
          <w:rFonts w:cs="Helvetica"/>
          <w:color w:val="0CC0DF" w:themeColor="accent1"/>
          <w:spacing w:val="-2"/>
          <w:sz w:val="32"/>
          <w:szCs w:val="32"/>
        </w:rPr>
        <w:t xml:space="preserve"> </w:t>
      </w:r>
      <w:r w:rsidR="00E62310" w:rsidRPr="00461F76">
        <w:rPr>
          <w:rFonts w:cs="Helvetica"/>
          <w:color w:val="0CC0DF" w:themeColor="accent1"/>
          <w:sz w:val="32"/>
          <w:szCs w:val="32"/>
        </w:rPr>
        <w:t>TUISCINT &amp; FORBAIRT FOCLÓRA</w:t>
      </w:r>
    </w:p>
    <w:p w14:paraId="3B1D41F3" w14:textId="5E8C9932" w:rsidR="00EF164D" w:rsidRPr="00461F76" w:rsidRDefault="00EF164D" w:rsidP="281853DD">
      <w:pPr>
        <w:pStyle w:val="Ceannteideal2"/>
        <w:spacing w:line="276" w:lineRule="auto"/>
        <w:rPr>
          <w:rFonts w:eastAsia="Calibri" w:cs="Arial"/>
          <w:color w:val="033841" w:themeColor="text2" w:themeShade="80"/>
        </w:rPr>
      </w:pPr>
      <w:r w:rsidRPr="00461F76">
        <w:rPr>
          <w:rFonts w:eastAsia="Calibri" w:cs="Arial"/>
          <w:color w:val="033841" w:themeColor="text2" w:themeShade="80"/>
        </w:rPr>
        <w:t>Líon na bearnaí (an clásal coibhneasta)</w:t>
      </w:r>
    </w:p>
    <w:p w14:paraId="6C77DF04" w14:textId="718F2D96" w:rsidR="00EF164D" w:rsidRPr="00461F76" w:rsidRDefault="00EF164D" w:rsidP="281853DD">
      <w:pPr>
        <w:spacing w:before="0" w:line="276" w:lineRule="auto"/>
        <w:ind w:left="357"/>
        <w:contextualSpacing/>
        <w:jc w:val="both"/>
        <w:outlineLvl w:val="1"/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</w:pPr>
      <w:r w:rsidRPr="00461F76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>Féach:</w:t>
      </w:r>
    </w:p>
    <w:p w14:paraId="4DB39131" w14:textId="77777777" w:rsidR="00EF164D" w:rsidRPr="00461F76" w:rsidRDefault="00EF164D" w:rsidP="281853DD">
      <w:pPr>
        <w:spacing w:before="0" w:after="120" w:line="276" w:lineRule="auto"/>
        <w:contextualSpacing/>
        <w:jc w:val="both"/>
        <w:outlineLvl w:val="1"/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</w:pPr>
    </w:p>
    <w:p w14:paraId="7CD5DEA3" w14:textId="26C8D007" w:rsidR="00EF164D" w:rsidRPr="00461F76" w:rsidRDefault="00EF164D" w:rsidP="281853DD">
      <w:pPr>
        <w:spacing w:before="0" w:line="276" w:lineRule="auto"/>
        <w:ind w:left="567"/>
        <w:jc w:val="both"/>
        <w:rPr>
          <w:rFonts w:ascii="Helvetica" w:eastAsia="Yu Mincho" w:hAnsi="Helvetica" w:cs="Arial"/>
          <w:color w:val="262626" w:themeColor="text1" w:themeTint="D9"/>
        </w:rPr>
      </w:pPr>
      <w:r w:rsidRPr="00461F76">
        <w:rPr>
          <w:rFonts w:ascii="Helvetica" w:eastAsia="Yu Mincho" w:hAnsi="Helvetica" w:cs="Arial"/>
          <w:b/>
          <w:bCs/>
          <w:color w:val="033841" w:themeColor="text2" w:themeShade="80"/>
        </w:rPr>
        <w:t>Imelda:</w:t>
      </w:r>
      <w:r w:rsidRPr="00461F76">
        <w:tab/>
      </w:r>
      <w:r w:rsidRPr="00461F76">
        <w:tab/>
      </w:r>
      <w:r w:rsidRPr="00461F76">
        <w:rPr>
          <w:rFonts w:ascii="Helvetica" w:eastAsia="Yu Mincho" w:hAnsi="Helvetica" w:cs="Arial"/>
          <w:color w:val="262626" w:themeColor="text1" w:themeTint="D9"/>
        </w:rPr>
        <w:t xml:space="preserve">Cá </w:t>
      </w:r>
      <w:r w:rsidRPr="00461F76">
        <w:rPr>
          <w:rFonts w:ascii="Helvetica" w:eastAsia="Yu Mincho" w:hAnsi="Helvetica" w:cs="Arial"/>
          <w:b/>
          <w:bCs/>
          <w:color w:val="262626" w:themeColor="text1" w:themeTint="D9"/>
        </w:rPr>
        <w:t>ndeachaigh</w:t>
      </w:r>
      <w:r w:rsidRPr="00461F76">
        <w:rPr>
          <w:rFonts w:ascii="Helvetica" w:eastAsia="Yu Mincho" w:hAnsi="Helvetica" w:cs="Arial"/>
          <w:color w:val="262626" w:themeColor="text1" w:themeTint="D9"/>
        </w:rPr>
        <w:t xml:space="preserve"> tú?</w:t>
      </w:r>
    </w:p>
    <w:p w14:paraId="33CB0B40" w14:textId="0F2B6F4E" w:rsidR="00EF164D" w:rsidRPr="00461F76" w:rsidRDefault="00EF164D" w:rsidP="281853DD">
      <w:pPr>
        <w:spacing w:before="0" w:line="276" w:lineRule="auto"/>
        <w:ind w:left="567"/>
        <w:jc w:val="both"/>
        <w:rPr>
          <w:rFonts w:ascii="Helvetica" w:eastAsia="Yu Mincho" w:hAnsi="Helvetica" w:cs="Arial"/>
          <w:color w:val="262626" w:themeColor="text1" w:themeTint="D9"/>
        </w:rPr>
      </w:pPr>
      <w:r w:rsidRPr="00461F76">
        <w:rPr>
          <w:rFonts w:ascii="Helvetica" w:eastAsia="Yu Mincho" w:hAnsi="Helvetica" w:cs="Arial"/>
          <w:b/>
          <w:bCs/>
          <w:color w:val="033841" w:themeColor="text2" w:themeShade="80"/>
        </w:rPr>
        <w:t>Imelda:</w:t>
      </w:r>
      <w:r w:rsidRPr="00461F76">
        <w:tab/>
      </w:r>
      <w:r w:rsidRPr="00461F76">
        <w:tab/>
      </w:r>
      <w:r w:rsidRPr="00461F76">
        <w:rPr>
          <w:rFonts w:ascii="Helvetica" w:eastAsia="Yu Mincho" w:hAnsi="Helvetica" w:cs="Arial"/>
          <w:color w:val="262626" w:themeColor="text1" w:themeTint="D9"/>
        </w:rPr>
        <w:t xml:space="preserve">Agus, cén uair </w:t>
      </w:r>
      <w:r w:rsidRPr="00461F76">
        <w:rPr>
          <w:rFonts w:ascii="Helvetica" w:eastAsia="Yu Mincho" w:hAnsi="Helvetica" w:cs="Arial"/>
          <w:b/>
          <w:bCs/>
          <w:color w:val="262626" w:themeColor="text1" w:themeTint="D9"/>
        </w:rPr>
        <w:t>a thosaigh</w:t>
      </w:r>
      <w:r w:rsidRPr="00461F76">
        <w:rPr>
          <w:rFonts w:ascii="Helvetica" w:eastAsia="Yu Mincho" w:hAnsi="Helvetica" w:cs="Arial"/>
          <w:color w:val="262626" w:themeColor="text1" w:themeTint="D9"/>
        </w:rPr>
        <w:t xml:space="preserve"> tú ar an </w:t>
      </w:r>
      <w:r w:rsidR="001B3F6B" w:rsidRPr="00461F76">
        <w:rPr>
          <w:rFonts w:ascii="Helvetica" w:eastAsia="Yu Mincho" w:hAnsi="Helvetica" w:cs="Arial"/>
          <w:color w:val="262626" w:themeColor="text1" w:themeTint="D9"/>
        </w:rPr>
        <w:t>gc</w:t>
      </w:r>
      <w:r w:rsidRPr="00461F76">
        <w:rPr>
          <w:rFonts w:ascii="Helvetica" w:eastAsia="Yu Mincho" w:hAnsi="Helvetica" w:cs="Arial"/>
          <w:color w:val="262626" w:themeColor="text1" w:themeTint="D9"/>
        </w:rPr>
        <w:t>raic sin?</w:t>
      </w:r>
    </w:p>
    <w:p w14:paraId="0F7B6FCB" w14:textId="02111B6F" w:rsidR="00EF164D" w:rsidRPr="00461F76" w:rsidRDefault="00EF164D" w:rsidP="281853DD">
      <w:pPr>
        <w:spacing w:before="0" w:line="276" w:lineRule="auto"/>
        <w:ind w:left="567"/>
        <w:jc w:val="both"/>
        <w:rPr>
          <w:rFonts w:ascii="Helvetica" w:eastAsia="Yu Mincho" w:hAnsi="Helvetica" w:cs="Arial"/>
          <w:color w:val="262626" w:themeColor="text1" w:themeTint="D9"/>
        </w:rPr>
      </w:pPr>
      <w:r w:rsidRPr="00461F76">
        <w:rPr>
          <w:rFonts w:ascii="Helvetica" w:eastAsia="Yu Mincho" w:hAnsi="Helvetica" w:cs="Arial"/>
          <w:b/>
          <w:bCs/>
          <w:color w:val="033841" w:themeColor="text2" w:themeShade="80"/>
        </w:rPr>
        <w:t>Mack:</w:t>
      </w:r>
      <w:r w:rsidRPr="00461F76">
        <w:tab/>
      </w:r>
      <w:r w:rsidRPr="00461F76">
        <w:tab/>
      </w:r>
      <w:r w:rsidRPr="00461F76">
        <w:rPr>
          <w:rFonts w:ascii="Helvetica" w:eastAsia="Yu Mincho" w:hAnsi="Helvetica" w:cs="Arial"/>
          <w:color w:val="262626" w:themeColor="text1" w:themeTint="D9"/>
        </w:rPr>
        <w:t xml:space="preserve">Céard </w:t>
      </w:r>
      <w:r w:rsidRPr="00461F76">
        <w:rPr>
          <w:rFonts w:ascii="Helvetica" w:eastAsia="Yu Mincho" w:hAnsi="Helvetica" w:cs="Arial"/>
          <w:b/>
          <w:bCs/>
          <w:color w:val="262626" w:themeColor="text1" w:themeTint="D9"/>
        </w:rPr>
        <w:t>atá</w:t>
      </w:r>
      <w:r w:rsidRPr="00461F76">
        <w:rPr>
          <w:rFonts w:ascii="Helvetica" w:eastAsia="Yu Mincho" w:hAnsi="Helvetica" w:cs="Arial"/>
          <w:color w:val="262626" w:themeColor="text1" w:themeTint="D9"/>
        </w:rPr>
        <w:t xml:space="preserve"> ag dul ar aghaidh?</w:t>
      </w:r>
    </w:p>
    <w:p w14:paraId="0D7C748C" w14:textId="469632C1" w:rsidR="00EF164D" w:rsidRPr="00461F76" w:rsidRDefault="00EF164D" w:rsidP="281853DD">
      <w:pPr>
        <w:spacing w:before="0" w:line="276" w:lineRule="auto"/>
        <w:ind w:left="567"/>
        <w:jc w:val="both"/>
        <w:rPr>
          <w:rFonts w:ascii="Helvetica" w:eastAsia="Yu Mincho" w:hAnsi="Helvetica" w:cs="Arial"/>
          <w:color w:val="262626" w:themeColor="text1" w:themeTint="D9"/>
        </w:rPr>
      </w:pPr>
      <w:r w:rsidRPr="00461F76">
        <w:rPr>
          <w:rFonts w:ascii="Helvetica" w:eastAsia="Yu Mincho" w:hAnsi="Helvetica" w:cs="Arial"/>
          <w:b/>
          <w:bCs/>
          <w:color w:val="033841" w:themeColor="text2" w:themeShade="80"/>
        </w:rPr>
        <w:t>Imelda:</w:t>
      </w:r>
      <w:r w:rsidRPr="00461F76">
        <w:tab/>
      </w:r>
      <w:r w:rsidRPr="00461F76">
        <w:tab/>
      </w:r>
      <w:r w:rsidRPr="00461F76">
        <w:rPr>
          <w:rFonts w:ascii="Helvetica" w:eastAsia="Yu Mincho" w:hAnsi="Helvetica" w:cs="Arial"/>
          <w:color w:val="262626" w:themeColor="text1" w:themeTint="D9"/>
        </w:rPr>
        <w:t xml:space="preserve">Cén chaoi </w:t>
      </w:r>
      <w:r w:rsidRPr="00461F76">
        <w:rPr>
          <w:rFonts w:ascii="Helvetica" w:eastAsia="Yu Mincho" w:hAnsi="Helvetica" w:cs="Arial"/>
          <w:b/>
          <w:bCs/>
          <w:color w:val="262626" w:themeColor="text1" w:themeTint="D9"/>
        </w:rPr>
        <w:t>a bhfuil</w:t>
      </w:r>
      <w:r w:rsidRPr="00461F76">
        <w:rPr>
          <w:rFonts w:ascii="Helvetica" w:eastAsia="Yu Mincho" w:hAnsi="Helvetica" w:cs="Arial"/>
          <w:color w:val="262626" w:themeColor="text1" w:themeTint="D9"/>
        </w:rPr>
        <w:t xml:space="preserve"> a fhios agat nach tú a bhí ann?</w:t>
      </w:r>
    </w:p>
    <w:p w14:paraId="7A8FE25E" w14:textId="51C93BD7" w:rsidR="00EF164D" w:rsidRPr="00461F76" w:rsidRDefault="00145EF1" w:rsidP="281853DD">
      <w:pPr>
        <w:spacing w:before="0" w:line="276" w:lineRule="auto"/>
        <w:ind w:left="567"/>
        <w:jc w:val="both"/>
        <w:rPr>
          <w:rFonts w:ascii="Helvetica" w:eastAsia="Yu Mincho" w:hAnsi="Helvetica" w:cs="Arial"/>
          <w:color w:val="262626" w:themeColor="text1" w:themeTint="D9"/>
        </w:rPr>
      </w:pPr>
      <w:r w:rsidRPr="00461F76">
        <w:rPr>
          <w:rFonts w:ascii="Helvetica" w:eastAsia="Yu Mincho" w:hAnsi="Helvetica" w:cs="Arial"/>
          <w:b/>
          <w:bCs/>
          <w:color w:val="033841" w:themeColor="text2" w:themeShade="80"/>
        </w:rPr>
        <w:t>Diana</w:t>
      </w:r>
      <w:r w:rsidR="00EF164D" w:rsidRPr="00461F76">
        <w:rPr>
          <w:rFonts w:ascii="Helvetica" w:eastAsia="Yu Mincho" w:hAnsi="Helvetica" w:cs="Arial"/>
          <w:b/>
          <w:bCs/>
          <w:color w:val="033841" w:themeColor="text2" w:themeShade="80"/>
        </w:rPr>
        <w:t>:</w:t>
      </w:r>
      <w:r w:rsidRPr="00461F76">
        <w:tab/>
      </w:r>
      <w:r w:rsidRPr="00461F76">
        <w:tab/>
      </w:r>
      <w:r w:rsidR="00EF164D" w:rsidRPr="00461F76">
        <w:rPr>
          <w:rFonts w:ascii="Helvetica" w:eastAsia="Yu Mincho" w:hAnsi="Helvetica" w:cs="Arial"/>
          <w:color w:val="262626" w:themeColor="text1" w:themeTint="D9"/>
        </w:rPr>
        <w:t>Cá</w:t>
      </w:r>
      <w:r w:rsidR="00EF164D" w:rsidRPr="00461F76">
        <w:rPr>
          <w:rFonts w:ascii="Helvetica" w:eastAsia="Yu Mincho" w:hAnsi="Helvetica" w:cs="Arial"/>
          <w:b/>
          <w:bCs/>
          <w:color w:val="262626" w:themeColor="text1" w:themeTint="D9"/>
        </w:rPr>
        <w:t xml:space="preserve"> bhfuil</w:t>
      </w:r>
      <w:r w:rsidR="00EF164D" w:rsidRPr="00461F76">
        <w:rPr>
          <w:rFonts w:ascii="Helvetica" w:eastAsia="Yu Mincho" w:hAnsi="Helvetica" w:cs="Arial"/>
          <w:color w:val="262626" w:themeColor="text1" w:themeTint="D9"/>
        </w:rPr>
        <w:t xml:space="preserve"> fón Sonia?</w:t>
      </w:r>
    </w:p>
    <w:p w14:paraId="7CEC233C" w14:textId="77777777" w:rsidR="00EF164D" w:rsidRPr="00461F76" w:rsidRDefault="00EF164D" w:rsidP="281853DD">
      <w:pPr>
        <w:spacing w:before="0" w:line="276" w:lineRule="auto"/>
        <w:rPr>
          <w:lang w:eastAsia="en-US"/>
        </w:rPr>
      </w:pPr>
    </w:p>
    <w:p w14:paraId="0A10B501" w14:textId="77777777" w:rsidR="00EF164D" w:rsidRPr="00461F76" w:rsidRDefault="00EF164D" w:rsidP="281853DD">
      <w:pPr>
        <w:numPr>
          <w:ilvl w:val="0"/>
          <w:numId w:val="3"/>
        </w:numPr>
        <w:spacing w:before="0" w:after="120" w:line="276" w:lineRule="auto"/>
        <w:ind w:left="357" w:hanging="357"/>
        <w:contextualSpacing/>
        <w:jc w:val="both"/>
        <w:outlineLvl w:val="1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461F76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Focalbhá</w:t>
      </w:r>
    </w:p>
    <w:p w14:paraId="3DFC92BF" w14:textId="4023E3B0" w:rsidR="00EF164D" w:rsidRPr="00461F76" w:rsidRDefault="00EF164D" w:rsidP="281853DD">
      <w:pPr>
        <w:spacing w:before="0" w:after="120" w:line="276" w:lineRule="auto"/>
        <w:ind w:left="357"/>
        <w:contextualSpacing/>
        <w:jc w:val="both"/>
        <w:outlineLvl w:val="1"/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</w:pPr>
      <w:r w:rsidRPr="00461F76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>Féach:</w:t>
      </w:r>
    </w:p>
    <w:p w14:paraId="1D9689BF" w14:textId="77777777" w:rsidR="00EF164D" w:rsidRPr="00461F76" w:rsidRDefault="00EF164D" w:rsidP="281853DD">
      <w:pPr>
        <w:spacing w:before="0" w:after="120" w:line="276" w:lineRule="auto"/>
        <w:contextualSpacing/>
        <w:jc w:val="both"/>
        <w:outlineLvl w:val="1"/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</w:pPr>
    </w:p>
    <w:p w14:paraId="341763E7" w14:textId="2D6F4D8A" w:rsidR="00EF164D" w:rsidRPr="00461F76" w:rsidRDefault="00EF164D" w:rsidP="281853DD">
      <w:pPr>
        <w:spacing w:before="0" w:line="276" w:lineRule="auto"/>
        <w:ind w:left="567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461F76">
        <w:rPr>
          <w:rFonts w:ascii="Helvetica" w:eastAsia="Helvetica" w:hAnsi="Helvetica" w:cs="Helvetica"/>
          <w:b/>
          <w:bCs/>
          <w:color w:val="033841" w:themeColor="text2" w:themeShade="80"/>
        </w:rPr>
        <w:t>Vince:</w:t>
      </w:r>
      <w:r w:rsidRPr="00461F76">
        <w:tab/>
      </w:r>
      <w:r w:rsidRPr="00461F76">
        <w:tab/>
      </w:r>
      <w:r w:rsidRPr="00461F76">
        <w:rPr>
          <w:rFonts w:ascii="Helvetica" w:eastAsia="Helvetica" w:hAnsi="Helvetica" w:cs="Helvetica"/>
          <w:color w:val="000000" w:themeColor="text1"/>
        </w:rPr>
        <w:t xml:space="preserve">Sonny, </w:t>
      </w:r>
      <w:r w:rsidR="04EE20AC" w:rsidRPr="00461F76">
        <w:rPr>
          <w:rFonts w:ascii="Helvetica" w:eastAsia="Helvetica" w:hAnsi="Helvetica" w:cs="Helvetica"/>
          <w:color w:val="000000" w:themeColor="text1"/>
        </w:rPr>
        <w:t>a</w:t>
      </w:r>
      <w:r w:rsidRPr="00461F76">
        <w:rPr>
          <w:rFonts w:ascii="Helvetica" w:eastAsia="Helvetica" w:hAnsi="Helvetica" w:cs="Helvetica"/>
          <w:color w:val="000000" w:themeColor="text1"/>
          <w:u w:val="single"/>
        </w:rPr>
        <w:t>n</w:t>
      </w:r>
      <w:r w:rsidRPr="00461F76">
        <w:rPr>
          <w:rFonts w:ascii="Helvetica" w:eastAsia="Helvetica" w:hAnsi="Helvetica" w:cs="Helvetica"/>
          <w:color w:val="000000" w:themeColor="text1"/>
        </w:rPr>
        <w:t xml:space="preserve"> bhfaca tú Cóilí Jackie?</w:t>
      </w:r>
    </w:p>
    <w:p w14:paraId="0BEAF828" w14:textId="75943F51" w:rsidR="00EF164D" w:rsidRPr="00461F76" w:rsidRDefault="00145EF1" w:rsidP="281853DD">
      <w:pPr>
        <w:spacing w:before="0" w:line="276" w:lineRule="auto"/>
        <w:ind w:left="567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461F76">
        <w:rPr>
          <w:rFonts w:ascii="Helvetica" w:eastAsia="Helvetica" w:hAnsi="Helvetica" w:cs="Helvetica"/>
          <w:b/>
          <w:bCs/>
          <w:color w:val="033841" w:themeColor="text2" w:themeShade="80"/>
        </w:rPr>
        <w:t>Diana</w:t>
      </w:r>
      <w:r w:rsidR="00EF164D" w:rsidRPr="00461F76">
        <w:rPr>
          <w:rFonts w:ascii="Helvetica" w:eastAsia="Helvetica" w:hAnsi="Helvetica" w:cs="Helvetica"/>
          <w:b/>
          <w:bCs/>
          <w:color w:val="033841" w:themeColor="text2" w:themeShade="80"/>
        </w:rPr>
        <w:t>:</w:t>
      </w:r>
      <w:r w:rsidRPr="00461F76">
        <w:tab/>
      </w:r>
      <w:r w:rsidRPr="00461F76">
        <w:tab/>
      </w:r>
      <w:r w:rsidR="00EF164D" w:rsidRPr="00461F76">
        <w:rPr>
          <w:rFonts w:ascii="Helvetica" w:eastAsia="Helvetica" w:hAnsi="Helvetica" w:cs="Helvetica"/>
          <w:i/>
          <w:iCs/>
          <w:color w:val="262626" w:themeColor="text1" w:themeTint="D9"/>
        </w:rPr>
        <w:t>So</w:t>
      </w:r>
      <w:r w:rsidR="00EF164D" w:rsidRPr="00461F76">
        <w:rPr>
          <w:rFonts w:ascii="Helvetica" w:eastAsia="Helvetica" w:hAnsi="Helvetica" w:cs="Helvetica"/>
          <w:color w:val="262626" w:themeColor="text1" w:themeTint="D9"/>
        </w:rPr>
        <w:t xml:space="preserve">, em, </w:t>
      </w:r>
      <w:r w:rsidR="00EF164D" w:rsidRPr="00461F76">
        <w:rPr>
          <w:rFonts w:ascii="Helvetica" w:eastAsia="Helvetica" w:hAnsi="Helvetica" w:cs="Helvetica"/>
          <w:color w:val="262626" w:themeColor="text1" w:themeTint="D9"/>
          <w:u w:val="single"/>
        </w:rPr>
        <w:t>an</w:t>
      </w:r>
      <w:r w:rsidR="00EF164D" w:rsidRPr="00461F76">
        <w:rPr>
          <w:rFonts w:ascii="Helvetica" w:eastAsia="Helvetica" w:hAnsi="Helvetica" w:cs="Helvetica"/>
          <w:color w:val="262626" w:themeColor="text1" w:themeTint="D9"/>
        </w:rPr>
        <w:t xml:space="preserve"> bhfuair sibh amach aon eolas ó ráiteas Sonny?</w:t>
      </w:r>
    </w:p>
    <w:p w14:paraId="503EC690" w14:textId="77777777" w:rsidR="00EF164D" w:rsidRPr="00461F76" w:rsidRDefault="00EF164D" w:rsidP="281853DD">
      <w:pPr>
        <w:spacing w:before="0" w:line="276" w:lineRule="auto"/>
        <w:ind w:left="567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461F76">
        <w:rPr>
          <w:rFonts w:ascii="Helvetica" w:eastAsia="Helvetica" w:hAnsi="Helvetica" w:cs="Helvetica"/>
          <w:b/>
          <w:bCs/>
          <w:color w:val="033841" w:themeColor="text2" w:themeShade="80"/>
        </w:rPr>
        <w:t>Imelda:</w:t>
      </w:r>
      <w:r w:rsidRPr="00461F76">
        <w:tab/>
      </w:r>
      <w:r w:rsidRPr="00461F76">
        <w:tab/>
      </w:r>
      <w:r w:rsidRPr="00461F76">
        <w:rPr>
          <w:rFonts w:ascii="Helvetica" w:eastAsia="Helvetica" w:hAnsi="Helvetica" w:cs="Helvetica"/>
          <w:color w:val="262626" w:themeColor="text1" w:themeTint="D9"/>
        </w:rPr>
        <w:t>Crystal, an ea?</w:t>
      </w:r>
    </w:p>
    <w:p w14:paraId="135454BA" w14:textId="77777777" w:rsidR="00EF164D" w:rsidRPr="00461F76" w:rsidRDefault="00EF164D" w:rsidP="281853DD">
      <w:pPr>
        <w:spacing w:before="0" w:line="276" w:lineRule="auto"/>
        <w:ind w:left="567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461F76">
        <w:rPr>
          <w:rFonts w:ascii="Helvetica" w:eastAsia="Helvetica" w:hAnsi="Helvetica" w:cs="Helvetica"/>
          <w:b/>
          <w:bCs/>
          <w:color w:val="033841" w:themeColor="text2" w:themeShade="80"/>
        </w:rPr>
        <w:t>Crystal:</w:t>
      </w:r>
      <w:r w:rsidRPr="00461F76">
        <w:tab/>
      </w:r>
      <w:r w:rsidRPr="00461F76">
        <w:tab/>
      </w:r>
      <w:r w:rsidRPr="00461F76">
        <w:rPr>
          <w:rFonts w:ascii="Helvetica" w:eastAsia="Helvetica" w:hAnsi="Helvetica" w:cs="Helvetica"/>
          <w:color w:val="262626" w:themeColor="text1" w:themeTint="D9"/>
          <w:u w:val="single"/>
        </w:rPr>
        <w:t>I</w:t>
      </w:r>
      <w:r w:rsidRPr="00461F76">
        <w:rPr>
          <w:rFonts w:ascii="Helvetica" w:eastAsia="Helvetica" w:hAnsi="Helvetica" w:cs="Helvetica"/>
          <w:color w:val="262626" w:themeColor="text1" w:themeTint="D9"/>
        </w:rPr>
        <w:t>s ea.</w:t>
      </w:r>
    </w:p>
    <w:p w14:paraId="1C2DDE22" w14:textId="1569CEF5" w:rsidR="00EF164D" w:rsidRPr="00461F76" w:rsidRDefault="00EF164D" w:rsidP="281853DD">
      <w:pPr>
        <w:spacing w:before="0" w:line="276" w:lineRule="auto"/>
        <w:ind w:left="567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461F76">
        <w:rPr>
          <w:rFonts w:ascii="Helvetica" w:eastAsia="Helvetica" w:hAnsi="Helvetica" w:cs="Helvetica"/>
          <w:b/>
          <w:bCs/>
          <w:color w:val="033841" w:themeColor="text2" w:themeShade="80"/>
        </w:rPr>
        <w:t>Imelda:</w:t>
      </w:r>
      <w:r w:rsidRPr="00461F76">
        <w:tab/>
      </w:r>
      <w:r w:rsidRPr="00461F76">
        <w:tab/>
      </w:r>
      <w:r w:rsidRPr="00461F76">
        <w:rPr>
          <w:rFonts w:ascii="Helvetica" w:eastAsia="Helvetica" w:hAnsi="Helvetica" w:cs="Helvetica"/>
          <w:color w:val="262626" w:themeColor="text1" w:themeTint="D9"/>
        </w:rPr>
        <w:t xml:space="preserve">Ceannfort Uí Shé atá ann. </w:t>
      </w:r>
      <w:r w:rsidRPr="00461F76">
        <w:rPr>
          <w:rFonts w:ascii="Helvetica" w:eastAsia="Helvetica" w:hAnsi="Helvetica" w:cs="Helvetica"/>
          <w:color w:val="262626" w:themeColor="text1" w:themeTint="D9"/>
          <w:u w:val="single"/>
        </w:rPr>
        <w:t>An</w:t>
      </w:r>
      <w:r w:rsidRPr="00461F76">
        <w:rPr>
          <w:rFonts w:ascii="Helvetica" w:eastAsia="Helvetica" w:hAnsi="Helvetica" w:cs="Helvetica"/>
          <w:color w:val="262626" w:themeColor="text1" w:themeTint="D9"/>
        </w:rPr>
        <w:t xml:space="preserve"> bhfuil Sonny ina shuí?</w:t>
      </w:r>
    </w:p>
    <w:p w14:paraId="37633903" w14:textId="3F3CAA9B" w:rsidR="00EF164D" w:rsidRPr="00461F76" w:rsidRDefault="00EF164D" w:rsidP="281853DD">
      <w:pPr>
        <w:spacing w:before="0" w:line="276" w:lineRule="auto"/>
        <w:ind w:left="567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461F76">
        <w:rPr>
          <w:rFonts w:ascii="Helvetica" w:eastAsia="Helvetica" w:hAnsi="Helvetica" w:cs="Helvetica"/>
          <w:b/>
          <w:bCs/>
          <w:color w:val="033841" w:themeColor="text2" w:themeShade="80"/>
        </w:rPr>
        <w:t>Laoise:</w:t>
      </w:r>
      <w:r w:rsidRPr="00461F76">
        <w:tab/>
      </w:r>
      <w:r w:rsidRPr="00461F76">
        <w:tab/>
      </w:r>
      <w:r w:rsidRPr="00461F76">
        <w:rPr>
          <w:rFonts w:ascii="Helvetica" w:eastAsia="Helvetica" w:hAnsi="Helvetica" w:cs="Helvetica"/>
          <w:color w:val="262626" w:themeColor="text1" w:themeTint="D9"/>
        </w:rPr>
        <w:t xml:space="preserve">Ó, </w:t>
      </w:r>
      <w:r w:rsidRPr="00461F76">
        <w:rPr>
          <w:rFonts w:ascii="Helvetica" w:eastAsia="Helvetica" w:hAnsi="Helvetica" w:cs="Helvetica"/>
          <w:color w:val="262626" w:themeColor="text1" w:themeTint="D9"/>
          <w:u w:val="single"/>
        </w:rPr>
        <w:t>an</w:t>
      </w:r>
      <w:r w:rsidRPr="00461F76">
        <w:rPr>
          <w:rFonts w:ascii="Helvetica" w:eastAsia="Helvetica" w:hAnsi="Helvetica" w:cs="Helvetica"/>
          <w:color w:val="262626" w:themeColor="text1" w:themeTint="D9"/>
        </w:rPr>
        <w:t xml:space="preserve"> bhfuil aon </w:t>
      </w:r>
      <w:r w:rsidRPr="00461F76">
        <w:rPr>
          <w:rFonts w:ascii="Helvetica" w:eastAsia="Helvetica" w:hAnsi="Helvetica" w:cs="Helvetica"/>
          <w:i/>
          <w:iCs/>
          <w:color w:val="262626" w:themeColor="text1" w:themeTint="D9"/>
        </w:rPr>
        <w:t>tip</w:t>
      </w:r>
      <w:r w:rsidRPr="00461F76">
        <w:rPr>
          <w:rFonts w:ascii="Helvetica" w:eastAsia="Helvetica" w:hAnsi="Helvetica" w:cs="Helvetica"/>
          <w:color w:val="262626" w:themeColor="text1" w:themeTint="D9"/>
        </w:rPr>
        <w:t xml:space="preserve"> agat dom?</w:t>
      </w:r>
    </w:p>
    <w:p w14:paraId="748EF03E" w14:textId="40AAB15E" w:rsidR="00EF164D" w:rsidRPr="00461F76" w:rsidRDefault="00EF164D" w:rsidP="281853DD">
      <w:pPr>
        <w:spacing w:before="0" w:line="276" w:lineRule="auto"/>
        <w:ind w:left="2267" w:hanging="1700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461F76">
        <w:rPr>
          <w:rFonts w:ascii="Helvetica" w:eastAsia="Helvetica" w:hAnsi="Helvetica" w:cs="Helvetica"/>
          <w:b/>
          <w:bCs/>
          <w:color w:val="033841" w:themeColor="text2" w:themeShade="80"/>
        </w:rPr>
        <w:t>Bobbi Lee:</w:t>
      </w:r>
      <w:r w:rsidRPr="00461F76">
        <w:tab/>
      </w:r>
      <w:r w:rsidRPr="00461F76">
        <w:tab/>
      </w:r>
      <w:r w:rsidRPr="00461F76">
        <w:rPr>
          <w:rFonts w:ascii="Helvetica" w:eastAsia="Helvetica" w:hAnsi="Helvetica" w:cs="Helvetica"/>
          <w:color w:val="000000" w:themeColor="text1"/>
        </w:rPr>
        <w:t xml:space="preserve">Gabh i leith, </w:t>
      </w:r>
      <w:r w:rsidRPr="00461F76">
        <w:rPr>
          <w:rFonts w:ascii="Helvetica" w:eastAsia="Helvetica" w:hAnsi="Helvetica" w:cs="Helvetica"/>
          <w:color w:val="000000" w:themeColor="text1"/>
          <w:u w:val="single"/>
        </w:rPr>
        <w:t>an</w:t>
      </w:r>
      <w:r w:rsidRPr="00461F76">
        <w:rPr>
          <w:rFonts w:ascii="Helvetica" w:eastAsia="Helvetica" w:hAnsi="Helvetica" w:cs="Helvetica"/>
          <w:color w:val="000000" w:themeColor="text1"/>
        </w:rPr>
        <w:t xml:space="preserve"> bhfaca tú mo </w:t>
      </w:r>
      <w:r w:rsidRPr="00461F76">
        <w:rPr>
          <w:rFonts w:ascii="Helvetica" w:eastAsia="Helvetica" w:hAnsi="Helvetica" w:cs="Helvetica"/>
          <w:i/>
          <w:iCs/>
          <w:color w:val="000000" w:themeColor="text1"/>
        </w:rPr>
        <w:t>phone</w:t>
      </w:r>
      <w:r w:rsidRPr="00461F76">
        <w:rPr>
          <w:rFonts w:ascii="Helvetica" w:eastAsia="Helvetica" w:hAnsi="Helvetica" w:cs="Helvetica"/>
          <w:color w:val="000000" w:themeColor="text1"/>
        </w:rPr>
        <w:t xml:space="preserve"> in áit ar bith? Níl sé</w:t>
      </w:r>
      <w:r w:rsidR="5DB668C9" w:rsidRPr="00461F76">
        <w:rPr>
          <w:rFonts w:ascii="Helvetica" w:eastAsia="Helvetica" w:hAnsi="Helvetica" w:cs="Helvetica"/>
          <w:color w:val="000000" w:themeColor="text1"/>
        </w:rPr>
        <w:t xml:space="preserve"> i d</w:t>
      </w:r>
      <w:r w:rsidRPr="00461F76">
        <w:rPr>
          <w:rFonts w:ascii="Helvetica" w:eastAsia="Helvetica" w:hAnsi="Helvetica" w:cs="Helvetica"/>
          <w:color w:val="000000" w:themeColor="text1"/>
        </w:rPr>
        <w:t>Tigh Gaudi ná sa raidió.</w:t>
      </w:r>
    </w:p>
    <w:p w14:paraId="0B500524" w14:textId="77777777" w:rsidR="00EF164D" w:rsidRPr="00461F76" w:rsidRDefault="00EF164D" w:rsidP="281853DD">
      <w:pPr>
        <w:spacing w:before="0" w:line="276" w:lineRule="auto"/>
        <w:rPr>
          <w:lang w:eastAsia="en-US"/>
        </w:rPr>
      </w:pPr>
    </w:p>
    <w:p w14:paraId="17E1ECB4" w14:textId="29B23C68" w:rsidR="00EF164D" w:rsidRPr="00461F76" w:rsidRDefault="00EF164D" w:rsidP="281853DD">
      <w:pPr>
        <w:numPr>
          <w:ilvl w:val="0"/>
          <w:numId w:val="3"/>
        </w:numPr>
        <w:spacing w:before="0" w:after="120" w:line="276" w:lineRule="auto"/>
        <w:ind w:left="357" w:hanging="357"/>
        <w:contextualSpacing/>
        <w:jc w:val="both"/>
        <w:outlineLvl w:val="1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461F76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Clibcheisteanna</w:t>
      </w:r>
      <w:r w:rsidR="00F7545C" w:rsidRPr="00461F76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 xml:space="preserve"> (</w:t>
      </w:r>
      <w:r w:rsidR="00F7545C" w:rsidRPr="00461F76">
        <w:rPr>
          <w:rFonts w:ascii="Helvetica" w:eastAsia="Calibri" w:hAnsi="Helvetica" w:cs="Arial"/>
          <w:b/>
          <w:bCs/>
          <w:i/>
          <w:iCs/>
          <w:color w:val="033841" w:themeColor="text2" w:themeShade="80"/>
          <w:kern w:val="2"/>
          <w:lang w:eastAsia="en-US"/>
          <w14:ligatures w14:val="standardContextual"/>
        </w:rPr>
        <w:t>Tag questions</w:t>
      </w:r>
      <w:r w:rsidR="00F7545C" w:rsidRPr="00461F76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)</w:t>
      </w:r>
    </w:p>
    <w:p w14:paraId="514278D3" w14:textId="27A202DC" w:rsidR="00EF164D" w:rsidRPr="00461F76" w:rsidRDefault="00B47D2B" w:rsidP="281853DD">
      <w:pPr>
        <w:spacing w:before="0" w:after="120" w:line="276" w:lineRule="auto"/>
        <w:ind w:left="357"/>
        <w:contextualSpacing/>
        <w:jc w:val="both"/>
        <w:outlineLvl w:val="1"/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</w:pPr>
      <w:r w:rsidRPr="00461F76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>Féach:</w:t>
      </w:r>
    </w:p>
    <w:p w14:paraId="7E2222C5" w14:textId="77777777" w:rsidR="00EF164D" w:rsidRPr="00461F76" w:rsidRDefault="00EF164D" w:rsidP="281853DD">
      <w:pPr>
        <w:spacing w:before="0" w:line="276" w:lineRule="auto"/>
        <w:jc w:val="both"/>
        <w:rPr>
          <w:rFonts w:ascii="Helvetica" w:eastAsia="Helvetica" w:hAnsi="Helvetica" w:cs="Helvetica"/>
          <w:color w:val="000000"/>
        </w:rPr>
      </w:pPr>
    </w:p>
    <w:p w14:paraId="7E9CE3E3" w14:textId="7B353C95" w:rsidR="00EF164D" w:rsidRPr="00461F76" w:rsidRDefault="00EF164D" w:rsidP="281853DD">
      <w:pPr>
        <w:spacing w:before="0" w:line="276" w:lineRule="auto"/>
        <w:ind w:left="357"/>
        <w:jc w:val="both"/>
        <w:rPr>
          <w:rFonts w:ascii="Helvetica" w:eastAsia="Helvetica" w:hAnsi="Helvetica" w:cs="Helvetica"/>
          <w:color w:val="000000"/>
        </w:rPr>
      </w:pPr>
      <w:r w:rsidRPr="00461F76">
        <w:rPr>
          <w:rFonts w:ascii="Helvetica" w:eastAsia="Helvetica" w:hAnsi="Helvetica" w:cs="Helvetica"/>
          <w:color w:val="000000" w:themeColor="text1"/>
        </w:rPr>
        <w:t>Mack:</w:t>
      </w:r>
      <w:r w:rsidRPr="00461F76">
        <w:tab/>
      </w:r>
      <w:r w:rsidRPr="00461F76">
        <w:tab/>
      </w:r>
      <w:r w:rsidRPr="00461F76">
        <w:rPr>
          <w:rFonts w:ascii="Helvetica" w:eastAsia="Helvetica" w:hAnsi="Helvetica" w:cs="Helvetica"/>
          <w:color w:val="000000" w:themeColor="text1"/>
        </w:rPr>
        <w:t xml:space="preserve">Níl sibh ag ceapadh go raibh baint agamsa leis, </w:t>
      </w:r>
      <w:r w:rsidR="00D76F37" w:rsidRPr="00461F76">
        <w:rPr>
          <w:rFonts w:ascii="Helvetica" w:eastAsia="Helvetica" w:hAnsi="Helvetica" w:cs="Helvetica"/>
          <w:b/>
          <w:bCs/>
          <w:color w:val="000000" w:themeColor="text1"/>
        </w:rPr>
        <w:t>an bhfuil</w:t>
      </w:r>
      <w:r w:rsidRPr="00461F76">
        <w:rPr>
          <w:rFonts w:ascii="Helvetica" w:eastAsia="Helvetica" w:hAnsi="Helvetica" w:cs="Helvetica"/>
          <w:color w:val="000000" w:themeColor="text1"/>
        </w:rPr>
        <w:t>?</w:t>
      </w:r>
    </w:p>
    <w:p w14:paraId="63DF7346" w14:textId="72DD2EB8" w:rsidR="00EF164D" w:rsidRPr="00461F76" w:rsidRDefault="00EF164D" w:rsidP="281853DD">
      <w:pPr>
        <w:spacing w:before="0" w:line="276" w:lineRule="auto"/>
        <w:ind w:left="357"/>
        <w:jc w:val="both"/>
        <w:rPr>
          <w:rFonts w:ascii="Helvetica" w:eastAsia="Helvetica" w:hAnsi="Helvetica" w:cs="Helvetica"/>
          <w:color w:val="000000"/>
        </w:rPr>
      </w:pPr>
      <w:r w:rsidRPr="00461F76">
        <w:rPr>
          <w:rFonts w:ascii="Helvetica" w:eastAsia="Helvetica" w:hAnsi="Helvetica" w:cs="Helvetica"/>
          <w:color w:val="000000" w:themeColor="text1"/>
        </w:rPr>
        <w:t>Conall:</w:t>
      </w:r>
      <w:r w:rsidRPr="00461F76">
        <w:tab/>
      </w:r>
      <w:r w:rsidRPr="00461F76">
        <w:tab/>
      </w:r>
      <w:r w:rsidRPr="00461F76">
        <w:rPr>
          <w:rFonts w:ascii="Helvetica" w:eastAsia="Helvetica" w:hAnsi="Helvetica" w:cs="Helvetica"/>
          <w:color w:val="000000" w:themeColor="text1"/>
        </w:rPr>
        <w:t xml:space="preserve">Tá fuath aici orm agus tá a croí briste. An bhfuil tú sásta anois, </w:t>
      </w:r>
      <w:r w:rsidR="00D76F37" w:rsidRPr="00461F76">
        <w:rPr>
          <w:rFonts w:ascii="Helvetica" w:eastAsia="Helvetica" w:hAnsi="Helvetica" w:cs="Helvetica"/>
          <w:b/>
          <w:bCs/>
          <w:color w:val="000000" w:themeColor="text1"/>
        </w:rPr>
        <w:t>an bhfuil</w:t>
      </w:r>
      <w:r w:rsidRPr="00461F76">
        <w:rPr>
          <w:rFonts w:ascii="Helvetica" w:eastAsia="Helvetica" w:hAnsi="Helvetica" w:cs="Helvetica"/>
          <w:color w:val="000000" w:themeColor="text1"/>
        </w:rPr>
        <w:t>?</w:t>
      </w:r>
    </w:p>
    <w:p w14:paraId="0E562F5B" w14:textId="6270EBA5" w:rsidR="00EF164D" w:rsidRPr="00461F76" w:rsidRDefault="00EF164D" w:rsidP="281853DD">
      <w:pPr>
        <w:spacing w:before="0" w:line="276" w:lineRule="auto"/>
        <w:ind w:left="357"/>
        <w:jc w:val="both"/>
        <w:rPr>
          <w:rFonts w:ascii="Helvetica" w:eastAsia="Helvetica" w:hAnsi="Helvetica" w:cs="Helvetica"/>
          <w:color w:val="000000"/>
        </w:rPr>
      </w:pPr>
      <w:r w:rsidRPr="00461F76">
        <w:rPr>
          <w:rFonts w:ascii="Helvetica" w:eastAsia="Helvetica" w:hAnsi="Helvetica" w:cs="Helvetica"/>
          <w:color w:val="000000" w:themeColor="text1"/>
        </w:rPr>
        <w:t>Imelda:</w:t>
      </w:r>
      <w:r w:rsidRPr="00461F76">
        <w:tab/>
      </w:r>
      <w:r w:rsidRPr="00461F76">
        <w:tab/>
      </w:r>
      <w:r w:rsidRPr="00461F76">
        <w:rPr>
          <w:rFonts w:ascii="Helvetica" w:eastAsia="Helvetica" w:hAnsi="Helvetica" w:cs="Helvetica"/>
          <w:color w:val="000000" w:themeColor="text1"/>
        </w:rPr>
        <w:t xml:space="preserve">Cóilí Jackie arís, </w:t>
      </w:r>
      <w:r w:rsidR="00D76F37" w:rsidRPr="00461F76">
        <w:rPr>
          <w:rFonts w:ascii="Helvetica" w:eastAsia="Helvetica" w:hAnsi="Helvetica" w:cs="Helvetica"/>
          <w:b/>
          <w:bCs/>
          <w:color w:val="000000" w:themeColor="text1"/>
        </w:rPr>
        <w:t>an ea</w:t>
      </w:r>
      <w:r w:rsidRPr="00461F76">
        <w:rPr>
          <w:rFonts w:ascii="Helvetica" w:eastAsia="Helvetica" w:hAnsi="Helvetica" w:cs="Helvetica"/>
          <w:color w:val="000000" w:themeColor="text1"/>
        </w:rPr>
        <w:t>? Fág thíos sa teach agam iad.</w:t>
      </w:r>
    </w:p>
    <w:p w14:paraId="1B637141" w14:textId="6D78F394" w:rsidR="00EF164D" w:rsidRPr="00461F76" w:rsidRDefault="00EF164D" w:rsidP="281853DD">
      <w:pPr>
        <w:spacing w:before="0" w:line="276" w:lineRule="auto"/>
        <w:ind w:left="357"/>
        <w:jc w:val="both"/>
        <w:rPr>
          <w:rFonts w:ascii="Helvetica" w:eastAsia="Helvetica" w:hAnsi="Helvetica" w:cs="Helvetica"/>
          <w:color w:val="000000"/>
        </w:rPr>
      </w:pPr>
      <w:r w:rsidRPr="00461F76">
        <w:rPr>
          <w:rFonts w:ascii="Helvetica" w:eastAsia="Helvetica" w:hAnsi="Helvetica" w:cs="Helvetica"/>
          <w:color w:val="000000" w:themeColor="text1"/>
        </w:rPr>
        <w:t xml:space="preserve">Cara </w:t>
      </w:r>
      <w:r w:rsidR="00145EF1" w:rsidRPr="00461F76">
        <w:rPr>
          <w:rFonts w:ascii="Helvetica" w:eastAsia="Helvetica" w:hAnsi="Helvetica" w:cs="Helvetica"/>
          <w:color w:val="000000" w:themeColor="text1"/>
        </w:rPr>
        <w:t>Diana</w:t>
      </w:r>
      <w:r w:rsidRPr="00461F76">
        <w:rPr>
          <w:rFonts w:ascii="Helvetica" w:eastAsia="Helvetica" w:hAnsi="Helvetica" w:cs="Helvetica"/>
          <w:color w:val="000000" w:themeColor="text1"/>
        </w:rPr>
        <w:t>:</w:t>
      </w:r>
      <w:r w:rsidRPr="00461F76">
        <w:tab/>
      </w:r>
      <w:r w:rsidRPr="00461F76">
        <w:rPr>
          <w:rFonts w:ascii="Helvetica" w:eastAsia="Helvetica" w:hAnsi="Helvetica" w:cs="Helvetica"/>
          <w:color w:val="000000" w:themeColor="text1"/>
        </w:rPr>
        <w:t xml:space="preserve">Cara leat, </w:t>
      </w:r>
      <w:r w:rsidRPr="00461F76">
        <w:rPr>
          <w:rFonts w:ascii="Helvetica" w:eastAsia="Helvetica" w:hAnsi="Helvetica" w:cs="Helvetica"/>
          <w:b/>
          <w:bCs/>
          <w:color w:val="000000" w:themeColor="text1"/>
        </w:rPr>
        <w:t>ab ea</w:t>
      </w:r>
      <w:r w:rsidRPr="00461F76">
        <w:rPr>
          <w:rFonts w:ascii="Helvetica" w:eastAsia="Helvetica" w:hAnsi="Helvetica" w:cs="Helvetica"/>
          <w:color w:val="000000" w:themeColor="text1"/>
        </w:rPr>
        <w:t>?</w:t>
      </w:r>
    </w:p>
    <w:p w14:paraId="50FC911F" w14:textId="6C90DDC0" w:rsidR="00EF164D" w:rsidRPr="00461F76" w:rsidRDefault="00EF164D" w:rsidP="281853DD">
      <w:pPr>
        <w:spacing w:before="0" w:line="276" w:lineRule="auto"/>
        <w:ind w:left="357"/>
        <w:jc w:val="both"/>
        <w:rPr>
          <w:rFonts w:ascii="Helvetica" w:eastAsia="Helvetica" w:hAnsi="Helvetica" w:cs="Helvetica"/>
          <w:color w:val="000000"/>
        </w:rPr>
      </w:pPr>
      <w:r w:rsidRPr="00461F76">
        <w:rPr>
          <w:rFonts w:ascii="Helvetica" w:eastAsia="Helvetica" w:hAnsi="Helvetica" w:cs="Helvetica"/>
          <w:color w:val="000000" w:themeColor="text1"/>
        </w:rPr>
        <w:t>Caitríona:</w:t>
      </w:r>
      <w:r w:rsidRPr="00461F76">
        <w:tab/>
      </w:r>
      <w:r w:rsidRPr="00461F76">
        <w:rPr>
          <w:rFonts w:ascii="Helvetica" w:eastAsia="Helvetica" w:hAnsi="Helvetica" w:cs="Helvetica"/>
          <w:color w:val="000000" w:themeColor="text1"/>
        </w:rPr>
        <w:t xml:space="preserve">Oh! Léi féin, </w:t>
      </w:r>
      <w:r w:rsidR="00D76F37" w:rsidRPr="00461F76">
        <w:rPr>
          <w:rFonts w:ascii="Helvetica" w:eastAsia="Helvetica" w:hAnsi="Helvetica" w:cs="Helvetica"/>
          <w:b/>
          <w:bCs/>
          <w:color w:val="000000" w:themeColor="text1"/>
        </w:rPr>
        <w:t>ab ea</w:t>
      </w:r>
      <w:r w:rsidRPr="00461F76">
        <w:rPr>
          <w:rFonts w:ascii="Helvetica" w:eastAsia="Helvetica" w:hAnsi="Helvetica" w:cs="Helvetica"/>
          <w:color w:val="000000" w:themeColor="text1"/>
        </w:rPr>
        <w:t>?</w:t>
      </w:r>
    </w:p>
    <w:p w14:paraId="0458292F" w14:textId="77777777" w:rsidR="00EF164D" w:rsidRPr="00461F76" w:rsidRDefault="00EF164D" w:rsidP="281853DD">
      <w:pPr>
        <w:spacing w:before="0" w:line="276" w:lineRule="auto"/>
        <w:ind w:firstLine="357"/>
        <w:jc w:val="both"/>
        <w:rPr>
          <w:rFonts w:ascii="Helvetica" w:eastAsia="Helvetica" w:hAnsi="Helvetica" w:cs="Helvetica"/>
          <w:color w:val="000000"/>
        </w:rPr>
      </w:pPr>
      <w:r w:rsidRPr="00461F76">
        <w:rPr>
          <w:rFonts w:ascii="Helvetica" w:eastAsia="Helvetica" w:hAnsi="Helvetica" w:cs="Helvetica"/>
          <w:color w:val="000000" w:themeColor="text1"/>
        </w:rPr>
        <w:t>Manus:</w:t>
      </w:r>
      <w:r w:rsidRPr="00461F76">
        <w:tab/>
      </w:r>
      <w:r w:rsidRPr="00461F76">
        <w:tab/>
      </w:r>
      <w:r w:rsidRPr="00461F76">
        <w:rPr>
          <w:rFonts w:ascii="Helvetica" w:eastAsia="Helvetica" w:hAnsi="Helvetica" w:cs="Helvetica"/>
          <w:i/>
          <w:iCs/>
          <w:color w:val="000000" w:themeColor="text1"/>
        </w:rPr>
        <w:t>Aye</w:t>
      </w:r>
      <w:r w:rsidRPr="00461F76">
        <w:rPr>
          <w:rFonts w:ascii="Helvetica" w:eastAsia="Helvetica" w:hAnsi="Helvetica" w:cs="Helvetica"/>
          <w:color w:val="000000" w:themeColor="text1"/>
        </w:rPr>
        <w:t xml:space="preserve">, tá sé iontach cosúil leis an cheann atá ag Sally, </w:t>
      </w:r>
      <w:r w:rsidRPr="00461F76">
        <w:rPr>
          <w:rFonts w:ascii="Helvetica" w:eastAsia="Helvetica" w:hAnsi="Helvetica" w:cs="Helvetica"/>
          <w:b/>
          <w:bCs/>
          <w:color w:val="000000" w:themeColor="text1"/>
        </w:rPr>
        <w:t>nach bhfuil</w:t>
      </w:r>
      <w:r w:rsidRPr="00461F76">
        <w:rPr>
          <w:rFonts w:ascii="Helvetica" w:eastAsia="Helvetica" w:hAnsi="Helvetica" w:cs="Helvetica"/>
          <w:color w:val="000000" w:themeColor="text1"/>
        </w:rPr>
        <w:t>? Tá an ceart agat.</w:t>
      </w:r>
    </w:p>
    <w:p w14:paraId="45309829" w14:textId="740D59D8" w:rsidR="00EF164D" w:rsidRPr="00461F76" w:rsidRDefault="00EF164D" w:rsidP="281853DD">
      <w:pPr>
        <w:spacing w:before="0" w:line="276" w:lineRule="auto"/>
        <w:ind w:firstLine="357"/>
        <w:jc w:val="both"/>
        <w:rPr>
          <w:rFonts w:ascii="Helvetica" w:eastAsia="Helvetica" w:hAnsi="Helvetica" w:cs="Helvetica"/>
          <w:color w:val="000000"/>
        </w:rPr>
      </w:pPr>
      <w:r w:rsidRPr="00461F76">
        <w:rPr>
          <w:rFonts w:ascii="Helvetica" w:eastAsia="Helvetica" w:hAnsi="Helvetica" w:cs="Helvetica"/>
          <w:color w:val="000000" w:themeColor="text1"/>
        </w:rPr>
        <w:t>Berni:</w:t>
      </w:r>
      <w:r w:rsidRPr="00461F76">
        <w:tab/>
      </w:r>
      <w:r w:rsidRPr="00461F76">
        <w:tab/>
      </w:r>
      <w:r w:rsidRPr="00461F76">
        <w:rPr>
          <w:rFonts w:ascii="Helvetica" w:eastAsia="Helvetica" w:hAnsi="Helvetica" w:cs="Helvetica"/>
          <w:color w:val="000000" w:themeColor="text1"/>
        </w:rPr>
        <w:t>Ach, beidh tusa ag fanacht le haghaidh an</w:t>
      </w:r>
      <w:r w:rsidRPr="00461F76">
        <w:rPr>
          <w:rFonts w:ascii="Helvetica" w:eastAsia="Helvetica" w:hAnsi="Helvetica" w:cs="Helvetica"/>
          <w:i/>
          <w:iCs/>
          <w:color w:val="000000" w:themeColor="text1"/>
        </w:rPr>
        <w:t xml:space="preserve"> party</w:t>
      </w:r>
      <w:r w:rsidRPr="00461F76">
        <w:rPr>
          <w:rFonts w:ascii="Helvetica" w:eastAsia="Helvetica" w:hAnsi="Helvetica" w:cs="Helvetica"/>
          <w:color w:val="000000" w:themeColor="text1"/>
        </w:rPr>
        <w:t xml:space="preserve"> freisin, </w:t>
      </w:r>
      <w:r w:rsidR="00D76F37" w:rsidRPr="00461F76">
        <w:rPr>
          <w:rFonts w:ascii="Helvetica" w:eastAsia="Helvetica" w:hAnsi="Helvetica" w:cs="Helvetica"/>
          <w:b/>
          <w:bCs/>
          <w:color w:val="000000" w:themeColor="text1"/>
        </w:rPr>
        <w:t>nach mbeidh</w:t>
      </w:r>
      <w:r w:rsidRPr="00461F76">
        <w:rPr>
          <w:rFonts w:ascii="Helvetica" w:eastAsia="Helvetica" w:hAnsi="Helvetica" w:cs="Helvetica"/>
          <w:color w:val="000000" w:themeColor="text1"/>
        </w:rPr>
        <w:t>?</w:t>
      </w:r>
    </w:p>
    <w:p w14:paraId="744A3D8D" w14:textId="5BC69E73" w:rsidR="00EF164D" w:rsidRPr="00461F76" w:rsidRDefault="00EF164D" w:rsidP="281853DD">
      <w:pPr>
        <w:spacing w:before="0" w:line="276" w:lineRule="auto"/>
        <w:ind w:firstLine="357"/>
        <w:jc w:val="both"/>
        <w:rPr>
          <w:rFonts w:ascii="Helvetica" w:eastAsia="Helvetica" w:hAnsi="Helvetica" w:cs="Helvetica"/>
          <w:color w:val="000000"/>
        </w:rPr>
      </w:pPr>
      <w:r w:rsidRPr="00461F76">
        <w:rPr>
          <w:rFonts w:ascii="Helvetica" w:eastAsia="Helvetica" w:hAnsi="Helvetica" w:cs="Helvetica"/>
          <w:color w:val="000000" w:themeColor="text1"/>
        </w:rPr>
        <w:t>Réiltín:</w:t>
      </w:r>
      <w:r w:rsidRPr="00461F76">
        <w:tab/>
      </w:r>
      <w:r w:rsidRPr="00461F76">
        <w:tab/>
      </w:r>
      <w:r w:rsidRPr="00461F76">
        <w:rPr>
          <w:rFonts w:ascii="Helvetica" w:eastAsia="Helvetica" w:hAnsi="Helvetica" w:cs="Helvetica"/>
          <w:color w:val="000000" w:themeColor="text1"/>
        </w:rPr>
        <w:t>Faraor, ní bheidh.</w:t>
      </w:r>
    </w:p>
    <w:p w14:paraId="1C54AA4D" w14:textId="77777777" w:rsidR="00D76F37" w:rsidRPr="00461F76" w:rsidRDefault="00D76F37" w:rsidP="281853DD">
      <w:pPr>
        <w:spacing w:before="0" w:line="276" w:lineRule="auto"/>
        <w:ind w:firstLine="357"/>
        <w:jc w:val="both"/>
        <w:rPr>
          <w:rFonts w:ascii="Helvetica" w:eastAsia="Helvetica" w:hAnsi="Helvetica" w:cs="Helvetica"/>
          <w:color w:val="000000"/>
        </w:rPr>
      </w:pPr>
    </w:p>
    <w:p w14:paraId="60894C44" w14:textId="51EE09C0" w:rsidR="008B1010" w:rsidRPr="00461F76" w:rsidRDefault="008B1010" w:rsidP="281853DD">
      <w:pPr>
        <w:numPr>
          <w:ilvl w:val="0"/>
          <w:numId w:val="3"/>
        </w:numPr>
        <w:tabs>
          <w:tab w:val="num" w:pos="360"/>
        </w:tabs>
        <w:spacing w:before="0" w:line="276" w:lineRule="auto"/>
        <w:ind w:left="0" w:firstLine="0"/>
        <w:contextualSpacing/>
        <w:jc w:val="both"/>
        <w:outlineLvl w:val="1"/>
        <w:rPr>
          <w:rFonts w:ascii="Helvetica" w:hAnsi="Helvetica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461F76">
        <w:rPr>
          <w:rFonts w:ascii="Helvetica" w:hAnsi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Fuath</w:t>
      </w:r>
    </w:p>
    <w:p w14:paraId="0E3FBB73" w14:textId="0A579363" w:rsidR="008B1010" w:rsidRPr="00461F76" w:rsidRDefault="00E51C99" w:rsidP="281853DD">
      <w:pPr>
        <w:spacing w:before="0" w:line="276" w:lineRule="auto"/>
        <w:ind w:left="360"/>
        <w:rPr>
          <w:rFonts w:ascii="Helvetica" w:hAnsi="Helvetica" w:cs="Helvetica"/>
          <w:color w:val="262626" w:themeColor="text1" w:themeTint="D9"/>
          <w:lang w:eastAsia="en-US"/>
        </w:rPr>
      </w:pPr>
      <w:r w:rsidRPr="00461F76">
        <w:rPr>
          <w:rFonts w:ascii="Helvetica" w:hAnsi="Helvetica" w:cs="Helvetica"/>
          <w:color w:val="262626" w:themeColor="text1" w:themeTint="D9"/>
          <w:lang w:eastAsia="en-US"/>
        </w:rPr>
        <w:t xml:space="preserve">Tá fuath aici orm, tá an ghráin aici orm, is fuath léi mé, </w:t>
      </w:r>
      <w:r w:rsidR="00680CCD" w:rsidRPr="00461F76">
        <w:rPr>
          <w:rFonts w:ascii="Helvetica" w:hAnsi="Helvetica" w:cs="Helvetica"/>
          <w:color w:val="262626" w:themeColor="text1" w:themeTint="D9"/>
          <w:lang w:eastAsia="en-US"/>
        </w:rPr>
        <w:t xml:space="preserve">tá an dubhfhuath </w:t>
      </w:r>
      <w:r w:rsidR="000F6253" w:rsidRPr="00461F76">
        <w:rPr>
          <w:rFonts w:ascii="Helvetica" w:hAnsi="Helvetica" w:cs="Helvetica"/>
          <w:color w:val="262626" w:themeColor="text1" w:themeTint="D9"/>
          <w:lang w:eastAsia="en-US"/>
        </w:rPr>
        <w:t>aici dom, tá an dearg</w:t>
      </w:r>
      <w:r w:rsidR="00653BE8" w:rsidRPr="00461F76">
        <w:rPr>
          <w:rFonts w:ascii="Helvetica" w:hAnsi="Helvetica" w:cs="Helvetica"/>
          <w:color w:val="262626" w:themeColor="text1" w:themeTint="D9"/>
          <w:lang w:eastAsia="en-US"/>
        </w:rPr>
        <w:noBreakHyphen/>
      </w:r>
      <w:r w:rsidR="000F6253" w:rsidRPr="00461F76">
        <w:rPr>
          <w:rFonts w:ascii="Helvetica" w:hAnsi="Helvetica" w:cs="Helvetica"/>
          <w:color w:val="262626" w:themeColor="text1" w:themeTint="D9"/>
          <w:lang w:eastAsia="en-US"/>
        </w:rPr>
        <w:t>ghráin aici orm.</w:t>
      </w:r>
    </w:p>
    <w:p w14:paraId="38447CE3" w14:textId="77777777" w:rsidR="008B1010" w:rsidRPr="00461F76" w:rsidRDefault="008B1010" w:rsidP="281853DD">
      <w:pPr>
        <w:spacing w:before="0" w:line="276" w:lineRule="auto"/>
        <w:ind w:left="360" w:hanging="360"/>
        <w:contextualSpacing/>
        <w:jc w:val="both"/>
        <w:outlineLvl w:val="1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</w:p>
    <w:p w14:paraId="3677EB21" w14:textId="33F8F347" w:rsidR="008B1010" w:rsidRPr="00461F76" w:rsidRDefault="008B1010" w:rsidP="281853DD">
      <w:pPr>
        <w:numPr>
          <w:ilvl w:val="0"/>
          <w:numId w:val="3"/>
        </w:numPr>
        <w:tabs>
          <w:tab w:val="num" w:pos="360"/>
        </w:tabs>
        <w:spacing w:before="0" w:line="276" w:lineRule="auto"/>
        <w:ind w:left="0" w:firstLine="0"/>
        <w:contextualSpacing/>
        <w:jc w:val="both"/>
        <w:outlineLvl w:val="1"/>
        <w:rPr>
          <w:rFonts w:ascii="Helvetica" w:hAnsi="Helvetica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461F76">
        <w:rPr>
          <w:rFonts w:ascii="Helvetica" w:hAnsi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Ina shuí</w:t>
      </w:r>
    </w:p>
    <w:p w14:paraId="61293B6F" w14:textId="6DDDDF04" w:rsidR="008B1010" w:rsidRPr="00461F76" w:rsidRDefault="000F6253" w:rsidP="281853DD">
      <w:pPr>
        <w:spacing w:before="0" w:line="276" w:lineRule="auto"/>
        <w:ind w:left="360"/>
        <w:rPr>
          <w:rFonts w:ascii="Helvetica" w:hAnsi="Helvetica" w:cs="Helvetica"/>
          <w:color w:val="262626" w:themeColor="text1" w:themeTint="D9"/>
          <w:lang w:eastAsia="en-US"/>
        </w:rPr>
      </w:pPr>
      <w:r w:rsidRPr="00461F76">
        <w:rPr>
          <w:rFonts w:ascii="Helvetica" w:hAnsi="Helvetica" w:cs="Helvetica"/>
          <w:color w:val="262626" w:themeColor="text1" w:themeTint="D9"/>
          <w:lang w:eastAsia="en-US"/>
        </w:rPr>
        <w:t xml:space="preserve">Sonny is up (out of bed). </w:t>
      </w:r>
      <w:r w:rsidR="00D76F37" w:rsidRPr="00461F76">
        <w:rPr>
          <w:rFonts w:ascii="Helvetica" w:hAnsi="Helvetica" w:cs="Helvetica"/>
          <w:color w:val="262626" w:themeColor="text1" w:themeTint="D9"/>
          <w:lang w:eastAsia="en-US"/>
        </w:rPr>
        <w:t>/ Sonny is sitting.</w:t>
      </w:r>
    </w:p>
    <w:p w14:paraId="4C371152" w14:textId="77777777" w:rsidR="000F6253" w:rsidRPr="00461F76" w:rsidRDefault="000F6253" w:rsidP="281853DD">
      <w:pPr>
        <w:spacing w:before="0" w:line="276" w:lineRule="auto"/>
        <w:ind w:left="360"/>
        <w:rPr>
          <w:rFonts w:ascii="Helvetica" w:hAnsi="Helvetica" w:cs="Helvetica"/>
          <w:color w:val="033841" w:themeColor="text2" w:themeShade="80"/>
          <w:lang w:eastAsia="en-US"/>
        </w:rPr>
      </w:pPr>
    </w:p>
    <w:p w14:paraId="770DF787" w14:textId="77777777" w:rsidR="00CA4B3F" w:rsidRPr="00461F76" w:rsidRDefault="00CA4B3F" w:rsidP="281853DD">
      <w:pPr>
        <w:spacing w:before="0" w:line="276" w:lineRule="auto"/>
        <w:ind w:left="360"/>
        <w:rPr>
          <w:rFonts w:ascii="Helvetica" w:hAnsi="Helvetica" w:cs="Helvetica"/>
          <w:color w:val="033841" w:themeColor="text2" w:themeShade="80"/>
          <w:lang w:eastAsia="en-US"/>
        </w:rPr>
      </w:pPr>
    </w:p>
    <w:p w14:paraId="05DA0731" w14:textId="480EA7D7" w:rsidR="008B1010" w:rsidRPr="00461F76" w:rsidRDefault="008B1010" w:rsidP="281853DD">
      <w:pPr>
        <w:numPr>
          <w:ilvl w:val="0"/>
          <w:numId w:val="3"/>
        </w:numPr>
        <w:tabs>
          <w:tab w:val="num" w:pos="360"/>
        </w:tabs>
        <w:spacing w:before="0" w:line="276" w:lineRule="auto"/>
        <w:ind w:left="0" w:firstLine="0"/>
        <w:contextualSpacing/>
        <w:jc w:val="both"/>
        <w:outlineLvl w:val="1"/>
        <w:rPr>
          <w:rFonts w:ascii="Helvetica" w:hAnsi="Helvetica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461F76">
        <w:rPr>
          <w:rFonts w:ascii="Helvetica" w:hAnsi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An focal</w:t>
      </w:r>
      <w:r w:rsidRPr="00461F76">
        <w:rPr>
          <w:rFonts w:ascii="Helvetica" w:hAnsi="Helvetica"/>
          <w:b/>
          <w:bCs/>
          <w:i/>
          <w:iCs/>
          <w:color w:val="033841" w:themeColor="text2" w:themeShade="80"/>
          <w:kern w:val="2"/>
          <w:lang w:eastAsia="en-US"/>
          <w14:ligatures w14:val="standardContextual"/>
        </w:rPr>
        <w:t xml:space="preserve"> tip</w:t>
      </w:r>
    </w:p>
    <w:p w14:paraId="185299F3" w14:textId="22DD6A5C" w:rsidR="008B1010" w:rsidRPr="00461F76" w:rsidRDefault="00D33BE0" w:rsidP="281853DD">
      <w:pPr>
        <w:spacing w:before="0" w:line="276" w:lineRule="auto"/>
        <w:ind w:left="360"/>
        <w:rPr>
          <w:rFonts w:ascii="Helvetica" w:hAnsi="Helvetica" w:cs="Helvetica"/>
          <w:color w:val="262626" w:themeColor="text1" w:themeTint="D9"/>
          <w:lang w:eastAsia="en-US"/>
        </w:rPr>
      </w:pPr>
      <w:r w:rsidRPr="00461F76">
        <w:rPr>
          <w:rFonts w:ascii="Helvetica" w:hAnsi="Helvetica" w:cs="Helvetica"/>
          <w:color w:val="262626" w:themeColor="text1" w:themeTint="D9"/>
          <w:lang w:eastAsia="en-US"/>
        </w:rPr>
        <w:t xml:space="preserve">Pointe 5 a bhí i gceist ag Laoise. </w:t>
      </w:r>
    </w:p>
    <w:p w14:paraId="6B71F492" w14:textId="73C188B9" w:rsidR="00A03421" w:rsidRPr="00461F76" w:rsidRDefault="00037FAF" w:rsidP="281853DD">
      <w:pPr>
        <w:spacing w:before="0" w:line="276" w:lineRule="auto"/>
        <w:ind w:left="360"/>
        <w:rPr>
          <w:rFonts w:ascii="Helvetica" w:hAnsi="Helvetica" w:cs="Helvetica"/>
          <w:color w:val="033841" w:themeColor="text2" w:themeShade="80"/>
          <w:lang w:eastAsia="en-US"/>
        </w:rPr>
      </w:pPr>
      <w:r w:rsidRPr="00461F76">
        <w:rPr>
          <w:rFonts w:ascii="Helvetica" w:hAnsi="Helvetica" w:cs="Helvetica"/>
          <w:noProof/>
          <w:color w:val="033841" w:themeColor="text2" w:themeShade="80"/>
          <w:lang w:eastAsia="en-US"/>
        </w:rPr>
        <w:drawing>
          <wp:anchor distT="0" distB="0" distL="114300" distR="114300" simplePos="0" relativeHeight="251658251" behindDoc="0" locked="0" layoutInCell="1" allowOverlap="1" wp14:anchorId="6B4F9CCC" wp14:editId="02C126A3">
            <wp:simplePos x="0" y="0"/>
            <wp:positionH relativeFrom="margin">
              <wp:posOffset>182880</wp:posOffset>
            </wp:positionH>
            <wp:positionV relativeFrom="paragraph">
              <wp:posOffset>71727</wp:posOffset>
            </wp:positionV>
            <wp:extent cx="2997642" cy="2733040"/>
            <wp:effectExtent l="0" t="0" r="0" b="0"/>
            <wp:wrapNone/>
            <wp:docPr id="178746723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467236" name="Picture 1" descr="A screenshot of a computer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1" r="42300"/>
                    <a:stretch/>
                  </pic:blipFill>
                  <pic:spPr bwMode="auto">
                    <a:xfrm>
                      <a:off x="0" y="0"/>
                      <a:ext cx="2997642" cy="273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80CEE" w14:textId="1CF96006" w:rsidR="00037FAF" w:rsidRPr="00461F76" w:rsidRDefault="000217D9" w:rsidP="281853DD">
      <w:pPr>
        <w:pStyle w:val="Ceannteideal2"/>
        <w:numPr>
          <w:ilvl w:val="0"/>
          <w:numId w:val="0"/>
        </w:numPr>
        <w:jc w:val="left"/>
        <w:rPr>
          <w:color w:val="FF0099" w:themeColor="accent2"/>
          <w:sz w:val="32"/>
          <w:szCs w:val="32"/>
        </w:rPr>
      </w:pPr>
      <w:r w:rsidRPr="00461F76">
        <w:rPr>
          <w:noProof/>
          <w:color w:val="FF0099" w:themeColor="accent2"/>
          <w:sz w:val="32"/>
          <w:szCs w:val="32"/>
        </w:rPr>
        <w:drawing>
          <wp:anchor distT="0" distB="0" distL="114300" distR="114300" simplePos="0" relativeHeight="251658252" behindDoc="0" locked="0" layoutInCell="1" allowOverlap="1" wp14:anchorId="4D5FF162" wp14:editId="7004C9DD">
            <wp:simplePos x="0" y="0"/>
            <wp:positionH relativeFrom="margin">
              <wp:align>right</wp:align>
            </wp:positionH>
            <wp:positionV relativeFrom="paragraph">
              <wp:posOffset>106873</wp:posOffset>
            </wp:positionV>
            <wp:extent cx="3037398" cy="1526540"/>
            <wp:effectExtent l="0" t="0" r="0" b="0"/>
            <wp:wrapNone/>
            <wp:docPr id="1302698332" name="Picture 1" descr="A white background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698332" name="Picture 1" descr="A white background with text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9" r="43194" b="39304"/>
                    <a:stretch/>
                  </pic:blipFill>
                  <pic:spPr bwMode="auto">
                    <a:xfrm>
                      <a:off x="0" y="0"/>
                      <a:ext cx="3037398" cy="152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B47C1" w14:textId="35C1CB01" w:rsidR="00037FAF" w:rsidRPr="00461F76" w:rsidRDefault="00037FAF" w:rsidP="281853DD">
      <w:pPr>
        <w:pStyle w:val="Ceannteideal2"/>
        <w:numPr>
          <w:ilvl w:val="0"/>
          <w:numId w:val="0"/>
        </w:numPr>
        <w:jc w:val="left"/>
        <w:rPr>
          <w:color w:val="FF0099" w:themeColor="accent2"/>
          <w:sz w:val="32"/>
          <w:szCs w:val="32"/>
        </w:rPr>
      </w:pPr>
    </w:p>
    <w:p w14:paraId="7E3A2850" w14:textId="666B7AD4" w:rsidR="00037FAF" w:rsidRPr="00461F76" w:rsidRDefault="00037FAF" w:rsidP="281853DD">
      <w:pPr>
        <w:pStyle w:val="Ceannteideal2"/>
        <w:numPr>
          <w:ilvl w:val="0"/>
          <w:numId w:val="0"/>
        </w:numPr>
        <w:jc w:val="left"/>
        <w:rPr>
          <w:color w:val="FF0099" w:themeColor="accent2"/>
          <w:sz w:val="32"/>
          <w:szCs w:val="32"/>
        </w:rPr>
      </w:pPr>
    </w:p>
    <w:p w14:paraId="089A709C" w14:textId="09975BF7" w:rsidR="00037FAF" w:rsidRPr="00461F76" w:rsidRDefault="00037FAF" w:rsidP="281853DD">
      <w:pPr>
        <w:pStyle w:val="Ceannteideal2"/>
        <w:numPr>
          <w:ilvl w:val="0"/>
          <w:numId w:val="0"/>
        </w:numPr>
        <w:jc w:val="left"/>
        <w:rPr>
          <w:color w:val="FF0099" w:themeColor="accent2"/>
          <w:sz w:val="32"/>
          <w:szCs w:val="32"/>
        </w:rPr>
      </w:pPr>
    </w:p>
    <w:p w14:paraId="25ECF070" w14:textId="15C34BF9" w:rsidR="00037FAF" w:rsidRPr="00461F76" w:rsidRDefault="00037FAF" w:rsidP="281853DD">
      <w:pPr>
        <w:pStyle w:val="Ceannteideal2"/>
        <w:numPr>
          <w:ilvl w:val="0"/>
          <w:numId w:val="0"/>
        </w:numPr>
        <w:jc w:val="left"/>
        <w:rPr>
          <w:color w:val="FF0099" w:themeColor="accent2"/>
          <w:sz w:val="32"/>
          <w:szCs w:val="32"/>
        </w:rPr>
      </w:pPr>
    </w:p>
    <w:p w14:paraId="1D8E4936" w14:textId="05999155" w:rsidR="00037FAF" w:rsidRPr="00461F76" w:rsidRDefault="00037FAF" w:rsidP="281853DD">
      <w:pPr>
        <w:pStyle w:val="Ceannteideal2"/>
        <w:numPr>
          <w:ilvl w:val="0"/>
          <w:numId w:val="0"/>
        </w:numPr>
        <w:jc w:val="left"/>
        <w:rPr>
          <w:color w:val="FF0099" w:themeColor="accent2"/>
          <w:sz w:val="32"/>
          <w:szCs w:val="32"/>
        </w:rPr>
      </w:pPr>
    </w:p>
    <w:p w14:paraId="415F033E" w14:textId="24A5EBBC" w:rsidR="00037FAF" w:rsidRPr="00461F76" w:rsidRDefault="00037FAF" w:rsidP="281853DD">
      <w:pPr>
        <w:pStyle w:val="Ceannteideal2"/>
        <w:numPr>
          <w:ilvl w:val="0"/>
          <w:numId w:val="0"/>
        </w:numPr>
        <w:jc w:val="left"/>
        <w:rPr>
          <w:color w:val="FF0099" w:themeColor="accent2"/>
          <w:sz w:val="32"/>
          <w:szCs w:val="32"/>
        </w:rPr>
      </w:pPr>
    </w:p>
    <w:p w14:paraId="6FEF803B" w14:textId="2AB2F1DD" w:rsidR="00037FAF" w:rsidRPr="00461F76" w:rsidRDefault="00037FAF" w:rsidP="281853DD">
      <w:pPr>
        <w:pStyle w:val="Ceannteideal2"/>
        <w:numPr>
          <w:ilvl w:val="0"/>
          <w:numId w:val="0"/>
        </w:numPr>
        <w:jc w:val="left"/>
        <w:rPr>
          <w:color w:val="FF0099" w:themeColor="accent2"/>
          <w:sz w:val="32"/>
          <w:szCs w:val="32"/>
        </w:rPr>
      </w:pPr>
    </w:p>
    <w:p w14:paraId="6513D3C1" w14:textId="5BE2A260" w:rsidR="00037FAF" w:rsidRPr="00461F76" w:rsidRDefault="00037FAF" w:rsidP="281853DD">
      <w:pPr>
        <w:pStyle w:val="Ceannteideal2"/>
        <w:numPr>
          <w:ilvl w:val="0"/>
          <w:numId w:val="0"/>
        </w:numPr>
        <w:jc w:val="left"/>
        <w:rPr>
          <w:color w:val="FF0099" w:themeColor="accent2"/>
          <w:sz w:val="32"/>
          <w:szCs w:val="32"/>
        </w:rPr>
      </w:pPr>
    </w:p>
    <w:p w14:paraId="1907BD69" w14:textId="03E88735" w:rsidR="00037FAF" w:rsidRPr="00461F76" w:rsidRDefault="00037FAF" w:rsidP="281853DD">
      <w:pPr>
        <w:pStyle w:val="Ceannteideal2"/>
        <w:numPr>
          <w:ilvl w:val="0"/>
          <w:numId w:val="0"/>
        </w:numPr>
        <w:jc w:val="left"/>
        <w:rPr>
          <w:color w:val="FF0099" w:themeColor="accent2"/>
          <w:sz w:val="32"/>
          <w:szCs w:val="32"/>
        </w:rPr>
      </w:pPr>
    </w:p>
    <w:p w14:paraId="0EEB2DCA" w14:textId="41D3EA3F" w:rsidR="00037FAF" w:rsidRPr="00461F76" w:rsidRDefault="00037FAF" w:rsidP="281853DD">
      <w:pPr>
        <w:pStyle w:val="Ceannteideal2"/>
        <w:numPr>
          <w:ilvl w:val="0"/>
          <w:numId w:val="0"/>
        </w:numPr>
        <w:jc w:val="left"/>
        <w:rPr>
          <w:color w:val="FF0099" w:themeColor="accent2"/>
          <w:sz w:val="32"/>
          <w:szCs w:val="32"/>
        </w:rPr>
      </w:pPr>
    </w:p>
    <w:p w14:paraId="0247D755" w14:textId="77777777" w:rsidR="00032D85" w:rsidRPr="00461F76" w:rsidRDefault="00032D85">
      <w:pPr>
        <w:rPr>
          <w:rFonts w:ascii="Helvetica" w:eastAsiaTheme="minorHAnsi" w:hAnsi="Helvetica"/>
          <w:b/>
          <w:bCs/>
          <w:color w:val="FF0099" w:themeColor="accent2"/>
          <w:kern w:val="2"/>
          <w:sz w:val="32"/>
          <w:szCs w:val="32"/>
          <w:lang w:eastAsia="en-US"/>
          <w14:ligatures w14:val="standardContextual"/>
        </w:rPr>
      </w:pPr>
      <w:r w:rsidRPr="00461F76">
        <w:rPr>
          <w:color w:val="FF0099" w:themeColor="accent2"/>
          <w:sz w:val="32"/>
          <w:szCs w:val="32"/>
        </w:rPr>
        <w:br w:type="page"/>
      </w:r>
    </w:p>
    <w:p w14:paraId="42428C08" w14:textId="686EEB5A" w:rsidR="00170CA1" w:rsidRPr="00461F76" w:rsidRDefault="00037FAF" w:rsidP="281853DD">
      <w:pPr>
        <w:pStyle w:val="Ceannteideal2"/>
        <w:numPr>
          <w:ilvl w:val="0"/>
          <w:numId w:val="0"/>
        </w:numPr>
        <w:jc w:val="left"/>
        <w:rPr>
          <w:color w:val="FF0099" w:themeColor="accent2"/>
          <w:sz w:val="32"/>
          <w:szCs w:val="32"/>
        </w:rPr>
      </w:pPr>
      <w:r w:rsidRPr="00461F76">
        <w:rPr>
          <w:noProof/>
          <w:color w:val="FF0099" w:themeColor="accent2"/>
          <w:sz w:val="32"/>
          <w:szCs w:val="32"/>
        </w:rPr>
        <w:lastRenderedPageBreak/>
        <w:drawing>
          <wp:anchor distT="0" distB="0" distL="114300" distR="114300" simplePos="0" relativeHeight="251658250" behindDoc="0" locked="0" layoutInCell="1" allowOverlap="1" wp14:anchorId="29F5F8DC" wp14:editId="2916F013">
            <wp:simplePos x="0" y="0"/>
            <wp:positionH relativeFrom="column">
              <wp:posOffset>-1988</wp:posOffset>
            </wp:positionH>
            <wp:positionV relativeFrom="paragraph">
              <wp:posOffset>-8242935</wp:posOffset>
            </wp:positionV>
            <wp:extent cx="3267958" cy="1502399"/>
            <wp:effectExtent l="0" t="0" r="0" b="3175"/>
            <wp:wrapNone/>
            <wp:docPr id="12713388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338881" name="Picture 1" descr="A screenshot of a computer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4" r="40627" b="38816"/>
                    <a:stretch/>
                  </pic:blipFill>
                  <pic:spPr bwMode="auto">
                    <a:xfrm>
                      <a:off x="0" y="0"/>
                      <a:ext cx="3267958" cy="1502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C0120" w14:textId="5E3547BD" w:rsidR="00C460B8" w:rsidRPr="00461F76" w:rsidRDefault="00170CA1" w:rsidP="281853DD">
      <w:pPr>
        <w:pStyle w:val="Ceannteideal2"/>
        <w:numPr>
          <w:ilvl w:val="0"/>
          <w:numId w:val="0"/>
        </w:numPr>
        <w:jc w:val="left"/>
        <w:rPr>
          <w:color w:val="0CC0DF" w:themeColor="accent1"/>
          <w:sz w:val="32"/>
          <w:szCs w:val="32"/>
        </w:rPr>
      </w:pPr>
      <w:r w:rsidRPr="00461F76">
        <w:rPr>
          <w:color w:val="0CC0DF" w:themeColor="accent1"/>
          <w:sz w:val="32"/>
          <w:szCs w:val="32"/>
        </w:rPr>
        <w:t>B:</w:t>
      </w:r>
      <w:r w:rsidRPr="00461F76">
        <w:rPr>
          <w:color w:val="0CC0DF" w:themeColor="accent1"/>
          <w:spacing w:val="-2"/>
          <w:sz w:val="32"/>
          <w:szCs w:val="32"/>
        </w:rPr>
        <w:t xml:space="preserve"> </w:t>
      </w:r>
      <w:r w:rsidRPr="00461F76">
        <w:rPr>
          <w:color w:val="0CC0DF" w:themeColor="accent1"/>
          <w:sz w:val="32"/>
          <w:szCs w:val="32"/>
        </w:rPr>
        <w:t>FEASACHT TEANGA</w:t>
      </w:r>
      <w:r w:rsidR="00B20B52" w:rsidRPr="00461F76">
        <w:rPr>
          <w:color w:val="0CC0DF" w:themeColor="accent1"/>
          <w:sz w:val="32"/>
          <w:szCs w:val="32"/>
        </w:rPr>
        <w:br/>
      </w:r>
    </w:p>
    <w:p w14:paraId="5E36A486" w14:textId="52959500" w:rsidR="00BF70BF" w:rsidRPr="00461F76" w:rsidRDefault="00BF70BF" w:rsidP="281853DD">
      <w:pPr>
        <w:pStyle w:val="Altanliosta"/>
        <w:numPr>
          <w:ilvl w:val="0"/>
          <w:numId w:val="39"/>
        </w:numPr>
        <w:spacing w:line="276" w:lineRule="auto"/>
        <w:rPr>
          <w:rFonts w:ascii="Helvetica" w:hAnsi="Helvetica" w:cs="Helvetica"/>
          <w:b/>
          <w:bCs/>
          <w:color w:val="033841" w:themeColor="text2" w:themeShade="80"/>
          <w:lang w:val="ga-IE"/>
        </w:rPr>
      </w:pPr>
      <w:r w:rsidRPr="00461F76">
        <w:rPr>
          <w:rFonts w:ascii="Helvetica" w:hAnsi="Helvetica" w:cs="Helvetica"/>
          <w:b/>
          <w:bCs/>
          <w:color w:val="033841" w:themeColor="text2" w:themeShade="80"/>
          <w:lang w:val="ga-IE"/>
        </w:rPr>
        <w:t>An leagan ceart den bhriathar (na ceistfhocail</w:t>
      </w:r>
      <w:r w:rsidR="00B47D2B" w:rsidRPr="00461F76">
        <w:rPr>
          <w:rFonts w:ascii="Helvetica" w:hAnsi="Helvetica" w:cs="Helvetica"/>
          <w:b/>
          <w:bCs/>
          <w:color w:val="033841" w:themeColor="text2" w:themeShade="80"/>
          <w:lang w:val="ga-IE"/>
        </w:rPr>
        <w:t xml:space="preserve"> + an clásal coibhneasta</w:t>
      </w:r>
      <w:r w:rsidRPr="00461F76">
        <w:rPr>
          <w:rFonts w:ascii="Helvetica" w:hAnsi="Helvetica" w:cs="Helvetica"/>
          <w:b/>
          <w:bCs/>
          <w:color w:val="033841" w:themeColor="text2" w:themeShade="80"/>
          <w:lang w:val="ga-IE"/>
        </w:rPr>
        <w:t>)</w:t>
      </w:r>
    </w:p>
    <w:p w14:paraId="06856D0F" w14:textId="6C8590E4" w:rsidR="00BF70BF" w:rsidRPr="00461F76" w:rsidRDefault="00670984" w:rsidP="281853DD">
      <w:pPr>
        <w:pStyle w:val="Altanliosta"/>
        <w:spacing w:line="276" w:lineRule="auto"/>
        <w:ind w:left="357"/>
        <w:rPr>
          <w:rFonts w:ascii="Helvetica" w:hAnsi="Helvetica" w:cs="Helvetica"/>
          <w:color w:val="262626" w:themeColor="text1" w:themeTint="D9"/>
          <w:lang w:val="ga-IE"/>
        </w:rPr>
      </w:pPr>
      <w:r w:rsidRPr="00461F76">
        <w:rPr>
          <w:rFonts w:ascii="Helvetica" w:hAnsi="Helvetica" w:cs="Helvetica"/>
          <w:color w:val="262626" w:themeColor="text1" w:themeTint="D9"/>
          <w:lang w:val="ga-IE"/>
        </w:rPr>
        <w:t>Féach:</w:t>
      </w:r>
    </w:p>
    <w:p w14:paraId="47B59584" w14:textId="1AB099DA" w:rsidR="00BF70BF" w:rsidRPr="00461F76" w:rsidRDefault="00BF70BF" w:rsidP="281853DD">
      <w:pPr>
        <w:pStyle w:val="Altanliosta"/>
        <w:numPr>
          <w:ilvl w:val="0"/>
          <w:numId w:val="40"/>
        </w:numPr>
        <w:spacing w:after="0" w:line="276" w:lineRule="auto"/>
        <w:rPr>
          <w:rFonts w:ascii="Helvetica" w:hAnsi="Helvetica" w:cs="Helvetica"/>
          <w:color w:val="262626" w:themeColor="text1" w:themeTint="D9"/>
          <w:lang w:val="ga-IE"/>
        </w:rPr>
      </w:pPr>
      <w:r w:rsidRPr="00461F76">
        <w:rPr>
          <w:rFonts w:ascii="Helvetica" w:hAnsi="Helvetica" w:cs="Helvetica"/>
          <w:color w:val="262626" w:themeColor="text1" w:themeTint="D9"/>
          <w:lang w:val="ga-IE"/>
        </w:rPr>
        <w:t xml:space="preserve">Cé </w:t>
      </w:r>
      <w:r w:rsidR="00670984" w:rsidRPr="00461F76">
        <w:rPr>
          <w:rFonts w:ascii="Helvetica" w:hAnsi="Helvetica" w:cs="Helvetica"/>
          <w:b/>
          <w:bCs/>
          <w:color w:val="262626" w:themeColor="text1" w:themeTint="D9"/>
          <w:lang w:val="ga-IE"/>
        </w:rPr>
        <w:t>a chuaigh</w:t>
      </w:r>
      <w:r w:rsidRPr="00461F76">
        <w:rPr>
          <w:rFonts w:ascii="Helvetica" w:hAnsi="Helvetica" w:cs="Helvetica"/>
          <w:color w:val="262626" w:themeColor="text1" w:themeTint="D9"/>
          <w:lang w:val="ga-IE"/>
        </w:rPr>
        <w:t xml:space="preserve"> leat go dtí an phictiúrlann oíche aréir?</w:t>
      </w:r>
    </w:p>
    <w:p w14:paraId="1C35C438" w14:textId="711F1DB3" w:rsidR="00BF70BF" w:rsidRPr="00461F76" w:rsidRDefault="00BF70BF" w:rsidP="281853DD">
      <w:pPr>
        <w:pStyle w:val="Altanliosta"/>
        <w:numPr>
          <w:ilvl w:val="0"/>
          <w:numId w:val="40"/>
        </w:numPr>
        <w:spacing w:after="0" w:line="276" w:lineRule="auto"/>
        <w:ind w:left="714" w:hanging="357"/>
        <w:rPr>
          <w:rFonts w:ascii="Helvetica" w:hAnsi="Helvetica" w:cs="Helvetica"/>
          <w:color w:val="262626" w:themeColor="text1" w:themeTint="D9"/>
          <w:lang w:val="ga-IE"/>
        </w:rPr>
      </w:pPr>
      <w:r w:rsidRPr="00461F76">
        <w:rPr>
          <w:rFonts w:ascii="Helvetica" w:hAnsi="Helvetica" w:cs="Helvetica"/>
          <w:color w:val="262626" w:themeColor="text1" w:themeTint="D9"/>
          <w:lang w:val="ga-IE"/>
        </w:rPr>
        <w:t xml:space="preserve">Cén fáth </w:t>
      </w:r>
      <w:r w:rsidR="00670984" w:rsidRPr="00461F76">
        <w:rPr>
          <w:rFonts w:ascii="Helvetica" w:hAnsi="Helvetica" w:cs="Helvetica"/>
          <w:b/>
          <w:bCs/>
          <w:color w:val="262626" w:themeColor="text1" w:themeTint="D9"/>
          <w:lang w:val="ga-IE"/>
        </w:rPr>
        <w:t>ar ith</w:t>
      </w:r>
      <w:r w:rsidRPr="00461F76">
        <w:rPr>
          <w:rFonts w:ascii="Helvetica" w:hAnsi="Helvetica" w:cs="Helvetica"/>
          <w:color w:val="262626" w:themeColor="text1" w:themeTint="D9"/>
          <w:lang w:val="ga-IE"/>
        </w:rPr>
        <w:t xml:space="preserve"> sé feoil má chuireann s</w:t>
      </w:r>
      <w:r w:rsidR="00213090" w:rsidRPr="00461F76">
        <w:rPr>
          <w:rFonts w:ascii="Helvetica" w:hAnsi="Helvetica" w:cs="Helvetica"/>
          <w:color w:val="262626" w:themeColor="text1" w:themeTint="D9"/>
          <w:lang w:val="ga-IE"/>
        </w:rPr>
        <w:t>í</w:t>
      </w:r>
      <w:r w:rsidRPr="00461F76">
        <w:rPr>
          <w:rFonts w:ascii="Helvetica" w:hAnsi="Helvetica" w:cs="Helvetica"/>
          <w:color w:val="262626" w:themeColor="text1" w:themeTint="D9"/>
          <w:lang w:val="ga-IE"/>
        </w:rPr>
        <w:t xml:space="preserve"> múisc air?</w:t>
      </w:r>
    </w:p>
    <w:p w14:paraId="2889392F" w14:textId="4DD7CF28" w:rsidR="00BF70BF" w:rsidRPr="00461F76" w:rsidRDefault="00BF70BF" w:rsidP="281853DD">
      <w:pPr>
        <w:pStyle w:val="Altanliosta"/>
        <w:numPr>
          <w:ilvl w:val="0"/>
          <w:numId w:val="40"/>
        </w:numPr>
        <w:spacing w:after="0" w:line="276" w:lineRule="auto"/>
        <w:ind w:left="714" w:hanging="357"/>
        <w:rPr>
          <w:rFonts w:ascii="Helvetica" w:hAnsi="Helvetica" w:cs="Helvetica"/>
          <w:color w:val="262626" w:themeColor="text1" w:themeTint="D9"/>
          <w:lang w:val="ga-IE"/>
        </w:rPr>
      </w:pPr>
      <w:r w:rsidRPr="00461F76">
        <w:rPr>
          <w:rFonts w:ascii="Helvetica" w:hAnsi="Helvetica" w:cs="Helvetica"/>
          <w:color w:val="262626" w:themeColor="text1" w:themeTint="D9"/>
          <w:lang w:val="ga-IE"/>
        </w:rPr>
        <w:t xml:space="preserve">Cá </w:t>
      </w:r>
      <w:r w:rsidR="00EB6976" w:rsidRPr="00461F76">
        <w:rPr>
          <w:rFonts w:ascii="Helvetica" w:hAnsi="Helvetica" w:cs="Helvetica"/>
          <w:b/>
          <w:bCs/>
          <w:color w:val="262626" w:themeColor="text1" w:themeTint="D9"/>
          <w:lang w:val="ga-IE"/>
        </w:rPr>
        <w:t>mbuailfidh</w:t>
      </w:r>
      <w:r w:rsidRPr="00461F76">
        <w:rPr>
          <w:rFonts w:ascii="Helvetica" w:hAnsi="Helvetica" w:cs="Helvetica"/>
          <w:color w:val="262626" w:themeColor="text1" w:themeTint="D9"/>
          <w:lang w:val="ga-IE"/>
        </w:rPr>
        <w:t xml:space="preserve"> mé leat amárach roimh an rang?</w:t>
      </w:r>
    </w:p>
    <w:p w14:paraId="3363956B" w14:textId="781B399B" w:rsidR="00BF70BF" w:rsidRPr="00461F76" w:rsidRDefault="00BF70BF" w:rsidP="281853DD">
      <w:pPr>
        <w:pStyle w:val="Altanliosta"/>
        <w:numPr>
          <w:ilvl w:val="0"/>
          <w:numId w:val="40"/>
        </w:numPr>
        <w:spacing w:after="0" w:line="276" w:lineRule="auto"/>
        <w:ind w:left="714" w:hanging="357"/>
        <w:rPr>
          <w:rFonts w:ascii="Helvetica" w:hAnsi="Helvetica" w:cs="Helvetica"/>
          <w:color w:val="262626" w:themeColor="text1" w:themeTint="D9"/>
          <w:lang w:val="ga-IE"/>
        </w:rPr>
      </w:pPr>
      <w:r w:rsidRPr="00461F76">
        <w:rPr>
          <w:rFonts w:ascii="Helvetica" w:hAnsi="Helvetica" w:cs="Helvetica"/>
          <w:color w:val="262626" w:themeColor="text1" w:themeTint="D9"/>
          <w:lang w:val="ga-IE"/>
        </w:rPr>
        <w:t xml:space="preserve">Cén áit </w:t>
      </w:r>
      <w:r w:rsidR="00EB6976" w:rsidRPr="00461F76">
        <w:rPr>
          <w:rFonts w:ascii="Helvetica" w:hAnsi="Helvetica" w:cs="Helvetica"/>
          <w:b/>
          <w:bCs/>
          <w:color w:val="262626" w:themeColor="text1" w:themeTint="D9"/>
          <w:lang w:val="ga-IE"/>
        </w:rPr>
        <w:t>a ndeachaigh</w:t>
      </w:r>
      <w:r w:rsidRPr="00461F76">
        <w:rPr>
          <w:rFonts w:ascii="Helvetica" w:hAnsi="Helvetica" w:cs="Helvetica"/>
          <w:color w:val="262626" w:themeColor="text1" w:themeTint="D9"/>
          <w:lang w:val="ga-IE"/>
        </w:rPr>
        <w:t xml:space="preserve"> tú ar laethanta saoire anuraidh?</w:t>
      </w:r>
    </w:p>
    <w:p w14:paraId="0E67FF71" w14:textId="3EDFBDCC" w:rsidR="00BF70BF" w:rsidRPr="00461F76" w:rsidRDefault="00BF70BF" w:rsidP="281853DD">
      <w:pPr>
        <w:pStyle w:val="Altanliosta"/>
        <w:numPr>
          <w:ilvl w:val="0"/>
          <w:numId w:val="40"/>
        </w:numPr>
        <w:spacing w:after="0" w:line="276" w:lineRule="auto"/>
        <w:ind w:left="714" w:hanging="357"/>
        <w:rPr>
          <w:rFonts w:ascii="Helvetica" w:hAnsi="Helvetica" w:cs="Helvetica"/>
          <w:color w:val="262626" w:themeColor="text1" w:themeTint="D9"/>
          <w:lang w:val="ga-IE"/>
        </w:rPr>
      </w:pPr>
      <w:r w:rsidRPr="00461F76">
        <w:rPr>
          <w:rFonts w:ascii="Helvetica" w:hAnsi="Helvetica" w:cs="Helvetica"/>
          <w:color w:val="262626" w:themeColor="text1" w:themeTint="D9"/>
          <w:lang w:val="ga-IE"/>
        </w:rPr>
        <w:t xml:space="preserve">Céard / Cad é </w:t>
      </w:r>
      <w:r w:rsidR="00EB6976" w:rsidRPr="00461F76">
        <w:rPr>
          <w:rFonts w:ascii="Helvetica" w:hAnsi="Helvetica" w:cs="Helvetica"/>
          <w:b/>
          <w:bCs/>
          <w:color w:val="262626" w:themeColor="text1" w:themeTint="D9"/>
          <w:lang w:val="ga-IE"/>
        </w:rPr>
        <w:t>a cheapann/a cheap</w:t>
      </w:r>
      <w:r w:rsidRPr="00461F76">
        <w:rPr>
          <w:rFonts w:ascii="Helvetica" w:hAnsi="Helvetica" w:cs="Helvetica"/>
          <w:color w:val="262626" w:themeColor="text1" w:themeTint="D9"/>
          <w:lang w:val="ga-IE"/>
        </w:rPr>
        <w:t xml:space="preserve"> siad faoin dráma?</w:t>
      </w:r>
    </w:p>
    <w:p w14:paraId="46BF5629" w14:textId="7DCE8BD8" w:rsidR="00BF70BF" w:rsidRPr="00461F76" w:rsidRDefault="5F1E920C" w:rsidP="281853DD">
      <w:pPr>
        <w:pStyle w:val="Altanliosta"/>
        <w:numPr>
          <w:ilvl w:val="0"/>
          <w:numId w:val="40"/>
        </w:numPr>
        <w:spacing w:after="0" w:line="276" w:lineRule="auto"/>
        <w:ind w:left="714" w:hanging="357"/>
        <w:rPr>
          <w:rFonts w:ascii="Helvetica" w:hAnsi="Helvetica" w:cs="Helvetica"/>
          <w:color w:val="262626" w:themeColor="text1" w:themeTint="D9"/>
          <w:lang w:val="ga-IE"/>
        </w:rPr>
      </w:pPr>
      <w:r w:rsidRPr="00461F76">
        <w:rPr>
          <w:rFonts w:ascii="Helvetica" w:hAnsi="Helvetica" w:cs="Helvetica"/>
          <w:color w:val="262626" w:themeColor="text1" w:themeTint="D9"/>
          <w:lang w:val="ga-IE"/>
        </w:rPr>
        <w:t xml:space="preserve">Conas </w:t>
      </w:r>
      <w:r w:rsidR="7484F3F1" w:rsidRPr="00461F76">
        <w:rPr>
          <w:rFonts w:ascii="Helvetica" w:hAnsi="Helvetica" w:cs="Helvetica"/>
          <w:b/>
          <w:bCs/>
          <w:color w:val="262626" w:themeColor="text1" w:themeTint="D9"/>
          <w:lang w:val="ga-IE"/>
        </w:rPr>
        <w:t>a dhéanann</w:t>
      </w:r>
      <w:r w:rsidRPr="00461F76">
        <w:rPr>
          <w:rFonts w:ascii="Helvetica" w:hAnsi="Helvetica" w:cs="Helvetica"/>
          <w:color w:val="262626" w:themeColor="text1" w:themeTint="D9"/>
          <w:lang w:val="ga-IE"/>
        </w:rPr>
        <w:t xml:space="preserve"> tú é sin?</w:t>
      </w:r>
    </w:p>
    <w:p w14:paraId="35594101" w14:textId="72E2195B" w:rsidR="00BF70BF" w:rsidRPr="00461F76" w:rsidRDefault="5F1E920C" w:rsidP="281853DD">
      <w:pPr>
        <w:pStyle w:val="Altanliosta"/>
        <w:numPr>
          <w:ilvl w:val="0"/>
          <w:numId w:val="40"/>
        </w:numPr>
        <w:spacing w:after="0" w:line="276" w:lineRule="auto"/>
        <w:ind w:left="714" w:hanging="357"/>
        <w:rPr>
          <w:rFonts w:ascii="Helvetica" w:hAnsi="Helvetica" w:cs="Helvetica"/>
          <w:color w:val="262626" w:themeColor="text1" w:themeTint="D9"/>
          <w:lang w:val="ga-IE"/>
        </w:rPr>
      </w:pPr>
      <w:r w:rsidRPr="00461F76">
        <w:rPr>
          <w:rFonts w:ascii="Helvetica" w:hAnsi="Helvetica" w:cs="Helvetica"/>
          <w:color w:val="262626" w:themeColor="text1" w:themeTint="D9"/>
          <w:lang w:val="ga-IE"/>
        </w:rPr>
        <w:t xml:space="preserve">Cé leis </w:t>
      </w:r>
      <w:r w:rsidR="7484F3F1" w:rsidRPr="00461F76">
        <w:rPr>
          <w:rFonts w:ascii="Helvetica" w:hAnsi="Helvetica" w:cs="Helvetica"/>
          <w:b/>
          <w:bCs/>
          <w:color w:val="262626" w:themeColor="text1" w:themeTint="D9"/>
          <w:lang w:val="ga-IE"/>
        </w:rPr>
        <w:t>a raibh</w:t>
      </w:r>
      <w:r w:rsidRPr="00461F76">
        <w:rPr>
          <w:rFonts w:ascii="Helvetica" w:hAnsi="Helvetica" w:cs="Helvetica"/>
          <w:color w:val="262626" w:themeColor="text1" w:themeTint="D9"/>
          <w:lang w:val="ga-IE"/>
        </w:rPr>
        <w:t xml:space="preserve"> tú inné?</w:t>
      </w:r>
    </w:p>
    <w:p w14:paraId="3C1FA299" w14:textId="13A2F393" w:rsidR="00BF70BF" w:rsidRPr="00461F76" w:rsidRDefault="5F1E920C" w:rsidP="281853DD">
      <w:pPr>
        <w:pStyle w:val="Altanliosta"/>
        <w:numPr>
          <w:ilvl w:val="0"/>
          <w:numId w:val="40"/>
        </w:numPr>
        <w:spacing w:after="0" w:line="276" w:lineRule="auto"/>
        <w:ind w:left="714" w:hanging="357"/>
        <w:rPr>
          <w:rFonts w:ascii="Helvetica" w:hAnsi="Helvetica" w:cs="Helvetica"/>
          <w:color w:val="262626" w:themeColor="text1" w:themeTint="D9"/>
          <w:lang w:val="ga-IE"/>
        </w:rPr>
      </w:pPr>
      <w:r w:rsidRPr="00461F76">
        <w:rPr>
          <w:rFonts w:ascii="Helvetica" w:hAnsi="Helvetica" w:cs="Helvetica"/>
          <w:color w:val="262626" w:themeColor="text1" w:themeTint="D9"/>
          <w:lang w:val="ga-IE"/>
        </w:rPr>
        <w:t xml:space="preserve">Cén </w:t>
      </w:r>
      <w:r w:rsidR="0068779F" w:rsidRPr="00461F76">
        <w:rPr>
          <w:rFonts w:ascii="Helvetica" w:hAnsi="Helvetica" w:cs="Helvetica"/>
          <w:color w:val="262626" w:themeColor="text1" w:themeTint="D9"/>
          <w:lang w:val="ga-IE"/>
        </w:rPr>
        <w:t>uair</w:t>
      </w:r>
      <w:r w:rsidRPr="00461F76">
        <w:rPr>
          <w:rFonts w:ascii="Helvetica" w:hAnsi="Helvetica" w:cs="Helvetica"/>
          <w:color w:val="262626" w:themeColor="text1" w:themeTint="D9"/>
          <w:lang w:val="ga-IE"/>
        </w:rPr>
        <w:t xml:space="preserve"> </w:t>
      </w:r>
      <w:r w:rsidR="017FA9C3" w:rsidRPr="00461F76">
        <w:rPr>
          <w:rFonts w:ascii="Helvetica" w:hAnsi="Helvetica" w:cs="Helvetica"/>
          <w:b/>
          <w:bCs/>
          <w:color w:val="262626" w:themeColor="text1" w:themeTint="D9"/>
          <w:lang w:val="ga-IE"/>
        </w:rPr>
        <w:t>a bheidh</w:t>
      </w:r>
      <w:r w:rsidRPr="00461F76">
        <w:rPr>
          <w:rFonts w:ascii="Helvetica" w:hAnsi="Helvetica" w:cs="Helvetica"/>
          <w:color w:val="262626" w:themeColor="text1" w:themeTint="D9"/>
          <w:lang w:val="ga-IE"/>
        </w:rPr>
        <w:t xml:space="preserve"> </w:t>
      </w:r>
      <w:r w:rsidR="00087D33" w:rsidRPr="00461F76">
        <w:rPr>
          <w:rFonts w:ascii="Helvetica" w:hAnsi="Helvetica" w:cs="Helvetica"/>
          <w:color w:val="262626" w:themeColor="text1" w:themeTint="D9"/>
          <w:lang w:val="ga-IE"/>
        </w:rPr>
        <w:t>an chóisir ag tosú</w:t>
      </w:r>
      <w:r w:rsidRPr="00461F76">
        <w:rPr>
          <w:rFonts w:ascii="Helvetica" w:hAnsi="Helvetica" w:cs="Helvetica"/>
          <w:color w:val="262626" w:themeColor="text1" w:themeTint="D9"/>
          <w:lang w:val="ga-IE"/>
        </w:rPr>
        <w:t>?</w:t>
      </w:r>
    </w:p>
    <w:p w14:paraId="24AD9C41" w14:textId="7B91AEDB" w:rsidR="00BF70BF" w:rsidRPr="00461F76" w:rsidRDefault="00BF70BF" w:rsidP="281853DD">
      <w:pPr>
        <w:pStyle w:val="Altanliosta"/>
        <w:numPr>
          <w:ilvl w:val="0"/>
          <w:numId w:val="40"/>
        </w:numPr>
        <w:spacing w:after="0" w:line="276" w:lineRule="auto"/>
        <w:ind w:left="714" w:hanging="357"/>
        <w:rPr>
          <w:rFonts w:ascii="Helvetica" w:hAnsi="Helvetica" w:cs="Helvetica"/>
          <w:color w:val="262626" w:themeColor="text1" w:themeTint="D9"/>
          <w:lang w:val="ga-IE"/>
        </w:rPr>
      </w:pPr>
      <w:r w:rsidRPr="00461F76">
        <w:rPr>
          <w:rFonts w:ascii="Helvetica" w:hAnsi="Helvetica" w:cs="Helvetica"/>
          <w:color w:val="262626" w:themeColor="text1" w:themeTint="D9"/>
          <w:lang w:val="ga-IE"/>
        </w:rPr>
        <w:t xml:space="preserve">Cathain </w:t>
      </w:r>
      <w:r w:rsidR="00C61589" w:rsidRPr="00461F76">
        <w:rPr>
          <w:rFonts w:ascii="Helvetica" w:hAnsi="Helvetica" w:cs="Helvetica"/>
          <w:b/>
          <w:bCs/>
          <w:color w:val="262626" w:themeColor="text1" w:themeTint="D9"/>
          <w:lang w:val="ga-IE"/>
        </w:rPr>
        <w:t>a chonaic</w:t>
      </w:r>
      <w:r w:rsidRPr="00461F76">
        <w:rPr>
          <w:rFonts w:ascii="Helvetica" w:hAnsi="Helvetica" w:cs="Helvetica"/>
          <w:color w:val="262626" w:themeColor="text1" w:themeTint="D9"/>
          <w:lang w:val="ga-IE"/>
        </w:rPr>
        <w:t xml:space="preserve"> tú Máire go deireanach?</w:t>
      </w:r>
    </w:p>
    <w:p w14:paraId="335026D5" w14:textId="20DCFF4E" w:rsidR="00BF70BF" w:rsidRPr="00461F76" w:rsidRDefault="00BF70BF" w:rsidP="281853DD">
      <w:pPr>
        <w:pStyle w:val="Altanliosta"/>
        <w:numPr>
          <w:ilvl w:val="0"/>
          <w:numId w:val="40"/>
        </w:numPr>
        <w:spacing w:after="0" w:line="276" w:lineRule="auto"/>
        <w:ind w:left="714" w:hanging="357"/>
        <w:rPr>
          <w:rFonts w:ascii="Helvetica" w:hAnsi="Helvetica" w:cs="Helvetica"/>
          <w:color w:val="262626" w:themeColor="text1" w:themeTint="D9"/>
          <w:lang w:val="ga-IE"/>
        </w:rPr>
      </w:pPr>
      <w:r w:rsidRPr="00461F76">
        <w:rPr>
          <w:rFonts w:ascii="Helvetica" w:hAnsi="Helvetica" w:cs="Helvetica"/>
          <w:color w:val="000000" w:themeColor="text1"/>
          <w:lang w:val="ga-IE"/>
        </w:rPr>
        <w:t>Cén fhad</w:t>
      </w:r>
      <w:r w:rsidR="534C432D" w:rsidRPr="00461F76">
        <w:rPr>
          <w:rFonts w:ascii="Helvetica" w:hAnsi="Helvetica" w:cs="Helvetica"/>
          <w:b/>
          <w:bCs/>
          <w:color w:val="000000" w:themeColor="text1"/>
          <w:lang w:val="ga-IE"/>
        </w:rPr>
        <w:t xml:space="preserve"> </w:t>
      </w:r>
      <w:r w:rsidR="00340247" w:rsidRPr="00461F76">
        <w:rPr>
          <w:rFonts w:ascii="Helvetica" w:hAnsi="Helvetica" w:cs="Helvetica"/>
          <w:b/>
          <w:bCs/>
          <w:color w:val="000000" w:themeColor="text1"/>
          <w:lang w:val="ga-IE"/>
        </w:rPr>
        <w:t>a chaithfidh</w:t>
      </w:r>
      <w:r w:rsidRPr="00461F76">
        <w:rPr>
          <w:rFonts w:ascii="Helvetica" w:hAnsi="Helvetica" w:cs="Helvetica"/>
          <w:color w:val="000000" w:themeColor="text1"/>
          <w:lang w:val="ga-IE"/>
        </w:rPr>
        <w:t xml:space="preserve"> tú sa Spáinn an samhradh seo</w:t>
      </w:r>
      <w:r w:rsidR="00E23565" w:rsidRPr="00461F76">
        <w:rPr>
          <w:rFonts w:ascii="Helvetica" w:hAnsi="Helvetica" w:cs="Helvetica"/>
          <w:color w:val="000000" w:themeColor="text1"/>
          <w:lang w:val="ga-IE"/>
        </w:rPr>
        <w:t xml:space="preserve"> chugainn</w:t>
      </w:r>
      <w:r w:rsidRPr="00461F76">
        <w:rPr>
          <w:rFonts w:ascii="Helvetica" w:hAnsi="Helvetica" w:cs="Helvetica"/>
          <w:color w:val="000000" w:themeColor="text1"/>
          <w:lang w:val="ga-IE"/>
        </w:rPr>
        <w:t>?</w:t>
      </w:r>
    </w:p>
    <w:p w14:paraId="24EE7C38" w14:textId="77777777" w:rsidR="00BF70BF" w:rsidRPr="00461F76" w:rsidRDefault="00BF70BF" w:rsidP="281853DD">
      <w:pPr>
        <w:spacing w:line="276" w:lineRule="auto"/>
        <w:rPr>
          <w:rFonts w:ascii="Helvetica" w:hAnsi="Helvetica" w:cs="Helvetica"/>
          <w:color w:val="262626" w:themeColor="text1" w:themeTint="D9"/>
        </w:rPr>
      </w:pPr>
    </w:p>
    <w:p w14:paraId="6C2024B7" w14:textId="2B5AC523" w:rsidR="00BF70BF" w:rsidRPr="00461F76" w:rsidRDefault="00BF70BF" w:rsidP="281853DD">
      <w:pPr>
        <w:pStyle w:val="Altanliosta"/>
        <w:numPr>
          <w:ilvl w:val="0"/>
          <w:numId w:val="39"/>
        </w:numPr>
        <w:spacing w:after="0" w:line="276" w:lineRule="auto"/>
        <w:jc w:val="both"/>
        <w:outlineLvl w:val="1"/>
        <w:rPr>
          <w:rFonts w:ascii="Helvetica" w:hAnsi="Helvetica" w:cs="Helvetica"/>
          <w:b/>
          <w:bCs/>
          <w:color w:val="033841" w:themeColor="text2" w:themeShade="80"/>
          <w:lang w:val="ga-IE"/>
        </w:rPr>
      </w:pPr>
      <w:r w:rsidRPr="00461F76">
        <w:rPr>
          <w:rFonts w:ascii="Helvetica" w:hAnsi="Helvetica" w:cs="Helvetica"/>
          <w:b/>
          <w:bCs/>
          <w:color w:val="033841" w:themeColor="text2" w:themeShade="80"/>
          <w:lang w:val="ga-IE"/>
        </w:rPr>
        <w:t>Focalbhá + ceisteanna</w:t>
      </w:r>
    </w:p>
    <w:p w14:paraId="09BACFFE" w14:textId="7D05552F" w:rsidR="007511C3" w:rsidRPr="00461F76" w:rsidRDefault="007511C3" w:rsidP="281853DD">
      <w:pPr>
        <w:spacing w:before="0" w:line="276" w:lineRule="auto"/>
        <w:ind w:left="360"/>
        <w:contextualSpacing/>
        <w:jc w:val="both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461F7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Féach:</w:t>
      </w:r>
    </w:p>
    <w:tbl>
      <w:tblPr>
        <w:tblStyle w:val="Tblagreille1adrom-Aiceann1"/>
        <w:tblW w:w="9137" w:type="dxa"/>
        <w:tblInd w:w="279" w:type="dxa"/>
        <w:tblLook w:val="0480" w:firstRow="0" w:lastRow="0" w:firstColumn="1" w:lastColumn="0" w:noHBand="0" w:noVBand="1"/>
      </w:tblPr>
      <w:tblGrid>
        <w:gridCol w:w="9137"/>
      </w:tblGrid>
      <w:tr w:rsidR="00087D33" w:rsidRPr="00461F76" w14:paraId="4359AE3B" w14:textId="77777777" w:rsidTr="281853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37" w:type="dxa"/>
          </w:tcPr>
          <w:p w14:paraId="3C3B207A" w14:textId="648A5133" w:rsidR="00087D33" w:rsidRPr="00461F76" w:rsidRDefault="00087D33" w:rsidP="281853DD">
            <w:pPr>
              <w:pStyle w:val="Altanliosta"/>
              <w:numPr>
                <w:ilvl w:val="0"/>
                <w:numId w:val="47"/>
              </w:numPr>
              <w:spacing w:after="0" w:line="360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461F76">
              <w:rPr>
                <w:rFonts w:ascii="Helvetica" w:hAnsi="Helvetica" w:cs="Helvetica"/>
                <w:color w:val="262626" w:themeColor="text1" w:themeTint="D9"/>
                <w:lang w:val="ga-IE"/>
              </w:rPr>
              <w:t>An</w:t>
            </w:r>
            <w:r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 ndeachaigh tú abhaile?</w:t>
            </w:r>
          </w:p>
        </w:tc>
      </w:tr>
      <w:tr w:rsidR="00087D33" w:rsidRPr="00461F76" w14:paraId="10133D27" w14:textId="77777777" w:rsidTr="281853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37" w:type="dxa"/>
          </w:tcPr>
          <w:p w14:paraId="627DD2F7" w14:textId="7DC81BAE" w:rsidR="00087D33" w:rsidRPr="00461F76" w:rsidRDefault="00087D33" w:rsidP="281853DD">
            <w:pPr>
              <w:pStyle w:val="Altanliosta"/>
              <w:numPr>
                <w:ilvl w:val="0"/>
                <w:numId w:val="47"/>
              </w:numPr>
              <w:spacing w:after="0" w:line="360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461F76">
              <w:rPr>
                <w:rFonts w:ascii="Helvetica" w:hAnsi="Helvetica" w:cs="Helvetica"/>
                <w:color w:val="262626" w:themeColor="text1" w:themeTint="D9"/>
                <w:lang w:val="ga-IE"/>
              </w:rPr>
              <w:t>Ar</w:t>
            </w:r>
            <w:r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 chuala tú sin?</w:t>
            </w:r>
          </w:p>
        </w:tc>
      </w:tr>
      <w:tr w:rsidR="00087D33" w:rsidRPr="00461F76" w14:paraId="083A8905" w14:textId="77777777" w:rsidTr="281853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37" w:type="dxa"/>
          </w:tcPr>
          <w:p w14:paraId="4D1DB877" w14:textId="15071549" w:rsidR="00087D33" w:rsidRPr="00461F76" w:rsidRDefault="00087D33" w:rsidP="281853DD">
            <w:pPr>
              <w:pStyle w:val="Altanliosta"/>
              <w:numPr>
                <w:ilvl w:val="0"/>
                <w:numId w:val="47"/>
              </w:numPr>
              <w:spacing w:after="0" w:line="360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461F76">
              <w:rPr>
                <w:rFonts w:ascii="Helvetica" w:hAnsi="Helvetica" w:cs="Helvetica"/>
                <w:color w:val="262626" w:themeColor="text1" w:themeTint="D9"/>
                <w:lang w:val="ga-IE"/>
              </w:rPr>
              <w:t>An bhfuil</w:t>
            </w:r>
            <w:r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 tú cinnte faoi sin?</w:t>
            </w:r>
          </w:p>
        </w:tc>
      </w:tr>
      <w:tr w:rsidR="00087D33" w:rsidRPr="00461F76" w14:paraId="5515A52A" w14:textId="77777777" w:rsidTr="281853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37" w:type="dxa"/>
          </w:tcPr>
          <w:p w14:paraId="48A74BD9" w14:textId="614487B7" w:rsidR="00087D33" w:rsidRPr="00461F76" w:rsidRDefault="00087D33" w:rsidP="281853DD">
            <w:pPr>
              <w:pStyle w:val="Altanliosta"/>
              <w:numPr>
                <w:ilvl w:val="0"/>
                <w:numId w:val="47"/>
              </w:numPr>
              <w:spacing w:after="0" w:line="360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461F76">
              <w:rPr>
                <w:rFonts w:ascii="Helvetica" w:hAnsi="Helvetica" w:cs="Helvetica"/>
                <w:color w:val="262626" w:themeColor="text1" w:themeTint="D9"/>
                <w:lang w:val="ga-IE"/>
              </w:rPr>
              <w:t>An</w:t>
            </w:r>
            <w:r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 bhfaca tú Vera?</w:t>
            </w:r>
          </w:p>
        </w:tc>
      </w:tr>
      <w:tr w:rsidR="00087D33" w:rsidRPr="00461F76" w14:paraId="2C0AB1FD" w14:textId="77777777" w:rsidTr="281853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37" w:type="dxa"/>
          </w:tcPr>
          <w:p w14:paraId="3A6E1439" w14:textId="00DAE424" w:rsidR="00087D33" w:rsidRPr="00461F76" w:rsidRDefault="00087D33" w:rsidP="281853DD">
            <w:pPr>
              <w:pStyle w:val="Altanliosta"/>
              <w:numPr>
                <w:ilvl w:val="0"/>
                <w:numId w:val="47"/>
              </w:numPr>
              <w:spacing w:after="0" w:line="360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461F76">
              <w:rPr>
                <w:rFonts w:ascii="Helvetica" w:hAnsi="Helvetica" w:cs="Helvetica"/>
                <w:color w:val="262626" w:themeColor="text1" w:themeTint="D9"/>
                <w:lang w:val="ga-IE"/>
              </w:rPr>
              <w:t>Ar</w:t>
            </w:r>
            <w:r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 mhaith leat deoch?</w:t>
            </w:r>
          </w:p>
        </w:tc>
      </w:tr>
      <w:tr w:rsidR="00087D33" w:rsidRPr="00461F76" w14:paraId="0BBE5D06" w14:textId="77777777" w:rsidTr="281853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37" w:type="dxa"/>
          </w:tcPr>
          <w:p w14:paraId="315B043D" w14:textId="3D6038B6" w:rsidR="00087D33" w:rsidRPr="00461F76" w:rsidRDefault="00087D33" w:rsidP="281853DD">
            <w:pPr>
              <w:pStyle w:val="Altanliosta"/>
              <w:numPr>
                <w:ilvl w:val="0"/>
                <w:numId w:val="47"/>
              </w:numPr>
              <w:spacing w:after="0" w:line="360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461F76">
              <w:rPr>
                <w:rFonts w:ascii="Helvetica" w:hAnsi="Helvetica" w:cs="Helvetica"/>
                <w:color w:val="262626" w:themeColor="text1" w:themeTint="D9"/>
                <w:lang w:val="ga-IE"/>
              </w:rPr>
              <w:t>Is</w:t>
            </w:r>
            <w:r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 ormsa atá an locht, ab ea?</w:t>
            </w:r>
          </w:p>
        </w:tc>
      </w:tr>
      <w:tr w:rsidR="00087D33" w:rsidRPr="00461F76" w14:paraId="19823D7E" w14:textId="77777777" w:rsidTr="281853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37" w:type="dxa"/>
          </w:tcPr>
          <w:p w14:paraId="21035FE3" w14:textId="506EE7C9" w:rsidR="00087D33" w:rsidRPr="00461F76" w:rsidRDefault="00087D33" w:rsidP="281853DD">
            <w:pPr>
              <w:pStyle w:val="Altanliosta"/>
              <w:numPr>
                <w:ilvl w:val="0"/>
                <w:numId w:val="47"/>
              </w:numPr>
              <w:spacing w:after="0" w:line="360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461F76">
              <w:rPr>
                <w:rFonts w:ascii="Helvetica" w:hAnsi="Helvetica" w:cs="Helvetica"/>
                <w:color w:val="262626" w:themeColor="text1" w:themeTint="D9"/>
                <w:lang w:val="ga-IE"/>
              </w:rPr>
              <w:t>An</w:t>
            </w:r>
            <w:r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 bhfuair tú do mhála?</w:t>
            </w:r>
          </w:p>
        </w:tc>
      </w:tr>
    </w:tbl>
    <w:p w14:paraId="26248505" w14:textId="77777777" w:rsidR="00BF70BF" w:rsidRPr="00461F76" w:rsidRDefault="00BF70BF" w:rsidP="281853DD">
      <w:pPr>
        <w:spacing w:line="276" w:lineRule="auto"/>
        <w:rPr>
          <w:rFonts w:ascii="Helvetica" w:hAnsi="Helvetica" w:cs="Helvetica"/>
          <w:color w:val="262626" w:themeColor="text1" w:themeTint="D9"/>
        </w:rPr>
      </w:pPr>
    </w:p>
    <w:p w14:paraId="3D3F860D" w14:textId="3EBED7FC" w:rsidR="00BF70BF" w:rsidRPr="00461F76" w:rsidRDefault="00BF70BF" w:rsidP="281853DD">
      <w:pPr>
        <w:pStyle w:val="Altanliosta"/>
        <w:numPr>
          <w:ilvl w:val="0"/>
          <w:numId w:val="39"/>
        </w:numPr>
        <w:spacing w:line="276" w:lineRule="auto"/>
        <w:jc w:val="both"/>
        <w:outlineLvl w:val="1"/>
        <w:rPr>
          <w:rFonts w:ascii="Helvetica" w:hAnsi="Helvetica" w:cs="Helvetica"/>
          <w:b/>
          <w:bCs/>
          <w:color w:val="033841" w:themeColor="text2" w:themeShade="80"/>
          <w:lang w:val="ga-IE"/>
        </w:rPr>
      </w:pPr>
      <w:r w:rsidRPr="00461F76">
        <w:rPr>
          <w:rFonts w:ascii="Helvetica" w:hAnsi="Helvetica" w:cs="Helvetica"/>
          <w:b/>
          <w:bCs/>
          <w:color w:val="033841" w:themeColor="text2" w:themeShade="80"/>
          <w:lang w:val="ga-IE"/>
        </w:rPr>
        <w:t>Na clibcheisteanna</w:t>
      </w:r>
    </w:p>
    <w:p w14:paraId="4D33D9ED" w14:textId="51D76A1C" w:rsidR="00833CD7" w:rsidRPr="00461F76" w:rsidRDefault="00AD5EE5" w:rsidP="281853DD">
      <w:pPr>
        <w:numPr>
          <w:ilvl w:val="0"/>
          <w:numId w:val="42"/>
        </w:numPr>
        <w:spacing w:before="0" w:after="160" w:line="276" w:lineRule="auto"/>
        <w:contextualSpacing/>
        <w:jc w:val="both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461F7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Clibcheist: </w:t>
      </w:r>
      <w:r w:rsidR="002F192E" w:rsidRPr="00461F7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In áit ceist dhíreach a chur, tugtar</w:t>
      </w:r>
      <w:r w:rsidR="00640720" w:rsidRPr="00461F7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ráiteas agus </w:t>
      </w:r>
      <w:r w:rsidRPr="00461F7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cuirtear</w:t>
      </w:r>
      <w:r w:rsidR="00640720" w:rsidRPr="00461F7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an cheist mar eireaball beag ag deireadh na habairte.</w:t>
      </w:r>
    </w:p>
    <w:p w14:paraId="3B67FD60" w14:textId="6E3EA9C7" w:rsidR="00BF70BF" w:rsidRPr="00461F76" w:rsidRDefault="00833CD7" w:rsidP="281853DD">
      <w:pPr>
        <w:numPr>
          <w:ilvl w:val="0"/>
          <w:numId w:val="42"/>
        </w:numPr>
        <w:spacing w:before="0" w:after="160" w:line="276" w:lineRule="auto"/>
        <w:contextualSpacing/>
        <w:jc w:val="both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461F76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Féach:</w:t>
      </w:r>
    </w:p>
    <w:tbl>
      <w:tblPr>
        <w:tblStyle w:val="Tblagreille1adrom-Aiceann1"/>
        <w:tblpPr w:leftFromText="180" w:rightFromText="180" w:vertAnchor="text" w:horzAnchor="margin" w:tblpXSpec="center" w:tblpY="117"/>
        <w:tblW w:w="9218" w:type="dxa"/>
        <w:tblLook w:val="0480" w:firstRow="0" w:lastRow="0" w:firstColumn="1" w:lastColumn="0" w:noHBand="0" w:noVBand="1"/>
      </w:tblPr>
      <w:tblGrid>
        <w:gridCol w:w="4257"/>
        <w:gridCol w:w="4961"/>
      </w:tblGrid>
      <w:tr w:rsidR="00BF70BF" w:rsidRPr="00461F76" w14:paraId="6C073A20" w14:textId="77777777" w:rsidTr="281853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7" w:type="dxa"/>
          </w:tcPr>
          <w:p w14:paraId="1F70184E" w14:textId="77777777" w:rsidR="00BF70BF" w:rsidRPr="00461F76" w:rsidRDefault="5F1E920C" w:rsidP="281853DD">
            <w:pPr>
              <w:numPr>
                <w:ilvl w:val="0"/>
                <w:numId w:val="43"/>
              </w:numPr>
              <w:spacing w:before="0" w:line="276" w:lineRule="auto"/>
              <w:contextualSpacing/>
              <w:jc w:val="both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An bhfaca tú Seán ansin?</w:t>
            </w:r>
          </w:p>
        </w:tc>
        <w:tc>
          <w:tcPr>
            <w:tcW w:w="4961" w:type="dxa"/>
          </w:tcPr>
          <w:p w14:paraId="2A61264E" w14:textId="64BB2DBF" w:rsidR="00BF70BF" w:rsidRPr="00461F76" w:rsidRDefault="03F7A110" w:rsidP="281853DD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</w:rPr>
            </w:pPr>
            <w:r w:rsidRPr="00461F76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Chonaic tú Seán ansin, nach bhfaca?</w:t>
            </w:r>
          </w:p>
        </w:tc>
      </w:tr>
      <w:tr w:rsidR="00BF70BF" w:rsidRPr="00461F76" w14:paraId="1D6ED693" w14:textId="77777777" w:rsidTr="281853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7" w:type="dxa"/>
          </w:tcPr>
          <w:p w14:paraId="2745553C" w14:textId="77777777" w:rsidR="00BF70BF" w:rsidRPr="00461F76" w:rsidRDefault="5F1E920C" w:rsidP="281853DD">
            <w:pPr>
              <w:numPr>
                <w:ilvl w:val="0"/>
                <w:numId w:val="43"/>
              </w:numPr>
              <w:spacing w:before="0" w:line="276" w:lineRule="auto"/>
              <w:contextualSpacing/>
              <w:jc w:val="both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Ar chuala tú an scéal faoi Patsy?</w:t>
            </w:r>
          </w:p>
        </w:tc>
        <w:tc>
          <w:tcPr>
            <w:tcW w:w="4961" w:type="dxa"/>
          </w:tcPr>
          <w:p w14:paraId="29E3A648" w14:textId="038A94BD" w:rsidR="00BF70BF" w:rsidRPr="00461F76" w:rsidRDefault="004B6FE5" w:rsidP="281853DD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</w:rPr>
            </w:pPr>
            <w:r w:rsidRPr="00461F76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Chuala</w:t>
            </w:r>
            <w:r w:rsidR="00B07827" w:rsidRPr="00461F76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 tú an scéal faoi Patsy, nár chuala?</w:t>
            </w:r>
          </w:p>
        </w:tc>
      </w:tr>
      <w:tr w:rsidR="00BF70BF" w:rsidRPr="00461F76" w14:paraId="4879835E" w14:textId="77777777" w:rsidTr="281853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7" w:type="dxa"/>
          </w:tcPr>
          <w:p w14:paraId="402A84A4" w14:textId="77777777" w:rsidR="00BF70BF" w:rsidRPr="00461F76" w:rsidRDefault="5F1E920C" w:rsidP="281853DD">
            <w:pPr>
              <w:numPr>
                <w:ilvl w:val="0"/>
                <w:numId w:val="43"/>
              </w:numPr>
              <w:spacing w:before="0" w:line="276" w:lineRule="auto"/>
              <w:contextualSpacing/>
              <w:jc w:val="both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An dtéann tú ansin gach lá?</w:t>
            </w:r>
          </w:p>
        </w:tc>
        <w:tc>
          <w:tcPr>
            <w:tcW w:w="4961" w:type="dxa"/>
          </w:tcPr>
          <w:p w14:paraId="3A2F6D1B" w14:textId="504C891E" w:rsidR="00BF70BF" w:rsidRPr="00461F76" w:rsidRDefault="14E46FAA" w:rsidP="281853DD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</w:rPr>
            </w:pPr>
            <w:r w:rsidRPr="00461F76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Téann tú ansin gach lá, nach dtéann?</w:t>
            </w:r>
          </w:p>
        </w:tc>
      </w:tr>
      <w:tr w:rsidR="00BF70BF" w:rsidRPr="00461F76" w14:paraId="2618219E" w14:textId="77777777" w:rsidTr="281853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7" w:type="dxa"/>
          </w:tcPr>
          <w:p w14:paraId="78B18FD3" w14:textId="4297EEDF" w:rsidR="00BF70BF" w:rsidRPr="00461F76" w:rsidRDefault="00BF70BF" w:rsidP="281853DD">
            <w:pPr>
              <w:numPr>
                <w:ilvl w:val="0"/>
                <w:numId w:val="43"/>
              </w:numPr>
              <w:spacing w:before="0" w:line="276" w:lineRule="auto"/>
              <w:contextualSpacing/>
              <w:jc w:val="both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An ag </w:t>
            </w:r>
            <w:r w:rsidR="00885125"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cuardach</w:t>
            </w:r>
            <w:r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 po</w:t>
            </w:r>
            <w:r w:rsidR="00885125"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i</w:t>
            </w:r>
            <w:r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st atá tú?</w:t>
            </w:r>
          </w:p>
        </w:tc>
        <w:tc>
          <w:tcPr>
            <w:tcW w:w="4961" w:type="dxa"/>
          </w:tcPr>
          <w:p w14:paraId="4EE79A52" w14:textId="33769A9C" w:rsidR="00BF70BF" w:rsidRPr="00461F76" w:rsidRDefault="00A5040C" w:rsidP="281853DD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</w:rPr>
            </w:pPr>
            <w:r w:rsidRPr="00461F76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Is</w:t>
            </w:r>
            <w:r w:rsidR="00885125" w:rsidRPr="00461F76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 ag cuardach poist</w:t>
            </w:r>
            <w:r w:rsidR="00363715" w:rsidRPr="00461F76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 atá tú, an ea?</w:t>
            </w:r>
          </w:p>
        </w:tc>
      </w:tr>
      <w:tr w:rsidR="00BF70BF" w:rsidRPr="00461F76" w14:paraId="54F09030" w14:textId="77777777" w:rsidTr="281853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7" w:type="dxa"/>
          </w:tcPr>
          <w:p w14:paraId="06CE7E79" w14:textId="77777777" w:rsidR="00BF70BF" w:rsidRPr="00461F76" w:rsidRDefault="00BF70BF" w:rsidP="281853DD">
            <w:pPr>
              <w:numPr>
                <w:ilvl w:val="0"/>
                <w:numId w:val="43"/>
              </w:numPr>
              <w:spacing w:before="0" w:line="276" w:lineRule="auto"/>
              <w:contextualSpacing/>
              <w:jc w:val="both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An bhfuil tú ag baint sult as sin?</w:t>
            </w:r>
          </w:p>
        </w:tc>
        <w:tc>
          <w:tcPr>
            <w:tcW w:w="4961" w:type="dxa"/>
          </w:tcPr>
          <w:p w14:paraId="3AD693CA" w14:textId="647BA804" w:rsidR="00BF70BF" w:rsidRPr="00461F76" w:rsidRDefault="00363715" w:rsidP="281853DD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</w:rPr>
            </w:pPr>
            <w:r w:rsidRPr="00461F76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Tá tú ag baint sult as sin</w:t>
            </w:r>
            <w:r w:rsidR="00266E1D" w:rsidRPr="00461F76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, an bhfuil?</w:t>
            </w:r>
          </w:p>
        </w:tc>
      </w:tr>
      <w:tr w:rsidR="00BF70BF" w:rsidRPr="00461F76" w14:paraId="6B5D0DAE" w14:textId="77777777" w:rsidTr="281853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7" w:type="dxa"/>
          </w:tcPr>
          <w:p w14:paraId="2BD8592E" w14:textId="3CE0613E" w:rsidR="00BF70BF" w:rsidRPr="00461F76" w:rsidRDefault="5F1E920C" w:rsidP="281853DD">
            <w:pPr>
              <w:numPr>
                <w:ilvl w:val="0"/>
                <w:numId w:val="43"/>
              </w:numPr>
              <w:spacing w:before="0" w:line="276" w:lineRule="auto"/>
              <w:contextualSpacing/>
              <w:jc w:val="both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An deirfiúr le Deirdre t</w:t>
            </w:r>
            <w:r w:rsidR="39B5F915"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h</w:t>
            </w:r>
            <w:r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ú?</w:t>
            </w:r>
          </w:p>
        </w:tc>
        <w:tc>
          <w:tcPr>
            <w:tcW w:w="4961" w:type="dxa"/>
          </w:tcPr>
          <w:p w14:paraId="25E20816" w14:textId="6CB575D6" w:rsidR="00BF70BF" w:rsidRPr="00461F76" w:rsidRDefault="00AA4A9F" w:rsidP="281853DD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</w:rPr>
            </w:pPr>
            <w:r w:rsidRPr="00461F76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Is d</w:t>
            </w:r>
            <w:r w:rsidR="00266E1D" w:rsidRPr="00461F76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eirfiúr le Deirdre thú, an ea?</w:t>
            </w:r>
          </w:p>
        </w:tc>
      </w:tr>
      <w:tr w:rsidR="00BF70BF" w:rsidRPr="00461F76" w14:paraId="7DC3486D" w14:textId="77777777" w:rsidTr="281853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7" w:type="dxa"/>
          </w:tcPr>
          <w:p w14:paraId="6BE2B64F" w14:textId="77777777" w:rsidR="00BF70BF" w:rsidRPr="00461F76" w:rsidRDefault="00BF70BF" w:rsidP="281853DD">
            <w:pPr>
              <w:numPr>
                <w:ilvl w:val="0"/>
                <w:numId w:val="43"/>
              </w:numPr>
              <w:spacing w:before="0" w:line="276" w:lineRule="auto"/>
              <w:contextualSpacing/>
              <w:jc w:val="both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461F76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An mac léinn í?</w:t>
            </w:r>
          </w:p>
        </w:tc>
        <w:tc>
          <w:tcPr>
            <w:tcW w:w="4961" w:type="dxa"/>
          </w:tcPr>
          <w:p w14:paraId="7378D654" w14:textId="709300C2" w:rsidR="00BF70BF" w:rsidRPr="00461F76" w:rsidRDefault="00AA4A9F" w:rsidP="281853DD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</w:rPr>
            </w:pPr>
            <w:r w:rsidRPr="00461F76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Is m</w:t>
            </w:r>
            <w:r w:rsidR="00266E1D" w:rsidRPr="00461F76">
              <w:rPr>
                <w:rFonts w:ascii="Helvetica" w:hAnsi="Helvetica" w:cs="Helvetica"/>
                <w:i/>
                <w:iCs/>
                <w:color w:val="262626" w:themeColor="text1" w:themeTint="D9"/>
              </w:rPr>
              <w:t xml:space="preserve">ac léinn í, </w:t>
            </w:r>
            <w:r w:rsidR="00CD1821" w:rsidRPr="00461F76">
              <w:rPr>
                <w:rFonts w:ascii="Helvetica" w:hAnsi="Helvetica" w:cs="Helvetica"/>
                <w:i/>
                <w:iCs/>
                <w:color w:val="262626" w:themeColor="text1" w:themeTint="D9"/>
              </w:rPr>
              <w:t>an ea?</w:t>
            </w:r>
          </w:p>
        </w:tc>
      </w:tr>
    </w:tbl>
    <w:p w14:paraId="6C1997B4" w14:textId="77777777" w:rsidR="00B177EC" w:rsidRPr="00461F76" w:rsidRDefault="00B177EC">
      <w:pPr>
        <w:rPr>
          <w:rFonts w:ascii="Helvetica" w:hAnsi="Helvetica" w:cs="Helvetica"/>
          <w:color w:val="262626" w:themeColor="text1" w:themeTint="D9"/>
        </w:rPr>
      </w:pPr>
      <w:r w:rsidRPr="00461F76">
        <w:rPr>
          <w:rFonts w:ascii="Helvetica" w:hAnsi="Helvetica" w:cs="Helvetica"/>
          <w:color w:val="262626" w:themeColor="text1" w:themeTint="D9"/>
        </w:rPr>
        <w:br w:type="page"/>
      </w:r>
    </w:p>
    <w:p w14:paraId="7079CD3E" w14:textId="77777777" w:rsidR="00BB251C" w:rsidRPr="00461F76" w:rsidRDefault="00BB251C" w:rsidP="281853DD">
      <w:pPr>
        <w:spacing w:before="0" w:line="360" w:lineRule="auto"/>
        <w:jc w:val="both"/>
        <w:rPr>
          <w:rFonts w:ascii="Helvetica" w:hAnsi="Helvetica" w:cs="Helvetica"/>
          <w:color w:val="262626" w:themeColor="text1" w:themeTint="D9"/>
        </w:rPr>
      </w:pPr>
    </w:p>
    <w:p w14:paraId="11150691" w14:textId="3D0E1373" w:rsidR="00D20F14" w:rsidRPr="00461F76" w:rsidRDefault="00170CA1" w:rsidP="281853DD">
      <w:pPr>
        <w:pStyle w:val="Ceannteideal2"/>
        <w:numPr>
          <w:ilvl w:val="0"/>
          <w:numId w:val="0"/>
        </w:numPr>
        <w:jc w:val="left"/>
        <w:rPr>
          <w:color w:val="0CC0DF" w:themeColor="accent1"/>
          <w:sz w:val="32"/>
          <w:szCs w:val="32"/>
        </w:rPr>
      </w:pPr>
      <w:r w:rsidRPr="00461F76">
        <w:rPr>
          <w:color w:val="0CC0DF" w:themeColor="accent1"/>
          <w:sz w:val="32"/>
          <w:szCs w:val="32"/>
        </w:rPr>
        <w:t>C:</w:t>
      </w:r>
      <w:r w:rsidRPr="00461F76">
        <w:rPr>
          <w:color w:val="0CC0DF" w:themeColor="accent1"/>
          <w:spacing w:val="-2"/>
          <w:sz w:val="32"/>
          <w:szCs w:val="32"/>
        </w:rPr>
        <w:t xml:space="preserve"> </w:t>
      </w:r>
      <w:r w:rsidRPr="00461F76">
        <w:rPr>
          <w:color w:val="0CC0DF" w:themeColor="accent1"/>
          <w:sz w:val="32"/>
          <w:szCs w:val="32"/>
        </w:rPr>
        <w:t>CUMARSÁID</w:t>
      </w:r>
      <w:r w:rsidR="00C10AAE" w:rsidRPr="00461F76">
        <w:rPr>
          <w:color w:val="0CC0DF" w:themeColor="accent1"/>
          <w:sz w:val="32"/>
          <w:szCs w:val="32"/>
        </w:rPr>
        <w:br/>
      </w:r>
    </w:p>
    <w:p w14:paraId="7B811065" w14:textId="500EA696" w:rsidR="00483E57" w:rsidRPr="00461F76" w:rsidRDefault="00672E19" w:rsidP="281853DD">
      <w:pPr>
        <w:pStyle w:val="Altanliosta"/>
        <w:numPr>
          <w:ilvl w:val="0"/>
          <w:numId w:val="44"/>
        </w:numPr>
        <w:spacing w:line="276" w:lineRule="auto"/>
        <w:jc w:val="both"/>
        <w:rPr>
          <w:rFonts w:ascii="Helvetica" w:hAnsi="Helvetica" w:cs="Helvetica"/>
          <w:b/>
          <w:bCs/>
          <w:color w:val="033841" w:themeColor="text2" w:themeShade="80"/>
          <w:lang w:val="ga-IE"/>
        </w:rPr>
      </w:pPr>
      <w:r w:rsidRPr="00461F76">
        <w:rPr>
          <w:rFonts w:ascii="Helvetica" w:hAnsi="Helvetica" w:cs="Helvetica"/>
          <w:b/>
          <w:bCs/>
          <w:color w:val="033841" w:themeColor="text2" w:themeShade="80"/>
          <w:lang w:val="ga-IE"/>
        </w:rPr>
        <w:t>Cum agus cuir ceisteanna (na ceistfhocail)</w:t>
      </w:r>
    </w:p>
    <w:p w14:paraId="4A1F9388" w14:textId="59B3A951" w:rsidR="002E7D6C" w:rsidRPr="00461F76" w:rsidRDefault="00483E57" w:rsidP="281853DD">
      <w:pPr>
        <w:pStyle w:val="Altanliosta"/>
        <w:spacing w:line="276" w:lineRule="auto"/>
        <w:ind w:left="360"/>
        <w:jc w:val="both"/>
        <w:rPr>
          <w:rFonts w:cs="Helvetica"/>
          <w:color w:val="262626" w:themeColor="text1" w:themeTint="D9"/>
          <w:lang w:val="ga-IE"/>
        </w:rPr>
      </w:pPr>
      <w:r w:rsidRPr="00461F76">
        <w:rPr>
          <w:rFonts w:ascii="Helvetica" w:hAnsi="Helvetica" w:cs="Helvetica"/>
          <w:color w:val="000000" w:themeColor="text1"/>
          <w:lang w:val="ga-IE"/>
        </w:rPr>
        <w:t>Roghnóidh duine A pictiúr amháin agus duine B an pictiúr eile. Sin an áit a r</w:t>
      </w:r>
      <w:r w:rsidR="00247F52" w:rsidRPr="00461F76">
        <w:rPr>
          <w:rFonts w:ascii="Helvetica" w:hAnsi="Helvetica" w:cs="Helvetica"/>
          <w:color w:val="000000" w:themeColor="text1"/>
          <w:lang w:val="ga-IE"/>
        </w:rPr>
        <w:t>ai</w:t>
      </w:r>
      <w:r w:rsidRPr="00461F76">
        <w:rPr>
          <w:rFonts w:ascii="Helvetica" w:hAnsi="Helvetica" w:cs="Helvetica"/>
          <w:color w:val="000000" w:themeColor="text1"/>
          <w:lang w:val="ga-IE"/>
        </w:rPr>
        <w:t xml:space="preserve">bh siad ar laethanta saoire. </w:t>
      </w:r>
      <w:r w:rsidR="00F1203D" w:rsidRPr="00461F76">
        <w:rPr>
          <w:rFonts w:ascii="Helvetica" w:hAnsi="Helvetica" w:cs="Helvetica"/>
          <w:color w:val="000000" w:themeColor="text1"/>
          <w:lang w:val="ga-IE"/>
        </w:rPr>
        <w:t>Caithfidh siad ceisteanna a chur ar a chéile chun an t</w:t>
      </w:r>
      <w:r w:rsidR="00653BE8" w:rsidRPr="00461F76">
        <w:rPr>
          <w:rFonts w:ascii="Helvetica" w:hAnsi="Helvetica" w:cs="Helvetica"/>
          <w:color w:val="000000" w:themeColor="text1"/>
          <w:lang w:val="ga-IE"/>
        </w:rPr>
        <w:noBreakHyphen/>
      </w:r>
      <w:r w:rsidR="00F1203D" w:rsidRPr="00461F76">
        <w:rPr>
          <w:rFonts w:ascii="Helvetica" w:hAnsi="Helvetica" w:cs="Helvetica"/>
          <w:color w:val="000000" w:themeColor="text1"/>
          <w:lang w:val="ga-IE"/>
        </w:rPr>
        <w:t>eolas ar fad (na pointí) faoi na laethanta saoire</w:t>
      </w:r>
      <w:r w:rsidR="00301B02" w:rsidRPr="00461F76">
        <w:rPr>
          <w:rFonts w:ascii="Helvetica" w:hAnsi="Helvetica" w:cs="Helvetica"/>
          <w:color w:val="000000" w:themeColor="text1"/>
          <w:lang w:val="ga-IE"/>
        </w:rPr>
        <w:t xml:space="preserve"> a aimsiú. Bí ag siúl timpeall ag cuidiú leo. Nuair </w:t>
      </w:r>
      <w:r w:rsidR="00247F52" w:rsidRPr="00461F76">
        <w:rPr>
          <w:rFonts w:ascii="Helvetica" w:hAnsi="Helvetica" w:cs="Helvetica"/>
          <w:color w:val="000000" w:themeColor="text1"/>
          <w:lang w:val="ga-IE"/>
        </w:rPr>
        <w:t>a bheidh</w:t>
      </w:r>
      <w:r w:rsidR="00301B02" w:rsidRPr="00461F76">
        <w:rPr>
          <w:rFonts w:ascii="Helvetica" w:hAnsi="Helvetica" w:cs="Helvetica"/>
          <w:color w:val="000000" w:themeColor="text1"/>
          <w:lang w:val="ga-IE"/>
        </w:rPr>
        <w:t xml:space="preserve"> siad críochnaithe</w:t>
      </w:r>
      <w:r w:rsidR="00247F52" w:rsidRPr="00461F76">
        <w:rPr>
          <w:rFonts w:ascii="Helvetica" w:hAnsi="Helvetica" w:cs="Helvetica"/>
          <w:color w:val="000000" w:themeColor="text1"/>
          <w:lang w:val="ga-IE"/>
        </w:rPr>
        <w:t>,</w:t>
      </w:r>
      <w:r w:rsidR="00301B02" w:rsidRPr="00461F76">
        <w:rPr>
          <w:rFonts w:ascii="Helvetica" w:hAnsi="Helvetica" w:cs="Helvetica"/>
          <w:color w:val="000000" w:themeColor="text1"/>
          <w:lang w:val="ga-IE"/>
        </w:rPr>
        <w:t xml:space="preserve"> iarr ar dhuine amháin </w:t>
      </w:r>
      <w:r w:rsidR="003D7046" w:rsidRPr="00461F76">
        <w:rPr>
          <w:rFonts w:ascii="Helvetica" w:hAnsi="Helvetica" w:cs="Helvetica"/>
          <w:color w:val="000000" w:themeColor="text1"/>
          <w:lang w:val="ga-IE"/>
        </w:rPr>
        <w:t>dul os comhair an ranga. Caithfidh na foghlaimeoirí eile ceisteanna a chur ar an duine sin faoi laethanta saoire a pháirt</w:t>
      </w:r>
      <w:r w:rsidR="0FF8AA8F" w:rsidRPr="00461F76">
        <w:rPr>
          <w:rFonts w:ascii="Helvetica" w:hAnsi="Helvetica" w:cs="Helvetica"/>
          <w:color w:val="000000" w:themeColor="text1"/>
          <w:lang w:val="ga-IE"/>
        </w:rPr>
        <w:t>í</w:t>
      </w:r>
      <w:r w:rsidR="003D7046" w:rsidRPr="00461F76">
        <w:rPr>
          <w:rFonts w:ascii="Helvetica" w:hAnsi="Helvetica" w:cs="Helvetica"/>
          <w:color w:val="000000" w:themeColor="text1"/>
          <w:lang w:val="ga-IE"/>
        </w:rPr>
        <w:t>.</w:t>
      </w:r>
    </w:p>
    <w:p w14:paraId="162D6630" w14:textId="77777777" w:rsidR="002E7D6C" w:rsidRPr="00461F76" w:rsidRDefault="002E7D6C" w:rsidP="281853DD">
      <w:pPr>
        <w:pStyle w:val="Altanliosta"/>
        <w:spacing w:line="276" w:lineRule="auto"/>
        <w:ind w:left="360"/>
        <w:jc w:val="both"/>
        <w:rPr>
          <w:rFonts w:cs="Helvetica"/>
          <w:color w:val="262626" w:themeColor="text1" w:themeTint="D9"/>
          <w:lang w:val="ga-IE"/>
        </w:rPr>
      </w:pPr>
    </w:p>
    <w:p w14:paraId="75E0E1DF" w14:textId="5EE18B0D" w:rsidR="00672E19" w:rsidRPr="00461F76" w:rsidRDefault="00672E19" w:rsidP="281853DD">
      <w:pPr>
        <w:pStyle w:val="Altanliosta"/>
        <w:numPr>
          <w:ilvl w:val="0"/>
          <w:numId w:val="44"/>
        </w:numPr>
        <w:spacing w:after="0" w:line="276" w:lineRule="auto"/>
        <w:jc w:val="both"/>
        <w:rPr>
          <w:rFonts w:ascii="Helvetica" w:hAnsi="Helvetica" w:cs="Helvetica"/>
          <w:b/>
          <w:bCs/>
          <w:color w:val="033841" w:themeColor="text2" w:themeShade="80"/>
          <w:lang w:val="ga-IE"/>
        </w:rPr>
      </w:pPr>
      <w:r w:rsidRPr="00461F76">
        <w:rPr>
          <w:rFonts w:ascii="Helvetica" w:hAnsi="Helvetica" w:cs="Helvetica"/>
          <w:b/>
          <w:bCs/>
          <w:color w:val="033841" w:themeColor="text2" w:themeShade="80"/>
          <w:lang w:val="ga-IE"/>
        </w:rPr>
        <w:t>Rólghníomhaíochtaí</w:t>
      </w:r>
    </w:p>
    <w:p w14:paraId="4F461508" w14:textId="5C736D21" w:rsidR="00672E19" w:rsidRPr="00461F76" w:rsidRDefault="00F55D0B" w:rsidP="281853DD">
      <w:pPr>
        <w:pStyle w:val="Ceannteideal2"/>
        <w:numPr>
          <w:ilvl w:val="0"/>
          <w:numId w:val="0"/>
        </w:numPr>
        <w:spacing w:line="276" w:lineRule="auto"/>
        <w:ind w:left="360"/>
        <w:rPr>
          <w:rFonts w:cs="Helvetica"/>
          <w:b w:val="0"/>
          <w:bCs w:val="0"/>
        </w:rPr>
      </w:pPr>
      <w:r w:rsidRPr="00461F76">
        <w:rPr>
          <w:rFonts w:cs="Helvetica"/>
          <w:b w:val="0"/>
          <w:bCs w:val="0"/>
        </w:rPr>
        <w:t>Léigh trí na treoracha</w:t>
      </w:r>
      <w:r w:rsidR="0084362A" w:rsidRPr="00461F76">
        <w:rPr>
          <w:rFonts w:cs="Helvetica"/>
          <w:b w:val="0"/>
          <w:bCs w:val="0"/>
        </w:rPr>
        <w:t xml:space="preserve">, an comhrá samplach agus na </w:t>
      </w:r>
      <w:r w:rsidR="0084362A" w:rsidRPr="00461F76">
        <w:rPr>
          <w:rFonts w:cs="Helvetica"/>
          <w:b w:val="0"/>
          <w:bCs w:val="0"/>
          <w:i/>
          <w:iCs/>
        </w:rPr>
        <w:t>scenarios</w:t>
      </w:r>
      <w:r w:rsidR="0084362A" w:rsidRPr="00461F76">
        <w:rPr>
          <w:rFonts w:cs="Helvetica"/>
          <w:b w:val="0"/>
          <w:bCs w:val="0"/>
        </w:rPr>
        <w:t xml:space="preserve"> ar fad leis an rang iomlán</w:t>
      </w:r>
      <w:r w:rsidR="00A3703A" w:rsidRPr="00461F76">
        <w:rPr>
          <w:rFonts w:cs="Helvetica"/>
          <w:b w:val="0"/>
          <w:bCs w:val="0"/>
        </w:rPr>
        <w:t>,</w:t>
      </w:r>
      <w:r w:rsidR="0084362A" w:rsidRPr="00461F76">
        <w:rPr>
          <w:rFonts w:cs="Helvetica"/>
          <w:b w:val="0"/>
          <w:bCs w:val="0"/>
        </w:rPr>
        <w:t xml:space="preserve"> sula gcuirfidh tú gach beirt ag obair ar na rólghníomhaíochtaí. </w:t>
      </w:r>
      <w:r w:rsidR="00A3703A" w:rsidRPr="00461F76">
        <w:rPr>
          <w:rFonts w:cs="Helvetica"/>
          <w:b w:val="0"/>
          <w:bCs w:val="0"/>
        </w:rPr>
        <w:t xml:space="preserve">Bí cinnte go dtuigeann na foghlaimeoirí gach rud. </w:t>
      </w:r>
      <w:r w:rsidR="00995AD5" w:rsidRPr="00461F76">
        <w:rPr>
          <w:rFonts w:cs="Helvetica"/>
          <w:b w:val="0"/>
          <w:bCs w:val="0"/>
        </w:rPr>
        <w:t xml:space="preserve">Bí ag siúl timpeall ag éisteacht leo agus ag cuidiú leo le linn na gníomhaíochta. </w:t>
      </w:r>
      <w:r w:rsidR="004C1750" w:rsidRPr="00461F76">
        <w:rPr>
          <w:rFonts w:cs="Helvetica"/>
          <w:b w:val="0"/>
          <w:bCs w:val="0"/>
        </w:rPr>
        <w:t>Iarr ar bheirteanna éagsúla</w:t>
      </w:r>
      <w:r w:rsidR="004B3D0E" w:rsidRPr="00461F76">
        <w:rPr>
          <w:rFonts w:cs="Helvetica"/>
          <w:b w:val="0"/>
          <w:bCs w:val="0"/>
        </w:rPr>
        <w:t>,</w:t>
      </w:r>
      <w:r w:rsidR="004C1750" w:rsidRPr="00461F76">
        <w:rPr>
          <w:rFonts w:cs="Helvetica"/>
          <w:b w:val="0"/>
          <w:bCs w:val="0"/>
        </w:rPr>
        <w:t xml:space="preserve"> rólghníomhaíocht a dhéanamh os comhair an ranga.</w:t>
      </w:r>
    </w:p>
    <w:p w14:paraId="4EA1B8D6" w14:textId="77777777" w:rsidR="00672E19" w:rsidRPr="00461F76" w:rsidRDefault="00672E19" w:rsidP="281853DD">
      <w:pPr>
        <w:spacing w:before="0" w:line="276" w:lineRule="auto"/>
        <w:rPr>
          <w:lang w:eastAsia="en-US"/>
        </w:rPr>
      </w:pPr>
    </w:p>
    <w:p w14:paraId="1DA7AEAF" w14:textId="751D1F74" w:rsidR="004B3D0E" w:rsidRPr="00461F76" w:rsidRDefault="004B3D0E" w:rsidP="281853DD">
      <w:r w:rsidRPr="00461F76">
        <w:br w:type="page"/>
      </w:r>
    </w:p>
    <w:p w14:paraId="6BADC04E" w14:textId="77777777" w:rsidR="004B3D0E" w:rsidRPr="00461F76" w:rsidRDefault="004B3D0E" w:rsidP="281853DD"/>
    <w:p w14:paraId="5FCECA37" w14:textId="5B342BDD" w:rsidR="00CA5418" w:rsidRPr="00461F76" w:rsidRDefault="00593D3F" w:rsidP="281853DD">
      <w:pPr>
        <w:pStyle w:val="Teideal1"/>
        <w:rPr>
          <w:rFonts w:ascii="Arial" w:hAnsi="Arial" w:cs="Arial"/>
          <w:color w:val="FF0099" w:themeColor="accent2"/>
          <w:w w:val="115"/>
          <w:sz w:val="36"/>
          <w:szCs w:val="36"/>
          <w:u w:val="none"/>
        </w:rPr>
      </w:pPr>
      <w:r w:rsidRPr="00461F76">
        <w:rPr>
          <w:rFonts w:cs="Arial"/>
          <w:b w:val="0"/>
          <w:bCs w:val="0"/>
          <w:noProof/>
          <w:color w:val="FF03C8"/>
          <w:u w:val="none"/>
        </w:rPr>
        <mc:AlternateContent>
          <mc:Choice Requires="wps">
            <w:drawing>
              <wp:anchor distT="0" distB="0" distL="0" distR="0" simplePos="0" relativeHeight="251658248" behindDoc="1" locked="0" layoutInCell="1" allowOverlap="1" wp14:anchorId="7A179B54" wp14:editId="2E4CBEA8">
                <wp:simplePos x="0" y="0"/>
                <wp:positionH relativeFrom="page">
                  <wp:posOffset>685800</wp:posOffset>
                </wp:positionH>
                <wp:positionV relativeFrom="paragraph">
                  <wp:posOffset>328930</wp:posOffset>
                </wp:positionV>
                <wp:extent cx="6438900" cy="38100"/>
                <wp:effectExtent l="0" t="0" r="0" b="0"/>
                <wp:wrapTopAndBottom/>
                <wp:docPr id="95154826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38900" cy="38100"/>
                        </a:xfrm>
                        <a:prstGeom prst="rect">
                          <a:avLst/>
                        </a:prstGeom>
                        <a:solidFill>
                          <a:srgbClr val="FF03C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asvg="http://schemas.microsoft.com/office/drawing/2016/SVG/main">
            <w:pict w14:anchorId="5E8F419D">
              <v:rect id="Rectangle 15" style="position:absolute;margin-left:54pt;margin-top:25.9pt;width:507pt;height:3pt;z-index:-251621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03c8" stroked="f" w14:anchorId="2034DC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">
                <w10:wrap type="topAndBottom" anchorx="page"/>
              </v:rect>
            </w:pict>
          </mc:Fallback>
        </mc:AlternateContent>
      </w:r>
      <w:r w:rsidR="00CA5418" w:rsidRPr="00461F76">
        <w:rPr>
          <w:rFonts w:ascii="Arial" w:hAnsi="Arial" w:cs="Arial"/>
          <w:color w:val="FF03C8"/>
          <w:w w:val="115"/>
          <w:sz w:val="36"/>
          <w:szCs w:val="36"/>
          <w:u w:val="none"/>
        </w:rPr>
        <w:t>AN</w:t>
      </w:r>
      <w:r w:rsidR="00CA5418" w:rsidRPr="00461F76">
        <w:rPr>
          <w:rFonts w:ascii="Arial" w:hAnsi="Arial" w:cs="Arial"/>
          <w:color w:val="FF03C8"/>
          <w:spacing w:val="46"/>
          <w:w w:val="115"/>
          <w:sz w:val="36"/>
          <w:szCs w:val="36"/>
          <w:u w:val="none"/>
        </w:rPr>
        <w:t xml:space="preserve"> </w:t>
      </w:r>
      <w:r w:rsidR="00CA5418" w:rsidRPr="00461F76">
        <w:rPr>
          <w:rFonts w:ascii="Arial" w:hAnsi="Arial" w:cs="Arial"/>
          <w:color w:val="FF03C8"/>
          <w:w w:val="115"/>
          <w:sz w:val="36"/>
          <w:szCs w:val="36"/>
          <w:u w:val="none"/>
        </w:rPr>
        <w:t>SCRIPT</w:t>
      </w:r>
    </w:p>
    <w:p w14:paraId="2A7BF1A5" w14:textId="67718BAA" w:rsidR="00E15D5F" w:rsidRPr="00461F76" w:rsidRDefault="00C10AAE" w:rsidP="281853DD">
      <w:pPr>
        <w:spacing w:before="0" w:line="276" w:lineRule="auto"/>
        <w:jc w:val="both"/>
        <w:rPr>
          <w:rFonts w:ascii="Helvetica" w:eastAsia="Calibri" w:hAnsi="Helvetica" w:cs="Arial"/>
          <w:b/>
          <w:bCs/>
          <w:color w:val="000000" w:themeColor="text1"/>
          <w:kern w:val="2"/>
          <w:lang w:eastAsia="en-US"/>
          <w14:ligatures w14:val="standardContextual"/>
        </w:rPr>
      </w:pPr>
      <w:r w:rsidRPr="00461F76">
        <w:br/>
      </w:r>
    </w:p>
    <w:p w14:paraId="662AE689" w14:textId="7A187F78" w:rsidR="00D03D95" w:rsidRPr="00461F76" w:rsidRDefault="00E15D5F" w:rsidP="281853DD">
      <w:pPr>
        <w:spacing w:before="0" w:line="276" w:lineRule="auto"/>
        <w:jc w:val="both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461F76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Intreoir</w:t>
      </w:r>
    </w:p>
    <w:p w14:paraId="4A1AD6F3" w14:textId="3506A91F" w:rsidR="00F65764" w:rsidRPr="00461F76" w:rsidRDefault="00F65764" w:rsidP="281853DD">
      <w:pPr>
        <w:spacing w:before="0" w:line="276" w:lineRule="auto"/>
        <w:jc w:val="both"/>
        <w:rPr>
          <w:rFonts w:ascii="Helvetica" w:eastAsia="Helvetica" w:hAnsi="Helvetica" w:cs="Helvetica"/>
          <w:b/>
          <w:bCs/>
          <w:color w:val="262626" w:themeColor="text1" w:themeTint="D9"/>
        </w:rPr>
      </w:pPr>
      <w:r w:rsidRPr="00461F76">
        <w:rPr>
          <w:rFonts w:ascii="Helvetica" w:eastAsia="Helvetica" w:hAnsi="Helvetica" w:cs="Helvetica"/>
          <w:b/>
          <w:bCs/>
          <w:color w:val="262626" w:themeColor="text1" w:themeTint="D9"/>
        </w:rPr>
        <w:t>Fáilte chuig SnasTV Ros na Rún, Sraith 2, Ceacht 9</w:t>
      </w:r>
      <w:r w:rsidR="000F1A96" w:rsidRPr="00461F76">
        <w:rPr>
          <w:rFonts w:ascii="Helvetica" w:eastAsia="Helvetica" w:hAnsi="Helvetica" w:cs="Helvetica"/>
          <w:b/>
          <w:bCs/>
          <w:color w:val="262626" w:themeColor="text1" w:themeTint="D9"/>
        </w:rPr>
        <w:t>.</w:t>
      </w:r>
      <w:r w:rsidRPr="00461F76">
        <w:rPr>
          <w:rFonts w:ascii="Helvetica" w:eastAsia="Helvetica" w:hAnsi="Helvetica" w:cs="Helvetica"/>
          <w:b/>
          <w:bCs/>
          <w:color w:val="262626" w:themeColor="text1" w:themeTint="D9"/>
        </w:rPr>
        <w:t xml:space="preserve"> Ceisteanna i nGaeilge </w:t>
      </w:r>
      <w:r w:rsidR="00653BE8" w:rsidRPr="00461F76">
        <w:rPr>
          <w:rFonts w:ascii="Helvetica" w:eastAsia="Helvetica" w:hAnsi="Helvetica" w:cs="Helvetica"/>
          <w:b/>
          <w:bCs/>
          <w:color w:val="262626" w:themeColor="text1" w:themeTint="D9"/>
        </w:rPr>
        <w:noBreakHyphen/>
      </w:r>
      <w:r w:rsidRPr="00461F76">
        <w:rPr>
          <w:rFonts w:ascii="Helvetica" w:eastAsia="Helvetica" w:hAnsi="Helvetica" w:cs="Helvetica"/>
          <w:b/>
          <w:bCs/>
          <w:color w:val="262626" w:themeColor="text1" w:themeTint="D9"/>
        </w:rPr>
        <w:t xml:space="preserve"> 3 nod don eolach.</w:t>
      </w:r>
    </w:p>
    <w:p w14:paraId="16DD9C40" w14:textId="77777777" w:rsidR="00F65764" w:rsidRPr="00461F76" w:rsidRDefault="00F65764" w:rsidP="281853DD">
      <w:pPr>
        <w:spacing w:before="0" w:line="276" w:lineRule="auto"/>
        <w:jc w:val="both"/>
        <w:rPr>
          <w:rFonts w:ascii="Helvetica" w:eastAsia="Helvetica" w:hAnsi="Helvetica" w:cs="Helvetica"/>
          <w:color w:val="262626" w:themeColor="text1" w:themeTint="D9"/>
        </w:rPr>
      </w:pPr>
    </w:p>
    <w:p w14:paraId="75FC609C" w14:textId="64F00FBC" w:rsidR="00F65764" w:rsidRPr="00461F76" w:rsidRDefault="00F65764" w:rsidP="281853DD">
      <w:pPr>
        <w:spacing w:before="0" w:line="276" w:lineRule="auto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461F76">
        <w:rPr>
          <w:rFonts w:ascii="Helvetica" w:eastAsia="Helvetica" w:hAnsi="Helvetica" w:cs="Helvetica"/>
          <w:color w:val="262626" w:themeColor="text1" w:themeTint="D9"/>
        </w:rPr>
        <w:t>An mbíonn mearbhall ort riamh maidir le conas ceisteanna a chur sa Ghaeilge? An dtuigeann tú an difríocht idir ceisteanna sa scríobh agus sa chaint? Sa cheacht seo, rachaidh muid siar ar an ghné thábhachtach sin den chumarsáid, agus déanfa</w:t>
      </w:r>
      <w:r w:rsidR="00332C53" w:rsidRPr="00461F76">
        <w:rPr>
          <w:rFonts w:ascii="Helvetica" w:eastAsia="Helvetica" w:hAnsi="Helvetica" w:cs="Helvetica"/>
          <w:color w:val="262626" w:themeColor="text1" w:themeTint="D9"/>
        </w:rPr>
        <w:t xml:space="preserve">idh muid </w:t>
      </w:r>
      <w:r w:rsidRPr="00461F76">
        <w:rPr>
          <w:rFonts w:ascii="Helvetica" w:eastAsia="Helvetica" w:hAnsi="Helvetica" w:cs="Helvetica"/>
          <w:color w:val="262626" w:themeColor="text1" w:themeTint="D9"/>
        </w:rPr>
        <w:t xml:space="preserve">plé ar 3 leid a bhaineann le ceisteanna sa Ghaeilge. </w:t>
      </w:r>
      <w:r w:rsidR="00C42FF6" w:rsidRPr="00461F76">
        <w:rPr>
          <w:rFonts w:ascii="Helvetica" w:eastAsia="Helvetica" w:hAnsi="Helvetica" w:cs="Helvetica"/>
          <w:color w:val="262626" w:themeColor="text1" w:themeTint="D9"/>
        </w:rPr>
        <w:t>An b</w:t>
      </w:r>
      <w:r w:rsidRPr="00461F76">
        <w:rPr>
          <w:rFonts w:ascii="Helvetica" w:eastAsia="Helvetica" w:hAnsi="Helvetica" w:cs="Helvetica"/>
          <w:color w:val="262626" w:themeColor="text1" w:themeTint="D9"/>
        </w:rPr>
        <w:t>hfuil tú réidh?</w:t>
      </w:r>
    </w:p>
    <w:p w14:paraId="38125098" w14:textId="77777777" w:rsidR="00F65764" w:rsidRPr="00461F76" w:rsidRDefault="00F65764" w:rsidP="281853DD">
      <w:pPr>
        <w:spacing w:before="0" w:line="276" w:lineRule="auto"/>
        <w:jc w:val="both"/>
        <w:rPr>
          <w:rFonts w:ascii="Helvetica" w:eastAsia="Helvetica" w:hAnsi="Helvetica" w:cs="Helvetica"/>
          <w:color w:val="000000" w:themeColor="text1"/>
        </w:rPr>
      </w:pPr>
    </w:p>
    <w:p w14:paraId="720BECE0" w14:textId="6E78F500" w:rsidR="00F65764" w:rsidRPr="00461F76" w:rsidRDefault="00F65764" w:rsidP="281853DD">
      <w:pPr>
        <w:spacing w:before="0" w:line="276" w:lineRule="auto"/>
        <w:jc w:val="both"/>
        <w:rPr>
          <w:rFonts w:ascii="Helvetica" w:eastAsia="Helvetica" w:hAnsi="Helvetica" w:cs="Helvetica"/>
          <w:b/>
          <w:bCs/>
          <w:color w:val="033841" w:themeColor="text2" w:themeShade="80"/>
        </w:rPr>
      </w:pPr>
      <w:r w:rsidRPr="00461F76">
        <w:rPr>
          <w:rFonts w:ascii="Helvetica" w:eastAsia="Helvetica" w:hAnsi="Helvetica" w:cs="Helvetica"/>
          <w:b/>
          <w:bCs/>
          <w:color w:val="033841" w:themeColor="text2" w:themeShade="80"/>
        </w:rPr>
        <w:t>Leid 1: Ceisteanna agus an clásal coibhneasta</w:t>
      </w:r>
    </w:p>
    <w:p w14:paraId="4E8B3AD8" w14:textId="5B92D736" w:rsidR="00F65764" w:rsidRPr="00461F76" w:rsidRDefault="00F65764" w:rsidP="281853DD">
      <w:pPr>
        <w:spacing w:line="276" w:lineRule="auto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461F76">
        <w:rPr>
          <w:rFonts w:ascii="Helvetica" w:eastAsia="Helvetica" w:hAnsi="Helvetica" w:cs="Helvetica"/>
          <w:color w:val="000000" w:themeColor="text1"/>
        </w:rPr>
        <w:t>Féach ar dtús ar an mhír</w:t>
      </w:r>
      <w:r w:rsidR="121CAB55" w:rsidRPr="00461F76">
        <w:rPr>
          <w:rFonts w:ascii="Helvetica" w:eastAsia="Helvetica" w:hAnsi="Helvetica" w:cs="Helvetica"/>
          <w:color w:val="000000" w:themeColor="text1"/>
        </w:rPr>
        <w:t xml:space="preserve"> </w:t>
      </w:r>
      <w:r w:rsidRPr="00461F76">
        <w:rPr>
          <w:rFonts w:ascii="Helvetica" w:eastAsia="Helvetica" w:hAnsi="Helvetica" w:cs="Helvetica"/>
          <w:color w:val="000000" w:themeColor="text1"/>
        </w:rPr>
        <w:t>seo ó Ros na Rún, ina</w:t>
      </w:r>
      <w:r w:rsidR="121CAB55" w:rsidRPr="00461F76">
        <w:rPr>
          <w:rFonts w:ascii="Helvetica" w:eastAsia="Helvetica" w:hAnsi="Helvetica" w:cs="Helvetica"/>
          <w:color w:val="000000" w:themeColor="text1"/>
        </w:rPr>
        <w:t xml:space="preserve"> </w:t>
      </w:r>
      <w:r w:rsidRPr="00461F76">
        <w:rPr>
          <w:rFonts w:ascii="Helvetica" w:eastAsia="Helvetica" w:hAnsi="Helvetica" w:cs="Helvetica"/>
          <w:color w:val="000000" w:themeColor="text1"/>
        </w:rPr>
        <w:t>bhfuil Mack á</w:t>
      </w:r>
      <w:r w:rsidR="121CAB55" w:rsidRPr="00461F76">
        <w:rPr>
          <w:rFonts w:ascii="Helvetica" w:eastAsia="Helvetica" w:hAnsi="Helvetica" w:cs="Helvetica"/>
          <w:color w:val="000000" w:themeColor="text1"/>
        </w:rPr>
        <w:t xml:space="preserve"> </w:t>
      </w:r>
      <w:r w:rsidRPr="00461F76">
        <w:rPr>
          <w:rFonts w:ascii="Helvetica" w:eastAsia="Helvetica" w:hAnsi="Helvetica" w:cs="Helvetica"/>
          <w:color w:val="000000" w:themeColor="text1"/>
        </w:rPr>
        <w:t>cheistiú ag na Gardaí. An créatúr</w:t>
      </w:r>
      <w:r w:rsidR="121CAB55" w:rsidRPr="00461F76">
        <w:rPr>
          <w:rFonts w:ascii="Helvetica" w:eastAsia="Helvetica" w:hAnsi="Helvetica" w:cs="Helvetica"/>
          <w:color w:val="000000" w:themeColor="text1"/>
        </w:rPr>
        <w:t xml:space="preserve">, </w:t>
      </w:r>
      <w:r w:rsidRPr="00461F76">
        <w:rPr>
          <w:rFonts w:ascii="Helvetica" w:eastAsia="Helvetica" w:hAnsi="Helvetica" w:cs="Helvetica"/>
          <w:color w:val="000000" w:themeColor="text1"/>
        </w:rPr>
        <w:t>tá go leor</w:t>
      </w:r>
      <w:r w:rsidR="121CAB55" w:rsidRPr="00461F76">
        <w:rPr>
          <w:rFonts w:ascii="Helvetica" w:eastAsia="Helvetica" w:hAnsi="Helvetica" w:cs="Helvetica"/>
          <w:color w:val="000000" w:themeColor="text1"/>
        </w:rPr>
        <w:t xml:space="preserve"> </w:t>
      </w:r>
      <w:r w:rsidRPr="00461F76">
        <w:rPr>
          <w:rFonts w:ascii="Helvetica" w:eastAsia="Helvetica" w:hAnsi="Helvetica" w:cs="Helvetica"/>
          <w:color w:val="000000" w:themeColor="text1"/>
        </w:rPr>
        <w:t>ceisteanna ag an Cheannfort</w:t>
      </w:r>
      <w:r w:rsidR="121CAB55" w:rsidRPr="00461F76">
        <w:rPr>
          <w:rFonts w:ascii="Helvetica" w:eastAsia="Helvetica" w:hAnsi="Helvetica" w:cs="Helvetica"/>
          <w:color w:val="000000" w:themeColor="text1"/>
        </w:rPr>
        <w:t xml:space="preserve"> </w:t>
      </w:r>
      <w:r w:rsidRPr="00461F76">
        <w:rPr>
          <w:rFonts w:ascii="Helvetica" w:eastAsia="Helvetica" w:hAnsi="Helvetica" w:cs="Helvetica"/>
          <w:color w:val="000000" w:themeColor="text1"/>
        </w:rPr>
        <w:t>dó</w:t>
      </w:r>
      <w:r w:rsidR="121CAB55" w:rsidRPr="00461F76">
        <w:rPr>
          <w:rFonts w:ascii="Helvetica" w:eastAsia="Helvetica" w:hAnsi="Helvetica" w:cs="Helvetica"/>
          <w:color w:val="000000" w:themeColor="text1"/>
        </w:rPr>
        <w:t xml:space="preserve">. </w:t>
      </w:r>
      <w:r w:rsidRPr="00461F76">
        <w:rPr>
          <w:rFonts w:ascii="Helvetica" w:eastAsia="Helvetica" w:hAnsi="Helvetica" w:cs="Helvetica"/>
          <w:color w:val="000000" w:themeColor="text1"/>
        </w:rPr>
        <w:t>Cé</w:t>
      </w:r>
      <w:r w:rsidR="6E495B9F" w:rsidRPr="00461F76">
        <w:rPr>
          <w:rFonts w:ascii="Helvetica" w:eastAsia="Helvetica" w:hAnsi="Helvetica" w:cs="Helvetica"/>
          <w:color w:val="000000" w:themeColor="text1"/>
        </w:rPr>
        <w:t>..?;</w:t>
      </w:r>
      <w:r w:rsidRPr="00461F76">
        <w:rPr>
          <w:rFonts w:ascii="Helvetica" w:eastAsia="Helvetica" w:hAnsi="Helvetica" w:cs="Helvetica"/>
          <w:color w:val="000000" w:themeColor="text1"/>
        </w:rPr>
        <w:t xml:space="preserve"> Cad</w:t>
      </w:r>
      <w:r w:rsidR="6E495B9F" w:rsidRPr="00461F76">
        <w:rPr>
          <w:rFonts w:ascii="Helvetica" w:eastAsia="Helvetica" w:hAnsi="Helvetica" w:cs="Helvetica"/>
          <w:color w:val="000000" w:themeColor="text1"/>
        </w:rPr>
        <w:t xml:space="preserve"> …?;</w:t>
      </w:r>
      <w:r w:rsidR="121CAB55" w:rsidRPr="00461F76">
        <w:rPr>
          <w:rFonts w:ascii="Helvetica" w:eastAsia="Helvetica" w:hAnsi="Helvetica" w:cs="Helvetica"/>
          <w:color w:val="000000" w:themeColor="text1"/>
        </w:rPr>
        <w:t xml:space="preserve"> </w:t>
      </w:r>
      <w:r w:rsidRPr="00461F76">
        <w:rPr>
          <w:rFonts w:ascii="Helvetica" w:eastAsia="Helvetica" w:hAnsi="Helvetica" w:cs="Helvetica"/>
          <w:color w:val="000000" w:themeColor="text1"/>
        </w:rPr>
        <w:t>Cá</w:t>
      </w:r>
      <w:r w:rsidR="121CAB55" w:rsidRPr="00461F76">
        <w:rPr>
          <w:rFonts w:ascii="Helvetica" w:eastAsia="Helvetica" w:hAnsi="Helvetica" w:cs="Helvetica"/>
          <w:color w:val="000000" w:themeColor="text1"/>
        </w:rPr>
        <w:t xml:space="preserve"> ...</w:t>
      </w:r>
      <w:r w:rsidR="6E495B9F" w:rsidRPr="00461F76">
        <w:rPr>
          <w:rFonts w:ascii="Helvetica" w:eastAsia="Helvetica" w:hAnsi="Helvetica" w:cs="Helvetica"/>
          <w:color w:val="000000" w:themeColor="text1"/>
        </w:rPr>
        <w:t>?;</w:t>
      </w:r>
      <w:r w:rsidR="121CAB55" w:rsidRPr="00461F76">
        <w:rPr>
          <w:rFonts w:ascii="Helvetica" w:eastAsia="Helvetica" w:hAnsi="Helvetica" w:cs="Helvetica"/>
          <w:color w:val="000000" w:themeColor="text1"/>
        </w:rPr>
        <w:t xml:space="preserve"> </w:t>
      </w:r>
      <w:r w:rsidRPr="00461F76">
        <w:rPr>
          <w:rFonts w:ascii="Helvetica" w:eastAsia="Helvetica" w:hAnsi="Helvetica" w:cs="Helvetica"/>
          <w:color w:val="000000" w:themeColor="text1"/>
        </w:rPr>
        <w:t>Tá na ceistfhocail sin ar eolas</w:t>
      </w:r>
      <w:r w:rsidR="121CAB55" w:rsidRPr="00461F76">
        <w:rPr>
          <w:rFonts w:ascii="Helvetica" w:eastAsia="Helvetica" w:hAnsi="Helvetica" w:cs="Helvetica"/>
          <w:color w:val="000000" w:themeColor="text1"/>
        </w:rPr>
        <w:t xml:space="preserve"> </w:t>
      </w:r>
      <w:r w:rsidRPr="00461F76">
        <w:rPr>
          <w:rFonts w:ascii="Helvetica" w:eastAsia="Helvetica" w:hAnsi="Helvetica" w:cs="Helvetica"/>
          <w:color w:val="000000" w:themeColor="text1"/>
        </w:rPr>
        <w:t>agat ar ndóigh, ach tabhair</w:t>
      </w:r>
      <w:r w:rsidR="121CAB55" w:rsidRPr="00461F76">
        <w:rPr>
          <w:rFonts w:ascii="Helvetica" w:eastAsia="Helvetica" w:hAnsi="Helvetica" w:cs="Helvetica"/>
          <w:color w:val="000000" w:themeColor="text1"/>
        </w:rPr>
        <w:t xml:space="preserve"> </w:t>
      </w:r>
      <w:r w:rsidRPr="00461F76">
        <w:rPr>
          <w:rFonts w:ascii="Helvetica" w:eastAsia="Helvetica" w:hAnsi="Helvetica" w:cs="Helvetica"/>
          <w:color w:val="000000" w:themeColor="text1"/>
        </w:rPr>
        <w:t>faoi</w:t>
      </w:r>
      <w:r w:rsidR="121CAB55" w:rsidRPr="00461F76">
        <w:rPr>
          <w:rFonts w:ascii="Helvetica" w:eastAsia="Helvetica" w:hAnsi="Helvetica" w:cs="Helvetica"/>
          <w:color w:val="000000" w:themeColor="text1"/>
        </w:rPr>
        <w:t xml:space="preserve"> </w:t>
      </w:r>
      <w:r w:rsidRPr="00461F76">
        <w:rPr>
          <w:rFonts w:ascii="Helvetica" w:eastAsia="Helvetica" w:hAnsi="Helvetica" w:cs="Helvetica"/>
          <w:color w:val="000000" w:themeColor="text1"/>
        </w:rPr>
        <w:t>deara</w:t>
      </w:r>
      <w:r w:rsidR="121CAB55" w:rsidRPr="00461F76">
        <w:rPr>
          <w:rFonts w:ascii="Helvetica" w:eastAsia="Helvetica" w:hAnsi="Helvetica" w:cs="Helvetica"/>
          <w:color w:val="000000" w:themeColor="text1"/>
        </w:rPr>
        <w:t xml:space="preserve"> </w:t>
      </w:r>
      <w:r w:rsidRPr="00461F76">
        <w:rPr>
          <w:rFonts w:ascii="Helvetica" w:eastAsia="Helvetica" w:hAnsi="Helvetica" w:cs="Helvetica"/>
          <w:color w:val="000000" w:themeColor="text1"/>
        </w:rPr>
        <w:t>cén</w:t>
      </w:r>
      <w:r w:rsidR="121CAB55" w:rsidRPr="00461F76">
        <w:rPr>
          <w:rFonts w:ascii="Helvetica" w:eastAsia="Helvetica" w:hAnsi="Helvetica" w:cs="Helvetica"/>
          <w:color w:val="000000" w:themeColor="text1"/>
        </w:rPr>
        <w:t xml:space="preserve"> </w:t>
      </w:r>
      <w:r w:rsidRPr="00461F76">
        <w:rPr>
          <w:rFonts w:ascii="Helvetica" w:eastAsia="Helvetica" w:hAnsi="Helvetica" w:cs="Helvetica"/>
          <w:color w:val="000000" w:themeColor="text1"/>
        </w:rPr>
        <w:t>leagan den bhriathar a thagann</w:t>
      </w:r>
      <w:r w:rsidR="121CAB55" w:rsidRPr="00461F76">
        <w:rPr>
          <w:rFonts w:ascii="Helvetica" w:eastAsia="Helvetica" w:hAnsi="Helvetica" w:cs="Helvetica"/>
          <w:color w:val="000000" w:themeColor="text1"/>
        </w:rPr>
        <w:t xml:space="preserve"> </w:t>
      </w:r>
      <w:r w:rsidRPr="00461F76">
        <w:rPr>
          <w:rFonts w:ascii="Helvetica" w:eastAsia="Helvetica" w:hAnsi="Helvetica" w:cs="Helvetica"/>
          <w:color w:val="000000" w:themeColor="text1"/>
        </w:rPr>
        <w:t>ina</w:t>
      </w:r>
      <w:r w:rsidR="121CAB55" w:rsidRPr="00461F76">
        <w:rPr>
          <w:rFonts w:ascii="Helvetica" w:eastAsia="Helvetica" w:hAnsi="Helvetica" w:cs="Helvetica"/>
          <w:color w:val="000000" w:themeColor="text1"/>
        </w:rPr>
        <w:t xml:space="preserve"> </w:t>
      </w:r>
      <w:r w:rsidRPr="00461F76">
        <w:rPr>
          <w:rFonts w:ascii="Helvetica" w:eastAsia="Helvetica" w:hAnsi="Helvetica" w:cs="Helvetica"/>
          <w:color w:val="000000" w:themeColor="text1"/>
        </w:rPr>
        <w:t>ndiaidh</w:t>
      </w:r>
      <w:r w:rsidR="121CAB55" w:rsidRPr="00461F76">
        <w:rPr>
          <w:rFonts w:ascii="Helvetica" w:eastAsia="Helvetica" w:hAnsi="Helvetica" w:cs="Helvetica"/>
          <w:color w:val="000000" w:themeColor="text1"/>
        </w:rPr>
        <w:t>.</w:t>
      </w:r>
    </w:p>
    <w:p w14:paraId="3B713C75" w14:textId="77777777" w:rsidR="00E15D5F" w:rsidRPr="00461F76" w:rsidRDefault="00E15D5F" w:rsidP="281853DD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02291F70" w14:textId="256B052E" w:rsidR="00E15D5F" w:rsidRPr="00461F76" w:rsidRDefault="00E15D5F" w:rsidP="281853DD">
      <w:pPr>
        <w:spacing w:before="0" w:line="276" w:lineRule="auto"/>
        <w:jc w:val="both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461F76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An mhír físe ó Ros na Rún</w:t>
      </w:r>
    </w:p>
    <w:p w14:paraId="04E72E80" w14:textId="77777777" w:rsidR="00066E70" w:rsidRPr="00461F76" w:rsidRDefault="00066E70" w:rsidP="281853DD">
      <w:pPr>
        <w:spacing w:before="0" w:line="276" w:lineRule="auto"/>
        <w:jc w:val="both"/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Imelda:</w:t>
      </w:r>
      <w:r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ab/>
        <w:t>Cá ndeachaigh tú?</w:t>
      </w:r>
    </w:p>
    <w:p w14:paraId="33EF858B" w14:textId="7762FAAD" w:rsidR="00066E70" w:rsidRPr="00461F76" w:rsidRDefault="00066E70" w:rsidP="281853DD">
      <w:pPr>
        <w:spacing w:before="0" w:line="276" w:lineRule="auto"/>
        <w:jc w:val="both"/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Imelda:</w:t>
      </w:r>
      <w:r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ab/>
        <w:t xml:space="preserve">Agus, cén uair a thosaigh tú ar an </w:t>
      </w:r>
      <w:r w:rsidR="000F1A96"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gcraic</w:t>
      </w:r>
      <w:r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 sin?</w:t>
      </w:r>
    </w:p>
    <w:p w14:paraId="06E3034F" w14:textId="7DF8443F" w:rsidR="00066E70" w:rsidRPr="00461F76" w:rsidRDefault="1AA45F72" w:rsidP="281853DD">
      <w:pPr>
        <w:spacing w:before="0" w:line="276" w:lineRule="auto"/>
        <w:jc w:val="both"/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Mack:</w:t>
      </w:r>
      <w:r w:rsidR="00066E70"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ab/>
      </w:r>
      <w:r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Céard atá ag dul ar aghaidh?</w:t>
      </w:r>
    </w:p>
    <w:p w14:paraId="4E02B10F" w14:textId="77777777" w:rsidR="00066E70" w:rsidRPr="00461F76" w:rsidRDefault="1AA45F72" w:rsidP="281853DD">
      <w:pPr>
        <w:spacing w:before="0" w:line="276" w:lineRule="auto"/>
        <w:jc w:val="both"/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Imelda:</w:t>
      </w:r>
      <w:r w:rsidR="00066E70"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ab/>
      </w:r>
      <w:r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Cén chaoi a bhfuil a fhios agat nach tú a bhí ann?</w:t>
      </w:r>
    </w:p>
    <w:p w14:paraId="584F719A" w14:textId="4A25A21D" w:rsidR="00066E70" w:rsidRPr="00461F76" w:rsidRDefault="00BD36FB" w:rsidP="281853DD">
      <w:pPr>
        <w:spacing w:before="0" w:line="276" w:lineRule="auto"/>
        <w:jc w:val="both"/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Diana</w:t>
      </w:r>
      <w:r w:rsidR="1AA45F72"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:</w:t>
      </w:r>
      <w:r w:rsidR="00066E70"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ab/>
      </w:r>
      <w:r w:rsidR="1AA45F72"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Cá bhfuil fón Sonia?</w:t>
      </w:r>
    </w:p>
    <w:p w14:paraId="7AC60306" w14:textId="77777777" w:rsidR="00066E70" w:rsidRPr="00461F76" w:rsidRDefault="1AA45F72" w:rsidP="281853DD">
      <w:pPr>
        <w:spacing w:before="0" w:line="276" w:lineRule="auto"/>
        <w:jc w:val="both"/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Imelda:</w:t>
      </w:r>
      <w:r w:rsidR="00066E70"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ab/>
      </w:r>
      <w:r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Cén chaoi mar sin, ar fritheadh é seo thuas ann?</w:t>
      </w:r>
    </w:p>
    <w:p w14:paraId="196EF478" w14:textId="77777777" w:rsidR="00066E70" w:rsidRPr="00461F76" w:rsidRDefault="1AA45F72" w:rsidP="281853DD">
      <w:pPr>
        <w:spacing w:before="0" w:line="276" w:lineRule="auto"/>
        <w:jc w:val="both"/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Imelda:</w:t>
      </w:r>
      <w:r w:rsidR="00066E70"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ab/>
      </w:r>
      <w:r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Agus, céard faoi do cheadúnas?</w:t>
      </w:r>
    </w:p>
    <w:p w14:paraId="50A559AA" w14:textId="1B6A92A6" w:rsidR="00066E70" w:rsidRPr="00461F76" w:rsidRDefault="00BD36FB" w:rsidP="281853DD">
      <w:pPr>
        <w:spacing w:before="0" w:line="276" w:lineRule="auto"/>
        <w:jc w:val="both"/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Diana</w:t>
      </w:r>
      <w:r w:rsidR="1AA45F72"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:</w:t>
      </w:r>
      <w:r w:rsidR="00066E70"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ab/>
      </w:r>
      <w:r w:rsidR="1AA45F72"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Cá bhfuil fón Sonia, a Mhack?</w:t>
      </w:r>
    </w:p>
    <w:p w14:paraId="34BEC5C4" w14:textId="2E61B019" w:rsidR="00DA17DF" w:rsidRPr="00461F76" w:rsidRDefault="1AA45F72" w:rsidP="281853DD">
      <w:pPr>
        <w:spacing w:before="0" w:line="276" w:lineRule="auto"/>
        <w:jc w:val="both"/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Dian</w:t>
      </w:r>
      <w:r w:rsidR="00BD36FB"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a</w:t>
      </w:r>
      <w:r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:</w:t>
      </w:r>
      <w:r w:rsidR="00066E70"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ab/>
      </w:r>
      <w:r w:rsidRPr="00461F76">
        <w:rPr>
          <w:rFonts w:ascii="Helvetica" w:eastAsia="Calibri" w:hAnsi="Helvetica" w:cs="Arial"/>
          <w:i/>
          <w:iCs/>
          <w:color w:val="262626" w:themeColor="text1" w:themeTint="D9"/>
          <w:kern w:val="2"/>
          <w:lang w:eastAsia="en-US"/>
          <w14:ligatures w14:val="standardContextual"/>
        </w:rPr>
        <w:t>Come on</w:t>
      </w:r>
      <w:r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. Cén míniú eile a bheadh ar na rudaí sin uilig?</w:t>
      </w:r>
    </w:p>
    <w:p w14:paraId="3A4262F3" w14:textId="77777777" w:rsidR="00066E70" w:rsidRPr="00461F76" w:rsidRDefault="00066E70" w:rsidP="281853DD">
      <w:pPr>
        <w:spacing w:before="0" w:line="276" w:lineRule="auto"/>
        <w:jc w:val="both"/>
        <w:rPr>
          <w:rFonts w:ascii="Helvetica" w:eastAsia="Calibri" w:hAnsi="Helvetica" w:cs="Arial"/>
          <w:b/>
          <w:bCs/>
          <w:color w:val="262626" w:themeColor="text1" w:themeTint="D9"/>
          <w:kern w:val="2"/>
          <w:lang w:eastAsia="en-US"/>
          <w14:ligatures w14:val="standardContextual"/>
        </w:rPr>
      </w:pPr>
    </w:p>
    <w:p w14:paraId="1917E441" w14:textId="77777777" w:rsidR="00C47F87" w:rsidRPr="00461F76" w:rsidRDefault="00C47F87" w:rsidP="281853DD">
      <w:pPr>
        <w:spacing w:before="0" w:line="276" w:lineRule="auto"/>
        <w:ind w:left="567" w:hanging="567"/>
        <w:jc w:val="both"/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An cuimhin leat cén leagan den bhriathar a bhí sna ceisteanna seo?</w:t>
      </w:r>
    </w:p>
    <w:p w14:paraId="449C5BB8" w14:textId="77777777" w:rsidR="00C47F87" w:rsidRPr="00461F76" w:rsidRDefault="00C47F87" w:rsidP="281853DD">
      <w:pPr>
        <w:spacing w:before="0" w:line="276" w:lineRule="auto"/>
        <w:ind w:left="567" w:hanging="567"/>
        <w:jc w:val="both"/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</w:pPr>
    </w:p>
    <w:p w14:paraId="3D776DF9" w14:textId="77777777" w:rsidR="00C47F87" w:rsidRPr="00461F76" w:rsidRDefault="00C47F87" w:rsidP="281853DD">
      <w:pPr>
        <w:spacing w:before="0" w:line="276" w:lineRule="auto"/>
        <w:ind w:left="567" w:hanging="567"/>
        <w:jc w:val="both"/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Cá ndeachaigh tú?</w:t>
      </w:r>
    </w:p>
    <w:p w14:paraId="29C2B1EA" w14:textId="77777777" w:rsidR="00C47F87" w:rsidRPr="00461F76" w:rsidRDefault="00C47F87" w:rsidP="281853DD">
      <w:pPr>
        <w:spacing w:before="0" w:line="276" w:lineRule="auto"/>
        <w:ind w:left="567" w:hanging="567"/>
        <w:jc w:val="both"/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Cá bhfuil fón Sonia?</w:t>
      </w:r>
    </w:p>
    <w:p w14:paraId="2D302A49" w14:textId="77777777" w:rsidR="00C47F87" w:rsidRPr="00461F76" w:rsidRDefault="00C47F87" w:rsidP="281853DD">
      <w:pPr>
        <w:spacing w:before="0" w:line="276" w:lineRule="auto"/>
        <w:ind w:left="567" w:hanging="567"/>
        <w:jc w:val="both"/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Cén chaoi a bhfuil a fhios agat? </w:t>
      </w:r>
    </w:p>
    <w:p w14:paraId="2BD308EA" w14:textId="77777777" w:rsidR="00C47F87" w:rsidRPr="00461F76" w:rsidRDefault="00C47F87" w:rsidP="281853DD">
      <w:pPr>
        <w:spacing w:before="0" w:line="276" w:lineRule="auto"/>
        <w:ind w:left="567" w:hanging="567"/>
        <w:jc w:val="both"/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</w:pPr>
    </w:p>
    <w:p w14:paraId="5A09BD0B" w14:textId="54798E2D" w:rsidR="00C47F87" w:rsidRPr="00461F76" w:rsidRDefault="000F37AF" w:rsidP="281853DD">
      <w:pPr>
        <w:spacing w:before="0" w:line="276" w:lineRule="auto"/>
        <w:ind w:left="567" w:hanging="567"/>
        <w:jc w:val="both"/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Anois, c</w:t>
      </w:r>
      <w:r w:rsidR="00C47F87"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én fhoirm den bhriathar atá ceart sna samplaí seo?</w:t>
      </w:r>
    </w:p>
    <w:p w14:paraId="42A62623" w14:textId="77777777" w:rsidR="00C47F87" w:rsidRPr="00461F76" w:rsidRDefault="00C47F87" w:rsidP="281853DD">
      <w:pPr>
        <w:spacing w:before="0" w:line="276" w:lineRule="auto"/>
        <w:ind w:left="567" w:hanging="567"/>
        <w:jc w:val="both"/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</w:pPr>
    </w:p>
    <w:p w14:paraId="7B11F011" w14:textId="4D80A393" w:rsidR="00C47F87" w:rsidRPr="00461F76" w:rsidRDefault="00C47F87" w:rsidP="281853DD">
      <w:pPr>
        <w:spacing w:before="0" w:line="276" w:lineRule="auto"/>
        <w:ind w:left="567" w:hanging="567"/>
        <w:jc w:val="both"/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Cé a bhí leat</w:t>
      </w:r>
      <w:r w:rsidR="00653BE8"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?</w:t>
      </w:r>
    </w:p>
    <w:p w14:paraId="7A33B6D5" w14:textId="77777777" w:rsidR="00C47F87" w:rsidRPr="00461F76" w:rsidRDefault="00C47F87" w:rsidP="281853DD">
      <w:pPr>
        <w:spacing w:before="0" w:line="276" w:lineRule="auto"/>
        <w:ind w:left="567" w:hanging="567"/>
        <w:jc w:val="both"/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Céard atá ar siúl agat?</w:t>
      </w:r>
      <w:r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ab/>
      </w:r>
    </w:p>
    <w:p w14:paraId="2CF9F08F" w14:textId="77777777" w:rsidR="00C47F87" w:rsidRPr="00461F76" w:rsidRDefault="00C47F87" w:rsidP="281853DD">
      <w:pPr>
        <w:spacing w:before="0" w:line="276" w:lineRule="auto"/>
        <w:ind w:left="567" w:hanging="567"/>
        <w:jc w:val="both"/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Conas a chuaigh tú ann?</w:t>
      </w:r>
      <w:r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ab/>
      </w:r>
    </w:p>
    <w:p w14:paraId="0B8E5613" w14:textId="77777777" w:rsidR="00C47F87" w:rsidRPr="00461F76" w:rsidRDefault="00C47F87" w:rsidP="281853DD">
      <w:pPr>
        <w:spacing w:before="0" w:line="276" w:lineRule="auto"/>
        <w:ind w:left="567" w:hanging="567"/>
        <w:jc w:val="both"/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</w:pPr>
    </w:p>
    <w:p w14:paraId="6E88CC40" w14:textId="15AB2C0E" w:rsidR="00C47F87" w:rsidRPr="00461F76" w:rsidRDefault="00C47F87" w:rsidP="281853DD">
      <w:pPr>
        <w:spacing w:before="0" w:line="276" w:lineRule="auto"/>
        <w:jc w:val="both"/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Rachaidh muid siar air sin arís. Baintear úsáid as foirmeacha díreacha na mbriath</w:t>
      </w:r>
      <w:r w:rsidR="54F7C028"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ra</w:t>
      </w:r>
      <w:r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 (mar shampla: atá, a bhí, a chuaigh), tar éis </w:t>
      </w:r>
      <w:r w:rsidR="00A9007D"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C</w:t>
      </w:r>
      <w:r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é</w:t>
      </w:r>
      <w:r w:rsidR="6E495B9F"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 ..?;</w:t>
      </w:r>
      <w:r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r w:rsidR="00A9007D"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C</w:t>
      </w:r>
      <w:r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éard</w:t>
      </w:r>
      <w:r w:rsidR="6E495B9F"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 …?;</w:t>
      </w:r>
      <w:r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r w:rsidR="00A9007D"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C</w:t>
      </w:r>
      <w:r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onas</w:t>
      </w:r>
      <w:r w:rsidR="6E495B9F"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 …?;</w:t>
      </w:r>
      <w:r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r w:rsidR="00A9007D"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C</w:t>
      </w:r>
      <w:r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athain</w:t>
      </w:r>
      <w:r w:rsidR="6E495B9F"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 …?;</w:t>
      </w:r>
      <w:r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r w:rsidR="00A9007D"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C</w:t>
      </w:r>
      <w:r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én uair</w:t>
      </w:r>
      <w:r w:rsidR="6E495B9F"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…?;</w:t>
      </w:r>
      <w:r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r w:rsidR="00A9007D"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C</w:t>
      </w:r>
      <w:r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én fhad</w:t>
      </w:r>
      <w:r w:rsidR="6E495B9F"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 ..</w:t>
      </w:r>
      <w:r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.</w:t>
      </w:r>
      <w:r w:rsidR="6E495B9F"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?</w:t>
      </w:r>
      <w:r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 Agus baintear úsáid as na foirmeacha indíreacha den bhriathar (mar shampla: a bhfuil, a raibh, a ndeachaigh), tar éis </w:t>
      </w:r>
      <w:r w:rsidR="00A9007D"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C</w:t>
      </w:r>
      <w:r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á/</w:t>
      </w:r>
      <w:r w:rsidR="00A9007D"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C</w:t>
      </w:r>
      <w:r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á háit</w:t>
      </w:r>
      <w:r w:rsidR="6E495B9F"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 …?</w:t>
      </w:r>
      <w:r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r w:rsidR="00A9007D"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C</w:t>
      </w:r>
      <w:r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én chaoi/tslí</w:t>
      </w:r>
      <w:r w:rsidR="68E3B36D"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/</w:t>
      </w:r>
      <w:r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dóigh</w:t>
      </w:r>
      <w:r w:rsidR="68E3B36D"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 …?</w:t>
      </w:r>
      <w:r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 agus </w:t>
      </w:r>
      <w:r w:rsidR="00DE73E1"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C</w:t>
      </w:r>
      <w:r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én fáth</w:t>
      </w:r>
      <w:r w:rsidR="68E3B36D"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…?</w:t>
      </w:r>
    </w:p>
    <w:p w14:paraId="111099AE" w14:textId="77777777" w:rsidR="00C47F87" w:rsidRPr="00461F76" w:rsidRDefault="00C47F87" w:rsidP="281853DD">
      <w:pPr>
        <w:spacing w:before="0" w:line="276" w:lineRule="auto"/>
        <w:ind w:left="567" w:hanging="567"/>
        <w:jc w:val="both"/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</w:pPr>
    </w:p>
    <w:p w14:paraId="4B0AED8D" w14:textId="77777777" w:rsidR="00057397" w:rsidRPr="00461F76" w:rsidRDefault="00057397" w:rsidP="281853DD">
      <w:pPr>
        <w:spacing w:before="0" w:line="276" w:lineRule="auto"/>
        <w:jc w:val="both"/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</w:pPr>
    </w:p>
    <w:p w14:paraId="7512D782" w14:textId="73CE43C6" w:rsidR="00115B8D" w:rsidRPr="00461F76" w:rsidRDefault="00C47F87" w:rsidP="281853DD">
      <w:pPr>
        <w:spacing w:before="0" w:line="276" w:lineRule="auto"/>
        <w:jc w:val="both"/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Tá tuilleadh eolais faoin chlásal c</w:t>
      </w:r>
      <w:r w:rsidR="00745462"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h</w:t>
      </w:r>
      <w:r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oibhneasta i ndiaidh na gceistfhocal ar na bileoga a théann leis an fhíseán seo ar Snas.ie agus i g</w:t>
      </w:r>
      <w:r w:rsidR="00745462"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C</w:t>
      </w:r>
      <w:r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eacht</w:t>
      </w:r>
      <w:r w:rsidR="1B4A74DC"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 1</w:t>
      </w:r>
      <w:r w:rsidR="009754CC"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,</w:t>
      </w:r>
      <w:r w:rsidRPr="00461F76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 i Sraith 1.</w:t>
      </w:r>
    </w:p>
    <w:p w14:paraId="671344E6" w14:textId="77777777" w:rsidR="00204102" w:rsidRPr="00461F76" w:rsidRDefault="00204102" w:rsidP="281853DD">
      <w:pPr>
        <w:spacing w:before="0" w:line="276" w:lineRule="auto"/>
        <w:jc w:val="both"/>
        <w:rPr>
          <w:rFonts w:ascii="Helvetica" w:eastAsia="Helvetica" w:hAnsi="Helvetica" w:cs="Helvetica"/>
        </w:rPr>
      </w:pPr>
    </w:p>
    <w:p w14:paraId="69676EC7" w14:textId="7C97CFFE" w:rsidR="00204102" w:rsidRPr="00461F76" w:rsidRDefault="00204102" w:rsidP="281853DD">
      <w:pPr>
        <w:spacing w:before="0" w:line="276" w:lineRule="auto"/>
        <w:jc w:val="both"/>
        <w:rPr>
          <w:rFonts w:ascii="Helvetica" w:eastAsia="Helvetica" w:hAnsi="Helvetica" w:cs="Helvetica"/>
          <w:b/>
          <w:bCs/>
          <w:color w:val="033841" w:themeColor="text2" w:themeShade="80"/>
        </w:rPr>
      </w:pPr>
      <w:r w:rsidRPr="00461F76">
        <w:rPr>
          <w:rFonts w:ascii="Helvetica" w:eastAsia="Helvetica" w:hAnsi="Helvetica" w:cs="Helvetica"/>
          <w:b/>
          <w:bCs/>
          <w:color w:val="033841" w:themeColor="text2" w:themeShade="80"/>
        </w:rPr>
        <w:t>Leid 2: An mhír cheisteach agus focalbhá</w:t>
      </w:r>
    </w:p>
    <w:p w14:paraId="4011BE4E" w14:textId="77777777" w:rsidR="00204102" w:rsidRPr="00461F76" w:rsidRDefault="00204102" w:rsidP="281853DD">
      <w:pPr>
        <w:spacing w:before="0" w:line="276" w:lineRule="auto"/>
        <w:jc w:val="both"/>
        <w:rPr>
          <w:rFonts w:ascii="Helvetica" w:eastAsia="Helvetica" w:hAnsi="Helvetica" w:cs="Helvetica"/>
          <w:color w:val="D13438"/>
        </w:rPr>
      </w:pPr>
    </w:p>
    <w:p w14:paraId="03BE9367" w14:textId="67EF8B50" w:rsidR="00204102" w:rsidRPr="00461F76" w:rsidRDefault="00204102" w:rsidP="281853DD">
      <w:pPr>
        <w:spacing w:before="0" w:line="276" w:lineRule="auto"/>
        <w:jc w:val="both"/>
        <w:rPr>
          <w:rFonts w:ascii="Helvetica" w:eastAsia="Helvetica" w:hAnsi="Helvetica" w:cs="Helvetica"/>
          <w:strike/>
          <w:color w:val="262626" w:themeColor="text1" w:themeTint="D9"/>
        </w:rPr>
      </w:pPr>
      <w:r w:rsidRPr="00461F76">
        <w:rPr>
          <w:rFonts w:ascii="Helvetica" w:eastAsia="Helvetica" w:hAnsi="Helvetica" w:cs="Helvetica"/>
          <w:color w:val="262626" w:themeColor="text1" w:themeTint="D9"/>
        </w:rPr>
        <w:t xml:space="preserve">An bealach is fusa le ceisteanna a chur sa Ghaeilge ná an mhír cheisteach </w:t>
      </w:r>
      <w:r w:rsidRPr="00461F76">
        <w:rPr>
          <w:rFonts w:ascii="Helvetica" w:eastAsia="Helvetica" w:hAnsi="Helvetica" w:cs="Helvetica"/>
          <w:b/>
          <w:bCs/>
          <w:color w:val="262626" w:themeColor="text1" w:themeTint="D9"/>
        </w:rPr>
        <w:t>An</w:t>
      </w:r>
      <w:r w:rsidRPr="00461F76">
        <w:rPr>
          <w:rFonts w:ascii="Helvetica" w:eastAsia="Helvetica" w:hAnsi="Helvetica" w:cs="Helvetica"/>
          <w:color w:val="262626" w:themeColor="text1" w:themeTint="D9"/>
        </w:rPr>
        <w:t xml:space="preserve"> nó </w:t>
      </w:r>
      <w:r w:rsidRPr="00461F76">
        <w:rPr>
          <w:rFonts w:ascii="Helvetica" w:eastAsia="Helvetica" w:hAnsi="Helvetica" w:cs="Helvetica"/>
          <w:b/>
          <w:bCs/>
          <w:color w:val="262626" w:themeColor="text1" w:themeTint="D9"/>
        </w:rPr>
        <w:t>Ar</w:t>
      </w:r>
      <w:r w:rsidRPr="00461F76">
        <w:rPr>
          <w:rFonts w:ascii="Helvetica" w:eastAsia="Helvetica" w:hAnsi="Helvetica" w:cs="Helvetica"/>
          <w:color w:val="262626" w:themeColor="text1" w:themeTint="D9"/>
        </w:rPr>
        <w:t xml:space="preserve"> a chur roimh an bhriathar.</w:t>
      </w:r>
      <w:r w:rsidR="003C30A1" w:rsidRPr="00461F76">
        <w:rPr>
          <w:rFonts w:ascii="Helvetica" w:eastAsia="Helvetica" w:hAnsi="Helvetica" w:cs="Helvetica"/>
          <w:color w:val="262626" w:themeColor="text1" w:themeTint="D9"/>
        </w:rPr>
        <w:t xml:space="preserve"> </w:t>
      </w:r>
      <w:r w:rsidRPr="00461F76">
        <w:rPr>
          <w:rFonts w:ascii="Helvetica" w:eastAsia="Helvetica" w:hAnsi="Helvetica" w:cs="Helvetica"/>
          <w:color w:val="262626" w:themeColor="text1" w:themeTint="D9"/>
        </w:rPr>
        <w:t xml:space="preserve">Tá a fhios agat go dtagann urú i ndiaidh </w:t>
      </w:r>
      <w:r w:rsidRPr="00461F76">
        <w:rPr>
          <w:rFonts w:ascii="Helvetica" w:eastAsia="Helvetica" w:hAnsi="Helvetica" w:cs="Helvetica"/>
          <w:b/>
          <w:bCs/>
          <w:color w:val="262626" w:themeColor="text1" w:themeTint="D9"/>
        </w:rPr>
        <w:t>An</w:t>
      </w:r>
      <w:r w:rsidRPr="00461F76">
        <w:rPr>
          <w:rFonts w:ascii="Helvetica" w:eastAsia="Helvetica" w:hAnsi="Helvetica" w:cs="Helvetica"/>
          <w:color w:val="262626" w:themeColor="text1" w:themeTint="D9"/>
        </w:rPr>
        <w:t xml:space="preserve"> agus a leithéid, ach ar thug tú faoi deara an bealach a bhfuaimnítear na foirmeacha sin sa chaint? </w:t>
      </w:r>
    </w:p>
    <w:p w14:paraId="41297A75" w14:textId="77777777" w:rsidR="00204102" w:rsidRPr="00461F76" w:rsidRDefault="00204102" w:rsidP="281853DD">
      <w:pPr>
        <w:spacing w:before="0" w:line="276" w:lineRule="auto"/>
        <w:jc w:val="both"/>
        <w:rPr>
          <w:rFonts w:ascii="Helvetica" w:eastAsia="Helvetica" w:hAnsi="Helvetica" w:cs="Helvetica"/>
          <w:color w:val="262626" w:themeColor="text1" w:themeTint="D9"/>
        </w:rPr>
      </w:pPr>
    </w:p>
    <w:p w14:paraId="6F4BC280" w14:textId="4AAEA3C6" w:rsidR="00204102" w:rsidRPr="00461F76" w:rsidRDefault="00204102" w:rsidP="281853DD">
      <w:pPr>
        <w:spacing w:before="0" w:line="276" w:lineRule="auto"/>
        <w:jc w:val="both"/>
        <w:rPr>
          <w:rFonts w:ascii="Helvetica" w:eastAsia="Helvetica" w:hAnsi="Helvetica" w:cs="Helvetica"/>
          <w:strike/>
          <w:color w:val="262626" w:themeColor="text1" w:themeTint="D9"/>
        </w:rPr>
      </w:pPr>
      <w:r w:rsidRPr="00461F76">
        <w:rPr>
          <w:rFonts w:ascii="Helvetica" w:eastAsia="Helvetica" w:hAnsi="Helvetica" w:cs="Helvetica"/>
          <w:color w:val="262626" w:themeColor="text1" w:themeTint="D9"/>
        </w:rPr>
        <w:t xml:space="preserve">Cé go scríobhtar </w:t>
      </w:r>
      <w:r w:rsidRPr="00461F76">
        <w:rPr>
          <w:rFonts w:ascii="Helvetica" w:eastAsia="Helvetica" w:hAnsi="Helvetica" w:cs="Helvetica"/>
          <w:b/>
          <w:bCs/>
          <w:color w:val="262626" w:themeColor="text1" w:themeTint="D9"/>
        </w:rPr>
        <w:t>An bhfuil</w:t>
      </w:r>
      <w:r w:rsidRPr="00461F76">
        <w:rPr>
          <w:rFonts w:ascii="Helvetica" w:eastAsia="Helvetica" w:hAnsi="Helvetica" w:cs="Helvetica"/>
          <w:color w:val="262626" w:themeColor="text1" w:themeTint="D9"/>
        </w:rPr>
        <w:t xml:space="preserve"> agus </w:t>
      </w:r>
      <w:r w:rsidRPr="00461F76">
        <w:rPr>
          <w:rFonts w:ascii="Helvetica" w:eastAsia="Helvetica" w:hAnsi="Helvetica" w:cs="Helvetica"/>
          <w:b/>
          <w:bCs/>
          <w:color w:val="262626" w:themeColor="text1" w:themeTint="D9"/>
        </w:rPr>
        <w:t>An ndeachaigh</w:t>
      </w:r>
      <w:r w:rsidRPr="00461F76">
        <w:rPr>
          <w:rFonts w:ascii="Helvetica" w:eastAsia="Helvetica" w:hAnsi="Helvetica" w:cs="Helvetica"/>
          <w:color w:val="262626" w:themeColor="text1" w:themeTint="D9"/>
        </w:rPr>
        <w:t xml:space="preserve">, is minic a fhágtar an mhír cheisteach sin, </w:t>
      </w:r>
      <w:r w:rsidRPr="00461F76">
        <w:rPr>
          <w:rFonts w:ascii="Helvetica" w:eastAsia="Helvetica" w:hAnsi="Helvetica" w:cs="Helvetica"/>
          <w:b/>
          <w:bCs/>
          <w:color w:val="262626" w:themeColor="text1" w:themeTint="D9"/>
        </w:rPr>
        <w:t>An</w:t>
      </w:r>
      <w:r w:rsidRPr="00461F76">
        <w:rPr>
          <w:rFonts w:ascii="Helvetica" w:eastAsia="Helvetica" w:hAnsi="Helvetica" w:cs="Helvetica"/>
          <w:color w:val="262626" w:themeColor="text1" w:themeTint="D9"/>
        </w:rPr>
        <w:t xml:space="preserve">, ar lár sa chaint nádúrtha líofa. </w:t>
      </w:r>
      <w:r w:rsidR="00B930D1" w:rsidRPr="00461F76">
        <w:rPr>
          <w:rFonts w:ascii="Helvetica" w:eastAsia="Helvetica" w:hAnsi="Helvetica" w:cs="Helvetica"/>
          <w:color w:val="262626" w:themeColor="text1" w:themeTint="D9"/>
        </w:rPr>
        <w:t>‘</w:t>
      </w:r>
      <w:r w:rsidRPr="00461F76">
        <w:rPr>
          <w:rFonts w:ascii="Helvetica" w:eastAsia="Helvetica" w:hAnsi="Helvetica" w:cs="Helvetica"/>
          <w:color w:val="262626" w:themeColor="text1" w:themeTint="D9"/>
        </w:rPr>
        <w:t>Focalbhá</w:t>
      </w:r>
      <w:r w:rsidR="00B930D1" w:rsidRPr="00461F76">
        <w:rPr>
          <w:rFonts w:ascii="Helvetica" w:eastAsia="Helvetica" w:hAnsi="Helvetica" w:cs="Helvetica"/>
          <w:color w:val="262626" w:themeColor="text1" w:themeTint="D9"/>
        </w:rPr>
        <w:t>’</w:t>
      </w:r>
      <w:r w:rsidRPr="00461F76">
        <w:rPr>
          <w:rFonts w:ascii="Helvetica" w:eastAsia="Helvetica" w:hAnsi="Helvetica" w:cs="Helvetica"/>
          <w:color w:val="262626" w:themeColor="text1" w:themeTint="D9"/>
        </w:rPr>
        <w:t xml:space="preserve"> a thugtar air seo. Éist leis na samplaí seo anois, go gcloisfidh tú:</w:t>
      </w:r>
    </w:p>
    <w:p w14:paraId="4871AD33" w14:textId="77777777" w:rsidR="00204102" w:rsidRPr="00461F76" w:rsidRDefault="00204102" w:rsidP="281853DD">
      <w:pPr>
        <w:spacing w:before="0" w:line="276" w:lineRule="auto"/>
        <w:jc w:val="both"/>
        <w:rPr>
          <w:rFonts w:ascii="Helvetica" w:eastAsia="Helvetica" w:hAnsi="Helvetica" w:cs="Helvetica"/>
          <w:color w:val="262626" w:themeColor="text1" w:themeTint="D9"/>
        </w:rPr>
      </w:pPr>
    </w:p>
    <w:p w14:paraId="7A94E168" w14:textId="64CBD19A" w:rsidR="00722E1F" w:rsidRPr="00461F76" w:rsidRDefault="00722E1F" w:rsidP="281853DD">
      <w:pPr>
        <w:spacing w:before="0" w:line="276" w:lineRule="auto"/>
        <w:jc w:val="both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461F76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An mhír físe ó Ros na Rún</w:t>
      </w:r>
    </w:p>
    <w:p w14:paraId="4C0E4B61" w14:textId="15BCD749" w:rsidR="00204102" w:rsidRPr="00461F76" w:rsidRDefault="00204102" w:rsidP="281853DD">
      <w:pPr>
        <w:spacing w:before="0" w:line="276" w:lineRule="auto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461F76">
        <w:rPr>
          <w:rFonts w:ascii="Helvetica" w:eastAsia="Helvetica" w:hAnsi="Helvetica" w:cs="Helvetica"/>
          <w:color w:val="000000" w:themeColor="text1"/>
        </w:rPr>
        <w:t>Vince:</w:t>
      </w:r>
      <w:r w:rsidRPr="00461F76">
        <w:tab/>
      </w:r>
      <w:r w:rsidRPr="00461F76">
        <w:tab/>
      </w:r>
      <w:r w:rsidRPr="00461F76">
        <w:rPr>
          <w:rFonts w:ascii="Helvetica" w:eastAsia="Helvetica" w:hAnsi="Helvetica" w:cs="Helvetica"/>
          <w:color w:val="000000" w:themeColor="text1"/>
        </w:rPr>
        <w:t xml:space="preserve">Sonny, </w:t>
      </w:r>
      <w:r w:rsidR="7FE6FBDB" w:rsidRPr="00461F76">
        <w:rPr>
          <w:rFonts w:ascii="Helvetica" w:eastAsia="Helvetica" w:hAnsi="Helvetica" w:cs="Helvetica"/>
          <w:color w:val="000000" w:themeColor="text1"/>
        </w:rPr>
        <w:t>a</w:t>
      </w:r>
      <w:r w:rsidRPr="00461F76">
        <w:rPr>
          <w:rFonts w:ascii="Helvetica" w:eastAsia="Helvetica" w:hAnsi="Helvetica" w:cs="Helvetica"/>
          <w:color w:val="000000" w:themeColor="text1"/>
        </w:rPr>
        <w:t>n bhfaca tú Cóilí Jackie?</w:t>
      </w:r>
    </w:p>
    <w:p w14:paraId="5B6E9783" w14:textId="77777777" w:rsidR="00204102" w:rsidRPr="00461F76" w:rsidRDefault="00204102" w:rsidP="281853DD">
      <w:pPr>
        <w:spacing w:before="0" w:line="276" w:lineRule="auto"/>
        <w:jc w:val="both"/>
        <w:rPr>
          <w:rFonts w:ascii="Helvetica" w:eastAsia="Helvetica" w:hAnsi="Helvetica" w:cs="Helvetica"/>
          <w:color w:val="262626" w:themeColor="text1" w:themeTint="D9"/>
        </w:rPr>
      </w:pPr>
    </w:p>
    <w:p w14:paraId="3CB75D2C" w14:textId="5BAA0A18" w:rsidR="00204102" w:rsidRPr="00461F76" w:rsidRDefault="00BD36FB" w:rsidP="281853DD">
      <w:pPr>
        <w:spacing w:before="0" w:line="276" w:lineRule="auto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461F76">
        <w:rPr>
          <w:rFonts w:ascii="Helvetica" w:eastAsia="Helvetica" w:hAnsi="Helvetica" w:cs="Helvetica"/>
          <w:color w:val="262626" w:themeColor="text1" w:themeTint="D9"/>
        </w:rPr>
        <w:t>Diana</w:t>
      </w:r>
      <w:r w:rsidR="00204102" w:rsidRPr="00461F76">
        <w:rPr>
          <w:rFonts w:ascii="Helvetica" w:eastAsia="Helvetica" w:hAnsi="Helvetica" w:cs="Helvetica"/>
          <w:color w:val="262626" w:themeColor="text1" w:themeTint="D9"/>
        </w:rPr>
        <w:t>:</w:t>
      </w:r>
      <w:r w:rsidRPr="00461F76">
        <w:tab/>
      </w:r>
      <w:r w:rsidRPr="00461F76">
        <w:tab/>
      </w:r>
      <w:r w:rsidR="00204102" w:rsidRPr="00461F76">
        <w:rPr>
          <w:rFonts w:ascii="Helvetica" w:eastAsia="Helvetica" w:hAnsi="Helvetica" w:cs="Helvetica"/>
          <w:i/>
          <w:iCs/>
          <w:color w:val="262626" w:themeColor="text1" w:themeTint="D9"/>
        </w:rPr>
        <w:t>So</w:t>
      </w:r>
      <w:r w:rsidR="00204102" w:rsidRPr="00461F76">
        <w:rPr>
          <w:rFonts w:ascii="Helvetica" w:eastAsia="Helvetica" w:hAnsi="Helvetica" w:cs="Helvetica"/>
          <w:color w:val="262626" w:themeColor="text1" w:themeTint="D9"/>
        </w:rPr>
        <w:t>, em, an bhfuair sibh amach aon eolas ó ráiteas Sonny?</w:t>
      </w:r>
    </w:p>
    <w:p w14:paraId="617E3FFE" w14:textId="77777777" w:rsidR="00204102" w:rsidRPr="00461F76" w:rsidRDefault="00204102" w:rsidP="281853DD">
      <w:pPr>
        <w:spacing w:before="0" w:line="276" w:lineRule="auto"/>
        <w:jc w:val="both"/>
        <w:rPr>
          <w:rFonts w:ascii="Helvetica" w:eastAsia="Helvetica" w:hAnsi="Helvetica" w:cs="Helvetica"/>
          <w:color w:val="262626" w:themeColor="text1" w:themeTint="D9"/>
        </w:rPr>
      </w:pPr>
    </w:p>
    <w:p w14:paraId="4369D967" w14:textId="22858C28" w:rsidR="00204102" w:rsidRPr="00461F76" w:rsidRDefault="00204102" w:rsidP="281853DD">
      <w:pPr>
        <w:spacing w:before="0" w:line="276" w:lineRule="auto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461F76">
        <w:rPr>
          <w:rFonts w:ascii="Helvetica" w:eastAsia="Helvetica" w:hAnsi="Helvetica" w:cs="Helvetica"/>
          <w:color w:val="262626" w:themeColor="text1" w:themeTint="D9"/>
        </w:rPr>
        <w:t>Imelda:</w:t>
      </w:r>
      <w:r w:rsidRPr="00461F76">
        <w:tab/>
      </w:r>
      <w:r w:rsidRPr="00461F76">
        <w:tab/>
      </w:r>
      <w:r w:rsidRPr="00461F76">
        <w:rPr>
          <w:rFonts w:ascii="Helvetica" w:eastAsia="Helvetica" w:hAnsi="Helvetica" w:cs="Helvetica"/>
          <w:color w:val="262626" w:themeColor="text1" w:themeTint="D9"/>
        </w:rPr>
        <w:t>Crystal, an ea?</w:t>
      </w:r>
    </w:p>
    <w:p w14:paraId="4EC60DFF" w14:textId="0FAAB244" w:rsidR="00204102" w:rsidRPr="00461F76" w:rsidRDefault="00204102" w:rsidP="281853DD">
      <w:pPr>
        <w:spacing w:before="0" w:line="276" w:lineRule="auto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461F76">
        <w:rPr>
          <w:rFonts w:ascii="Helvetica" w:eastAsia="Helvetica" w:hAnsi="Helvetica" w:cs="Helvetica"/>
          <w:color w:val="262626" w:themeColor="text1" w:themeTint="D9"/>
        </w:rPr>
        <w:t>Crystal:</w:t>
      </w:r>
      <w:r w:rsidRPr="00461F76">
        <w:tab/>
      </w:r>
      <w:r w:rsidRPr="00461F76">
        <w:tab/>
      </w:r>
      <w:r w:rsidRPr="00461F76">
        <w:rPr>
          <w:rFonts w:ascii="Helvetica" w:eastAsia="Helvetica" w:hAnsi="Helvetica" w:cs="Helvetica"/>
          <w:color w:val="262626" w:themeColor="text1" w:themeTint="D9"/>
        </w:rPr>
        <w:t>Is ea.</w:t>
      </w:r>
    </w:p>
    <w:p w14:paraId="1F13D7B7" w14:textId="5D4087E8" w:rsidR="00204102" w:rsidRPr="00461F76" w:rsidRDefault="00204102" w:rsidP="281853DD">
      <w:pPr>
        <w:spacing w:before="0" w:line="276" w:lineRule="auto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461F76">
        <w:rPr>
          <w:rFonts w:ascii="Helvetica" w:eastAsia="Helvetica" w:hAnsi="Helvetica" w:cs="Helvetica"/>
          <w:color w:val="262626" w:themeColor="text1" w:themeTint="D9"/>
        </w:rPr>
        <w:t>Imelda:</w:t>
      </w:r>
      <w:r w:rsidRPr="00461F76">
        <w:tab/>
      </w:r>
      <w:r w:rsidRPr="00461F76">
        <w:tab/>
      </w:r>
      <w:r w:rsidRPr="00461F76">
        <w:rPr>
          <w:rFonts w:ascii="Helvetica" w:eastAsia="Helvetica" w:hAnsi="Helvetica" w:cs="Helvetica"/>
          <w:color w:val="262626" w:themeColor="text1" w:themeTint="D9"/>
        </w:rPr>
        <w:t>Ceannfort Uí Shé atá ann. An bhfuil Sonny ina shuí?</w:t>
      </w:r>
    </w:p>
    <w:p w14:paraId="5747466B" w14:textId="77777777" w:rsidR="00204102" w:rsidRPr="00461F76" w:rsidRDefault="00204102" w:rsidP="281853DD">
      <w:pPr>
        <w:spacing w:before="0" w:line="276" w:lineRule="auto"/>
        <w:jc w:val="both"/>
        <w:rPr>
          <w:rFonts w:ascii="Helvetica" w:eastAsia="Helvetica" w:hAnsi="Helvetica" w:cs="Helvetica"/>
          <w:color w:val="262626" w:themeColor="text1" w:themeTint="D9"/>
        </w:rPr>
      </w:pPr>
    </w:p>
    <w:p w14:paraId="646566E3" w14:textId="3383AAE9" w:rsidR="00204102" w:rsidRPr="00461F76" w:rsidRDefault="00204102" w:rsidP="281853DD">
      <w:pPr>
        <w:spacing w:before="0" w:line="276" w:lineRule="auto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461F76">
        <w:rPr>
          <w:rFonts w:ascii="Helvetica" w:eastAsia="Helvetica" w:hAnsi="Helvetica" w:cs="Helvetica"/>
          <w:color w:val="000000" w:themeColor="text1"/>
        </w:rPr>
        <w:t>Laoise:</w:t>
      </w:r>
      <w:r w:rsidRPr="00461F76">
        <w:tab/>
      </w:r>
      <w:r w:rsidRPr="00461F76">
        <w:tab/>
      </w:r>
      <w:r w:rsidRPr="00461F76">
        <w:rPr>
          <w:rFonts w:ascii="Helvetica" w:eastAsia="Helvetica" w:hAnsi="Helvetica" w:cs="Helvetica"/>
          <w:color w:val="000000" w:themeColor="text1"/>
        </w:rPr>
        <w:t>Ó, an bhfuil aon</w:t>
      </w:r>
      <w:r w:rsidRPr="00461F76">
        <w:rPr>
          <w:rFonts w:ascii="Helvetica" w:eastAsia="Helvetica" w:hAnsi="Helvetica" w:cs="Helvetica"/>
          <w:i/>
          <w:iCs/>
          <w:color w:val="000000" w:themeColor="text1"/>
        </w:rPr>
        <w:t xml:space="preserve"> tip</w:t>
      </w:r>
      <w:r w:rsidRPr="00461F76">
        <w:rPr>
          <w:rFonts w:ascii="Helvetica" w:eastAsia="Helvetica" w:hAnsi="Helvetica" w:cs="Helvetica"/>
          <w:color w:val="000000" w:themeColor="text1"/>
        </w:rPr>
        <w:t xml:space="preserve"> agat dom?</w:t>
      </w:r>
    </w:p>
    <w:p w14:paraId="21290183" w14:textId="77777777" w:rsidR="00204102" w:rsidRPr="00461F76" w:rsidRDefault="00204102" w:rsidP="281853DD">
      <w:pPr>
        <w:spacing w:before="0" w:line="276" w:lineRule="auto"/>
        <w:jc w:val="both"/>
        <w:rPr>
          <w:rFonts w:ascii="Helvetica" w:eastAsia="Helvetica" w:hAnsi="Helvetica" w:cs="Helvetica"/>
          <w:color w:val="262626" w:themeColor="text1" w:themeTint="D9"/>
        </w:rPr>
      </w:pPr>
    </w:p>
    <w:p w14:paraId="3D2BB969" w14:textId="0BBE94F0" w:rsidR="00204102" w:rsidRPr="00461F76" w:rsidRDefault="00204102" w:rsidP="281853DD">
      <w:pPr>
        <w:spacing w:before="0" w:line="276" w:lineRule="auto"/>
        <w:ind w:left="1440" w:hanging="1440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461F76">
        <w:rPr>
          <w:rFonts w:ascii="Helvetica" w:eastAsia="Helvetica" w:hAnsi="Helvetica" w:cs="Helvetica"/>
          <w:color w:val="000000" w:themeColor="text1"/>
        </w:rPr>
        <w:t>Bobbi Lee:</w:t>
      </w:r>
      <w:r w:rsidRPr="00461F76">
        <w:tab/>
      </w:r>
      <w:r w:rsidRPr="00461F76">
        <w:tab/>
      </w:r>
      <w:r w:rsidRPr="00461F76">
        <w:rPr>
          <w:rFonts w:ascii="Helvetica" w:eastAsia="Helvetica" w:hAnsi="Helvetica" w:cs="Helvetica"/>
          <w:color w:val="000000" w:themeColor="text1"/>
        </w:rPr>
        <w:t xml:space="preserve">Gabh i leith, an bhfaca tú mo </w:t>
      </w:r>
      <w:r w:rsidRPr="00461F76">
        <w:rPr>
          <w:rFonts w:ascii="Helvetica" w:eastAsia="Helvetica" w:hAnsi="Helvetica" w:cs="Helvetica"/>
          <w:i/>
          <w:iCs/>
          <w:color w:val="000000" w:themeColor="text1"/>
        </w:rPr>
        <w:t>phone</w:t>
      </w:r>
      <w:r w:rsidRPr="00461F76">
        <w:rPr>
          <w:rFonts w:ascii="Helvetica" w:eastAsia="Helvetica" w:hAnsi="Helvetica" w:cs="Helvetica"/>
          <w:color w:val="000000" w:themeColor="text1"/>
        </w:rPr>
        <w:t xml:space="preserve"> in áit ar bith? Níl sé </w:t>
      </w:r>
      <w:r w:rsidR="2AD41CE0" w:rsidRPr="00461F76">
        <w:rPr>
          <w:rFonts w:ascii="Helvetica" w:eastAsia="Helvetica" w:hAnsi="Helvetica" w:cs="Helvetica"/>
          <w:color w:val="000000" w:themeColor="text1"/>
        </w:rPr>
        <w:t>i d</w:t>
      </w:r>
      <w:r w:rsidRPr="00461F76">
        <w:rPr>
          <w:rFonts w:ascii="Helvetica" w:eastAsia="Helvetica" w:hAnsi="Helvetica" w:cs="Helvetica"/>
          <w:color w:val="000000" w:themeColor="text1"/>
        </w:rPr>
        <w:t>Tigh Gaudi ná sa raidió.</w:t>
      </w:r>
    </w:p>
    <w:p w14:paraId="5174BB2C" w14:textId="77777777" w:rsidR="00204102" w:rsidRPr="00461F76" w:rsidRDefault="00204102" w:rsidP="281853DD">
      <w:pPr>
        <w:spacing w:before="0" w:line="276" w:lineRule="auto"/>
        <w:jc w:val="both"/>
        <w:rPr>
          <w:rFonts w:ascii="Helvetica" w:eastAsia="Helvetica" w:hAnsi="Helvetica" w:cs="Helvetica"/>
          <w:color w:val="262626" w:themeColor="text1" w:themeTint="D9"/>
        </w:rPr>
      </w:pPr>
    </w:p>
    <w:p w14:paraId="063D7283" w14:textId="6887A993" w:rsidR="00204102" w:rsidRPr="00461F76" w:rsidRDefault="4845D4CC" w:rsidP="281853DD">
      <w:pPr>
        <w:spacing w:before="0" w:line="276" w:lineRule="auto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461F76">
        <w:rPr>
          <w:rFonts w:ascii="Helvetica" w:eastAsia="Helvetica" w:hAnsi="Helvetica" w:cs="Helvetica"/>
          <w:color w:val="262626" w:themeColor="text1" w:themeTint="D9"/>
        </w:rPr>
        <w:t xml:space="preserve">Más mian leat tuilleadh a fhoghlaim faoin fhocalbhá, féach siar ar </w:t>
      </w:r>
      <w:r w:rsidR="0056521E" w:rsidRPr="00461F76">
        <w:rPr>
          <w:rFonts w:ascii="Helvetica" w:eastAsia="Helvetica" w:hAnsi="Helvetica" w:cs="Helvetica"/>
          <w:color w:val="262626" w:themeColor="text1" w:themeTint="D9"/>
        </w:rPr>
        <w:t>S</w:t>
      </w:r>
      <w:r w:rsidRPr="00461F76">
        <w:rPr>
          <w:rFonts w:ascii="Helvetica" w:eastAsia="Helvetica" w:hAnsi="Helvetica" w:cs="Helvetica"/>
          <w:color w:val="262626" w:themeColor="text1" w:themeTint="D9"/>
        </w:rPr>
        <w:t xml:space="preserve">hraith 1, </w:t>
      </w:r>
      <w:r w:rsidR="0056521E" w:rsidRPr="00461F76">
        <w:rPr>
          <w:rFonts w:ascii="Helvetica" w:eastAsia="Helvetica" w:hAnsi="Helvetica" w:cs="Helvetica"/>
          <w:color w:val="262626" w:themeColor="text1" w:themeTint="D9"/>
        </w:rPr>
        <w:t>C</w:t>
      </w:r>
      <w:r w:rsidRPr="00461F76">
        <w:rPr>
          <w:rFonts w:ascii="Helvetica" w:eastAsia="Helvetica" w:hAnsi="Helvetica" w:cs="Helvetica"/>
          <w:color w:val="262626" w:themeColor="text1" w:themeTint="D9"/>
        </w:rPr>
        <w:t>eacht 14.</w:t>
      </w:r>
    </w:p>
    <w:p w14:paraId="2787DDDD" w14:textId="77777777" w:rsidR="00C47F87" w:rsidRPr="00461F76" w:rsidRDefault="00C47F87" w:rsidP="281853DD">
      <w:pPr>
        <w:spacing w:before="0" w:line="276" w:lineRule="auto"/>
        <w:jc w:val="both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</w:p>
    <w:p w14:paraId="28B9727A" w14:textId="77777777" w:rsidR="00444E52" w:rsidRPr="00461F76" w:rsidRDefault="41133044" w:rsidP="281853DD">
      <w:pPr>
        <w:spacing w:before="0" w:line="276" w:lineRule="auto"/>
        <w:jc w:val="both"/>
        <w:rPr>
          <w:rFonts w:ascii="Helvetica" w:eastAsia="Helvetica" w:hAnsi="Helvetica" w:cs="Helvetica"/>
          <w:b/>
          <w:bCs/>
          <w:color w:val="033841" w:themeColor="text2" w:themeShade="80"/>
        </w:rPr>
      </w:pPr>
      <w:r w:rsidRPr="00461F76">
        <w:rPr>
          <w:rFonts w:ascii="Helvetica" w:eastAsia="Helvetica" w:hAnsi="Helvetica" w:cs="Helvetica"/>
          <w:b/>
          <w:bCs/>
          <w:color w:val="033841" w:themeColor="text2" w:themeShade="80"/>
        </w:rPr>
        <w:t>Leid 3: Na clibcheisteanna</w:t>
      </w:r>
    </w:p>
    <w:p w14:paraId="6D697740" w14:textId="77777777" w:rsidR="00444E52" w:rsidRPr="00461F76" w:rsidRDefault="00444E52" w:rsidP="281853DD">
      <w:pPr>
        <w:spacing w:before="0" w:line="276" w:lineRule="auto"/>
        <w:jc w:val="both"/>
        <w:rPr>
          <w:rFonts w:ascii="Helvetica" w:eastAsia="Helvetica" w:hAnsi="Helvetica" w:cs="Helvetica"/>
        </w:rPr>
      </w:pPr>
    </w:p>
    <w:p w14:paraId="0210D6A7" w14:textId="37A84351" w:rsidR="00444E52" w:rsidRPr="00461F76" w:rsidRDefault="00444E52" w:rsidP="281853DD">
      <w:pPr>
        <w:spacing w:before="0" w:line="276" w:lineRule="auto"/>
        <w:jc w:val="both"/>
        <w:rPr>
          <w:rFonts w:ascii="Helvetica" w:eastAsia="Helvetica" w:hAnsi="Helvetica" w:cs="Helvetica"/>
        </w:rPr>
      </w:pPr>
      <w:r w:rsidRPr="00461F76">
        <w:rPr>
          <w:rFonts w:ascii="Helvetica" w:eastAsia="Helvetica" w:hAnsi="Helvetica" w:cs="Helvetica"/>
        </w:rPr>
        <w:t xml:space="preserve">Sa Ghaeilge labhartha nádúrtha, is minic nach gcuireann muid ceisteanna díreacha ar chor ar bith, ach tugann muid ráiteas agus cuireann muid an cheist mar eireaball beag ag deireadh na habairte. </w:t>
      </w:r>
      <w:r w:rsidRPr="00461F76">
        <w:rPr>
          <w:rFonts w:ascii="Helvetica" w:eastAsia="Helvetica" w:hAnsi="Helvetica" w:cs="Helvetica"/>
          <w:i/>
          <w:iCs/>
        </w:rPr>
        <w:t>In natural spoken Irish, we don’t always ask direct questions, but we sometimes make a bold statement, and add the question as a little tag at the end.</w:t>
      </w:r>
    </w:p>
    <w:p w14:paraId="5B0776A5" w14:textId="77777777" w:rsidR="00444E52" w:rsidRPr="00461F76" w:rsidRDefault="00444E52" w:rsidP="281853DD">
      <w:pPr>
        <w:spacing w:before="0" w:line="276" w:lineRule="auto"/>
        <w:jc w:val="both"/>
        <w:rPr>
          <w:rFonts w:ascii="Helvetica" w:eastAsia="Helvetica" w:hAnsi="Helvetica" w:cs="Helvetica"/>
        </w:rPr>
      </w:pPr>
    </w:p>
    <w:p w14:paraId="485F77B4" w14:textId="77777777" w:rsidR="00444E52" w:rsidRPr="00461F76" w:rsidRDefault="00444E52" w:rsidP="281853DD">
      <w:pPr>
        <w:spacing w:before="0" w:line="276" w:lineRule="auto"/>
        <w:jc w:val="both"/>
        <w:rPr>
          <w:rFonts w:ascii="Helvetica" w:eastAsia="Helvetica" w:hAnsi="Helvetica" w:cs="Helvetica"/>
          <w:color w:val="000000" w:themeColor="text1"/>
        </w:rPr>
      </w:pPr>
      <w:r w:rsidRPr="00461F76">
        <w:rPr>
          <w:rFonts w:ascii="Helvetica" w:eastAsia="Helvetica" w:hAnsi="Helvetica" w:cs="Helvetica"/>
        </w:rPr>
        <w:t>Éistfidh muid anois le cuid de na clibcheisteanna no ‘</w:t>
      </w:r>
      <w:r w:rsidRPr="00461F76">
        <w:rPr>
          <w:rFonts w:ascii="Helvetica" w:eastAsia="Helvetica" w:hAnsi="Helvetica" w:cs="Helvetica"/>
          <w:i/>
          <w:iCs/>
        </w:rPr>
        <w:t>question tags</w:t>
      </w:r>
      <w:r w:rsidRPr="00461F76">
        <w:rPr>
          <w:rFonts w:ascii="Helvetica" w:eastAsia="Helvetica" w:hAnsi="Helvetica" w:cs="Helvetica"/>
        </w:rPr>
        <w:t>’ ó Ros na Rún:</w:t>
      </w:r>
    </w:p>
    <w:p w14:paraId="1180041E" w14:textId="77777777" w:rsidR="00444E52" w:rsidRPr="00461F76" w:rsidRDefault="00444E52" w:rsidP="281853DD">
      <w:pPr>
        <w:spacing w:before="0" w:line="276" w:lineRule="auto"/>
        <w:jc w:val="both"/>
        <w:rPr>
          <w:rFonts w:ascii="Helvetica" w:eastAsia="Helvetica" w:hAnsi="Helvetica" w:cs="Helvetica"/>
          <w:color w:val="000000" w:themeColor="text1"/>
        </w:rPr>
      </w:pPr>
    </w:p>
    <w:p w14:paraId="5CDBF319" w14:textId="3ACF7CBC" w:rsidR="00722E1F" w:rsidRPr="00461F76" w:rsidRDefault="00722E1F" w:rsidP="281853DD">
      <w:pPr>
        <w:spacing w:before="0" w:line="276" w:lineRule="auto"/>
        <w:jc w:val="both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461F76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An mhír físe ó Ros na Rún</w:t>
      </w:r>
    </w:p>
    <w:p w14:paraId="772AB090" w14:textId="77777777" w:rsidR="00444E52" w:rsidRPr="00461F76" w:rsidRDefault="00444E52" w:rsidP="281853DD">
      <w:pPr>
        <w:spacing w:before="0" w:line="276" w:lineRule="auto"/>
        <w:jc w:val="both"/>
        <w:rPr>
          <w:rFonts w:ascii="Helvetica" w:eastAsia="Helvetica" w:hAnsi="Helvetica" w:cs="Helvetica"/>
          <w:color w:val="000000" w:themeColor="text1"/>
        </w:rPr>
      </w:pPr>
      <w:r w:rsidRPr="00461F76">
        <w:rPr>
          <w:rFonts w:ascii="Helvetica" w:eastAsia="Helvetica" w:hAnsi="Helvetica" w:cs="Helvetica"/>
          <w:color w:val="000000" w:themeColor="text1"/>
        </w:rPr>
        <w:t>Mack:</w:t>
      </w:r>
      <w:r w:rsidRPr="00461F76">
        <w:tab/>
      </w:r>
      <w:r w:rsidRPr="00461F76">
        <w:tab/>
      </w:r>
      <w:r w:rsidRPr="00461F76">
        <w:rPr>
          <w:rFonts w:ascii="Helvetica" w:eastAsia="Helvetica" w:hAnsi="Helvetica" w:cs="Helvetica"/>
          <w:color w:val="000000" w:themeColor="text1"/>
        </w:rPr>
        <w:t>Níl sibh ag ceapadh go raibh baint agamsa leis, an bhfuil?</w:t>
      </w:r>
    </w:p>
    <w:p w14:paraId="3BC470F6" w14:textId="16876482" w:rsidR="00444E52" w:rsidRPr="00461F76" w:rsidRDefault="00444E52" w:rsidP="281853DD">
      <w:pPr>
        <w:spacing w:before="0" w:line="276" w:lineRule="auto"/>
        <w:jc w:val="both"/>
        <w:rPr>
          <w:rFonts w:ascii="Helvetica" w:eastAsia="Helvetica" w:hAnsi="Helvetica" w:cs="Helvetica"/>
          <w:color w:val="000000" w:themeColor="text1"/>
        </w:rPr>
      </w:pPr>
      <w:r w:rsidRPr="00461F76">
        <w:rPr>
          <w:rFonts w:ascii="Helvetica" w:eastAsia="Helvetica" w:hAnsi="Helvetica" w:cs="Helvetica"/>
          <w:color w:val="000000" w:themeColor="text1"/>
        </w:rPr>
        <w:t>Conall:</w:t>
      </w:r>
      <w:r w:rsidRPr="00461F76">
        <w:tab/>
      </w:r>
      <w:r w:rsidRPr="00461F76">
        <w:tab/>
      </w:r>
      <w:r w:rsidRPr="00461F76">
        <w:rPr>
          <w:rFonts w:ascii="Helvetica" w:eastAsia="Helvetica" w:hAnsi="Helvetica" w:cs="Helvetica"/>
          <w:color w:val="000000" w:themeColor="text1"/>
        </w:rPr>
        <w:t>Tá fuath aici orm agus tá a croí briste. An bhfuil tú sásta anois, an bhfuil?</w:t>
      </w:r>
    </w:p>
    <w:p w14:paraId="7A2E4F87" w14:textId="632791D6" w:rsidR="00444E52" w:rsidRPr="00461F76" w:rsidRDefault="00444E52" w:rsidP="281853DD">
      <w:pPr>
        <w:spacing w:before="0" w:line="276" w:lineRule="auto"/>
        <w:jc w:val="both"/>
        <w:rPr>
          <w:rFonts w:ascii="Helvetica" w:eastAsia="Helvetica" w:hAnsi="Helvetica" w:cs="Helvetica"/>
          <w:color w:val="000000" w:themeColor="text1"/>
        </w:rPr>
      </w:pPr>
      <w:r w:rsidRPr="00461F76">
        <w:rPr>
          <w:rFonts w:ascii="Helvetica" w:eastAsia="Helvetica" w:hAnsi="Helvetica" w:cs="Helvetica"/>
          <w:color w:val="000000" w:themeColor="text1"/>
        </w:rPr>
        <w:t>Imelda:</w:t>
      </w:r>
      <w:r w:rsidRPr="00461F76">
        <w:tab/>
      </w:r>
      <w:r w:rsidRPr="00461F76">
        <w:tab/>
      </w:r>
      <w:r w:rsidRPr="00461F76">
        <w:rPr>
          <w:rFonts w:ascii="Helvetica" w:eastAsia="Helvetica" w:hAnsi="Helvetica" w:cs="Helvetica"/>
          <w:color w:val="000000" w:themeColor="text1"/>
        </w:rPr>
        <w:t>Cóilí Jackie arís, an ea? Fág thíos sa teach agam iad.</w:t>
      </w:r>
    </w:p>
    <w:p w14:paraId="5DADD6CB" w14:textId="30C4117F" w:rsidR="00444E52" w:rsidRPr="00461F76" w:rsidRDefault="41133044" w:rsidP="281853DD">
      <w:pPr>
        <w:spacing w:before="0" w:line="276" w:lineRule="auto"/>
        <w:jc w:val="both"/>
        <w:rPr>
          <w:rFonts w:ascii="Helvetica" w:eastAsia="Helvetica" w:hAnsi="Helvetica" w:cs="Helvetica"/>
          <w:color w:val="000000" w:themeColor="text1"/>
        </w:rPr>
      </w:pPr>
      <w:r w:rsidRPr="00461F76">
        <w:rPr>
          <w:rFonts w:ascii="Helvetica" w:eastAsia="Helvetica" w:hAnsi="Helvetica" w:cs="Helvetica"/>
          <w:color w:val="000000" w:themeColor="text1"/>
        </w:rPr>
        <w:t xml:space="preserve">Cara </w:t>
      </w:r>
      <w:r w:rsidR="00BD36FB" w:rsidRPr="00461F76">
        <w:rPr>
          <w:rFonts w:ascii="Helvetica" w:eastAsia="Helvetica" w:hAnsi="Helvetica" w:cs="Helvetica"/>
          <w:color w:val="000000" w:themeColor="text1"/>
        </w:rPr>
        <w:t>Diana</w:t>
      </w:r>
      <w:r w:rsidRPr="00461F76">
        <w:rPr>
          <w:rFonts w:ascii="Helvetica" w:eastAsia="Helvetica" w:hAnsi="Helvetica" w:cs="Helvetica"/>
          <w:color w:val="000000" w:themeColor="text1"/>
        </w:rPr>
        <w:t>:</w:t>
      </w:r>
      <w:r w:rsidRPr="00461F76">
        <w:tab/>
      </w:r>
      <w:r w:rsidRPr="00461F76">
        <w:rPr>
          <w:rFonts w:ascii="Helvetica" w:eastAsia="Helvetica" w:hAnsi="Helvetica" w:cs="Helvetica"/>
          <w:color w:val="000000" w:themeColor="text1"/>
        </w:rPr>
        <w:t>Cara leat, ab ea?</w:t>
      </w:r>
    </w:p>
    <w:p w14:paraId="7116012F" w14:textId="0012AAF1" w:rsidR="00444E52" w:rsidRPr="00461F76" w:rsidRDefault="00444E52" w:rsidP="281853DD">
      <w:pPr>
        <w:spacing w:before="0" w:line="276" w:lineRule="auto"/>
        <w:jc w:val="both"/>
        <w:rPr>
          <w:rFonts w:ascii="Helvetica" w:eastAsia="Helvetica" w:hAnsi="Helvetica" w:cs="Helvetica"/>
          <w:color w:val="000000" w:themeColor="text1"/>
        </w:rPr>
      </w:pPr>
      <w:r w:rsidRPr="00461F76">
        <w:rPr>
          <w:rFonts w:ascii="Helvetica" w:eastAsia="Helvetica" w:hAnsi="Helvetica" w:cs="Helvetica"/>
          <w:color w:val="000000" w:themeColor="text1"/>
        </w:rPr>
        <w:t>Caitríona:</w:t>
      </w:r>
      <w:r w:rsidRPr="00461F76">
        <w:tab/>
      </w:r>
      <w:r w:rsidRPr="00461F76">
        <w:tab/>
      </w:r>
      <w:r w:rsidRPr="00461F76">
        <w:rPr>
          <w:rFonts w:ascii="Helvetica" w:eastAsia="Helvetica" w:hAnsi="Helvetica" w:cs="Helvetica"/>
          <w:i/>
          <w:iCs/>
          <w:color w:val="000000" w:themeColor="text1"/>
        </w:rPr>
        <w:t>Oh</w:t>
      </w:r>
      <w:r w:rsidRPr="00461F76">
        <w:rPr>
          <w:rFonts w:ascii="Helvetica" w:eastAsia="Helvetica" w:hAnsi="Helvetica" w:cs="Helvetica"/>
          <w:color w:val="000000" w:themeColor="text1"/>
        </w:rPr>
        <w:t>! Léi féin, ab ea?</w:t>
      </w:r>
    </w:p>
    <w:p w14:paraId="7438674D" w14:textId="67349E1D" w:rsidR="00444E52" w:rsidRPr="00461F76" w:rsidRDefault="00444E52" w:rsidP="281853DD">
      <w:pPr>
        <w:spacing w:before="0" w:line="276" w:lineRule="auto"/>
        <w:ind w:left="1440" w:hanging="1440"/>
        <w:jc w:val="both"/>
        <w:rPr>
          <w:rFonts w:ascii="Helvetica" w:eastAsia="Helvetica" w:hAnsi="Helvetica" w:cs="Helvetica"/>
          <w:color w:val="000000" w:themeColor="text1"/>
        </w:rPr>
      </w:pPr>
      <w:r w:rsidRPr="00461F76">
        <w:rPr>
          <w:rFonts w:ascii="Helvetica" w:eastAsia="Helvetica" w:hAnsi="Helvetica" w:cs="Helvetica"/>
          <w:color w:val="000000" w:themeColor="text1"/>
        </w:rPr>
        <w:t>Manus:</w:t>
      </w:r>
      <w:r w:rsidRPr="00461F76">
        <w:tab/>
      </w:r>
      <w:r w:rsidRPr="00461F76">
        <w:tab/>
      </w:r>
      <w:r w:rsidRPr="00461F76">
        <w:rPr>
          <w:rFonts w:ascii="Helvetica" w:eastAsia="Helvetica" w:hAnsi="Helvetica" w:cs="Helvetica"/>
          <w:i/>
          <w:iCs/>
          <w:color w:val="000000" w:themeColor="text1"/>
        </w:rPr>
        <w:t>Aye</w:t>
      </w:r>
      <w:r w:rsidRPr="00461F76">
        <w:rPr>
          <w:rFonts w:ascii="Helvetica" w:eastAsia="Helvetica" w:hAnsi="Helvetica" w:cs="Helvetica"/>
          <w:color w:val="000000" w:themeColor="text1"/>
        </w:rPr>
        <w:t>, tá sé iontach cosúil leis an cheann atá ag Sally, nach bhfuil? Tá an ceart agat.</w:t>
      </w:r>
    </w:p>
    <w:p w14:paraId="32DFDF4C" w14:textId="68A2B213" w:rsidR="00444E52" w:rsidRPr="00461F76" w:rsidRDefault="00444E52" w:rsidP="281853DD">
      <w:pPr>
        <w:spacing w:before="0" w:line="276" w:lineRule="auto"/>
        <w:ind w:left="1440" w:hanging="1440"/>
        <w:jc w:val="both"/>
        <w:rPr>
          <w:rFonts w:ascii="Helvetica" w:eastAsia="Helvetica" w:hAnsi="Helvetica" w:cs="Helvetica"/>
          <w:color w:val="000000" w:themeColor="text1"/>
        </w:rPr>
      </w:pPr>
      <w:r w:rsidRPr="00461F76">
        <w:rPr>
          <w:rFonts w:ascii="Helvetica" w:eastAsia="Helvetica" w:hAnsi="Helvetica" w:cs="Helvetica"/>
          <w:color w:val="000000" w:themeColor="text1"/>
        </w:rPr>
        <w:t>Berni:</w:t>
      </w:r>
      <w:r w:rsidRPr="00461F76">
        <w:tab/>
      </w:r>
      <w:r w:rsidRPr="00461F76">
        <w:tab/>
      </w:r>
      <w:r w:rsidRPr="00461F76">
        <w:rPr>
          <w:rFonts w:ascii="Helvetica" w:eastAsia="Helvetica" w:hAnsi="Helvetica" w:cs="Helvetica"/>
          <w:color w:val="000000" w:themeColor="text1"/>
        </w:rPr>
        <w:t>Ach, beidh tusa ag fanacht le haghaidh an</w:t>
      </w:r>
      <w:r w:rsidRPr="00461F76">
        <w:rPr>
          <w:rFonts w:ascii="Helvetica" w:eastAsia="Helvetica" w:hAnsi="Helvetica" w:cs="Helvetica"/>
          <w:i/>
          <w:iCs/>
          <w:color w:val="000000" w:themeColor="text1"/>
        </w:rPr>
        <w:t xml:space="preserve"> party</w:t>
      </w:r>
      <w:r w:rsidRPr="00461F76">
        <w:rPr>
          <w:rFonts w:ascii="Helvetica" w:eastAsia="Helvetica" w:hAnsi="Helvetica" w:cs="Helvetica"/>
          <w:color w:val="000000" w:themeColor="text1"/>
        </w:rPr>
        <w:t xml:space="preserve"> freisin, nach mbeidh?</w:t>
      </w:r>
    </w:p>
    <w:p w14:paraId="518636DB" w14:textId="4D2B3B17" w:rsidR="00444E52" w:rsidRPr="00461F76" w:rsidRDefault="00444E52" w:rsidP="281853DD">
      <w:pPr>
        <w:spacing w:before="0" w:line="276" w:lineRule="auto"/>
        <w:ind w:left="1440" w:hanging="1440"/>
        <w:jc w:val="both"/>
        <w:rPr>
          <w:rFonts w:ascii="Helvetica" w:eastAsia="Helvetica" w:hAnsi="Helvetica" w:cs="Helvetica"/>
          <w:color w:val="000000" w:themeColor="text1"/>
        </w:rPr>
      </w:pPr>
      <w:r w:rsidRPr="00461F76">
        <w:rPr>
          <w:rFonts w:ascii="Helvetica" w:eastAsia="Helvetica" w:hAnsi="Helvetica" w:cs="Helvetica"/>
          <w:color w:val="000000" w:themeColor="text1"/>
        </w:rPr>
        <w:t>Réiltín:</w:t>
      </w:r>
      <w:r w:rsidRPr="00461F76">
        <w:tab/>
      </w:r>
      <w:r w:rsidRPr="00461F76">
        <w:tab/>
      </w:r>
      <w:r w:rsidRPr="00461F76">
        <w:rPr>
          <w:rFonts w:ascii="Helvetica" w:eastAsia="Helvetica" w:hAnsi="Helvetica" w:cs="Helvetica"/>
          <w:color w:val="000000" w:themeColor="text1"/>
        </w:rPr>
        <w:t>Faraor, ní bheidh.</w:t>
      </w:r>
    </w:p>
    <w:p w14:paraId="276A1C2A" w14:textId="77777777" w:rsidR="00444E52" w:rsidRPr="00461F76" w:rsidRDefault="00444E52" w:rsidP="281853DD">
      <w:pPr>
        <w:spacing w:before="0" w:line="276" w:lineRule="auto"/>
        <w:jc w:val="both"/>
        <w:rPr>
          <w:rFonts w:ascii="Helvetica" w:eastAsia="Helvetica" w:hAnsi="Helvetica" w:cs="Helvetica"/>
          <w:color w:val="000000" w:themeColor="text1"/>
        </w:rPr>
      </w:pPr>
    </w:p>
    <w:p w14:paraId="70F0F7A9" w14:textId="77777777" w:rsidR="00722E1F" w:rsidRPr="00461F76" w:rsidRDefault="00722E1F" w:rsidP="281853DD">
      <w:pPr>
        <w:spacing w:before="0" w:line="276" w:lineRule="auto"/>
        <w:jc w:val="both"/>
        <w:rPr>
          <w:rFonts w:ascii="Helvetica" w:eastAsia="Helvetica" w:hAnsi="Helvetica" w:cs="Helvetica"/>
          <w:color w:val="000000" w:themeColor="text1"/>
        </w:rPr>
      </w:pPr>
    </w:p>
    <w:p w14:paraId="2CC73BE5" w14:textId="517ABAC0" w:rsidR="00444E52" w:rsidRPr="00461F76" w:rsidRDefault="41133044" w:rsidP="281853DD">
      <w:pPr>
        <w:spacing w:before="0" w:line="276" w:lineRule="auto"/>
        <w:jc w:val="both"/>
        <w:rPr>
          <w:rFonts w:ascii="Helvetica" w:eastAsia="Helvetica" w:hAnsi="Helvetica" w:cs="Helvetica"/>
          <w:color w:val="000000" w:themeColor="text1"/>
        </w:rPr>
      </w:pPr>
      <w:r w:rsidRPr="00461F76">
        <w:rPr>
          <w:rFonts w:ascii="Helvetica" w:eastAsia="Helvetica" w:hAnsi="Helvetica" w:cs="Helvetica"/>
          <w:color w:val="000000" w:themeColor="text1"/>
        </w:rPr>
        <w:t>Tabhair faoi deara an dá shampla dheireanacha sin sa mhír. Nuair a bhíonn an ráiteas dearfach, bíonn an cheist ag an deireadh diúltach, agus a mhalairt. Tá samplaí eile de chlibcheisteanna i gceacht 10 i sraith 1.</w:t>
      </w:r>
    </w:p>
    <w:p w14:paraId="3C029F72" w14:textId="77777777" w:rsidR="00444E52" w:rsidRPr="00461F76" w:rsidRDefault="00444E52" w:rsidP="281853DD">
      <w:pPr>
        <w:spacing w:before="0" w:line="276" w:lineRule="auto"/>
        <w:jc w:val="both"/>
        <w:rPr>
          <w:rFonts w:ascii="Helvetica" w:eastAsia="Helvetica" w:hAnsi="Helvetica" w:cs="Helvetica"/>
          <w:color w:val="000000" w:themeColor="text1"/>
        </w:rPr>
      </w:pPr>
    </w:p>
    <w:p w14:paraId="2765B350" w14:textId="23CDF37B" w:rsidR="006C6B7C" w:rsidRPr="005E33B6" w:rsidRDefault="00461F76" w:rsidP="00461F76">
      <w:pPr>
        <w:spacing w:before="0" w:line="276" w:lineRule="auto"/>
        <w:jc w:val="both"/>
        <w:rPr>
          <w:rFonts w:ascii="Helvetica" w:eastAsia="Helvetica" w:hAnsi="Helvetica" w:cs="Helvetica"/>
          <w:color w:val="000000" w:themeColor="text1"/>
        </w:rPr>
      </w:pPr>
      <w:r w:rsidRPr="00461F76">
        <w:rPr>
          <w:rFonts w:cs="Helvetica"/>
          <w:i/>
          <w:iCs/>
          <w:noProof/>
          <w:color w:val="077183" w:themeColor="text2"/>
        </w:rPr>
        <w:drawing>
          <wp:anchor distT="0" distB="0" distL="114300" distR="114300" simplePos="0" relativeHeight="251658253" behindDoc="0" locked="0" layoutInCell="1" allowOverlap="1" wp14:anchorId="2F1D1097" wp14:editId="24EBE202">
            <wp:simplePos x="0" y="0"/>
            <wp:positionH relativeFrom="margin">
              <wp:posOffset>16933</wp:posOffset>
            </wp:positionH>
            <wp:positionV relativeFrom="paragraph">
              <wp:posOffset>7323667</wp:posOffset>
            </wp:positionV>
            <wp:extent cx="6099175" cy="436245"/>
            <wp:effectExtent l="0" t="0" r="0" b="1905"/>
            <wp:wrapNone/>
            <wp:docPr id="817102733" name="Picture 817102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41133044" w:rsidRPr="00461F76">
        <w:rPr>
          <w:rFonts w:ascii="Helvetica" w:eastAsia="Helvetica" w:hAnsi="Helvetica" w:cs="Helvetica"/>
          <w:color w:val="000000" w:themeColor="text1"/>
        </w:rPr>
        <w:t>Tá barúil agaibh cad é atá mé ag dul a rá anois, nach bhfuil? Más mian leat dul siar ar na pointí uilig a bhaineann le ceisteanna sa Ghaeilge labhartha, féach ar an bhileog oibre a théann leis an fhíseán seo ar snas.ie.</w:t>
      </w:r>
    </w:p>
    <w:sectPr w:rsidR="006C6B7C" w:rsidRPr="005E33B6" w:rsidSect="00D37AEB">
      <w:headerReference w:type="default" r:id="rId22"/>
      <w:footerReference w:type="default" r:id="rId23"/>
      <w:footerReference w:type="first" r:id="rId24"/>
      <w:pgSz w:w="11906" w:h="16838" w:code="9"/>
      <w:pgMar w:top="1440" w:right="1080" w:bottom="1440" w:left="1080" w:header="144" w:footer="28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CA0870" w14:textId="77777777" w:rsidR="009C5915" w:rsidRPr="00461F76" w:rsidRDefault="009C5915" w:rsidP="008D48F8">
      <w:r w:rsidRPr="00461F76">
        <w:separator/>
      </w:r>
    </w:p>
  </w:endnote>
  <w:endnote w:type="continuationSeparator" w:id="0">
    <w:p w14:paraId="23DEA3BE" w14:textId="77777777" w:rsidR="009C5915" w:rsidRPr="00461F76" w:rsidRDefault="009C5915" w:rsidP="008D48F8">
      <w:r w:rsidRPr="00461F76">
        <w:continuationSeparator/>
      </w:r>
    </w:p>
  </w:endnote>
  <w:endnote w:type="continuationNotice" w:id="1">
    <w:p w14:paraId="3AEFF51A" w14:textId="77777777" w:rsidR="009C5915" w:rsidRPr="00461F76" w:rsidRDefault="009C5915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1518"/>
      <w:gridCol w:w="4578"/>
      <w:gridCol w:w="3650"/>
    </w:tblGrid>
    <w:tr w:rsidR="00C22132" w:rsidRPr="00461F76" w14:paraId="058AD548" w14:textId="77777777">
      <w:trPr>
        <w:trHeight w:val="140"/>
        <w:jc w:val="center"/>
      </w:trPr>
      <w:tc>
        <w:tcPr>
          <w:tcW w:w="9746" w:type="dxa"/>
          <w:gridSpan w:val="3"/>
          <w:shd w:val="clear" w:color="auto" w:fill="auto"/>
          <w:vAlign w:val="center"/>
        </w:tcPr>
        <w:p w14:paraId="1A107CA7" w14:textId="77777777" w:rsidR="00C22132" w:rsidRPr="00461F76" w:rsidRDefault="00C22132" w:rsidP="00C22132">
          <w:pPr>
            <w:pStyle w:val="Buntsc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461F76">
            <w:rPr>
              <w:caps/>
              <w:noProof/>
              <w:color w:val="808080" w:themeColor="background1" w:themeShade="80"/>
              <w:sz w:val="18"/>
              <w:szCs w:val="18"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1B2F5C5D" wp14:editId="02F71110">
                    <wp:simplePos x="0" y="0"/>
                    <wp:positionH relativeFrom="column">
                      <wp:posOffset>-59111</wp:posOffset>
                    </wp:positionH>
                    <wp:positionV relativeFrom="paragraph">
                      <wp:posOffset>90004</wp:posOffset>
                    </wp:positionV>
                    <wp:extent cx="6162261" cy="7952"/>
                    <wp:effectExtent l="0" t="0" r="29210" b="30480"/>
                    <wp:wrapNone/>
                    <wp:docPr id="2082658207" name="Straight Connector 208265820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6162261" cy="7952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    <w:pict w14:anchorId="77C97DDB">
                  <v:line id="Straight Connector 1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cc0df [3204]" strokeweight=".5pt" from="-4.65pt,7.1pt" to="480.55pt,7.75pt" w14:anchorId="62D6FA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">
                    <v:stroke joinstyle="miter"/>
                  </v:line>
                </w:pict>
              </mc:Fallback>
            </mc:AlternateContent>
          </w:r>
        </w:p>
      </w:tc>
    </w:tr>
    <w:tr w:rsidR="00C22132" w:rsidRPr="00461F76" w14:paraId="0662E672" w14:textId="77777777" w:rsidTr="00777D1B">
      <w:trPr>
        <w:trHeight w:val="16"/>
        <w:jc w:val="center"/>
      </w:trPr>
      <w:tc>
        <w:tcPr>
          <w:tcW w:w="1518" w:type="dxa"/>
          <w:shd w:val="clear" w:color="auto" w:fill="auto"/>
          <w:vAlign w:val="center"/>
        </w:tcPr>
        <w:p w14:paraId="3A24F0FD" w14:textId="77777777" w:rsidR="00C22132" w:rsidRPr="00461F76" w:rsidRDefault="00C22132" w:rsidP="00C22132">
          <w:pPr>
            <w:pStyle w:val="Buntsc"/>
            <w:tabs>
              <w:tab w:val="clear" w:pos="4680"/>
              <w:tab w:val="clear" w:pos="9360"/>
            </w:tabs>
            <w:spacing w:before="0"/>
            <w:rPr>
              <w:caps/>
              <w:color w:val="808080" w:themeColor="background1" w:themeShade="80"/>
              <w:sz w:val="18"/>
              <w:szCs w:val="18"/>
            </w:rPr>
          </w:pPr>
          <w:r w:rsidRPr="00461F76"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5B564BE8" wp14:editId="18AAECDC">
                <wp:simplePos x="0" y="0"/>
                <wp:positionH relativeFrom="column">
                  <wp:posOffset>122555</wp:posOffset>
                </wp:positionH>
                <wp:positionV relativeFrom="paragraph">
                  <wp:posOffset>-26035</wp:posOffset>
                </wp:positionV>
                <wp:extent cx="572135" cy="161925"/>
                <wp:effectExtent l="0" t="0" r="0" b="9525"/>
                <wp:wrapNone/>
                <wp:docPr id="557788075" name="Picture 557788075" descr="A black text on a white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897607" name="Picture 1" descr="A black text on a white background&#10;&#10;Description automatically generated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033" t="38159" r="21884" b="43982"/>
                        <a:stretch/>
                      </pic:blipFill>
                      <pic:spPr bwMode="auto">
                        <a:xfrm>
                          <a:off x="0" y="0"/>
                          <a:ext cx="572135" cy="161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578" w:type="dxa"/>
        </w:tcPr>
        <w:p w14:paraId="363DFED7" w14:textId="1A79AC07" w:rsidR="00C22132" w:rsidRPr="00461F76" w:rsidRDefault="00C22132" w:rsidP="00C22132">
          <w:pPr>
            <w:pStyle w:val="Buntsc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461F76">
            <w:rPr>
              <w:caps/>
              <w:color w:val="808080" w:themeColor="background1" w:themeShade="80"/>
              <w:sz w:val="18"/>
              <w:szCs w:val="18"/>
            </w:rPr>
            <w:t xml:space="preserve">© </w:t>
          </w:r>
          <w:r w:rsidR="00DA72E8" w:rsidRPr="00461F76">
            <w:rPr>
              <w:color w:val="575757"/>
              <w:sz w:val="18"/>
            </w:rPr>
            <w:t>Lárionad na Gaeilge, Ollscoil Mhá Nuad</w:t>
          </w:r>
        </w:p>
      </w:tc>
      <w:tc>
        <w:tcPr>
          <w:tcW w:w="3650" w:type="dxa"/>
          <w:shd w:val="clear" w:color="auto" w:fill="auto"/>
          <w:vAlign w:val="center"/>
        </w:tcPr>
        <w:p w14:paraId="03664B49" w14:textId="77777777" w:rsidR="00C22132" w:rsidRPr="00461F76" w:rsidRDefault="00C22132" w:rsidP="00C22132">
          <w:pPr>
            <w:pStyle w:val="Buntsc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461F76"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 w:rsidRPr="00461F76"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 w:rsidRPr="00461F76"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Pr="00461F76">
            <w:rPr>
              <w:caps/>
              <w:color w:val="808080" w:themeColor="background1" w:themeShade="80"/>
              <w:sz w:val="18"/>
              <w:szCs w:val="18"/>
            </w:rPr>
            <w:t>2</w:t>
          </w:r>
          <w:r w:rsidRPr="00461F76"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37FB32F4" w14:textId="6D4BD820" w:rsidR="0090360E" w:rsidRPr="00461F76" w:rsidRDefault="0090360E" w:rsidP="00C22132">
    <w:pPr>
      <w:pStyle w:val="Buntsc"/>
      <w:spacing w:befor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1518"/>
      <w:gridCol w:w="4578"/>
      <w:gridCol w:w="3650"/>
    </w:tblGrid>
    <w:tr w:rsidR="00C22132" w:rsidRPr="00461F76" w14:paraId="3EB7A393" w14:textId="77777777">
      <w:trPr>
        <w:trHeight w:val="140"/>
        <w:jc w:val="center"/>
      </w:trPr>
      <w:tc>
        <w:tcPr>
          <w:tcW w:w="9746" w:type="dxa"/>
          <w:gridSpan w:val="3"/>
          <w:shd w:val="clear" w:color="auto" w:fill="auto"/>
          <w:vAlign w:val="center"/>
        </w:tcPr>
        <w:p w14:paraId="2A594BA4" w14:textId="77777777" w:rsidR="00C22132" w:rsidRPr="00461F76" w:rsidRDefault="00C22132" w:rsidP="00C22132">
          <w:pPr>
            <w:pStyle w:val="Buntsc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461F76">
            <w:rPr>
              <w:caps/>
              <w:noProof/>
              <w:color w:val="808080" w:themeColor="background1" w:themeShade="80"/>
              <w:sz w:val="18"/>
              <w:szCs w:val="18"/>
            </w:rPr>
            <mc:AlternateContent>
              <mc:Choice Requires="wps">
                <w:drawing>
                  <wp:anchor distT="0" distB="0" distL="114300" distR="114300" simplePos="0" relativeHeight="251658243" behindDoc="0" locked="0" layoutInCell="1" allowOverlap="1" wp14:anchorId="4C9C511A" wp14:editId="23E03C79">
                    <wp:simplePos x="0" y="0"/>
                    <wp:positionH relativeFrom="column">
                      <wp:posOffset>-59111</wp:posOffset>
                    </wp:positionH>
                    <wp:positionV relativeFrom="paragraph">
                      <wp:posOffset>90004</wp:posOffset>
                    </wp:positionV>
                    <wp:extent cx="6162261" cy="7952"/>
                    <wp:effectExtent l="0" t="0" r="29210" b="30480"/>
                    <wp:wrapNone/>
                    <wp:docPr id="437188552" name="Straight Connector 4371885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6162261" cy="7952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    <w:pict w14:anchorId="6D590D36">
                  <v:line id="Straight Connector 1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cc0df [3204]" strokeweight=".5pt" from="-4.65pt,7.1pt" to="480.55pt,7.75pt" w14:anchorId="36DA0BF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">
                    <v:stroke joinstyle="miter"/>
                  </v:line>
                </w:pict>
              </mc:Fallback>
            </mc:AlternateContent>
          </w:r>
        </w:p>
      </w:tc>
    </w:tr>
    <w:tr w:rsidR="00C408C1" w:rsidRPr="00461F76" w14:paraId="7763D982" w14:textId="77777777">
      <w:trPr>
        <w:jc w:val="center"/>
      </w:trPr>
      <w:tc>
        <w:tcPr>
          <w:tcW w:w="1518" w:type="dxa"/>
          <w:shd w:val="clear" w:color="auto" w:fill="auto"/>
          <w:vAlign w:val="center"/>
        </w:tcPr>
        <w:p w14:paraId="260B25CE" w14:textId="77777777" w:rsidR="00C408C1" w:rsidRPr="00461F76" w:rsidRDefault="00C408C1" w:rsidP="00C408C1">
          <w:pPr>
            <w:pStyle w:val="Buntsc"/>
            <w:tabs>
              <w:tab w:val="clear" w:pos="4680"/>
              <w:tab w:val="clear" w:pos="9360"/>
            </w:tabs>
            <w:spacing w:before="0"/>
            <w:rPr>
              <w:caps/>
              <w:color w:val="808080" w:themeColor="background1" w:themeShade="80"/>
              <w:sz w:val="18"/>
              <w:szCs w:val="18"/>
            </w:rPr>
          </w:pPr>
          <w:r w:rsidRPr="00461F76">
            <w:rPr>
              <w:noProof/>
            </w:rPr>
            <w:drawing>
              <wp:anchor distT="0" distB="0" distL="114300" distR="114300" simplePos="0" relativeHeight="251660293" behindDoc="0" locked="0" layoutInCell="1" allowOverlap="1" wp14:anchorId="6C7CA241" wp14:editId="04698F94">
                <wp:simplePos x="0" y="0"/>
                <wp:positionH relativeFrom="column">
                  <wp:posOffset>122555</wp:posOffset>
                </wp:positionH>
                <wp:positionV relativeFrom="paragraph">
                  <wp:posOffset>-26035</wp:posOffset>
                </wp:positionV>
                <wp:extent cx="572135" cy="161925"/>
                <wp:effectExtent l="0" t="0" r="0" b="9525"/>
                <wp:wrapNone/>
                <wp:docPr id="1006088673" name="Picture 1006088673" descr="A black text on a white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897607" name="Picture 1" descr="A black text on a white background&#10;&#10;Description automatically generated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033" t="38159" r="21884" b="43982"/>
                        <a:stretch/>
                      </pic:blipFill>
                      <pic:spPr bwMode="auto">
                        <a:xfrm>
                          <a:off x="0" y="0"/>
                          <a:ext cx="572135" cy="161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578" w:type="dxa"/>
        </w:tcPr>
        <w:p w14:paraId="14B61CCA" w14:textId="290AF1AD" w:rsidR="00C408C1" w:rsidRPr="00461F76" w:rsidRDefault="00C408C1" w:rsidP="00C408C1">
          <w:pPr>
            <w:pStyle w:val="Buntsc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461F76">
            <w:rPr>
              <w:caps/>
              <w:color w:val="808080" w:themeColor="background1" w:themeShade="80"/>
              <w:sz w:val="18"/>
              <w:szCs w:val="18"/>
            </w:rPr>
            <w:t xml:space="preserve">© </w:t>
          </w:r>
          <w:r w:rsidRPr="00461F76">
            <w:rPr>
              <w:color w:val="575757"/>
              <w:sz w:val="18"/>
            </w:rPr>
            <w:t>Lárionad na Gaeilge, Ollscoil Mhá Nuad</w:t>
          </w:r>
        </w:p>
      </w:tc>
      <w:tc>
        <w:tcPr>
          <w:tcW w:w="3650" w:type="dxa"/>
          <w:shd w:val="clear" w:color="auto" w:fill="auto"/>
          <w:vAlign w:val="center"/>
        </w:tcPr>
        <w:p w14:paraId="297B39C4" w14:textId="77777777" w:rsidR="00C408C1" w:rsidRPr="00461F76" w:rsidRDefault="00C408C1" w:rsidP="00C408C1">
          <w:pPr>
            <w:pStyle w:val="Buntsc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461F76"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 w:rsidRPr="00461F76"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 w:rsidRPr="00461F76"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Pr="00461F76">
            <w:rPr>
              <w:caps/>
              <w:color w:val="808080" w:themeColor="background1" w:themeShade="80"/>
              <w:sz w:val="18"/>
              <w:szCs w:val="18"/>
            </w:rPr>
            <w:t>2</w:t>
          </w:r>
          <w:r w:rsidRPr="00461F76"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2C9F84BB" w14:textId="3046272A" w:rsidR="00C22132" w:rsidRPr="00461F76" w:rsidRDefault="00C22132" w:rsidP="00C22132">
    <w:pPr>
      <w:pStyle w:val="Buntsc"/>
      <w:spacing w:befor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013395" w14:textId="77777777" w:rsidR="009C5915" w:rsidRPr="00461F76" w:rsidRDefault="009C5915" w:rsidP="008D48F8">
      <w:r w:rsidRPr="00461F76">
        <w:separator/>
      </w:r>
    </w:p>
  </w:footnote>
  <w:footnote w:type="continuationSeparator" w:id="0">
    <w:p w14:paraId="2A9264FF" w14:textId="77777777" w:rsidR="009C5915" w:rsidRPr="00461F76" w:rsidRDefault="009C5915" w:rsidP="008D48F8">
      <w:r w:rsidRPr="00461F76">
        <w:continuationSeparator/>
      </w:r>
    </w:p>
  </w:footnote>
  <w:footnote w:type="continuationNotice" w:id="1">
    <w:p w14:paraId="2C663E4A" w14:textId="77777777" w:rsidR="009C5915" w:rsidRPr="00461F76" w:rsidRDefault="009C5915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42BAB9" w14:textId="490330F3" w:rsidR="00510C81" w:rsidRPr="00461F76" w:rsidRDefault="00F22161" w:rsidP="00D9776E">
    <w:pPr>
      <w:pStyle w:val="Ceanntsc"/>
      <w:jc w:val="right"/>
      <w:rPr>
        <w:rFonts w:ascii="Helvetica" w:hAnsi="Helvetica" w:cs="Helvetica"/>
        <w:b/>
        <w:bCs/>
        <w:color w:val="000000" w:themeColor="text1"/>
      </w:rPr>
    </w:pPr>
    <w:r w:rsidRPr="00461F76">
      <w:rPr>
        <w:noProof/>
      </w:rPr>
      <w:drawing>
        <wp:anchor distT="0" distB="0" distL="114300" distR="114300" simplePos="0" relativeHeight="251658245" behindDoc="0" locked="0" layoutInCell="1" allowOverlap="1" wp14:anchorId="52794514" wp14:editId="2C7A767C">
          <wp:simplePos x="0" y="0"/>
          <wp:positionH relativeFrom="column">
            <wp:posOffset>-148951</wp:posOffset>
          </wp:positionH>
          <wp:positionV relativeFrom="paragraph">
            <wp:posOffset>-208280</wp:posOffset>
          </wp:positionV>
          <wp:extent cx="1115736" cy="1115736"/>
          <wp:effectExtent l="0" t="0" r="0" b="0"/>
          <wp:wrapNone/>
          <wp:docPr id="1483867910" name="Picture 22" descr="A black background with a rainbow l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3867910" name="Picture 22" descr="A black background with a rainbow lin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5736" cy="111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776E" w:rsidRPr="00461F76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20675D8B" wp14:editId="5EFA5805">
              <wp:simplePos x="0" y="0"/>
              <wp:positionH relativeFrom="page">
                <wp:posOffset>15631</wp:posOffset>
              </wp:positionH>
              <wp:positionV relativeFrom="page">
                <wp:posOffset>0</wp:posOffset>
              </wp:positionV>
              <wp:extent cx="7772400" cy="914400"/>
              <wp:effectExtent l="0" t="0" r="0" b="0"/>
              <wp:wrapNone/>
              <wp:docPr id="387676718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9144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 w14:anchorId="60DE7458">
            <v:rect id="Rectangle 5" style="position:absolute;margin-left:1.25pt;margin-top:0;width:612pt;height:1in;z-index:-2516561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2bd5f3 [1951]" stroked="f" w14:anchorId="1E197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">
              <w10:wrap anchorx="page" anchory="page"/>
            </v:rect>
          </w:pict>
        </mc:Fallback>
      </mc:AlternateContent>
    </w:r>
    <w:r w:rsidR="00D9776E" w:rsidRPr="00461F76">
      <w:rPr>
        <w:rFonts w:ascii="Helvetica" w:hAnsi="Helvetica" w:cs="Helvetica"/>
        <w:b/>
        <w:bCs/>
        <w:color w:val="FFFFFF" w:themeColor="background1"/>
      </w:rPr>
      <w:br/>
    </w:r>
    <w:r w:rsidR="00DA72E8" w:rsidRPr="00461F76">
      <w:rPr>
        <w:rFonts w:ascii="Helvetica" w:hAnsi="Helvetica" w:cs="Helvetica"/>
        <w:b/>
        <w:bCs/>
        <w:color w:val="000000" w:themeColor="text1"/>
      </w:rPr>
      <w:t>S</w:t>
    </w:r>
    <w:r w:rsidR="002E3E2A" w:rsidRPr="00461F76">
      <w:rPr>
        <w:rFonts w:ascii="Helvetica" w:hAnsi="Helvetica" w:cs="Helvetica"/>
        <w:b/>
        <w:bCs/>
        <w:color w:val="000000" w:themeColor="text1"/>
      </w:rPr>
      <w:t xml:space="preserve">raith </w:t>
    </w:r>
    <w:r w:rsidR="00DA72E8" w:rsidRPr="00461F76">
      <w:rPr>
        <w:rFonts w:ascii="Helvetica" w:hAnsi="Helvetica" w:cs="Helvetica"/>
        <w:b/>
        <w:bCs/>
        <w:color w:val="000000" w:themeColor="text1"/>
      </w:rPr>
      <w:t>2</w:t>
    </w:r>
    <w:r w:rsidR="00A86286" w:rsidRPr="00461F76">
      <w:rPr>
        <w:rFonts w:ascii="Helvetica" w:hAnsi="Helvetica" w:cs="Helvetica"/>
        <w:b/>
        <w:bCs/>
        <w:color w:val="000000" w:themeColor="text1"/>
      </w:rPr>
      <w:t>:</w:t>
    </w:r>
    <w:r w:rsidR="00DA72E8" w:rsidRPr="00461F76">
      <w:rPr>
        <w:rFonts w:ascii="Helvetica" w:hAnsi="Helvetica" w:cs="Helvetica"/>
        <w:b/>
        <w:bCs/>
        <w:color w:val="000000" w:themeColor="text1"/>
      </w:rPr>
      <w:t xml:space="preserve"> </w:t>
    </w:r>
    <w:r w:rsidR="009E683A" w:rsidRPr="00461F76">
      <w:rPr>
        <w:rFonts w:ascii="Helvetica" w:hAnsi="Helvetica" w:cs="Helvetica"/>
        <w:b/>
        <w:bCs/>
        <w:color w:val="000000" w:themeColor="text1"/>
      </w:rPr>
      <w:t xml:space="preserve">Ceacht </w:t>
    </w:r>
    <w:r w:rsidR="00D717E2" w:rsidRPr="00461F76">
      <w:rPr>
        <w:rFonts w:ascii="Helvetica" w:hAnsi="Helvetica" w:cs="Helvetica"/>
        <w:b/>
        <w:bCs/>
        <w:color w:val="000000" w:themeColor="text1"/>
      </w:rPr>
      <w:t>9</w:t>
    </w:r>
    <w:r w:rsidR="00C408C1" w:rsidRPr="00461F76">
      <w:rPr>
        <w:rFonts w:ascii="Helvetica" w:hAnsi="Helvetica" w:cs="Helvetica"/>
        <w:b/>
        <w:bCs/>
        <w:color w:val="000000" w:themeColor="text1"/>
      </w:rPr>
      <w:br/>
    </w:r>
    <w:r w:rsidR="005E7D7C" w:rsidRPr="00461F76">
      <w:rPr>
        <w:rFonts w:ascii="Helvetica" w:hAnsi="Helvetica" w:cs="Helvetica"/>
        <w:b/>
        <w:bCs/>
        <w:color w:val="000000" w:themeColor="text1"/>
      </w:rPr>
      <w:t xml:space="preserve">Ceisteanna </w:t>
    </w:r>
    <w:r w:rsidR="00967102" w:rsidRPr="00461F76">
      <w:rPr>
        <w:rFonts w:ascii="Helvetica" w:hAnsi="Helvetica" w:cs="Helvetica"/>
        <w:b/>
        <w:bCs/>
        <w:color w:val="000000" w:themeColor="text1"/>
      </w:rPr>
      <w:t>i n</w:t>
    </w:r>
    <w:r w:rsidR="005E7D7C" w:rsidRPr="00461F76">
      <w:rPr>
        <w:rFonts w:ascii="Helvetica" w:hAnsi="Helvetica" w:cs="Helvetica"/>
        <w:b/>
        <w:bCs/>
        <w:color w:val="000000" w:themeColor="text1"/>
      </w:rPr>
      <w:t>Gaeilge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ECF4DF02"/>
    <w:lvl w:ilvl="0">
      <w:start w:val="1"/>
      <w:numFmt w:val="bullet"/>
      <w:pStyle w:val="Liostaurchar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B946A4"/>
    <w:multiLevelType w:val="hybridMultilevel"/>
    <w:tmpl w:val="CE2E51FE"/>
    <w:lvl w:ilvl="0" w:tplc="D34CACC8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33841" w:themeColor="text2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8E164C"/>
    <w:multiLevelType w:val="hybridMultilevel"/>
    <w:tmpl w:val="AA54EE34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Helvetica" w:eastAsiaTheme="minorEastAsia" w:hAnsi="Helvetica" w:cs="Helvetica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776E39"/>
    <w:multiLevelType w:val="hybridMultilevel"/>
    <w:tmpl w:val="5538B88A"/>
    <w:lvl w:ilvl="0" w:tplc="1A80202A">
      <w:start w:val="1"/>
      <w:numFmt w:val="decimal"/>
      <w:pStyle w:val="Ceannteideal2"/>
      <w:lvlText w:val="%1."/>
      <w:lvlJc w:val="left"/>
      <w:pPr>
        <w:ind w:left="360" w:hanging="360"/>
      </w:pPr>
      <w:rPr>
        <w:rFonts w:hint="default"/>
        <w:b/>
        <w:bCs/>
        <w:color w:val="033841" w:themeColor="text2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1592DF8"/>
    <w:multiLevelType w:val="hybridMultilevel"/>
    <w:tmpl w:val="AA54EE34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Helvetica" w:eastAsiaTheme="minorEastAsia" w:hAnsi="Helvetica" w:cs="Helvetica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79321F4"/>
    <w:multiLevelType w:val="hybridMultilevel"/>
    <w:tmpl w:val="B9A6B578"/>
    <w:lvl w:ilvl="0" w:tplc="36B2CB3A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b w:val="0"/>
        <w:bCs w:val="0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8C31FD4"/>
    <w:multiLevelType w:val="hybridMultilevel"/>
    <w:tmpl w:val="80360D1A"/>
    <w:lvl w:ilvl="0" w:tplc="0144EACA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9367438"/>
    <w:multiLevelType w:val="hybridMultilevel"/>
    <w:tmpl w:val="37728074"/>
    <w:lvl w:ilvl="0" w:tplc="8A542D26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BE1BDB"/>
    <w:multiLevelType w:val="hybridMultilevel"/>
    <w:tmpl w:val="786E7B9E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33841" w:themeColor="text2" w:themeShade="8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B4E12DA"/>
    <w:multiLevelType w:val="hybridMultilevel"/>
    <w:tmpl w:val="BC56A988"/>
    <w:lvl w:ilvl="0" w:tplc="3DF09208">
      <w:start w:val="1"/>
      <w:numFmt w:val="lowerLetter"/>
      <w:lvlText w:val="%1)"/>
      <w:lvlJc w:val="left"/>
      <w:pPr>
        <w:ind w:left="927" w:hanging="360"/>
      </w:pPr>
      <w:rPr>
        <w:rFonts w:ascii="Arial MT" w:eastAsia="Arial MT" w:hAnsi="Arial MT" w:cs="Arial MT" w:hint="default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2C003C1E"/>
    <w:multiLevelType w:val="hybridMultilevel"/>
    <w:tmpl w:val="165C34A0"/>
    <w:lvl w:ilvl="0" w:tplc="0144EACA">
      <w:start w:val="1"/>
      <w:numFmt w:val="lowerLetter"/>
      <w:lvlText w:val="%1)"/>
      <w:lvlJc w:val="left"/>
      <w:pPr>
        <w:ind w:left="1080" w:hanging="360"/>
      </w:pPr>
      <w:rPr>
        <w:rFonts w:ascii="Arial MT" w:eastAsia="Arial MT" w:hAnsi="Arial MT" w:cs="Arial MT" w:hint="default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1605C70"/>
    <w:multiLevelType w:val="hybridMultilevel"/>
    <w:tmpl w:val="41D85D52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1F94E32"/>
    <w:multiLevelType w:val="hybridMultilevel"/>
    <w:tmpl w:val="786E7B9E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33841" w:themeColor="text2" w:themeShade="8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6D71BB4"/>
    <w:multiLevelType w:val="hybridMultilevel"/>
    <w:tmpl w:val="B1B8811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ascii="Helvetica" w:eastAsia="Arial MT" w:hAnsi="Helvetica" w:cs="Helvetica" w:hint="default"/>
        <w:b w:val="0"/>
        <w:bCs w:val="0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2A17B3"/>
    <w:multiLevelType w:val="hybridMultilevel"/>
    <w:tmpl w:val="1664645C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Helvetica" w:eastAsiaTheme="minorEastAsia" w:hAnsi="Helvetica" w:cs="Helvetica"/>
        <w:color w:val="077183" w:themeColor="text2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AAA4903"/>
    <w:multiLevelType w:val="hybridMultilevel"/>
    <w:tmpl w:val="53C067E4"/>
    <w:lvl w:ilvl="0" w:tplc="DD7453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77183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597CDF"/>
    <w:multiLevelType w:val="hybridMultilevel"/>
    <w:tmpl w:val="AA54EE34"/>
    <w:lvl w:ilvl="0" w:tplc="7D049D48">
      <w:start w:val="1"/>
      <w:numFmt w:val="decimal"/>
      <w:lvlText w:val="%1."/>
      <w:lvlJc w:val="left"/>
      <w:pPr>
        <w:ind w:left="360" w:hanging="360"/>
      </w:pPr>
      <w:rPr>
        <w:rFonts w:ascii="Helvetica" w:eastAsiaTheme="minorEastAsia" w:hAnsi="Helvetica" w:cs="Helvetica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29D3C15"/>
    <w:multiLevelType w:val="hybridMultilevel"/>
    <w:tmpl w:val="786E7B9E"/>
    <w:lvl w:ilvl="0" w:tplc="D0D2B8F2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33841" w:themeColor="text2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55D4EB8"/>
    <w:multiLevelType w:val="hybridMultilevel"/>
    <w:tmpl w:val="66289CC4"/>
    <w:lvl w:ilvl="0" w:tplc="AE628830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b w:val="0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903455"/>
    <w:multiLevelType w:val="hybridMultilevel"/>
    <w:tmpl w:val="648E2EE2"/>
    <w:lvl w:ilvl="0" w:tplc="0D76C09E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33841" w:themeColor="text2" w:themeShade="8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0374D5"/>
    <w:multiLevelType w:val="hybridMultilevel"/>
    <w:tmpl w:val="5302E41E"/>
    <w:lvl w:ilvl="0" w:tplc="06123532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b w:val="0"/>
        <w:bCs w:val="0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A73544A"/>
    <w:multiLevelType w:val="hybridMultilevel"/>
    <w:tmpl w:val="648E2EE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33841" w:themeColor="text2" w:themeShade="8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9D7808"/>
    <w:multiLevelType w:val="hybridMultilevel"/>
    <w:tmpl w:val="73A03DF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color w:val="077183" w:themeColor="text2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A20842"/>
    <w:multiLevelType w:val="hybridMultilevel"/>
    <w:tmpl w:val="16C86B18"/>
    <w:lvl w:ilvl="0" w:tplc="18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2DC0498"/>
    <w:multiLevelType w:val="hybridMultilevel"/>
    <w:tmpl w:val="2ACE769C"/>
    <w:lvl w:ilvl="0" w:tplc="BC32659E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33841" w:themeColor="text2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3C27B89"/>
    <w:multiLevelType w:val="hybridMultilevel"/>
    <w:tmpl w:val="5302E41E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b w:val="0"/>
        <w:bCs w:val="0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88E1A42"/>
    <w:multiLevelType w:val="hybridMultilevel"/>
    <w:tmpl w:val="1ABCE3AC"/>
    <w:lvl w:ilvl="0" w:tplc="C0DAF222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33841" w:themeColor="text2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98178B2"/>
    <w:multiLevelType w:val="hybridMultilevel"/>
    <w:tmpl w:val="786E7B9E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33841" w:themeColor="text2" w:themeShade="8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DB37449"/>
    <w:multiLevelType w:val="hybridMultilevel"/>
    <w:tmpl w:val="B2B68E5A"/>
    <w:lvl w:ilvl="0" w:tplc="B0428644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33841" w:themeColor="text2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E940EDF"/>
    <w:multiLevelType w:val="hybridMultilevel"/>
    <w:tmpl w:val="DA3EF62C"/>
    <w:lvl w:ilvl="0" w:tplc="5C0C965C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color w:val="077183" w:themeColor="text2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717FC3"/>
    <w:multiLevelType w:val="hybridMultilevel"/>
    <w:tmpl w:val="D088A18A"/>
    <w:lvl w:ilvl="0" w:tplc="BFAA5B1A">
      <w:start w:val="1"/>
      <w:numFmt w:val="decimal"/>
      <w:lvlText w:val="%1."/>
      <w:lvlJc w:val="left"/>
      <w:pPr>
        <w:ind w:left="360" w:hanging="360"/>
      </w:pPr>
      <w:rPr>
        <w:b/>
        <w:bCs/>
        <w:color w:val="077183" w:themeColor="text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39359B8"/>
    <w:multiLevelType w:val="hybridMultilevel"/>
    <w:tmpl w:val="AA54EE34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Helvetica" w:eastAsiaTheme="minorEastAsia" w:hAnsi="Helvetica" w:cs="Helvetica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88B7022"/>
    <w:multiLevelType w:val="hybridMultilevel"/>
    <w:tmpl w:val="6BCA9F1E"/>
    <w:lvl w:ilvl="0" w:tplc="5C0C965C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color w:val="077183" w:themeColor="text2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A4792B"/>
    <w:multiLevelType w:val="hybridMultilevel"/>
    <w:tmpl w:val="B1B88114"/>
    <w:lvl w:ilvl="0" w:tplc="67743CC8">
      <w:start w:val="1"/>
      <w:numFmt w:val="lowerLetter"/>
      <w:lvlText w:val="%1)"/>
      <w:lvlJc w:val="left"/>
      <w:pPr>
        <w:ind w:left="720" w:hanging="360"/>
      </w:pPr>
      <w:rPr>
        <w:rFonts w:ascii="Helvetica" w:eastAsia="Arial MT" w:hAnsi="Helvetica" w:cs="Helvetica" w:hint="default"/>
        <w:b w:val="0"/>
        <w:bCs w:val="0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F925A0"/>
    <w:multiLevelType w:val="hybridMultilevel"/>
    <w:tmpl w:val="82B6156A"/>
    <w:lvl w:ilvl="0" w:tplc="18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647" w:hanging="360"/>
      </w:pPr>
    </w:lvl>
    <w:lvl w:ilvl="2" w:tplc="1809001B" w:tentative="1">
      <w:start w:val="1"/>
      <w:numFmt w:val="lowerRoman"/>
      <w:lvlText w:val="%3."/>
      <w:lvlJc w:val="right"/>
      <w:pPr>
        <w:ind w:left="2367" w:hanging="180"/>
      </w:pPr>
    </w:lvl>
    <w:lvl w:ilvl="3" w:tplc="1809000F" w:tentative="1">
      <w:start w:val="1"/>
      <w:numFmt w:val="decimal"/>
      <w:lvlText w:val="%4."/>
      <w:lvlJc w:val="left"/>
      <w:pPr>
        <w:ind w:left="3087" w:hanging="360"/>
      </w:pPr>
    </w:lvl>
    <w:lvl w:ilvl="4" w:tplc="18090019" w:tentative="1">
      <w:start w:val="1"/>
      <w:numFmt w:val="lowerLetter"/>
      <w:lvlText w:val="%5."/>
      <w:lvlJc w:val="left"/>
      <w:pPr>
        <w:ind w:left="3807" w:hanging="360"/>
      </w:pPr>
    </w:lvl>
    <w:lvl w:ilvl="5" w:tplc="1809001B" w:tentative="1">
      <w:start w:val="1"/>
      <w:numFmt w:val="lowerRoman"/>
      <w:lvlText w:val="%6."/>
      <w:lvlJc w:val="right"/>
      <w:pPr>
        <w:ind w:left="4527" w:hanging="180"/>
      </w:pPr>
    </w:lvl>
    <w:lvl w:ilvl="6" w:tplc="1809000F" w:tentative="1">
      <w:start w:val="1"/>
      <w:numFmt w:val="decimal"/>
      <w:lvlText w:val="%7."/>
      <w:lvlJc w:val="left"/>
      <w:pPr>
        <w:ind w:left="5247" w:hanging="360"/>
      </w:pPr>
    </w:lvl>
    <w:lvl w:ilvl="7" w:tplc="18090019" w:tentative="1">
      <w:start w:val="1"/>
      <w:numFmt w:val="lowerLetter"/>
      <w:lvlText w:val="%8."/>
      <w:lvlJc w:val="left"/>
      <w:pPr>
        <w:ind w:left="5967" w:hanging="360"/>
      </w:pPr>
    </w:lvl>
    <w:lvl w:ilvl="8" w:tplc="1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6F696B2C"/>
    <w:multiLevelType w:val="hybridMultilevel"/>
    <w:tmpl w:val="D088A18A"/>
    <w:lvl w:ilvl="0" w:tplc="FFFFFFFF">
      <w:start w:val="1"/>
      <w:numFmt w:val="decimal"/>
      <w:lvlText w:val="%1."/>
      <w:lvlJc w:val="left"/>
      <w:pPr>
        <w:ind w:left="360" w:hanging="360"/>
      </w:pPr>
      <w:rPr>
        <w:b/>
        <w:bCs/>
        <w:color w:val="077183" w:themeColor="text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1995160"/>
    <w:multiLevelType w:val="hybridMultilevel"/>
    <w:tmpl w:val="AF70FBB4"/>
    <w:lvl w:ilvl="0" w:tplc="C6A8A3AE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33841" w:themeColor="text2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1DB2236"/>
    <w:multiLevelType w:val="hybridMultilevel"/>
    <w:tmpl w:val="B5ECC8F8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625EED"/>
    <w:multiLevelType w:val="hybridMultilevel"/>
    <w:tmpl w:val="41D85D52"/>
    <w:lvl w:ilvl="0" w:tplc="668ECE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647" w:hanging="360"/>
      </w:pPr>
    </w:lvl>
    <w:lvl w:ilvl="2" w:tplc="1809001B" w:tentative="1">
      <w:start w:val="1"/>
      <w:numFmt w:val="lowerRoman"/>
      <w:lvlText w:val="%3."/>
      <w:lvlJc w:val="right"/>
      <w:pPr>
        <w:ind w:left="2367" w:hanging="180"/>
      </w:pPr>
    </w:lvl>
    <w:lvl w:ilvl="3" w:tplc="1809000F" w:tentative="1">
      <w:start w:val="1"/>
      <w:numFmt w:val="decimal"/>
      <w:lvlText w:val="%4."/>
      <w:lvlJc w:val="left"/>
      <w:pPr>
        <w:ind w:left="3087" w:hanging="360"/>
      </w:pPr>
    </w:lvl>
    <w:lvl w:ilvl="4" w:tplc="18090019" w:tentative="1">
      <w:start w:val="1"/>
      <w:numFmt w:val="lowerLetter"/>
      <w:lvlText w:val="%5."/>
      <w:lvlJc w:val="left"/>
      <w:pPr>
        <w:ind w:left="3807" w:hanging="360"/>
      </w:pPr>
    </w:lvl>
    <w:lvl w:ilvl="5" w:tplc="1809001B" w:tentative="1">
      <w:start w:val="1"/>
      <w:numFmt w:val="lowerRoman"/>
      <w:lvlText w:val="%6."/>
      <w:lvlJc w:val="right"/>
      <w:pPr>
        <w:ind w:left="4527" w:hanging="180"/>
      </w:pPr>
    </w:lvl>
    <w:lvl w:ilvl="6" w:tplc="1809000F" w:tentative="1">
      <w:start w:val="1"/>
      <w:numFmt w:val="decimal"/>
      <w:lvlText w:val="%7."/>
      <w:lvlJc w:val="left"/>
      <w:pPr>
        <w:ind w:left="5247" w:hanging="360"/>
      </w:pPr>
    </w:lvl>
    <w:lvl w:ilvl="7" w:tplc="18090019" w:tentative="1">
      <w:start w:val="1"/>
      <w:numFmt w:val="lowerLetter"/>
      <w:lvlText w:val="%8."/>
      <w:lvlJc w:val="left"/>
      <w:pPr>
        <w:ind w:left="5967" w:hanging="360"/>
      </w:pPr>
    </w:lvl>
    <w:lvl w:ilvl="8" w:tplc="1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775C5ED5"/>
    <w:multiLevelType w:val="hybridMultilevel"/>
    <w:tmpl w:val="82B6156A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 w15:restartNumberingAfterBreak="0">
    <w:nsid w:val="78064132"/>
    <w:multiLevelType w:val="hybridMultilevel"/>
    <w:tmpl w:val="B1B8811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ascii="Helvetica" w:eastAsia="Arial MT" w:hAnsi="Helvetica" w:cs="Helvetica" w:hint="default"/>
        <w:b w:val="0"/>
        <w:bCs w:val="0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972190"/>
    <w:multiLevelType w:val="hybridMultilevel"/>
    <w:tmpl w:val="6BCA9F1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color w:val="077183" w:themeColor="text2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4A7631"/>
    <w:multiLevelType w:val="hybridMultilevel"/>
    <w:tmpl w:val="DA3EF62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color w:val="077183" w:themeColor="text2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D9547F"/>
    <w:multiLevelType w:val="hybridMultilevel"/>
    <w:tmpl w:val="69B0F3F8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04274584">
    <w:abstractNumId w:val="0"/>
  </w:num>
  <w:num w:numId="2" w16cid:durableId="819540765">
    <w:abstractNumId w:val="3"/>
    <w:lvlOverride w:ilvl="0">
      <w:startOverride w:val="1"/>
    </w:lvlOverride>
  </w:num>
  <w:num w:numId="3" w16cid:durableId="708264261">
    <w:abstractNumId w:val="3"/>
  </w:num>
  <w:num w:numId="4" w16cid:durableId="767696092">
    <w:abstractNumId w:val="30"/>
  </w:num>
  <w:num w:numId="5" w16cid:durableId="752701156">
    <w:abstractNumId w:val="16"/>
  </w:num>
  <w:num w:numId="6" w16cid:durableId="1031763558">
    <w:abstractNumId w:val="33"/>
  </w:num>
  <w:num w:numId="7" w16cid:durableId="1773817458">
    <w:abstractNumId w:val="9"/>
  </w:num>
  <w:num w:numId="8" w16cid:durableId="475682859">
    <w:abstractNumId w:val="32"/>
  </w:num>
  <w:num w:numId="9" w16cid:durableId="1109813420">
    <w:abstractNumId w:val="29"/>
  </w:num>
  <w:num w:numId="10" w16cid:durableId="1045637019">
    <w:abstractNumId w:val="7"/>
  </w:num>
  <w:num w:numId="11" w16cid:durableId="1434593521">
    <w:abstractNumId w:val="14"/>
  </w:num>
  <w:num w:numId="12" w16cid:durableId="733699040">
    <w:abstractNumId w:val="22"/>
  </w:num>
  <w:num w:numId="13" w16cid:durableId="1446652633">
    <w:abstractNumId w:val="41"/>
  </w:num>
  <w:num w:numId="14" w16cid:durableId="1963614646">
    <w:abstractNumId w:val="42"/>
  </w:num>
  <w:num w:numId="15" w16cid:durableId="966473107">
    <w:abstractNumId w:val="35"/>
  </w:num>
  <w:num w:numId="16" w16cid:durableId="1845591243">
    <w:abstractNumId w:val="34"/>
  </w:num>
  <w:num w:numId="17" w16cid:durableId="1410234103">
    <w:abstractNumId w:val="38"/>
  </w:num>
  <w:num w:numId="18" w16cid:durableId="1804040302">
    <w:abstractNumId w:val="39"/>
  </w:num>
  <w:num w:numId="19" w16cid:durableId="1899514254">
    <w:abstractNumId w:val="11"/>
  </w:num>
  <w:num w:numId="20" w16cid:durableId="2115205309">
    <w:abstractNumId w:val="18"/>
  </w:num>
  <w:num w:numId="21" w16cid:durableId="1714495464">
    <w:abstractNumId w:val="43"/>
  </w:num>
  <w:num w:numId="22" w16cid:durableId="1256792920">
    <w:abstractNumId w:val="24"/>
  </w:num>
  <w:num w:numId="23" w16cid:durableId="20673475">
    <w:abstractNumId w:val="36"/>
  </w:num>
  <w:num w:numId="24" w16cid:durableId="1628657244">
    <w:abstractNumId w:val="1"/>
  </w:num>
  <w:num w:numId="25" w16cid:durableId="939527695">
    <w:abstractNumId w:val="6"/>
  </w:num>
  <w:num w:numId="26" w16cid:durableId="180515499">
    <w:abstractNumId w:val="37"/>
  </w:num>
  <w:num w:numId="27" w16cid:durableId="1640919431">
    <w:abstractNumId w:val="28"/>
  </w:num>
  <w:num w:numId="28" w16cid:durableId="1593783766">
    <w:abstractNumId w:val="40"/>
  </w:num>
  <w:num w:numId="29" w16cid:durableId="1640961066">
    <w:abstractNumId w:val="19"/>
  </w:num>
  <w:num w:numId="30" w16cid:durableId="449862933">
    <w:abstractNumId w:val="15"/>
  </w:num>
  <w:num w:numId="31" w16cid:durableId="1312907277">
    <w:abstractNumId w:val="26"/>
  </w:num>
  <w:num w:numId="32" w16cid:durableId="1611277439">
    <w:abstractNumId w:val="20"/>
  </w:num>
  <w:num w:numId="33" w16cid:durableId="515115580">
    <w:abstractNumId w:val="31"/>
  </w:num>
  <w:num w:numId="34" w16cid:durableId="621962411">
    <w:abstractNumId w:val="23"/>
  </w:num>
  <w:num w:numId="35" w16cid:durableId="911618055">
    <w:abstractNumId w:val="10"/>
  </w:num>
  <w:num w:numId="36" w16cid:durableId="343943133">
    <w:abstractNumId w:val="17"/>
  </w:num>
  <w:num w:numId="37" w16cid:durableId="832182587">
    <w:abstractNumId w:val="3"/>
    <w:lvlOverride w:ilvl="0">
      <w:startOverride w:val="1"/>
    </w:lvlOverride>
  </w:num>
  <w:num w:numId="38" w16cid:durableId="1417290624">
    <w:abstractNumId w:val="5"/>
  </w:num>
  <w:num w:numId="39" w16cid:durableId="551424900">
    <w:abstractNumId w:val="2"/>
  </w:num>
  <w:num w:numId="40" w16cid:durableId="1823236574">
    <w:abstractNumId w:val="13"/>
  </w:num>
  <w:num w:numId="41" w16cid:durableId="409928810">
    <w:abstractNumId w:val="27"/>
  </w:num>
  <w:num w:numId="42" w16cid:durableId="1777630416">
    <w:abstractNumId w:val="21"/>
  </w:num>
  <w:num w:numId="43" w16cid:durableId="239214036">
    <w:abstractNumId w:val="25"/>
  </w:num>
  <w:num w:numId="44" w16cid:durableId="1089959125">
    <w:abstractNumId w:val="4"/>
  </w:num>
  <w:num w:numId="45" w16cid:durableId="1478573016">
    <w:abstractNumId w:val="3"/>
    <w:lvlOverride w:ilvl="0">
      <w:startOverride w:val="1"/>
    </w:lvlOverride>
  </w:num>
  <w:num w:numId="46" w16cid:durableId="1467355912">
    <w:abstractNumId w:val="8"/>
  </w:num>
  <w:num w:numId="47" w16cid:durableId="509103723">
    <w:abstractNumId w:val="1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56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39F"/>
    <w:rsid w:val="00000FA3"/>
    <w:rsid w:val="0000190E"/>
    <w:rsid w:val="00003F01"/>
    <w:rsid w:val="00004960"/>
    <w:rsid w:val="00004970"/>
    <w:rsid w:val="00005382"/>
    <w:rsid w:val="000079D5"/>
    <w:rsid w:val="00007F1C"/>
    <w:rsid w:val="000101E2"/>
    <w:rsid w:val="00012ECB"/>
    <w:rsid w:val="0001459D"/>
    <w:rsid w:val="00014AB8"/>
    <w:rsid w:val="000166E2"/>
    <w:rsid w:val="00016BFD"/>
    <w:rsid w:val="00020598"/>
    <w:rsid w:val="000217D9"/>
    <w:rsid w:val="00025ABE"/>
    <w:rsid w:val="000266A4"/>
    <w:rsid w:val="000269CA"/>
    <w:rsid w:val="00026EA8"/>
    <w:rsid w:val="000303CE"/>
    <w:rsid w:val="00031A16"/>
    <w:rsid w:val="00032803"/>
    <w:rsid w:val="00032D85"/>
    <w:rsid w:val="00036E64"/>
    <w:rsid w:val="00037FAF"/>
    <w:rsid w:val="00042D4F"/>
    <w:rsid w:val="00043E08"/>
    <w:rsid w:val="00045084"/>
    <w:rsid w:val="00045422"/>
    <w:rsid w:val="000506FA"/>
    <w:rsid w:val="00050BC5"/>
    <w:rsid w:val="00051276"/>
    <w:rsid w:val="000529A8"/>
    <w:rsid w:val="000556CB"/>
    <w:rsid w:val="000556F3"/>
    <w:rsid w:val="00057397"/>
    <w:rsid w:val="00057474"/>
    <w:rsid w:val="00062EE5"/>
    <w:rsid w:val="00065FAE"/>
    <w:rsid w:val="00066E70"/>
    <w:rsid w:val="000672BD"/>
    <w:rsid w:val="00070EB4"/>
    <w:rsid w:val="00074481"/>
    <w:rsid w:val="00081ADE"/>
    <w:rsid w:val="0008227E"/>
    <w:rsid w:val="00082714"/>
    <w:rsid w:val="00083D1F"/>
    <w:rsid w:val="00087114"/>
    <w:rsid w:val="00087D33"/>
    <w:rsid w:val="00090F37"/>
    <w:rsid w:val="000915E4"/>
    <w:rsid w:val="00097BEC"/>
    <w:rsid w:val="000A0FC7"/>
    <w:rsid w:val="000A1D1F"/>
    <w:rsid w:val="000A2FA0"/>
    <w:rsid w:val="000A4A2F"/>
    <w:rsid w:val="000B1283"/>
    <w:rsid w:val="000B3185"/>
    <w:rsid w:val="000B442E"/>
    <w:rsid w:val="000B6C61"/>
    <w:rsid w:val="000C0BA7"/>
    <w:rsid w:val="000C31DA"/>
    <w:rsid w:val="000C3721"/>
    <w:rsid w:val="000C57E6"/>
    <w:rsid w:val="000C6459"/>
    <w:rsid w:val="000C67FA"/>
    <w:rsid w:val="000C69D7"/>
    <w:rsid w:val="000D0447"/>
    <w:rsid w:val="000D0A9E"/>
    <w:rsid w:val="000D2955"/>
    <w:rsid w:val="000D35F6"/>
    <w:rsid w:val="000D4398"/>
    <w:rsid w:val="000D5E51"/>
    <w:rsid w:val="000D63F5"/>
    <w:rsid w:val="000D77AB"/>
    <w:rsid w:val="000D7DE1"/>
    <w:rsid w:val="000E01BB"/>
    <w:rsid w:val="000E2CCC"/>
    <w:rsid w:val="000E2D04"/>
    <w:rsid w:val="000E3794"/>
    <w:rsid w:val="000E6FBA"/>
    <w:rsid w:val="000E72EA"/>
    <w:rsid w:val="000F03C9"/>
    <w:rsid w:val="000F0AC6"/>
    <w:rsid w:val="000F1A96"/>
    <w:rsid w:val="000F1E9E"/>
    <w:rsid w:val="000F37AF"/>
    <w:rsid w:val="000F3862"/>
    <w:rsid w:val="000F5F46"/>
    <w:rsid w:val="000F6253"/>
    <w:rsid w:val="00102E48"/>
    <w:rsid w:val="00103784"/>
    <w:rsid w:val="001067F9"/>
    <w:rsid w:val="00110902"/>
    <w:rsid w:val="00113559"/>
    <w:rsid w:val="00113EA9"/>
    <w:rsid w:val="00115B8D"/>
    <w:rsid w:val="00115DF5"/>
    <w:rsid w:val="0012031B"/>
    <w:rsid w:val="001221F6"/>
    <w:rsid w:val="00124E31"/>
    <w:rsid w:val="001253BD"/>
    <w:rsid w:val="00126028"/>
    <w:rsid w:val="001263F5"/>
    <w:rsid w:val="0012650A"/>
    <w:rsid w:val="001266C5"/>
    <w:rsid w:val="001327A2"/>
    <w:rsid w:val="00132AF9"/>
    <w:rsid w:val="001332BE"/>
    <w:rsid w:val="001333B0"/>
    <w:rsid w:val="0013349E"/>
    <w:rsid w:val="0013385D"/>
    <w:rsid w:val="001338F3"/>
    <w:rsid w:val="00133F9A"/>
    <w:rsid w:val="00134DBA"/>
    <w:rsid w:val="00134FB7"/>
    <w:rsid w:val="0013614E"/>
    <w:rsid w:val="0013787C"/>
    <w:rsid w:val="00137D04"/>
    <w:rsid w:val="001405EF"/>
    <w:rsid w:val="00141C06"/>
    <w:rsid w:val="0014241B"/>
    <w:rsid w:val="001429BC"/>
    <w:rsid w:val="001430BF"/>
    <w:rsid w:val="00144047"/>
    <w:rsid w:val="00145EF1"/>
    <w:rsid w:val="0014614A"/>
    <w:rsid w:val="00147687"/>
    <w:rsid w:val="00155833"/>
    <w:rsid w:val="00163318"/>
    <w:rsid w:val="001640D2"/>
    <w:rsid w:val="001678F2"/>
    <w:rsid w:val="00170266"/>
    <w:rsid w:val="00170CA1"/>
    <w:rsid w:val="00171154"/>
    <w:rsid w:val="00171EC0"/>
    <w:rsid w:val="00172350"/>
    <w:rsid w:val="00172E03"/>
    <w:rsid w:val="00173F1D"/>
    <w:rsid w:val="0017473D"/>
    <w:rsid w:val="0018140D"/>
    <w:rsid w:val="00182EF3"/>
    <w:rsid w:val="001833B0"/>
    <w:rsid w:val="0018488C"/>
    <w:rsid w:val="0018650D"/>
    <w:rsid w:val="00187BCB"/>
    <w:rsid w:val="00187DE5"/>
    <w:rsid w:val="00190303"/>
    <w:rsid w:val="00190C5C"/>
    <w:rsid w:val="00192CF6"/>
    <w:rsid w:val="00195FDE"/>
    <w:rsid w:val="0019724C"/>
    <w:rsid w:val="001A0061"/>
    <w:rsid w:val="001A01CB"/>
    <w:rsid w:val="001A0872"/>
    <w:rsid w:val="001A0DF5"/>
    <w:rsid w:val="001A15D1"/>
    <w:rsid w:val="001A3398"/>
    <w:rsid w:val="001A3B2F"/>
    <w:rsid w:val="001A55C1"/>
    <w:rsid w:val="001B0E04"/>
    <w:rsid w:val="001B1454"/>
    <w:rsid w:val="001B3F6B"/>
    <w:rsid w:val="001B44B9"/>
    <w:rsid w:val="001C0E40"/>
    <w:rsid w:val="001C16A6"/>
    <w:rsid w:val="001C18CC"/>
    <w:rsid w:val="001C26AE"/>
    <w:rsid w:val="001C38A4"/>
    <w:rsid w:val="001C5BD7"/>
    <w:rsid w:val="001C64B1"/>
    <w:rsid w:val="001C64DD"/>
    <w:rsid w:val="001C6A39"/>
    <w:rsid w:val="001C71AD"/>
    <w:rsid w:val="001C7693"/>
    <w:rsid w:val="001D04E1"/>
    <w:rsid w:val="001D4D65"/>
    <w:rsid w:val="001D4DA6"/>
    <w:rsid w:val="001D5F4B"/>
    <w:rsid w:val="001E05F4"/>
    <w:rsid w:val="001E159C"/>
    <w:rsid w:val="001E27EB"/>
    <w:rsid w:val="001E29B0"/>
    <w:rsid w:val="001E3D86"/>
    <w:rsid w:val="001E67BA"/>
    <w:rsid w:val="001F2D1A"/>
    <w:rsid w:val="001F371A"/>
    <w:rsid w:val="001F458A"/>
    <w:rsid w:val="001F5BDC"/>
    <w:rsid w:val="001F717B"/>
    <w:rsid w:val="001F7491"/>
    <w:rsid w:val="001F7C31"/>
    <w:rsid w:val="0020108C"/>
    <w:rsid w:val="00202D38"/>
    <w:rsid w:val="00204102"/>
    <w:rsid w:val="00204487"/>
    <w:rsid w:val="00205519"/>
    <w:rsid w:val="00210622"/>
    <w:rsid w:val="00211F96"/>
    <w:rsid w:val="00213090"/>
    <w:rsid w:val="00214F76"/>
    <w:rsid w:val="00215046"/>
    <w:rsid w:val="0021543A"/>
    <w:rsid w:val="002166E7"/>
    <w:rsid w:val="002231FB"/>
    <w:rsid w:val="002233F7"/>
    <w:rsid w:val="002237DA"/>
    <w:rsid w:val="002277B8"/>
    <w:rsid w:val="00227E1B"/>
    <w:rsid w:val="00227ECF"/>
    <w:rsid w:val="00231466"/>
    <w:rsid w:val="00231500"/>
    <w:rsid w:val="00231864"/>
    <w:rsid w:val="002322BF"/>
    <w:rsid w:val="00232C98"/>
    <w:rsid w:val="0023449A"/>
    <w:rsid w:val="00234BA8"/>
    <w:rsid w:val="002362C3"/>
    <w:rsid w:val="002364E3"/>
    <w:rsid w:val="0024260D"/>
    <w:rsid w:val="00242977"/>
    <w:rsid w:val="00243E02"/>
    <w:rsid w:val="00247DA9"/>
    <w:rsid w:val="00247F52"/>
    <w:rsid w:val="00250876"/>
    <w:rsid w:val="00251D34"/>
    <w:rsid w:val="00252975"/>
    <w:rsid w:val="00253869"/>
    <w:rsid w:val="00253F6B"/>
    <w:rsid w:val="00254B13"/>
    <w:rsid w:val="0025532A"/>
    <w:rsid w:val="002574A4"/>
    <w:rsid w:val="00260DE8"/>
    <w:rsid w:val="00261153"/>
    <w:rsid w:val="00261F17"/>
    <w:rsid w:val="00262A4F"/>
    <w:rsid w:val="00262B8A"/>
    <w:rsid w:val="002648E0"/>
    <w:rsid w:val="00266E1D"/>
    <w:rsid w:val="002677CA"/>
    <w:rsid w:val="0027199E"/>
    <w:rsid w:val="00271D25"/>
    <w:rsid w:val="002760FD"/>
    <w:rsid w:val="002766CF"/>
    <w:rsid w:val="00280EE7"/>
    <w:rsid w:val="00281000"/>
    <w:rsid w:val="00284CB1"/>
    <w:rsid w:val="0028587C"/>
    <w:rsid w:val="00285EA6"/>
    <w:rsid w:val="00290DA3"/>
    <w:rsid w:val="0029220F"/>
    <w:rsid w:val="00293EF0"/>
    <w:rsid w:val="00295647"/>
    <w:rsid w:val="0029575A"/>
    <w:rsid w:val="00296ECE"/>
    <w:rsid w:val="0029765B"/>
    <w:rsid w:val="002A0B2A"/>
    <w:rsid w:val="002A19D5"/>
    <w:rsid w:val="002A2109"/>
    <w:rsid w:val="002A2E8D"/>
    <w:rsid w:val="002A3E09"/>
    <w:rsid w:val="002A503B"/>
    <w:rsid w:val="002A6457"/>
    <w:rsid w:val="002B0DDA"/>
    <w:rsid w:val="002B1C22"/>
    <w:rsid w:val="002B2430"/>
    <w:rsid w:val="002B2AAB"/>
    <w:rsid w:val="002B3387"/>
    <w:rsid w:val="002B3F4A"/>
    <w:rsid w:val="002B41C6"/>
    <w:rsid w:val="002B4447"/>
    <w:rsid w:val="002B66CB"/>
    <w:rsid w:val="002B69B5"/>
    <w:rsid w:val="002B7442"/>
    <w:rsid w:val="002C2DE5"/>
    <w:rsid w:val="002C4014"/>
    <w:rsid w:val="002C40E9"/>
    <w:rsid w:val="002C4D62"/>
    <w:rsid w:val="002C55D3"/>
    <w:rsid w:val="002C6CAB"/>
    <w:rsid w:val="002C7B64"/>
    <w:rsid w:val="002D0507"/>
    <w:rsid w:val="002D170D"/>
    <w:rsid w:val="002D5748"/>
    <w:rsid w:val="002D6E66"/>
    <w:rsid w:val="002D792E"/>
    <w:rsid w:val="002D7935"/>
    <w:rsid w:val="002E0CC5"/>
    <w:rsid w:val="002E3E2A"/>
    <w:rsid w:val="002E7D6C"/>
    <w:rsid w:val="002F192E"/>
    <w:rsid w:val="002F4413"/>
    <w:rsid w:val="002F72BE"/>
    <w:rsid w:val="00301B02"/>
    <w:rsid w:val="00305A6B"/>
    <w:rsid w:val="0030639F"/>
    <w:rsid w:val="003063A5"/>
    <w:rsid w:val="00306AE2"/>
    <w:rsid w:val="003076B9"/>
    <w:rsid w:val="00314920"/>
    <w:rsid w:val="00315BCD"/>
    <w:rsid w:val="00316D19"/>
    <w:rsid w:val="00317736"/>
    <w:rsid w:val="00317FA1"/>
    <w:rsid w:val="0032069B"/>
    <w:rsid w:val="00323D34"/>
    <w:rsid w:val="00326820"/>
    <w:rsid w:val="00330C49"/>
    <w:rsid w:val="00330C9E"/>
    <w:rsid w:val="00330FAE"/>
    <w:rsid w:val="00332C53"/>
    <w:rsid w:val="00333288"/>
    <w:rsid w:val="00333352"/>
    <w:rsid w:val="00335105"/>
    <w:rsid w:val="00335D1B"/>
    <w:rsid w:val="00336E62"/>
    <w:rsid w:val="00337B4F"/>
    <w:rsid w:val="00340247"/>
    <w:rsid w:val="003407C0"/>
    <w:rsid w:val="003435B8"/>
    <w:rsid w:val="00344AF1"/>
    <w:rsid w:val="00344AFB"/>
    <w:rsid w:val="00344FBE"/>
    <w:rsid w:val="00345188"/>
    <w:rsid w:val="0034567C"/>
    <w:rsid w:val="00345B26"/>
    <w:rsid w:val="0035262C"/>
    <w:rsid w:val="00352C10"/>
    <w:rsid w:val="0035310B"/>
    <w:rsid w:val="00353F36"/>
    <w:rsid w:val="003542AF"/>
    <w:rsid w:val="00356575"/>
    <w:rsid w:val="00357C29"/>
    <w:rsid w:val="00357E7A"/>
    <w:rsid w:val="003635BE"/>
    <w:rsid w:val="00363715"/>
    <w:rsid w:val="00366104"/>
    <w:rsid w:val="00366464"/>
    <w:rsid w:val="0037014B"/>
    <w:rsid w:val="00370E9E"/>
    <w:rsid w:val="0037106A"/>
    <w:rsid w:val="00373BD1"/>
    <w:rsid w:val="00375636"/>
    <w:rsid w:val="0037564C"/>
    <w:rsid w:val="003772A5"/>
    <w:rsid w:val="003800F7"/>
    <w:rsid w:val="003810BD"/>
    <w:rsid w:val="00383FC7"/>
    <w:rsid w:val="00385C96"/>
    <w:rsid w:val="00387E34"/>
    <w:rsid w:val="003900A4"/>
    <w:rsid w:val="00391677"/>
    <w:rsid w:val="00392307"/>
    <w:rsid w:val="00395849"/>
    <w:rsid w:val="00396B9F"/>
    <w:rsid w:val="0039774B"/>
    <w:rsid w:val="003A0D3F"/>
    <w:rsid w:val="003A197F"/>
    <w:rsid w:val="003A38A7"/>
    <w:rsid w:val="003A46D4"/>
    <w:rsid w:val="003A6494"/>
    <w:rsid w:val="003B5EE5"/>
    <w:rsid w:val="003B6DA3"/>
    <w:rsid w:val="003B7795"/>
    <w:rsid w:val="003B7CA7"/>
    <w:rsid w:val="003C0DB5"/>
    <w:rsid w:val="003C125B"/>
    <w:rsid w:val="003C149A"/>
    <w:rsid w:val="003C2288"/>
    <w:rsid w:val="003C30A1"/>
    <w:rsid w:val="003C6E8D"/>
    <w:rsid w:val="003C7948"/>
    <w:rsid w:val="003D02AF"/>
    <w:rsid w:val="003D0D4F"/>
    <w:rsid w:val="003D1EF5"/>
    <w:rsid w:val="003D4AFB"/>
    <w:rsid w:val="003D7046"/>
    <w:rsid w:val="003D7EB0"/>
    <w:rsid w:val="003E00D6"/>
    <w:rsid w:val="003E4FEE"/>
    <w:rsid w:val="003E5300"/>
    <w:rsid w:val="003E54B1"/>
    <w:rsid w:val="003E78A3"/>
    <w:rsid w:val="003F0DF4"/>
    <w:rsid w:val="003F1BEA"/>
    <w:rsid w:val="003F314A"/>
    <w:rsid w:val="003F3B73"/>
    <w:rsid w:val="003F51FD"/>
    <w:rsid w:val="003F5D68"/>
    <w:rsid w:val="003F78C4"/>
    <w:rsid w:val="00401DA7"/>
    <w:rsid w:val="0040304D"/>
    <w:rsid w:val="00403514"/>
    <w:rsid w:val="00403F93"/>
    <w:rsid w:val="00404131"/>
    <w:rsid w:val="004046E3"/>
    <w:rsid w:val="00406D26"/>
    <w:rsid w:val="00407371"/>
    <w:rsid w:val="0040750A"/>
    <w:rsid w:val="00412FAD"/>
    <w:rsid w:val="00413BB5"/>
    <w:rsid w:val="00417710"/>
    <w:rsid w:val="00417A43"/>
    <w:rsid w:val="00420715"/>
    <w:rsid w:val="004227AB"/>
    <w:rsid w:val="00422F2F"/>
    <w:rsid w:val="00423F57"/>
    <w:rsid w:val="00424E48"/>
    <w:rsid w:val="00424FAB"/>
    <w:rsid w:val="004255AC"/>
    <w:rsid w:val="00425BB7"/>
    <w:rsid w:val="004272EB"/>
    <w:rsid w:val="00430AAC"/>
    <w:rsid w:val="00434F8D"/>
    <w:rsid w:val="00435E18"/>
    <w:rsid w:val="00436006"/>
    <w:rsid w:val="00436A22"/>
    <w:rsid w:val="00441FFD"/>
    <w:rsid w:val="0044230C"/>
    <w:rsid w:val="00442729"/>
    <w:rsid w:val="00442D71"/>
    <w:rsid w:val="0044426A"/>
    <w:rsid w:val="00444E52"/>
    <w:rsid w:val="0044522A"/>
    <w:rsid w:val="00446040"/>
    <w:rsid w:val="004475E6"/>
    <w:rsid w:val="0044769E"/>
    <w:rsid w:val="00447A70"/>
    <w:rsid w:val="004500F6"/>
    <w:rsid w:val="00452F25"/>
    <w:rsid w:val="0045321E"/>
    <w:rsid w:val="00453697"/>
    <w:rsid w:val="00455D30"/>
    <w:rsid w:val="00456986"/>
    <w:rsid w:val="004576CF"/>
    <w:rsid w:val="00457E1F"/>
    <w:rsid w:val="00457EC3"/>
    <w:rsid w:val="00457F04"/>
    <w:rsid w:val="0046020B"/>
    <w:rsid w:val="00460B23"/>
    <w:rsid w:val="00460E12"/>
    <w:rsid w:val="004617FE"/>
    <w:rsid w:val="00461D73"/>
    <w:rsid w:val="00461F76"/>
    <w:rsid w:val="00462847"/>
    <w:rsid w:val="0046333F"/>
    <w:rsid w:val="00464043"/>
    <w:rsid w:val="00466E24"/>
    <w:rsid w:val="00472D34"/>
    <w:rsid w:val="00473C05"/>
    <w:rsid w:val="0047423F"/>
    <w:rsid w:val="004749FF"/>
    <w:rsid w:val="00475826"/>
    <w:rsid w:val="00475846"/>
    <w:rsid w:val="004764B6"/>
    <w:rsid w:val="00476B99"/>
    <w:rsid w:val="00476BFA"/>
    <w:rsid w:val="00480F27"/>
    <w:rsid w:val="004813B0"/>
    <w:rsid w:val="00482119"/>
    <w:rsid w:val="00483E57"/>
    <w:rsid w:val="00486582"/>
    <w:rsid w:val="00487A94"/>
    <w:rsid w:val="00490D68"/>
    <w:rsid w:val="0049114C"/>
    <w:rsid w:val="00491C22"/>
    <w:rsid w:val="00491D89"/>
    <w:rsid w:val="00492B01"/>
    <w:rsid w:val="00492C06"/>
    <w:rsid w:val="0049378D"/>
    <w:rsid w:val="004940F2"/>
    <w:rsid w:val="00496F03"/>
    <w:rsid w:val="004971F7"/>
    <w:rsid w:val="0049754F"/>
    <w:rsid w:val="004A2A03"/>
    <w:rsid w:val="004A34CC"/>
    <w:rsid w:val="004A4881"/>
    <w:rsid w:val="004A57B3"/>
    <w:rsid w:val="004B2823"/>
    <w:rsid w:val="004B3D0E"/>
    <w:rsid w:val="004B4ACA"/>
    <w:rsid w:val="004B5E7A"/>
    <w:rsid w:val="004B6FE5"/>
    <w:rsid w:val="004B7D6E"/>
    <w:rsid w:val="004C1750"/>
    <w:rsid w:val="004D0136"/>
    <w:rsid w:val="004D2823"/>
    <w:rsid w:val="004D4095"/>
    <w:rsid w:val="004D419E"/>
    <w:rsid w:val="004D42BC"/>
    <w:rsid w:val="004D4F97"/>
    <w:rsid w:val="004D6447"/>
    <w:rsid w:val="004E05A5"/>
    <w:rsid w:val="004E1635"/>
    <w:rsid w:val="004E1D33"/>
    <w:rsid w:val="004E2A8C"/>
    <w:rsid w:val="004E3760"/>
    <w:rsid w:val="004E4583"/>
    <w:rsid w:val="004E4751"/>
    <w:rsid w:val="004E79B6"/>
    <w:rsid w:val="004F0B6D"/>
    <w:rsid w:val="004F19D1"/>
    <w:rsid w:val="004F4DAE"/>
    <w:rsid w:val="004F5611"/>
    <w:rsid w:val="004F5DCB"/>
    <w:rsid w:val="004F6B2A"/>
    <w:rsid w:val="004F6E63"/>
    <w:rsid w:val="00502D97"/>
    <w:rsid w:val="00503831"/>
    <w:rsid w:val="005044E0"/>
    <w:rsid w:val="00505D4B"/>
    <w:rsid w:val="00510770"/>
    <w:rsid w:val="00510C81"/>
    <w:rsid w:val="005115AA"/>
    <w:rsid w:val="005115F7"/>
    <w:rsid w:val="00516993"/>
    <w:rsid w:val="00516BF1"/>
    <w:rsid w:val="00517F76"/>
    <w:rsid w:val="005236FB"/>
    <w:rsid w:val="00523921"/>
    <w:rsid w:val="00523D2F"/>
    <w:rsid w:val="00523DA0"/>
    <w:rsid w:val="00524270"/>
    <w:rsid w:val="00524AB0"/>
    <w:rsid w:val="00527347"/>
    <w:rsid w:val="005303C7"/>
    <w:rsid w:val="00531890"/>
    <w:rsid w:val="00531FA1"/>
    <w:rsid w:val="00532CF9"/>
    <w:rsid w:val="00533F8C"/>
    <w:rsid w:val="0053475A"/>
    <w:rsid w:val="00535CE7"/>
    <w:rsid w:val="00536008"/>
    <w:rsid w:val="00536574"/>
    <w:rsid w:val="00537A8E"/>
    <w:rsid w:val="005406C0"/>
    <w:rsid w:val="005422F7"/>
    <w:rsid w:val="005440CC"/>
    <w:rsid w:val="00546FCF"/>
    <w:rsid w:val="00547C0D"/>
    <w:rsid w:val="005513DC"/>
    <w:rsid w:val="005514EF"/>
    <w:rsid w:val="00553013"/>
    <w:rsid w:val="005542CF"/>
    <w:rsid w:val="005553FB"/>
    <w:rsid w:val="00557A65"/>
    <w:rsid w:val="00557E29"/>
    <w:rsid w:val="005609DA"/>
    <w:rsid w:val="005624D7"/>
    <w:rsid w:val="005649AA"/>
    <w:rsid w:val="0056521E"/>
    <w:rsid w:val="0056530B"/>
    <w:rsid w:val="00570164"/>
    <w:rsid w:val="00571084"/>
    <w:rsid w:val="00572061"/>
    <w:rsid w:val="005723C4"/>
    <w:rsid w:val="00573B72"/>
    <w:rsid w:val="00573E6B"/>
    <w:rsid w:val="00574972"/>
    <w:rsid w:val="00574F54"/>
    <w:rsid w:val="0057529D"/>
    <w:rsid w:val="005753ED"/>
    <w:rsid w:val="00575CA1"/>
    <w:rsid w:val="0057782B"/>
    <w:rsid w:val="005819E8"/>
    <w:rsid w:val="0058324F"/>
    <w:rsid w:val="00583746"/>
    <w:rsid w:val="0058501F"/>
    <w:rsid w:val="00586E21"/>
    <w:rsid w:val="00587E58"/>
    <w:rsid w:val="00590894"/>
    <w:rsid w:val="00593176"/>
    <w:rsid w:val="00593684"/>
    <w:rsid w:val="00593D3F"/>
    <w:rsid w:val="00596C6D"/>
    <w:rsid w:val="005A126F"/>
    <w:rsid w:val="005A1B85"/>
    <w:rsid w:val="005A4232"/>
    <w:rsid w:val="005A43D2"/>
    <w:rsid w:val="005A5187"/>
    <w:rsid w:val="005A5D5C"/>
    <w:rsid w:val="005A5D8D"/>
    <w:rsid w:val="005A6EF9"/>
    <w:rsid w:val="005B0A82"/>
    <w:rsid w:val="005B382E"/>
    <w:rsid w:val="005B3B2E"/>
    <w:rsid w:val="005B64C8"/>
    <w:rsid w:val="005C002B"/>
    <w:rsid w:val="005C150B"/>
    <w:rsid w:val="005C1F85"/>
    <w:rsid w:val="005C2391"/>
    <w:rsid w:val="005C35E1"/>
    <w:rsid w:val="005C48CD"/>
    <w:rsid w:val="005C535A"/>
    <w:rsid w:val="005C543A"/>
    <w:rsid w:val="005C64D8"/>
    <w:rsid w:val="005C6D5C"/>
    <w:rsid w:val="005C7355"/>
    <w:rsid w:val="005D1D47"/>
    <w:rsid w:val="005D292B"/>
    <w:rsid w:val="005D3789"/>
    <w:rsid w:val="005D447A"/>
    <w:rsid w:val="005D49C3"/>
    <w:rsid w:val="005D5DD3"/>
    <w:rsid w:val="005E1DEE"/>
    <w:rsid w:val="005E2AD5"/>
    <w:rsid w:val="005E33B6"/>
    <w:rsid w:val="005E4C49"/>
    <w:rsid w:val="005E4D16"/>
    <w:rsid w:val="005E5482"/>
    <w:rsid w:val="005E6009"/>
    <w:rsid w:val="005E6576"/>
    <w:rsid w:val="005E7A0E"/>
    <w:rsid w:val="005E7D7C"/>
    <w:rsid w:val="005F0C73"/>
    <w:rsid w:val="005F2918"/>
    <w:rsid w:val="005F2C42"/>
    <w:rsid w:val="005F37C3"/>
    <w:rsid w:val="005F46BD"/>
    <w:rsid w:val="005F4E2D"/>
    <w:rsid w:val="005F638B"/>
    <w:rsid w:val="005F7860"/>
    <w:rsid w:val="00601B2B"/>
    <w:rsid w:val="00601DFA"/>
    <w:rsid w:val="006031D4"/>
    <w:rsid w:val="00606940"/>
    <w:rsid w:val="00606A03"/>
    <w:rsid w:val="00610133"/>
    <w:rsid w:val="006115A6"/>
    <w:rsid w:val="00613965"/>
    <w:rsid w:val="006175FC"/>
    <w:rsid w:val="006214FD"/>
    <w:rsid w:val="00621596"/>
    <w:rsid w:val="0062163D"/>
    <w:rsid w:val="0063063C"/>
    <w:rsid w:val="006312C8"/>
    <w:rsid w:val="00631324"/>
    <w:rsid w:val="00633A9B"/>
    <w:rsid w:val="00634B6E"/>
    <w:rsid w:val="00634D32"/>
    <w:rsid w:val="006357AC"/>
    <w:rsid w:val="00635F50"/>
    <w:rsid w:val="006361CD"/>
    <w:rsid w:val="00636835"/>
    <w:rsid w:val="0063705F"/>
    <w:rsid w:val="006371EE"/>
    <w:rsid w:val="00640720"/>
    <w:rsid w:val="00640A14"/>
    <w:rsid w:val="00640C43"/>
    <w:rsid w:val="006418E1"/>
    <w:rsid w:val="00642181"/>
    <w:rsid w:val="00642288"/>
    <w:rsid w:val="0064349A"/>
    <w:rsid w:val="00643BD6"/>
    <w:rsid w:val="006454D7"/>
    <w:rsid w:val="00645E8E"/>
    <w:rsid w:val="00652722"/>
    <w:rsid w:val="00653BE8"/>
    <w:rsid w:val="0065418C"/>
    <w:rsid w:val="00654F0E"/>
    <w:rsid w:val="0065543D"/>
    <w:rsid w:val="00655812"/>
    <w:rsid w:val="006558E1"/>
    <w:rsid w:val="006579D9"/>
    <w:rsid w:val="00663B02"/>
    <w:rsid w:val="00665948"/>
    <w:rsid w:val="00666F44"/>
    <w:rsid w:val="006678A8"/>
    <w:rsid w:val="00670984"/>
    <w:rsid w:val="00671E2A"/>
    <w:rsid w:val="00672E19"/>
    <w:rsid w:val="00673AE7"/>
    <w:rsid w:val="00673E8D"/>
    <w:rsid w:val="00675A7E"/>
    <w:rsid w:val="0068008D"/>
    <w:rsid w:val="00680CCD"/>
    <w:rsid w:val="006823EF"/>
    <w:rsid w:val="006824AF"/>
    <w:rsid w:val="00683102"/>
    <w:rsid w:val="00684499"/>
    <w:rsid w:val="00684972"/>
    <w:rsid w:val="00685A79"/>
    <w:rsid w:val="00685B9D"/>
    <w:rsid w:val="00686567"/>
    <w:rsid w:val="006875A4"/>
    <w:rsid w:val="0068779F"/>
    <w:rsid w:val="00687CA4"/>
    <w:rsid w:val="00691A82"/>
    <w:rsid w:val="00691F04"/>
    <w:rsid w:val="00692757"/>
    <w:rsid w:val="00694EB8"/>
    <w:rsid w:val="006958AA"/>
    <w:rsid w:val="00695C50"/>
    <w:rsid w:val="006A121D"/>
    <w:rsid w:val="006A1FB0"/>
    <w:rsid w:val="006A39BE"/>
    <w:rsid w:val="006A3C07"/>
    <w:rsid w:val="006A3D77"/>
    <w:rsid w:val="006A74E8"/>
    <w:rsid w:val="006A7A44"/>
    <w:rsid w:val="006B0B02"/>
    <w:rsid w:val="006B1C22"/>
    <w:rsid w:val="006B1D25"/>
    <w:rsid w:val="006B4851"/>
    <w:rsid w:val="006B6D0A"/>
    <w:rsid w:val="006B70B3"/>
    <w:rsid w:val="006B7CD9"/>
    <w:rsid w:val="006C0C04"/>
    <w:rsid w:val="006C0E8C"/>
    <w:rsid w:val="006C0FA1"/>
    <w:rsid w:val="006C376C"/>
    <w:rsid w:val="006C4459"/>
    <w:rsid w:val="006C5A50"/>
    <w:rsid w:val="006C6B7C"/>
    <w:rsid w:val="006C74CE"/>
    <w:rsid w:val="006D05DF"/>
    <w:rsid w:val="006D0B7C"/>
    <w:rsid w:val="006D2A0B"/>
    <w:rsid w:val="006D3138"/>
    <w:rsid w:val="006D3B87"/>
    <w:rsid w:val="006D4D20"/>
    <w:rsid w:val="006D4DAB"/>
    <w:rsid w:val="006E1854"/>
    <w:rsid w:val="006E1ABA"/>
    <w:rsid w:val="006E26E4"/>
    <w:rsid w:val="006E2B3B"/>
    <w:rsid w:val="006E3567"/>
    <w:rsid w:val="006E4F02"/>
    <w:rsid w:val="006E77DB"/>
    <w:rsid w:val="006F0393"/>
    <w:rsid w:val="006F077A"/>
    <w:rsid w:val="006F17F5"/>
    <w:rsid w:val="006F21F7"/>
    <w:rsid w:val="006F5CBC"/>
    <w:rsid w:val="006F6A45"/>
    <w:rsid w:val="006F6F42"/>
    <w:rsid w:val="00700876"/>
    <w:rsid w:val="007030FD"/>
    <w:rsid w:val="00704CDB"/>
    <w:rsid w:val="007078F9"/>
    <w:rsid w:val="00711669"/>
    <w:rsid w:val="00713183"/>
    <w:rsid w:val="007134B3"/>
    <w:rsid w:val="00714F53"/>
    <w:rsid w:val="00715C6E"/>
    <w:rsid w:val="00716D7D"/>
    <w:rsid w:val="00720245"/>
    <w:rsid w:val="00720983"/>
    <w:rsid w:val="00721CBD"/>
    <w:rsid w:val="0072243B"/>
    <w:rsid w:val="00722E1F"/>
    <w:rsid w:val="00723D97"/>
    <w:rsid w:val="00725800"/>
    <w:rsid w:val="00725C37"/>
    <w:rsid w:val="00725F32"/>
    <w:rsid w:val="0072675E"/>
    <w:rsid w:val="007267F7"/>
    <w:rsid w:val="007272E9"/>
    <w:rsid w:val="00727AC7"/>
    <w:rsid w:val="0073274C"/>
    <w:rsid w:val="00732F4E"/>
    <w:rsid w:val="007333DA"/>
    <w:rsid w:val="0073522C"/>
    <w:rsid w:val="00740167"/>
    <w:rsid w:val="007401FC"/>
    <w:rsid w:val="00741908"/>
    <w:rsid w:val="00742856"/>
    <w:rsid w:val="00743FE4"/>
    <w:rsid w:val="00744E12"/>
    <w:rsid w:val="00745462"/>
    <w:rsid w:val="007460AD"/>
    <w:rsid w:val="00747D06"/>
    <w:rsid w:val="007511C3"/>
    <w:rsid w:val="00751FD9"/>
    <w:rsid w:val="00752728"/>
    <w:rsid w:val="00752E46"/>
    <w:rsid w:val="0075308F"/>
    <w:rsid w:val="00753B48"/>
    <w:rsid w:val="00754B67"/>
    <w:rsid w:val="00755D1D"/>
    <w:rsid w:val="007603B7"/>
    <w:rsid w:val="00763F5E"/>
    <w:rsid w:val="00764488"/>
    <w:rsid w:val="0076464A"/>
    <w:rsid w:val="0076688A"/>
    <w:rsid w:val="007705EF"/>
    <w:rsid w:val="007740E9"/>
    <w:rsid w:val="00777B63"/>
    <w:rsid w:val="00777D1B"/>
    <w:rsid w:val="00780C90"/>
    <w:rsid w:val="007836DB"/>
    <w:rsid w:val="007876C7"/>
    <w:rsid w:val="0079085C"/>
    <w:rsid w:val="007922D6"/>
    <w:rsid w:val="00792615"/>
    <w:rsid w:val="00794031"/>
    <w:rsid w:val="00794F16"/>
    <w:rsid w:val="00795B51"/>
    <w:rsid w:val="0079785B"/>
    <w:rsid w:val="007A01E2"/>
    <w:rsid w:val="007A0F69"/>
    <w:rsid w:val="007A2CAE"/>
    <w:rsid w:val="007A34A8"/>
    <w:rsid w:val="007A4C6A"/>
    <w:rsid w:val="007A6B1C"/>
    <w:rsid w:val="007A7B80"/>
    <w:rsid w:val="007B0F7D"/>
    <w:rsid w:val="007B2272"/>
    <w:rsid w:val="007B3339"/>
    <w:rsid w:val="007B3A2F"/>
    <w:rsid w:val="007B463F"/>
    <w:rsid w:val="007B4777"/>
    <w:rsid w:val="007B54B5"/>
    <w:rsid w:val="007B7090"/>
    <w:rsid w:val="007C3D4F"/>
    <w:rsid w:val="007C4D16"/>
    <w:rsid w:val="007C5274"/>
    <w:rsid w:val="007D1205"/>
    <w:rsid w:val="007D39B3"/>
    <w:rsid w:val="007D4BF7"/>
    <w:rsid w:val="007E041B"/>
    <w:rsid w:val="007E273E"/>
    <w:rsid w:val="007E2B58"/>
    <w:rsid w:val="007E6F38"/>
    <w:rsid w:val="007E7B26"/>
    <w:rsid w:val="007F1CA0"/>
    <w:rsid w:val="007F1E6C"/>
    <w:rsid w:val="007F2D75"/>
    <w:rsid w:val="007F32E9"/>
    <w:rsid w:val="007F5135"/>
    <w:rsid w:val="007F51C6"/>
    <w:rsid w:val="007F56D7"/>
    <w:rsid w:val="007F7616"/>
    <w:rsid w:val="007F76D6"/>
    <w:rsid w:val="007F7969"/>
    <w:rsid w:val="008000DD"/>
    <w:rsid w:val="00803B35"/>
    <w:rsid w:val="00803FF8"/>
    <w:rsid w:val="008046B8"/>
    <w:rsid w:val="008063A2"/>
    <w:rsid w:val="00806CE7"/>
    <w:rsid w:val="008078FE"/>
    <w:rsid w:val="00811D83"/>
    <w:rsid w:val="00812F05"/>
    <w:rsid w:val="00815CC1"/>
    <w:rsid w:val="00820254"/>
    <w:rsid w:val="008210A4"/>
    <w:rsid w:val="00823CB3"/>
    <w:rsid w:val="00824108"/>
    <w:rsid w:val="008254A4"/>
    <w:rsid w:val="008258C6"/>
    <w:rsid w:val="008262F9"/>
    <w:rsid w:val="00826D32"/>
    <w:rsid w:val="00827B96"/>
    <w:rsid w:val="008310DE"/>
    <w:rsid w:val="0083246E"/>
    <w:rsid w:val="008330DA"/>
    <w:rsid w:val="00833CD7"/>
    <w:rsid w:val="00833FC3"/>
    <w:rsid w:val="008341F4"/>
    <w:rsid w:val="00835234"/>
    <w:rsid w:val="00835BBC"/>
    <w:rsid w:val="00836184"/>
    <w:rsid w:val="00836888"/>
    <w:rsid w:val="00836F2E"/>
    <w:rsid w:val="00837AEE"/>
    <w:rsid w:val="00837D4F"/>
    <w:rsid w:val="0084362A"/>
    <w:rsid w:val="008460C6"/>
    <w:rsid w:val="008507C1"/>
    <w:rsid w:val="00851A03"/>
    <w:rsid w:val="00862EB7"/>
    <w:rsid w:val="008650F8"/>
    <w:rsid w:val="0087026F"/>
    <w:rsid w:val="00872B12"/>
    <w:rsid w:val="00874A3D"/>
    <w:rsid w:val="00877030"/>
    <w:rsid w:val="008777B7"/>
    <w:rsid w:val="00877B5C"/>
    <w:rsid w:val="00881286"/>
    <w:rsid w:val="008814CF"/>
    <w:rsid w:val="00882BAC"/>
    <w:rsid w:val="00884D6B"/>
    <w:rsid w:val="00885125"/>
    <w:rsid w:val="008861CA"/>
    <w:rsid w:val="00886594"/>
    <w:rsid w:val="0089000E"/>
    <w:rsid w:val="00892125"/>
    <w:rsid w:val="00892C4D"/>
    <w:rsid w:val="00893412"/>
    <w:rsid w:val="00893F3A"/>
    <w:rsid w:val="00895BC0"/>
    <w:rsid w:val="00896360"/>
    <w:rsid w:val="008964B7"/>
    <w:rsid w:val="008A0B0A"/>
    <w:rsid w:val="008A3309"/>
    <w:rsid w:val="008A5B61"/>
    <w:rsid w:val="008A61F4"/>
    <w:rsid w:val="008B1010"/>
    <w:rsid w:val="008B1342"/>
    <w:rsid w:val="008B14B7"/>
    <w:rsid w:val="008B2B2C"/>
    <w:rsid w:val="008B36F8"/>
    <w:rsid w:val="008B439C"/>
    <w:rsid w:val="008B444A"/>
    <w:rsid w:val="008B5E72"/>
    <w:rsid w:val="008B768C"/>
    <w:rsid w:val="008B77F3"/>
    <w:rsid w:val="008C053A"/>
    <w:rsid w:val="008C2696"/>
    <w:rsid w:val="008C28FA"/>
    <w:rsid w:val="008C3E35"/>
    <w:rsid w:val="008C5718"/>
    <w:rsid w:val="008C574B"/>
    <w:rsid w:val="008C6885"/>
    <w:rsid w:val="008C7A51"/>
    <w:rsid w:val="008D31A9"/>
    <w:rsid w:val="008D48F8"/>
    <w:rsid w:val="008D5853"/>
    <w:rsid w:val="008D5EE9"/>
    <w:rsid w:val="008D603D"/>
    <w:rsid w:val="008D6775"/>
    <w:rsid w:val="008D72A3"/>
    <w:rsid w:val="008E04C5"/>
    <w:rsid w:val="008E0668"/>
    <w:rsid w:val="008E126C"/>
    <w:rsid w:val="008E251C"/>
    <w:rsid w:val="008E296A"/>
    <w:rsid w:val="008E2DE8"/>
    <w:rsid w:val="008E607D"/>
    <w:rsid w:val="008E7D94"/>
    <w:rsid w:val="008F0C7B"/>
    <w:rsid w:val="008F0CF7"/>
    <w:rsid w:val="008F125B"/>
    <w:rsid w:val="008F18E6"/>
    <w:rsid w:val="008F1943"/>
    <w:rsid w:val="008F1C6A"/>
    <w:rsid w:val="008F2456"/>
    <w:rsid w:val="008F2574"/>
    <w:rsid w:val="008F2C4A"/>
    <w:rsid w:val="008F2C58"/>
    <w:rsid w:val="008F389D"/>
    <w:rsid w:val="008F5D63"/>
    <w:rsid w:val="008F712C"/>
    <w:rsid w:val="008F7434"/>
    <w:rsid w:val="008F7B40"/>
    <w:rsid w:val="008F7CFB"/>
    <w:rsid w:val="0090019F"/>
    <w:rsid w:val="009016D2"/>
    <w:rsid w:val="00902AB6"/>
    <w:rsid w:val="0090302F"/>
    <w:rsid w:val="0090360E"/>
    <w:rsid w:val="00904351"/>
    <w:rsid w:val="009056A9"/>
    <w:rsid w:val="0090589E"/>
    <w:rsid w:val="0090679E"/>
    <w:rsid w:val="00907F5F"/>
    <w:rsid w:val="00911774"/>
    <w:rsid w:val="00913F99"/>
    <w:rsid w:val="009147FD"/>
    <w:rsid w:val="00916EB2"/>
    <w:rsid w:val="00917F9A"/>
    <w:rsid w:val="00920250"/>
    <w:rsid w:val="00920DD5"/>
    <w:rsid w:val="00922C41"/>
    <w:rsid w:val="00922F74"/>
    <w:rsid w:val="009246DB"/>
    <w:rsid w:val="00924F4B"/>
    <w:rsid w:val="00925EA3"/>
    <w:rsid w:val="009274B1"/>
    <w:rsid w:val="00930BD1"/>
    <w:rsid w:val="0093103A"/>
    <w:rsid w:val="009311C3"/>
    <w:rsid w:val="0093279F"/>
    <w:rsid w:val="0093345C"/>
    <w:rsid w:val="009344EA"/>
    <w:rsid w:val="00937137"/>
    <w:rsid w:val="0093751B"/>
    <w:rsid w:val="00944790"/>
    <w:rsid w:val="00944E27"/>
    <w:rsid w:val="00946977"/>
    <w:rsid w:val="0095015A"/>
    <w:rsid w:val="00950AC5"/>
    <w:rsid w:val="00953096"/>
    <w:rsid w:val="00955711"/>
    <w:rsid w:val="00955A2D"/>
    <w:rsid w:val="009578A2"/>
    <w:rsid w:val="00961302"/>
    <w:rsid w:val="00961EE2"/>
    <w:rsid w:val="00962F2F"/>
    <w:rsid w:val="00964505"/>
    <w:rsid w:val="00967102"/>
    <w:rsid w:val="009675EE"/>
    <w:rsid w:val="00967F13"/>
    <w:rsid w:val="009706C5"/>
    <w:rsid w:val="00971564"/>
    <w:rsid w:val="00972E69"/>
    <w:rsid w:val="00973FF3"/>
    <w:rsid w:val="009754CC"/>
    <w:rsid w:val="00975EB3"/>
    <w:rsid w:val="009774BF"/>
    <w:rsid w:val="00986844"/>
    <w:rsid w:val="009875F8"/>
    <w:rsid w:val="009877B0"/>
    <w:rsid w:val="00987A5D"/>
    <w:rsid w:val="00990144"/>
    <w:rsid w:val="00994864"/>
    <w:rsid w:val="00995AD5"/>
    <w:rsid w:val="00996BA6"/>
    <w:rsid w:val="009A1CDE"/>
    <w:rsid w:val="009A1DA7"/>
    <w:rsid w:val="009A29ED"/>
    <w:rsid w:val="009A2E28"/>
    <w:rsid w:val="009A357D"/>
    <w:rsid w:val="009A3ECB"/>
    <w:rsid w:val="009A403D"/>
    <w:rsid w:val="009A4B6E"/>
    <w:rsid w:val="009B16E4"/>
    <w:rsid w:val="009B2ED4"/>
    <w:rsid w:val="009B3137"/>
    <w:rsid w:val="009B3509"/>
    <w:rsid w:val="009B362C"/>
    <w:rsid w:val="009B3775"/>
    <w:rsid w:val="009B3C4D"/>
    <w:rsid w:val="009B483E"/>
    <w:rsid w:val="009B5F33"/>
    <w:rsid w:val="009B63B5"/>
    <w:rsid w:val="009B663D"/>
    <w:rsid w:val="009B6A98"/>
    <w:rsid w:val="009B6C16"/>
    <w:rsid w:val="009B6FB6"/>
    <w:rsid w:val="009BE48B"/>
    <w:rsid w:val="009C2AAF"/>
    <w:rsid w:val="009C4775"/>
    <w:rsid w:val="009C4EDE"/>
    <w:rsid w:val="009C5915"/>
    <w:rsid w:val="009C6927"/>
    <w:rsid w:val="009C6B3D"/>
    <w:rsid w:val="009C6B9E"/>
    <w:rsid w:val="009C785E"/>
    <w:rsid w:val="009D5893"/>
    <w:rsid w:val="009D762A"/>
    <w:rsid w:val="009E1FB5"/>
    <w:rsid w:val="009E31BA"/>
    <w:rsid w:val="009E47F2"/>
    <w:rsid w:val="009E4D4E"/>
    <w:rsid w:val="009E50B7"/>
    <w:rsid w:val="009E511D"/>
    <w:rsid w:val="009E526E"/>
    <w:rsid w:val="009E5C1C"/>
    <w:rsid w:val="009E6476"/>
    <w:rsid w:val="009E683A"/>
    <w:rsid w:val="009E6B2B"/>
    <w:rsid w:val="009E706E"/>
    <w:rsid w:val="009E7554"/>
    <w:rsid w:val="009F084A"/>
    <w:rsid w:val="009F0AA5"/>
    <w:rsid w:val="009F20DC"/>
    <w:rsid w:val="009F33DC"/>
    <w:rsid w:val="009F4666"/>
    <w:rsid w:val="009F4CF7"/>
    <w:rsid w:val="009F68E9"/>
    <w:rsid w:val="009F6F04"/>
    <w:rsid w:val="009F78A0"/>
    <w:rsid w:val="00A00F54"/>
    <w:rsid w:val="00A0112D"/>
    <w:rsid w:val="00A02420"/>
    <w:rsid w:val="00A03421"/>
    <w:rsid w:val="00A05C98"/>
    <w:rsid w:val="00A06463"/>
    <w:rsid w:val="00A10A23"/>
    <w:rsid w:val="00A16D47"/>
    <w:rsid w:val="00A213F5"/>
    <w:rsid w:val="00A24D80"/>
    <w:rsid w:val="00A25EBA"/>
    <w:rsid w:val="00A3003F"/>
    <w:rsid w:val="00A313BB"/>
    <w:rsid w:val="00A3218F"/>
    <w:rsid w:val="00A338F6"/>
    <w:rsid w:val="00A343E7"/>
    <w:rsid w:val="00A3454E"/>
    <w:rsid w:val="00A349C2"/>
    <w:rsid w:val="00A34ED1"/>
    <w:rsid w:val="00A357EC"/>
    <w:rsid w:val="00A36BC3"/>
    <w:rsid w:val="00A3703A"/>
    <w:rsid w:val="00A404C9"/>
    <w:rsid w:val="00A41660"/>
    <w:rsid w:val="00A41B03"/>
    <w:rsid w:val="00A42290"/>
    <w:rsid w:val="00A4249F"/>
    <w:rsid w:val="00A4457C"/>
    <w:rsid w:val="00A44C37"/>
    <w:rsid w:val="00A46B6B"/>
    <w:rsid w:val="00A472E5"/>
    <w:rsid w:val="00A47C2A"/>
    <w:rsid w:val="00A50144"/>
    <w:rsid w:val="00A50389"/>
    <w:rsid w:val="00A5040C"/>
    <w:rsid w:val="00A54D19"/>
    <w:rsid w:val="00A556C8"/>
    <w:rsid w:val="00A565ED"/>
    <w:rsid w:val="00A56B90"/>
    <w:rsid w:val="00A61953"/>
    <w:rsid w:val="00A62554"/>
    <w:rsid w:val="00A639C5"/>
    <w:rsid w:val="00A64C66"/>
    <w:rsid w:val="00A65553"/>
    <w:rsid w:val="00A701AC"/>
    <w:rsid w:val="00A701DB"/>
    <w:rsid w:val="00A70526"/>
    <w:rsid w:val="00A72303"/>
    <w:rsid w:val="00A72B43"/>
    <w:rsid w:val="00A74B0F"/>
    <w:rsid w:val="00A77A7F"/>
    <w:rsid w:val="00A82586"/>
    <w:rsid w:val="00A83446"/>
    <w:rsid w:val="00A83624"/>
    <w:rsid w:val="00A84597"/>
    <w:rsid w:val="00A86286"/>
    <w:rsid w:val="00A8741A"/>
    <w:rsid w:val="00A87C85"/>
    <w:rsid w:val="00A9007D"/>
    <w:rsid w:val="00A90EF1"/>
    <w:rsid w:val="00A919AF"/>
    <w:rsid w:val="00A91C0A"/>
    <w:rsid w:val="00A94994"/>
    <w:rsid w:val="00A954B5"/>
    <w:rsid w:val="00A961A5"/>
    <w:rsid w:val="00A977F0"/>
    <w:rsid w:val="00A97BD5"/>
    <w:rsid w:val="00AA2530"/>
    <w:rsid w:val="00AA3900"/>
    <w:rsid w:val="00AA4A9F"/>
    <w:rsid w:val="00AA4C9F"/>
    <w:rsid w:val="00AB0132"/>
    <w:rsid w:val="00AB1E63"/>
    <w:rsid w:val="00AB240A"/>
    <w:rsid w:val="00AB2E05"/>
    <w:rsid w:val="00AB4806"/>
    <w:rsid w:val="00AB6AD7"/>
    <w:rsid w:val="00AC0A3A"/>
    <w:rsid w:val="00AC0E44"/>
    <w:rsid w:val="00AC103F"/>
    <w:rsid w:val="00AC67A8"/>
    <w:rsid w:val="00AC741A"/>
    <w:rsid w:val="00AC7A6D"/>
    <w:rsid w:val="00AD07CF"/>
    <w:rsid w:val="00AD11F6"/>
    <w:rsid w:val="00AD19C6"/>
    <w:rsid w:val="00AD220F"/>
    <w:rsid w:val="00AD2F98"/>
    <w:rsid w:val="00AD36C4"/>
    <w:rsid w:val="00AD53DD"/>
    <w:rsid w:val="00AD5DBF"/>
    <w:rsid w:val="00AD5EE5"/>
    <w:rsid w:val="00AD6C91"/>
    <w:rsid w:val="00AD7568"/>
    <w:rsid w:val="00AD7E57"/>
    <w:rsid w:val="00AE1F02"/>
    <w:rsid w:val="00AE25A0"/>
    <w:rsid w:val="00AE37AD"/>
    <w:rsid w:val="00AE41FB"/>
    <w:rsid w:val="00AE5D8D"/>
    <w:rsid w:val="00AE63FD"/>
    <w:rsid w:val="00AE6BBF"/>
    <w:rsid w:val="00AE71F8"/>
    <w:rsid w:val="00AE7781"/>
    <w:rsid w:val="00AF0116"/>
    <w:rsid w:val="00AF0EF3"/>
    <w:rsid w:val="00AF3769"/>
    <w:rsid w:val="00AF5FDC"/>
    <w:rsid w:val="00AF609A"/>
    <w:rsid w:val="00AF66FC"/>
    <w:rsid w:val="00AF6843"/>
    <w:rsid w:val="00AF7804"/>
    <w:rsid w:val="00AF78D0"/>
    <w:rsid w:val="00B06B7D"/>
    <w:rsid w:val="00B0742F"/>
    <w:rsid w:val="00B07827"/>
    <w:rsid w:val="00B07C43"/>
    <w:rsid w:val="00B111E7"/>
    <w:rsid w:val="00B112F0"/>
    <w:rsid w:val="00B118AB"/>
    <w:rsid w:val="00B1206F"/>
    <w:rsid w:val="00B13D1B"/>
    <w:rsid w:val="00B157B6"/>
    <w:rsid w:val="00B1628A"/>
    <w:rsid w:val="00B16420"/>
    <w:rsid w:val="00B177EC"/>
    <w:rsid w:val="00B207A0"/>
    <w:rsid w:val="00B20B52"/>
    <w:rsid w:val="00B20C00"/>
    <w:rsid w:val="00B2190F"/>
    <w:rsid w:val="00B21C45"/>
    <w:rsid w:val="00B228A4"/>
    <w:rsid w:val="00B3196F"/>
    <w:rsid w:val="00B31A8C"/>
    <w:rsid w:val="00B31F05"/>
    <w:rsid w:val="00B32598"/>
    <w:rsid w:val="00B33841"/>
    <w:rsid w:val="00B3719D"/>
    <w:rsid w:val="00B37E8C"/>
    <w:rsid w:val="00B40F9E"/>
    <w:rsid w:val="00B40FB6"/>
    <w:rsid w:val="00B429F1"/>
    <w:rsid w:val="00B43ADD"/>
    <w:rsid w:val="00B44F15"/>
    <w:rsid w:val="00B4541A"/>
    <w:rsid w:val="00B456FB"/>
    <w:rsid w:val="00B47D2B"/>
    <w:rsid w:val="00B502DA"/>
    <w:rsid w:val="00B5161D"/>
    <w:rsid w:val="00B53C66"/>
    <w:rsid w:val="00B60011"/>
    <w:rsid w:val="00B60729"/>
    <w:rsid w:val="00B615E0"/>
    <w:rsid w:val="00B615FC"/>
    <w:rsid w:val="00B6336B"/>
    <w:rsid w:val="00B638C1"/>
    <w:rsid w:val="00B64392"/>
    <w:rsid w:val="00B64551"/>
    <w:rsid w:val="00B64E4C"/>
    <w:rsid w:val="00B65EB9"/>
    <w:rsid w:val="00B66511"/>
    <w:rsid w:val="00B72684"/>
    <w:rsid w:val="00B72895"/>
    <w:rsid w:val="00B72922"/>
    <w:rsid w:val="00B75BC5"/>
    <w:rsid w:val="00B76674"/>
    <w:rsid w:val="00B76720"/>
    <w:rsid w:val="00B76DEE"/>
    <w:rsid w:val="00B771CA"/>
    <w:rsid w:val="00B7771A"/>
    <w:rsid w:val="00B80121"/>
    <w:rsid w:val="00B80744"/>
    <w:rsid w:val="00B80EC0"/>
    <w:rsid w:val="00B817F7"/>
    <w:rsid w:val="00B81A6A"/>
    <w:rsid w:val="00B825B4"/>
    <w:rsid w:val="00B82EDB"/>
    <w:rsid w:val="00B83702"/>
    <w:rsid w:val="00B83B0C"/>
    <w:rsid w:val="00B83C32"/>
    <w:rsid w:val="00B869EC"/>
    <w:rsid w:val="00B86DE0"/>
    <w:rsid w:val="00B87305"/>
    <w:rsid w:val="00B87EC6"/>
    <w:rsid w:val="00B91553"/>
    <w:rsid w:val="00B92FEA"/>
    <w:rsid w:val="00B930D1"/>
    <w:rsid w:val="00B9495A"/>
    <w:rsid w:val="00B94E9E"/>
    <w:rsid w:val="00B9523E"/>
    <w:rsid w:val="00B95A2B"/>
    <w:rsid w:val="00B97168"/>
    <w:rsid w:val="00BA0E5A"/>
    <w:rsid w:val="00BA1EC6"/>
    <w:rsid w:val="00BA2BB6"/>
    <w:rsid w:val="00BA5A31"/>
    <w:rsid w:val="00BB20C6"/>
    <w:rsid w:val="00BB251C"/>
    <w:rsid w:val="00BB4DD6"/>
    <w:rsid w:val="00BB543E"/>
    <w:rsid w:val="00BB720C"/>
    <w:rsid w:val="00BB7381"/>
    <w:rsid w:val="00BC2BC1"/>
    <w:rsid w:val="00BC3508"/>
    <w:rsid w:val="00BC4F43"/>
    <w:rsid w:val="00BC6DD2"/>
    <w:rsid w:val="00BC76D6"/>
    <w:rsid w:val="00BC7ACA"/>
    <w:rsid w:val="00BD1AFC"/>
    <w:rsid w:val="00BD1FAB"/>
    <w:rsid w:val="00BD219F"/>
    <w:rsid w:val="00BD36FB"/>
    <w:rsid w:val="00BD5114"/>
    <w:rsid w:val="00BD7ECA"/>
    <w:rsid w:val="00BF0555"/>
    <w:rsid w:val="00BF18B0"/>
    <w:rsid w:val="00BF2644"/>
    <w:rsid w:val="00BF2DB4"/>
    <w:rsid w:val="00BF3ED4"/>
    <w:rsid w:val="00BF47FA"/>
    <w:rsid w:val="00BF4A47"/>
    <w:rsid w:val="00BF57D7"/>
    <w:rsid w:val="00BF64EA"/>
    <w:rsid w:val="00BF70BF"/>
    <w:rsid w:val="00C008F9"/>
    <w:rsid w:val="00C009A1"/>
    <w:rsid w:val="00C028F2"/>
    <w:rsid w:val="00C04C46"/>
    <w:rsid w:val="00C06042"/>
    <w:rsid w:val="00C10AAE"/>
    <w:rsid w:val="00C121C6"/>
    <w:rsid w:val="00C12282"/>
    <w:rsid w:val="00C130AE"/>
    <w:rsid w:val="00C15416"/>
    <w:rsid w:val="00C15B3B"/>
    <w:rsid w:val="00C1646E"/>
    <w:rsid w:val="00C17383"/>
    <w:rsid w:val="00C212CB"/>
    <w:rsid w:val="00C22132"/>
    <w:rsid w:val="00C22DCD"/>
    <w:rsid w:val="00C23505"/>
    <w:rsid w:val="00C322C7"/>
    <w:rsid w:val="00C32A01"/>
    <w:rsid w:val="00C32D79"/>
    <w:rsid w:val="00C365D3"/>
    <w:rsid w:val="00C36D4C"/>
    <w:rsid w:val="00C408C1"/>
    <w:rsid w:val="00C41055"/>
    <w:rsid w:val="00C4181C"/>
    <w:rsid w:val="00C42FF6"/>
    <w:rsid w:val="00C435DE"/>
    <w:rsid w:val="00C4385B"/>
    <w:rsid w:val="00C452EE"/>
    <w:rsid w:val="00C45749"/>
    <w:rsid w:val="00C45970"/>
    <w:rsid w:val="00C460B8"/>
    <w:rsid w:val="00C4639C"/>
    <w:rsid w:val="00C46A38"/>
    <w:rsid w:val="00C47572"/>
    <w:rsid w:val="00C47F87"/>
    <w:rsid w:val="00C509CC"/>
    <w:rsid w:val="00C527A6"/>
    <w:rsid w:val="00C52F95"/>
    <w:rsid w:val="00C5393A"/>
    <w:rsid w:val="00C5490E"/>
    <w:rsid w:val="00C54A2F"/>
    <w:rsid w:val="00C54EB1"/>
    <w:rsid w:val="00C572DE"/>
    <w:rsid w:val="00C61589"/>
    <w:rsid w:val="00C623C2"/>
    <w:rsid w:val="00C62862"/>
    <w:rsid w:val="00C63148"/>
    <w:rsid w:val="00C67428"/>
    <w:rsid w:val="00C67A75"/>
    <w:rsid w:val="00C67AF0"/>
    <w:rsid w:val="00C7212E"/>
    <w:rsid w:val="00C74A32"/>
    <w:rsid w:val="00C74C55"/>
    <w:rsid w:val="00C75211"/>
    <w:rsid w:val="00C772CA"/>
    <w:rsid w:val="00C7759B"/>
    <w:rsid w:val="00C777FC"/>
    <w:rsid w:val="00C807A1"/>
    <w:rsid w:val="00C81D34"/>
    <w:rsid w:val="00C84450"/>
    <w:rsid w:val="00C847A8"/>
    <w:rsid w:val="00C871F0"/>
    <w:rsid w:val="00C87AE3"/>
    <w:rsid w:val="00C92B76"/>
    <w:rsid w:val="00C92D29"/>
    <w:rsid w:val="00C93514"/>
    <w:rsid w:val="00C93DDB"/>
    <w:rsid w:val="00C94A3D"/>
    <w:rsid w:val="00C971D6"/>
    <w:rsid w:val="00CA1244"/>
    <w:rsid w:val="00CA27F0"/>
    <w:rsid w:val="00CA2A1D"/>
    <w:rsid w:val="00CA3186"/>
    <w:rsid w:val="00CA4B3F"/>
    <w:rsid w:val="00CA5418"/>
    <w:rsid w:val="00CB4A91"/>
    <w:rsid w:val="00CB50B2"/>
    <w:rsid w:val="00CC0842"/>
    <w:rsid w:val="00CC26A0"/>
    <w:rsid w:val="00CC2FCE"/>
    <w:rsid w:val="00CC34BE"/>
    <w:rsid w:val="00CC3617"/>
    <w:rsid w:val="00CC3FDA"/>
    <w:rsid w:val="00CC6633"/>
    <w:rsid w:val="00CC7E6B"/>
    <w:rsid w:val="00CD1096"/>
    <w:rsid w:val="00CD1821"/>
    <w:rsid w:val="00CD3091"/>
    <w:rsid w:val="00CD40A8"/>
    <w:rsid w:val="00CD5F37"/>
    <w:rsid w:val="00CD63A8"/>
    <w:rsid w:val="00CD64CC"/>
    <w:rsid w:val="00CD6C4E"/>
    <w:rsid w:val="00CD6DF0"/>
    <w:rsid w:val="00CD78E0"/>
    <w:rsid w:val="00CE0516"/>
    <w:rsid w:val="00CE0564"/>
    <w:rsid w:val="00CE1383"/>
    <w:rsid w:val="00CE14A4"/>
    <w:rsid w:val="00CE5DD8"/>
    <w:rsid w:val="00CF00CD"/>
    <w:rsid w:val="00CF0291"/>
    <w:rsid w:val="00CF129B"/>
    <w:rsid w:val="00CF6EC9"/>
    <w:rsid w:val="00D01FDF"/>
    <w:rsid w:val="00D02247"/>
    <w:rsid w:val="00D02737"/>
    <w:rsid w:val="00D034F5"/>
    <w:rsid w:val="00D03A35"/>
    <w:rsid w:val="00D03C41"/>
    <w:rsid w:val="00D03D95"/>
    <w:rsid w:val="00D0522C"/>
    <w:rsid w:val="00D05889"/>
    <w:rsid w:val="00D05C4D"/>
    <w:rsid w:val="00D10EA5"/>
    <w:rsid w:val="00D1325B"/>
    <w:rsid w:val="00D13B02"/>
    <w:rsid w:val="00D16D79"/>
    <w:rsid w:val="00D17FAA"/>
    <w:rsid w:val="00D20F14"/>
    <w:rsid w:val="00D2112B"/>
    <w:rsid w:val="00D226F2"/>
    <w:rsid w:val="00D230CD"/>
    <w:rsid w:val="00D239D1"/>
    <w:rsid w:val="00D2623C"/>
    <w:rsid w:val="00D27086"/>
    <w:rsid w:val="00D316BB"/>
    <w:rsid w:val="00D33BE0"/>
    <w:rsid w:val="00D340BF"/>
    <w:rsid w:val="00D34290"/>
    <w:rsid w:val="00D34827"/>
    <w:rsid w:val="00D37AEB"/>
    <w:rsid w:val="00D40D3A"/>
    <w:rsid w:val="00D4351D"/>
    <w:rsid w:val="00D43864"/>
    <w:rsid w:val="00D462EB"/>
    <w:rsid w:val="00D46FA0"/>
    <w:rsid w:val="00D471D1"/>
    <w:rsid w:val="00D477F8"/>
    <w:rsid w:val="00D522DE"/>
    <w:rsid w:val="00D5325F"/>
    <w:rsid w:val="00D55D5D"/>
    <w:rsid w:val="00D56831"/>
    <w:rsid w:val="00D56E11"/>
    <w:rsid w:val="00D56E59"/>
    <w:rsid w:val="00D64CD6"/>
    <w:rsid w:val="00D65881"/>
    <w:rsid w:val="00D66559"/>
    <w:rsid w:val="00D67DB7"/>
    <w:rsid w:val="00D717E2"/>
    <w:rsid w:val="00D73CD3"/>
    <w:rsid w:val="00D746DF"/>
    <w:rsid w:val="00D76088"/>
    <w:rsid w:val="00D76F37"/>
    <w:rsid w:val="00D800F7"/>
    <w:rsid w:val="00D828A4"/>
    <w:rsid w:val="00D842F9"/>
    <w:rsid w:val="00D85019"/>
    <w:rsid w:val="00D85ADD"/>
    <w:rsid w:val="00D85E0F"/>
    <w:rsid w:val="00D86483"/>
    <w:rsid w:val="00D87161"/>
    <w:rsid w:val="00D900FD"/>
    <w:rsid w:val="00D901FC"/>
    <w:rsid w:val="00D90FDF"/>
    <w:rsid w:val="00D91104"/>
    <w:rsid w:val="00D92482"/>
    <w:rsid w:val="00D93794"/>
    <w:rsid w:val="00D95637"/>
    <w:rsid w:val="00D96037"/>
    <w:rsid w:val="00D96D83"/>
    <w:rsid w:val="00D9776E"/>
    <w:rsid w:val="00DA17DF"/>
    <w:rsid w:val="00DA26C6"/>
    <w:rsid w:val="00DA2CE3"/>
    <w:rsid w:val="00DA37D7"/>
    <w:rsid w:val="00DA45A7"/>
    <w:rsid w:val="00DA570F"/>
    <w:rsid w:val="00DA72E8"/>
    <w:rsid w:val="00DA7635"/>
    <w:rsid w:val="00DA7758"/>
    <w:rsid w:val="00DB1610"/>
    <w:rsid w:val="00DB2086"/>
    <w:rsid w:val="00DB2C81"/>
    <w:rsid w:val="00DB3B54"/>
    <w:rsid w:val="00DB50EB"/>
    <w:rsid w:val="00DB6486"/>
    <w:rsid w:val="00DB7922"/>
    <w:rsid w:val="00DC1E98"/>
    <w:rsid w:val="00DC34BB"/>
    <w:rsid w:val="00DC6BB1"/>
    <w:rsid w:val="00DC6DF7"/>
    <w:rsid w:val="00DD01C0"/>
    <w:rsid w:val="00DD12B0"/>
    <w:rsid w:val="00DD2B9A"/>
    <w:rsid w:val="00DD308C"/>
    <w:rsid w:val="00DD4C26"/>
    <w:rsid w:val="00DD60A3"/>
    <w:rsid w:val="00DD6DBC"/>
    <w:rsid w:val="00DE5E43"/>
    <w:rsid w:val="00DE68C1"/>
    <w:rsid w:val="00DE73E1"/>
    <w:rsid w:val="00DE7BF9"/>
    <w:rsid w:val="00DF02C4"/>
    <w:rsid w:val="00DF06CA"/>
    <w:rsid w:val="00DF0DC0"/>
    <w:rsid w:val="00DF1991"/>
    <w:rsid w:val="00DF38D2"/>
    <w:rsid w:val="00DF3D29"/>
    <w:rsid w:val="00DF3DC8"/>
    <w:rsid w:val="00DF414D"/>
    <w:rsid w:val="00DF50F5"/>
    <w:rsid w:val="00DF6C47"/>
    <w:rsid w:val="00E01A8B"/>
    <w:rsid w:val="00E01EC6"/>
    <w:rsid w:val="00E02040"/>
    <w:rsid w:val="00E0282C"/>
    <w:rsid w:val="00E02CB4"/>
    <w:rsid w:val="00E038E4"/>
    <w:rsid w:val="00E04056"/>
    <w:rsid w:val="00E04340"/>
    <w:rsid w:val="00E0669A"/>
    <w:rsid w:val="00E07E59"/>
    <w:rsid w:val="00E12AD8"/>
    <w:rsid w:val="00E13A03"/>
    <w:rsid w:val="00E14F1B"/>
    <w:rsid w:val="00E14FCE"/>
    <w:rsid w:val="00E15D5F"/>
    <w:rsid w:val="00E164D1"/>
    <w:rsid w:val="00E20CC7"/>
    <w:rsid w:val="00E20F8D"/>
    <w:rsid w:val="00E21079"/>
    <w:rsid w:val="00E21DD9"/>
    <w:rsid w:val="00E224A1"/>
    <w:rsid w:val="00E23565"/>
    <w:rsid w:val="00E25815"/>
    <w:rsid w:val="00E2782C"/>
    <w:rsid w:val="00E303D0"/>
    <w:rsid w:val="00E305AF"/>
    <w:rsid w:val="00E310C3"/>
    <w:rsid w:val="00E321F1"/>
    <w:rsid w:val="00E32417"/>
    <w:rsid w:val="00E3264D"/>
    <w:rsid w:val="00E337C1"/>
    <w:rsid w:val="00E37C4D"/>
    <w:rsid w:val="00E40095"/>
    <w:rsid w:val="00E4480C"/>
    <w:rsid w:val="00E46FE8"/>
    <w:rsid w:val="00E51B6B"/>
    <w:rsid w:val="00E51C99"/>
    <w:rsid w:val="00E535AD"/>
    <w:rsid w:val="00E55AD0"/>
    <w:rsid w:val="00E57499"/>
    <w:rsid w:val="00E576FF"/>
    <w:rsid w:val="00E61595"/>
    <w:rsid w:val="00E621AD"/>
    <w:rsid w:val="00E62310"/>
    <w:rsid w:val="00E6332C"/>
    <w:rsid w:val="00E63598"/>
    <w:rsid w:val="00E6405E"/>
    <w:rsid w:val="00E6487B"/>
    <w:rsid w:val="00E66724"/>
    <w:rsid w:val="00E67374"/>
    <w:rsid w:val="00E72227"/>
    <w:rsid w:val="00E7460A"/>
    <w:rsid w:val="00E75821"/>
    <w:rsid w:val="00E7646D"/>
    <w:rsid w:val="00E76D50"/>
    <w:rsid w:val="00E76E06"/>
    <w:rsid w:val="00E80E1F"/>
    <w:rsid w:val="00E825EB"/>
    <w:rsid w:val="00E82C47"/>
    <w:rsid w:val="00E82DB5"/>
    <w:rsid w:val="00E839DD"/>
    <w:rsid w:val="00E84E70"/>
    <w:rsid w:val="00E853E8"/>
    <w:rsid w:val="00E86199"/>
    <w:rsid w:val="00E910A4"/>
    <w:rsid w:val="00E9269B"/>
    <w:rsid w:val="00E9575D"/>
    <w:rsid w:val="00E958EB"/>
    <w:rsid w:val="00E960DC"/>
    <w:rsid w:val="00EA0434"/>
    <w:rsid w:val="00EA12C9"/>
    <w:rsid w:val="00EA1771"/>
    <w:rsid w:val="00EA1803"/>
    <w:rsid w:val="00EA489E"/>
    <w:rsid w:val="00EA516E"/>
    <w:rsid w:val="00EA7C91"/>
    <w:rsid w:val="00EB3793"/>
    <w:rsid w:val="00EB3884"/>
    <w:rsid w:val="00EB5153"/>
    <w:rsid w:val="00EB6976"/>
    <w:rsid w:val="00EB7BDF"/>
    <w:rsid w:val="00EC0445"/>
    <w:rsid w:val="00EC246B"/>
    <w:rsid w:val="00EC3719"/>
    <w:rsid w:val="00EC4CD0"/>
    <w:rsid w:val="00EC68F4"/>
    <w:rsid w:val="00EC72EE"/>
    <w:rsid w:val="00EC74EB"/>
    <w:rsid w:val="00EC785E"/>
    <w:rsid w:val="00ED1656"/>
    <w:rsid w:val="00ED3238"/>
    <w:rsid w:val="00ED4760"/>
    <w:rsid w:val="00ED7866"/>
    <w:rsid w:val="00ED7CED"/>
    <w:rsid w:val="00EE066D"/>
    <w:rsid w:val="00EE2089"/>
    <w:rsid w:val="00EE20F9"/>
    <w:rsid w:val="00EE4B50"/>
    <w:rsid w:val="00EE51DB"/>
    <w:rsid w:val="00EE652F"/>
    <w:rsid w:val="00EE7EE9"/>
    <w:rsid w:val="00EF004F"/>
    <w:rsid w:val="00EF101C"/>
    <w:rsid w:val="00EF164D"/>
    <w:rsid w:val="00EF2A38"/>
    <w:rsid w:val="00EF3AED"/>
    <w:rsid w:val="00EF3C85"/>
    <w:rsid w:val="00EF592F"/>
    <w:rsid w:val="00EF6B63"/>
    <w:rsid w:val="00F002B4"/>
    <w:rsid w:val="00F01BE5"/>
    <w:rsid w:val="00F02AA0"/>
    <w:rsid w:val="00F02ACA"/>
    <w:rsid w:val="00F034F0"/>
    <w:rsid w:val="00F0448B"/>
    <w:rsid w:val="00F049A6"/>
    <w:rsid w:val="00F05E4F"/>
    <w:rsid w:val="00F065FB"/>
    <w:rsid w:val="00F102CC"/>
    <w:rsid w:val="00F1203D"/>
    <w:rsid w:val="00F1213D"/>
    <w:rsid w:val="00F122CB"/>
    <w:rsid w:val="00F13C92"/>
    <w:rsid w:val="00F1441A"/>
    <w:rsid w:val="00F20507"/>
    <w:rsid w:val="00F214F0"/>
    <w:rsid w:val="00F21BB1"/>
    <w:rsid w:val="00F22161"/>
    <w:rsid w:val="00F25417"/>
    <w:rsid w:val="00F26ABA"/>
    <w:rsid w:val="00F2742C"/>
    <w:rsid w:val="00F30737"/>
    <w:rsid w:val="00F31ED9"/>
    <w:rsid w:val="00F31FF0"/>
    <w:rsid w:val="00F32D98"/>
    <w:rsid w:val="00F34AD3"/>
    <w:rsid w:val="00F36BC6"/>
    <w:rsid w:val="00F37BA8"/>
    <w:rsid w:val="00F40415"/>
    <w:rsid w:val="00F42B73"/>
    <w:rsid w:val="00F42CA5"/>
    <w:rsid w:val="00F42E3E"/>
    <w:rsid w:val="00F43868"/>
    <w:rsid w:val="00F43C57"/>
    <w:rsid w:val="00F44AE5"/>
    <w:rsid w:val="00F465E9"/>
    <w:rsid w:val="00F5160F"/>
    <w:rsid w:val="00F52164"/>
    <w:rsid w:val="00F530C7"/>
    <w:rsid w:val="00F53399"/>
    <w:rsid w:val="00F53879"/>
    <w:rsid w:val="00F538D3"/>
    <w:rsid w:val="00F558E1"/>
    <w:rsid w:val="00F55D0B"/>
    <w:rsid w:val="00F56A7A"/>
    <w:rsid w:val="00F56CF9"/>
    <w:rsid w:val="00F57225"/>
    <w:rsid w:val="00F57238"/>
    <w:rsid w:val="00F607A3"/>
    <w:rsid w:val="00F63A6C"/>
    <w:rsid w:val="00F641E1"/>
    <w:rsid w:val="00F6480F"/>
    <w:rsid w:val="00F65764"/>
    <w:rsid w:val="00F65CA2"/>
    <w:rsid w:val="00F65F46"/>
    <w:rsid w:val="00F675AF"/>
    <w:rsid w:val="00F67EA9"/>
    <w:rsid w:val="00F718A6"/>
    <w:rsid w:val="00F71DA9"/>
    <w:rsid w:val="00F7209C"/>
    <w:rsid w:val="00F742A7"/>
    <w:rsid w:val="00F74B59"/>
    <w:rsid w:val="00F74EC6"/>
    <w:rsid w:val="00F74F59"/>
    <w:rsid w:val="00F7545C"/>
    <w:rsid w:val="00F75FE6"/>
    <w:rsid w:val="00F81A84"/>
    <w:rsid w:val="00F81E72"/>
    <w:rsid w:val="00F830D6"/>
    <w:rsid w:val="00F8315D"/>
    <w:rsid w:val="00F84571"/>
    <w:rsid w:val="00F849C2"/>
    <w:rsid w:val="00F853E3"/>
    <w:rsid w:val="00F856C1"/>
    <w:rsid w:val="00F8695C"/>
    <w:rsid w:val="00F86F60"/>
    <w:rsid w:val="00F87614"/>
    <w:rsid w:val="00F91375"/>
    <w:rsid w:val="00F9429E"/>
    <w:rsid w:val="00F94713"/>
    <w:rsid w:val="00F951BC"/>
    <w:rsid w:val="00F96AF2"/>
    <w:rsid w:val="00F977F6"/>
    <w:rsid w:val="00F97B78"/>
    <w:rsid w:val="00F97D9D"/>
    <w:rsid w:val="00FA2A28"/>
    <w:rsid w:val="00FA514E"/>
    <w:rsid w:val="00FA56F1"/>
    <w:rsid w:val="00FA610D"/>
    <w:rsid w:val="00FA6F02"/>
    <w:rsid w:val="00FB1302"/>
    <w:rsid w:val="00FB1C8A"/>
    <w:rsid w:val="00FB4D77"/>
    <w:rsid w:val="00FB5418"/>
    <w:rsid w:val="00FB5C82"/>
    <w:rsid w:val="00FBCD39"/>
    <w:rsid w:val="00FC2F49"/>
    <w:rsid w:val="00FC69A0"/>
    <w:rsid w:val="00FC714F"/>
    <w:rsid w:val="00FD533E"/>
    <w:rsid w:val="00FD5575"/>
    <w:rsid w:val="00FD6BE5"/>
    <w:rsid w:val="00FE02AE"/>
    <w:rsid w:val="00FE2C33"/>
    <w:rsid w:val="00FE4165"/>
    <w:rsid w:val="00FE5FC4"/>
    <w:rsid w:val="00FE661A"/>
    <w:rsid w:val="00FE6BCB"/>
    <w:rsid w:val="00FF101D"/>
    <w:rsid w:val="00FF2B3C"/>
    <w:rsid w:val="00FF2D33"/>
    <w:rsid w:val="00FF3C81"/>
    <w:rsid w:val="00FF44B1"/>
    <w:rsid w:val="00FF4E10"/>
    <w:rsid w:val="00FF5452"/>
    <w:rsid w:val="017FA9C3"/>
    <w:rsid w:val="0262DD94"/>
    <w:rsid w:val="0320EC68"/>
    <w:rsid w:val="03F7A110"/>
    <w:rsid w:val="04EE20AC"/>
    <w:rsid w:val="05583135"/>
    <w:rsid w:val="05BB479F"/>
    <w:rsid w:val="06D7F566"/>
    <w:rsid w:val="06DEB4E8"/>
    <w:rsid w:val="0803B276"/>
    <w:rsid w:val="08E20E62"/>
    <w:rsid w:val="09145D5B"/>
    <w:rsid w:val="0A0D69ED"/>
    <w:rsid w:val="0AFE146A"/>
    <w:rsid w:val="0CE274BB"/>
    <w:rsid w:val="0D28AA40"/>
    <w:rsid w:val="0E7E3105"/>
    <w:rsid w:val="0E8F7346"/>
    <w:rsid w:val="0F805CE7"/>
    <w:rsid w:val="0FF8AA8F"/>
    <w:rsid w:val="11514C40"/>
    <w:rsid w:val="121CAB55"/>
    <w:rsid w:val="1245D093"/>
    <w:rsid w:val="132B73CF"/>
    <w:rsid w:val="13DCEF8A"/>
    <w:rsid w:val="14E46FAA"/>
    <w:rsid w:val="1609EA9D"/>
    <w:rsid w:val="16BD4650"/>
    <w:rsid w:val="17E11E37"/>
    <w:rsid w:val="19005F8B"/>
    <w:rsid w:val="19136244"/>
    <w:rsid w:val="1A9A4A00"/>
    <w:rsid w:val="1AA45F72"/>
    <w:rsid w:val="1B4A74DC"/>
    <w:rsid w:val="1BF1E309"/>
    <w:rsid w:val="1C232C67"/>
    <w:rsid w:val="1C625C89"/>
    <w:rsid w:val="1C7A5642"/>
    <w:rsid w:val="1CCD8425"/>
    <w:rsid w:val="1D8D8557"/>
    <w:rsid w:val="1D9DA046"/>
    <w:rsid w:val="1DF62B26"/>
    <w:rsid w:val="1EEAC19D"/>
    <w:rsid w:val="1EEC81BF"/>
    <w:rsid w:val="206F92EB"/>
    <w:rsid w:val="2082B90A"/>
    <w:rsid w:val="23812DCC"/>
    <w:rsid w:val="2474832F"/>
    <w:rsid w:val="258C75C8"/>
    <w:rsid w:val="25DBAD4D"/>
    <w:rsid w:val="26A04ADD"/>
    <w:rsid w:val="281853DD"/>
    <w:rsid w:val="29366B5A"/>
    <w:rsid w:val="296F6B1F"/>
    <w:rsid w:val="29A24FFE"/>
    <w:rsid w:val="29A2F3F9"/>
    <w:rsid w:val="2AD41CE0"/>
    <w:rsid w:val="2C14CE8C"/>
    <w:rsid w:val="2C6E9C67"/>
    <w:rsid w:val="2D42032E"/>
    <w:rsid w:val="2D8B82FA"/>
    <w:rsid w:val="2DDF5BBB"/>
    <w:rsid w:val="2DF3B8E1"/>
    <w:rsid w:val="2E0A6CC8"/>
    <w:rsid w:val="3017CAD1"/>
    <w:rsid w:val="32E91F25"/>
    <w:rsid w:val="32EE49CE"/>
    <w:rsid w:val="34AB58CE"/>
    <w:rsid w:val="3509D441"/>
    <w:rsid w:val="35CD9678"/>
    <w:rsid w:val="365A61BA"/>
    <w:rsid w:val="37B64F3A"/>
    <w:rsid w:val="39B5F915"/>
    <w:rsid w:val="3AFB0915"/>
    <w:rsid w:val="3B0FD5BF"/>
    <w:rsid w:val="3B259D05"/>
    <w:rsid w:val="3BEE207E"/>
    <w:rsid w:val="3D285F03"/>
    <w:rsid w:val="3DEBC74F"/>
    <w:rsid w:val="3E39C8F8"/>
    <w:rsid w:val="3F1917C1"/>
    <w:rsid w:val="3FEEBC28"/>
    <w:rsid w:val="40CF8E31"/>
    <w:rsid w:val="41133044"/>
    <w:rsid w:val="4281C5BA"/>
    <w:rsid w:val="42EF10CD"/>
    <w:rsid w:val="46B4B231"/>
    <w:rsid w:val="46BA663A"/>
    <w:rsid w:val="4845D4CC"/>
    <w:rsid w:val="4929D475"/>
    <w:rsid w:val="4A55FE64"/>
    <w:rsid w:val="4A7375BA"/>
    <w:rsid w:val="4AEFFA3F"/>
    <w:rsid w:val="4B250EE2"/>
    <w:rsid w:val="4B775316"/>
    <w:rsid w:val="4D63F747"/>
    <w:rsid w:val="4D642807"/>
    <w:rsid w:val="4E438906"/>
    <w:rsid w:val="4E6FFB81"/>
    <w:rsid w:val="4E822ECF"/>
    <w:rsid w:val="4EC83F6F"/>
    <w:rsid w:val="4EF82695"/>
    <w:rsid w:val="4F0BAA30"/>
    <w:rsid w:val="4F65A294"/>
    <w:rsid w:val="5040FB7D"/>
    <w:rsid w:val="519DD742"/>
    <w:rsid w:val="52AC04E8"/>
    <w:rsid w:val="53145EAA"/>
    <w:rsid w:val="534C432D"/>
    <w:rsid w:val="547B92AC"/>
    <w:rsid w:val="54C6A7B1"/>
    <w:rsid w:val="54F7C028"/>
    <w:rsid w:val="555A47D9"/>
    <w:rsid w:val="574813EB"/>
    <w:rsid w:val="577BF2DE"/>
    <w:rsid w:val="57FAA224"/>
    <w:rsid w:val="58076DEF"/>
    <w:rsid w:val="59B0D9F5"/>
    <w:rsid w:val="5A932A26"/>
    <w:rsid w:val="5ABAFA10"/>
    <w:rsid w:val="5AC0C5E5"/>
    <w:rsid w:val="5B75B6E7"/>
    <w:rsid w:val="5BE126D9"/>
    <w:rsid w:val="5C1F6F6C"/>
    <w:rsid w:val="5CC2170D"/>
    <w:rsid w:val="5D60870D"/>
    <w:rsid w:val="5DA39ABB"/>
    <w:rsid w:val="5DB668C9"/>
    <w:rsid w:val="5E3F217F"/>
    <w:rsid w:val="5EC32D4D"/>
    <w:rsid w:val="5F1E920C"/>
    <w:rsid w:val="5F8548A0"/>
    <w:rsid w:val="604563D7"/>
    <w:rsid w:val="622CFB27"/>
    <w:rsid w:val="656DA8C9"/>
    <w:rsid w:val="659FF6AE"/>
    <w:rsid w:val="664A29FE"/>
    <w:rsid w:val="67E0A360"/>
    <w:rsid w:val="68E3B36D"/>
    <w:rsid w:val="69D47764"/>
    <w:rsid w:val="6B8A8C1B"/>
    <w:rsid w:val="6C941B9D"/>
    <w:rsid w:val="6E495B9F"/>
    <w:rsid w:val="6E77F22E"/>
    <w:rsid w:val="711BF8DE"/>
    <w:rsid w:val="7185D2D0"/>
    <w:rsid w:val="71B37ABB"/>
    <w:rsid w:val="72042260"/>
    <w:rsid w:val="721B1155"/>
    <w:rsid w:val="7249BCF1"/>
    <w:rsid w:val="731FA49C"/>
    <w:rsid w:val="7484F3F1"/>
    <w:rsid w:val="74F5076F"/>
    <w:rsid w:val="7518DE0B"/>
    <w:rsid w:val="768009C9"/>
    <w:rsid w:val="77B38368"/>
    <w:rsid w:val="79B726D7"/>
    <w:rsid w:val="79B94A47"/>
    <w:rsid w:val="7A7F6CE7"/>
    <w:rsid w:val="7A9C522D"/>
    <w:rsid w:val="7D7523B1"/>
    <w:rsid w:val="7F88C200"/>
    <w:rsid w:val="7FE6FBDB"/>
    <w:rsid w:val="7FFF3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F66FCE"/>
  <w15:chartTrackingRefBased/>
  <w15:docId w15:val="{141DE8CE-9B3D-4B61-98F6-9CE66E92A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Gnth">
    <w:name w:val="Normal"/>
    <w:qFormat/>
    <w:rsid w:val="00EF164D"/>
    <w:rPr>
      <w:lang w:val="ga-IE"/>
    </w:rPr>
  </w:style>
  <w:style w:type="paragraph" w:styleId="Teideal1">
    <w:name w:val="heading 1"/>
    <w:basedOn w:val="Gnth"/>
    <w:next w:val="Gnth"/>
    <w:link w:val="Teideal1Car"/>
    <w:uiPriority w:val="9"/>
    <w:qFormat/>
    <w:rsid w:val="00692757"/>
    <w:pPr>
      <w:spacing w:before="0"/>
      <w:jc w:val="both"/>
      <w:outlineLvl w:val="0"/>
    </w:pPr>
    <w:rPr>
      <w:rFonts w:ascii="Helvetica" w:hAnsi="Helvetica"/>
      <w:b/>
      <w:bCs/>
      <w:color w:val="15BFDB"/>
      <w:sz w:val="24"/>
      <w:szCs w:val="24"/>
      <w:u w:val="single"/>
    </w:rPr>
  </w:style>
  <w:style w:type="paragraph" w:styleId="Ceannteideal2">
    <w:name w:val="heading 2"/>
    <w:basedOn w:val="Altanliosta"/>
    <w:next w:val="Gnth"/>
    <w:link w:val="Ceannteideal2Car"/>
    <w:uiPriority w:val="9"/>
    <w:qFormat/>
    <w:rsid w:val="00F65CA2"/>
    <w:pPr>
      <w:numPr>
        <w:numId w:val="3"/>
      </w:numPr>
      <w:spacing w:after="0"/>
      <w:jc w:val="both"/>
      <w:outlineLvl w:val="1"/>
    </w:pPr>
    <w:rPr>
      <w:rFonts w:ascii="Helvetica" w:hAnsi="Helvetica"/>
      <w:b/>
      <w:bCs/>
      <w:color w:val="262626" w:themeColor="text1" w:themeTint="D9"/>
      <w:lang w:val="ga-IE"/>
    </w:rPr>
  </w:style>
  <w:style w:type="character" w:default="1" w:styleId="Clfhoireannramhshocraithenan-alt">
    <w:name w:val="Default Paragraph Font"/>
    <w:uiPriority w:val="1"/>
    <w:semiHidden/>
    <w:unhideWhenUsed/>
  </w:style>
  <w:style w:type="table" w:default="1" w:styleId="Tblanormlt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anliosta">
    <w:name w:val="No List"/>
    <w:uiPriority w:val="99"/>
    <w:semiHidden/>
    <w:unhideWhenUsed/>
  </w:style>
  <w:style w:type="character" w:styleId="Tran">
    <w:name w:val="Strong"/>
    <w:uiPriority w:val="10"/>
    <w:qFormat/>
    <w:rsid w:val="006C0C04"/>
    <w:rPr>
      <w:b/>
      <w:bCs/>
    </w:rPr>
  </w:style>
  <w:style w:type="paragraph" w:styleId="Corpthacs">
    <w:name w:val="Body Text"/>
    <w:basedOn w:val="Gnth"/>
    <w:link w:val="CorpthacsCar"/>
    <w:unhideWhenUsed/>
    <w:rsid w:val="006C0C04"/>
    <w:pPr>
      <w:widowControl w:val="0"/>
      <w:suppressAutoHyphens/>
      <w:spacing w:after="120"/>
    </w:pPr>
    <w:rPr>
      <w:rFonts w:ascii="Times New Roman" w:eastAsia="Arial Unicode MS" w:hAnsi="Times New Roman" w:cs="Times New Roman"/>
      <w:kern w:val="1"/>
      <w:sz w:val="24"/>
      <w:szCs w:val="24"/>
    </w:rPr>
  </w:style>
  <w:style w:type="character" w:customStyle="1" w:styleId="CorpthacsCar">
    <w:name w:val="Corpthéacs Car"/>
    <w:basedOn w:val="Clfhoireannramhshocraithenan-alt"/>
    <w:link w:val="Corpthacs"/>
    <w:rsid w:val="000D77AB"/>
    <w:rPr>
      <w:rFonts w:ascii="Times New Roman" w:eastAsia="Arial Unicode MS" w:hAnsi="Times New Roman" w:cs="Times New Roman"/>
      <w:kern w:val="1"/>
      <w:sz w:val="24"/>
      <w:szCs w:val="24"/>
    </w:rPr>
  </w:style>
  <w:style w:type="character" w:styleId="Tacsanchoinnelaionaid">
    <w:name w:val="Placeholder Text"/>
    <w:basedOn w:val="Clfhoireannramhshocraithenan-alt"/>
    <w:uiPriority w:val="99"/>
    <w:semiHidden/>
    <w:rsid w:val="00F607A3"/>
    <w:rPr>
      <w:color w:val="808080"/>
    </w:rPr>
  </w:style>
  <w:style w:type="paragraph" w:styleId="GnthGrasn">
    <w:name w:val="Normal (Web)"/>
    <w:basedOn w:val="Gnth"/>
    <w:uiPriority w:val="99"/>
    <w:semiHidden/>
    <w:rsid w:val="006C0C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Text-small">
    <w:name w:val="Text - small"/>
    <w:basedOn w:val="Gnth"/>
    <w:qFormat/>
    <w:rsid w:val="00AB0132"/>
    <w:pPr>
      <w:spacing w:before="0" w:after="120"/>
      <w:contextualSpacing/>
    </w:pPr>
    <w:rPr>
      <w:sz w:val="18"/>
    </w:rPr>
  </w:style>
  <w:style w:type="table" w:styleId="Greilletbla">
    <w:name w:val="Table Grid"/>
    <w:basedOn w:val="Tblanormlta"/>
    <w:uiPriority w:val="39"/>
    <w:rsid w:val="000827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ideal1Car">
    <w:name w:val="Teideal 1 Car"/>
    <w:basedOn w:val="Clfhoireannramhshocraithenan-alt"/>
    <w:link w:val="Teideal1"/>
    <w:uiPriority w:val="9"/>
    <w:rsid w:val="00692757"/>
    <w:rPr>
      <w:rFonts w:ascii="Helvetica" w:hAnsi="Helvetica"/>
      <w:b/>
      <w:bCs/>
      <w:color w:val="15BFDB"/>
      <w:sz w:val="24"/>
      <w:szCs w:val="24"/>
      <w:u w:val="single"/>
      <w:lang w:val="ga-IE"/>
    </w:rPr>
  </w:style>
  <w:style w:type="character" w:customStyle="1" w:styleId="Ceannteideal2Car">
    <w:name w:val="Ceannteideal 2 Car"/>
    <w:basedOn w:val="Clfhoireannramhshocraithenan-alt"/>
    <w:link w:val="Ceannteideal2"/>
    <w:uiPriority w:val="9"/>
    <w:rsid w:val="00F65CA2"/>
    <w:rPr>
      <w:rFonts w:ascii="Helvetica" w:eastAsiaTheme="minorHAnsi" w:hAnsi="Helvetica"/>
      <w:b/>
      <w:bCs/>
      <w:color w:val="262626" w:themeColor="text1" w:themeTint="D9"/>
      <w:kern w:val="2"/>
      <w:lang w:val="ga-IE" w:eastAsia="en-US"/>
      <w14:ligatures w14:val="standardContextual"/>
    </w:rPr>
  </w:style>
  <w:style w:type="paragraph" w:styleId="Liostaurchar">
    <w:name w:val="List Bullet"/>
    <w:basedOn w:val="Gnth"/>
    <w:uiPriority w:val="98"/>
    <w:rsid w:val="000D77AB"/>
    <w:pPr>
      <w:numPr>
        <w:numId w:val="1"/>
      </w:numPr>
      <w:spacing w:before="0" w:after="60" w:line="259" w:lineRule="auto"/>
      <w:ind w:left="720"/>
    </w:pPr>
  </w:style>
  <w:style w:type="paragraph" w:styleId="Ceanntsc">
    <w:name w:val="header"/>
    <w:basedOn w:val="Gnth"/>
    <w:link w:val="CeanntscCar"/>
    <w:uiPriority w:val="99"/>
    <w:rsid w:val="008D48F8"/>
    <w:pPr>
      <w:tabs>
        <w:tab w:val="center" w:pos="4680"/>
        <w:tab w:val="right" w:pos="9360"/>
      </w:tabs>
    </w:pPr>
  </w:style>
  <w:style w:type="character" w:customStyle="1" w:styleId="CeanntscCar">
    <w:name w:val="Ceanntásc Car"/>
    <w:basedOn w:val="Clfhoireannramhshocraithenan-alt"/>
    <w:link w:val="Ceanntsc"/>
    <w:uiPriority w:val="99"/>
    <w:rsid w:val="008078FE"/>
  </w:style>
  <w:style w:type="paragraph" w:styleId="Buntsc">
    <w:name w:val="footer"/>
    <w:basedOn w:val="Gnth"/>
    <w:link w:val="BuntscCar"/>
    <w:uiPriority w:val="99"/>
    <w:unhideWhenUsed/>
    <w:rsid w:val="008D48F8"/>
    <w:pPr>
      <w:tabs>
        <w:tab w:val="center" w:pos="4680"/>
        <w:tab w:val="right" w:pos="9360"/>
      </w:tabs>
    </w:pPr>
  </w:style>
  <w:style w:type="character" w:customStyle="1" w:styleId="BuntscCar">
    <w:name w:val="Buntásc Car"/>
    <w:basedOn w:val="Clfhoireannramhshocraithenan-alt"/>
    <w:link w:val="Buntsc"/>
    <w:uiPriority w:val="99"/>
    <w:rsid w:val="008D48F8"/>
  </w:style>
  <w:style w:type="paragraph" w:styleId="Teideal">
    <w:name w:val="Title"/>
    <w:basedOn w:val="Gnth"/>
    <w:next w:val="Gnth"/>
    <w:link w:val="TeidealCar"/>
    <w:uiPriority w:val="1"/>
    <w:qFormat/>
    <w:rsid w:val="000D77AB"/>
    <w:pPr>
      <w:spacing w:before="0" w:line="1000" w:lineRule="exact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96"/>
      <w:szCs w:val="56"/>
    </w:rPr>
  </w:style>
  <w:style w:type="character" w:customStyle="1" w:styleId="TeidealCar">
    <w:name w:val="Teideal Car"/>
    <w:basedOn w:val="Clfhoireannramhshocraithenan-alt"/>
    <w:link w:val="Teideal"/>
    <w:uiPriority w:val="1"/>
    <w:rsid w:val="008078FE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96"/>
      <w:szCs w:val="56"/>
    </w:rPr>
  </w:style>
  <w:style w:type="paragraph" w:customStyle="1" w:styleId="Text-small-right">
    <w:name w:val="Text - small - right"/>
    <w:basedOn w:val="Gnth"/>
    <w:qFormat/>
    <w:rsid w:val="00AB0132"/>
    <w:pPr>
      <w:spacing w:before="120"/>
      <w:jc w:val="right"/>
    </w:pPr>
    <w:rPr>
      <w:sz w:val="18"/>
    </w:rPr>
  </w:style>
  <w:style w:type="paragraph" w:customStyle="1" w:styleId="04xlpa">
    <w:name w:val="_04xlpa"/>
    <w:basedOn w:val="Gnth"/>
    <w:rsid w:val="003351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ga-IE"/>
    </w:rPr>
  </w:style>
  <w:style w:type="character" w:customStyle="1" w:styleId="wdyuqq">
    <w:name w:val="wdyuqq"/>
    <w:basedOn w:val="Clfhoireannramhshocraithenan-alt"/>
    <w:rsid w:val="00335105"/>
  </w:style>
  <w:style w:type="paragraph" w:styleId="Altanliosta">
    <w:name w:val="List Paragraph"/>
    <w:basedOn w:val="Gnth"/>
    <w:uiPriority w:val="34"/>
    <w:qFormat/>
    <w:rsid w:val="00335105"/>
    <w:pPr>
      <w:spacing w:before="0" w:after="160" w:line="259" w:lineRule="auto"/>
      <w:ind w:left="720"/>
      <w:contextualSpacing/>
    </w:pPr>
    <w:rPr>
      <w:rFonts w:eastAsiaTheme="minorHAnsi"/>
      <w:kern w:val="2"/>
      <w:lang w:val="en-IE" w:eastAsia="en-US"/>
      <w14:ligatures w14:val="standardContextual"/>
    </w:rPr>
  </w:style>
  <w:style w:type="character" w:styleId="Tagairtntatrchta">
    <w:name w:val="annotation reference"/>
    <w:basedOn w:val="Clfhoireannramhshocraithenan-alt"/>
    <w:uiPriority w:val="99"/>
    <w:semiHidden/>
    <w:unhideWhenUsed/>
    <w:rsid w:val="00335105"/>
    <w:rPr>
      <w:sz w:val="16"/>
      <w:szCs w:val="16"/>
    </w:rPr>
  </w:style>
  <w:style w:type="paragraph" w:styleId="Tacsntatrchta">
    <w:name w:val="annotation text"/>
    <w:basedOn w:val="Gnth"/>
    <w:link w:val="TacsntatrchtaCar"/>
    <w:uiPriority w:val="99"/>
    <w:unhideWhenUsed/>
    <w:rsid w:val="00335105"/>
    <w:rPr>
      <w:sz w:val="20"/>
      <w:szCs w:val="20"/>
    </w:rPr>
  </w:style>
  <w:style w:type="character" w:customStyle="1" w:styleId="TacsntatrchtaCar">
    <w:name w:val="Téacs nóta tráchta Car"/>
    <w:basedOn w:val="Clfhoireannramhshocraithenan-alt"/>
    <w:link w:val="Tacsntatrchta"/>
    <w:uiPriority w:val="99"/>
    <w:rsid w:val="00335105"/>
    <w:rPr>
      <w:sz w:val="20"/>
      <w:szCs w:val="20"/>
    </w:rPr>
  </w:style>
  <w:style w:type="paragraph" w:styleId="bharntatrchta">
    <w:name w:val="annotation subject"/>
    <w:basedOn w:val="Tacsntatrchta"/>
    <w:next w:val="Tacsntatrchta"/>
    <w:link w:val="bharntatrchtaCar"/>
    <w:uiPriority w:val="99"/>
    <w:semiHidden/>
    <w:unhideWhenUsed/>
    <w:rsid w:val="00335105"/>
    <w:rPr>
      <w:b/>
      <w:bCs/>
    </w:rPr>
  </w:style>
  <w:style w:type="character" w:customStyle="1" w:styleId="bharntatrchtaCar">
    <w:name w:val="Ábhar nóta tráchta Car"/>
    <w:basedOn w:val="TacsntatrchtaCar"/>
    <w:link w:val="bharntatrchta"/>
    <w:uiPriority w:val="99"/>
    <w:semiHidden/>
    <w:rsid w:val="00335105"/>
    <w:rPr>
      <w:b/>
      <w:bCs/>
      <w:sz w:val="20"/>
      <w:szCs w:val="20"/>
    </w:rPr>
  </w:style>
  <w:style w:type="paragraph" w:customStyle="1" w:styleId="paragraph">
    <w:name w:val="paragraph"/>
    <w:basedOn w:val="Gnth"/>
    <w:uiPriority w:val="1"/>
    <w:rsid w:val="00134FB7"/>
    <w:pPr>
      <w:spacing w:before="0" w:beforeAutospacing="1" w:after="160" w:afterAutospacing="1" w:line="259" w:lineRule="auto"/>
    </w:pPr>
    <w:rPr>
      <w:rFonts w:ascii="Times New Roman" w:eastAsia="Times New Roman" w:hAnsi="Times New Roman" w:cs="Times New Roman"/>
      <w:kern w:val="2"/>
      <w:sz w:val="24"/>
      <w:szCs w:val="24"/>
      <w:lang w:val="en-IE" w:eastAsia="en-IE"/>
      <w14:ligatures w14:val="standardContextual"/>
    </w:rPr>
  </w:style>
  <w:style w:type="character" w:customStyle="1" w:styleId="normaltextrun">
    <w:name w:val="normaltextrun"/>
    <w:basedOn w:val="Clfhoireannramhshocraithenan-alt"/>
    <w:rsid w:val="00134FB7"/>
  </w:style>
  <w:style w:type="character" w:customStyle="1" w:styleId="eop">
    <w:name w:val="eop"/>
    <w:basedOn w:val="Clfhoireannramhshocraithenan-alt"/>
    <w:rsid w:val="00134FB7"/>
  </w:style>
  <w:style w:type="paragraph" w:styleId="Leaganleasaithe">
    <w:name w:val="Revision"/>
    <w:hidden/>
    <w:uiPriority w:val="99"/>
    <w:semiHidden/>
    <w:rsid w:val="00AF78D0"/>
    <w:pPr>
      <w:spacing w:before="0"/>
    </w:pPr>
  </w:style>
  <w:style w:type="character" w:customStyle="1" w:styleId="cf01">
    <w:name w:val="cf01"/>
    <w:basedOn w:val="Clfhoireannramhshocraithenan-alt"/>
    <w:rsid w:val="00AF78D0"/>
    <w:rPr>
      <w:rFonts w:ascii="Segoe UI" w:hAnsi="Segoe UI" w:cs="Segoe UI" w:hint="default"/>
      <w:sz w:val="18"/>
      <w:szCs w:val="18"/>
    </w:rPr>
  </w:style>
  <w:style w:type="table" w:styleId="Tblagreille3-Aiceann1">
    <w:name w:val="Grid Table 3 Accent 1"/>
    <w:basedOn w:val="Tblanormlta"/>
    <w:uiPriority w:val="48"/>
    <w:rsid w:val="00103784"/>
    <w:tblPr>
      <w:tblStyleRowBandSize w:val="1"/>
      <w:tblStyleColBandSize w:val="1"/>
      <w:tblBorders>
        <w:top w:val="single" w:sz="4" w:space="0" w:color="62E0F6" w:themeColor="accent1" w:themeTint="99"/>
        <w:left w:val="single" w:sz="4" w:space="0" w:color="62E0F6" w:themeColor="accent1" w:themeTint="99"/>
        <w:bottom w:val="single" w:sz="4" w:space="0" w:color="62E0F6" w:themeColor="accent1" w:themeTint="99"/>
        <w:right w:val="single" w:sz="4" w:space="0" w:color="62E0F6" w:themeColor="accent1" w:themeTint="99"/>
        <w:insideH w:val="single" w:sz="4" w:space="0" w:color="62E0F6" w:themeColor="accent1" w:themeTint="99"/>
        <w:insideV w:val="single" w:sz="4" w:space="0" w:color="62E0F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4FC" w:themeFill="accent1" w:themeFillTint="33"/>
      </w:tcPr>
    </w:tblStylePr>
    <w:tblStylePr w:type="band1Horz">
      <w:tblPr/>
      <w:tcPr>
        <w:shd w:val="clear" w:color="auto" w:fill="CAF4FC" w:themeFill="accent1" w:themeFillTint="33"/>
      </w:tcPr>
    </w:tblStylePr>
    <w:tblStylePr w:type="neCell">
      <w:tblPr/>
      <w:tcPr>
        <w:tcBorders>
          <w:bottom w:val="single" w:sz="4" w:space="0" w:color="62E0F6" w:themeColor="accent1" w:themeTint="99"/>
        </w:tcBorders>
      </w:tcPr>
    </w:tblStylePr>
    <w:tblStylePr w:type="nwCell">
      <w:tblPr/>
      <w:tcPr>
        <w:tcBorders>
          <w:bottom w:val="single" w:sz="4" w:space="0" w:color="62E0F6" w:themeColor="accent1" w:themeTint="99"/>
        </w:tcBorders>
      </w:tcPr>
    </w:tblStylePr>
    <w:tblStylePr w:type="seCell">
      <w:tblPr/>
      <w:tcPr>
        <w:tcBorders>
          <w:top w:val="single" w:sz="4" w:space="0" w:color="62E0F6" w:themeColor="accent1" w:themeTint="99"/>
        </w:tcBorders>
      </w:tcPr>
    </w:tblStylePr>
    <w:tblStylePr w:type="swCell">
      <w:tblPr/>
      <w:tcPr>
        <w:tcBorders>
          <w:top w:val="single" w:sz="4" w:space="0" w:color="62E0F6" w:themeColor="accent1" w:themeTint="99"/>
        </w:tcBorders>
      </w:tcPr>
    </w:tblStylePr>
  </w:style>
  <w:style w:type="table" w:styleId="Tblagreille1adrom-Aiceann1">
    <w:name w:val="Grid Table 1 Light Accent 1"/>
    <w:basedOn w:val="Tblanormlta"/>
    <w:uiPriority w:val="46"/>
    <w:rsid w:val="00D20F14"/>
    <w:tblPr>
      <w:tblStyleRowBandSize w:val="1"/>
      <w:tblStyleColBandSize w:val="1"/>
      <w:tblBorders>
        <w:top w:val="single" w:sz="4" w:space="0" w:color="96EAF9" w:themeColor="accent1" w:themeTint="66"/>
        <w:left w:val="single" w:sz="4" w:space="0" w:color="96EAF9" w:themeColor="accent1" w:themeTint="66"/>
        <w:bottom w:val="single" w:sz="4" w:space="0" w:color="96EAF9" w:themeColor="accent1" w:themeTint="66"/>
        <w:right w:val="single" w:sz="4" w:space="0" w:color="96EAF9" w:themeColor="accent1" w:themeTint="66"/>
        <w:insideH w:val="single" w:sz="4" w:space="0" w:color="96EAF9" w:themeColor="accent1" w:themeTint="66"/>
        <w:insideV w:val="single" w:sz="4" w:space="0" w:color="96EAF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2E0F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2E0F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3-Accent11">
    <w:name w:val="Grid Table 3 - Accent 11"/>
    <w:basedOn w:val="Tblanormlta"/>
    <w:next w:val="Tblagreille3-Aiceann1"/>
    <w:uiPriority w:val="48"/>
    <w:rsid w:val="006A3C07"/>
    <w:rPr>
      <w:rFonts w:ascii="Calibri" w:eastAsia="Yu Mincho" w:hAnsi="Calibri" w:cs="Arial"/>
    </w:rPr>
    <w:tblPr>
      <w:tblStyleRowBandSize w:val="1"/>
      <w:tblStyleColBandSize w:val="1"/>
      <w:tblInd w:w="0" w:type="nil"/>
      <w:tblBorders>
        <w:top w:val="single" w:sz="4" w:space="0" w:color="62E0F6" w:themeColor="accent1" w:themeTint="99"/>
        <w:left w:val="single" w:sz="4" w:space="0" w:color="62E0F6" w:themeColor="accent1" w:themeTint="99"/>
        <w:bottom w:val="single" w:sz="4" w:space="0" w:color="62E0F6" w:themeColor="accent1" w:themeTint="99"/>
        <w:right w:val="single" w:sz="4" w:space="0" w:color="62E0F6" w:themeColor="accent1" w:themeTint="99"/>
        <w:insideH w:val="single" w:sz="4" w:space="0" w:color="62E0F6" w:themeColor="accent1" w:themeTint="99"/>
        <w:insideV w:val="single" w:sz="4" w:space="0" w:color="62E0F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4FC" w:themeFill="accent1" w:themeFillTint="33"/>
      </w:tcPr>
    </w:tblStylePr>
    <w:tblStylePr w:type="band1Horz">
      <w:tblPr/>
      <w:tcPr>
        <w:shd w:val="clear" w:color="auto" w:fill="CAF4FC" w:themeFill="accent1" w:themeFillTint="33"/>
      </w:tcPr>
    </w:tblStylePr>
    <w:tblStylePr w:type="neCell">
      <w:tblPr/>
      <w:tcPr>
        <w:tcBorders>
          <w:bottom w:val="single" w:sz="4" w:space="0" w:color="62E0F6" w:themeColor="accent1" w:themeTint="99"/>
        </w:tcBorders>
      </w:tcPr>
    </w:tblStylePr>
    <w:tblStylePr w:type="nwCell">
      <w:tblPr/>
      <w:tcPr>
        <w:tcBorders>
          <w:bottom w:val="single" w:sz="4" w:space="0" w:color="62E0F6" w:themeColor="accent1" w:themeTint="99"/>
        </w:tcBorders>
      </w:tcPr>
    </w:tblStylePr>
    <w:tblStylePr w:type="seCell">
      <w:tblPr/>
      <w:tcPr>
        <w:tcBorders>
          <w:top w:val="single" w:sz="4" w:space="0" w:color="62E0F6" w:themeColor="accent1" w:themeTint="99"/>
        </w:tcBorders>
      </w:tcPr>
    </w:tblStylePr>
    <w:tblStylePr w:type="swCell">
      <w:tblPr/>
      <w:tcPr>
        <w:tcBorders>
          <w:top w:val="single" w:sz="4" w:space="0" w:color="62E0F6" w:themeColor="accent1" w:themeTint="99"/>
        </w:tcBorders>
      </w:tcPr>
    </w:tblStylePr>
  </w:style>
  <w:style w:type="character" w:styleId="Hipearnasc">
    <w:name w:val="Hyperlink"/>
    <w:basedOn w:val="Clfhoireannramhshocraithenan-alt"/>
    <w:uiPriority w:val="99"/>
    <w:unhideWhenUsed/>
    <w:rsid w:val="00DF1991"/>
    <w:rPr>
      <w:color w:val="0CC0DF" w:themeColor="hyperlink"/>
      <w:u w:val="single"/>
    </w:rPr>
  </w:style>
  <w:style w:type="character" w:styleId="Luaneamhritithe">
    <w:name w:val="Unresolved Mention"/>
    <w:basedOn w:val="Clfhoireannramhshocraithenan-alt"/>
    <w:uiPriority w:val="99"/>
    <w:semiHidden/>
    <w:rsid w:val="00DF1991"/>
    <w:rPr>
      <w:color w:val="605E5C"/>
      <w:shd w:val="clear" w:color="auto" w:fill="E1DFDD"/>
    </w:rPr>
  </w:style>
  <w:style w:type="table" w:styleId="Gnth-thbla3">
    <w:name w:val="Plain Table 3"/>
    <w:basedOn w:val="Tblanormlta"/>
    <w:uiPriority w:val="43"/>
    <w:rsid w:val="008F7CF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95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2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75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3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42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7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emf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teanglann.ie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ighloinn\AppData\Roaming\Microsoft\Templates\Scientific%20conclusion%20worksheet.dotx" TargetMode="External"/></Relationships>
</file>

<file path=word/theme/theme1.xml><?xml version="1.0" encoding="utf-8"?>
<a:theme xmlns:a="http://schemas.openxmlformats.org/drawingml/2006/main" name="Office Theme">
  <a:themeElements>
    <a:clrScheme name="SnasTV Ros na Rún">
      <a:dk1>
        <a:sysClr val="windowText" lastClr="000000"/>
      </a:dk1>
      <a:lt1>
        <a:sysClr val="window" lastClr="FFFFFF"/>
      </a:lt1>
      <a:dk2>
        <a:srgbClr val="077183"/>
      </a:dk2>
      <a:lt2>
        <a:srgbClr val="FFFFFF"/>
      </a:lt2>
      <a:accent1>
        <a:srgbClr val="0CC0DF"/>
      </a:accent1>
      <a:accent2>
        <a:srgbClr val="FF0099"/>
      </a:accent2>
      <a:accent3>
        <a:srgbClr val="FFD93B"/>
      </a:accent3>
      <a:accent4>
        <a:srgbClr val="8064A2"/>
      </a:accent4>
      <a:accent5>
        <a:srgbClr val="FF53B9"/>
      </a:accent5>
      <a:accent6>
        <a:srgbClr val="00B050"/>
      </a:accent6>
      <a:hlink>
        <a:srgbClr val="0CC0DF"/>
      </a:hlink>
      <a:folHlink>
        <a:srgbClr val="0CC0D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09698c-63c9-49e0-9838-e8029c88ba6a" xsi:nil="true"/>
    <lcf76f155ced4ddcb4097134ff3c332f xmlns="2f3b5c31-8774-4f9a-94b2-99b9ad5b10d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703502210E9A4C96D49E889D95812C" ma:contentTypeVersion="17" ma:contentTypeDescription="Create a new document." ma:contentTypeScope="" ma:versionID="32e1bf4b9aad32d7365d2b512303d06d">
  <xsd:schema xmlns:xsd="http://www.w3.org/2001/XMLSchema" xmlns:xs="http://www.w3.org/2001/XMLSchema" xmlns:p="http://schemas.microsoft.com/office/2006/metadata/properties" xmlns:ns2="2f3b5c31-8774-4f9a-94b2-99b9ad5b10de" xmlns:ns3="b209698c-63c9-49e0-9838-e8029c88ba6a" targetNamespace="http://schemas.microsoft.com/office/2006/metadata/properties" ma:root="true" ma:fieldsID="feeb60504226d3f0c36fab4588a04316" ns2:_="" ns3:_="">
    <xsd:import namespace="2f3b5c31-8774-4f9a-94b2-99b9ad5b10de"/>
    <xsd:import namespace="b209698c-63c9-49e0-9838-e8029c88ba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b5c31-8774-4f9a-94b2-99b9ad5b10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ee92b2f-d444-4214-abdd-12644e6e9e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9698c-63c9-49e0-9838-e8029c88ba6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7ffa69b8-f921-4298-af93-0fe9519ba56b}" ma:internalName="TaxCatchAll" ma:showField="CatchAllData" ma:web="b209698c-63c9-49e0-9838-e8029c88ba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02EE576-17C7-482E-81F1-4023425F6A6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638F210-7067-483E-BFA1-28635F76E02A}">
  <ds:schemaRefs>
    <ds:schemaRef ds:uri="http://schemas.microsoft.com/office/2006/documentManagement/types"/>
    <ds:schemaRef ds:uri="http://www.w3.org/XML/1998/namespace"/>
    <ds:schemaRef ds:uri="2f3b5c31-8774-4f9a-94b2-99b9ad5b10de"/>
    <ds:schemaRef ds:uri="b209698c-63c9-49e0-9838-e8029c88ba6a"/>
    <ds:schemaRef ds:uri="http://purl.org/dc/dcmitype/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7E4C8851-81C9-4FA3-879A-BDA198FC6C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3b5c31-8774-4f9a-94b2-99b9ad5b10de"/>
    <ds:schemaRef ds:uri="b209698c-63c9-49e0-9838-e8029c88ba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97C1A5B-7166-477E-BCE5-3A3FA8E5194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Scientific conclusion worksheet</Template>
  <TotalTime>23</TotalTime>
  <Pages>13</Pages>
  <Words>2251</Words>
  <Characters>12835</Characters>
  <Application>Microsoft Office Word</Application>
  <DocSecurity>0</DocSecurity>
  <Lines>106</Lines>
  <Paragraphs>30</Paragraphs>
  <ScaleCrop>false</ScaleCrop>
  <Company/>
  <LinksUpToDate>false</LinksUpToDate>
  <CharactersWithSpaces>15056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Aisling Sheerin</dc:creator>
  <cp:keywords/>
  <dc:description/>
  <cp:lastModifiedBy>Sophie Mcnamara</cp:lastModifiedBy>
  <cp:revision>627</cp:revision>
  <cp:lastPrinted>2024-09-04T15:07:00Z</cp:lastPrinted>
  <dcterms:created xsi:type="dcterms:W3CDTF">2024-06-26T22:45:00Z</dcterms:created>
  <dcterms:modified xsi:type="dcterms:W3CDTF">2024-12-18T15:19:00Z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0x010100A2703502210E9A4C96D49E889D95812C</vt:lpwstr>
  </property>
  <property fmtid="{D5CDD505-2E9C-101B-9397-08002B2CF9AE}" pid="3" name="MediaServiceImageTags">
    <vt:lpwstr/>
  </property>
</Properties>
</file>