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"/>
        <w:gridCol w:w="2874"/>
        <w:gridCol w:w="552"/>
        <w:gridCol w:w="2600"/>
        <w:gridCol w:w="552"/>
        <w:gridCol w:w="2616"/>
      </w:tblGrid>
      <w:tr w:rsidR="008D31A9" w:rsidRPr="004E527C" w14:paraId="1176E461" w14:textId="77777777" w:rsidTr="21AB3D90">
        <w:trPr>
          <w:trHeight w:val="1277"/>
          <w:jc w:val="center"/>
        </w:trPr>
        <w:tc>
          <w:tcPr>
            <w:tcW w:w="9746" w:type="dxa"/>
            <w:gridSpan w:val="6"/>
            <w:vAlign w:val="center"/>
          </w:tcPr>
          <w:p w14:paraId="6FB1C246" w14:textId="7B70C281" w:rsidR="008D31A9" w:rsidRPr="004E527C" w:rsidRDefault="008D31A9" w:rsidP="21AB3D90">
            <w:pPr>
              <w:spacing w:before="0" w:line="276" w:lineRule="auto"/>
            </w:pPr>
          </w:p>
        </w:tc>
      </w:tr>
      <w:tr w:rsidR="008D31A9" w:rsidRPr="004E527C" w14:paraId="392F5364" w14:textId="77777777" w:rsidTr="21AB3D90">
        <w:trPr>
          <w:trHeight w:val="473"/>
          <w:jc w:val="center"/>
        </w:trPr>
        <w:tc>
          <w:tcPr>
            <w:tcW w:w="552" w:type="dxa"/>
            <w:shd w:val="clear" w:color="auto" w:fill="FFFFFF" w:themeFill="background2"/>
            <w:tcMar>
              <w:left w:w="72" w:type="dxa"/>
              <w:right w:w="72" w:type="dxa"/>
            </w:tcMar>
          </w:tcPr>
          <w:p w14:paraId="192414EA" w14:textId="2F86B674" w:rsidR="008D31A9" w:rsidRPr="004E527C" w:rsidRDefault="002E3E2A" w:rsidP="21AB3D90">
            <w:pPr>
              <w:pStyle w:val="Text-small-right"/>
              <w:spacing w:before="0" w:line="276" w:lineRule="auto"/>
              <w:jc w:val="center"/>
            </w:pPr>
            <w:r w:rsidRPr="004E527C">
              <w:rPr>
                <w:noProof/>
              </w:rPr>
              <w:drawing>
                <wp:anchor distT="0" distB="0" distL="114300" distR="114300" simplePos="0" relativeHeight="251658247" behindDoc="0" locked="0" layoutInCell="1" allowOverlap="1" wp14:anchorId="4B378E98" wp14:editId="59D9FA29">
                  <wp:simplePos x="0" y="0"/>
                  <wp:positionH relativeFrom="column">
                    <wp:posOffset>-299516</wp:posOffset>
                  </wp:positionH>
                  <wp:positionV relativeFrom="paragraph">
                    <wp:posOffset>-8795</wp:posOffset>
                  </wp:positionV>
                  <wp:extent cx="623570" cy="623570"/>
                  <wp:effectExtent l="0" t="0" r="0" b="0"/>
                  <wp:wrapNone/>
                  <wp:docPr id="472870532" name="Picture 19" descr="A blue brain in a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870532" name="Picture 19" descr="A blue brain in a circle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909" cy="623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4" w:type="dxa"/>
            <w:shd w:val="clear" w:color="auto" w:fill="FFFFFF" w:themeFill="background2"/>
            <w:tcMar>
              <w:left w:w="72" w:type="dxa"/>
              <w:right w:w="72" w:type="dxa"/>
            </w:tcMar>
          </w:tcPr>
          <w:p w14:paraId="184306EA" w14:textId="6C54921F" w:rsidR="008D31A9" w:rsidRPr="004E527C" w:rsidRDefault="008D31A9" w:rsidP="21AB3D90">
            <w:pPr>
              <w:pStyle w:val="Teideal1"/>
              <w:spacing w:before="120"/>
              <w:rPr>
                <w:color w:val="033841" w:themeColor="text2" w:themeShade="80"/>
                <w:sz w:val="20"/>
                <w:szCs w:val="20"/>
              </w:rPr>
            </w:pPr>
            <w:r w:rsidRPr="004E527C">
              <w:rPr>
                <w:color w:val="033841" w:themeColor="text2" w:themeShade="80"/>
                <w:sz w:val="20"/>
                <w:szCs w:val="20"/>
              </w:rPr>
              <w:t>Tuiscint &amp; forbairt foclóra</w:t>
            </w:r>
          </w:p>
          <w:p w14:paraId="14771288" w14:textId="28690E5C" w:rsidR="008D31A9" w:rsidRPr="004E527C" w:rsidRDefault="00C24D12" w:rsidP="00D451FA">
            <w:pPr>
              <w:pStyle w:val="Text-small"/>
              <w:spacing w:after="0" w:line="276" w:lineRule="auto"/>
            </w:pPr>
            <w:r w:rsidRPr="004E527C">
              <w:t xml:space="preserve">An cheist cheannann chéanna; nach diabhalta an rud é; </w:t>
            </w:r>
            <w:r w:rsidR="00033A5A" w:rsidRPr="004E527C">
              <w:t>múineadh</w:t>
            </w:r>
            <w:r w:rsidR="00150764" w:rsidRPr="004E527C">
              <w:t xml:space="preserve"> …</w:t>
            </w:r>
          </w:p>
        </w:tc>
        <w:tc>
          <w:tcPr>
            <w:tcW w:w="552" w:type="dxa"/>
            <w:shd w:val="clear" w:color="auto" w:fill="FFFFFF" w:themeFill="background2"/>
            <w:tcMar>
              <w:left w:w="72" w:type="dxa"/>
              <w:right w:w="72" w:type="dxa"/>
            </w:tcMar>
          </w:tcPr>
          <w:p w14:paraId="370EB1C4" w14:textId="218E54B6" w:rsidR="008D31A9" w:rsidRPr="004E527C" w:rsidRDefault="002E3E2A" w:rsidP="21AB3D90">
            <w:pPr>
              <w:pStyle w:val="Text-small-right"/>
              <w:spacing w:before="0" w:line="276" w:lineRule="auto"/>
              <w:jc w:val="left"/>
            </w:pPr>
            <w:r w:rsidRPr="004E527C">
              <w:rPr>
                <w:noProof/>
              </w:rPr>
              <w:drawing>
                <wp:anchor distT="0" distB="0" distL="114300" distR="114300" simplePos="0" relativeHeight="251658246" behindDoc="0" locked="0" layoutInCell="1" allowOverlap="1" wp14:anchorId="553880A8" wp14:editId="668A72E8">
                  <wp:simplePos x="0" y="0"/>
                  <wp:positionH relativeFrom="column">
                    <wp:posOffset>-133350</wp:posOffset>
                  </wp:positionH>
                  <wp:positionV relativeFrom="paragraph">
                    <wp:posOffset>-10795</wp:posOffset>
                  </wp:positionV>
                  <wp:extent cx="564571" cy="570106"/>
                  <wp:effectExtent l="0" t="0" r="0" b="1905"/>
                  <wp:wrapNone/>
                  <wp:docPr id="415197832" name="Picture 20" descr="A light bulb in a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197832" name="Picture 20" descr="A light bulb in a circl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64571" cy="570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00" w:type="dxa"/>
            <w:shd w:val="clear" w:color="auto" w:fill="FFFFFF" w:themeFill="background2"/>
            <w:tcMar>
              <w:left w:w="72" w:type="dxa"/>
              <w:right w:w="72" w:type="dxa"/>
            </w:tcMar>
          </w:tcPr>
          <w:p w14:paraId="49C6752F" w14:textId="57C0ACF9" w:rsidR="008D31A9" w:rsidRPr="004E527C" w:rsidRDefault="008D31A9" w:rsidP="00FA6734">
            <w:pPr>
              <w:pStyle w:val="Teideal1"/>
              <w:spacing w:before="120" w:line="276" w:lineRule="auto"/>
              <w:ind w:left="197"/>
              <w:rPr>
                <w:rFonts w:asciiTheme="minorHAnsi" w:hAnsiTheme="minorHAnsi"/>
                <w:color w:val="033841" w:themeColor="text2" w:themeShade="80"/>
                <w:sz w:val="16"/>
                <w:szCs w:val="16"/>
              </w:rPr>
            </w:pPr>
            <w:r w:rsidRPr="004E527C">
              <w:rPr>
                <w:color w:val="033841" w:themeColor="text2" w:themeShade="80"/>
                <w:sz w:val="20"/>
                <w:szCs w:val="20"/>
              </w:rPr>
              <w:t>Feasacht teanga</w:t>
            </w:r>
          </w:p>
          <w:p w14:paraId="5D8A62C4" w14:textId="7D7B5498" w:rsidR="008D31A9" w:rsidRPr="004E527C" w:rsidRDefault="003B53F8" w:rsidP="00FA6734">
            <w:pPr>
              <w:pStyle w:val="Text-small"/>
              <w:spacing w:after="0" w:line="276" w:lineRule="auto"/>
              <w:ind w:left="197"/>
              <w:rPr>
                <w:sz w:val="22"/>
              </w:rPr>
            </w:pPr>
            <w:r w:rsidRPr="004E527C">
              <w:t>Úsáid</w:t>
            </w:r>
            <w:r w:rsidR="00150764" w:rsidRPr="004E527C">
              <w:t xml:space="preserve"> an ainm b</w:t>
            </w:r>
            <w:r w:rsidR="00BE2108" w:rsidRPr="004E527C">
              <w:t>h</w:t>
            </w:r>
            <w:r w:rsidR="00150764" w:rsidRPr="004E527C">
              <w:t>riathartha</w:t>
            </w:r>
          </w:p>
        </w:tc>
        <w:tc>
          <w:tcPr>
            <w:tcW w:w="552" w:type="dxa"/>
            <w:shd w:val="clear" w:color="auto" w:fill="FFFFFF" w:themeFill="background2"/>
            <w:tcMar>
              <w:left w:w="72" w:type="dxa"/>
              <w:right w:w="72" w:type="dxa"/>
            </w:tcMar>
          </w:tcPr>
          <w:p w14:paraId="20FBD91D" w14:textId="66912CA3" w:rsidR="008D31A9" w:rsidRPr="004E527C" w:rsidRDefault="002E3E2A" w:rsidP="21AB3D90">
            <w:pPr>
              <w:pStyle w:val="Text-small-right"/>
              <w:spacing w:before="0" w:line="276" w:lineRule="auto"/>
            </w:pPr>
            <w:r w:rsidRPr="004E527C">
              <w:rPr>
                <w:noProof/>
              </w:rPr>
              <w:drawing>
                <wp:anchor distT="0" distB="0" distL="114300" distR="114300" simplePos="0" relativeHeight="251658245" behindDoc="0" locked="0" layoutInCell="1" allowOverlap="1" wp14:anchorId="0E6EF3FB" wp14:editId="29F9D772">
                  <wp:simplePos x="0" y="0"/>
                  <wp:positionH relativeFrom="column">
                    <wp:posOffset>-217170</wp:posOffset>
                  </wp:positionH>
                  <wp:positionV relativeFrom="paragraph">
                    <wp:posOffset>-6350</wp:posOffset>
                  </wp:positionV>
                  <wp:extent cx="624202" cy="624202"/>
                  <wp:effectExtent l="0" t="0" r="0" b="0"/>
                  <wp:wrapNone/>
                  <wp:docPr id="410308988" name="Picture 18" descr="A pink circle with text i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308988" name="Picture 18" descr="A pink circle with text in it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2" cy="624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6" w:type="dxa"/>
            <w:shd w:val="clear" w:color="auto" w:fill="FFFFFF" w:themeFill="background2"/>
            <w:tcMar>
              <w:left w:w="72" w:type="dxa"/>
              <w:right w:w="72" w:type="dxa"/>
            </w:tcMar>
          </w:tcPr>
          <w:p w14:paraId="78C4F430" w14:textId="79FFD4BC" w:rsidR="008D31A9" w:rsidRPr="004E527C" w:rsidRDefault="008D31A9" w:rsidP="00FA6734">
            <w:pPr>
              <w:pStyle w:val="Teideal1"/>
              <w:spacing w:before="120" w:line="276" w:lineRule="auto"/>
              <w:ind w:left="171"/>
              <w:rPr>
                <w:rFonts w:asciiTheme="minorHAnsi" w:hAnsiTheme="minorHAnsi"/>
                <w:color w:val="033841" w:themeColor="text2" w:themeShade="80"/>
                <w:sz w:val="16"/>
                <w:szCs w:val="16"/>
              </w:rPr>
            </w:pPr>
            <w:r w:rsidRPr="004E527C">
              <w:rPr>
                <w:color w:val="033841" w:themeColor="text2" w:themeShade="80"/>
                <w:sz w:val="20"/>
                <w:szCs w:val="20"/>
              </w:rPr>
              <w:t>Scileanna cumarsáide</w:t>
            </w:r>
          </w:p>
          <w:p w14:paraId="36D8E0A8" w14:textId="4D587040" w:rsidR="008D31A9" w:rsidRPr="004E527C" w:rsidRDefault="00C86287" w:rsidP="00FA6734">
            <w:pPr>
              <w:pStyle w:val="Text-small"/>
              <w:spacing w:after="0" w:line="276" w:lineRule="auto"/>
              <w:ind w:left="171"/>
              <w:rPr>
                <w:sz w:val="22"/>
              </w:rPr>
            </w:pPr>
            <w:r w:rsidRPr="004E527C">
              <w:t>Ag argóint</w:t>
            </w:r>
            <w:r w:rsidR="004E001C" w:rsidRPr="004E527C">
              <w:t xml:space="preserve"> </w:t>
            </w:r>
            <w:r w:rsidR="00420343" w:rsidRPr="004E527C">
              <w:t>le déagóir/duine fásta</w:t>
            </w:r>
          </w:p>
        </w:tc>
      </w:tr>
    </w:tbl>
    <w:tbl>
      <w:tblPr>
        <w:tblStyle w:val="Greilletbla"/>
        <w:tblpPr w:leftFromText="180" w:rightFromText="180" w:vertAnchor="text" w:horzAnchor="margin" w:tblpXSpec="right" w:tblpY="-241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4"/>
      </w:tblGrid>
      <w:tr w:rsidR="00D230CD" w:rsidRPr="004E527C" w14:paraId="58B4DFF3" w14:textId="77777777" w:rsidTr="21AB3D90">
        <w:trPr>
          <w:trHeight w:val="415"/>
        </w:trPr>
        <w:tc>
          <w:tcPr>
            <w:tcW w:w="7044" w:type="dxa"/>
            <w:shd w:val="clear" w:color="auto" w:fill="auto"/>
          </w:tcPr>
          <w:p w14:paraId="40B0C651" w14:textId="70FBC172" w:rsidR="00D230CD" w:rsidRPr="004E527C" w:rsidRDefault="007F51C6" w:rsidP="21AB3D90">
            <w:pPr>
              <w:spacing w:before="0"/>
              <w:jc w:val="center"/>
              <w:rPr>
                <w:rFonts w:ascii="Helvetica" w:hAnsi="Helvetica" w:cs="Arial"/>
                <w:b/>
                <w:bCs/>
                <w:color w:val="FFFFFF"/>
                <w:spacing w:val="-8"/>
                <w:sz w:val="28"/>
                <w:szCs w:val="28"/>
              </w:rPr>
            </w:pPr>
            <w:r w:rsidRPr="004E527C">
              <w:rPr>
                <w:rFonts w:ascii="Helvetica" w:hAnsi="Helvetica" w:cs="Arial"/>
                <w:b/>
                <w:bCs/>
                <w:color w:val="FFFFFF"/>
                <w:spacing w:val="-8"/>
                <w:sz w:val="28"/>
                <w:szCs w:val="28"/>
              </w:rPr>
              <w:t xml:space="preserve">Sraith </w:t>
            </w:r>
            <w:r w:rsidR="004B5CD5" w:rsidRPr="004E527C">
              <w:rPr>
                <w:rFonts w:ascii="Helvetica" w:hAnsi="Helvetica" w:cs="Arial"/>
                <w:b/>
                <w:bCs/>
                <w:color w:val="FFFFFF"/>
                <w:spacing w:val="-8"/>
                <w:sz w:val="28"/>
                <w:szCs w:val="28"/>
              </w:rPr>
              <w:t>2</w:t>
            </w:r>
            <w:r w:rsidR="00810972" w:rsidRPr="004E527C">
              <w:rPr>
                <w:rFonts w:ascii="Helvetica" w:hAnsi="Helvetica" w:cs="Arial"/>
                <w:b/>
                <w:bCs/>
                <w:color w:val="FFFFFF"/>
                <w:spacing w:val="-8"/>
                <w:sz w:val="28"/>
                <w:szCs w:val="28"/>
              </w:rPr>
              <w:t>:</w:t>
            </w:r>
            <w:r w:rsidRPr="004E527C">
              <w:rPr>
                <w:rFonts w:ascii="Helvetica" w:hAnsi="Helvetica" w:cs="Arial"/>
                <w:b/>
                <w:bCs/>
                <w:color w:val="FFFFFF"/>
                <w:spacing w:val="-8"/>
                <w:sz w:val="28"/>
                <w:szCs w:val="28"/>
              </w:rPr>
              <w:t xml:space="preserve"> </w:t>
            </w:r>
            <w:r w:rsidR="00D230CD" w:rsidRPr="004E527C">
              <w:rPr>
                <w:rFonts w:ascii="Helvetica" w:hAnsi="Helvetica" w:cs="Arial"/>
                <w:b/>
                <w:bCs/>
                <w:color w:val="FFFFFF"/>
                <w:spacing w:val="-8"/>
                <w:sz w:val="28"/>
                <w:szCs w:val="28"/>
              </w:rPr>
              <w:t xml:space="preserve">Ceacht </w:t>
            </w:r>
            <w:r w:rsidR="004B5CD5" w:rsidRPr="004E527C">
              <w:rPr>
                <w:rFonts w:ascii="Helvetica" w:hAnsi="Helvetica" w:cs="Arial"/>
                <w:b/>
                <w:bCs/>
                <w:color w:val="FFFFFF"/>
                <w:spacing w:val="-8"/>
                <w:sz w:val="28"/>
                <w:szCs w:val="28"/>
              </w:rPr>
              <w:t>7</w:t>
            </w:r>
          </w:p>
        </w:tc>
      </w:tr>
      <w:tr w:rsidR="00D230CD" w:rsidRPr="004E527C" w14:paraId="108BA550" w14:textId="77777777" w:rsidTr="21AB3D90">
        <w:trPr>
          <w:trHeight w:val="542"/>
        </w:trPr>
        <w:tc>
          <w:tcPr>
            <w:tcW w:w="7044" w:type="dxa"/>
            <w:shd w:val="clear" w:color="auto" w:fill="auto"/>
          </w:tcPr>
          <w:p w14:paraId="2E0054E8" w14:textId="7E2577AF" w:rsidR="00D230CD" w:rsidRPr="004E527C" w:rsidRDefault="00132AF9" w:rsidP="21AB3D90">
            <w:pPr>
              <w:spacing w:before="0"/>
              <w:jc w:val="center"/>
              <w:rPr>
                <w:rFonts w:ascii="Helvetica" w:hAnsi="Helvetica" w:cs="Arial"/>
                <w:b/>
                <w:bCs/>
                <w:color w:val="FFFFFF"/>
                <w:spacing w:val="11"/>
                <w:sz w:val="40"/>
                <w:szCs w:val="40"/>
              </w:rPr>
            </w:pPr>
            <w:r w:rsidRPr="004E527C">
              <w:rPr>
                <w:rFonts w:ascii="Helvetica" w:hAnsi="Helvetica" w:cs="Arial"/>
                <w:b/>
                <w:bCs/>
                <w:color w:val="FFFFFF"/>
                <w:spacing w:val="11"/>
                <w:sz w:val="40"/>
                <w:szCs w:val="40"/>
              </w:rPr>
              <w:t xml:space="preserve"> </w:t>
            </w:r>
            <w:r w:rsidR="002E3E2A" w:rsidRPr="004E527C">
              <w:rPr>
                <w:rFonts w:ascii="Helvetica" w:hAnsi="Helvetica" w:cs="Arial"/>
                <w:b/>
                <w:bCs/>
                <w:color w:val="FFFFFF"/>
                <w:spacing w:val="11"/>
                <w:sz w:val="40"/>
                <w:szCs w:val="40"/>
              </w:rPr>
              <w:t>“</w:t>
            </w:r>
            <w:r w:rsidR="004B5CD5" w:rsidRPr="004E527C">
              <w:rPr>
                <w:rFonts w:ascii="Helvetica" w:hAnsi="Helvetica" w:cs="Arial"/>
                <w:b/>
                <w:bCs/>
                <w:color w:val="FFFFFF"/>
                <w:spacing w:val="11"/>
                <w:sz w:val="40"/>
                <w:szCs w:val="40"/>
              </w:rPr>
              <w:t>Bungalow Bríd</w:t>
            </w:r>
            <w:r w:rsidR="002E3E2A" w:rsidRPr="004E527C">
              <w:rPr>
                <w:rFonts w:ascii="Helvetica" w:hAnsi="Helvetica" w:cs="Arial"/>
                <w:b/>
                <w:bCs/>
                <w:color w:val="FFFFFF"/>
                <w:spacing w:val="11"/>
                <w:sz w:val="40"/>
                <w:szCs w:val="40"/>
              </w:rPr>
              <w:t>”</w:t>
            </w:r>
          </w:p>
          <w:p w14:paraId="5DC603C6" w14:textId="20C3717F" w:rsidR="00D230CD" w:rsidRPr="004E527C" w:rsidRDefault="004B5CD5" w:rsidP="21AB3D90">
            <w:pPr>
              <w:spacing w:before="0"/>
              <w:jc w:val="center"/>
              <w:rPr>
                <w:rFonts w:ascii="Helvetica" w:hAnsi="Helvetica" w:cs="Arial"/>
                <w:b/>
                <w:bCs/>
                <w:color w:val="FFFFFF"/>
                <w:spacing w:val="-8"/>
                <w:sz w:val="56"/>
                <w:szCs w:val="56"/>
              </w:rPr>
            </w:pPr>
            <w:r w:rsidRPr="004E527C">
              <w:rPr>
                <w:rFonts w:ascii="Helvetica" w:hAnsi="Helvetica" w:cs="Arial"/>
                <w:b/>
                <w:bCs/>
                <w:color w:val="FFFFFF"/>
                <w:spacing w:val="11"/>
                <w:sz w:val="40"/>
                <w:szCs w:val="40"/>
              </w:rPr>
              <w:t xml:space="preserve">Déagóirí </w:t>
            </w:r>
            <w:r w:rsidR="00977681" w:rsidRPr="004E527C">
              <w:rPr>
                <w:rFonts w:ascii="Helvetica" w:hAnsi="Helvetica" w:cs="Arial"/>
                <w:b/>
                <w:bCs/>
                <w:color w:val="FFFFFF"/>
                <w:spacing w:val="11"/>
                <w:sz w:val="40"/>
                <w:szCs w:val="40"/>
              </w:rPr>
              <w:t>d</w:t>
            </w:r>
            <w:r w:rsidRPr="004E527C">
              <w:rPr>
                <w:rFonts w:ascii="Helvetica" w:hAnsi="Helvetica" w:cs="Arial"/>
                <w:b/>
                <w:bCs/>
                <w:color w:val="FFFFFF"/>
                <w:spacing w:val="11"/>
                <w:sz w:val="40"/>
                <w:szCs w:val="40"/>
              </w:rPr>
              <w:t>ána</w:t>
            </w:r>
          </w:p>
        </w:tc>
      </w:tr>
    </w:tbl>
    <w:p w14:paraId="18959C06" w14:textId="19FE1A6B" w:rsidR="005406C0" w:rsidRPr="004E527C" w:rsidRDefault="008A6E84" w:rsidP="21AB3D90">
      <w:pPr>
        <w:pStyle w:val="Teideal1"/>
        <w:jc w:val="left"/>
        <w:rPr>
          <w:rFonts w:cs="Helvetica"/>
          <w:color w:val="262626" w:themeColor="text1" w:themeTint="D9"/>
          <w:sz w:val="20"/>
          <w:szCs w:val="20"/>
          <w:u w:val="none"/>
        </w:rPr>
      </w:pPr>
      <w:r w:rsidRPr="004E527C">
        <w:rPr>
          <w:rFonts w:cs="Helvetica"/>
          <w:noProof/>
          <w:color w:val="000000" w:themeColor="text1"/>
          <w:sz w:val="20"/>
          <w:szCs w:val="20"/>
          <w:u w:val="none"/>
        </w:rPr>
        <w:drawing>
          <wp:anchor distT="0" distB="0" distL="114300" distR="114300" simplePos="0" relativeHeight="251658244" behindDoc="0" locked="0" layoutInCell="1" allowOverlap="1" wp14:anchorId="575AEF04" wp14:editId="5072D4E2">
            <wp:simplePos x="0" y="0"/>
            <wp:positionH relativeFrom="column">
              <wp:posOffset>-149225</wp:posOffset>
            </wp:positionH>
            <wp:positionV relativeFrom="page">
              <wp:posOffset>187960</wp:posOffset>
            </wp:positionV>
            <wp:extent cx="1604645" cy="1604645"/>
            <wp:effectExtent l="0" t="0" r="0" b="0"/>
            <wp:wrapNone/>
            <wp:docPr id="998443030" name="Picture 11" descr="A black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443030" name="Picture 11" descr="A black background with white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C3F" w:rsidRPr="004E527C">
        <w:rPr>
          <w:rFonts w:cs="Helvetica"/>
          <w:noProof/>
          <w:color w:val="262626" w:themeColor="text1" w:themeTint="D9"/>
          <w:sz w:val="20"/>
          <w:szCs w:val="20"/>
          <w:u w:val="none"/>
        </w:rPr>
        <w:drawing>
          <wp:anchor distT="0" distB="0" distL="114300" distR="114300" simplePos="0" relativeHeight="251658248" behindDoc="1" locked="0" layoutInCell="1" allowOverlap="1" wp14:anchorId="604ADBDB" wp14:editId="00F3F370">
            <wp:simplePos x="0" y="0"/>
            <wp:positionH relativeFrom="column">
              <wp:posOffset>-676275</wp:posOffset>
            </wp:positionH>
            <wp:positionV relativeFrom="page">
              <wp:posOffset>-11430</wp:posOffset>
            </wp:positionV>
            <wp:extent cx="7600950" cy="2343150"/>
            <wp:effectExtent l="0" t="0" r="0" b="0"/>
            <wp:wrapNone/>
            <wp:docPr id="2458009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0979" name="Picture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8D073" w14:textId="687CD261" w:rsidR="005406C0" w:rsidRPr="004E527C" w:rsidRDefault="005406C0" w:rsidP="21AB3D90">
      <w:pPr>
        <w:pStyle w:val="Teideal1"/>
        <w:spacing w:line="360" w:lineRule="auto"/>
        <w:jc w:val="left"/>
        <w:rPr>
          <w:rFonts w:cs="Helvetica"/>
          <w:color w:val="262626" w:themeColor="text1" w:themeTint="D9"/>
          <w:sz w:val="40"/>
          <w:szCs w:val="40"/>
          <w:u w:val="none"/>
        </w:rPr>
      </w:pPr>
      <w:r w:rsidRPr="004E527C">
        <w:rPr>
          <w:rFonts w:ascii="Arial" w:hAnsi="Arial" w:cs="Arial"/>
          <w:noProof/>
          <w:color w:val="DC459D"/>
          <w:sz w:val="40"/>
          <w:szCs w:val="40"/>
        </w:rPr>
        <mc:AlternateContent>
          <mc:Choice Requires="wps">
            <w:drawing>
              <wp:anchor distT="0" distB="0" distL="0" distR="0" simplePos="0" relativeHeight="251658243" behindDoc="1" locked="0" layoutInCell="1" allowOverlap="1" wp14:anchorId="2801ADDC" wp14:editId="171A7650">
                <wp:simplePos x="0" y="0"/>
                <wp:positionH relativeFrom="page">
                  <wp:posOffset>685800</wp:posOffset>
                </wp:positionH>
                <wp:positionV relativeFrom="paragraph">
                  <wp:posOffset>306705</wp:posOffset>
                </wp:positionV>
                <wp:extent cx="6214110" cy="45085"/>
                <wp:effectExtent l="0" t="0" r="0" b="5715"/>
                <wp:wrapTopAndBottom/>
                <wp:docPr id="144220528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4110" cy="45085"/>
                        </a:xfrm>
                        <a:prstGeom prst="rect">
                          <a:avLst/>
                        </a:prstGeom>
                        <a:solidFill>
                          <a:srgbClr val="FF03C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4D73D5C">
              <v:rect id="Rectangle 46" style="position:absolute;margin-left:54pt;margin-top:24.15pt;width:489.3pt;height:3.55pt;z-index:-251631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03c8" stroked="f" w14:anchorId="58F855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">
                <w10:wrap type="topAndBottom" anchorx="page"/>
              </v:rect>
            </w:pict>
          </mc:Fallback>
        </mc:AlternateContent>
      </w:r>
      <w:r w:rsidRPr="004E527C">
        <w:rPr>
          <w:rFonts w:cs="Helvetica"/>
          <w:color w:val="262626" w:themeColor="text1" w:themeTint="D9"/>
          <w:sz w:val="40"/>
          <w:szCs w:val="40"/>
          <w:u w:val="none"/>
        </w:rPr>
        <w:t>A: TUISCINT AGUS FORBAIRT FOCLÓRA</w:t>
      </w:r>
    </w:p>
    <w:p w14:paraId="1393E1C4" w14:textId="77777777" w:rsidR="003B5D43" w:rsidRPr="004E527C" w:rsidRDefault="00A91C0A" w:rsidP="21AB3D90">
      <w:pPr>
        <w:numPr>
          <w:ilvl w:val="0"/>
          <w:numId w:val="4"/>
        </w:numPr>
        <w:spacing w:before="0" w:after="120"/>
        <w:ind w:left="357" w:hanging="357"/>
        <w:contextualSpacing/>
        <w:jc w:val="both"/>
        <w:outlineLvl w:val="1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4E527C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Líon na bearnaí</w:t>
      </w:r>
    </w:p>
    <w:p w14:paraId="2529C733" w14:textId="7EFCB54C" w:rsidR="00A91C0A" w:rsidRPr="004E527C" w:rsidRDefault="00A91C0A" w:rsidP="21AB3D90">
      <w:pPr>
        <w:spacing w:before="0" w:after="120" w:line="360" w:lineRule="auto"/>
        <w:ind w:left="357"/>
        <w:contextualSpacing/>
        <w:jc w:val="both"/>
        <w:outlineLvl w:val="1"/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</w:pPr>
      <w:r w:rsidRPr="004E527C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>Féach siar ar an mír físe</w:t>
      </w:r>
      <w:r w:rsidR="003B5D43" w:rsidRPr="004E527C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 xml:space="preserve">, </w:t>
      </w:r>
      <w:r w:rsidRPr="004E527C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>más gá</w:t>
      </w:r>
      <w:r w:rsidR="003B5D43" w:rsidRPr="004E527C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 xml:space="preserve">, chun na bearnaí a líonadh </w:t>
      </w:r>
      <w:r w:rsidR="00E52F18" w:rsidRPr="004E527C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>leis an bhfocal cuí</w:t>
      </w:r>
      <w:r w:rsidRPr="004E527C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>.</w:t>
      </w:r>
    </w:p>
    <w:p w14:paraId="7BC02E29" w14:textId="77777777" w:rsidR="000436A1" w:rsidRPr="004E527C" w:rsidRDefault="000436A1" w:rsidP="21AB3D90">
      <w:pPr>
        <w:spacing w:before="0" w:after="120" w:line="360" w:lineRule="auto"/>
        <w:ind w:left="357"/>
        <w:contextualSpacing/>
        <w:jc w:val="both"/>
        <w:outlineLvl w:val="1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</w:p>
    <w:tbl>
      <w:tblPr>
        <w:tblStyle w:val="Tblagreille1adrom-Aiceann1"/>
        <w:tblW w:w="9497" w:type="dxa"/>
        <w:tblInd w:w="279" w:type="dxa"/>
        <w:tblBorders>
          <w:top w:val="single" w:sz="4" w:space="0" w:color="0CC0DF" w:themeColor="accent1"/>
          <w:left w:val="single" w:sz="4" w:space="0" w:color="0CC0DF" w:themeColor="accent1"/>
          <w:bottom w:val="single" w:sz="4" w:space="0" w:color="0CC0DF" w:themeColor="accent1"/>
          <w:right w:val="single" w:sz="4" w:space="0" w:color="0CC0DF" w:themeColor="accent1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3118"/>
        <w:gridCol w:w="3119"/>
        <w:gridCol w:w="3260"/>
      </w:tblGrid>
      <w:tr w:rsidR="00D27086" w:rsidRPr="004E527C" w14:paraId="54525CA5" w14:textId="26C81D64" w:rsidTr="21AB3D90">
        <w:trPr>
          <w:trHeight w:val="294"/>
        </w:trPr>
        <w:tc>
          <w:tcPr>
            <w:tcW w:w="3118" w:type="dxa"/>
          </w:tcPr>
          <w:p w14:paraId="02AD7AF3" w14:textId="336BA869" w:rsidR="00D27086" w:rsidRPr="004E527C" w:rsidRDefault="0069632E" w:rsidP="21AB3D90">
            <w:pPr>
              <w:spacing w:before="0" w:line="276" w:lineRule="auto"/>
              <w:jc w:val="center"/>
              <w:rPr>
                <w:rFonts w:ascii="Helvetica" w:eastAsia="Yu Mincho" w:hAnsi="Helvetica" w:cs="Arial"/>
                <w:b/>
                <w:bCs/>
                <w:color w:val="0CC0DF" w:themeColor="accent1"/>
              </w:rPr>
            </w:pPr>
            <w:r w:rsidRPr="004E527C">
              <w:rPr>
                <w:rFonts w:ascii="Helvetica" w:eastAsia="Yu Mincho" w:hAnsi="Helvetica" w:cs="Arial"/>
                <w:b/>
                <w:bCs/>
                <w:color w:val="0CC0DF" w:themeColor="accent1"/>
              </w:rPr>
              <w:t>amuigh</w:t>
            </w:r>
            <w:r w:rsidR="00D2006D" w:rsidRPr="004E527C">
              <w:rPr>
                <w:rFonts w:ascii="Helvetica" w:eastAsia="Yu Mincho" w:hAnsi="Helvetica" w:cs="Arial"/>
                <w:b/>
                <w:bCs/>
                <w:color w:val="0CC0DF" w:themeColor="accent1"/>
              </w:rPr>
              <w:t xml:space="preserve">/amach </w:t>
            </w:r>
          </w:p>
        </w:tc>
        <w:tc>
          <w:tcPr>
            <w:tcW w:w="3119" w:type="dxa"/>
          </w:tcPr>
          <w:p w14:paraId="5516BAF9" w14:textId="2DA7BD52" w:rsidR="00D27086" w:rsidRPr="004E527C" w:rsidRDefault="0069632E" w:rsidP="21AB3D90">
            <w:pPr>
              <w:spacing w:before="0" w:line="276" w:lineRule="auto"/>
              <w:jc w:val="center"/>
              <w:rPr>
                <w:rFonts w:ascii="Helvetica" w:eastAsia="Yu Mincho" w:hAnsi="Helvetica" w:cs="Arial"/>
                <w:b/>
                <w:bCs/>
                <w:color w:val="0CC0DF" w:themeColor="accent1"/>
              </w:rPr>
            </w:pPr>
            <w:r w:rsidRPr="004E527C">
              <w:rPr>
                <w:rFonts w:ascii="Helvetica" w:eastAsia="Aptos" w:hAnsi="Helvetica" w:cs="Arial"/>
                <w:b/>
                <w:bCs/>
                <w:color w:val="0CC0DF" w:themeColor="accent1"/>
                <w:kern w:val="2"/>
                <w:lang w:eastAsia="en-US"/>
                <w14:ligatures w14:val="standardContextual"/>
              </w:rPr>
              <w:t>é</w:t>
            </w:r>
            <w:r w:rsidR="009848DD" w:rsidRPr="004E527C">
              <w:rPr>
                <w:rFonts w:ascii="Helvetica" w:eastAsia="Aptos" w:hAnsi="Helvetica" w:cs="Arial"/>
                <w:b/>
                <w:bCs/>
                <w:color w:val="0CC0DF" w:themeColor="accent1"/>
                <w:kern w:val="2"/>
                <w:lang w:eastAsia="en-US"/>
                <w14:ligatures w14:val="standardContextual"/>
              </w:rPr>
              <w:t>/</w:t>
            </w:r>
            <w:r w:rsidR="00B84D0E" w:rsidRPr="004E527C">
              <w:rPr>
                <w:rFonts w:ascii="Helvetica" w:eastAsia="Aptos" w:hAnsi="Helvetica" w:cs="Arial"/>
                <w:b/>
                <w:bCs/>
                <w:color w:val="0CC0DF" w:themeColor="accent1"/>
                <w:kern w:val="2"/>
                <w:lang w:eastAsia="en-US"/>
                <w14:ligatures w14:val="standardContextual"/>
              </w:rPr>
              <w:t>ea</w:t>
            </w:r>
          </w:p>
        </w:tc>
        <w:tc>
          <w:tcPr>
            <w:tcW w:w="3260" w:type="dxa"/>
          </w:tcPr>
          <w:p w14:paraId="661C4B16" w14:textId="7BE8E994" w:rsidR="00D27086" w:rsidRPr="004E527C" w:rsidRDefault="0012291C" w:rsidP="21AB3D90">
            <w:pPr>
              <w:spacing w:before="0" w:line="276" w:lineRule="auto"/>
              <w:jc w:val="center"/>
              <w:rPr>
                <w:rFonts w:ascii="Helvetica" w:eastAsia="Yu Mincho" w:hAnsi="Helvetica" w:cs="Arial"/>
                <w:b/>
                <w:bCs/>
                <w:color w:val="0CC0DF" w:themeColor="accent1"/>
              </w:rPr>
            </w:pPr>
            <w:r w:rsidRPr="004E527C">
              <w:rPr>
                <w:rFonts w:ascii="Helvetica" w:eastAsia="Yu Mincho" w:hAnsi="Helvetica" w:cs="Arial"/>
                <w:b/>
                <w:bCs/>
                <w:color w:val="0CC0DF" w:themeColor="accent1"/>
              </w:rPr>
              <w:t>damanta/</w:t>
            </w:r>
            <w:r w:rsidR="0069632E" w:rsidRPr="004E527C">
              <w:rPr>
                <w:rFonts w:ascii="Helvetica" w:eastAsia="Yu Mincho" w:hAnsi="Helvetica" w:cs="Arial"/>
                <w:b/>
                <w:bCs/>
                <w:color w:val="0CC0DF" w:themeColor="accent1"/>
              </w:rPr>
              <w:t>diabhalta</w:t>
            </w:r>
          </w:p>
        </w:tc>
      </w:tr>
      <w:tr w:rsidR="00D27086" w:rsidRPr="004E527C" w14:paraId="0C7E5CAC" w14:textId="7FA1B918" w:rsidTr="21AB3D90">
        <w:trPr>
          <w:trHeight w:val="309"/>
        </w:trPr>
        <w:tc>
          <w:tcPr>
            <w:tcW w:w="3118" w:type="dxa"/>
          </w:tcPr>
          <w:p w14:paraId="0F961A5F" w14:textId="67F3DC98" w:rsidR="00D27086" w:rsidRPr="004E527C" w:rsidRDefault="0012291C" w:rsidP="21AB3D90">
            <w:pPr>
              <w:spacing w:before="0" w:line="276" w:lineRule="auto"/>
              <w:jc w:val="center"/>
              <w:rPr>
                <w:rFonts w:ascii="Helvetica" w:eastAsia="Yu Mincho" w:hAnsi="Helvetica" w:cs="Arial"/>
                <w:b/>
                <w:bCs/>
                <w:color w:val="0CC0DF" w:themeColor="accent1"/>
              </w:rPr>
            </w:pPr>
            <w:r w:rsidRPr="004E527C">
              <w:rPr>
                <w:rFonts w:ascii="Helvetica" w:eastAsia="Aptos" w:hAnsi="Helvetica" w:cs="Arial"/>
                <w:b/>
                <w:bCs/>
                <w:color w:val="0CC0DF" w:themeColor="accent1"/>
                <w:kern w:val="2"/>
                <w:lang w:eastAsia="en-US"/>
                <w14:ligatures w14:val="standardContextual"/>
              </w:rPr>
              <w:t>múnadh/</w:t>
            </w:r>
            <w:r w:rsidR="0069632E" w:rsidRPr="004E527C">
              <w:rPr>
                <w:rFonts w:ascii="Helvetica" w:eastAsia="Aptos" w:hAnsi="Helvetica" w:cs="Arial"/>
                <w:b/>
                <w:bCs/>
                <w:color w:val="0CC0DF" w:themeColor="accent1"/>
                <w:kern w:val="2"/>
                <w:lang w:eastAsia="en-US"/>
                <w14:ligatures w14:val="standardContextual"/>
              </w:rPr>
              <w:t>múineadh</w:t>
            </w:r>
          </w:p>
        </w:tc>
        <w:tc>
          <w:tcPr>
            <w:tcW w:w="3119" w:type="dxa"/>
          </w:tcPr>
          <w:p w14:paraId="5423884F" w14:textId="75813F91" w:rsidR="00D27086" w:rsidRPr="004E527C" w:rsidRDefault="008E7838" w:rsidP="21AB3D90">
            <w:pPr>
              <w:spacing w:before="0" w:line="276" w:lineRule="auto"/>
              <w:jc w:val="center"/>
              <w:rPr>
                <w:rFonts w:ascii="Helvetica" w:eastAsia="Yu Mincho" w:hAnsi="Helvetica" w:cs="Arial"/>
                <w:b/>
                <w:bCs/>
                <w:color w:val="0CC0DF" w:themeColor="accent1"/>
              </w:rPr>
            </w:pPr>
            <w:r w:rsidRPr="004E527C">
              <w:rPr>
                <w:rFonts w:ascii="Helvetica" w:eastAsia="Yu Mincho" w:hAnsi="Helvetica" w:cs="Arial"/>
                <w:b/>
                <w:bCs/>
                <w:color w:val="0CC0DF" w:themeColor="accent1"/>
              </w:rPr>
              <w:t>a dhéanamh/á dhéanamh</w:t>
            </w:r>
          </w:p>
        </w:tc>
        <w:tc>
          <w:tcPr>
            <w:tcW w:w="3260" w:type="dxa"/>
          </w:tcPr>
          <w:p w14:paraId="7A46D6E9" w14:textId="27EEE319" w:rsidR="00D27086" w:rsidRPr="004E527C" w:rsidRDefault="0069632E" w:rsidP="21AB3D90">
            <w:pPr>
              <w:spacing w:before="0" w:line="276" w:lineRule="auto"/>
              <w:jc w:val="center"/>
              <w:rPr>
                <w:rFonts w:ascii="Helvetica" w:eastAsia="Aptos" w:hAnsi="Helvetica" w:cs="Arial"/>
                <w:b/>
                <w:bCs/>
                <w:color w:val="0CC0DF" w:themeColor="accent1"/>
                <w:kern w:val="2"/>
                <w:lang w:eastAsia="en-US"/>
                <w14:ligatures w14:val="standardContextual"/>
              </w:rPr>
            </w:pPr>
            <w:r w:rsidRPr="004E527C">
              <w:rPr>
                <w:rFonts w:ascii="Helvetica" w:eastAsia="Yu Mincho" w:hAnsi="Helvetica" w:cs="Arial"/>
                <w:b/>
                <w:bCs/>
                <w:color w:val="0CC0DF" w:themeColor="accent1"/>
              </w:rPr>
              <w:t>th</w:t>
            </w:r>
            <w:r w:rsidR="0012291C" w:rsidRPr="004E527C">
              <w:rPr>
                <w:rFonts w:ascii="Helvetica" w:eastAsia="Yu Mincho" w:hAnsi="Helvetica" w:cs="Arial"/>
                <w:b/>
                <w:bCs/>
                <w:color w:val="0CC0DF" w:themeColor="accent1"/>
              </w:rPr>
              <w:t>íos</w:t>
            </w:r>
            <w:r w:rsidRPr="004E527C">
              <w:rPr>
                <w:rFonts w:ascii="Helvetica" w:eastAsia="Yu Mincho" w:hAnsi="Helvetica" w:cs="Arial"/>
                <w:b/>
                <w:bCs/>
                <w:color w:val="0CC0DF" w:themeColor="accent1"/>
              </w:rPr>
              <w:t xml:space="preserve"> staighre</w:t>
            </w:r>
            <w:r w:rsidR="00A66895" w:rsidRPr="004E527C">
              <w:rPr>
                <w:rFonts w:ascii="Helvetica" w:eastAsia="Yu Mincho" w:hAnsi="Helvetica" w:cs="Arial"/>
                <w:b/>
                <w:bCs/>
                <w:color w:val="0CC0DF" w:themeColor="accent1"/>
              </w:rPr>
              <w:t>/th</w:t>
            </w:r>
            <w:r w:rsidR="0012291C" w:rsidRPr="004E527C">
              <w:rPr>
                <w:rFonts w:ascii="Helvetica" w:eastAsia="Yu Mincho" w:hAnsi="Helvetica" w:cs="Arial"/>
                <w:b/>
                <w:bCs/>
                <w:color w:val="0CC0DF" w:themeColor="accent1"/>
              </w:rPr>
              <w:t>uas</w:t>
            </w:r>
            <w:r w:rsidR="00A66895" w:rsidRPr="004E527C">
              <w:rPr>
                <w:rFonts w:ascii="Helvetica" w:eastAsia="Yu Mincho" w:hAnsi="Helvetica" w:cs="Arial"/>
                <w:b/>
                <w:bCs/>
                <w:color w:val="0CC0DF" w:themeColor="accent1"/>
              </w:rPr>
              <w:t xml:space="preserve"> staighre</w:t>
            </w:r>
          </w:p>
        </w:tc>
      </w:tr>
      <w:tr w:rsidR="00D27086" w:rsidRPr="004E527C" w14:paraId="303618E4" w14:textId="4E02834D" w:rsidTr="21AB3D90">
        <w:trPr>
          <w:trHeight w:val="294"/>
        </w:trPr>
        <w:tc>
          <w:tcPr>
            <w:tcW w:w="3118" w:type="dxa"/>
          </w:tcPr>
          <w:p w14:paraId="423617A6" w14:textId="6B35F9D8" w:rsidR="00D27086" w:rsidRPr="004E527C" w:rsidRDefault="009848DD" w:rsidP="21AB3D90">
            <w:pPr>
              <w:spacing w:before="0" w:line="276" w:lineRule="auto"/>
              <w:jc w:val="center"/>
              <w:rPr>
                <w:rFonts w:ascii="Helvetica" w:eastAsia="Yu Mincho" w:hAnsi="Helvetica" w:cs="Arial"/>
                <w:b/>
                <w:bCs/>
                <w:color w:val="0CC0DF" w:themeColor="accent1"/>
              </w:rPr>
            </w:pPr>
            <w:r w:rsidRPr="004E527C">
              <w:rPr>
                <w:rFonts w:ascii="Helvetica" w:eastAsia="Yu Mincho" w:hAnsi="Helvetica" w:cs="Arial"/>
                <w:b/>
                <w:bCs/>
                <w:color w:val="0CC0DF" w:themeColor="accent1"/>
              </w:rPr>
              <w:t>uai</w:t>
            </w:r>
            <w:r w:rsidR="0012291C" w:rsidRPr="004E527C">
              <w:rPr>
                <w:rFonts w:ascii="Helvetica" w:eastAsia="Yu Mincho" w:hAnsi="Helvetica" w:cs="Arial"/>
                <w:b/>
                <w:bCs/>
                <w:color w:val="0CC0DF" w:themeColor="accent1"/>
              </w:rPr>
              <w:t>t</w:t>
            </w:r>
            <w:r w:rsidRPr="004E527C">
              <w:rPr>
                <w:rFonts w:ascii="Helvetica" w:eastAsia="Yu Mincho" w:hAnsi="Helvetica" w:cs="Arial"/>
                <w:b/>
                <w:bCs/>
                <w:color w:val="0CC0DF" w:themeColor="accent1"/>
              </w:rPr>
              <w:t>/uai</w:t>
            </w:r>
            <w:r w:rsidR="0012291C" w:rsidRPr="004E527C">
              <w:rPr>
                <w:rFonts w:ascii="Helvetica" w:eastAsia="Yu Mincho" w:hAnsi="Helvetica" w:cs="Arial"/>
                <w:b/>
                <w:bCs/>
                <w:color w:val="0CC0DF" w:themeColor="accent1"/>
              </w:rPr>
              <w:t>m</w:t>
            </w:r>
          </w:p>
        </w:tc>
        <w:tc>
          <w:tcPr>
            <w:tcW w:w="3119" w:type="dxa"/>
          </w:tcPr>
          <w:p w14:paraId="63C419CC" w14:textId="258A4AF6" w:rsidR="00D27086" w:rsidRPr="004E527C" w:rsidRDefault="0027690A" w:rsidP="21AB3D90">
            <w:pPr>
              <w:spacing w:before="0" w:line="276" w:lineRule="auto"/>
              <w:jc w:val="center"/>
              <w:rPr>
                <w:rFonts w:ascii="Helvetica" w:eastAsia="Yu Mincho" w:hAnsi="Helvetica" w:cs="Arial"/>
                <w:b/>
                <w:bCs/>
                <w:color w:val="0CC0DF" w:themeColor="accent1"/>
              </w:rPr>
            </w:pPr>
            <w:r w:rsidRPr="004E527C">
              <w:rPr>
                <w:rFonts w:ascii="Helvetica" w:eastAsia="Yu Mincho" w:hAnsi="Helvetica" w:cs="Arial"/>
                <w:b/>
                <w:bCs/>
                <w:color w:val="0CC0DF" w:themeColor="accent1"/>
              </w:rPr>
              <w:t>fúmsa</w:t>
            </w:r>
            <w:r w:rsidR="00E96082" w:rsidRPr="004E527C">
              <w:rPr>
                <w:rFonts w:ascii="Helvetica" w:eastAsia="Yu Mincho" w:hAnsi="Helvetica" w:cs="Arial"/>
                <w:b/>
                <w:bCs/>
                <w:color w:val="0CC0DF" w:themeColor="accent1"/>
              </w:rPr>
              <w:t>/liomsa</w:t>
            </w:r>
          </w:p>
        </w:tc>
        <w:tc>
          <w:tcPr>
            <w:tcW w:w="3260" w:type="dxa"/>
          </w:tcPr>
          <w:p w14:paraId="51740EBE" w14:textId="2AD1A478" w:rsidR="00D27086" w:rsidRPr="004E527C" w:rsidRDefault="0012291C" w:rsidP="21AB3D90">
            <w:pPr>
              <w:spacing w:before="0" w:line="276" w:lineRule="auto"/>
              <w:jc w:val="center"/>
              <w:rPr>
                <w:rFonts w:ascii="Helvetica" w:eastAsia="Yu Mincho" w:hAnsi="Helvetica" w:cs="Arial"/>
                <w:b/>
                <w:bCs/>
                <w:color w:val="0CC0DF" w:themeColor="accent1"/>
              </w:rPr>
            </w:pPr>
            <w:r w:rsidRPr="004E527C">
              <w:rPr>
                <w:rFonts w:ascii="Helvetica" w:eastAsia="Yu Mincho" w:hAnsi="Helvetica" w:cs="Arial"/>
                <w:b/>
                <w:bCs/>
                <w:color w:val="0CC0DF" w:themeColor="accent1"/>
              </w:rPr>
              <w:t>í/hí</w:t>
            </w:r>
          </w:p>
        </w:tc>
      </w:tr>
    </w:tbl>
    <w:p w14:paraId="3D2CD0A6" w14:textId="12EBB66C" w:rsidR="00356575" w:rsidRPr="004E527C" w:rsidRDefault="00356575" w:rsidP="21AB3D90">
      <w:pPr>
        <w:spacing w:before="0" w:line="276" w:lineRule="auto"/>
        <w:jc w:val="both"/>
        <w:rPr>
          <w:rFonts w:ascii="Helvetica" w:eastAsia="Yu Mincho" w:hAnsi="Helvetica" w:cs="Arial"/>
          <w:color w:val="262626" w:themeColor="text1" w:themeTint="D9"/>
        </w:rPr>
      </w:pPr>
    </w:p>
    <w:p w14:paraId="73F485CE" w14:textId="562A22F8" w:rsidR="00EB5EC9" w:rsidRPr="004E527C" w:rsidRDefault="00EB5EC9" w:rsidP="21AB3D90">
      <w:pPr>
        <w:spacing w:before="0" w:line="276" w:lineRule="auto"/>
        <w:ind w:left="454" w:firstLine="454"/>
        <w:jc w:val="both"/>
        <w:rPr>
          <w:rFonts w:ascii="Helvetica" w:hAnsi="Helvetica" w:cs="Helvetica"/>
          <w:color w:val="262626" w:themeColor="text1" w:themeTint="D9"/>
        </w:rPr>
      </w:pPr>
      <w:r w:rsidRPr="004E527C">
        <w:rPr>
          <w:rFonts w:ascii="Helvetica" w:hAnsi="Helvetica" w:cs="Helvetica"/>
          <w:b/>
          <w:bCs/>
          <w:color w:val="033841" w:themeColor="text2" w:themeShade="80"/>
        </w:rPr>
        <w:t>Laoise:</w:t>
      </w:r>
      <w:r w:rsidRPr="004E527C">
        <w:rPr>
          <w:rFonts w:ascii="Helvetica" w:hAnsi="Helvetica" w:cs="Helvetica"/>
          <w:color w:val="033841" w:themeColor="text2" w:themeShade="80"/>
        </w:rPr>
        <w:t xml:space="preserve"> </w:t>
      </w:r>
      <w:r w:rsidRPr="004E527C">
        <w:tab/>
      </w:r>
      <w:r w:rsidRPr="004E527C">
        <w:rPr>
          <w:rFonts w:ascii="Helvetica" w:hAnsi="Helvetica" w:cs="Helvetica"/>
          <w:color w:val="262626" w:themeColor="text1" w:themeTint="D9"/>
        </w:rPr>
        <w:t>Réiltín Seoighe</w:t>
      </w:r>
    </w:p>
    <w:p w14:paraId="06BE1CA3" w14:textId="6131914C" w:rsidR="00EB5EC9" w:rsidRPr="004E527C" w:rsidRDefault="00EB5EC9" w:rsidP="21AB3D90">
      <w:pPr>
        <w:spacing w:before="0" w:line="276" w:lineRule="auto"/>
        <w:ind w:left="908"/>
        <w:jc w:val="both"/>
        <w:rPr>
          <w:rFonts w:ascii="Helvetica" w:hAnsi="Helvetica" w:cs="Helvetica"/>
          <w:color w:val="262626" w:themeColor="text1" w:themeTint="D9"/>
        </w:rPr>
      </w:pPr>
      <w:r w:rsidRPr="004E527C">
        <w:rPr>
          <w:rFonts w:ascii="Helvetica" w:hAnsi="Helvetica" w:cs="Helvetica"/>
          <w:b/>
          <w:bCs/>
          <w:color w:val="033841" w:themeColor="text2" w:themeShade="80"/>
        </w:rPr>
        <w:t>Réiltín:</w:t>
      </w:r>
      <w:r w:rsidRPr="004E527C">
        <w:tab/>
      </w:r>
      <w:r w:rsidRPr="004E527C">
        <w:tab/>
      </w:r>
      <w:r w:rsidRPr="004E527C">
        <w:rPr>
          <w:rFonts w:ascii="Helvetica" w:hAnsi="Helvetica" w:cs="Helvetica"/>
          <w:color w:val="262626" w:themeColor="text1" w:themeTint="D9"/>
        </w:rPr>
        <w:t>Céard atá tusa</w:t>
      </w:r>
      <w:r w:rsidR="008E7838" w:rsidRPr="004E527C">
        <w:rPr>
          <w:rFonts w:ascii="Helvetica" w:hAnsi="Helvetica" w:cs="Helvetica"/>
          <w:color w:val="262626" w:themeColor="text1" w:themeTint="D9"/>
        </w:rPr>
        <w:t xml:space="preserve"> _____________</w:t>
      </w:r>
      <w:r w:rsidR="00187FC6" w:rsidRPr="004E527C">
        <w:rPr>
          <w:rFonts w:ascii="Helvetica" w:hAnsi="Helvetica" w:cs="Helvetica"/>
          <w:color w:val="262626" w:themeColor="text1" w:themeTint="D9"/>
        </w:rPr>
        <w:t xml:space="preserve"> </w:t>
      </w:r>
      <w:r w:rsidRPr="004E527C">
        <w:rPr>
          <w:rFonts w:ascii="Helvetica" w:hAnsi="Helvetica" w:cs="Helvetica"/>
          <w:color w:val="262626" w:themeColor="text1" w:themeTint="D9"/>
        </w:rPr>
        <w:t>anseo?</w:t>
      </w:r>
    </w:p>
    <w:p w14:paraId="465D42CD" w14:textId="6BC872C4" w:rsidR="00EB5EC9" w:rsidRPr="004E527C" w:rsidRDefault="00EB5EC9" w:rsidP="21AB3D90">
      <w:pPr>
        <w:spacing w:before="0" w:line="276" w:lineRule="auto"/>
        <w:ind w:left="908"/>
        <w:jc w:val="both"/>
        <w:rPr>
          <w:rFonts w:ascii="Helvetica" w:hAnsi="Helvetica" w:cs="Helvetica"/>
          <w:color w:val="262626" w:themeColor="text1" w:themeTint="D9"/>
        </w:rPr>
      </w:pPr>
      <w:r w:rsidRPr="004E527C">
        <w:rPr>
          <w:rFonts w:ascii="Helvetica" w:hAnsi="Helvetica" w:cs="Helvetica"/>
          <w:b/>
          <w:bCs/>
          <w:color w:val="033841" w:themeColor="text2" w:themeShade="80"/>
        </w:rPr>
        <w:t>Laoise:</w:t>
      </w:r>
      <w:r w:rsidRPr="004E527C">
        <w:tab/>
      </w:r>
      <w:r w:rsidRPr="004E527C">
        <w:tab/>
      </w:r>
      <w:r w:rsidRPr="004E527C">
        <w:rPr>
          <w:rFonts w:ascii="Helvetica" w:hAnsi="Helvetica" w:cs="Helvetica"/>
          <w:color w:val="262626" w:themeColor="text1" w:themeTint="D9"/>
        </w:rPr>
        <w:t xml:space="preserve">D’fhéadfainn an cheist </w:t>
      </w:r>
      <w:r w:rsidR="004A0E81" w:rsidRPr="004E527C">
        <w:rPr>
          <w:rFonts w:ascii="Helvetica" w:hAnsi="Helvetica" w:cs="Helvetica"/>
          <w:color w:val="262626" w:themeColor="text1" w:themeTint="D9"/>
        </w:rPr>
        <w:t>che</w:t>
      </w:r>
      <w:r w:rsidR="008E7838" w:rsidRPr="004E527C">
        <w:rPr>
          <w:rFonts w:ascii="Helvetica" w:hAnsi="Helvetica" w:cs="Helvetica"/>
          <w:color w:val="262626" w:themeColor="text1" w:themeTint="D9"/>
        </w:rPr>
        <w:t>annann chéanna</w:t>
      </w:r>
      <w:r w:rsidR="004A0E81" w:rsidRPr="004E527C">
        <w:rPr>
          <w:rFonts w:ascii="Helvetica" w:hAnsi="Helvetica" w:cs="Helvetica"/>
          <w:color w:val="262626" w:themeColor="text1" w:themeTint="D9"/>
        </w:rPr>
        <w:t xml:space="preserve"> </w:t>
      </w:r>
      <w:r w:rsidRPr="004E527C">
        <w:rPr>
          <w:rFonts w:ascii="Helvetica" w:hAnsi="Helvetica" w:cs="Helvetica"/>
          <w:color w:val="262626" w:themeColor="text1" w:themeTint="D9"/>
        </w:rPr>
        <w:t>a chur ortsa!</w:t>
      </w:r>
    </w:p>
    <w:p w14:paraId="02D8850C" w14:textId="3B9AFD2D" w:rsidR="00EB5EC9" w:rsidRPr="004E527C" w:rsidRDefault="00EB5EC9" w:rsidP="21AB3D90">
      <w:pPr>
        <w:spacing w:before="0" w:line="276" w:lineRule="auto"/>
        <w:ind w:left="908"/>
        <w:jc w:val="both"/>
        <w:rPr>
          <w:rFonts w:ascii="Helvetica" w:hAnsi="Helvetica" w:cs="Helvetica"/>
          <w:color w:val="262626" w:themeColor="text1" w:themeTint="D9"/>
        </w:rPr>
      </w:pPr>
      <w:r w:rsidRPr="004E527C">
        <w:rPr>
          <w:rFonts w:ascii="Helvetica" w:hAnsi="Helvetica" w:cs="Helvetica"/>
          <w:b/>
          <w:bCs/>
          <w:color w:val="033841" w:themeColor="text2" w:themeShade="80"/>
        </w:rPr>
        <w:t>Réiltín:</w:t>
      </w:r>
      <w:r w:rsidRPr="004E527C">
        <w:tab/>
      </w:r>
      <w:r w:rsidRPr="004E527C">
        <w:tab/>
      </w:r>
      <w:r w:rsidRPr="004E527C">
        <w:rPr>
          <w:rFonts w:ascii="Helvetica" w:hAnsi="Helvetica" w:cs="Helvetica"/>
          <w:color w:val="262626" w:themeColor="text1" w:themeTint="D9"/>
        </w:rPr>
        <w:t>Tá muid ar sos.</w:t>
      </w:r>
    </w:p>
    <w:p w14:paraId="4774D747" w14:textId="23C23DD6" w:rsidR="00EB5EC9" w:rsidRPr="004E527C" w:rsidRDefault="00EB5EC9" w:rsidP="21AB3D90">
      <w:pPr>
        <w:spacing w:before="0" w:line="276" w:lineRule="auto"/>
        <w:ind w:left="2268" w:hanging="1360"/>
        <w:jc w:val="both"/>
        <w:rPr>
          <w:rFonts w:ascii="Helvetica" w:hAnsi="Helvetica" w:cs="Helvetica"/>
          <w:color w:val="262626" w:themeColor="text1" w:themeTint="D9"/>
        </w:rPr>
      </w:pPr>
      <w:r w:rsidRPr="004E527C">
        <w:rPr>
          <w:rFonts w:ascii="Helvetica" w:hAnsi="Helvetica" w:cs="Helvetica"/>
          <w:b/>
          <w:bCs/>
          <w:color w:val="033841" w:themeColor="text2" w:themeShade="80"/>
        </w:rPr>
        <w:t>Laoise:</w:t>
      </w:r>
      <w:r w:rsidRPr="004E527C">
        <w:tab/>
      </w:r>
      <w:r w:rsidRPr="004E527C">
        <w:tab/>
      </w:r>
      <w:r w:rsidR="00E31CA2" w:rsidRPr="004E527C">
        <w:rPr>
          <w:rFonts w:ascii="Helvetica" w:hAnsi="Helvetica" w:cs="Helvetica"/>
          <w:color w:val="262626" w:themeColor="text1" w:themeTint="D9"/>
        </w:rPr>
        <w:t xml:space="preserve">Nach </w:t>
      </w:r>
      <w:r w:rsidRPr="004E527C">
        <w:rPr>
          <w:rFonts w:ascii="Helvetica" w:hAnsi="Helvetica" w:cs="Helvetica"/>
          <w:color w:val="262626" w:themeColor="text1" w:themeTint="D9"/>
        </w:rPr>
        <w:t xml:space="preserve">_________________ </w:t>
      </w:r>
      <w:r w:rsidR="00E31CA2" w:rsidRPr="004E527C">
        <w:rPr>
          <w:rFonts w:ascii="Helvetica" w:hAnsi="Helvetica" w:cs="Helvetica"/>
          <w:color w:val="262626" w:themeColor="text1" w:themeTint="D9"/>
        </w:rPr>
        <w:t xml:space="preserve">an rud é </w:t>
      </w:r>
      <w:r w:rsidRPr="004E527C">
        <w:rPr>
          <w:rFonts w:ascii="Helvetica" w:hAnsi="Helvetica" w:cs="Helvetica"/>
          <w:color w:val="262626" w:themeColor="text1" w:themeTint="D9"/>
        </w:rPr>
        <w:t>agus chuile dhuine eile istigh sa seomra ranga!</w:t>
      </w:r>
    </w:p>
    <w:p w14:paraId="6873A84B" w14:textId="03E7BF85" w:rsidR="00EB5EC9" w:rsidRPr="004E527C" w:rsidRDefault="00EB5EC9" w:rsidP="21AB3D90">
      <w:pPr>
        <w:spacing w:before="0" w:line="276" w:lineRule="auto"/>
        <w:ind w:left="908"/>
        <w:jc w:val="both"/>
        <w:rPr>
          <w:rFonts w:ascii="Helvetica" w:hAnsi="Helvetica" w:cs="Helvetica"/>
          <w:color w:val="262626" w:themeColor="text1" w:themeTint="D9"/>
        </w:rPr>
      </w:pPr>
      <w:r w:rsidRPr="004E527C">
        <w:rPr>
          <w:rFonts w:ascii="Helvetica" w:hAnsi="Helvetica" w:cs="Helvetica"/>
          <w:b/>
          <w:bCs/>
          <w:color w:val="033841" w:themeColor="text2" w:themeShade="80"/>
        </w:rPr>
        <w:t>Réiltín:</w:t>
      </w:r>
      <w:r w:rsidRPr="004E527C">
        <w:tab/>
      </w:r>
      <w:r w:rsidRPr="004E527C">
        <w:tab/>
      </w:r>
      <w:r w:rsidRPr="004E527C">
        <w:rPr>
          <w:rFonts w:ascii="Helvetica" w:hAnsi="Helvetica" w:cs="Helvetica"/>
          <w:color w:val="262626" w:themeColor="text1" w:themeTint="D9"/>
        </w:rPr>
        <w:t>Bhuel, tá rang saor againn. Tá an múinteoir ______________</w:t>
      </w:r>
      <w:r w:rsidR="00263734" w:rsidRPr="004E527C">
        <w:rPr>
          <w:rFonts w:ascii="Helvetica" w:hAnsi="Helvetica" w:cs="Helvetica"/>
          <w:color w:val="262626" w:themeColor="text1" w:themeTint="D9"/>
        </w:rPr>
        <w:t xml:space="preserve"> tinn</w:t>
      </w:r>
    </w:p>
    <w:p w14:paraId="380C2C80" w14:textId="2196D28F" w:rsidR="00EB5EC9" w:rsidRPr="004E527C" w:rsidRDefault="00EB5EC9" w:rsidP="21AB3D90">
      <w:pPr>
        <w:spacing w:before="0" w:line="276" w:lineRule="auto"/>
        <w:ind w:left="908"/>
        <w:jc w:val="both"/>
        <w:rPr>
          <w:rFonts w:ascii="Helvetica" w:hAnsi="Helvetica" w:cs="Helvetica"/>
          <w:color w:val="262626" w:themeColor="text1" w:themeTint="D9"/>
        </w:rPr>
      </w:pPr>
      <w:r w:rsidRPr="004E527C">
        <w:rPr>
          <w:rFonts w:ascii="Helvetica" w:hAnsi="Helvetica" w:cs="Helvetica"/>
          <w:b/>
          <w:bCs/>
          <w:color w:val="033841" w:themeColor="text2" w:themeShade="80"/>
        </w:rPr>
        <w:t>Boyfriend:</w:t>
      </w:r>
      <w:r w:rsidRPr="004E527C">
        <w:tab/>
      </w:r>
      <w:r w:rsidRPr="004E527C">
        <w:rPr>
          <w:rFonts w:ascii="Helvetica" w:hAnsi="Helvetica" w:cs="Helvetica"/>
          <w:color w:val="262626" w:themeColor="text1" w:themeTint="D9"/>
        </w:rPr>
        <w:t xml:space="preserve">Cé </w:t>
      </w:r>
      <w:r w:rsidR="009354CA" w:rsidRPr="004E527C">
        <w:rPr>
          <w:rFonts w:ascii="Helvetica" w:hAnsi="Helvetica" w:cs="Helvetica"/>
          <w:color w:val="262626" w:themeColor="text1" w:themeTint="D9"/>
        </w:rPr>
        <w:t>_____</w:t>
      </w:r>
      <w:r w:rsidRPr="004E527C">
        <w:rPr>
          <w:rFonts w:ascii="Helvetica" w:hAnsi="Helvetica" w:cs="Helvetica"/>
          <w:color w:val="262626" w:themeColor="text1" w:themeTint="D9"/>
        </w:rPr>
        <w:t xml:space="preserve"> seo?</w:t>
      </w:r>
    </w:p>
    <w:p w14:paraId="4613E984" w14:textId="15F06DF5" w:rsidR="00EB5EC9" w:rsidRPr="004E527C" w:rsidRDefault="00EB5EC9" w:rsidP="21AB3D90">
      <w:pPr>
        <w:spacing w:before="0" w:line="276" w:lineRule="auto"/>
        <w:ind w:left="908"/>
        <w:jc w:val="both"/>
        <w:rPr>
          <w:rFonts w:ascii="Helvetica" w:hAnsi="Helvetica" w:cs="Helvetica"/>
          <w:color w:val="262626" w:themeColor="text1" w:themeTint="D9"/>
        </w:rPr>
      </w:pPr>
      <w:r w:rsidRPr="004E527C">
        <w:rPr>
          <w:rFonts w:ascii="Helvetica" w:hAnsi="Helvetica" w:cs="Helvetica"/>
          <w:b/>
          <w:bCs/>
          <w:color w:val="033841" w:themeColor="text2" w:themeShade="80"/>
        </w:rPr>
        <w:t>Réiltín:</w:t>
      </w:r>
      <w:r w:rsidRPr="004E527C">
        <w:tab/>
      </w:r>
      <w:r w:rsidRPr="004E527C">
        <w:tab/>
      </w:r>
      <w:r w:rsidRPr="004E527C">
        <w:rPr>
          <w:rFonts w:ascii="Helvetica" w:hAnsi="Helvetica" w:cs="Helvetica"/>
          <w:i/>
          <w:iCs/>
          <w:color w:val="262626" w:themeColor="text1" w:themeTint="D9"/>
        </w:rPr>
        <w:t>Girlfriend</w:t>
      </w:r>
      <w:r w:rsidRPr="004E527C">
        <w:rPr>
          <w:rFonts w:ascii="Helvetica" w:hAnsi="Helvetica" w:cs="Helvetica"/>
          <w:color w:val="262626" w:themeColor="text1" w:themeTint="D9"/>
        </w:rPr>
        <w:t xml:space="preserve"> </w:t>
      </w:r>
      <w:r w:rsidR="009354CA" w:rsidRPr="004E527C">
        <w:rPr>
          <w:rFonts w:ascii="Helvetica" w:hAnsi="Helvetica" w:cs="Helvetica"/>
          <w:color w:val="262626" w:themeColor="text1" w:themeTint="D9"/>
        </w:rPr>
        <w:t>mo sheanleaid</w:t>
      </w:r>
      <w:r w:rsidRPr="004E527C">
        <w:rPr>
          <w:rFonts w:ascii="Helvetica" w:hAnsi="Helvetica" w:cs="Helvetica"/>
          <w:color w:val="262626" w:themeColor="text1" w:themeTint="D9"/>
        </w:rPr>
        <w:t>.</w:t>
      </w:r>
    </w:p>
    <w:p w14:paraId="04F23D94" w14:textId="77777777" w:rsidR="00EB5EC9" w:rsidRPr="004E527C" w:rsidRDefault="00EB5EC9" w:rsidP="21AB3D90">
      <w:pPr>
        <w:spacing w:before="0" w:line="276" w:lineRule="auto"/>
        <w:ind w:left="908"/>
        <w:jc w:val="both"/>
        <w:rPr>
          <w:rFonts w:ascii="Helvetica" w:hAnsi="Helvetica" w:cs="Helvetica"/>
          <w:color w:val="262626" w:themeColor="text1" w:themeTint="D9"/>
        </w:rPr>
      </w:pPr>
      <w:r w:rsidRPr="004E527C">
        <w:rPr>
          <w:rFonts w:ascii="Helvetica" w:hAnsi="Helvetica" w:cs="Helvetica"/>
          <w:b/>
          <w:bCs/>
          <w:color w:val="033841" w:themeColor="text2" w:themeShade="80"/>
        </w:rPr>
        <w:t>Boyfriend:</w:t>
      </w:r>
      <w:r w:rsidRPr="004E527C">
        <w:tab/>
      </w:r>
      <w:r w:rsidRPr="004E527C">
        <w:rPr>
          <w:rFonts w:ascii="Helvetica" w:hAnsi="Helvetica" w:cs="Helvetica"/>
          <w:color w:val="262626" w:themeColor="text1" w:themeTint="D9"/>
        </w:rPr>
        <w:t>I ndáiríre?</w:t>
      </w:r>
    </w:p>
    <w:p w14:paraId="5C311B53" w14:textId="18B2AF84" w:rsidR="00EB5EC9" w:rsidRPr="004E527C" w:rsidRDefault="00EB5EC9" w:rsidP="21AB3D90">
      <w:pPr>
        <w:spacing w:before="0" w:line="276" w:lineRule="auto"/>
        <w:ind w:left="908"/>
        <w:jc w:val="both"/>
        <w:rPr>
          <w:rFonts w:ascii="Helvetica" w:hAnsi="Helvetica" w:cs="Helvetica"/>
          <w:color w:val="262626" w:themeColor="text1" w:themeTint="D9"/>
        </w:rPr>
      </w:pPr>
      <w:r w:rsidRPr="004E527C">
        <w:rPr>
          <w:rFonts w:ascii="Helvetica" w:hAnsi="Helvetica" w:cs="Helvetica"/>
          <w:b/>
          <w:bCs/>
          <w:color w:val="033841" w:themeColor="text2" w:themeShade="80"/>
        </w:rPr>
        <w:t>Laoise:</w:t>
      </w:r>
      <w:r w:rsidRPr="004E527C">
        <w:tab/>
      </w:r>
      <w:r w:rsidRPr="004E527C">
        <w:tab/>
      </w:r>
      <w:r w:rsidR="00B84D0E" w:rsidRPr="004E527C">
        <w:rPr>
          <w:rFonts w:ascii="Helvetica" w:hAnsi="Helvetica" w:cs="Helvetica"/>
          <w:color w:val="262626" w:themeColor="text1" w:themeTint="D9"/>
        </w:rPr>
        <w:t xml:space="preserve">Gearr </w:t>
      </w:r>
      <w:r w:rsidRPr="004E527C">
        <w:rPr>
          <w:rFonts w:ascii="Helvetica" w:hAnsi="Helvetica" w:cs="Helvetica"/>
          <w:color w:val="262626" w:themeColor="text1" w:themeTint="D9"/>
        </w:rPr>
        <w:t>____.</w:t>
      </w:r>
    </w:p>
    <w:p w14:paraId="62F220B5" w14:textId="3551BD34" w:rsidR="00EB5EC9" w:rsidRPr="004E527C" w:rsidRDefault="00EB5EC9" w:rsidP="21AB3D90">
      <w:pPr>
        <w:spacing w:before="0" w:line="276" w:lineRule="auto"/>
        <w:ind w:left="908"/>
        <w:jc w:val="both"/>
        <w:rPr>
          <w:rFonts w:ascii="Helvetica" w:hAnsi="Helvetica" w:cs="Helvetica"/>
          <w:color w:val="262626" w:themeColor="text1" w:themeTint="D9"/>
        </w:rPr>
      </w:pPr>
      <w:r w:rsidRPr="004E527C">
        <w:rPr>
          <w:rFonts w:ascii="Helvetica" w:hAnsi="Helvetica" w:cs="Helvetica"/>
          <w:b/>
          <w:bCs/>
          <w:color w:val="033841" w:themeColor="text2" w:themeShade="80"/>
        </w:rPr>
        <w:t>Boyfriend:</w:t>
      </w:r>
      <w:r w:rsidRPr="004E527C">
        <w:tab/>
      </w:r>
      <w:r w:rsidRPr="004E527C">
        <w:rPr>
          <w:rFonts w:ascii="Helvetica" w:hAnsi="Helvetica" w:cs="Helvetica"/>
          <w:i/>
          <w:iCs/>
          <w:color w:val="262626" w:themeColor="text1" w:themeTint="D9"/>
        </w:rPr>
        <w:t>Alright</w:t>
      </w:r>
      <w:r w:rsidRPr="004E527C">
        <w:rPr>
          <w:rFonts w:ascii="Helvetica" w:hAnsi="Helvetica" w:cs="Helvetica"/>
          <w:color w:val="262626" w:themeColor="text1" w:themeTint="D9"/>
        </w:rPr>
        <w:t>, feicfidh mé thú</w:t>
      </w:r>
      <w:r w:rsidR="002C16A6" w:rsidRPr="004E527C">
        <w:rPr>
          <w:rFonts w:ascii="Helvetica" w:hAnsi="Helvetica" w:cs="Helvetica"/>
          <w:color w:val="262626" w:themeColor="text1" w:themeTint="D9"/>
        </w:rPr>
        <w:t>, a</w:t>
      </w:r>
      <w:r w:rsidRPr="004E527C">
        <w:rPr>
          <w:rFonts w:ascii="Helvetica" w:hAnsi="Helvetica" w:cs="Helvetica"/>
          <w:color w:val="262626" w:themeColor="text1" w:themeTint="D9"/>
        </w:rPr>
        <w:t xml:space="preserve"> Réiltín.</w:t>
      </w:r>
    </w:p>
    <w:p w14:paraId="7DDDAC9F" w14:textId="52FF2E49" w:rsidR="00EB5EC9" w:rsidRPr="004E527C" w:rsidRDefault="00EB5EC9" w:rsidP="21AB3D90">
      <w:pPr>
        <w:spacing w:before="0" w:line="276" w:lineRule="auto"/>
        <w:ind w:left="908"/>
        <w:jc w:val="both"/>
        <w:rPr>
          <w:rFonts w:ascii="Helvetica" w:hAnsi="Helvetica" w:cs="Helvetica"/>
          <w:color w:val="262626" w:themeColor="text1" w:themeTint="D9"/>
        </w:rPr>
      </w:pPr>
      <w:r w:rsidRPr="004E527C">
        <w:rPr>
          <w:rFonts w:ascii="Helvetica" w:hAnsi="Helvetica" w:cs="Helvetica"/>
          <w:b/>
          <w:bCs/>
          <w:color w:val="033841" w:themeColor="text2" w:themeShade="80"/>
        </w:rPr>
        <w:t>Laoise:</w:t>
      </w:r>
      <w:r w:rsidRPr="004E527C">
        <w:tab/>
      </w:r>
      <w:r w:rsidRPr="004E527C">
        <w:tab/>
      </w:r>
      <w:r w:rsidRPr="004E527C">
        <w:rPr>
          <w:rFonts w:ascii="Helvetica" w:hAnsi="Helvetica" w:cs="Helvetica"/>
          <w:color w:val="262626" w:themeColor="text1" w:themeTint="D9"/>
        </w:rPr>
        <w:t>Feicfidh, muise.</w:t>
      </w:r>
    </w:p>
    <w:p w14:paraId="3C344D0B" w14:textId="77777777" w:rsidR="00EB5EC9" w:rsidRPr="004E527C" w:rsidRDefault="00EB5EC9" w:rsidP="21AB3D90">
      <w:pPr>
        <w:spacing w:before="0" w:line="276" w:lineRule="auto"/>
        <w:ind w:left="908"/>
        <w:jc w:val="both"/>
        <w:rPr>
          <w:rFonts w:ascii="Helvetica" w:hAnsi="Helvetica" w:cs="Helvetica"/>
          <w:color w:val="262626" w:themeColor="text1" w:themeTint="D9"/>
        </w:rPr>
      </w:pPr>
      <w:r w:rsidRPr="004E527C">
        <w:rPr>
          <w:rFonts w:ascii="Helvetica" w:hAnsi="Helvetica" w:cs="Helvetica"/>
          <w:color w:val="262626" w:themeColor="text1" w:themeTint="D9"/>
        </w:rPr>
        <w:tab/>
      </w:r>
      <w:r w:rsidRPr="004E527C">
        <w:rPr>
          <w:rFonts w:ascii="Helvetica" w:hAnsi="Helvetica" w:cs="Helvetica"/>
          <w:color w:val="262626" w:themeColor="text1" w:themeTint="D9"/>
        </w:rPr>
        <w:tab/>
      </w:r>
      <w:r w:rsidRPr="004E527C">
        <w:rPr>
          <w:rFonts w:ascii="Helvetica" w:hAnsi="Helvetica" w:cs="Helvetica"/>
          <w:color w:val="262626" w:themeColor="text1" w:themeTint="D9"/>
        </w:rPr>
        <w:tab/>
        <w:t xml:space="preserve">Níl _____________ ná </w:t>
      </w:r>
      <w:r w:rsidRPr="004E527C">
        <w:rPr>
          <w:rFonts w:ascii="Helvetica" w:hAnsi="Helvetica" w:cs="Helvetica"/>
          <w:i/>
          <w:iCs/>
          <w:color w:val="262626" w:themeColor="text1" w:themeTint="D9"/>
        </w:rPr>
        <w:t>manners</w:t>
      </w:r>
      <w:r w:rsidRPr="004E527C">
        <w:rPr>
          <w:rFonts w:ascii="Helvetica" w:hAnsi="Helvetica" w:cs="Helvetica"/>
          <w:color w:val="262626" w:themeColor="text1" w:themeTint="D9"/>
        </w:rPr>
        <w:t xml:space="preserve"> ar an leaid óg sin.</w:t>
      </w:r>
    </w:p>
    <w:p w14:paraId="3D7C6D72" w14:textId="19F43797" w:rsidR="00EB5EC9" w:rsidRPr="004E527C" w:rsidRDefault="00EB5EC9" w:rsidP="21AB3D90">
      <w:pPr>
        <w:spacing w:before="0" w:line="276" w:lineRule="auto"/>
        <w:ind w:left="908"/>
        <w:jc w:val="both"/>
        <w:rPr>
          <w:rFonts w:ascii="Helvetica" w:hAnsi="Helvetica" w:cs="Helvetica"/>
          <w:color w:val="262626" w:themeColor="text1" w:themeTint="D9"/>
        </w:rPr>
      </w:pPr>
      <w:r w:rsidRPr="004E527C">
        <w:rPr>
          <w:rFonts w:ascii="Helvetica" w:hAnsi="Helvetica" w:cs="Helvetica"/>
          <w:color w:val="262626" w:themeColor="text1" w:themeTint="D9"/>
        </w:rPr>
        <w:tab/>
      </w:r>
      <w:r w:rsidRPr="004E527C">
        <w:rPr>
          <w:rFonts w:ascii="Helvetica" w:hAnsi="Helvetica" w:cs="Helvetica"/>
          <w:color w:val="262626" w:themeColor="text1" w:themeTint="D9"/>
        </w:rPr>
        <w:tab/>
      </w:r>
      <w:r w:rsidRPr="004E527C">
        <w:rPr>
          <w:rFonts w:ascii="Helvetica" w:hAnsi="Helvetica" w:cs="Helvetica"/>
          <w:color w:val="262626" w:themeColor="text1" w:themeTint="D9"/>
        </w:rPr>
        <w:tab/>
        <w:t xml:space="preserve">Eh, </w:t>
      </w:r>
      <w:r w:rsidR="00065768" w:rsidRPr="004E527C">
        <w:rPr>
          <w:rFonts w:ascii="Helvetica" w:hAnsi="Helvetica" w:cs="Helvetica"/>
          <w:color w:val="262626" w:themeColor="text1" w:themeTint="D9"/>
        </w:rPr>
        <w:t xml:space="preserve">ar chaith tusa _____________ </w:t>
      </w:r>
      <w:r w:rsidRPr="004E527C">
        <w:rPr>
          <w:rFonts w:ascii="Helvetica" w:hAnsi="Helvetica" w:cs="Helvetica"/>
          <w:color w:val="262626" w:themeColor="text1" w:themeTint="D9"/>
        </w:rPr>
        <w:t>toitín ansin?</w:t>
      </w:r>
    </w:p>
    <w:p w14:paraId="697F8F12" w14:textId="77777777" w:rsidR="00EB5EC9" w:rsidRPr="004E527C" w:rsidRDefault="00EB5EC9" w:rsidP="21AB3D90">
      <w:pPr>
        <w:spacing w:before="0" w:line="276" w:lineRule="auto"/>
        <w:ind w:left="908"/>
        <w:jc w:val="both"/>
        <w:rPr>
          <w:rFonts w:ascii="Helvetica" w:hAnsi="Helvetica" w:cs="Helvetica"/>
          <w:color w:val="262626" w:themeColor="text1" w:themeTint="D9"/>
        </w:rPr>
      </w:pPr>
      <w:r w:rsidRPr="004E527C">
        <w:rPr>
          <w:rFonts w:ascii="Helvetica" w:hAnsi="Helvetica" w:cs="Helvetica"/>
          <w:b/>
          <w:bCs/>
          <w:color w:val="033841" w:themeColor="text2" w:themeShade="80"/>
        </w:rPr>
        <w:t>Réiltín:</w:t>
      </w:r>
      <w:r w:rsidRPr="004E527C">
        <w:tab/>
      </w:r>
      <w:r w:rsidRPr="004E527C">
        <w:tab/>
      </w:r>
      <w:r w:rsidRPr="004E527C">
        <w:rPr>
          <w:rFonts w:ascii="Helvetica" w:hAnsi="Helvetica" w:cs="Helvetica"/>
          <w:color w:val="262626" w:themeColor="text1" w:themeTint="D9"/>
        </w:rPr>
        <w:t xml:space="preserve">B’fhéidir …oh </w:t>
      </w:r>
      <w:r w:rsidRPr="004E527C">
        <w:rPr>
          <w:rFonts w:ascii="Helvetica" w:hAnsi="Helvetica" w:cs="Helvetica"/>
          <w:i/>
          <w:iCs/>
          <w:color w:val="262626" w:themeColor="text1" w:themeTint="D9"/>
        </w:rPr>
        <w:t>frigg</w:t>
      </w:r>
      <w:r w:rsidRPr="004E527C">
        <w:rPr>
          <w:rFonts w:ascii="Helvetica" w:hAnsi="Helvetica" w:cs="Helvetica"/>
          <w:color w:val="262626" w:themeColor="text1" w:themeTint="D9"/>
        </w:rPr>
        <w:t xml:space="preserve"> é!</w:t>
      </w:r>
    </w:p>
    <w:p w14:paraId="5DA08B84" w14:textId="2538B847" w:rsidR="00EB5EC9" w:rsidRPr="004E527C" w:rsidRDefault="00EB5EC9" w:rsidP="21AB3D90">
      <w:pPr>
        <w:spacing w:before="0" w:line="276" w:lineRule="auto"/>
        <w:ind w:left="908"/>
        <w:jc w:val="both"/>
        <w:rPr>
          <w:rFonts w:ascii="Helvetica" w:hAnsi="Helvetica" w:cs="Helvetica"/>
          <w:color w:val="262626" w:themeColor="text1" w:themeTint="D9"/>
        </w:rPr>
      </w:pPr>
      <w:r w:rsidRPr="004E527C">
        <w:rPr>
          <w:rFonts w:ascii="Helvetica" w:hAnsi="Helvetica" w:cs="Helvetica"/>
          <w:b/>
          <w:bCs/>
          <w:color w:val="033841" w:themeColor="text2" w:themeShade="80"/>
        </w:rPr>
        <w:t>Laoise:</w:t>
      </w:r>
      <w:r w:rsidRPr="004E527C">
        <w:tab/>
      </w:r>
      <w:r w:rsidRPr="004E527C">
        <w:tab/>
      </w:r>
      <w:r w:rsidRPr="004E527C">
        <w:rPr>
          <w:rFonts w:ascii="Helvetica" w:hAnsi="Helvetica" w:cs="Helvetica"/>
          <w:color w:val="262626" w:themeColor="text1" w:themeTint="D9"/>
        </w:rPr>
        <w:t>Céard?</w:t>
      </w:r>
    </w:p>
    <w:p w14:paraId="731528F5" w14:textId="77777777" w:rsidR="00EB5EC9" w:rsidRPr="004E527C" w:rsidRDefault="00EB5EC9" w:rsidP="21AB3D90">
      <w:pPr>
        <w:spacing w:before="0" w:line="276" w:lineRule="auto"/>
        <w:ind w:left="908"/>
        <w:jc w:val="both"/>
        <w:rPr>
          <w:rFonts w:ascii="Helvetica" w:hAnsi="Helvetica" w:cs="Helvetica"/>
          <w:color w:val="262626" w:themeColor="text1" w:themeTint="D9"/>
        </w:rPr>
      </w:pPr>
      <w:r w:rsidRPr="004E527C">
        <w:rPr>
          <w:rFonts w:ascii="Helvetica" w:hAnsi="Helvetica" w:cs="Helvetica"/>
          <w:b/>
          <w:bCs/>
          <w:color w:val="033841" w:themeColor="text2" w:themeShade="80"/>
        </w:rPr>
        <w:t>Réiltín:</w:t>
      </w:r>
      <w:r w:rsidRPr="004E527C">
        <w:tab/>
      </w:r>
      <w:r w:rsidRPr="004E527C">
        <w:tab/>
      </w:r>
      <w:r w:rsidRPr="004E527C">
        <w:rPr>
          <w:rFonts w:ascii="Helvetica" w:hAnsi="Helvetica" w:cs="Helvetica"/>
          <w:color w:val="262626" w:themeColor="text1" w:themeTint="D9"/>
        </w:rPr>
        <w:t>Bungalow Bríd.</w:t>
      </w:r>
    </w:p>
    <w:p w14:paraId="0DD12F53" w14:textId="77777777" w:rsidR="00EB5EC9" w:rsidRPr="004E527C" w:rsidRDefault="00EB5EC9" w:rsidP="21AB3D90">
      <w:pPr>
        <w:spacing w:before="0" w:line="276" w:lineRule="auto"/>
        <w:ind w:left="908"/>
        <w:jc w:val="both"/>
        <w:rPr>
          <w:rFonts w:ascii="Helvetica" w:hAnsi="Helvetica" w:cs="Helvetica"/>
          <w:color w:val="262626" w:themeColor="text1" w:themeTint="D9"/>
        </w:rPr>
      </w:pPr>
      <w:r w:rsidRPr="004E527C">
        <w:rPr>
          <w:rFonts w:ascii="Helvetica" w:hAnsi="Helvetica" w:cs="Helvetica"/>
          <w:b/>
          <w:bCs/>
          <w:color w:val="033841" w:themeColor="text2" w:themeShade="80"/>
        </w:rPr>
        <w:t>Laoise:</w:t>
      </w:r>
      <w:r w:rsidRPr="004E527C">
        <w:tab/>
      </w:r>
      <w:r w:rsidRPr="004E527C">
        <w:tab/>
      </w:r>
      <w:r w:rsidRPr="004E527C">
        <w:rPr>
          <w:rFonts w:ascii="Helvetica" w:hAnsi="Helvetica" w:cs="Helvetica"/>
          <w:color w:val="262626" w:themeColor="text1" w:themeTint="D9"/>
        </w:rPr>
        <w:t>Bungalow Bríd?</w:t>
      </w:r>
    </w:p>
    <w:p w14:paraId="2D11416B" w14:textId="0C024D9E" w:rsidR="00EB5EC9" w:rsidRPr="004E527C" w:rsidRDefault="00EB5EC9" w:rsidP="21AB3D90">
      <w:pPr>
        <w:spacing w:before="0" w:line="276" w:lineRule="auto"/>
        <w:ind w:left="908"/>
        <w:jc w:val="both"/>
        <w:rPr>
          <w:rFonts w:ascii="Helvetica" w:hAnsi="Helvetica" w:cs="Helvetica"/>
          <w:color w:val="262626" w:themeColor="text1" w:themeTint="D9"/>
        </w:rPr>
      </w:pPr>
      <w:r w:rsidRPr="004E527C">
        <w:rPr>
          <w:rFonts w:ascii="Helvetica" w:hAnsi="Helvetica" w:cs="Helvetica"/>
          <w:b/>
          <w:bCs/>
          <w:color w:val="033841" w:themeColor="text2" w:themeShade="80"/>
        </w:rPr>
        <w:t>Réiltín:</w:t>
      </w:r>
      <w:r w:rsidRPr="004E527C">
        <w:tab/>
      </w:r>
      <w:r w:rsidRPr="004E527C">
        <w:tab/>
      </w:r>
      <w:r w:rsidRPr="004E527C">
        <w:rPr>
          <w:rFonts w:ascii="Helvetica" w:hAnsi="Helvetica" w:cs="Helvetica"/>
          <w:color w:val="262626" w:themeColor="text1" w:themeTint="D9"/>
        </w:rPr>
        <w:t>Níl tada ____________.</w:t>
      </w:r>
    </w:p>
    <w:p w14:paraId="1EBA7DC6" w14:textId="57D0D3D5" w:rsidR="007B31C6" w:rsidRDefault="00EB5EC9" w:rsidP="007B31C6">
      <w:pPr>
        <w:spacing w:before="0" w:line="276" w:lineRule="auto"/>
        <w:ind w:left="908"/>
        <w:jc w:val="both"/>
        <w:rPr>
          <w:rFonts w:ascii="Helvetica" w:hAnsi="Helvetica" w:cs="Helvetica"/>
          <w:color w:val="262626" w:themeColor="text1" w:themeTint="D9"/>
        </w:rPr>
      </w:pPr>
      <w:r w:rsidRPr="004E527C">
        <w:rPr>
          <w:rFonts w:ascii="Helvetica" w:hAnsi="Helvetica" w:cs="Helvetica"/>
          <w:b/>
          <w:bCs/>
          <w:color w:val="033841" w:themeColor="text2" w:themeShade="80"/>
        </w:rPr>
        <w:t>Laoise:</w:t>
      </w:r>
      <w:r w:rsidRPr="004E527C">
        <w:tab/>
      </w:r>
      <w:r w:rsidRPr="004E527C">
        <w:tab/>
      </w:r>
      <w:r w:rsidRPr="004E527C">
        <w:rPr>
          <w:rFonts w:ascii="Helvetica" w:hAnsi="Helvetica" w:cs="Helvetica"/>
          <w:color w:val="262626" w:themeColor="text1" w:themeTint="D9"/>
        </w:rPr>
        <w:t xml:space="preserve">Ok, </w:t>
      </w:r>
      <w:r w:rsidR="00E96082" w:rsidRPr="004E527C">
        <w:rPr>
          <w:rFonts w:ascii="Helvetica" w:hAnsi="Helvetica" w:cs="Helvetica"/>
          <w:color w:val="262626" w:themeColor="text1" w:themeTint="D9"/>
        </w:rPr>
        <w:t xml:space="preserve">fág </w:t>
      </w:r>
      <w:r w:rsidRPr="004E527C">
        <w:rPr>
          <w:rFonts w:ascii="Helvetica" w:hAnsi="Helvetica" w:cs="Helvetica"/>
          <w:color w:val="262626" w:themeColor="text1" w:themeTint="D9"/>
        </w:rPr>
        <w:t xml:space="preserve">_______________ </w:t>
      </w:r>
      <w:r w:rsidR="00E96082" w:rsidRPr="004E527C">
        <w:rPr>
          <w:rFonts w:ascii="Helvetica" w:hAnsi="Helvetica" w:cs="Helvetica"/>
          <w:color w:val="262626" w:themeColor="text1" w:themeTint="D9"/>
        </w:rPr>
        <w:t xml:space="preserve">é </w:t>
      </w:r>
      <w:r w:rsidRPr="004E527C">
        <w:rPr>
          <w:rFonts w:ascii="Helvetica" w:hAnsi="Helvetica" w:cs="Helvetica"/>
          <w:color w:val="262626" w:themeColor="text1" w:themeTint="D9"/>
        </w:rPr>
        <w:t>seo.</w:t>
      </w:r>
      <w:bookmarkStart w:id="0" w:name="_Hlk170655864"/>
    </w:p>
    <w:p w14:paraId="015B8540" w14:textId="77777777" w:rsidR="007B31C6" w:rsidRDefault="007B31C6">
      <w:pPr>
        <w:rPr>
          <w:rFonts w:ascii="Helvetica" w:hAnsi="Helvetica" w:cs="Helvetica"/>
          <w:color w:val="262626" w:themeColor="text1" w:themeTint="D9"/>
        </w:rPr>
      </w:pPr>
      <w:r>
        <w:rPr>
          <w:rFonts w:ascii="Helvetica" w:hAnsi="Helvetica" w:cs="Helvetica"/>
          <w:color w:val="262626" w:themeColor="text1" w:themeTint="D9"/>
        </w:rPr>
        <w:br w:type="page"/>
      </w:r>
    </w:p>
    <w:p w14:paraId="423073A2" w14:textId="77777777" w:rsidR="00B7242A" w:rsidRPr="004E527C" w:rsidRDefault="00B7242A" w:rsidP="007B31C6">
      <w:pPr>
        <w:spacing w:before="0" w:line="276" w:lineRule="auto"/>
        <w:ind w:left="908"/>
        <w:jc w:val="both"/>
        <w:rPr>
          <w:rFonts w:ascii="Helvetica" w:hAnsi="Helvetica" w:cs="Helvetica"/>
          <w:color w:val="262626" w:themeColor="text1" w:themeTint="D9"/>
        </w:rPr>
      </w:pPr>
    </w:p>
    <w:p w14:paraId="04C7001B" w14:textId="2894F69D" w:rsidR="00306ACA" w:rsidRPr="004E527C" w:rsidRDefault="00134FB7" w:rsidP="21AB3D90">
      <w:pPr>
        <w:pStyle w:val="Ceannteideal2"/>
        <w:spacing w:line="360" w:lineRule="auto"/>
        <w:rPr>
          <w:color w:val="033841" w:themeColor="text2" w:themeShade="80"/>
        </w:rPr>
      </w:pPr>
      <w:r w:rsidRPr="004E527C">
        <w:rPr>
          <w:color w:val="033841" w:themeColor="text2" w:themeShade="80"/>
        </w:rPr>
        <w:t>A</w:t>
      </w:r>
      <w:r w:rsidR="000B45B1" w:rsidRPr="004E527C">
        <w:rPr>
          <w:color w:val="033841" w:themeColor="text2" w:themeShade="80"/>
        </w:rPr>
        <w:t>g argóint</w:t>
      </w:r>
    </w:p>
    <w:p w14:paraId="50C33249" w14:textId="38AD1CE8" w:rsidR="00306ACA" w:rsidRPr="004E527C" w:rsidRDefault="002A57D6" w:rsidP="21AB3D90">
      <w:pPr>
        <w:numPr>
          <w:ilvl w:val="0"/>
          <w:numId w:val="17"/>
        </w:numPr>
        <w:spacing w:before="0" w:line="360" w:lineRule="auto"/>
        <w:contextualSpacing/>
        <w:jc w:val="both"/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</w:pPr>
      <w:r w:rsidRPr="004E527C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>Bhí dhá fhrása</w:t>
      </w:r>
      <w:r w:rsidR="00306ACA" w:rsidRPr="004E527C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 xml:space="preserve"> san fhíseán </w:t>
      </w:r>
      <w:r w:rsidR="002C16A6" w:rsidRPr="004E527C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>a chiallaíonn</w:t>
      </w:r>
      <w:r w:rsidR="00306ACA" w:rsidRPr="004E527C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 xml:space="preserve"> </w:t>
      </w:r>
      <w:r w:rsidR="00306ACA" w:rsidRPr="004E527C">
        <w:rPr>
          <w:rFonts w:ascii="Helvetica" w:hAnsi="Helvetica" w:cs="Helvetica"/>
          <w:i/>
          <w:iCs/>
          <w:color w:val="033841" w:themeColor="text2" w:themeShade="80"/>
          <w:kern w:val="2"/>
          <w:lang w:eastAsia="en-US"/>
          <w14:ligatures w14:val="standardContextual"/>
        </w:rPr>
        <w:t>to be arguing</w:t>
      </w:r>
      <w:r w:rsidR="00306ACA" w:rsidRPr="004E527C">
        <w:rPr>
          <w:rFonts w:ascii="Helvetica" w:hAnsi="Helvetica" w:cs="Helvetica"/>
          <w:b/>
          <w:bCs/>
          <w:i/>
          <w:iCs/>
          <w:color w:val="033841" w:themeColor="text2" w:themeShade="80"/>
          <w:kern w:val="2"/>
          <w:lang w:eastAsia="en-US"/>
          <w14:ligatures w14:val="standardContextual"/>
        </w:rPr>
        <w:t xml:space="preserve"> </w:t>
      </w:r>
      <w:r w:rsidR="00306ACA" w:rsidRPr="004E527C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 xml:space="preserve">nó </w:t>
      </w:r>
      <w:r w:rsidR="00306ACA" w:rsidRPr="004E527C">
        <w:rPr>
          <w:rFonts w:ascii="Helvetica" w:hAnsi="Helvetica" w:cs="Helvetica"/>
          <w:i/>
          <w:iCs/>
          <w:color w:val="033841" w:themeColor="text2" w:themeShade="80"/>
          <w:kern w:val="2"/>
          <w:lang w:eastAsia="en-US"/>
          <w14:ligatures w14:val="standardContextual"/>
        </w:rPr>
        <w:t>to be at each other’s throats</w:t>
      </w:r>
      <w:r w:rsidR="00306ACA" w:rsidRPr="004E527C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 xml:space="preserve">. </w:t>
      </w:r>
      <w:r w:rsidRPr="004E527C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>Cad iad?</w:t>
      </w:r>
    </w:p>
    <w:tbl>
      <w:tblPr>
        <w:tblStyle w:val="Tblagreille1adrom-Aiceann1"/>
        <w:tblW w:w="0" w:type="auto"/>
        <w:tblInd w:w="279" w:type="dxa"/>
        <w:tblLook w:val="0480" w:firstRow="0" w:lastRow="0" w:firstColumn="1" w:lastColumn="0" w:noHBand="0" w:noVBand="1"/>
      </w:tblPr>
      <w:tblGrid>
        <w:gridCol w:w="9457"/>
      </w:tblGrid>
      <w:tr w:rsidR="000436A1" w:rsidRPr="004E527C" w14:paraId="41AC16D8" w14:textId="77777777" w:rsidTr="21AB3D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7" w:type="dxa"/>
          </w:tcPr>
          <w:p w14:paraId="2569C2C8" w14:textId="77777777" w:rsidR="000436A1" w:rsidRPr="004E527C" w:rsidRDefault="000436A1" w:rsidP="21AB3D90">
            <w:pPr>
              <w:spacing w:before="0" w:after="160" w:line="259" w:lineRule="auto"/>
              <w:contextualSpacing/>
              <w:rPr>
                <w:rFonts w:ascii="Helvetica" w:hAnsi="Helvetica" w:cs="Helvetica"/>
                <w:b w:val="0"/>
                <w:bCs w:val="0"/>
                <w:kern w:val="2"/>
                <w:lang w:eastAsia="en-US"/>
                <w14:ligatures w14:val="standardContextual"/>
              </w:rPr>
            </w:pPr>
          </w:p>
          <w:p w14:paraId="5FDD4A67" w14:textId="77777777" w:rsidR="000436A1" w:rsidRDefault="000436A1" w:rsidP="21AB3D90">
            <w:pPr>
              <w:spacing w:before="0" w:after="160" w:line="259" w:lineRule="auto"/>
              <w:contextualSpacing/>
              <w:rPr>
                <w:rFonts w:ascii="Helvetica" w:hAnsi="Helvetica" w:cs="Helvetica"/>
                <w:b w:val="0"/>
                <w:bCs w:val="0"/>
                <w:kern w:val="2"/>
                <w:lang w:eastAsia="en-US"/>
                <w14:ligatures w14:val="standardContextual"/>
              </w:rPr>
            </w:pPr>
          </w:p>
          <w:p w14:paraId="725F00BC" w14:textId="1D2C0DDB" w:rsidR="007B31C6" w:rsidRPr="004E527C" w:rsidRDefault="007B31C6" w:rsidP="21AB3D90">
            <w:pPr>
              <w:spacing w:before="0" w:after="160" w:line="259" w:lineRule="auto"/>
              <w:contextualSpacing/>
              <w:rPr>
                <w:rFonts w:ascii="Helvetica" w:hAnsi="Helvetica" w:cs="Helvetica"/>
                <w:kern w:val="2"/>
                <w:lang w:eastAsia="en-US"/>
                <w14:ligatures w14:val="standardContextual"/>
              </w:rPr>
            </w:pPr>
          </w:p>
        </w:tc>
      </w:tr>
    </w:tbl>
    <w:p w14:paraId="0FD82B2A" w14:textId="77777777" w:rsidR="00255926" w:rsidRPr="004E527C" w:rsidRDefault="00255926" w:rsidP="21AB3D90">
      <w:pPr>
        <w:spacing w:before="0" w:line="360" w:lineRule="auto"/>
        <w:contextualSpacing/>
        <w:jc w:val="both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</w:p>
    <w:p w14:paraId="65BAF57B" w14:textId="119241ED" w:rsidR="00306ACA" w:rsidRPr="004E527C" w:rsidRDefault="00306ACA" w:rsidP="21AB3D90">
      <w:pPr>
        <w:numPr>
          <w:ilvl w:val="0"/>
          <w:numId w:val="17"/>
        </w:numPr>
        <w:spacing w:before="0" w:line="360" w:lineRule="auto"/>
        <w:contextualSpacing/>
        <w:jc w:val="both"/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</w:pPr>
      <w:r w:rsidRPr="004E527C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 xml:space="preserve">An féidir </w:t>
      </w:r>
      <w:r w:rsidR="005752EA" w:rsidRPr="004E527C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>leat</w:t>
      </w:r>
      <w:r w:rsidRPr="004E527C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 xml:space="preserve"> smaoineamh ar fhrásaí eile </w:t>
      </w:r>
      <w:r w:rsidR="00722055" w:rsidRPr="004E527C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 xml:space="preserve">chun </w:t>
      </w:r>
      <w:r w:rsidR="00722055" w:rsidRPr="004E527C">
        <w:rPr>
          <w:rFonts w:ascii="Helvetica" w:hAnsi="Helvetica" w:cs="Helvetica"/>
          <w:i/>
          <w:iCs/>
          <w:color w:val="033841" w:themeColor="text2" w:themeShade="80"/>
          <w:kern w:val="2"/>
          <w:lang w:eastAsia="en-US"/>
          <w14:ligatures w14:val="standardContextual"/>
        </w:rPr>
        <w:t>they were arguing</w:t>
      </w:r>
      <w:r w:rsidR="00722055" w:rsidRPr="004E527C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 xml:space="preserve"> a rá</w:t>
      </w:r>
      <w:r w:rsidR="001D4539" w:rsidRPr="004E527C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 xml:space="preserve">? Seans go mbeadh </w:t>
      </w:r>
      <w:r w:rsidR="00072A47" w:rsidRPr="004E527C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>cuidiú</w:t>
      </w:r>
      <w:r w:rsidR="001D4539" w:rsidRPr="004E527C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 xml:space="preserve"> sna focail seo:</w:t>
      </w:r>
      <w:r w:rsidR="00D10CA9" w:rsidRPr="004E527C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 xml:space="preserve"> </w:t>
      </w:r>
      <w:r w:rsidRPr="004E527C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>achrann, éirigh, cogadh?</w:t>
      </w:r>
    </w:p>
    <w:p w14:paraId="4C8076A3" w14:textId="77777777" w:rsidR="00306ACA" w:rsidRPr="004E527C" w:rsidRDefault="00306ACA" w:rsidP="21AB3D90">
      <w:pPr>
        <w:pStyle w:val="Teideal1"/>
        <w:jc w:val="left"/>
        <w:rPr>
          <w:rFonts w:cs="Helvetica"/>
          <w:b w:val="0"/>
          <w:bCs w:val="0"/>
          <w:color w:val="262626" w:themeColor="text1" w:themeTint="D9"/>
          <w:kern w:val="2"/>
          <w:sz w:val="22"/>
          <w:szCs w:val="22"/>
          <w:u w:val="none"/>
          <w:lang w:eastAsia="en-US"/>
          <w14:ligatures w14:val="standardContextual"/>
        </w:rPr>
      </w:pPr>
    </w:p>
    <w:tbl>
      <w:tblPr>
        <w:tblStyle w:val="Tblagreille1adrom-Aiceann1"/>
        <w:tblW w:w="0" w:type="auto"/>
        <w:tblInd w:w="279" w:type="dxa"/>
        <w:tblLook w:val="0480" w:firstRow="0" w:lastRow="0" w:firstColumn="1" w:lastColumn="0" w:noHBand="0" w:noVBand="1"/>
      </w:tblPr>
      <w:tblGrid>
        <w:gridCol w:w="9457"/>
      </w:tblGrid>
      <w:tr w:rsidR="000436A1" w:rsidRPr="004E527C" w14:paraId="1A829E5E" w14:textId="77777777" w:rsidTr="21AB3D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7" w:type="dxa"/>
          </w:tcPr>
          <w:p w14:paraId="1E7A84AE" w14:textId="77777777" w:rsidR="000436A1" w:rsidRPr="004E527C" w:rsidRDefault="000436A1" w:rsidP="21AB3D90">
            <w:pPr>
              <w:spacing w:before="0" w:after="160" w:line="259" w:lineRule="auto"/>
              <w:contextualSpacing/>
              <w:rPr>
                <w:rFonts w:ascii="Helvetica" w:hAnsi="Helvetica" w:cs="Helvetica"/>
                <w:b w:val="0"/>
                <w:bCs w:val="0"/>
                <w:kern w:val="2"/>
                <w:lang w:eastAsia="en-US"/>
                <w14:ligatures w14:val="standardContextual"/>
              </w:rPr>
            </w:pPr>
          </w:p>
          <w:p w14:paraId="7586AC53" w14:textId="77777777" w:rsidR="000436A1" w:rsidRDefault="000436A1" w:rsidP="21AB3D90">
            <w:pPr>
              <w:spacing w:before="0" w:after="160" w:line="259" w:lineRule="auto"/>
              <w:contextualSpacing/>
              <w:rPr>
                <w:rFonts w:ascii="Helvetica" w:hAnsi="Helvetica" w:cs="Helvetica"/>
                <w:b w:val="0"/>
                <w:bCs w:val="0"/>
                <w:kern w:val="2"/>
                <w:lang w:eastAsia="en-US"/>
                <w14:ligatures w14:val="standardContextual"/>
              </w:rPr>
            </w:pPr>
          </w:p>
          <w:p w14:paraId="5D40D044" w14:textId="77777777" w:rsidR="005F09BE" w:rsidRPr="004E527C" w:rsidRDefault="005F09BE" w:rsidP="21AB3D90">
            <w:pPr>
              <w:spacing w:before="0" w:after="160" w:line="259" w:lineRule="auto"/>
              <w:contextualSpacing/>
              <w:rPr>
                <w:rFonts w:ascii="Helvetica" w:hAnsi="Helvetica" w:cs="Helvetica"/>
                <w:kern w:val="2"/>
                <w:lang w:eastAsia="en-US"/>
                <w14:ligatures w14:val="standardContextual"/>
              </w:rPr>
            </w:pPr>
          </w:p>
        </w:tc>
      </w:tr>
    </w:tbl>
    <w:p w14:paraId="048FDF69" w14:textId="77777777" w:rsidR="000436A1" w:rsidRPr="004E527C" w:rsidRDefault="000436A1" w:rsidP="21AB3D90">
      <w:pPr>
        <w:rPr>
          <w:lang w:eastAsia="en-US"/>
        </w:rPr>
      </w:pPr>
    </w:p>
    <w:p w14:paraId="6FCBC411" w14:textId="75C5A193" w:rsidR="00846946" w:rsidRPr="004E527C" w:rsidRDefault="00846946" w:rsidP="21AB3D90">
      <w:pPr>
        <w:pStyle w:val="Ceannteideal2"/>
        <w:spacing w:line="360" w:lineRule="auto"/>
        <w:rPr>
          <w:rFonts w:cs="Helvetica"/>
          <w:color w:val="033841" w:themeColor="text2" w:themeShade="80"/>
        </w:rPr>
      </w:pPr>
      <w:r w:rsidRPr="004E527C">
        <w:rPr>
          <w:rFonts w:cs="Helvetica"/>
          <w:color w:val="033841" w:themeColor="text2" w:themeShade="80"/>
        </w:rPr>
        <w:t>Íde béil</w:t>
      </w:r>
    </w:p>
    <w:p w14:paraId="772DA720" w14:textId="77777777" w:rsidR="00846946" w:rsidRPr="004E527C" w:rsidRDefault="00846946" w:rsidP="21AB3D90">
      <w:pPr>
        <w:pStyle w:val="Altanliosta"/>
        <w:spacing w:line="360" w:lineRule="auto"/>
        <w:ind w:left="360"/>
        <w:jc w:val="both"/>
        <w:rPr>
          <w:rFonts w:ascii="Helvetica" w:eastAsia="Calibri" w:hAnsi="Helvetica" w:cs="Helvetica"/>
          <w:color w:val="262626"/>
          <w:lang w:val="ga-IE"/>
        </w:rPr>
      </w:pPr>
      <w:r w:rsidRPr="004E527C">
        <w:rPr>
          <w:rFonts w:ascii="Helvetica" w:eastAsia="Calibri" w:hAnsi="Helvetica" w:cs="Helvetica"/>
          <w:color w:val="033841" w:themeColor="text2" w:themeShade="80"/>
          <w:lang w:val="ga-IE"/>
        </w:rPr>
        <w:t>An féidir leat an abairt seo a rá ar bhealach eile:</w:t>
      </w:r>
      <w:r w:rsidRPr="004E527C">
        <w:rPr>
          <w:lang w:val="ga-IE"/>
        </w:rPr>
        <w:tab/>
      </w:r>
      <w:r w:rsidRPr="004E527C">
        <w:rPr>
          <w:rFonts w:ascii="Helvetica" w:eastAsia="Calibri" w:hAnsi="Helvetica" w:cs="Helvetica"/>
          <w:color w:val="262626" w:themeColor="text1" w:themeTint="D9"/>
          <w:lang w:val="ga-IE"/>
        </w:rPr>
        <w:t xml:space="preserve">Thug sí íde béil di. </w:t>
      </w:r>
    </w:p>
    <w:tbl>
      <w:tblPr>
        <w:tblStyle w:val="Tblagreille1adrom-Aiceann1"/>
        <w:tblW w:w="0" w:type="auto"/>
        <w:tblInd w:w="279" w:type="dxa"/>
        <w:tblLook w:val="0480" w:firstRow="0" w:lastRow="0" w:firstColumn="1" w:lastColumn="0" w:noHBand="0" w:noVBand="1"/>
      </w:tblPr>
      <w:tblGrid>
        <w:gridCol w:w="9457"/>
      </w:tblGrid>
      <w:tr w:rsidR="005752EA" w:rsidRPr="004E527C" w14:paraId="1DAB06C0" w14:textId="77777777" w:rsidTr="21AB3D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7" w:type="dxa"/>
          </w:tcPr>
          <w:p w14:paraId="58882E81" w14:textId="77777777" w:rsidR="005752EA" w:rsidRPr="004E527C" w:rsidRDefault="005752EA" w:rsidP="21AB3D90">
            <w:pPr>
              <w:spacing w:before="0" w:after="160" w:line="259" w:lineRule="auto"/>
              <w:contextualSpacing/>
              <w:rPr>
                <w:rFonts w:ascii="Helvetica" w:hAnsi="Helvetica" w:cs="Helvetica"/>
                <w:b w:val="0"/>
                <w:bCs w:val="0"/>
                <w:kern w:val="2"/>
                <w:lang w:eastAsia="en-US"/>
                <w14:ligatures w14:val="standardContextual"/>
              </w:rPr>
            </w:pPr>
          </w:p>
          <w:p w14:paraId="429A0641" w14:textId="77777777" w:rsidR="005752EA" w:rsidRDefault="005752EA" w:rsidP="21AB3D90">
            <w:pPr>
              <w:spacing w:before="0" w:after="160" w:line="259" w:lineRule="auto"/>
              <w:contextualSpacing/>
              <w:rPr>
                <w:rFonts w:ascii="Helvetica" w:hAnsi="Helvetica" w:cs="Helvetica"/>
                <w:b w:val="0"/>
                <w:bCs w:val="0"/>
                <w:kern w:val="2"/>
                <w:lang w:eastAsia="en-US"/>
                <w14:ligatures w14:val="standardContextual"/>
              </w:rPr>
            </w:pPr>
          </w:p>
          <w:p w14:paraId="7B6CF2C9" w14:textId="77777777" w:rsidR="005F09BE" w:rsidRPr="004E527C" w:rsidRDefault="005F09BE" w:rsidP="21AB3D90">
            <w:pPr>
              <w:spacing w:before="0" w:after="160" w:line="259" w:lineRule="auto"/>
              <w:contextualSpacing/>
              <w:rPr>
                <w:rFonts w:ascii="Helvetica" w:hAnsi="Helvetica" w:cs="Helvetica"/>
                <w:kern w:val="2"/>
                <w:lang w:eastAsia="en-US"/>
                <w14:ligatures w14:val="standardContextual"/>
              </w:rPr>
            </w:pPr>
          </w:p>
        </w:tc>
      </w:tr>
    </w:tbl>
    <w:p w14:paraId="7F075D03" w14:textId="77777777" w:rsidR="005752EA" w:rsidRPr="004E527C" w:rsidRDefault="005752EA" w:rsidP="21AB3D90">
      <w:pPr>
        <w:pStyle w:val="Altanliosta"/>
        <w:spacing w:line="360" w:lineRule="auto"/>
        <w:ind w:left="360"/>
        <w:jc w:val="both"/>
        <w:rPr>
          <w:rFonts w:ascii="Helvetica" w:eastAsia="Calibri" w:hAnsi="Helvetica" w:cs="Helvetica"/>
          <w:color w:val="262626"/>
          <w:lang w:val="ga-IE"/>
        </w:rPr>
      </w:pPr>
    </w:p>
    <w:p w14:paraId="7600D3C8" w14:textId="1A47FF0D" w:rsidR="00F1137D" w:rsidRPr="004E527C" w:rsidRDefault="00183AD6" w:rsidP="21AB3D90">
      <w:pPr>
        <w:pStyle w:val="Ceannteideal2"/>
        <w:spacing w:line="360" w:lineRule="auto"/>
        <w:rPr>
          <w:color w:val="033841" w:themeColor="text2" w:themeShade="80"/>
        </w:rPr>
      </w:pPr>
      <w:r w:rsidRPr="004E527C">
        <w:rPr>
          <w:color w:val="033841" w:themeColor="text2" w:themeShade="80"/>
        </w:rPr>
        <w:t>C</w:t>
      </w:r>
      <w:r w:rsidR="00F1137D" w:rsidRPr="004E527C">
        <w:rPr>
          <w:color w:val="033841" w:themeColor="text2" w:themeShade="80"/>
        </w:rPr>
        <w:t>ur agus cúiteamh</w:t>
      </w:r>
    </w:p>
    <w:p w14:paraId="3DF1F7CC" w14:textId="29EED078" w:rsidR="00B37860" w:rsidRPr="004E527C" w:rsidRDefault="00CD404D" w:rsidP="21AB3D90">
      <w:pPr>
        <w:pStyle w:val="Altanliosta"/>
        <w:spacing w:line="360" w:lineRule="auto"/>
        <w:ind w:left="360"/>
        <w:jc w:val="both"/>
        <w:rPr>
          <w:rFonts w:ascii="Helvetica" w:eastAsia="Calibri" w:hAnsi="Helvetica" w:cs="Helvetica"/>
          <w:color w:val="033841" w:themeColor="text2" w:themeShade="80"/>
          <w:lang w:val="ga-IE"/>
        </w:rPr>
      </w:pPr>
      <w:r w:rsidRPr="004E527C">
        <w:rPr>
          <w:rFonts w:ascii="Helvetica" w:eastAsia="Calibri" w:hAnsi="Helvetica" w:cs="Helvetica"/>
          <w:color w:val="033841" w:themeColor="text2" w:themeShade="80"/>
          <w:lang w:val="ga-IE"/>
        </w:rPr>
        <w:t xml:space="preserve">Scríobh amach comhrá beag nó scéal nó sliocht dialainne a dhéanann cur síos ar </w:t>
      </w:r>
      <w:r w:rsidR="008D3819" w:rsidRPr="004E527C">
        <w:rPr>
          <w:rFonts w:ascii="Helvetica" w:eastAsia="Calibri" w:hAnsi="Helvetica" w:cs="Helvetica"/>
          <w:color w:val="033841" w:themeColor="text2" w:themeShade="80"/>
          <w:lang w:val="ga-IE"/>
        </w:rPr>
        <w:t xml:space="preserve">ócáid amháin nuair </w:t>
      </w:r>
      <w:r w:rsidR="00F83759" w:rsidRPr="004E527C">
        <w:rPr>
          <w:rFonts w:ascii="Helvetica" w:eastAsia="Calibri" w:hAnsi="Helvetica" w:cs="Helvetica"/>
          <w:color w:val="033841" w:themeColor="text2" w:themeShade="80"/>
          <w:lang w:val="ga-IE"/>
        </w:rPr>
        <w:t xml:space="preserve">a bhí tú ag </w:t>
      </w:r>
      <w:r w:rsidR="00A253F5" w:rsidRPr="004E527C">
        <w:rPr>
          <w:rFonts w:ascii="Helvetica" w:eastAsia="Calibri" w:hAnsi="Helvetica" w:cs="Helvetica"/>
          <w:color w:val="033841" w:themeColor="text2" w:themeShade="80"/>
          <w:lang w:val="ga-IE"/>
        </w:rPr>
        <w:t>argóint</w:t>
      </w:r>
      <w:r w:rsidR="00F83759" w:rsidRPr="004E527C">
        <w:rPr>
          <w:rFonts w:ascii="Helvetica" w:eastAsia="Calibri" w:hAnsi="Helvetica" w:cs="Helvetica"/>
          <w:color w:val="033841" w:themeColor="text2" w:themeShade="80"/>
          <w:lang w:val="ga-IE"/>
        </w:rPr>
        <w:t xml:space="preserve"> le duine fásta. Caithfidh tú</w:t>
      </w:r>
      <w:r w:rsidR="00F1137D" w:rsidRPr="004E527C">
        <w:rPr>
          <w:rFonts w:ascii="Helvetica" w:eastAsia="Calibri" w:hAnsi="Helvetica" w:cs="Helvetica"/>
          <w:color w:val="033841" w:themeColor="text2" w:themeShade="80"/>
          <w:lang w:val="ga-IE"/>
        </w:rPr>
        <w:t xml:space="preserve"> gach dúblóg a bhí san fhíseán (sa bhosca thíos) </w:t>
      </w:r>
      <w:r w:rsidR="00F83759" w:rsidRPr="004E527C">
        <w:rPr>
          <w:rFonts w:ascii="Helvetica" w:eastAsia="Calibri" w:hAnsi="Helvetica" w:cs="Helvetica"/>
          <w:color w:val="033841" w:themeColor="text2" w:themeShade="80"/>
          <w:lang w:val="ga-IE"/>
        </w:rPr>
        <w:t xml:space="preserve">a úsáid </w:t>
      </w:r>
      <w:r w:rsidR="00F1137D" w:rsidRPr="004E527C">
        <w:rPr>
          <w:rFonts w:ascii="Helvetica" w:eastAsia="Calibri" w:hAnsi="Helvetica" w:cs="Helvetica"/>
          <w:color w:val="033841" w:themeColor="text2" w:themeShade="80"/>
          <w:lang w:val="ga-IE"/>
        </w:rPr>
        <w:t xml:space="preserve">chun cur síos a dhéanamh ar an </w:t>
      </w:r>
      <w:r w:rsidR="00F83759" w:rsidRPr="004E527C">
        <w:rPr>
          <w:rFonts w:ascii="Helvetica" w:eastAsia="Calibri" w:hAnsi="Helvetica" w:cs="Helvetica"/>
          <w:color w:val="033841" w:themeColor="text2" w:themeShade="80"/>
          <w:lang w:val="ga-IE"/>
        </w:rPr>
        <w:t>eachtra. Mar shampla:</w:t>
      </w:r>
    </w:p>
    <w:p w14:paraId="06BC2AD9" w14:textId="3629EA03" w:rsidR="00B37860" w:rsidRPr="004E527C" w:rsidRDefault="00421E3B" w:rsidP="21AB3D90">
      <w:pPr>
        <w:pStyle w:val="Altanliosta"/>
        <w:spacing w:line="360" w:lineRule="auto"/>
        <w:jc w:val="both"/>
        <w:rPr>
          <w:rFonts w:ascii="Helvetica" w:eastAsia="Calibri" w:hAnsi="Helvetica" w:cs="Helvetica"/>
          <w:color w:val="262626" w:themeColor="text1" w:themeTint="D9"/>
          <w:lang w:val="ga-IE"/>
        </w:rPr>
      </w:pPr>
      <w:r w:rsidRPr="004E527C">
        <w:rPr>
          <w:rFonts w:eastAsia="Calibri" w:cs="Helvetica"/>
          <w:i/>
          <w:iCs/>
          <w:noProof/>
          <w:color w:val="262626"/>
          <w:lang w:val="ga-IE"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3D79FDA1" wp14:editId="25FDEE1B">
                <wp:simplePos x="0" y="0"/>
                <wp:positionH relativeFrom="column">
                  <wp:posOffset>3670300</wp:posOffset>
                </wp:positionH>
                <wp:positionV relativeFrom="paragraph">
                  <wp:posOffset>292100</wp:posOffset>
                </wp:positionV>
                <wp:extent cx="1912620" cy="1668145"/>
                <wp:effectExtent l="0" t="0" r="11430" b="273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2620" cy="16681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F6D48" w14:textId="77777777" w:rsidR="003976D2" w:rsidRPr="004E527C" w:rsidRDefault="008A6E84" w:rsidP="005F32C5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color w:val="262626" w:themeColor="text1" w:themeTint="D9"/>
                              </w:rPr>
                            </w:pPr>
                            <w:r w:rsidRPr="004E527C">
                              <w:rPr>
                                <w:rFonts w:ascii="Helvetica" w:hAnsi="Helvetica" w:cs="Helvetica"/>
                                <w:color w:val="262626" w:themeColor="text1" w:themeTint="D9"/>
                              </w:rPr>
                              <w:t>ag cur is ag cúiteamh</w:t>
                            </w:r>
                          </w:p>
                          <w:p w14:paraId="29205832" w14:textId="77777777" w:rsidR="003976D2" w:rsidRPr="004E527C" w:rsidRDefault="008A6E84" w:rsidP="005F32C5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color w:val="262626" w:themeColor="text1" w:themeTint="D9"/>
                              </w:rPr>
                            </w:pPr>
                            <w:r w:rsidRPr="004E527C">
                              <w:rPr>
                                <w:rFonts w:ascii="Helvetica" w:hAnsi="Helvetica" w:cs="Helvetica"/>
                                <w:color w:val="262626" w:themeColor="text1" w:themeTint="D9"/>
                              </w:rPr>
                              <w:t>dubh dóite</w:t>
                            </w:r>
                            <w:r w:rsidRPr="004E527C">
                              <w:rPr>
                                <w:rFonts w:ascii="Helvetica" w:hAnsi="Helvetica" w:cs="Helvetica"/>
                                <w:color w:val="262626" w:themeColor="text1" w:themeTint="D9"/>
                              </w:rPr>
                              <w:tab/>
                            </w:r>
                            <w:r w:rsidRPr="004E527C">
                              <w:rPr>
                                <w:rFonts w:ascii="Helvetica" w:hAnsi="Helvetica" w:cs="Helvetica"/>
                                <w:color w:val="262626" w:themeColor="text1" w:themeTint="D9"/>
                              </w:rPr>
                              <w:tab/>
                            </w:r>
                            <w:r w:rsidRPr="004E527C">
                              <w:rPr>
                                <w:rFonts w:ascii="Helvetica" w:hAnsi="Helvetica" w:cs="Helvetica"/>
                                <w:color w:val="262626" w:themeColor="text1" w:themeTint="D9"/>
                              </w:rPr>
                              <w:tab/>
                            </w:r>
                          </w:p>
                          <w:p w14:paraId="58E4455D" w14:textId="77777777" w:rsidR="003976D2" w:rsidRPr="004E527C" w:rsidRDefault="008A6E84" w:rsidP="005F32C5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color w:val="262626" w:themeColor="text1" w:themeTint="D9"/>
                              </w:rPr>
                            </w:pPr>
                            <w:r w:rsidRPr="004E527C">
                              <w:rPr>
                                <w:rFonts w:ascii="Helvetica" w:hAnsi="Helvetica" w:cs="Helvetica"/>
                                <w:color w:val="262626" w:themeColor="text1" w:themeTint="D9"/>
                              </w:rPr>
                              <w:t>bréan bailithe</w:t>
                            </w:r>
                            <w:r w:rsidRPr="004E527C">
                              <w:rPr>
                                <w:rFonts w:ascii="Helvetica" w:hAnsi="Helvetica" w:cs="Helvetica"/>
                                <w:color w:val="262626" w:themeColor="text1" w:themeTint="D9"/>
                              </w:rPr>
                              <w:tab/>
                            </w:r>
                            <w:r w:rsidRPr="004E527C">
                              <w:rPr>
                                <w:rFonts w:ascii="Helvetica" w:hAnsi="Helvetica" w:cs="Helvetica"/>
                                <w:color w:val="262626" w:themeColor="text1" w:themeTint="D9"/>
                              </w:rPr>
                              <w:tab/>
                            </w:r>
                          </w:p>
                          <w:p w14:paraId="4845DA66" w14:textId="77777777" w:rsidR="003976D2" w:rsidRPr="004E527C" w:rsidRDefault="008A6E84" w:rsidP="005F32C5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color w:val="262626" w:themeColor="text1" w:themeTint="D9"/>
                              </w:rPr>
                            </w:pPr>
                            <w:r w:rsidRPr="004E527C">
                              <w:rPr>
                                <w:rFonts w:ascii="Helvetica" w:hAnsi="Helvetica" w:cs="Helvetica"/>
                                <w:color w:val="262626" w:themeColor="text1" w:themeTint="D9"/>
                              </w:rPr>
                              <w:t>beag bídeach</w:t>
                            </w:r>
                            <w:r w:rsidRPr="004E527C">
                              <w:rPr>
                                <w:rFonts w:ascii="Helvetica" w:hAnsi="Helvetica" w:cs="Helvetica"/>
                                <w:color w:val="262626" w:themeColor="text1" w:themeTint="D9"/>
                              </w:rPr>
                              <w:tab/>
                            </w:r>
                            <w:r w:rsidRPr="004E527C">
                              <w:rPr>
                                <w:rFonts w:ascii="Helvetica" w:hAnsi="Helvetica" w:cs="Helvetica"/>
                                <w:color w:val="262626" w:themeColor="text1" w:themeTint="D9"/>
                              </w:rPr>
                              <w:tab/>
                            </w:r>
                          </w:p>
                          <w:p w14:paraId="3AD85E2F" w14:textId="77777777" w:rsidR="003976D2" w:rsidRPr="004E527C" w:rsidRDefault="008A6E84" w:rsidP="005F32C5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color w:val="262626" w:themeColor="text1" w:themeTint="D9"/>
                              </w:rPr>
                            </w:pPr>
                            <w:r w:rsidRPr="004E527C">
                              <w:rPr>
                                <w:rFonts w:ascii="Helvetica" w:hAnsi="Helvetica" w:cs="Helvetica"/>
                                <w:color w:val="262626" w:themeColor="text1" w:themeTint="D9"/>
                              </w:rPr>
                              <w:t>mór millteach</w:t>
                            </w:r>
                            <w:r w:rsidRPr="004E527C">
                              <w:rPr>
                                <w:rFonts w:ascii="Helvetica" w:hAnsi="Helvetica" w:cs="Helvetica"/>
                                <w:color w:val="262626" w:themeColor="text1" w:themeTint="D9"/>
                              </w:rPr>
                              <w:tab/>
                            </w:r>
                            <w:r w:rsidRPr="004E527C">
                              <w:rPr>
                                <w:rFonts w:ascii="Helvetica" w:hAnsi="Helvetica" w:cs="Helvetica"/>
                                <w:color w:val="262626" w:themeColor="text1" w:themeTint="D9"/>
                              </w:rPr>
                              <w:tab/>
                            </w:r>
                          </w:p>
                          <w:p w14:paraId="19A216D4" w14:textId="77777777" w:rsidR="003976D2" w:rsidRPr="004E527C" w:rsidRDefault="008A6E84" w:rsidP="005F32C5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</w:rPr>
                            </w:pPr>
                            <w:r w:rsidRPr="004E527C">
                              <w:rPr>
                                <w:rFonts w:ascii="Helvetica" w:hAnsi="Helvetica" w:cs="Helvetica"/>
                                <w:color w:val="262626" w:themeColor="text1" w:themeTint="D9"/>
                              </w:rPr>
                              <w:t>go huile ’is go hiomlán</w:t>
                            </w:r>
                            <w:r w:rsidRPr="004E527C">
                              <w:rPr>
                                <w:rFonts w:ascii="Helvetica" w:hAnsi="Helvetica" w:cs="Helvetica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79FD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9pt;margin-top:23pt;width:150.6pt;height:131.35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" fillcolor="white [3201]" strokecolor="#0cc0df [3204]" strokeweight="1pt">
                <v:textbox>
                  <w:txbxContent>
                    <w:p w14:paraId="534F6D48" w14:textId="77777777" w:rsidR="003976D2" w:rsidRPr="004E527C" w:rsidRDefault="008A6E84" w:rsidP="005F32C5">
                      <w:pPr>
                        <w:spacing w:line="360" w:lineRule="auto"/>
                        <w:rPr>
                          <w:rFonts w:ascii="Helvetica" w:hAnsi="Helvetica" w:cs="Helvetica"/>
                          <w:color w:val="262626" w:themeColor="text1" w:themeTint="D9"/>
                        </w:rPr>
                      </w:pPr>
                      <w:r w:rsidRPr="004E527C">
                        <w:rPr>
                          <w:rFonts w:ascii="Helvetica" w:hAnsi="Helvetica" w:cs="Helvetica"/>
                          <w:color w:val="262626" w:themeColor="text1" w:themeTint="D9"/>
                        </w:rPr>
                        <w:t>ag cur is ag cúiteamh</w:t>
                      </w:r>
                    </w:p>
                    <w:p w14:paraId="29205832" w14:textId="77777777" w:rsidR="003976D2" w:rsidRPr="004E527C" w:rsidRDefault="008A6E84" w:rsidP="005F32C5">
                      <w:pPr>
                        <w:spacing w:line="360" w:lineRule="auto"/>
                        <w:rPr>
                          <w:rFonts w:ascii="Helvetica" w:hAnsi="Helvetica" w:cs="Helvetica"/>
                          <w:color w:val="262626" w:themeColor="text1" w:themeTint="D9"/>
                        </w:rPr>
                      </w:pPr>
                      <w:r w:rsidRPr="004E527C">
                        <w:rPr>
                          <w:rFonts w:ascii="Helvetica" w:hAnsi="Helvetica" w:cs="Helvetica"/>
                          <w:color w:val="262626" w:themeColor="text1" w:themeTint="D9"/>
                        </w:rPr>
                        <w:t>dubh dóite</w:t>
                      </w:r>
                      <w:r w:rsidRPr="004E527C">
                        <w:rPr>
                          <w:rFonts w:ascii="Helvetica" w:hAnsi="Helvetica" w:cs="Helvetica"/>
                          <w:color w:val="262626" w:themeColor="text1" w:themeTint="D9"/>
                        </w:rPr>
                        <w:tab/>
                      </w:r>
                      <w:r w:rsidRPr="004E527C">
                        <w:rPr>
                          <w:rFonts w:ascii="Helvetica" w:hAnsi="Helvetica" w:cs="Helvetica"/>
                          <w:color w:val="262626" w:themeColor="text1" w:themeTint="D9"/>
                        </w:rPr>
                        <w:tab/>
                      </w:r>
                      <w:r w:rsidRPr="004E527C">
                        <w:rPr>
                          <w:rFonts w:ascii="Helvetica" w:hAnsi="Helvetica" w:cs="Helvetica"/>
                          <w:color w:val="262626" w:themeColor="text1" w:themeTint="D9"/>
                        </w:rPr>
                        <w:tab/>
                      </w:r>
                    </w:p>
                    <w:p w14:paraId="58E4455D" w14:textId="77777777" w:rsidR="003976D2" w:rsidRPr="004E527C" w:rsidRDefault="008A6E84" w:rsidP="005F32C5">
                      <w:pPr>
                        <w:spacing w:line="360" w:lineRule="auto"/>
                        <w:rPr>
                          <w:rFonts w:ascii="Helvetica" w:hAnsi="Helvetica" w:cs="Helvetica"/>
                          <w:color w:val="262626" w:themeColor="text1" w:themeTint="D9"/>
                        </w:rPr>
                      </w:pPr>
                      <w:r w:rsidRPr="004E527C">
                        <w:rPr>
                          <w:rFonts w:ascii="Helvetica" w:hAnsi="Helvetica" w:cs="Helvetica"/>
                          <w:color w:val="262626" w:themeColor="text1" w:themeTint="D9"/>
                        </w:rPr>
                        <w:t>bréan bailithe</w:t>
                      </w:r>
                      <w:r w:rsidRPr="004E527C">
                        <w:rPr>
                          <w:rFonts w:ascii="Helvetica" w:hAnsi="Helvetica" w:cs="Helvetica"/>
                          <w:color w:val="262626" w:themeColor="text1" w:themeTint="D9"/>
                        </w:rPr>
                        <w:tab/>
                      </w:r>
                      <w:r w:rsidRPr="004E527C">
                        <w:rPr>
                          <w:rFonts w:ascii="Helvetica" w:hAnsi="Helvetica" w:cs="Helvetica"/>
                          <w:color w:val="262626" w:themeColor="text1" w:themeTint="D9"/>
                        </w:rPr>
                        <w:tab/>
                      </w:r>
                    </w:p>
                    <w:p w14:paraId="4845DA66" w14:textId="77777777" w:rsidR="003976D2" w:rsidRPr="004E527C" w:rsidRDefault="008A6E84" w:rsidP="005F32C5">
                      <w:pPr>
                        <w:spacing w:line="360" w:lineRule="auto"/>
                        <w:rPr>
                          <w:rFonts w:ascii="Helvetica" w:hAnsi="Helvetica" w:cs="Helvetica"/>
                          <w:color w:val="262626" w:themeColor="text1" w:themeTint="D9"/>
                        </w:rPr>
                      </w:pPr>
                      <w:r w:rsidRPr="004E527C">
                        <w:rPr>
                          <w:rFonts w:ascii="Helvetica" w:hAnsi="Helvetica" w:cs="Helvetica"/>
                          <w:color w:val="262626" w:themeColor="text1" w:themeTint="D9"/>
                        </w:rPr>
                        <w:t>beag bídeach</w:t>
                      </w:r>
                      <w:r w:rsidRPr="004E527C">
                        <w:rPr>
                          <w:rFonts w:ascii="Helvetica" w:hAnsi="Helvetica" w:cs="Helvetica"/>
                          <w:color w:val="262626" w:themeColor="text1" w:themeTint="D9"/>
                        </w:rPr>
                        <w:tab/>
                      </w:r>
                      <w:r w:rsidRPr="004E527C">
                        <w:rPr>
                          <w:rFonts w:ascii="Helvetica" w:hAnsi="Helvetica" w:cs="Helvetica"/>
                          <w:color w:val="262626" w:themeColor="text1" w:themeTint="D9"/>
                        </w:rPr>
                        <w:tab/>
                      </w:r>
                    </w:p>
                    <w:p w14:paraId="3AD85E2F" w14:textId="77777777" w:rsidR="003976D2" w:rsidRPr="004E527C" w:rsidRDefault="008A6E84" w:rsidP="005F32C5">
                      <w:pPr>
                        <w:spacing w:line="360" w:lineRule="auto"/>
                        <w:rPr>
                          <w:rFonts w:ascii="Helvetica" w:hAnsi="Helvetica" w:cs="Helvetica"/>
                          <w:color w:val="262626" w:themeColor="text1" w:themeTint="D9"/>
                        </w:rPr>
                      </w:pPr>
                      <w:r w:rsidRPr="004E527C">
                        <w:rPr>
                          <w:rFonts w:ascii="Helvetica" w:hAnsi="Helvetica" w:cs="Helvetica"/>
                          <w:color w:val="262626" w:themeColor="text1" w:themeTint="D9"/>
                        </w:rPr>
                        <w:t>mór millteach</w:t>
                      </w:r>
                      <w:r w:rsidRPr="004E527C">
                        <w:rPr>
                          <w:rFonts w:ascii="Helvetica" w:hAnsi="Helvetica" w:cs="Helvetica"/>
                          <w:color w:val="262626" w:themeColor="text1" w:themeTint="D9"/>
                        </w:rPr>
                        <w:tab/>
                      </w:r>
                      <w:r w:rsidRPr="004E527C">
                        <w:rPr>
                          <w:rFonts w:ascii="Helvetica" w:hAnsi="Helvetica" w:cs="Helvetica"/>
                          <w:color w:val="262626" w:themeColor="text1" w:themeTint="D9"/>
                        </w:rPr>
                        <w:tab/>
                      </w:r>
                    </w:p>
                    <w:p w14:paraId="19A216D4" w14:textId="77777777" w:rsidR="003976D2" w:rsidRPr="004E527C" w:rsidRDefault="008A6E84" w:rsidP="005F32C5">
                      <w:pPr>
                        <w:spacing w:line="360" w:lineRule="auto"/>
                        <w:rPr>
                          <w:rFonts w:ascii="Helvetica" w:hAnsi="Helvetica" w:cs="Helvetica"/>
                        </w:rPr>
                      </w:pPr>
                      <w:r w:rsidRPr="004E527C">
                        <w:rPr>
                          <w:rFonts w:ascii="Helvetica" w:hAnsi="Helvetica" w:cs="Helvetica"/>
                          <w:color w:val="262626" w:themeColor="text1" w:themeTint="D9"/>
                        </w:rPr>
                        <w:t>go huile ’is go hiomlán</w:t>
                      </w:r>
                      <w:r w:rsidRPr="004E527C">
                        <w:rPr>
                          <w:rFonts w:ascii="Helvetica" w:hAnsi="Helvetica" w:cs="Helvetica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GridTable3-Accent11"/>
        <w:tblW w:w="0" w:type="auto"/>
        <w:tblInd w:w="421" w:type="dxa"/>
        <w:tblLook w:val="04A0" w:firstRow="1" w:lastRow="0" w:firstColumn="1" w:lastColumn="0" w:noHBand="0" w:noVBand="1"/>
      </w:tblPr>
      <w:tblGrid>
        <w:gridCol w:w="4394"/>
      </w:tblGrid>
      <w:tr w:rsidR="00F83759" w:rsidRPr="004E527C" w14:paraId="7A94CC36" w14:textId="77777777" w:rsidTr="21AB3D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3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2E1E3" w14:textId="77777777" w:rsidR="00F83759" w:rsidRPr="004E527C" w:rsidRDefault="00F83759" w:rsidP="21AB3D90">
            <w:pPr>
              <w:pStyle w:val="Altanliosta"/>
              <w:spacing w:after="0" w:line="360" w:lineRule="auto"/>
              <w:ind w:left="0"/>
              <w:jc w:val="both"/>
              <w:rPr>
                <w:rFonts w:ascii="Helvetica" w:eastAsia="Calibri" w:hAnsi="Helvetica" w:cs="Helvetica"/>
                <w:i w:val="0"/>
                <w:iCs w:val="0"/>
                <w:color w:val="262626" w:themeColor="text1" w:themeTint="D9"/>
                <w:lang w:val="ga-IE"/>
              </w:rPr>
            </w:pPr>
            <w:r w:rsidRPr="004E527C">
              <w:rPr>
                <w:rFonts w:ascii="Helvetica" w:eastAsia="Calibri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Rinne mé botún </w:t>
            </w:r>
            <w:r w:rsidRPr="004E527C">
              <w:rPr>
                <w:rFonts w:ascii="Helvetica" w:eastAsia="Calibri" w:hAnsi="Helvetica" w:cs="Helvetica"/>
                <w:color w:val="262626" w:themeColor="text1" w:themeTint="D9"/>
                <w:lang w:val="ga-IE"/>
              </w:rPr>
              <w:t>beag bídeach</w:t>
            </w:r>
            <w:r w:rsidRPr="004E527C">
              <w:rPr>
                <w:rFonts w:ascii="Helvetica" w:eastAsia="Calibri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 agus rinne m’athair scéal mór </w:t>
            </w:r>
            <w:r w:rsidR="00421E3B" w:rsidRPr="004E527C">
              <w:rPr>
                <w:rFonts w:ascii="Helvetica" w:eastAsia="Calibri" w:hAnsi="Helvetica" w:cs="Helvetica"/>
                <w:b w:val="0"/>
                <w:bCs w:val="0"/>
                <w:color w:val="262626" w:themeColor="text1" w:themeTint="D9"/>
                <w:lang w:val="ga-IE"/>
              </w:rPr>
              <w:t>….</w:t>
            </w:r>
          </w:p>
          <w:p w14:paraId="2D82B262" w14:textId="77777777" w:rsidR="00421E3B" w:rsidRPr="004E527C" w:rsidRDefault="00421E3B" w:rsidP="21AB3D90">
            <w:pPr>
              <w:pStyle w:val="Altanliosta"/>
              <w:spacing w:after="0" w:line="360" w:lineRule="auto"/>
              <w:ind w:left="0"/>
              <w:jc w:val="both"/>
              <w:rPr>
                <w:rFonts w:ascii="Helvetica" w:eastAsia="Calibri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</w:p>
          <w:p w14:paraId="10A7914C" w14:textId="77777777" w:rsidR="008F0069" w:rsidRPr="004E527C" w:rsidRDefault="008F0069" w:rsidP="21AB3D90">
            <w:pPr>
              <w:pStyle w:val="Altanliosta"/>
              <w:spacing w:after="0" w:line="360" w:lineRule="auto"/>
              <w:ind w:left="0"/>
              <w:jc w:val="both"/>
              <w:rPr>
                <w:rFonts w:ascii="Helvetica" w:eastAsia="Calibri" w:hAnsi="Helvetica" w:cs="Helvetica"/>
                <w:b w:val="0"/>
                <w:bCs w:val="0"/>
                <w:i w:val="0"/>
                <w:iCs w:val="0"/>
                <w:color w:val="262626" w:themeColor="text1" w:themeTint="D9"/>
                <w:lang w:val="ga-IE"/>
              </w:rPr>
            </w:pPr>
          </w:p>
          <w:p w14:paraId="7E7C55CD" w14:textId="77777777" w:rsidR="008F0069" w:rsidRPr="004E527C" w:rsidRDefault="008F0069" w:rsidP="21AB3D90">
            <w:pPr>
              <w:pStyle w:val="Altanliosta"/>
              <w:spacing w:after="0" w:line="360" w:lineRule="auto"/>
              <w:ind w:left="0"/>
              <w:jc w:val="both"/>
              <w:rPr>
                <w:rFonts w:ascii="Helvetica" w:eastAsia="Calibri" w:hAnsi="Helvetica" w:cs="Helvetica"/>
                <w:b w:val="0"/>
                <w:bCs w:val="0"/>
                <w:i w:val="0"/>
                <w:iCs w:val="0"/>
                <w:color w:val="262626" w:themeColor="text1" w:themeTint="D9"/>
                <w:lang w:val="ga-IE"/>
              </w:rPr>
            </w:pPr>
          </w:p>
          <w:p w14:paraId="796B399D" w14:textId="77777777" w:rsidR="008F0069" w:rsidRPr="004E527C" w:rsidRDefault="008F0069" w:rsidP="21AB3D90">
            <w:pPr>
              <w:pStyle w:val="Altanliosta"/>
              <w:spacing w:after="0" w:line="360" w:lineRule="auto"/>
              <w:ind w:left="0"/>
              <w:jc w:val="both"/>
              <w:rPr>
                <w:rFonts w:ascii="Helvetica" w:eastAsia="Calibri" w:hAnsi="Helvetica" w:cs="Helvetica"/>
                <w:b w:val="0"/>
                <w:bCs w:val="0"/>
                <w:i w:val="0"/>
                <w:iCs w:val="0"/>
                <w:color w:val="262626" w:themeColor="text1" w:themeTint="D9"/>
                <w:lang w:val="ga-IE"/>
              </w:rPr>
            </w:pPr>
          </w:p>
          <w:p w14:paraId="673CC955" w14:textId="77777777" w:rsidR="008F0069" w:rsidRPr="004E527C" w:rsidRDefault="008F0069" w:rsidP="21AB3D90">
            <w:pPr>
              <w:pStyle w:val="Altanliosta"/>
              <w:spacing w:after="0" w:line="360" w:lineRule="auto"/>
              <w:ind w:left="0"/>
              <w:jc w:val="both"/>
              <w:rPr>
                <w:rFonts w:ascii="Helvetica" w:eastAsia="Calibri" w:hAnsi="Helvetica" w:cs="Helvetica"/>
                <w:b w:val="0"/>
                <w:bCs w:val="0"/>
                <w:i w:val="0"/>
                <w:iCs w:val="0"/>
                <w:color w:val="262626" w:themeColor="text1" w:themeTint="D9"/>
                <w:lang w:val="ga-IE"/>
              </w:rPr>
            </w:pPr>
          </w:p>
          <w:p w14:paraId="2926AD5E" w14:textId="77777777" w:rsidR="008F0069" w:rsidRPr="004E527C" w:rsidRDefault="008F0069" w:rsidP="21AB3D90">
            <w:pPr>
              <w:pStyle w:val="Altanliosta"/>
              <w:spacing w:after="0" w:line="360" w:lineRule="auto"/>
              <w:ind w:left="0"/>
              <w:jc w:val="both"/>
              <w:rPr>
                <w:rFonts w:ascii="Helvetica" w:eastAsia="Calibri" w:hAnsi="Helvetica" w:cs="Helvetica"/>
                <w:color w:val="262626" w:themeColor="text1" w:themeTint="D9"/>
                <w:lang w:val="ga-IE"/>
              </w:rPr>
            </w:pPr>
          </w:p>
          <w:p w14:paraId="14FEBAF2" w14:textId="77777777" w:rsidR="008F0069" w:rsidRPr="004E527C" w:rsidRDefault="008F0069" w:rsidP="21AB3D90">
            <w:pPr>
              <w:pStyle w:val="Altanliosta"/>
              <w:spacing w:after="0" w:line="360" w:lineRule="auto"/>
              <w:ind w:left="0"/>
              <w:jc w:val="both"/>
              <w:rPr>
                <w:rFonts w:ascii="Helvetica" w:eastAsia="Calibri" w:hAnsi="Helvetica" w:cs="Helvetica"/>
                <w:color w:val="262626" w:themeColor="text1" w:themeTint="D9"/>
                <w:lang w:val="ga-IE"/>
              </w:rPr>
            </w:pPr>
          </w:p>
          <w:p w14:paraId="110CDC93" w14:textId="77777777" w:rsidR="008F0069" w:rsidRPr="004E527C" w:rsidRDefault="008F0069" w:rsidP="21AB3D90">
            <w:pPr>
              <w:pStyle w:val="Altanliosta"/>
              <w:spacing w:after="0" w:line="360" w:lineRule="auto"/>
              <w:ind w:left="0"/>
              <w:jc w:val="both"/>
              <w:rPr>
                <w:rFonts w:ascii="Helvetica" w:eastAsia="Calibri" w:hAnsi="Helvetica" w:cs="Helvetica"/>
                <w:color w:val="262626" w:themeColor="text1" w:themeTint="D9"/>
                <w:lang w:val="ga-IE"/>
              </w:rPr>
            </w:pPr>
          </w:p>
          <w:p w14:paraId="2390DB8D" w14:textId="77777777" w:rsidR="008F0069" w:rsidRPr="004E527C" w:rsidRDefault="008F0069" w:rsidP="21AB3D90">
            <w:pPr>
              <w:pStyle w:val="Altanliosta"/>
              <w:spacing w:after="0" w:line="360" w:lineRule="auto"/>
              <w:ind w:left="0"/>
              <w:jc w:val="both"/>
              <w:rPr>
                <w:rFonts w:ascii="Helvetica" w:eastAsia="Calibri" w:hAnsi="Helvetica" w:cs="Helvetica"/>
                <w:b w:val="0"/>
                <w:bCs w:val="0"/>
                <w:i w:val="0"/>
                <w:iCs w:val="0"/>
                <w:color w:val="262626" w:themeColor="text1" w:themeTint="D9"/>
                <w:lang w:val="ga-IE"/>
              </w:rPr>
            </w:pPr>
          </w:p>
          <w:p w14:paraId="4B1B8A48" w14:textId="23926340" w:rsidR="008F0069" w:rsidRPr="004E527C" w:rsidRDefault="008F0069" w:rsidP="21AB3D90">
            <w:pPr>
              <w:pStyle w:val="Altanliosta"/>
              <w:spacing w:after="0" w:line="360" w:lineRule="auto"/>
              <w:ind w:left="0"/>
              <w:jc w:val="both"/>
              <w:rPr>
                <w:rFonts w:ascii="Helvetica" w:eastAsia="Calibri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</w:p>
        </w:tc>
      </w:tr>
    </w:tbl>
    <w:bookmarkEnd w:id="0"/>
    <w:p w14:paraId="4740EE02" w14:textId="6E89363D" w:rsidR="00F71DA9" w:rsidRPr="004E527C" w:rsidRDefault="00F22161" w:rsidP="21AB3D90">
      <w:pPr>
        <w:pStyle w:val="Teideal1"/>
        <w:jc w:val="left"/>
        <w:rPr>
          <w:rFonts w:cs="Helvetica"/>
          <w:color w:val="262626" w:themeColor="text1" w:themeTint="D9"/>
          <w:sz w:val="40"/>
          <w:szCs w:val="40"/>
          <w:u w:val="none"/>
        </w:rPr>
      </w:pPr>
      <w:r w:rsidRPr="004E527C">
        <w:rPr>
          <w:rFonts w:ascii="Arial" w:hAnsi="Arial" w:cs="Arial"/>
          <w:noProof/>
          <w:color w:val="FF03C8"/>
          <w:sz w:val="40"/>
          <w:szCs w:val="40"/>
        </w:rPr>
        <w:lastRenderedPageBreak/>
        <mc:AlternateContent>
          <mc:Choice Requires="wps">
            <w:drawing>
              <wp:anchor distT="0" distB="0" distL="0" distR="0" simplePos="0" relativeHeight="251658242" behindDoc="1" locked="0" layoutInCell="1" allowOverlap="1" wp14:anchorId="3274094B" wp14:editId="53417C72">
                <wp:simplePos x="0" y="0"/>
                <wp:positionH relativeFrom="page">
                  <wp:posOffset>694055</wp:posOffset>
                </wp:positionH>
                <wp:positionV relativeFrom="paragraph">
                  <wp:posOffset>645294</wp:posOffset>
                </wp:positionV>
                <wp:extent cx="6214110" cy="45085"/>
                <wp:effectExtent l="0" t="0" r="0" b="5715"/>
                <wp:wrapTopAndBottom/>
                <wp:docPr id="2067412773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4110" cy="45085"/>
                        </a:xfrm>
                        <a:prstGeom prst="rect">
                          <a:avLst/>
                        </a:prstGeom>
                        <a:solidFill>
                          <a:srgbClr val="FF03C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3C9579C">
              <v:rect id="Rectangle 46" style="position:absolute;margin-left:54.65pt;margin-top:50.8pt;width:489.3pt;height:3.55pt;z-index:-251641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03c8" stroked="f" w14:anchorId="04299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">
                <w10:wrap type="topAndBottom" anchorx="page"/>
              </v:rect>
            </w:pict>
          </mc:Fallback>
        </mc:AlternateContent>
      </w:r>
      <w:r w:rsidRPr="004E527C">
        <w:rPr>
          <w:rFonts w:cs="Helvetica"/>
          <w:color w:val="262626" w:themeColor="text1" w:themeTint="D9"/>
          <w:sz w:val="40"/>
          <w:szCs w:val="40"/>
          <w:u w:val="none"/>
        </w:rPr>
        <w:br/>
      </w:r>
      <w:r w:rsidR="00D230CD" w:rsidRPr="004E527C">
        <w:rPr>
          <w:rFonts w:cs="Helvetica"/>
          <w:color w:val="262626" w:themeColor="text1" w:themeTint="D9"/>
          <w:sz w:val="40"/>
          <w:szCs w:val="40"/>
          <w:u w:val="none"/>
        </w:rPr>
        <w:t>B: FEASACHT TEANGA</w:t>
      </w:r>
    </w:p>
    <w:p w14:paraId="2110BC16" w14:textId="32BC93AC" w:rsidR="00340091" w:rsidRPr="004E527C" w:rsidRDefault="007E4FD7" w:rsidP="21AB3D90">
      <w:pPr>
        <w:spacing w:line="360" w:lineRule="auto"/>
        <w:jc w:val="both"/>
        <w:rPr>
          <w:rFonts w:ascii="Helvetica" w:hAnsi="Helvetica" w:cs="Helvetica"/>
          <w:b/>
          <w:bCs/>
          <w:color w:val="033841" w:themeColor="text2" w:themeShade="80"/>
        </w:rPr>
      </w:pPr>
      <w:r w:rsidRPr="004E527C">
        <w:rPr>
          <w:rFonts w:ascii="Helvetica" w:hAnsi="Helvetica" w:cs="Helvetica"/>
          <w:b/>
          <w:bCs/>
          <w:color w:val="033841" w:themeColor="text2" w:themeShade="80"/>
        </w:rPr>
        <w:t>Céard atá tusa a dhéanamh anseo</w:t>
      </w:r>
      <w:r w:rsidR="005506B3" w:rsidRPr="004E527C">
        <w:rPr>
          <w:rFonts w:ascii="Helvetica" w:hAnsi="Helvetica" w:cs="Helvetica"/>
          <w:b/>
          <w:bCs/>
          <w:color w:val="033841" w:themeColor="text2" w:themeShade="80"/>
        </w:rPr>
        <w:t>?</w:t>
      </w:r>
    </w:p>
    <w:p w14:paraId="57035EEF" w14:textId="5AA191CB" w:rsidR="00405BA7" w:rsidRPr="004E527C" w:rsidRDefault="00405BA7" w:rsidP="21AB3D90">
      <w:pPr>
        <w:pStyle w:val="Altanliosta"/>
        <w:spacing w:line="360" w:lineRule="auto"/>
        <w:ind w:left="0"/>
        <w:jc w:val="both"/>
        <w:rPr>
          <w:rFonts w:ascii="Helvetica" w:hAnsi="Helvetica" w:cs="Helvetica"/>
          <w:color w:val="033841" w:themeColor="text2" w:themeShade="80"/>
          <w:lang w:val="ga-IE"/>
        </w:rPr>
      </w:pPr>
      <w:r w:rsidRPr="004E527C">
        <w:rPr>
          <w:rFonts w:ascii="Helvetica" w:hAnsi="Helvetica" w:cs="Helvetica"/>
          <w:color w:val="033841" w:themeColor="text2" w:themeShade="80"/>
          <w:lang w:val="ga-IE"/>
        </w:rPr>
        <w:t>Ar thug tú faoi deara an cheist a chuir Réiltín sa mhír seo?</w:t>
      </w:r>
      <w:r w:rsidR="00B014B9" w:rsidRPr="004E527C">
        <w:rPr>
          <w:rFonts w:ascii="Helvetica" w:hAnsi="Helvetica" w:cs="Helvetica"/>
          <w:color w:val="033841" w:themeColor="text2" w:themeShade="80"/>
          <w:lang w:val="ga-IE"/>
        </w:rPr>
        <w:t xml:space="preserve"> </w:t>
      </w:r>
      <w:r w:rsidRPr="004E527C">
        <w:rPr>
          <w:rFonts w:ascii="Helvetica" w:hAnsi="Helvetica" w:cs="Helvetica"/>
          <w:b/>
          <w:bCs/>
          <w:color w:val="033841" w:themeColor="text2" w:themeShade="80"/>
          <w:lang w:val="ga-IE"/>
        </w:rPr>
        <w:t>Céard atá tú a dhéanamh?</w:t>
      </w:r>
    </w:p>
    <w:p w14:paraId="0F67BC7F" w14:textId="77777777" w:rsidR="00702D88" w:rsidRPr="004E527C" w:rsidRDefault="00702D88" w:rsidP="21AB3D90">
      <w:pPr>
        <w:pStyle w:val="Altanliosta"/>
        <w:spacing w:line="360" w:lineRule="auto"/>
        <w:ind w:left="0"/>
        <w:jc w:val="both"/>
        <w:rPr>
          <w:rFonts w:ascii="Helvetica" w:hAnsi="Helvetica" w:cs="Helvetica"/>
          <w:color w:val="033841" w:themeColor="text2" w:themeShade="80"/>
          <w:lang w:val="ga-IE"/>
        </w:rPr>
      </w:pPr>
    </w:p>
    <w:p w14:paraId="37052F0E" w14:textId="0C78EDD4" w:rsidR="0095151E" w:rsidRPr="004E527C" w:rsidRDefault="00431C6C" w:rsidP="21AB3D90">
      <w:pPr>
        <w:pStyle w:val="Altanliosta"/>
        <w:spacing w:line="360" w:lineRule="auto"/>
        <w:ind w:left="0"/>
        <w:jc w:val="both"/>
        <w:rPr>
          <w:rFonts w:ascii="Helvetica" w:hAnsi="Helvetica" w:cs="Helvetica"/>
          <w:color w:val="033841" w:themeColor="text2" w:themeShade="80"/>
          <w:lang w:val="ga-IE"/>
        </w:rPr>
      </w:pPr>
      <w:r w:rsidRPr="004E527C">
        <w:rPr>
          <w:rFonts w:ascii="Helvetica" w:hAnsi="Helvetica" w:cs="Helvetica"/>
          <w:color w:val="033841" w:themeColor="text2" w:themeShade="80"/>
          <w:lang w:val="ga-IE"/>
        </w:rPr>
        <w:t xml:space="preserve">‘A dhéanamh’ agus ní ‘ag déanamh’ a bhí aici. </w:t>
      </w:r>
      <w:r w:rsidR="00405BA7" w:rsidRPr="004E527C">
        <w:rPr>
          <w:rFonts w:ascii="Helvetica" w:hAnsi="Helvetica" w:cs="Helvetica"/>
          <w:color w:val="033841" w:themeColor="text2" w:themeShade="80"/>
          <w:lang w:val="ga-IE"/>
        </w:rPr>
        <w:t xml:space="preserve">Úsáidtear ‘ag déanamh’ </w:t>
      </w:r>
      <w:r w:rsidR="00F0295B" w:rsidRPr="004E527C">
        <w:rPr>
          <w:rFonts w:ascii="Helvetica" w:hAnsi="Helvetica" w:cs="Helvetica"/>
          <w:color w:val="033841" w:themeColor="text2" w:themeShade="80"/>
          <w:lang w:val="ga-IE"/>
        </w:rPr>
        <w:t>n</w:t>
      </w:r>
      <w:r w:rsidR="00AA2C07" w:rsidRPr="004E527C">
        <w:rPr>
          <w:rFonts w:ascii="Helvetica" w:hAnsi="Helvetica" w:cs="Helvetica"/>
          <w:color w:val="033841" w:themeColor="text2" w:themeShade="80"/>
          <w:lang w:val="ga-IE"/>
        </w:rPr>
        <w:t xml:space="preserve">uair a bhíonn ainmfhocal mar chuspóir aige, cuirtear ‘ag’ roimh an ainm briathartha, mar shampla ‘ag déanamh tae/ag léamh nuachtáin/ag ceol amhráin.’ Nuair a bhíonn an fhoirm cheisteach ‘céard’ (nó ‘cad é’ nó ‘cad’) i gceist, is ‘a’ a bhíonn ann, mar shampla ‘Céard atá sí a dhéanamh/a léamh/a cheol?’ </w:t>
      </w:r>
      <w:r w:rsidR="000A2462" w:rsidRPr="004E527C">
        <w:rPr>
          <w:rFonts w:ascii="Helvetica" w:hAnsi="Helvetica" w:cs="Helvetica"/>
          <w:color w:val="033841" w:themeColor="text2" w:themeShade="80"/>
          <w:lang w:val="ga-IE"/>
        </w:rPr>
        <w:t>Féach ar an sampla:</w:t>
      </w:r>
    </w:p>
    <w:p w14:paraId="6053C3D0" w14:textId="77777777" w:rsidR="000A2462" w:rsidRPr="004E527C" w:rsidRDefault="000A2462" w:rsidP="21AB3D90">
      <w:pPr>
        <w:pStyle w:val="Altanliosta"/>
        <w:spacing w:line="360" w:lineRule="auto"/>
        <w:ind w:left="360"/>
        <w:jc w:val="both"/>
        <w:rPr>
          <w:rFonts w:ascii="Helvetica" w:hAnsi="Helvetica" w:cs="Helvetica"/>
          <w:color w:val="033841" w:themeColor="text2" w:themeShade="80"/>
          <w:lang w:val="ga-IE"/>
        </w:rPr>
      </w:pPr>
    </w:p>
    <w:p w14:paraId="04D439E9" w14:textId="1A446DD5" w:rsidR="0095151E" w:rsidRPr="004E527C" w:rsidRDefault="00C377A2" w:rsidP="21AB3D90">
      <w:pPr>
        <w:pStyle w:val="Altanliosta"/>
        <w:spacing w:line="360" w:lineRule="auto"/>
        <w:ind w:left="924" w:firstLine="210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4E527C">
        <w:rPr>
          <w:rFonts w:ascii="Helvetica" w:hAnsi="Helvetica" w:cs="Helvetica"/>
          <w:color w:val="262626" w:themeColor="text1" w:themeTint="D9"/>
          <w:lang w:val="ga-IE"/>
        </w:rPr>
        <w:t xml:space="preserve">Tá mise ag déanamh mo dhíchill. </w:t>
      </w:r>
      <w:r w:rsidR="0095151E" w:rsidRPr="004E527C">
        <w:rPr>
          <w:rFonts w:ascii="Helvetica" w:hAnsi="Helvetica" w:cs="Helvetica"/>
          <w:color w:val="262626" w:themeColor="text1" w:themeTint="D9"/>
          <w:lang w:val="ga-IE"/>
        </w:rPr>
        <w:t xml:space="preserve">Céard atá </w:t>
      </w:r>
      <w:r w:rsidR="00324438" w:rsidRPr="004E527C">
        <w:rPr>
          <w:rFonts w:ascii="Helvetica" w:hAnsi="Helvetica" w:cs="Helvetica"/>
          <w:color w:val="262626" w:themeColor="text1" w:themeTint="D9"/>
          <w:lang w:val="ga-IE"/>
        </w:rPr>
        <w:t>tusa</w:t>
      </w:r>
      <w:r w:rsidR="0095151E" w:rsidRPr="004E527C">
        <w:rPr>
          <w:rFonts w:ascii="Helvetica" w:hAnsi="Helvetica" w:cs="Helvetica"/>
          <w:color w:val="262626" w:themeColor="text1" w:themeTint="D9"/>
          <w:lang w:val="ga-IE"/>
        </w:rPr>
        <w:t xml:space="preserve"> a dhéanamh?</w:t>
      </w:r>
    </w:p>
    <w:p w14:paraId="1499F75E" w14:textId="77777777" w:rsidR="009F126A" w:rsidRPr="004E527C" w:rsidRDefault="009F126A" w:rsidP="21AB3D90">
      <w:pPr>
        <w:pStyle w:val="Altanliosta"/>
        <w:spacing w:line="360" w:lineRule="auto"/>
        <w:ind w:left="927" w:firstLine="207"/>
        <w:jc w:val="both"/>
        <w:rPr>
          <w:rFonts w:ascii="Helvetica" w:hAnsi="Helvetica" w:cs="Helvetica"/>
          <w:color w:val="033841" w:themeColor="text2" w:themeShade="80"/>
          <w:lang w:val="ga-IE"/>
        </w:rPr>
      </w:pPr>
    </w:p>
    <w:p w14:paraId="2268AA70" w14:textId="2A47737F" w:rsidR="004E0B8C" w:rsidRPr="004E527C" w:rsidRDefault="00F1104F" w:rsidP="21AB3D90">
      <w:pPr>
        <w:pStyle w:val="Ceannteideal2"/>
        <w:spacing w:line="360" w:lineRule="auto"/>
        <w:rPr>
          <w:rFonts w:cs="Helvetica"/>
          <w:b w:val="0"/>
          <w:bCs w:val="0"/>
          <w:color w:val="033841" w:themeColor="text2" w:themeShade="80"/>
        </w:rPr>
      </w:pPr>
      <w:r w:rsidRPr="004E527C">
        <w:rPr>
          <w:rFonts w:cs="Helvetica"/>
          <w:b w:val="0"/>
          <w:bCs w:val="0"/>
          <w:color w:val="033841" w:themeColor="text2" w:themeShade="80"/>
        </w:rPr>
        <w:t>Léigh na ráitis sa tábla thíos. Sa cholún ar dheis, athscríobh mar cheisteanna iad.</w:t>
      </w:r>
    </w:p>
    <w:p w14:paraId="3FD48E71" w14:textId="77777777" w:rsidR="004E0B8C" w:rsidRPr="004E527C" w:rsidRDefault="004E0B8C" w:rsidP="21AB3D90">
      <w:pPr>
        <w:spacing w:before="0"/>
        <w:rPr>
          <w:lang w:eastAsia="en-US"/>
        </w:rPr>
      </w:pPr>
    </w:p>
    <w:tbl>
      <w:tblPr>
        <w:tblStyle w:val="Tblagreille1adrom-Aiceann1"/>
        <w:tblW w:w="0" w:type="auto"/>
        <w:tblInd w:w="279" w:type="dxa"/>
        <w:tblLook w:val="04A0" w:firstRow="1" w:lastRow="0" w:firstColumn="1" w:lastColumn="0" w:noHBand="0" w:noVBand="1"/>
      </w:tblPr>
      <w:tblGrid>
        <w:gridCol w:w="4536"/>
        <w:gridCol w:w="4921"/>
      </w:tblGrid>
      <w:tr w:rsidR="00FE4EB0" w:rsidRPr="004E527C" w14:paraId="4C82657A" w14:textId="77777777" w:rsidTr="21AB3D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2651BA0C" w14:textId="1C5ECC1C" w:rsidR="00FE4EB0" w:rsidRPr="004E527C" w:rsidRDefault="00FE4EB0" w:rsidP="21AB3D90">
            <w:pPr>
              <w:spacing w:before="0" w:line="276" w:lineRule="auto"/>
              <w:jc w:val="both"/>
              <w:rPr>
                <w:rFonts w:ascii="Helvetica" w:hAnsi="Helvetica" w:cs="Helvetica"/>
                <w:b w:val="0"/>
                <w:bCs w:val="0"/>
                <w:color w:val="033841" w:themeColor="text2" w:themeShade="80"/>
              </w:rPr>
            </w:pPr>
            <w:r w:rsidRPr="004E527C">
              <w:rPr>
                <w:rFonts w:ascii="Helvetica" w:hAnsi="Helvetica" w:cs="Helvetica"/>
                <w:color w:val="033841" w:themeColor="text2" w:themeShade="80"/>
              </w:rPr>
              <w:t>Ráiteas</w:t>
            </w:r>
          </w:p>
        </w:tc>
        <w:tc>
          <w:tcPr>
            <w:tcW w:w="4921" w:type="dxa"/>
          </w:tcPr>
          <w:p w14:paraId="285B2AB7" w14:textId="1BB1128F" w:rsidR="00FE4EB0" w:rsidRPr="004E527C" w:rsidRDefault="00FE4EB0" w:rsidP="21AB3D90">
            <w:pPr>
              <w:spacing w:before="0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33841" w:themeColor="text2" w:themeShade="80"/>
              </w:rPr>
            </w:pPr>
            <w:r w:rsidRPr="004E527C">
              <w:rPr>
                <w:rFonts w:ascii="Helvetica" w:hAnsi="Helvetica" w:cs="Helvetica"/>
                <w:color w:val="033841" w:themeColor="text2" w:themeShade="80"/>
              </w:rPr>
              <w:t>Ceist</w:t>
            </w:r>
          </w:p>
        </w:tc>
      </w:tr>
      <w:tr w:rsidR="00FE4EB0" w:rsidRPr="004E527C" w14:paraId="51F78391" w14:textId="72557E11" w:rsidTr="21AB3D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0AF41C8A" w14:textId="2CA659B8" w:rsidR="00FE4EB0" w:rsidRPr="004E527C" w:rsidRDefault="00FE4EB0" w:rsidP="21AB3D90">
            <w:pPr>
              <w:pStyle w:val="Altanliosta"/>
              <w:numPr>
                <w:ilvl w:val="0"/>
                <w:numId w:val="30"/>
              </w:numPr>
              <w:spacing w:after="0" w:line="276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4E527C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Tá mé ag lorg mo chuid eochracha.</w:t>
            </w:r>
          </w:p>
        </w:tc>
        <w:tc>
          <w:tcPr>
            <w:tcW w:w="4921" w:type="dxa"/>
          </w:tcPr>
          <w:p w14:paraId="54D24138" w14:textId="7715CF36" w:rsidR="00FE4EB0" w:rsidRPr="004E527C" w:rsidRDefault="00FE4EB0" w:rsidP="21AB3D90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4E527C">
              <w:rPr>
                <w:rFonts w:ascii="Helvetica" w:hAnsi="Helvetica" w:cs="Helvetica"/>
                <w:color w:val="262626" w:themeColor="text1" w:themeTint="D9"/>
              </w:rPr>
              <w:t xml:space="preserve">Céard atá tú </w:t>
            </w:r>
            <w:r w:rsidR="004E001C" w:rsidRPr="004E527C">
              <w:rPr>
                <w:rFonts w:ascii="Helvetica" w:hAnsi="Helvetica" w:cs="Helvetica"/>
                <w:b/>
                <w:bCs/>
                <w:color w:val="262626" w:themeColor="text1" w:themeTint="D9"/>
              </w:rPr>
              <w:t>a lorg</w:t>
            </w:r>
            <w:r w:rsidRPr="004E527C">
              <w:rPr>
                <w:rFonts w:ascii="Helvetica" w:hAnsi="Helvetica" w:cs="Helvetica"/>
                <w:color w:val="262626" w:themeColor="text1" w:themeTint="D9"/>
              </w:rPr>
              <w:t>? (lorg)</w:t>
            </w:r>
          </w:p>
        </w:tc>
      </w:tr>
      <w:tr w:rsidR="00FE4EB0" w:rsidRPr="004E527C" w14:paraId="6F477B02" w14:textId="29E0B4D8" w:rsidTr="21AB3D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1F7F3CAD" w14:textId="04CCA6F0" w:rsidR="00FE4EB0" w:rsidRPr="004E527C" w:rsidRDefault="00FE4EB0" w:rsidP="21AB3D90">
            <w:pPr>
              <w:pStyle w:val="Altanliosta"/>
              <w:numPr>
                <w:ilvl w:val="0"/>
                <w:numId w:val="30"/>
              </w:numPr>
              <w:spacing w:after="0" w:line="276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4E527C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Tá sí ag ól caife.</w:t>
            </w:r>
          </w:p>
        </w:tc>
        <w:tc>
          <w:tcPr>
            <w:tcW w:w="4921" w:type="dxa"/>
          </w:tcPr>
          <w:p w14:paraId="2C868FDF" w14:textId="12958009" w:rsidR="00FE4EB0" w:rsidRPr="004E527C" w:rsidRDefault="00FE4EB0" w:rsidP="21AB3D90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4E527C">
              <w:rPr>
                <w:rFonts w:ascii="Helvetica" w:hAnsi="Helvetica" w:cs="Helvetica"/>
                <w:color w:val="262626" w:themeColor="text1" w:themeTint="D9"/>
              </w:rPr>
              <w:t>Céard atá sí ________? (ól)</w:t>
            </w:r>
          </w:p>
        </w:tc>
      </w:tr>
      <w:tr w:rsidR="00FE4EB0" w:rsidRPr="004E527C" w14:paraId="4EB7F3C3" w14:textId="448CFF7C" w:rsidTr="21AB3D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2446E47A" w14:textId="3A2CF66B" w:rsidR="00FE4EB0" w:rsidRPr="004E527C" w:rsidRDefault="00FE4EB0" w:rsidP="21AB3D90">
            <w:pPr>
              <w:pStyle w:val="Altanliosta"/>
              <w:numPr>
                <w:ilvl w:val="0"/>
                <w:numId w:val="30"/>
              </w:numPr>
              <w:spacing w:after="0" w:line="276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4E527C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Tá </w:t>
            </w:r>
            <w:r w:rsidR="000A2D05" w:rsidRPr="004E527C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sí</w:t>
            </w:r>
            <w:r w:rsidRPr="004E527C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 ag caitheamh léine.</w:t>
            </w:r>
          </w:p>
        </w:tc>
        <w:tc>
          <w:tcPr>
            <w:tcW w:w="4921" w:type="dxa"/>
          </w:tcPr>
          <w:p w14:paraId="70320CF0" w14:textId="75806B05" w:rsidR="00FE4EB0" w:rsidRPr="004E527C" w:rsidRDefault="00FE4EB0" w:rsidP="21AB3D90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4E527C">
              <w:rPr>
                <w:rFonts w:ascii="Helvetica" w:hAnsi="Helvetica" w:cs="Helvetica"/>
                <w:color w:val="262626" w:themeColor="text1" w:themeTint="D9"/>
              </w:rPr>
              <w:t xml:space="preserve">Níl a fhios agam céard atá </w:t>
            </w:r>
            <w:r w:rsidR="000A2D05" w:rsidRPr="004E527C">
              <w:rPr>
                <w:rFonts w:ascii="Helvetica" w:hAnsi="Helvetica" w:cs="Helvetica"/>
                <w:color w:val="262626" w:themeColor="text1" w:themeTint="D9"/>
              </w:rPr>
              <w:t>sí</w:t>
            </w:r>
            <w:r w:rsidRPr="004E527C">
              <w:rPr>
                <w:rFonts w:ascii="Helvetica" w:hAnsi="Helvetica" w:cs="Helvetica"/>
                <w:color w:val="262626" w:themeColor="text1" w:themeTint="D9"/>
              </w:rPr>
              <w:t xml:space="preserve"> ________.</w:t>
            </w:r>
            <w:r w:rsidR="001A32CD" w:rsidRPr="004E527C">
              <w:rPr>
                <w:rFonts w:ascii="Helvetica" w:hAnsi="Helvetica" w:cs="Helvetica"/>
                <w:color w:val="262626" w:themeColor="text1" w:themeTint="D9"/>
              </w:rPr>
              <w:t xml:space="preserve"> (caith)</w:t>
            </w:r>
          </w:p>
        </w:tc>
      </w:tr>
      <w:tr w:rsidR="00FE4EB0" w:rsidRPr="004E527C" w14:paraId="21CADB91" w14:textId="2D8D3FA7" w:rsidTr="21AB3D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020F58B5" w14:textId="69F6274F" w:rsidR="00FE4EB0" w:rsidRPr="004E527C" w:rsidRDefault="00FE4EB0" w:rsidP="21AB3D90">
            <w:pPr>
              <w:pStyle w:val="Altanliosta"/>
              <w:numPr>
                <w:ilvl w:val="0"/>
                <w:numId w:val="30"/>
              </w:numPr>
              <w:spacing w:after="0" w:line="276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4E527C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Bhí siad ag léamh fógra.</w:t>
            </w:r>
          </w:p>
        </w:tc>
        <w:tc>
          <w:tcPr>
            <w:tcW w:w="4921" w:type="dxa"/>
          </w:tcPr>
          <w:p w14:paraId="1ECFB7AC" w14:textId="55095C58" w:rsidR="00FE4EB0" w:rsidRPr="004E527C" w:rsidRDefault="00FE4EB0" w:rsidP="21AB3D90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4E527C">
              <w:rPr>
                <w:rFonts w:ascii="Helvetica" w:hAnsi="Helvetica" w:cs="Helvetica"/>
                <w:color w:val="262626" w:themeColor="text1" w:themeTint="D9"/>
              </w:rPr>
              <w:t>Céard a bhí siad ________?</w:t>
            </w:r>
            <w:r w:rsidR="001A32CD" w:rsidRPr="004E527C">
              <w:rPr>
                <w:rFonts w:ascii="Helvetica" w:hAnsi="Helvetica" w:cs="Helvetica"/>
                <w:color w:val="262626" w:themeColor="text1" w:themeTint="D9"/>
              </w:rPr>
              <w:t xml:space="preserve"> (léigh)</w:t>
            </w:r>
          </w:p>
        </w:tc>
      </w:tr>
      <w:tr w:rsidR="00FE4EB0" w:rsidRPr="004E527C" w14:paraId="4613F05E" w14:textId="74061D19" w:rsidTr="21AB3D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7E560BE9" w14:textId="234EE3A2" w:rsidR="00FE4EB0" w:rsidRPr="004E527C" w:rsidRDefault="00FE4EB0" w:rsidP="21AB3D90">
            <w:pPr>
              <w:pStyle w:val="Altanliosta"/>
              <w:numPr>
                <w:ilvl w:val="0"/>
                <w:numId w:val="30"/>
              </w:numPr>
              <w:spacing w:after="0" w:line="276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4E527C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Bhí mé ag rá rud éigin.</w:t>
            </w:r>
          </w:p>
        </w:tc>
        <w:tc>
          <w:tcPr>
            <w:tcW w:w="4921" w:type="dxa"/>
          </w:tcPr>
          <w:p w14:paraId="29974D88" w14:textId="0E49FA71" w:rsidR="00FE4EB0" w:rsidRPr="004E527C" w:rsidRDefault="00FE4EB0" w:rsidP="21AB3D90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4E527C">
              <w:rPr>
                <w:rFonts w:ascii="Helvetica" w:hAnsi="Helvetica" w:cs="Helvetica"/>
                <w:color w:val="262626" w:themeColor="text1" w:themeTint="D9"/>
              </w:rPr>
              <w:t>Céard a bhí mé ________?</w:t>
            </w:r>
            <w:r w:rsidR="001A32CD" w:rsidRPr="004E527C">
              <w:rPr>
                <w:rFonts w:ascii="Helvetica" w:hAnsi="Helvetica" w:cs="Helvetica"/>
                <w:color w:val="262626" w:themeColor="text1" w:themeTint="D9"/>
              </w:rPr>
              <w:t xml:space="preserve"> (abair)</w:t>
            </w:r>
          </w:p>
        </w:tc>
      </w:tr>
      <w:tr w:rsidR="00FE4EB0" w:rsidRPr="004E527C" w14:paraId="3EF7197B" w14:textId="2BEA051D" w:rsidTr="21AB3D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05F91068" w14:textId="247F80D7" w:rsidR="00FE4EB0" w:rsidRPr="004E527C" w:rsidRDefault="00FE4EB0" w:rsidP="21AB3D90">
            <w:pPr>
              <w:pStyle w:val="Altanliosta"/>
              <w:numPr>
                <w:ilvl w:val="0"/>
                <w:numId w:val="30"/>
              </w:numPr>
              <w:spacing w:after="0" w:line="276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4E527C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Tá sé ag </w:t>
            </w:r>
            <w:r w:rsidR="001027B0" w:rsidRPr="004E527C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ceol amhrán grá</w:t>
            </w:r>
            <w:r w:rsidRPr="004E527C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.</w:t>
            </w:r>
          </w:p>
        </w:tc>
        <w:tc>
          <w:tcPr>
            <w:tcW w:w="4921" w:type="dxa"/>
          </w:tcPr>
          <w:p w14:paraId="4BD2E554" w14:textId="7DE3D653" w:rsidR="00FE4EB0" w:rsidRPr="004E527C" w:rsidRDefault="00FE4EB0" w:rsidP="21AB3D90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4E527C">
              <w:rPr>
                <w:rFonts w:ascii="Helvetica" w:hAnsi="Helvetica" w:cs="Helvetica"/>
                <w:color w:val="262626" w:themeColor="text1" w:themeTint="D9"/>
              </w:rPr>
              <w:t>Céard atá sé ________?</w:t>
            </w:r>
            <w:r w:rsidR="001A32CD" w:rsidRPr="004E527C">
              <w:rPr>
                <w:rFonts w:ascii="Helvetica" w:hAnsi="Helvetica" w:cs="Helvetica"/>
                <w:color w:val="262626" w:themeColor="text1" w:themeTint="D9"/>
              </w:rPr>
              <w:t xml:space="preserve"> (</w:t>
            </w:r>
            <w:r w:rsidR="001027B0" w:rsidRPr="004E527C">
              <w:rPr>
                <w:rFonts w:ascii="Helvetica" w:hAnsi="Helvetica" w:cs="Helvetica"/>
                <w:color w:val="262626" w:themeColor="text1" w:themeTint="D9"/>
              </w:rPr>
              <w:t>ceol</w:t>
            </w:r>
            <w:r w:rsidR="001A32CD" w:rsidRPr="004E527C">
              <w:rPr>
                <w:rFonts w:ascii="Helvetica" w:hAnsi="Helvetica" w:cs="Helvetica"/>
                <w:color w:val="262626" w:themeColor="text1" w:themeTint="D9"/>
              </w:rPr>
              <w:t>)</w:t>
            </w:r>
          </w:p>
        </w:tc>
      </w:tr>
    </w:tbl>
    <w:p w14:paraId="34478E07" w14:textId="77777777" w:rsidR="00262F8F" w:rsidRPr="004E527C" w:rsidRDefault="00262F8F" w:rsidP="21AB3D90">
      <w:pPr>
        <w:pStyle w:val="Altanliosta"/>
        <w:spacing w:line="360" w:lineRule="auto"/>
        <w:ind w:left="1440"/>
        <w:jc w:val="both"/>
        <w:rPr>
          <w:rFonts w:ascii="Helvetica" w:hAnsi="Helvetica" w:cs="Helvetica"/>
          <w:color w:val="262626" w:themeColor="text1" w:themeTint="D9"/>
          <w:lang w:val="ga-IE"/>
        </w:rPr>
      </w:pPr>
    </w:p>
    <w:p w14:paraId="7CCCF328" w14:textId="601AB571" w:rsidR="0095151E" w:rsidRPr="004E527C" w:rsidRDefault="0095151E" w:rsidP="21AB3D90">
      <w:pPr>
        <w:pStyle w:val="Ceannteideal2"/>
        <w:spacing w:line="360" w:lineRule="auto"/>
        <w:rPr>
          <w:rFonts w:cs="Helvetica"/>
          <w:b w:val="0"/>
          <w:bCs w:val="0"/>
          <w:color w:val="033841" w:themeColor="text2" w:themeShade="80"/>
        </w:rPr>
      </w:pPr>
      <w:r w:rsidRPr="004E527C">
        <w:rPr>
          <w:rFonts w:cs="Helvetica"/>
          <w:b w:val="0"/>
          <w:bCs w:val="0"/>
          <w:color w:val="033841" w:themeColor="text2" w:themeShade="80"/>
        </w:rPr>
        <w:t xml:space="preserve">Ar ndóigh, tá bealach eile leis na habairtí </w:t>
      </w:r>
      <w:r w:rsidR="00262F8F" w:rsidRPr="004E527C">
        <w:rPr>
          <w:rFonts w:cs="Helvetica"/>
          <w:b w:val="0"/>
          <w:bCs w:val="0"/>
          <w:color w:val="033841" w:themeColor="text2" w:themeShade="80"/>
        </w:rPr>
        <w:t>thuas</w:t>
      </w:r>
      <w:r w:rsidRPr="004E527C">
        <w:rPr>
          <w:rFonts w:cs="Helvetica"/>
          <w:b w:val="0"/>
          <w:bCs w:val="0"/>
          <w:color w:val="033841" w:themeColor="text2" w:themeShade="80"/>
        </w:rPr>
        <w:t xml:space="preserve"> a rá freisin</w:t>
      </w:r>
      <w:r w:rsidR="0022577A" w:rsidRPr="004E527C">
        <w:rPr>
          <w:rFonts w:cs="Helvetica"/>
          <w:b w:val="0"/>
          <w:bCs w:val="0"/>
          <w:color w:val="033841" w:themeColor="text2" w:themeShade="80"/>
        </w:rPr>
        <w:t xml:space="preserve">. </w:t>
      </w:r>
      <w:r w:rsidR="0086281E" w:rsidRPr="004E527C">
        <w:rPr>
          <w:rFonts w:cs="Helvetica"/>
          <w:b w:val="0"/>
          <w:bCs w:val="0"/>
          <w:color w:val="033841" w:themeColor="text2" w:themeShade="80"/>
        </w:rPr>
        <w:t>Léigh na ráitis sa tábla thíos. Sa cholún ar dheis, athscríobh mar cheisteanna iad.</w:t>
      </w:r>
      <w:r w:rsidR="00C51D8B" w:rsidRPr="004E527C">
        <w:rPr>
          <w:rFonts w:cs="Helvetica"/>
          <w:b w:val="0"/>
          <w:bCs w:val="0"/>
          <w:color w:val="033841" w:themeColor="text2" w:themeShade="80"/>
        </w:rPr>
        <w:t xml:space="preserve"> Féach ar an sampla.</w:t>
      </w:r>
    </w:p>
    <w:p w14:paraId="60D58F8E" w14:textId="77777777" w:rsidR="0095306E" w:rsidRPr="004E527C" w:rsidRDefault="0095306E" w:rsidP="21AB3D90">
      <w:pPr>
        <w:pStyle w:val="Altanliosta"/>
        <w:spacing w:line="360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</w:p>
    <w:p w14:paraId="5D993134" w14:textId="1A8B065D" w:rsidR="0095151E" w:rsidRPr="004E527C" w:rsidRDefault="00350A98" w:rsidP="21AB3D90">
      <w:pPr>
        <w:pStyle w:val="Altanliosta"/>
        <w:spacing w:line="360" w:lineRule="auto"/>
        <w:ind w:left="1494" w:firstLine="207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4E527C">
        <w:rPr>
          <w:rFonts w:ascii="Helvetica" w:hAnsi="Helvetica" w:cs="Helvetica"/>
          <w:color w:val="262626" w:themeColor="text1" w:themeTint="D9"/>
          <w:lang w:val="ga-IE"/>
        </w:rPr>
        <w:t>Tá tú ag déanamh béile</w:t>
      </w:r>
      <w:r w:rsidR="00C51D8B" w:rsidRPr="004E527C">
        <w:rPr>
          <w:rFonts w:ascii="Helvetica" w:hAnsi="Helvetica" w:cs="Helvetica"/>
          <w:color w:val="262626" w:themeColor="text1" w:themeTint="D9"/>
          <w:lang w:val="ga-IE"/>
        </w:rPr>
        <w:t>.</w:t>
      </w:r>
      <w:r w:rsidR="0095151E" w:rsidRPr="004E527C">
        <w:rPr>
          <w:rFonts w:ascii="Helvetica" w:hAnsi="Helvetica" w:cs="Helvetica"/>
          <w:color w:val="262626" w:themeColor="text1" w:themeTint="D9"/>
          <w:lang w:val="ga-IE"/>
        </w:rPr>
        <w:t xml:space="preserve"> = Céard atá </w:t>
      </w:r>
      <w:r w:rsidR="0095151E" w:rsidRPr="004E527C">
        <w:rPr>
          <w:rFonts w:ascii="Helvetica" w:hAnsi="Helvetica" w:cs="Helvetica"/>
          <w:b/>
          <w:bCs/>
          <w:color w:val="262626" w:themeColor="text1" w:themeTint="D9"/>
          <w:lang w:val="ga-IE"/>
        </w:rPr>
        <w:t xml:space="preserve">á </w:t>
      </w:r>
      <w:r w:rsidR="0095151E" w:rsidRPr="004E527C">
        <w:rPr>
          <w:rFonts w:ascii="Helvetica" w:hAnsi="Helvetica" w:cs="Helvetica"/>
          <w:color w:val="262626" w:themeColor="text1" w:themeTint="D9"/>
          <w:lang w:val="ga-IE"/>
        </w:rPr>
        <w:t>d</w:t>
      </w:r>
      <w:r w:rsidR="0095151E" w:rsidRPr="004E527C">
        <w:rPr>
          <w:rFonts w:ascii="Helvetica" w:hAnsi="Helvetica" w:cs="Helvetica"/>
          <w:b/>
          <w:bCs/>
          <w:color w:val="262626" w:themeColor="text1" w:themeTint="D9"/>
          <w:lang w:val="ga-IE"/>
        </w:rPr>
        <w:t>h</w:t>
      </w:r>
      <w:r w:rsidR="0095151E" w:rsidRPr="004E527C">
        <w:rPr>
          <w:rFonts w:ascii="Helvetica" w:hAnsi="Helvetica" w:cs="Helvetica"/>
          <w:color w:val="262626" w:themeColor="text1" w:themeTint="D9"/>
          <w:lang w:val="ga-IE"/>
        </w:rPr>
        <w:t xml:space="preserve">éanamh </w:t>
      </w:r>
      <w:r w:rsidR="0095151E" w:rsidRPr="004E527C">
        <w:rPr>
          <w:rFonts w:ascii="Helvetica" w:hAnsi="Helvetica" w:cs="Helvetica"/>
          <w:b/>
          <w:bCs/>
          <w:color w:val="262626" w:themeColor="text1" w:themeTint="D9"/>
          <w:lang w:val="ga-IE"/>
        </w:rPr>
        <w:t>agat</w:t>
      </w:r>
      <w:r w:rsidR="0095306E" w:rsidRPr="004E527C">
        <w:rPr>
          <w:rFonts w:ascii="Helvetica" w:hAnsi="Helvetica" w:cs="Helvetica"/>
          <w:color w:val="262626" w:themeColor="text1" w:themeTint="D9"/>
          <w:lang w:val="ga-IE"/>
        </w:rPr>
        <w:t>?</w:t>
      </w:r>
    </w:p>
    <w:tbl>
      <w:tblPr>
        <w:tblStyle w:val="Tblagreille1adrom-Aiceann1"/>
        <w:tblW w:w="0" w:type="auto"/>
        <w:tblInd w:w="279" w:type="dxa"/>
        <w:tblLook w:val="04A0" w:firstRow="1" w:lastRow="0" w:firstColumn="1" w:lastColumn="0" w:noHBand="0" w:noVBand="1"/>
      </w:tblPr>
      <w:tblGrid>
        <w:gridCol w:w="4536"/>
        <w:gridCol w:w="4921"/>
      </w:tblGrid>
      <w:tr w:rsidR="004E0B8C" w:rsidRPr="004E527C" w14:paraId="02AB0C49" w14:textId="77777777" w:rsidTr="21AB3D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6DD83F7B" w14:textId="77777777" w:rsidR="004E0B8C" w:rsidRPr="004E527C" w:rsidRDefault="004E0B8C" w:rsidP="21AB3D90">
            <w:pPr>
              <w:spacing w:before="0" w:line="276" w:lineRule="auto"/>
              <w:jc w:val="both"/>
              <w:rPr>
                <w:rFonts w:ascii="Helvetica" w:hAnsi="Helvetica" w:cs="Helvetica"/>
                <w:b w:val="0"/>
                <w:bCs w:val="0"/>
                <w:color w:val="033841" w:themeColor="text2" w:themeShade="80"/>
              </w:rPr>
            </w:pPr>
            <w:r w:rsidRPr="004E527C">
              <w:rPr>
                <w:rFonts w:ascii="Helvetica" w:hAnsi="Helvetica" w:cs="Helvetica"/>
                <w:color w:val="033841" w:themeColor="text2" w:themeShade="80"/>
              </w:rPr>
              <w:t>Ráiteas</w:t>
            </w:r>
          </w:p>
        </w:tc>
        <w:tc>
          <w:tcPr>
            <w:tcW w:w="4921" w:type="dxa"/>
          </w:tcPr>
          <w:p w14:paraId="1C083A23" w14:textId="77777777" w:rsidR="004E0B8C" w:rsidRPr="004E527C" w:rsidRDefault="004E0B8C" w:rsidP="21AB3D90">
            <w:pPr>
              <w:spacing w:before="0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33841" w:themeColor="text2" w:themeShade="80"/>
              </w:rPr>
            </w:pPr>
            <w:r w:rsidRPr="004E527C">
              <w:rPr>
                <w:rFonts w:ascii="Helvetica" w:hAnsi="Helvetica" w:cs="Helvetica"/>
                <w:color w:val="033841" w:themeColor="text2" w:themeShade="80"/>
              </w:rPr>
              <w:t>Ceist</w:t>
            </w:r>
          </w:p>
        </w:tc>
      </w:tr>
      <w:tr w:rsidR="004E0B8C" w:rsidRPr="004E527C" w14:paraId="235F8576" w14:textId="77777777" w:rsidTr="21AB3D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77030F81" w14:textId="4A7E7A6B" w:rsidR="004E0B8C" w:rsidRPr="004E527C" w:rsidRDefault="004E0B8C" w:rsidP="21AB3D90">
            <w:pPr>
              <w:pStyle w:val="Altanliosta"/>
              <w:numPr>
                <w:ilvl w:val="0"/>
                <w:numId w:val="30"/>
              </w:numPr>
              <w:spacing w:after="0" w:line="276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4E527C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Tá mé ag lorg mo chuid eochracha.</w:t>
            </w:r>
          </w:p>
        </w:tc>
        <w:tc>
          <w:tcPr>
            <w:tcW w:w="4921" w:type="dxa"/>
          </w:tcPr>
          <w:p w14:paraId="4B76B08A" w14:textId="4E86E8CE" w:rsidR="004E0B8C" w:rsidRPr="004E527C" w:rsidRDefault="004E0B8C" w:rsidP="21AB3D90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4E527C">
              <w:rPr>
                <w:rFonts w:ascii="Helvetica" w:hAnsi="Helvetica" w:cs="Helvetica"/>
                <w:color w:val="262626" w:themeColor="text1" w:themeTint="D9"/>
              </w:rPr>
              <w:t xml:space="preserve">Céard atá </w:t>
            </w:r>
            <w:r w:rsidR="00350A98" w:rsidRPr="004E527C">
              <w:rPr>
                <w:rFonts w:ascii="Helvetica" w:hAnsi="Helvetica" w:cs="Helvetica"/>
                <w:b/>
                <w:bCs/>
                <w:color w:val="262626" w:themeColor="text1" w:themeTint="D9"/>
              </w:rPr>
              <w:t>á lorg agat</w:t>
            </w:r>
            <w:r w:rsidRPr="004E527C">
              <w:rPr>
                <w:rFonts w:ascii="Helvetica" w:hAnsi="Helvetica" w:cs="Helvetica"/>
                <w:color w:val="262626" w:themeColor="text1" w:themeTint="D9"/>
              </w:rPr>
              <w:t>?</w:t>
            </w:r>
          </w:p>
        </w:tc>
      </w:tr>
      <w:tr w:rsidR="004E0B8C" w:rsidRPr="004E527C" w14:paraId="7CA87FF5" w14:textId="77777777" w:rsidTr="21AB3D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228FC5DA" w14:textId="712B2B31" w:rsidR="004E0B8C" w:rsidRPr="004E527C" w:rsidRDefault="004E0B8C" w:rsidP="21AB3D90">
            <w:pPr>
              <w:pStyle w:val="Altanliosta"/>
              <w:numPr>
                <w:ilvl w:val="0"/>
                <w:numId w:val="30"/>
              </w:numPr>
              <w:spacing w:after="0" w:line="276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4E527C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Tá sí ag ól caife.</w:t>
            </w:r>
          </w:p>
        </w:tc>
        <w:tc>
          <w:tcPr>
            <w:tcW w:w="4921" w:type="dxa"/>
          </w:tcPr>
          <w:p w14:paraId="00A608B4" w14:textId="289E161B" w:rsidR="004E0B8C" w:rsidRPr="004E527C" w:rsidRDefault="004E0B8C" w:rsidP="21AB3D90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4E527C">
              <w:rPr>
                <w:rFonts w:ascii="Helvetica" w:hAnsi="Helvetica" w:cs="Helvetica"/>
                <w:color w:val="262626" w:themeColor="text1" w:themeTint="D9"/>
              </w:rPr>
              <w:t>Céard atá ________?</w:t>
            </w:r>
          </w:p>
        </w:tc>
      </w:tr>
      <w:tr w:rsidR="004E0B8C" w:rsidRPr="004E527C" w14:paraId="7E51B751" w14:textId="77777777" w:rsidTr="21AB3D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6741DE67" w14:textId="6431975B" w:rsidR="004E0B8C" w:rsidRPr="004E527C" w:rsidRDefault="004E0B8C" w:rsidP="21AB3D90">
            <w:pPr>
              <w:pStyle w:val="Altanliosta"/>
              <w:numPr>
                <w:ilvl w:val="0"/>
                <w:numId w:val="30"/>
              </w:numPr>
              <w:spacing w:after="0" w:line="276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4E527C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Tá </w:t>
            </w:r>
            <w:r w:rsidR="000A2D05" w:rsidRPr="004E527C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sí</w:t>
            </w:r>
            <w:r w:rsidRPr="004E527C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 ag caitheamh léine.</w:t>
            </w:r>
          </w:p>
        </w:tc>
        <w:tc>
          <w:tcPr>
            <w:tcW w:w="4921" w:type="dxa"/>
          </w:tcPr>
          <w:p w14:paraId="64FDF94C" w14:textId="53C2D988" w:rsidR="004E0B8C" w:rsidRPr="004E527C" w:rsidRDefault="004E0B8C" w:rsidP="21AB3D90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4E527C">
              <w:rPr>
                <w:rFonts w:ascii="Helvetica" w:hAnsi="Helvetica" w:cs="Helvetica"/>
                <w:color w:val="262626" w:themeColor="text1" w:themeTint="D9"/>
              </w:rPr>
              <w:t>Níl a fhios agam céard atá ________.</w:t>
            </w:r>
          </w:p>
        </w:tc>
      </w:tr>
      <w:tr w:rsidR="004E0B8C" w:rsidRPr="004E527C" w14:paraId="705BCCE5" w14:textId="77777777" w:rsidTr="21AB3D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1FF28F0C" w14:textId="5D8865D5" w:rsidR="004E0B8C" w:rsidRPr="004E527C" w:rsidRDefault="004E0B8C" w:rsidP="21AB3D90">
            <w:pPr>
              <w:pStyle w:val="Altanliosta"/>
              <w:numPr>
                <w:ilvl w:val="0"/>
                <w:numId w:val="30"/>
              </w:numPr>
              <w:spacing w:after="0" w:line="276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4E527C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Bhí siad ag léamh fógra.</w:t>
            </w:r>
          </w:p>
        </w:tc>
        <w:tc>
          <w:tcPr>
            <w:tcW w:w="4921" w:type="dxa"/>
          </w:tcPr>
          <w:p w14:paraId="37667323" w14:textId="75201A6F" w:rsidR="004E0B8C" w:rsidRPr="004E527C" w:rsidRDefault="004E0B8C" w:rsidP="21AB3D90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4E527C">
              <w:rPr>
                <w:rFonts w:ascii="Helvetica" w:hAnsi="Helvetica" w:cs="Helvetica"/>
                <w:color w:val="262626" w:themeColor="text1" w:themeTint="D9"/>
              </w:rPr>
              <w:t>Céard a bhí ________?</w:t>
            </w:r>
          </w:p>
        </w:tc>
      </w:tr>
      <w:tr w:rsidR="004E0B8C" w:rsidRPr="004E527C" w14:paraId="037266C2" w14:textId="77777777" w:rsidTr="21AB3D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0CD05C77" w14:textId="54B78C2C" w:rsidR="004E0B8C" w:rsidRPr="004E527C" w:rsidRDefault="004E0B8C" w:rsidP="21AB3D90">
            <w:pPr>
              <w:pStyle w:val="Altanliosta"/>
              <w:numPr>
                <w:ilvl w:val="0"/>
                <w:numId w:val="30"/>
              </w:numPr>
              <w:spacing w:after="0" w:line="276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4E527C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Bhí mé ag rá rud éigin.</w:t>
            </w:r>
          </w:p>
        </w:tc>
        <w:tc>
          <w:tcPr>
            <w:tcW w:w="4921" w:type="dxa"/>
          </w:tcPr>
          <w:p w14:paraId="3077EAAB" w14:textId="6BA300F8" w:rsidR="004E0B8C" w:rsidRPr="004E527C" w:rsidRDefault="004E0B8C" w:rsidP="21AB3D90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4E527C">
              <w:rPr>
                <w:rFonts w:ascii="Helvetica" w:hAnsi="Helvetica" w:cs="Helvetica"/>
                <w:color w:val="262626" w:themeColor="text1" w:themeTint="D9"/>
              </w:rPr>
              <w:t>Céard a bhí ________?</w:t>
            </w:r>
          </w:p>
        </w:tc>
      </w:tr>
      <w:tr w:rsidR="004E0B8C" w:rsidRPr="004E527C" w14:paraId="66A72E05" w14:textId="77777777" w:rsidTr="21AB3D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56DCE2A3" w14:textId="20894E20" w:rsidR="004E0B8C" w:rsidRPr="004E527C" w:rsidRDefault="004E0B8C" w:rsidP="21AB3D90">
            <w:pPr>
              <w:pStyle w:val="Altanliosta"/>
              <w:numPr>
                <w:ilvl w:val="0"/>
                <w:numId w:val="30"/>
              </w:numPr>
              <w:spacing w:after="0" w:line="276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4E527C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Tá sé </w:t>
            </w:r>
            <w:r w:rsidR="00740A81" w:rsidRPr="004E527C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ag ceol amhrán grá</w:t>
            </w:r>
            <w:r w:rsidRPr="004E527C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.</w:t>
            </w:r>
          </w:p>
        </w:tc>
        <w:tc>
          <w:tcPr>
            <w:tcW w:w="4921" w:type="dxa"/>
          </w:tcPr>
          <w:p w14:paraId="72EF6FF6" w14:textId="6769129E" w:rsidR="004E0B8C" w:rsidRPr="004E527C" w:rsidRDefault="004E0B8C" w:rsidP="21AB3D90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  <w:r w:rsidRPr="004E527C">
              <w:rPr>
                <w:rFonts w:ascii="Helvetica" w:hAnsi="Helvetica" w:cs="Helvetica"/>
                <w:color w:val="262626" w:themeColor="text1" w:themeTint="D9"/>
              </w:rPr>
              <w:t>Céard atá ________?</w:t>
            </w:r>
          </w:p>
        </w:tc>
      </w:tr>
    </w:tbl>
    <w:p w14:paraId="52B1793D" w14:textId="325CE5E6" w:rsidR="00A50389" w:rsidRPr="004E527C" w:rsidRDefault="008F1C6A" w:rsidP="21AB3D90">
      <w:pPr>
        <w:rPr>
          <w:rStyle w:val="cf01"/>
        </w:rPr>
      </w:pPr>
      <w:r w:rsidRPr="004E527C">
        <w:rPr>
          <w:rFonts w:cs="Helvetica"/>
          <w:color w:val="262626" w:themeColor="text1" w:themeTint="D9"/>
        </w:rPr>
        <w:br w:type="page"/>
      </w:r>
    </w:p>
    <w:p w14:paraId="53AC2B4B" w14:textId="614FF21B" w:rsidR="00045084" w:rsidRPr="004E527C" w:rsidRDefault="00E55AD0" w:rsidP="21AB3D90">
      <w:pPr>
        <w:pStyle w:val="Teideal1"/>
        <w:rPr>
          <w:rFonts w:cs="Helvetica"/>
          <w:color w:val="262626" w:themeColor="text1" w:themeTint="D9"/>
          <w:sz w:val="40"/>
          <w:szCs w:val="40"/>
          <w:u w:val="none"/>
        </w:rPr>
      </w:pPr>
      <w:r w:rsidRPr="004E527C">
        <w:rPr>
          <w:rFonts w:ascii="Arial" w:hAnsi="Arial" w:cs="Arial"/>
          <w:noProof/>
          <w:color w:val="262626" w:themeColor="text1" w:themeTint="D9"/>
          <w:sz w:val="40"/>
          <w:szCs w:val="40"/>
        </w:rPr>
        <w:lastRenderedPageBreak/>
        <mc:AlternateContent>
          <mc:Choice Requires="wps">
            <w:drawing>
              <wp:anchor distT="0" distB="0" distL="0" distR="0" simplePos="0" relativeHeight="251658241" behindDoc="1" locked="0" layoutInCell="1" allowOverlap="1" wp14:anchorId="30F6A32B" wp14:editId="5B2BA108">
                <wp:simplePos x="0" y="0"/>
                <wp:positionH relativeFrom="page">
                  <wp:posOffset>698096</wp:posOffset>
                </wp:positionH>
                <wp:positionV relativeFrom="paragraph">
                  <wp:posOffset>639849</wp:posOffset>
                </wp:positionV>
                <wp:extent cx="6214110" cy="45085"/>
                <wp:effectExtent l="0" t="0" r="0" b="5715"/>
                <wp:wrapTopAndBottom/>
                <wp:docPr id="131321256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4110" cy="45085"/>
                        </a:xfrm>
                        <a:prstGeom prst="rect">
                          <a:avLst/>
                        </a:prstGeom>
                        <a:solidFill>
                          <a:srgbClr val="FF03C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76C7208">
              <v:rect id="Rectangle 46" style="position:absolute;margin-left:54.95pt;margin-top:50.4pt;width:489.3pt;height:3.55pt;z-index:-251643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03c8" stroked="f" w14:anchorId="2468DC4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">
                <w10:wrap type="topAndBottom" anchorx="page"/>
              </v:rect>
            </w:pict>
          </mc:Fallback>
        </mc:AlternateContent>
      </w:r>
      <w:r w:rsidRPr="004E527C">
        <w:rPr>
          <w:rFonts w:cs="Helvetica"/>
          <w:color w:val="262626" w:themeColor="text1" w:themeTint="D9"/>
          <w:sz w:val="40"/>
          <w:szCs w:val="40"/>
          <w:u w:val="none"/>
        </w:rPr>
        <w:br/>
      </w:r>
      <w:r w:rsidR="00D230CD" w:rsidRPr="004E527C">
        <w:rPr>
          <w:rFonts w:cs="Helvetica"/>
          <w:color w:val="262626" w:themeColor="text1" w:themeTint="D9"/>
          <w:sz w:val="40"/>
          <w:szCs w:val="40"/>
          <w:u w:val="none"/>
        </w:rPr>
        <w:t>C: CUMARSÁID</w:t>
      </w:r>
    </w:p>
    <w:p w14:paraId="0854106B" w14:textId="3C498B4F" w:rsidR="00B64392" w:rsidRPr="004E527C" w:rsidRDefault="00B64392" w:rsidP="21AB3D90">
      <w:pPr>
        <w:spacing w:line="360" w:lineRule="auto"/>
        <w:jc w:val="both"/>
        <w:rPr>
          <w:rFonts w:ascii="Helvetica" w:hAnsi="Helvetica" w:cs="Helvetica"/>
          <w:color w:val="262626" w:themeColor="text1" w:themeTint="D9"/>
        </w:rPr>
      </w:pPr>
    </w:p>
    <w:p w14:paraId="6FF24BE6" w14:textId="77777777" w:rsidR="00BC64F9" w:rsidRPr="004E527C" w:rsidRDefault="00BC64F9" w:rsidP="21AB3D90">
      <w:pPr>
        <w:numPr>
          <w:ilvl w:val="0"/>
          <w:numId w:val="20"/>
        </w:numPr>
        <w:spacing w:before="0" w:line="360" w:lineRule="auto"/>
        <w:contextualSpacing/>
        <w:jc w:val="both"/>
        <w:outlineLvl w:val="1"/>
        <w:rPr>
          <w:rFonts w:ascii="Helvetica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4E527C">
        <w:rPr>
          <w:rFonts w:ascii="Helvetica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Ransú intinne</w:t>
      </w:r>
    </w:p>
    <w:p w14:paraId="3D569FC1" w14:textId="1B068540" w:rsidR="00BC64F9" w:rsidRPr="004E527C" w:rsidRDefault="00BC64F9" w:rsidP="21AB3D90">
      <w:pPr>
        <w:spacing w:before="0" w:line="360" w:lineRule="auto"/>
        <w:ind w:left="360"/>
        <w:contextualSpacing/>
        <w:jc w:val="both"/>
        <w:outlineLvl w:val="1"/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</w:pPr>
      <w:r w:rsidRPr="004E527C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>Pléigh na ceisteanna thíos faoi shaol déagóra leis na daoine eile sa ghrúpa. Ceapaigí duine amháin ón ngrúpa chun nótaí a scríobh mar beidh bhur gcuid tuairimí agus frásaí ag teastáil ar ball beag.</w:t>
      </w:r>
    </w:p>
    <w:p w14:paraId="3F3B89DA" w14:textId="77777777" w:rsidR="00BC64F9" w:rsidRPr="004E527C" w:rsidRDefault="00BC64F9" w:rsidP="21AB3D90">
      <w:pPr>
        <w:rPr>
          <w:rFonts w:ascii="Helvetica" w:hAnsi="Helvetica"/>
          <w:lang w:eastAsia="en-US"/>
        </w:rPr>
      </w:pPr>
    </w:p>
    <w:p w14:paraId="6A2448C2" w14:textId="6432979A" w:rsidR="00BC64F9" w:rsidRPr="004E527C" w:rsidRDefault="009B7252" w:rsidP="21AB3D90">
      <w:pPr>
        <w:numPr>
          <w:ilvl w:val="0"/>
          <w:numId w:val="19"/>
        </w:numPr>
        <w:spacing w:before="0" w:after="160" w:line="360" w:lineRule="auto"/>
        <w:contextualSpacing/>
        <w:jc w:val="both"/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San fhíseán, b</w:t>
      </w:r>
      <w:r w:rsidR="00BE1130"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hí Réiltín </w:t>
      </w:r>
      <w:r w:rsidR="001C4B8A"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i</w:t>
      </w:r>
      <w:r w:rsidR="00BE1130"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dtrioblóid </w:t>
      </w: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toisc </w:t>
      </w:r>
      <w:r w:rsidR="00BE1130"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go raibh sí ag caitheamh tobac</w:t>
      </w:r>
      <w:r w:rsidR="001C4B8A"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agus í ag tógáil lá faoin tor</w:t>
      </w:r>
      <w:r w:rsidR="00BE1130"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. </w:t>
      </w:r>
      <w:r w:rsidR="00BC64F9"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Cé na cúiseanna eile a mbíonn déagóirí i dtrioblóid?</w:t>
      </w:r>
    </w:p>
    <w:p w14:paraId="0D082F25" w14:textId="03EEE75C" w:rsidR="00BC64F9" w:rsidRPr="004E527C" w:rsidRDefault="00BC64F9" w:rsidP="21AB3D90">
      <w:pPr>
        <w:numPr>
          <w:ilvl w:val="0"/>
          <w:numId w:val="19"/>
        </w:numPr>
        <w:spacing w:before="0" w:after="160" w:line="360" w:lineRule="auto"/>
        <w:contextualSpacing/>
        <w:jc w:val="both"/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4E527C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Cén sórt leithscéalta a bhíonn ag déagóirí </w:t>
      </w:r>
      <w:r w:rsidR="00740A81" w:rsidRPr="004E527C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nuair a chaithfidh </w:t>
      </w:r>
      <w:r w:rsidR="00E1341A" w:rsidRPr="004E527C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siad </w:t>
      </w:r>
      <w:r w:rsidR="00740A81" w:rsidRPr="004E527C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>a n</w:t>
      </w:r>
      <w:r w:rsidR="00165C3F" w:rsidRPr="004E527C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noBreakHyphen/>
      </w:r>
      <w:r w:rsidR="00740A81" w:rsidRPr="004E527C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>iompar féin a chosaint?</w:t>
      </w:r>
      <w:r w:rsidR="00E1341A" w:rsidRPr="004E527C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r w:rsidRPr="004E527C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>Smaoinígí ar na pointí a phléigh sibh faoi cheist (a).</w:t>
      </w:r>
    </w:p>
    <w:p w14:paraId="0E054ACD" w14:textId="77777777" w:rsidR="00BC64F9" w:rsidRPr="004E527C" w:rsidRDefault="00BC64F9" w:rsidP="21AB3D90">
      <w:pPr>
        <w:numPr>
          <w:ilvl w:val="0"/>
          <w:numId w:val="19"/>
        </w:numPr>
        <w:spacing w:before="0" w:after="160" w:line="360" w:lineRule="auto"/>
        <w:contextualSpacing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  <w:r w:rsidRPr="004E527C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An cuimhin libh na bealaí a bhí sa mhír chun </w:t>
      </w:r>
      <w:r w:rsidRPr="004E527C">
        <w:rPr>
          <w:rFonts w:ascii="Helvetica" w:eastAsia="Calibri" w:hAnsi="Helvetica" w:cs="Helvetica"/>
          <w:b/>
          <w:bCs/>
          <w:i/>
          <w:iCs/>
          <w:color w:val="262626" w:themeColor="text1" w:themeTint="D9"/>
          <w:kern w:val="2"/>
          <w:lang w:eastAsia="en-US"/>
          <w14:ligatures w14:val="standardContextual"/>
        </w:rPr>
        <w:t>I wasn’t born yesterday</w:t>
      </w:r>
      <w:r w:rsidRPr="004E527C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agus a leithéid a rá as Gaeilge? An féidir libh cur leis na frásaí sin?</w:t>
      </w:r>
    </w:p>
    <w:p w14:paraId="7C136253" w14:textId="2B2B440B" w:rsidR="00BC64F9" w:rsidRPr="004E527C" w:rsidRDefault="00E1341A" w:rsidP="21AB3D90">
      <w:pPr>
        <w:numPr>
          <w:ilvl w:val="0"/>
          <w:numId w:val="19"/>
        </w:numPr>
        <w:spacing w:before="0" w:after="160" w:line="360" w:lineRule="auto"/>
        <w:contextualSpacing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An cuimhin libh na bealaí eile a bhí san fhíseán a d’fhéadfadh tuismitheoir nó múinteoir a úsáid chun míshástacht a chur in iúl?</w:t>
      </w:r>
      <w:r w:rsidR="00BC64F9"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r w:rsidR="00535852"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m.sh. </w:t>
      </w:r>
      <w:r w:rsidR="00BC64F9"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‘</w:t>
      </w:r>
      <w:r w:rsidR="00535852"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É</w:t>
      </w:r>
      <w:r w:rsidR="00BC64F9"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irigh as</w:t>
      </w:r>
      <w:r w:rsidR="00535852"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!</w:t>
      </w:r>
      <w:r w:rsidR="00BC64F9"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’ srl.? An bhfuil aon cheann eile agaibh féin?</w:t>
      </w:r>
    </w:p>
    <w:p w14:paraId="0EB011C7" w14:textId="77777777" w:rsidR="00BC64F9" w:rsidRPr="004E527C" w:rsidRDefault="00BC64F9" w:rsidP="21AB3D90">
      <w:pPr>
        <w:spacing w:before="0" w:after="160" w:line="360" w:lineRule="auto"/>
        <w:ind w:left="720"/>
        <w:contextualSpacing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</w:p>
    <w:p w14:paraId="13A6AA14" w14:textId="5644B93B" w:rsidR="00BC64F9" w:rsidRPr="004E527C" w:rsidRDefault="00BC64F9" w:rsidP="21AB3D90">
      <w:pPr>
        <w:pStyle w:val="Altanliosta"/>
        <w:numPr>
          <w:ilvl w:val="0"/>
          <w:numId w:val="20"/>
        </w:numPr>
        <w:spacing w:after="0" w:line="360" w:lineRule="auto"/>
        <w:jc w:val="both"/>
        <w:outlineLvl w:val="1"/>
        <w:rPr>
          <w:rFonts w:ascii="Helvetica" w:hAnsi="Helvetica" w:cs="Helvetica"/>
          <w:b/>
          <w:bCs/>
          <w:color w:val="033841" w:themeColor="text2" w:themeShade="80"/>
          <w:lang w:val="ga-IE"/>
        </w:rPr>
      </w:pPr>
      <w:r w:rsidRPr="004E527C">
        <w:rPr>
          <w:rFonts w:ascii="Helvetica" w:hAnsi="Helvetica" w:cs="Helvetica"/>
          <w:b/>
          <w:bCs/>
          <w:color w:val="033841" w:themeColor="text2" w:themeShade="80"/>
          <w:lang w:val="ga-IE"/>
        </w:rPr>
        <w:t>Rólghníomhaíochtaí</w:t>
      </w:r>
    </w:p>
    <w:p w14:paraId="7BD7903D" w14:textId="2582E3A7" w:rsidR="00BC64F9" w:rsidRPr="004E527C" w:rsidRDefault="00BC64F9" w:rsidP="21AB3D90">
      <w:pPr>
        <w:spacing w:before="0" w:line="360" w:lineRule="auto"/>
        <w:ind w:left="360"/>
        <w:contextualSpacing/>
        <w:jc w:val="both"/>
        <w:outlineLvl w:val="1"/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</w:pPr>
      <w:r w:rsidRPr="004E527C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>Bígí ag obair i mbeirteanna anois</w:t>
      </w:r>
      <w:r w:rsidR="00930443" w:rsidRPr="004E527C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>.</w:t>
      </w:r>
      <w:r w:rsidRPr="004E527C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 xml:space="preserve"> </w:t>
      </w:r>
      <w:r w:rsidR="00930443" w:rsidRPr="004E527C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>A</w:t>
      </w:r>
      <w:r w:rsidRPr="004E527C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 xml:space="preserve">gus an obair ullmhúcháin </w:t>
      </w:r>
      <w:r w:rsidR="007E5842" w:rsidRPr="004E527C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 xml:space="preserve">thuas </w:t>
      </w:r>
      <w:r w:rsidRPr="004E527C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>ar fad déanta agaibh, tugaigí faoi na rólghníomhaíochtaí seo a leanas. Tógfaidh duine amháin ról an déagóra agus an duine eile ról an mhúinteora/an tuismitheora i ngach ceann. Bígí cinnte róil a mhalartú le haghaidh gach rólghníomhaíochta.</w:t>
      </w:r>
    </w:p>
    <w:p w14:paraId="17C55F3C" w14:textId="77777777" w:rsidR="00BC64F9" w:rsidRPr="004E527C" w:rsidRDefault="00BC64F9" w:rsidP="21AB3D90">
      <w:pPr>
        <w:rPr>
          <w:rFonts w:ascii="Helvetica" w:hAnsi="Helvetica"/>
          <w:color w:val="262626" w:themeColor="text1" w:themeTint="D9"/>
          <w:lang w:eastAsia="en-US"/>
        </w:rPr>
      </w:pPr>
    </w:p>
    <w:p w14:paraId="09E34A01" w14:textId="296441A1" w:rsidR="00BC64F9" w:rsidRPr="004E527C" w:rsidRDefault="00BC64F9" w:rsidP="21AB3D90">
      <w:pPr>
        <w:numPr>
          <w:ilvl w:val="0"/>
          <w:numId w:val="22"/>
        </w:numPr>
        <w:spacing w:before="0" w:after="160" w:line="360" w:lineRule="auto"/>
        <w:contextualSpacing/>
        <w:rPr>
          <w:rFonts w:ascii="Helvetica" w:hAnsi="Helvetica"/>
          <w:color w:val="262626" w:themeColor="text1" w:themeTint="D9"/>
          <w:kern w:val="2"/>
          <w:lang w:eastAsia="en-US"/>
          <w14:ligatures w14:val="standardContextual"/>
        </w:rPr>
      </w:pPr>
      <w:r w:rsidRPr="004E527C">
        <w:rPr>
          <w:rFonts w:ascii="Helvetica" w:hAnsi="Helvetica"/>
          <w:color w:val="262626" w:themeColor="text1" w:themeTint="D9"/>
          <w:kern w:val="2"/>
          <w:lang w:eastAsia="en-US"/>
          <w14:ligatures w14:val="standardContextual"/>
        </w:rPr>
        <w:t>Beireann do mháthair ort agus tú ag tógáil lá faoin tor</w:t>
      </w:r>
      <w:r w:rsidR="0004236B" w:rsidRPr="004E527C">
        <w:rPr>
          <w:rFonts w:ascii="Helvetica" w:hAnsi="Helvetica"/>
          <w:color w:val="262626" w:themeColor="text1" w:themeTint="D9"/>
          <w:kern w:val="2"/>
          <w:lang w:eastAsia="en-US"/>
          <w14:ligatures w14:val="standardContextual"/>
        </w:rPr>
        <w:t xml:space="preserve"> (ag </w:t>
      </w:r>
      <w:r w:rsidR="009D53F3" w:rsidRPr="004E527C">
        <w:rPr>
          <w:rFonts w:ascii="Helvetica" w:hAnsi="Helvetica"/>
          <w:color w:val="262626" w:themeColor="text1" w:themeTint="D9"/>
          <w:kern w:val="2"/>
          <w:lang w:eastAsia="en-US"/>
          <w14:ligatures w14:val="standardContextual"/>
        </w:rPr>
        <w:t>múitseáil</w:t>
      </w:r>
      <w:r w:rsidR="0004236B" w:rsidRPr="004E527C">
        <w:rPr>
          <w:rFonts w:ascii="Helvetica" w:hAnsi="Helvetica"/>
          <w:color w:val="262626" w:themeColor="text1" w:themeTint="D9"/>
          <w:kern w:val="2"/>
          <w:lang w:eastAsia="en-US"/>
          <w14:ligatures w14:val="standardContextual"/>
        </w:rPr>
        <w:t>).</w:t>
      </w:r>
    </w:p>
    <w:p w14:paraId="6F9ACD98" w14:textId="06368DAA" w:rsidR="00BC64F9" w:rsidRPr="004E527C" w:rsidRDefault="00BC64F9" w:rsidP="21AB3D90">
      <w:pPr>
        <w:numPr>
          <w:ilvl w:val="0"/>
          <w:numId w:val="22"/>
        </w:numPr>
        <w:spacing w:before="0" w:after="160" w:line="360" w:lineRule="auto"/>
        <w:contextualSpacing/>
        <w:rPr>
          <w:rFonts w:ascii="Helvetica" w:hAnsi="Helvetica"/>
          <w:color w:val="262626" w:themeColor="text1" w:themeTint="D9"/>
          <w:kern w:val="2"/>
          <w:lang w:eastAsia="en-US"/>
          <w14:ligatures w14:val="standardContextual"/>
        </w:rPr>
      </w:pPr>
      <w:r w:rsidRPr="004E527C">
        <w:rPr>
          <w:rFonts w:ascii="Helvetica" w:hAnsi="Helvetica"/>
          <w:color w:val="262626" w:themeColor="text1" w:themeTint="D9"/>
          <w:kern w:val="2"/>
          <w:lang w:eastAsia="en-US"/>
          <w14:ligatures w14:val="standardContextual"/>
        </w:rPr>
        <w:t>Feiceann d’athair tú ag caitheamh toitín amach an fhuinneog.</w:t>
      </w:r>
    </w:p>
    <w:p w14:paraId="20CE3A21" w14:textId="75E573DE" w:rsidR="00BC64F9" w:rsidRPr="004E527C" w:rsidRDefault="00BC64F9" w:rsidP="21AB3D90">
      <w:pPr>
        <w:numPr>
          <w:ilvl w:val="0"/>
          <w:numId w:val="22"/>
        </w:numPr>
        <w:spacing w:before="0" w:after="160" w:line="360" w:lineRule="auto"/>
        <w:contextualSpacing/>
        <w:rPr>
          <w:rFonts w:ascii="Helvetica" w:hAnsi="Helvetica"/>
          <w:color w:val="262626" w:themeColor="text1" w:themeTint="D9"/>
          <w:kern w:val="2"/>
          <w:lang w:eastAsia="en-US"/>
          <w14:ligatures w14:val="standardContextual"/>
        </w:rPr>
      </w:pPr>
      <w:r w:rsidRPr="004E527C">
        <w:rPr>
          <w:rFonts w:ascii="Helvetica" w:hAnsi="Helvetica"/>
          <w:color w:val="262626" w:themeColor="text1" w:themeTint="D9"/>
          <w:kern w:val="2"/>
          <w:lang w:eastAsia="en-US"/>
          <w14:ligatures w14:val="standardContextual"/>
        </w:rPr>
        <w:t>Rugadh ort i gcóisir nuair nár tugadh cead duit dul ann.</w:t>
      </w:r>
    </w:p>
    <w:p w14:paraId="2298CBD9" w14:textId="77777777" w:rsidR="00BC64F9" w:rsidRPr="004E527C" w:rsidRDefault="00BC64F9" w:rsidP="21AB3D90">
      <w:pPr>
        <w:numPr>
          <w:ilvl w:val="0"/>
          <w:numId w:val="22"/>
        </w:numPr>
        <w:spacing w:before="0" w:after="160" w:line="360" w:lineRule="auto"/>
        <w:contextualSpacing/>
        <w:rPr>
          <w:rFonts w:ascii="Helvetica" w:hAnsi="Helvetica"/>
          <w:color w:val="262626" w:themeColor="text1" w:themeTint="D9"/>
          <w:kern w:val="2"/>
          <w:lang w:eastAsia="en-US"/>
          <w14:ligatures w14:val="standardContextual"/>
        </w:rPr>
      </w:pPr>
      <w:r w:rsidRPr="004E527C">
        <w:rPr>
          <w:rFonts w:ascii="Helvetica" w:hAnsi="Helvetica"/>
          <w:color w:val="262626" w:themeColor="text1" w:themeTint="D9"/>
          <w:kern w:val="2"/>
          <w:lang w:eastAsia="en-US"/>
          <w14:ligatures w14:val="standardContextual"/>
        </w:rPr>
        <w:t>Ligeann tú ort féin go bhfuil tú tinn mar níl fonn ort dul chun na scoile. Ní chreideann do mháthair thú.</w:t>
      </w:r>
    </w:p>
    <w:p w14:paraId="5AD0FEB9" w14:textId="77777777" w:rsidR="00BC64F9" w:rsidRPr="004E527C" w:rsidRDefault="00BC64F9" w:rsidP="21AB3D90">
      <w:pPr>
        <w:numPr>
          <w:ilvl w:val="0"/>
          <w:numId w:val="22"/>
        </w:numPr>
        <w:spacing w:before="0" w:after="160" w:line="360" w:lineRule="auto"/>
        <w:contextualSpacing/>
        <w:rPr>
          <w:rFonts w:ascii="Helvetica" w:hAnsi="Helvetica"/>
          <w:color w:val="262626" w:themeColor="text1" w:themeTint="D9"/>
          <w:kern w:val="2"/>
          <w:lang w:eastAsia="en-US"/>
          <w14:ligatures w14:val="standardContextual"/>
        </w:rPr>
      </w:pPr>
      <w:r w:rsidRPr="004E527C">
        <w:rPr>
          <w:rFonts w:ascii="Helvetica" w:hAnsi="Helvetica"/>
          <w:color w:val="262626" w:themeColor="text1" w:themeTint="D9"/>
          <w:kern w:val="2"/>
          <w:lang w:eastAsia="en-US"/>
          <w14:ligatures w14:val="standardContextual"/>
        </w:rPr>
        <w:t>Teipeann ort i scrúduithe an tsamhraidh, arís! Ní mó ná sásta atá do thuismitheoirí.</w:t>
      </w:r>
    </w:p>
    <w:p w14:paraId="2504F21E" w14:textId="3D440CF9" w:rsidR="0019300D" w:rsidRPr="004E527C" w:rsidRDefault="0019300D" w:rsidP="21AB3D90">
      <w:pPr>
        <w:rPr>
          <w:rFonts w:ascii="Arial" w:hAnsi="Arial" w:cs="Arial"/>
          <w:b/>
          <w:bCs/>
          <w:color w:val="065F6F" w:themeColor="accent1" w:themeShade="80"/>
          <w:sz w:val="40"/>
          <w:szCs w:val="40"/>
        </w:rPr>
      </w:pPr>
    </w:p>
    <w:p w14:paraId="59791A3C" w14:textId="7E9B05EE" w:rsidR="00D230CD" w:rsidRPr="004E527C" w:rsidRDefault="003E78A3" w:rsidP="21AB3D90">
      <w:pPr>
        <w:pStyle w:val="Teideal1"/>
        <w:rPr>
          <w:rFonts w:cs="Helvetica"/>
          <w:color w:val="262626" w:themeColor="text1" w:themeTint="D9"/>
          <w:sz w:val="40"/>
          <w:szCs w:val="40"/>
          <w:u w:val="none"/>
        </w:rPr>
      </w:pPr>
      <w:r w:rsidRPr="004E527C">
        <w:rPr>
          <w:rFonts w:ascii="Arial" w:hAnsi="Arial" w:cs="Arial"/>
          <w:noProof/>
          <w:color w:val="065F6F" w:themeColor="accent1" w:themeShade="80"/>
          <w:sz w:val="40"/>
          <w:szCs w:val="40"/>
        </w:rPr>
        <w:lastRenderedPageBreak/>
        <mc:AlternateContent>
          <mc:Choice Requires="wps">
            <w:drawing>
              <wp:anchor distT="0" distB="0" distL="0" distR="0" simplePos="0" relativeHeight="251658240" behindDoc="1" locked="0" layoutInCell="1" allowOverlap="1" wp14:anchorId="3DEF87C4" wp14:editId="1790125A">
                <wp:simplePos x="0" y="0"/>
                <wp:positionH relativeFrom="page">
                  <wp:posOffset>695325</wp:posOffset>
                </wp:positionH>
                <wp:positionV relativeFrom="paragraph">
                  <wp:posOffset>622935</wp:posOffset>
                </wp:positionV>
                <wp:extent cx="6438900" cy="38100"/>
                <wp:effectExtent l="0" t="0" r="0" b="0"/>
                <wp:wrapTopAndBottom/>
                <wp:docPr id="681672532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38900" cy="38100"/>
                        </a:xfrm>
                        <a:prstGeom prst="rect">
                          <a:avLst/>
                        </a:prstGeom>
                        <a:solidFill>
                          <a:srgbClr val="FF03C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742EB7B">
              <v:rect id="Rectangle 46" style="position:absolute;margin-left:54.75pt;margin-top:49.05pt;width:507pt;height:3pt;z-index:-251645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03c8" stroked="f" w14:anchorId="7CAC80C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">
                <w10:wrap type="topAndBottom" anchorx="page"/>
              </v:rect>
            </w:pict>
          </mc:Fallback>
        </mc:AlternateContent>
      </w:r>
      <w:r w:rsidRPr="004E527C">
        <w:rPr>
          <w:rFonts w:ascii="Arial" w:hAnsi="Arial" w:cs="Arial"/>
          <w:color w:val="065F6F" w:themeColor="accent1" w:themeShade="80"/>
          <w:sz w:val="40"/>
          <w:szCs w:val="40"/>
          <w:u w:val="none"/>
        </w:rPr>
        <w:br/>
      </w:r>
      <w:r w:rsidR="00D230CD" w:rsidRPr="004E527C">
        <w:rPr>
          <w:rFonts w:ascii="Arial" w:hAnsi="Arial" w:cs="Arial"/>
          <w:color w:val="065F6F" w:themeColor="accent1" w:themeShade="80"/>
          <w:sz w:val="40"/>
          <w:szCs w:val="40"/>
          <w:u w:val="none"/>
        </w:rPr>
        <w:t>FREAGRAÍ</w:t>
      </w:r>
    </w:p>
    <w:p w14:paraId="06D85447" w14:textId="272B2DA4" w:rsidR="0089000E" w:rsidRPr="004E527C" w:rsidRDefault="00C93514" w:rsidP="21AB3D90">
      <w:pPr>
        <w:pStyle w:val="Ceannteideal2"/>
        <w:numPr>
          <w:ilvl w:val="0"/>
          <w:numId w:val="0"/>
        </w:numPr>
        <w:jc w:val="left"/>
        <w:rPr>
          <w:color w:val="0CC0DF" w:themeColor="accent1"/>
          <w:sz w:val="32"/>
          <w:szCs w:val="32"/>
        </w:rPr>
      </w:pPr>
      <w:r w:rsidRPr="004E527C">
        <w:rPr>
          <w:color w:val="0CC0DF" w:themeColor="accent1"/>
          <w:sz w:val="32"/>
          <w:szCs w:val="32"/>
        </w:rPr>
        <w:br/>
      </w:r>
      <w:r w:rsidR="00170CA1" w:rsidRPr="004E527C">
        <w:rPr>
          <w:color w:val="0CC0DF" w:themeColor="accent1"/>
          <w:sz w:val="32"/>
          <w:szCs w:val="32"/>
        </w:rPr>
        <w:t>A:</w:t>
      </w:r>
      <w:r w:rsidR="00170CA1" w:rsidRPr="004E527C">
        <w:rPr>
          <w:color w:val="0CC0DF" w:themeColor="accent1"/>
          <w:spacing w:val="-2"/>
          <w:sz w:val="32"/>
          <w:szCs w:val="32"/>
        </w:rPr>
        <w:t xml:space="preserve"> </w:t>
      </w:r>
      <w:r w:rsidR="00170CA1" w:rsidRPr="004E527C">
        <w:rPr>
          <w:color w:val="0CC0DF" w:themeColor="accent1"/>
          <w:sz w:val="32"/>
          <w:szCs w:val="32"/>
        </w:rPr>
        <w:t>TUISCINT &amp; FORBAIRT FOCLÓRA</w:t>
      </w:r>
      <w:r w:rsidR="00C5490E" w:rsidRPr="004E527C">
        <w:rPr>
          <w:color w:val="0CC0DF" w:themeColor="accent1"/>
          <w:sz w:val="32"/>
          <w:szCs w:val="32"/>
        </w:rPr>
        <w:br/>
      </w:r>
    </w:p>
    <w:p w14:paraId="15AD679D" w14:textId="05F02C28" w:rsidR="00527347" w:rsidRPr="004E527C" w:rsidRDefault="00527347" w:rsidP="21AB3D90">
      <w:pPr>
        <w:pStyle w:val="Ceannteideal2"/>
        <w:spacing w:line="276" w:lineRule="auto"/>
        <w:rPr>
          <w:rFonts w:cs="Helvetica"/>
          <w:color w:val="033841" w:themeColor="text2" w:themeShade="80"/>
        </w:rPr>
      </w:pPr>
      <w:r w:rsidRPr="004E527C">
        <w:rPr>
          <w:rFonts w:cs="Helvetica"/>
          <w:color w:val="033841" w:themeColor="text2" w:themeShade="80"/>
        </w:rPr>
        <w:t>Líon na bearnaí</w:t>
      </w:r>
    </w:p>
    <w:p w14:paraId="7884EA85" w14:textId="24D3A7BB" w:rsidR="00DB44F7" w:rsidRPr="004E527C" w:rsidRDefault="00DB44F7" w:rsidP="21AB3D90">
      <w:pPr>
        <w:spacing w:before="0" w:line="276" w:lineRule="auto"/>
        <w:ind w:left="360"/>
        <w:jc w:val="both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Laoise: </w:t>
      </w:r>
      <w:r w:rsidRPr="004E527C">
        <w:rPr>
          <w:rFonts w:ascii="Helvetica" w:eastAsiaTheme="minorHAnsi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4E527C">
        <w:rPr>
          <w:rFonts w:ascii="Helvetica" w:eastAsiaTheme="minorHAnsi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Réiltín Seoighe</w:t>
      </w:r>
    </w:p>
    <w:p w14:paraId="1E25E2CF" w14:textId="38CBF79C" w:rsidR="00DB44F7" w:rsidRPr="004E527C" w:rsidRDefault="00DB44F7" w:rsidP="21AB3D90">
      <w:pPr>
        <w:spacing w:before="0" w:line="276" w:lineRule="auto"/>
        <w:ind w:left="360"/>
        <w:jc w:val="both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Réiltín:</w:t>
      </w:r>
      <w:r w:rsidRPr="004E527C">
        <w:rPr>
          <w:rFonts w:ascii="Helvetica" w:eastAsiaTheme="minorHAnsi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4E527C">
        <w:rPr>
          <w:rFonts w:ascii="Helvetica" w:eastAsiaTheme="minorHAnsi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Céard atá tusa </w:t>
      </w:r>
      <w:r w:rsidRPr="004E527C">
        <w:rPr>
          <w:rFonts w:ascii="Helvetica" w:hAnsi="Helvetica" w:cs="Helvetica"/>
          <w:b/>
          <w:bCs/>
          <w:color w:val="262626" w:themeColor="text1" w:themeTint="D9"/>
          <w:kern w:val="2"/>
          <w:lang w:eastAsia="en-US"/>
          <w14:ligatures w14:val="standardContextual"/>
        </w:rPr>
        <w:t>a dhéanamh</w:t>
      </w: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anseo?</w:t>
      </w:r>
      <w:r w:rsidRPr="004E527C">
        <w:rPr>
          <w:rFonts w:ascii="Helvetica" w:eastAsiaTheme="minorHAnsi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</w:p>
    <w:p w14:paraId="2E7AE7A8" w14:textId="4D51F9BA" w:rsidR="00DB44F7" w:rsidRPr="004E527C" w:rsidRDefault="00DB44F7" w:rsidP="21AB3D90">
      <w:pPr>
        <w:spacing w:before="0" w:line="276" w:lineRule="auto"/>
        <w:ind w:left="360"/>
        <w:jc w:val="both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Laoise:</w:t>
      </w:r>
      <w:r w:rsidRPr="004E527C">
        <w:rPr>
          <w:rFonts w:ascii="Helvetica" w:eastAsiaTheme="minorHAnsi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4E527C">
        <w:rPr>
          <w:rFonts w:ascii="Helvetica" w:eastAsiaTheme="minorHAnsi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D’fhéadfainn an cheist cheannann chéanna a chur ortsa!</w:t>
      </w:r>
    </w:p>
    <w:p w14:paraId="3C15E44F" w14:textId="5CE6226B" w:rsidR="00DB44F7" w:rsidRPr="004E527C" w:rsidRDefault="00DB44F7" w:rsidP="21AB3D90">
      <w:pPr>
        <w:spacing w:before="0" w:line="276" w:lineRule="auto"/>
        <w:ind w:left="360"/>
        <w:jc w:val="both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Réiltín:</w:t>
      </w:r>
      <w:r w:rsidRPr="004E527C">
        <w:rPr>
          <w:rFonts w:ascii="Helvetica" w:eastAsiaTheme="minorHAnsi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4E527C">
        <w:rPr>
          <w:rFonts w:ascii="Helvetica" w:eastAsiaTheme="minorHAnsi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Tá muid ar sos.</w:t>
      </w:r>
    </w:p>
    <w:p w14:paraId="2EE48118" w14:textId="07FBE258" w:rsidR="00DB44F7" w:rsidRPr="004E527C" w:rsidRDefault="00DB44F7" w:rsidP="21AB3D90">
      <w:pPr>
        <w:spacing w:before="0" w:line="276" w:lineRule="auto"/>
        <w:ind w:left="360"/>
        <w:jc w:val="both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Laoise:</w:t>
      </w:r>
      <w:r w:rsidRPr="004E527C">
        <w:rPr>
          <w:rFonts w:ascii="Helvetica" w:eastAsiaTheme="minorHAnsi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4E527C">
        <w:rPr>
          <w:rFonts w:ascii="Helvetica" w:eastAsiaTheme="minorHAnsi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Nach </w:t>
      </w:r>
      <w:r w:rsidRPr="004E527C">
        <w:rPr>
          <w:rFonts w:ascii="Helvetica" w:hAnsi="Helvetica" w:cs="Helvetica"/>
          <w:b/>
          <w:bCs/>
          <w:color w:val="262626" w:themeColor="text1" w:themeTint="D9"/>
          <w:kern w:val="2"/>
          <w:lang w:eastAsia="en-US"/>
          <w14:ligatures w14:val="standardContextual"/>
        </w:rPr>
        <w:t>diabhalta</w:t>
      </w: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an rud é agus chuile dhuine eile istigh sa seomra ranga!</w:t>
      </w:r>
    </w:p>
    <w:p w14:paraId="0F3939C2" w14:textId="3A2FB495" w:rsidR="00DB44F7" w:rsidRPr="004E527C" w:rsidRDefault="00DB44F7" w:rsidP="21AB3D90">
      <w:pPr>
        <w:spacing w:before="0" w:line="276" w:lineRule="auto"/>
        <w:ind w:left="360"/>
        <w:jc w:val="both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Réiltín:</w:t>
      </w:r>
      <w:r w:rsidRPr="004E527C">
        <w:rPr>
          <w:rFonts w:ascii="Helvetica" w:eastAsiaTheme="minorHAnsi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4E527C">
        <w:rPr>
          <w:rFonts w:ascii="Helvetica" w:eastAsiaTheme="minorHAnsi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Bhuel, tá rang saor againn. Tá an múinteoir </w:t>
      </w:r>
      <w:r w:rsidRPr="004E527C">
        <w:rPr>
          <w:rFonts w:ascii="Helvetica" w:hAnsi="Helvetica" w:cs="Helvetica"/>
          <w:b/>
          <w:bCs/>
          <w:color w:val="262626" w:themeColor="text1" w:themeTint="D9"/>
          <w:kern w:val="2"/>
          <w:lang w:eastAsia="en-US"/>
          <w14:ligatures w14:val="standardContextual"/>
        </w:rPr>
        <w:t>amuigh</w:t>
      </w: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tinn</w:t>
      </w:r>
    </w:p>
    <w:p w14:paraId="21697842" w14:textId="24DDDEE6" w:rsidR="00DB44F7" w:rsidRPr="004E527C" w:rsidRDefault="00DB44F7" w:rsidP="21AB3D90">
      <w:pPr>
        <w:spacing w:before="0" w:line="276" w:lineRule="auto"/>
        <w:ind w:left="360"/>
        <w:jc w:val="both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Boyfriend:</w:t>
      </w:r>
      <w:r w:rsidRPr="004E527C">
        <w:rPr>
          <w:rFonts w:ascii="Helvetica" w:eastAsiaTheme="minorHAnsi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Cé </w:t>
      </w:r>
      <w:r w:rsidRPr="004E527C">
        <w:rPr>
          <w:rFonts w:ascii="Helvetica" w:hAnsi="Helvetica" w:cs="Helvetica"/>
          <w:b/>
          <w:bCs/>
          <w:color w:val="262626" w:themeColor="text1" w:themeTint="D9"/>
          <w:kern w:val="2"/>
          <w:lang w:eastAsia="en-US"/>
          <w14:ligatures w14:val="standardContextual"/>
        </w:rPr>
        <w:t>hí</w:t>
      </w: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seo?</w:t>
      </w:r>
    </w:p>
    <w:p w14:paraId="663738F7" w14:textId="17C70B36" w:rsidR="00DB44F7" w:rsidRPr="004E527C" w:rsidRDefault="00DB44F7" w:rsidP="21AB3D90">
      <w:pPr>
        <w:spacing w:before="0" w:line="276" w:lineRule="auto"/>
        <w:ind w:left="360"/>
        <w:jc w:val="both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Réiltín:</w:t>
      </w:r>
      <w:r w:rsidRPr="004E527C">
        <w:rPr>
          <w:rFonts w:ascii="Helvetica" w:eastAsiaTheme="minorHAnsi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4E527C">
        <w:rPr>
          <w:rFonts w:ascii="Helvetica" w:eastAsiaTheme="minorHAnsi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4E527C">
        <w:rPr>
          <w:rFonts w:ascii="Helvetica" w:hAnsi="Helvetica" w:cs="Helvetica"/>
          <w:i/>
          <w:iCs/>
          <w:color w:val="262626" w:themeColor="text1" w:themeTint="D9"/>
          <w:kern w:val="2"/>
          <w:lang w:eastAsia="en-US"/>
          <w14:ligatures w14:val="standardContextual"/>
        </w:rPr>
        <w:t>Girlfriend</w:t>
      </w: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mo sheanleaid.</w:t>
      </w:r>
    </w:p>
    <w:p w14:paraId="6F915663" w14:textId="77777777" w:rsidR="00DB44F7" w:rsidRPr="004E527C" w:rsidRDefault="00DB44F7" w:rsidP="21AB3D90">
      <w:pPr>
        <w:spacing w:before="0" w:line="276" w:lineRule="auto"/>
        <w:ind w:left="360"/>
        <w:jc w:val="both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Boyfriend:</w:t>
      </w:r>
      <w:r w:rsidRPr="004E527C">
        <w:rPr>
          <w:rFonts w:ascii="Helvetica" w:eastAsiaTheme="minorHAnsi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I ndáiríre?</w:t>
      </w:r>
    </w:p>
    <w:p w14:paraId="35ABFB11" w14:textId="60B9A2E4" w:rsidR="00DB44F7" w:rsidRPr="004E527C" w:rsidRDefault="00DB44F7" w:rsidP="21AB3D90">
      <w:pPr>
        <w:spacing w:before="0" w:line="276" w:lineRule="auto"/>
        <w:ind w:left="360"/>
        <w:jc w:val="both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Laoise:</w:t>
      </w:r>
      <w:r w:rsidRPr="004E527C">
        <w:rPr>
          <w:rFonts w:ascii="Helvetica" w:eastAsiaTheme="minorHAnsi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4E527C">
        <w:rPr>
          <w:rFonts w:ascii="Helvetica" w:eastAsiaTheme="minorHAnsi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Gearr </w:t>
      </w:r>
      <w:r w:rsidRPr="004E527C">
        <w:rPr>
          <w:rFonts w:ascii="Helvetica" w:hAnsi="Helvetica" w:cs="Helvetica"/>
          <w:b/>
          <w:bCs/>
          <w:color w:val="262626" w:themeColor="text1" w:themeTint="D9"/>
          <w:kern w:val="2"/>
          <w:lang w:eastAsia="en-US"/>
          <w14:ligatures w14:val="standardContextual"/>
        </w:rPr>
        <w:t>é</w:t>
      </w: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.</w:t>
      </w:r>
    </w:p>
    <w:p w14:paraId="21CB929F" w14:textId="2B6F550E" w:rsidR="00DB44F7" w:rsidRPr="004E527C" w:rsidRDefault="00DB44F7" w:rsidP="21AB3D90">
      <w:pPr>
        <w:spacing w:before="0" w:line="276" w:lineRule="auto"/>
        <w:ind w:left="360"/>
        <w:jc w:val="both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Boyfriend:</w:t>
      </w:r>
      <w:r w:rsidRPr="004E527C">
        <w:rPr>
          <w:rFonts w:ascii="Helvetica" w:eastAsiaTheme="minorHAnsi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4E527C">
        <w:rPr>
          <w:rFonts w:ascii="Helvetica" w:hAnsi="Helvetica" w:cs="Helvetica"/>
          <w:i/>
          <w:iCs/>
          <w:color w:val="262626" w:themeColor="text1" w:themeTint="D9"/>
          <w:kern w:val="2"/>
          <w:lang w:eastAsia="en-US"/>
          <w14:ligatures w14:val="standardContextual"/>
        </w:rPr>
        <w:t>Alright</w:t>
      </w: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, feicfidh mé thú</w:t>
      </w:r>
      <w:r w:rsidR="00533A87"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, a</w:t>
      </w: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Réiltín.</w:t>
      </w:r>
    </w:p>
    <w:p w14:paraId="19C49044" w14:textId="1D06B707" w:rsidR="00DB44F7" w:rsidRPr="004E527C" w:rsidRDefault="00DB44F7" w:rsidP="21AB3D90">
      <w:pPr>
        <w:spacing w:before="0" w:line="276" w:lineRule="auto"/>
        <w:ind w:left="360"/>
        <w:jc w:val="both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Laoise:</w:t>
      </w:r>
      <w:r w:rsidRPr="004E527C">
        <w:rPr>
          <w:rFonts w:ascii="Helvetica" w:eastAsiaTheme="minorHAnsi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4E527C">
        <w:rPr>
          <w:rFonts w:ascii="Helvetica" w:eastAsiaTheme="minorHAnsi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Feicfidh, muise.</w:t>
      </w:r>
    </w:p>
    <w:p w14:paraId="24DF4484" w14:textId="1391DBEB" w:rsidR="00DB44F7" w:rsidRPr="004E527C" w:rsidRDefault="00DB44F7" w:rsidP="21AB3D90">
      <w:pPr>
        <w:spacing w:before="0" w:line="276" w:lineRule="auto"/>
        <w:ind w:left="360"/>
        <w:jc w:val="both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4E527C">
        <w:rPr>
          <w:rFonts w:ascii="Helvetica" w:eastAsiaTheme="minorHAnsi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4E527C">
        <w:rPr>
          <w:rFonts w:ascii="Helvetica" w:eastAsiaTheme="minorHAnsi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4E527C">
        <w:rPr>
          <w:rFonts w:ascii="Helvetica" w:eastAsiaTheme="minorHAnsi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Níl </w:t>
      </w:r>
      <w:r w:rsidRPr="004E527C">
        <w:rPr>
          <w:rFonts w:ascii="Helvetica" w:hAnsi="Helvetica" w:cs="Helvetica"/>
          <w:b/>
          <w:bCs/>
          <w:color w:val="262626" w:themeColor="text1" w:themeTint="D9"/>
          <w:kern w:val="2"/>
          <w:lang w:eastAsia="en-US"/>
          <w14:ligatures w14:val="standardContextual"/>
        </w:rPr>
        <w:t>múineadh</w:t>
      </w: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ná </w:t>
      </w:r>
      <w:r w:rsidRPr="004E527C">
        <w:rPr>
          <w:rFonts w:ascii="Helvetica" w:hAnsi="Helvetica" w:cs="Helvetica"/>
          <w:i/>
          <w:iCs/>
          <w:color w:val="262626" w:themeColor="text1" w:themeTint="D9"/>
          <w:kern w:val="2"/>
          <w:lang w:eastAsia="en-US"/>
          <w14:ligatures w14:val="standardContextual"/>
        </w:rPr>
        <w:t>manners</w:t>
      </w: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ar an leaid óg sin.</w:t>
      </w:r>
    </w:p>
    <w:p w14:paraId="24543E31" w14:textId="550CEF3A" w:rsidR="00DB44F7" w:rsidRPr="004E527C" w:rsidRDefault="00DB44F7" w:rsidP="21AB3D90">
      <w:pPr>
        <w:spacing w:before="0" w:line="276" w:lineRule="auto"/>
        <w:ind w:left="360"/>
        <w:jc w:val="both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4E527C">
        <w:rPr>
          <w:rFonts w:ascii="Helvetica" w:eastAsiaTheme="minorHAnsi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4E527C">
        <w:rPr>
          <w:rFonts w:ascii="Helvetica" w:eastAsiaTheme="minorHAnsi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4E527C">
        <w:rPr>
          <w:rFonts w:ascii="Helvetica" w:eastAsiaTheme="minorHAnsi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Eh, ar chaith tusa </w:t>
      </w:r>
      <w:r w:rsidRPr="004E527C">
        <w:rPr>
          <w:rFonts w:ascii="Helvetica" w:hAnsi="Helvetica" w:cs="Helvetica"/>
          <w:b/>
          <w:bCs/>
          <w:color w:val="262626" w:themeColor="text1" w:themeTint="D9"/>
          <w:kern w:val="2"/>
          <w:lang w:eastAsia="en-US"/>
          <w14:ligatures w14:val="standardContextual"/>
        </w:rPr>
        <w:t>uait</w:t>
      </w: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toitín ansin?</w:t>
      </w:r>
    </w:p>
    <w:p w14:paraId="4EE2A728" w14:textId="77777777" w:rsidR="00DB44F7" w:rsidRPr="004E527C" w:rsidRDefault="00DB44F7" w:rsidP="21AB3D90">
      <w:pPr>
        <w:spacing w:before="0" w:line="276" w:lineRule="auto"/>
        <w:ind w:left="360"/>
        <w:jc w:val="both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Réiltín:</w:t>
      </w:r>
      <w:r w:rsidRPr="004E527C">
        <w:rPr>
          <w:rFonts w:ascii="Helvetica" w:eastAsiaTheme="minorHAnsi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4E527C">
        <w:rPr>
          <w:rFonts w:ascii="Helvetica" w:eastAsiaTheme="minorHAnsi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B’fhéidir …oh </w:t>
      </w:r>
      <w:r w:rsidRPr="004E527C">
        <w:rPr>
          <w:rFonts w:ascii="Helvetica" w:hAnsi="Helvetica" w:cs="Helvetica"/>
          <w:i/>
          <w:iCs/>
          <w:color w:val="262626" w:themeColor="text1" w:themeTint="D9"/>
          <w:kern w:val="2"/>
          <w:lang w:eastAsia="en-US"/>
          <w14:ligatures w14:val="standardContextual"/>
        </w:rPr>
        <w:t>frigg</w:t>
      </w: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é!</w:t>
      </w:r>
    </w:p>
    <w:p w14:paraId="68337CB3" w14:textId="25A858B1" w:rsidR="00DB44F7" w:rsidRPr="004E527C" w:rsidRDefault="00DB44F7" w:rsidP="21AB3D90">
      <w:pPr>
        <w:spacing w:before="0" w:line="276" w:lineRule="auto"/>
        <w:ind w:left="360"/>
        <w:jc w:val="both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Laoise:</w:t>
      </w:r>
      <w:r w:rsidRPr="004E527C">
        <w:rPr>
          <w:rFonts w:ascii="Helvetica" w:eastAsiaTheme="minorHAnsi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4E527C">
        <w:rPr>
          <w:rFonts w:ascii="Helvetica" w:eastAsiaTheme="minorHAnsi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Céard?</w:t>
      </w:r>
    </w:p>
    <w:p w14:paraId="1A43D0B2" w14:textId="77777777" w:rsidR="00DB44F7" w:rsidRPr="004E527C" w:rsidRDefault="00DB44F7" w:rsidP="21AB3D90">
      <w:pPr>
        <w:spacing w:before="0" w:line="276" w:lineRule="auto"/>
        <w:ind w:left="360"/>
        <w:jc w:val="both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Réiltín:</w:t>
      </w:r>
      <w:r w:rsidRPr="004E527C">
        <w:rPr>
          <w:rFonts w:ascii="Helvetica" w:eastAsiaTheme="minorHAnsi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4E527C">
        <w:rPr>
          <w:rFonts w:ascii="Helvetica" w:eastAsiaTheme="minorHAnsi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Bungalow Bríd.</w:t>
      </w:r>
    </w:p>
    <w:p w14:paraId="36AA0532" w14:textId="77777777" w:rsidR="00DB44F7" w:rsidRPr="004E527C" w:rsidRDefault="00DB44F7" w:rsidP="21AB3D90">
      <w:pPr>
        <w:spacing w:before="0" w:line="276" w:lineRule="auto"/>
        <w:ind w:left="360"/>
        <w:jc w:val="both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Laoise:</w:t>
      </w:r>
      <w:r w:rsidRPr="004E527C">
        <w:rPr>
          <w:rFonts w:ascii="Helvetica" w:eastAsiaTheme="minorHAnsi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4E527C">
        <w:rPr>
          <w:rFonts w:ascii="Helvetica" w:eastAsiaTheme="minorHAnsi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Bungalow Bríd?</w:t>
      </w:r>
    </w:p>
    <w:p w14:paraId="33962269" w14:textId="465F4D46" w:rsidR="00DB44F7" w:rsidRPr="004E527C" w:rsidRDefault="00DB44F7" w:rsidP="21AB3D90">
      <w:pPr>
        <w:spacing w:before="0" w:line="276" w:lineRule="auto"/>
        <w:ind w:left="360"/>
        <w:jc w:val="both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Réiltín:</w:t>
      </w:r>
      <w:r w:rsidRPr="004E527C">
        <w:rPr>
          <w:rFonts w:ascii="Helvetica" w:eastAsiaTheme="minorHAnsi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4E527C">
        <w:rPr>
          <w:rFonts w:ascii="Helvetica" w:eastAsiaTheme="minorHAnsi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Níl tada </w:t>
      </w:r>
      <w:r w:rsidRPr="004E527C">
        <w:rPr>
          <w:rFonts w:ascii="Helvetica" w:hAnsi="Helvetica" w:cs="Helvetica"/>
          <w:b/>
          <w:bCs/>
          <w:color w:val="262626" w:themeColor="text1" w:themeTint="D9"/>
          <w:kern w:val="2"/>
          <w:lang w:eastAsia="en-US"/>
          <w14:ligatures w14:val="standardContextual"/>
        </w:rPr>
        <w:t>thuas staighre</w:t>
      </w: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.</w:t>
      </w:r>
    </w:p>
    <w:p w14:paraId="53ACE060" w14:textId="5B47ED63" w:rsidR="00255926" w:rsidRPr="004E527C" w:rsidRDefault="00DB44F7" w:rsidP="21AB3D90">
      <w:pPr>
        <w:spacing w:before="0" w:line="276" w:lineRule="auto"/>
        <w:ind w:left="360"/>
        <w:jc w:val="both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Laoise:</w:t>
      </w:r>
      <w:r w:rsidRPr="004E527C">
        <w:rPr>
          <w:rFonts w:ascii="Helvetica" w:eastAsiaTheme="minorHAnsi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4E527C">
        <w:rPr>
          <w:rFonts w:ascii="Helvetica" w:eastAsiaTheme="minorHAnsi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Ok, fág </w:t>
      </w:r>
      <w:r w:rsidRPr="004E527C">
        <w:rPr>
          <w:rFonts w:ascii="Helvetica" w:hAnsi="Helvetica" w:cs="Helvetica"/>
          <w:b/>
          <w:bCs/>
          <w:color w:val="262626" w:themeColor="text1" w:themeTint="D9"/>
          <w:kern w:val="2"/>
          <w:lang w:eastAsia="en-US"/>
          <w14:ligatures w14:val="standardContextual"/>
        </w:rPr>
        <w:t>fúmsa</w:t>
      </w: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é seo.</w:t>
      </w:r>
    </w:p>
    <w:p w14:paraId="1F97C7CA" w14:textId="77777777" w:rsidR="00DB44F7" w:rsidRPr="004E527C" w:rsidRDefault="00DB44F7" w:rsidP="21AB3D90">
      <w:pPr>
        <w:spacing w:before="0" w:line="276" w:lineRule="auto"/>
        <w:ind w:left="360"/>
        <w:jc w:val="both"/>
        <w:rPr>
          <w:rFonts w:ascii="Helvetica" w:hAnsi="Helvetica" w:cs="Helvetica"/>
          <w:color w:val="262626" w:themeColor="text1" w:themeTint="D9"/>
        </w:rPr>
      </w:pPr>
    </w:p>
    <w:p w14:paraId="2A28A4A8" w14:textId="69DAAB88" w:rsidR="00255926" w:rsidRPr="004E527C" w:rsidRDefault="00255926" w:rsidP="21AB3D90">
      <w:pPr>
        <w:pStyle w:val="Ceannteideal2"/>
        <w:spacing w:line="276" w:lineRule="auto"/>
        <w:rPr>
          <w:color w:val="033841" w:themeColor="text2" w:themeShade="80"/>
        </w:rPr>
      </w:pPr>
      <w:r w:rsidRPr="004E527C">
        <w:rPr>
          <w:color w:val="033841" w:themeColor="text2" w:themeShade="80"/>
        </w:rPr>
        <w:t>Ag argóint</w:t>
      </w:r>
    </w:p>
    <w:p w14:paraId="3B85EE16" w14:textId="7E72F405" w:rsidR="00255926" w:rsidRPr="004E527C" w:rsidRDefault="00255926" w:rsidP="21AB3D90">
      <w:pPr>
        <w:numPr>
          <w:ilvl w:val="0"/>
          <w:numId w:val="24"/>
        </w:numPr>
        <w:spacing w:before="0" w:line="276" w:lineRule="auto"/>
        <w:contextualSpacing/>
        <w:jc w:val="both"/>
        <w:rPr>
          <w:rFonts w:ascii="Helvetica" w:hAnsi="Helvetica" w:cs="Helvetica"/>
          <w:kern w:val="2"/>
          <w:lang w:eastAsia="en-US"/>
          <w14:ligatures w14:val="standardContextual"/>
        </w:rPr>
      </w:pP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In adharca </w:t>
      </w:r>
      <w:r w:rsidR="00A82B49"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a chéile.</w:t>
      </w:r>
      <w:r w:rsidR="00240C5A"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/ Ag sárú ar a chéile.</w:t>
      </w:r>
    </w:p>
    <w:p w14:paraId="1C0B8C8C" w14:textId="61338066" w:rsidR="00255926" w:rsidRPr="004E527C" w:rsidRDefault="00D10CA9" w:rsidP="21AB3D90">
      <w:pPr>
        <w:numPr>
          <w:ilvl w:val="0"/>
          <w:numId w:val="24"/>
        </w:numPr>
        <w:spacing w:before="0" w:line="276" w:lineRule="auto"/>
        <w:contextualSpacing/>
        <w:jc w:val="both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Bhí </w:t>
      </w:r>
      <w:r w:rsidR="000A580D"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sé ina </w:t>
      </w: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achrann eatarthu</w:t>
      </w:r>
      <w:r w:rsidR="00FF7918"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. / </w:t>
      </w: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D’éirigh eatarthu. / </w:t>
      </w:r>
      <w:r w:rsidR="006B2080"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Bhí sé ina chogadh dearg eatarthu.</w:t>
      </w:r>
    </w:p>
    <w:p w14:paraId="79CCC66A" w14:textId="77777777" w:rsidR="00255926" w:rsidRPr="004E527C" w:rsidRDefault="00255926" w:rsidP="21AB3D90">
      <w:pPr>
        <w:pStyle w:val="Teideal1"/>
        <w:spacing w:line="276" w:lineRule="auto"/>
        <w:jc w:val="left"/>
        <w:rPr>
          <w:rFonts w:cs="Helvetica"/>
          <w:b w:val="0"/>
          <w:bCs w:val="0"/>
          <w:color w:val="262626" w:themeColor="text1" w:themeTint="D9"/>
          <w:kern w:val="2"/>
          <w:sz w:val="22"/>
          <w:szCs w:val="22"/>
          <w:u w:val="none"/>
          <w:lang w:eastAsia="en-US"/>
          <w14:ligatures w14:val="standardContextual"/>
        </w:rPr>
      </w:pPr>
    </w:p>
    <w:p w14:paraId="3FE4C566" w14:textId="04F378AC" w:rsidR="00255926" w:rsidRPr="004E527C" w:rsidRDefault="00255926" w:rsidP="21AB3D90">
      <w:pPr>
        <w:pStyle w:val="Ceannteideal2"/>
        <w:spacing w:line="276" w:lineRule="auto"/>
        <w:rPr>
          <w:rFonts w:cs="Helvetica"/>
          <w:color w:val="033841" w:themeColor="text2" w:themeShade="80"/>
        </w:rPr>
      </w:pPr>
      <w:r w:rsidRPr="004E527C">
        <w:rPr>
          <w:rFonts w:cs="Helvetica"/>
          <w:color w:val="033841" w:themeColor="text2" w:themeShade="80"/>
        </w:rPr>
        <w:t>Íde béil</w:t>
      </w:r>
    </w:p>
    <w:p w14:paraId="4675B265" w14:textId="632E9ACF" w:rsidR="00255926" w:rsidRDefault="00630522" w:rsidP="21AB3D90">
      <w:pPr>
        <w:pStyle w:val="Altanliosta"/>
        <w:spacing w:line="276" w:lineRule="auto"/>
        <w:ind w:left="360"/>
        <w:jc w:val="both"/>
        <w:rPr>
          <w:rFonts w:ascii="Helvetica" w:eastAsia="Calibri" w:hAnsi="Helvetica" w:cs="Helvetica"/>
          <w:color w:val="262626" w:themeColor="text1" w:themeTint="D9"/>
          <w:lang w:val="ga-IE"/>
        </w:rPr>
      </w:pPr>
      <w:r w:rsidRPr="004E527C">
        <w:rPr>
          <w:rFonts w:ascii="Helvetica" w:eastAsia="Calibri" w:hAnsi="Helvetica" w:cs="Helvetica"/>
          <w:color w:val="262626" w:themeColor="text1" w:themeTint="D9"/>
          <w:lang w:val="ga-IE"/>
        </w:rPr>
        <w:t xml:space="preserve">Thug sí íde na muc agus na madraí di. / </w:t>
      </w:r>
      <w:r w:rsidR="00716AB2" w:rsidRPr="004E527C">
        <w:rPr>
          <w:rFonts w:ascii="Helvetica" w:eastAsia="Calibri" w:hAnsi="Helvetica" w:cs="Helvetica"/>
          <w:color w:val="262626" w:themeColor="text1" w:themeTint="D9"/>
          <w:lang w:val="ga-IE"/>
        </w:rPr>
        <w:t>Thug sí léasadh teanga di.</w:t>
      </w:r>
    </w:p>
    <w:p w14:paraId="2C5287EF" w14:textId="77777777" w:rsidR="003B6A0E" w:rsidRPr="004E527C" w:rsidRDefault="003B6A0E" w:rsidP="21AB3D90">
      <w:pPr>
        <w:pStyle w:val="Altanliosta"/>
        <w:spacing w:line="276" w:lineRule="auto"/>
        <w:ind w:left="360"/>
        <w:jc w:val="both"/>
        <w:rPr>
          <w:rFonts w:ascii="Helvetica" w:eastAsia="Calibri" w:hAnsi="Helvetica" w:cs="Helvetica"/>
          <w:color w:val="262626"/>
          <w:lang w:val="ga-IE"/>
        </w:rPr>
      </w:pPr>
    </w:p>
    <w:p w14:paraId="216996DD" w14:textId="737D69A5" w:rsidR="00255926" w:rsidRPr="004E527C" w:rsidRDefault="0019300D" w:rsidP="21AB3D90">
      <w:pPr>
        <w:pStyle w:val="Ceannteideal2"/>
        <w:spacing w:line="276" w:lineRule="auto"/>
        <w:rPr>
          <w:color w:val="033841" w:themeColor="text2" w:themeShade="80"/>
        </w:rPr>
      </w:pPr>
      <w:r w:rsidRPr="004E527C">
        <w:rPr>
          <w:color w:val="033841" w:themeColor="text2" w:themeShade="80"/>
        </w:rPr>
        <w:t>C</w:t>
      </w:r>
      <w:r w:rsidR="00255926" w:rsidRPr="004E527C">
        <w:rPr>
          <w:color w:val="033841" w:themeColor="text2" w:themeShade="80"/>
        </w:rPr>
        <w:t>ur agus cúiteamh</w:t>
      </w:r>
    </w:p>
    <w:p w14:paraId="15FD07B3" w14:textId="75359ECF" w:rsidR="006A49FC" w:rsidRPr="004E527C" w:rsidRDefault="006A49FC" w:rsidP="21AB3D90">
      <w:pPr>
        <w:pStyle w:val="Altanliosta"/>
        <w:spacing w:line="276" w:lineRule="auto"/>
        <w:ind w:left="360"/>
        <w:jc w:val="both"/>
        <w:rPr>
          <w:rFonts w:ascii="Helvetica" w:eastAsia="Calibri" w:hAnsi="Helvetica" w:cs="Helvetica"/>
          <w:color w:val="262626" w:themeColor="text1" w:themeTint="D9"/>
          <w:lang w:val="ga-IE"/>
        </w:rPr>
      </w:pPr>
      <w:r w:rsidRPr="004E527C">
        <w:rPr>
          <w:rFonts w:ascii="Helvetica" w:eastAsia="Calibri" w:hAnsi="Helvetica" w:cs="Helvetica"/>
          <w:color w:val="262626" w:themeColor="text1" w:themeTint="D9"/>
          <w:lang w:val="ga-IE"/>
        </w:rPr>
        <w:t xml:space="preserve">Iarr ar na foghlaimeoirí an méid a scríobh siad </w:t>
      </w:r>
      <w:r w:rsidR="00CA3A94" w:rsidRPr="004E527C">
        <w:rPr>
          <w:rFonts w:ascii="Helvetica" w:eastAsia="Calibri" w:hAnsi="Helvetica" w:cs="Helvetica"/>
          <w:color w:val="262626" w:themeColor="text1" w:themeTint="D9"/>
          <w:lang w:val="ga-IE"/>
        </w:rPr>
        <w:t>a rá</w:t>
      </w:r>
      <w:r w:rsidRPr="004E527C">
        <w:rPr>
          <w:rFonts w:ascii="Helvetica" w:eastAsia="Calibri" w:hAnsi="Helvetica" w:cs="Helvetica"/>
          <w:color w:val="262626" w:themeColor="text1" w:themeTint="D9"/>
          <w:lang w:val="ga-IE"/>
        </w:rPr>
        <w:t xml:space="preserve"> os comhair an ranga. Mar shampla:</w:t>
      </w:r>
    </w:p>
    <w:tbl>
      <w:tblPr>
        <w:tblStyle w:val="GridTable3-Accent11"/>
        <w:tblpPr w:leftFromText="180" w:rightFromText="180" w:vertAnchor="text" w:horzAnchor="margin" w:tblpX="426" w:tblpY="242"/>
        <w:tblW w:w="9355" w:type="dxa"/>
        <w:tblInd w:w="0" w:type="dxa"/>
        <w:tblLook w:val="04A0" w:firstRow="1" w:lastRow="0" w:firstColumn="1" w:lastColumn="0" w:noHBand="0" w:noVBand="1"/>
      </w:tblPr>
      <w:tblGrid>
        <w:gridCol w:w="9355"/>
      </w:tblGrid>
      <w:tr w:rsidR="00850AFE" w:rsidRPr="004E527C" w14:paraId="4B2A0A38" w14:textId="77777777" w:rsidTr="21AB3D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355" w:type="dxa"/>
          </w:tcPr>
          <w:p w14:paraId="0E180950" w14:textId="734200E7" w:rsidR="00850AFE" w:rsidRPr="004E527C" w:rsidRDefault="00850AFE" w:rsidP="21AB3D90">
            <w:pPr>
              <w:pStyle w:val="Altanliosta"/>
              <w:spacing w:after="0" w:line="276" w:lineRule="auto"/>
              <w:ind w:left="0"/>
              <w:jc w:val="both"/>
              <w:rPr>
                <w:rFonts w:ascii="Helvetica" w:eastAsia="Calibri" w:hAnsi="Helvetica" w:cs="Helvetica"/>
                <w:i w:val="0"/>
                <w:iCs w:val="0"/>
                <w:color w:val="262626" w:themeColor="text1" w:themeTint="D9"/>
                <w:lang w:val="ga-IE"/>
              </w:rPr>
            </w:pPr>
            <w:r w:rsidRPr="004E527C">
              <w:rPr>
                <w:rFonts w:ascii="Helvetica" w:eastAsia="Calibri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Rinne mé botún </w:t>
            </w:r>
            <w:r w:rsidRPr="004E527C">
              <w:rPr>
                <w:rFonts w:ascii="Helvetica" w:eastAsia="Calibri" w:hAnsi="Helvetica" w:cs="Helvetica"/>
                <w:color w:val="262626" w:themeColor="text1" w:themeTint="D9"/>
                <w:lang w:val="ga-IE"/>
              </w:rPr>
              <w:t>beag bídeach</w:t>
            </w:r>
            <w:r w:rsidRPr="004E527C">
              <w:rPr>
                <w:rFonts w:ascii="Helvetica" w:eastAsia="Calibri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 agus rinne m’athair scéal </w:t>
            </w:r>
            <w:r w:rsidRPr="004E527C">
              <w:rPr>
                <w:rFonts w:ascii="Helvetica" w:eastAsia="Calibri" w:hAnsi="Helvetica" w:cs="Helvetica"/>
                <w:color w:val="262626" w:themeColor="text1" w:themeTint="D9"/>
                <w:lang w:val="ga-IE"/>
              </w:rPr>
              <w:t>mór millteach</w:t>
            </w:r>
            <w:r w:rsidRPr="004E527C">
              <w:rPr>
                <w:rFonts w:ascii="Helvetica" w:eastAsia="Calibri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 as. </w:t>
            </w:r>
            <w:r w:rsidR="003A210F" w:rsidRPr="004E527C">
              <w:rPr>
                <w:rFonts w:ascii="Helvetica" w:eastAsia="Calibri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Chuala mé é </w:t>
            </w:r>
            <w:r w:rsidR="003A210F" w:rsidRPr="004E527C">
              <w:rPr>
                <w:rFonts w:ascii="Helvetica" w:eastAsia="Calibri" w:hAnsi="Helvetica" w:cs="Helvetica"/>
                <w:color w:val="262626" w:themeColor="text1" w:themeTint="D9"/>
                <w:lang w:val="ga-IE"/>
              </w:rPr>
              <w:t>ag cur agus ag cúiteamh</w:t>
            </w:r>
            <w:r w:rsidR="003A210F" w:rsidRPr="004E527C">
              <w:rPr>
                <w:rFonts w:ascii="Helvetica" w:eastAsia="Calibri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 le mo mháthair</w:t>
            </w:r>
            <w:r w:rsidR="0087654B" w:rsidRPr="004E527C">
              <w:rPr>
                <w:rFonts w:ascii="Helvetica" w:eastAsia="Calibri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 faoi</w:t>
            </w:r>
            <w:r w:rsidR="003A210F" w:rsidRPr="004E527C">
              <w:rPr>
                <w:rFonts w:ascii="Helvetica" w:eastAsia="Calibri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. Ach tá mise </w:t>
            </w:r>
            <w:r w:rsidR="003A210F" w:rsidRPr="004E527C">
              <w:rPr>
                <w:rFonts w:ascii="Helvetica" w:eastAsia="Calibri" w:hAnsi="Helvetica" w:cs="Helvetica"/>
                <w:color w:val="262626" w:themeColor="text1" w:themeTint="D9"/>
                <w:lang w:val="ga-IE"/>
              </w:rPr>
              <w:t xml:space="preserve">go huile </w:t>
            </w:r>
            <w:r w:rsidR="00D703BF" w:rsidRPr="004E527C">
              <w:rPr>
                <w:rFonts w:ascii="Helvetica" w:eastAsia="Calibri" w:hAnsi="Helvetica" w:cs="Helvetica"/>
                <w:color w:val="262626" w:themeColor="text1" w:themeTint="D9"/>
                <w:lang w:val="ga-IE"/>
              </w:rPr>
              <w:t xml:space="preserve">is </w:t>
            </w:r>
            <w:r w:rsidR="003A210F" w:rsidRPr="004E527C">
              <w:rPr>
                <w:rFonts w:ascii="Helvetica" w:eastAsia="Calibri" w:hAnsi="Helvetica" w:cs="Helvetica"/>
                <w:color w:val="262626" w:themeColor="text1" w:themeTint="D9"/>
                <w:lang w:val="ga-IE"/>
              </w:rPr>
              <w:t xml:space="preserve">go hiomlán </w:t>
            </w:r>
            <w:r w:rsidR="005D4693" w:rsidRPr="004E527C">
              <w:rPr>
                <w:rFonts w:ascii="Helvetica" w:eastAsia="Calibri" w:hAnsi="Helvetica" w:cs="Helvetica"/>
                <w:color w:val="262626" w:themeColor="text1" w:themeTint="D9"/>
                <w:lang w:val="ga-IE"/>
              </w:rPr>
              <w:t xml:space="preserve">bréan bailithe </w:t>
            </w:r>
            <w:r w:rsidR="0027776D" w:rsidRPr="004E527C">
              <w:rPr>
                <w:rFonts w:ascii="Helvetica" w:eastAsia="Calibri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den tslí a mbíonn sé </w:t>
            </w:r>
            <w:r w:rsidR="00E26AE7" w:rsidRPr="004E527C">
              <w:rPr>
                <w:rFonts w:ascii="Helvetica" w:eastAsia="Calibri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ag tabhairt léasadh teanga dom. </w:t>
            </w:r>
            <w:r w:rsidR="00D17541" w:rsidRPr="004E527C">
              <w:rPr>
                <w:rFonts w:ascii="Helvetica" w:eastAsia="Calibri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Leis an bhfírinne a rá, tá mé </w:t>
            </w:r>
            <w:r w:rsidR="00D17541" w:rsidRPr="004E527C">
              <w:rPr>
                <w:rFonts w:ascii="Helvetica" w:eastAsia="Calibri" w:hAnsi="Helvetica" w:cs="Helvetica"/>
                <w:color w:val="262626" w:themeColor="text1" w:themeTint="D9"/>
                <w:lang w:val="ga-IE"/>
              </w:rPr>
              <w:t>dubh dóite</w:t>
            </w:r>
            <w:r w:rsidR="00D17541" w:rsidRPr="004E527C">
              <w:rPr>
                <w:rFonts w:ascii="Helvetica" w:eastAsia="Calibri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 d</w:t>
            </w:r>
            <w:r w:rsidR="006A49FC" w:rsidRPr="004E527C">
              <w:rPr>
                <w:rFonts w:ascii="Helvetica" w:eastAsia="Calibri" w:hAnsi="Helvetica" w:cs="Helvetica"/>
                <w:b w:val="0"/>
                <w:bCs w:val="0"/>
                <w:color w:val="262626" w:themeColor="text1" w:themeTint="D9"/>
                <w:lang w:val="ga-IE"/>
              </w:rPr>
              <w:t>en bheirt acu.</w:t>
            </w:r>
          </w:p>
        </w:tc>
      </w:tr>
    </w:tbl>
    <w:p w14:paraId="05274017" w14:textId="77777777" w:rsidR="003B6A0E" w:rsidRDefault="003B6A0E">
      <w:pPr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>
        <w:rPr>
          <w:rFonts w:ascii="Helvetica" w:eastAsia="Calibri" w:hAnsi="Helvetica" w:cs="Helvetica"/>
          <w:color w:val="262626" w:themeColor="text1" w:themeTint="D9"/>
        </w:rPr>
        <w:br w:type="page"/>
      </w:r>
    </w:p>
    <w:p w14:paraId="7DE5CE41" w14:textId="77777777" w:rsidR="00255926" w:rsidRPr="004E527C" w:rsidRDefault="00255926" w:rsidP="21AB3D90">
      <w:pPr>
        <w:pStyle w:val="Altanliosta"/>
        <w:spacing w:line="276" w:lineRule="auto"/>
        <w:jc w:val="both"/>
        <w:rPr>
          <w:rFonts w:ascii="Helvetica" w:eastAsia="Calibri" w:hAnsi="Helvetica" w:cs="Helvetica"/>
          <w:color w:val="262626" w:themeColor="text1" w:themeTint="D9"/>
          <w:lang w:val="ga-IE"/>
        </w:rPr>
      </w:pPr>
    </w:p>
    <w:p w14:paraId="5CFC0120" w14:textId="5E3547BD" w:rsidR="00C460B8" w:rsidRPr="004E527C" w:rsidRDefault="00170CA1" w:rsidP="21AB3D90">
      <w:pPr>
        <w:pStyle w:val="Ceannteideal2"/>
        <w:numPr>
          <w:ilvl w:val="0"/>
          <w:numId w:val="0"/>
        </w:numPr>
        <w:jc w:val="left"/>
        <w:rPr>
          <w:color w:val="0CC0DF" w:themeColor="accent1"/>
          <w:sz w:val="32"/>
          <w:szCs w:val="32"/>
        </w:rPr>
      </w:pPr>
      <w:r w:rsidRPr="004E527C">
        <w:rPr>
          <w:color w:val="0CC0DF" w:themeColor="accent1"/>
          <w:sz w:val="32"/>
          <w:szCs w:val="32"/>
        </w:rPr>
        <w:t>B:</w:t>
      </w:r>
      <w:r w:rsidRPr="004E527C">
        <w:rPr>
          <w:color w:val="0CC0DF" w:themeColor="accent1"/>
          <w:spacing w:val="-2"/>
          <w:sz w:val="32"/>
          <w:szCs w:val="32"/>
        </w:rPr>
        <w:t xml:space="preserve"> </w:t>
      </w:r>
      <w:r w:rsidRPr="004E527C">
        <w:rPr>
          <w:color w:val="0CC0DF" w:themeColor="accent1"/>
          <w:sz w:val="32"/>
          <w:szCs w:val="32"/>
        </w:rPr>
        <w:t>FEASACHT TEANGA</w:t>
      </w:r>
      <w:r w:rsidR="00B20B52" w:rsidRPr="004E527C">
        <w:rPr>
          <w:color w:val="0CC0DF" w:themeColor="accent1"/>
          <w:sz w:val="32"/>
          <w:szCs w:val="32"/>
        </w:rPr>
        <w:br/>
      </w:r>
    </w:p>
    <w:p w14:paraId="0E13F20A" w14:textId="6758EE30" w:rsidR="008A1A95" w:rsidRPr="004E527C" w:rsidRDefault="008A1A95" w:rsidP="21AB3D90">
      <w:pPr>
        <w:pStyle w:val="Ceannteideal2"/>
        <w:spacing w:line="276" w:lineRule="auto"/>
        <w:rPr>
          <w:rFonts w:cs="Helvetica"/>
          <w:b w:val="0"/>
          <w:bCs w:val="0"/>
        </w:rPr>
      </w:pPr>
      <w:r w:rsidRPr="004E527C">
        <w:rPr>
          <w:rFonts w:cs="Helvetica"/>
          <w:b w:val="0"/>
          <w:bCs w:val="0"/>
        </w:rPr>
        <w:t>Féach:</w:t>
      </w:r>
    </w:p>
    <w:p w14:paraId="2E391ADD" w14:textId="2360CAC2" w:rsidR="008A1A95" w:rsidRPr="004E527C" w:rsidRDefault="008A1A95" w:rsidP="21AB3D90">
      <w:pPr>
        <w:pStyle w:val="Altanliosta"/>
        <w:numPr>
          <w:ilvl w:val="0"/>
          <w:numId w:val="35"/>
        </w:numPr>
        <w:spacing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4E527C">
        <w:rPr>
          <w:rFonts w:ascii="Helvetica" w:hAnsi="Helvetica" w:cs="Helvetica"/>
          <w:color w:val="262626" w:themeColor="text1" w:themeTint="D9"/>
          <w:lang w:val="ga-IE"/>
        </w:rPr>
        <w:t xml:space="preserve">Tá mé </w:t>
      </w:r>
      <w:r w:rsidRPr="004E527C">
        <w:rPr>
          <w:rFonts w:ascii="Helvetica" w:hAnsi="Helvetica" w:cs="Helvetica"/>
          <w:b/>
          <w:bCs/>
          <w:color w:val="262626" w:themeColor="text1" w:themeTint="D9"/>
          <w:lang w:val="ga-IE"/>
        </w:rPr>
        <w:t>ag lorg</w:t>
      </w:r>
      <w:r w:rsidRPr="004E527C">
        <w:rPr>
          <w:rFonts w:ascii="Helvetica" w:hAnsi="Helvetica" w:cs="Helvetica"/>
          <w:color w:val="262626" w:themeColor="text1" w:themeTint="D9"/>
          <w:lang w:val="ga-IE"/>
        </w:rPr>
        <w:t xml:space="preserve"> mo chuid eochracha. Céard atá tú </w:t>
      </w:r>
      <w:r w:rsidR="00366786" w:rsidRPr="004E527C">
        <w:rPr>
          <w:rFonts w:ascii="Helvetica" w:hAnsi="Helvetica" w:cs="Helvetica"/>
          <w:b/>
          <w:bCs/>
          <w:color w:val="262626" w:themeColor="text1" w:themeTint="D9"/>
          <w:lang w:val="ga-IE"/>
        </w:rPr>
        <w:t>a lorg</w:t>
      </w:r>
      <w:r w:rsidRPr="004E527C">
        <w:rPr>
          <w:rFonts w:ascii="Helvetica" w:hAnsi="Helvetica" w:cs="Helvetica"/>
          <w:color w:val="262626" w:themeColor="text1" w:themeTint="D9"/>
          <w:lang w:val="ga-IE"/>
        </w:rPr>
        <w:t>?</w:t>
      </w:r>
    </w:p>
    <w:p w14:paraId="5FC850B9" w14:textId="5E9FD55A" w:rsidR="008A1A95" w:rsidRPr="004E527C" w:rsidRDefault="008A1A95" w:rsidP="21AB3D90">
      <w:pPr>
        <w:pStyle w:val="Altanliosta"/>
        <w:numPr>
          <w:ilvl w:val="0"/>
          <w:numId w:val="35"/>
        </w:numPr>
        <w:spacing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4E527C">
        <w:rPr>
          <w:rFonts w:ascii="Helvetica" w:hAnsi="Helvetica" w:cs="Helvetica"/>
          <w:color w:val="262626" w:themeColor="text1" w:themeTint="D9"/>
          <w:lang w:val="ga-IE"/>
        </w:rPr>
        <w:t xml:space="preserve">Tá sí </w:t>
      </w:r>
      <w:r w:rsidRPr="004E527C">
        <w:rPr>
          <w:rFonts w:ascii="Helvetica" w:hAnsi="Helvetica" w:cs="Helvetica"/>
          <w:b/>
          <w:bCs/>
          <w:color w:val="262626" w:themeColor="text1" w:themeTint="D9"/>
          <w:lang w:val="ga-IE"/>
        </w:rPr>
        <w:t>ag ól</w:t>
      </w:r>
      <w:r w:rsidRPr="004E527C">
        <w:rPr>
          <w:rFonts w:ascii="Helvetica" w:hAnsi="Helvetica" w:cs="Helvetica"/>
          <w:color w:val="262626" w:themeColor="text1" w:themeTint="D9"/>
          <w:lang w:val="ga-IE"/>
        </w:rPr>
        <w:t xml:space="preserve"> caife. Céard atá sí </w:t>
      </w:r>
      <w:r w:rsidR="00366786" w:rsidRPr="004E527C">
        <w:rPr>
          <w:rFonts w:ascii="Helvetica" w:hAnsi="Helvetica" w:cs="Helvetica"/>
          <w:b/>
          <w:bCs/>
          <w:color w:val="262626" w:themeColor="text1" w:themeTint="D9"/>
          <w:lang w:val="ga-IE"/>
        </w:rPr>
        <w:t>a ól</w:t>
      </w:r>
      <w:r w:rsidRPr="004E527C">
        <w:rPr>
          <w:rFonts w:ascii="Helvetica" w:hAnsi="Helvetica" w:cs="Helvetica"/>
          <w:color w:val="262626" w:themeColor="text1" w:themeTint="D9"/>
          <w:lang w:val="ga-IE"/>
        </w:rPr>
        <w:t>?</w:t>
      </w:r>
    </w:p>
    <w:p w14:paraId="22CDAB24" w14:textId="578F0F55" w:rsidR="008A1A95" w:rsidRPr="004E527C" w:rsidRDefault="008A1A95" w:rsidP="21AB3D90">
      <w:pPr>
        <w:pStyle w:val="Altanliosta"/>
        <w:numPr>
          <w:ilvl w:val="0"/>
          <w:numId w:val="35"/>
        </w:numPr>
        <w:spacing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4E527C">
        <w:rPr>
          <w:rFonts w:ascii="Helvetica" w:hAnsi="Helvetica" w:cs="Helvetica"/>
          <w:color w:val="262626" w:themeColor="text1" w:themeTint="D9"/>
          <w:lang w:val="ga-IE"/>
        </w:rPr>
        <w:t xml:space="preserve">Tá mé </w:t>
      </w:r>
      <w:r w:rsidRPr="004E527C">
        <w:rPr>
          <w:rFonts w:ascii="Helvetica" w:hAnsi="Helvetica" w:cs="Helvetica"/>
          <w:b/>
          <w:bCs/>
          <w:color w:val="262626" w:themeColor="text1" w:themeTint="D9"/>
          <w:lang w:val="ga-IE"/>
        </w:rPr>
        <w:t>ag caitheamh</w:t>
      </w:r>
      <w:r w:rsidRPr="004E527C">
        <w:rPr>
          <w:rFonts w:ascii="Helvetica" w:hAnsi="Helvetica" w:cs="Helvetica"/>
          <w:color w:val="262626" w:themeColor="text1" w:themeTint="D9"/>
          <w:lang w:val="ga-IE"/>
        </w:rPr>
        <w:t xml:space="preserve"> léine. Níl a fhios agam céard atá mé </w:t>
      </w:r>
      <w:r w:rsidR="00457626" w:rsidRPr="004E527C">
        <w:rPr>
          <w:rFonts w:ascii="Helvetica" w:hAnsi="Helvetica" w:cs="Helvetica"/>
          <w:b/>
          <w:bCs/>
          <w:color w:val="262626" w:themeColor="text1" w:themeTint="D9"/>
          <w:lang w:val="ga-IE"/>
        </w:rPr>
        <w:t>a chaitheamh</w:t>
      </w:r>
      <w:r w:rsidRPr="004E527C">
        <w:rPr>
          <w:rFonts w:ascii="Helvetica" w:hAnsi="Helvetica" w:cs="Helvetica"/>
          <w:color w:val="262626" w:themeColor="text1" w:themeTint="D9"/>
          <w:lang w:val="ga-IE"/>
        </w:rPr>
        <w:t>.</w:t>
      </w:r>
    </w:p>
    <w:p w14:paraId="472B4710" w14:textId="4E0F0F73" w:rsidR="008A1A95" w:rsidRPr="004E527C" w:rsidRDefault="008A1A95" w:rsidP="21AB3D90">
      <w:pPr>
        <w:pStyle w:val="Altanliosta"/>
        <w:numPr>
          <w:ilvl w:val="0"/>
          <w:numId w:val="35"/>
        </w:numPr>
        <w:spacing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4E527C">
        <w:rPr>
          <w:rFonts w:ascii="Helvetica" w:hAnsi="Helvetica" w:cs="Helvetica"/>
          <w:color w:val="262626" w:themeColor="text1" w:themeTint="D9"/>
          <w:lang w:val="ga-IE"/>
        </w:rPr>
        <w:t xml:space="preserve">Bhí siad </w:t>
      </w:r>
      <w:r w:rsidRPr="004E527C">
        <w:rPr>
          <w:rFonts w:ascii="Helvetica" w:hAnsi="Helvetica" w:cs="Helvetica"/>
          <w:b/>
          <w:bCs/>
          <w:color w:val="262626" w:themeColor="text1" w:themeTint="D9"/>
          <w:lang w:val="ga-IE"/>
        </w:rPr>
        <w:t>ag léamh</w:t>
      </w:r>
      <w:r w:rsidRPr="004E527C">
        <w:rPr>
          <w:rFonts w:ascii="Helvetica" w:hAnsi="Helvetica" w:cs="Helvetica"/>
          <w:color w:val="262626" w:themeColor="text1" w:themeTint="D9"/>
          <w:lang w:val="ga-IE"/>
        </w:rPr>
        <w:t xml:space="preserve"> fógra. Céard a bhí siad </w:t>
      </w:r>
      <w:r w:rsidR="00457626" w:rsidRPr="004E527C">
        <w:rPr>
          <w:rFonts w:ascii="Helvetica" w:hAnsi="Helvetica" w:cs="Helvetica"/>
          <w:b/>
          <w:bCs/>
          <w:color w:val="262626" w:themeColor="text1" w:themeTint="D9"/>
          <w:lang w:val="ga-IE"/>
        </w:rPr>
        <w:t>a léamh</w:t>
      </w:r>
      <w:r w:rsidRPr="004E527C">
        <w:rPr>
          <w:rFonts w:ascii="Helvetica" w:hAnsi="Helvetica" w:cs="Helvetica"/>
          <w:color w:val="262626" w:themeColor="text1" w:themeTint="D9"/>
          <w:lang w:val="ga-IE"/>
        </w:rPr>
        <w:t>?</w:t>
      </w:r>
    </w:p>
    <w:p w14:paraId="6252197C" w14:textId="7DDDDB79" w:rsidR="008A1A95" w:rsidRPr="004E527C" w:rsidRDefault="008A1A95" w:rsidP="21AB3D90">
      <w:pPr>
        <w:pStyle w:val="Altanliosta"/>
        <w:numPr>
          <w:ilvl w:val="0"/>
          <w:numId w:val="35"/>
        </w:numPr>
        <w:spacing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4E527C">
        <w:rPr>
          <w:rFonts w:ascii="Helvetica" w:hAnsi="Helvetica" w:cs="Helvetica"/>
          <w:color w:val="262626" w:themeColor="text1" w:themeTint="D9"/>
          <w:lang w:val="ga-IE"/>
        </w:rPr>
        <w:t xml:space="preserve">Bhí mé </w:t>
      </w:r>
      <w:r w:rsidRPr="004E527C">
        <w:rPr>
          <w:rFonts w:ascii="Helvetica" w:hAnsi="Helvetica" w:cs="Helvetica"/>
          <w:b/>
          <w:bCs/>
          <w:color w:val="262626" w:themeColor="text1" w:themeTint="D9"/>
          <w:lang w:val="ga-IE"/>
        </w:rPr>
        <w:t>ag rá</w:t>
      </w:r>
      <w:r w:rsidRPr="004E527C">
        <w:rPr>
          <w:rFonts w:ascii="Helvetica" w:hAnsi="Helvetica" w:cs="Helvetica"/>
          <w:color w:val="262626" w:themeColor="text1" w:themeTint="D9"/>
          <w:lang w:val="ga-IE"/>
        </w:rPr>
        <w:t xml:space="preserve"> rud éigin. Céard a bhí mé </w:t>
      </w:r>
      <w:r w:rsidR="00457626" w:rsidRPr="004E527C">
        <w:rPr>
          <w:rFonts w:ascii="Helvetica" w:hAnsi="Helvetica" w:cs="Helvetica"/>
          <w:b/>
          <w:bCs/>
          <w:color w:val="262626" w:themeColor="text1" w:themeTint="D9"/>
          <w:lang w:val="ga-IE"/>
        </w:rPr>
        <w:t>a rá</w:t>
      </w:r>
      <w:r w:rsidRPr="004E527C">
        <w:rPr>
          <w:rFonts w:ascii="Helvetica" w:hAnsi="Helvetica" w:cs="Helvetica"/>
          <w:color w:val="262626" w:themeColor="text1" w:themeTint="D9"/>
          <w:lang w:val="ga-IE"/>
        </w:rPr>
        <w:t>?</w:t>
      </w:r>
    </w:p>
    <w:p w14:paraId="02A8A0BD" w14:textId="7E43C241" w:rsidR="008A1A95" w:rsidRPr="004E527C" w:rsidRDefault="008A1A95" w:rsidP="21AB3D90">
      <w:pPr>
        <w:pStyle w:val="Altanliosta"/>
        <w:numPr>
          <w:ilvl w:val="0"/>
          <w:numId w:val="35"/>
        </w:numPr>
        <w:spacing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4E527C">
        <w:rPr>
          <w:rFonts w:ascii="Helvetica" w:hAnsi="Helvetica" w:cs="Helvetica"/>
          <w:color w:val="262626" w:themeColor="text1" w:themeTint="D9"/>
          <w:lang w:val="ga-IE"/>
        </w:rPr>
        <w:t xml:space="preserve">Tá sé </w:t>
      </w:r>
      <w:r w:rsidR="0087654B" w:rsidRPr="004E527C">
        <w:rPr>
          <w:rFonts w:ascii="Helvetica" w:hAnsi="Helvetica" w:cs="Helvetica"/>
          <w:b/>
          <w:bCs/>
          <w:color w:val="262626" w:themeColor="text1" w:themeTint="D9"/>
          <w:lang w:val="ga-IE"/>
        </w:rPr>
        <w:t>ag ceol</w:t>
      </w:r>
      <w:r w:rsidRPr="004E527C">
        <w:rPr>
          <w:rFonts w:ascii="Helvetica" w:hAnsi="Helvetica" w:cs="Helvetica"/>
          <w:color w:val="262626" w:themeColor="text1" w:themeTint="D9"/>
          <w:lang w:val="ga-IE"/>
        </w:rPr>
        <w:t xml:space="preserve"> </w:t>
      </w:r>
      <w:r w:rsidR="0087654B" w:rsidRPr="004E527C">
        <w:rPr>
          <w:rFonts w:ascii="Helvetica" w:hAnsi="Helvetica" w:cs="Helvetica"/>
          <w:color w:val="262626" w:themeColor="text1" w:themeTint="D9"/>
          <w:lang w:val="ga-IE"/>
        </w:rPr>
        <w:t>amhrán grá</w:t>
      </w:r>
      <w:r w:rsidRPr="004E527C">
        <w:rPr>
          <w:rFonts w:ascii="Helvetica" w:hAnsi="Helvetica" w:cs="Helvetica"/>
          <w:color w:val="262626" w:themeColor="text1" w:themeTint="D9"/>
          <w:lang w:val="ga-IE"/>
        </w:rPr>
        <w:t xml:space="preserve">. Céard atá sé </w:t>
      </w:r>
      <w:r w:rsidR="00457626" w:rsidRPr="004E527C">
        <w:rPr>
          <w:rFonts w:ascii="Helvetica" w:hAnsi="Helvetica" w:cs="Helvetica"/>
          <w:b/>
          <w:bCs/>
          <w:color w:val="262626" w:themeColor="text1" w:themeTint="D9"/>
          <w:lang w:val="ga-IE"/>
        </w:rPr>
        <w:t xml:space="preserve">a </w:t>
      </w:r>
      <w:r w:rsidR="0087654B" w:rsidRPr="004E527C">
        <w:rPr>
          <w:rFonts w:ascii="Helvetica" w:hAnsi="Helvetica" w:cs="Helvetica"/>
          <w:b/>
          <w:bCs/>
          <w:color w:val="262626" w:themeColor="text1" w:themeTint="D9"/>
          <w:lang w:val="ga-IE"/>
        </w:rPr>
        <w:t>cheol</w:t>
      </w:r>
      <w:r w:rsidR="00457626" w:rsidRPr="004E527C">
        <w:rPr>
          <w:rFonts w:ascii="Helvetica" w:hAnsi="Helvetica" w:cs="Helvetica"/>
          <w:b/>
          <w:bCs/>
          <w:color w:val="262626" w:themeColor="text1" w:themeTint="D9"/>
          <w:lang w:val="ga-IE"/>
        </w:rPr>
        <w:t>?</w:t>
      </w:r>
    </w:p>
    <w:p w14:paraId="1A2B1B59" w14:textId="77777777" w:rsidR="008A1A95" w:rsidRPr="004E527C" w:rsidRDefault="008A1A95" w:rsidP="21AB3D90">
      <w:pPr>
        <w:pStyle w:val="Altanliosta"/>
        <w:spacing w:line="276" w:lineRule="auto"/>
        <w:ind w:left="1440"/>
        <w:jc w:val="both"/>
        <w:rPr>
          <w:rFonts w:ascii="Helvetica" w:hAnsi="Helvetica" w:cs="Helvetica"/>
          <w:color w:val="262626" w:themeColor="text1" w:themeTint="D9"/>
          <w:lang w:val="ga-IE"/>
        </w:rPr>
      </w:pPr>
    </w:p>
    <w:p w14:paraId="79DB898B" w14:textId="03D2BCF0" w:rsidR="002D5A90" w:rsidRDefault="008A1A95" w:rsidP="002D5A90">
      <w:pPr>
        <w:pStyle w:val="Ceannteideal2"/>
        <w:spacing w:line="276" w:lineRule="auto"/>
        <w:rPr>
          <w:rFonts w:cs="Helvetica"/>
          <w:b w:val="0"/>
          <w:bCs w:val="0"/>
        </w:rPr>
      </w:pPr>
      <w:r w:rsidRPr="004E527C">
        <w:rPr>
          <w:rFonts w:cs="Helvetica"/>
          <w:b w:val="0"/>
          <w:bCs w:val="0"/>
        </w:rPr>
        <w:t xml:space="preserve">Is féidir na pointí seo a rá leis </w:t>
      </w:r>
      <w:r w:rsidR="008144AC" w:rsidRPr="004E527C">
        <w:rPr>
          <w:rFonts w:cs="Helvetica"/>
          <w:b w:val="0"/>
          <w:bCs w:val="0"/>
        </w:rPr>
        <w:t>na</w:t>
      </w:r>
      <w:r w:rsidRPr="004E527C">
        <w:rPr>
          <w:rFonts w:cs="Helvetica"/>
          <w:b w:val="0"/>
          <w:bCs w:val="0"/>
        </w:rPr>
        <w:t xml:space="preserve"> foghlaimeoirí roimh ré más gá</w:t>
      </w:r>
      <w:r w:rsidR="008F3D22" w:rsidRPr="004E527C">
        <w:rPr>
          <w:rFonts w:cs="Helvetica"/>
          <w:b w:val="0"/>
          <w:bCs w:val="0"/>
        </w:rPr>
        <w:t>:</w:t>
      </w:r>
    </w:p>
    <w:p w14:paraId="6FDE51E2" w14:textId="77777777" w:rsidR="008B207C" w:rsidRDefault="008B207C" w:rsidP="009132AF">
      <w:pPr>
        <w:pStyle w:val="Ceannteideal2"/>
        <w:numPr>
          <w:ilvl w:val="0"/>
          <w:numId w:val="0"/>
        </w:numPr>
        <w:spacing w:line="276" w:lineRule="auto"/>
        <w:ind w:left="360"/>
        <w:rPr>
          <w:rFonts w:cs="Helvetica"/>
          <w:b w:val="0"/>
          <w:bCs w:val="0"/>
        </w:rPr>
      </w:pPr>
    </w:p>
    <w:p w14:paraId="68ED8A6A" w14:textId="774A1396" w:rsidR="00F3385D" w:rsidRPr="004E527C" w:rsidRDefault="000C4D2F" w:rsidP="009132AF">
      <w:pPr>
        <w:pStyle w:val="Ceannteideal2"/>
        <w:numPr>
          <w:ilvl w:val="0"/>
          <w:numId w:val="0"/>
        </w:numPr>
        <w:spacing w:line="276" w:lineRule="auto"/>
        <w:ind w:left="360"/>
        <w:rPr>
          <w:rFonts w:cs="Helvetica"/>
          <w:b w:val="0"/>
          <w:bCs w:val="0"/>
        </w:rPr>
      </w:pPr>
      <w:r w:rsidRPr="004E527C">
        <w:rPr>
          <w:rFonts w:cs="Helvetica"/>
          <w:b w:val="0"/>
          <w:bCs w:val="0"/>
        </w:rPr>
        <w:t xml:space="preserve">Caithfidh </w:t>
      </w:r>
      <w:r w:rsidR="0046490C" w:rsidRPr="004E527C">
        <w:rPr>
          <w:rFonts w:cs="Helvetica"/>
          <w:b w:val="0"/>
          <w:bCs w:val="0"/>
        </w:rPr>
        <w:t>na forainmneacha réamhfhoclacha agam, agat</w:t>
      </w:r>
      <w:r w:rsidR="00EE2D5A" w:rsidRPr="004E527C">
        <w:rPr>
          <w:rFonts w:cs="Helvetica"/>
          <w:b w:val="0"/>
          <w:bCs w:val="0"/>
        </w:rPr>
        <w:t xml:space="preserve">, aige srl. </w:t>
      </w:r>
      <w:r w:rsidR="00AF3025" w:rsidRPr="004E527C">
        <w:rPr>
          <w:rFonts w:cs="Helvetica"/>
          <w:b w:val="0"/>
          <w:bCs w:val="0"/>
        </w:rPr>
        <w:t>a bheith ag teacht leis an bhforainm san abairt</w:t>
      </w:r>
      <w:r w:rsidR="00BC541B" w:rsidRPr="004E527C">
        <w:rPr>
          <w:rFonts w:cs="Helvetica"/>
          <w:b w:val="0"/>
          <w:bCs w:val="0"/>
        </w:rPr>
        <w:t xml:space="preserve">. Mar shampla: </w:t>
      </w:r>
      <w:r w:rsidR="004434A8" w:rsidRPr="004E527C">
        <w:rPr>
          <w:rFonts w:cs="Helvetica"/>
          <w:b w:val="0"/>
          <w:bCs w:val="0"/>
        </w:rPr>
        <w:t xml:space="preserve">Céard atá </w:t>
      </w:r>
      <w:r w:rsidR="004434A8" w:rsidRPr="004E527C">
        <w:rPr>
          <w:rFonts w:cs="Helvetica"/>
        </w:rPr>
        <w:t>tú</w:t>
      </w:r>
      <w:r w:rsidR="004434A8" w:rsidRPr="004E527C">
        <w:rPr>
          <w:rFonts w:cs="Helvetica"/>
          <w:b w:val="0"/>
          <w:bCs w:val="0"/>
        </w:rPr>
        <w:t xml:space="preserve"> a dhéanamh?</w:t>
      </w:r>
      <w:r w:rsidR="00F3385D" w:rsidRPr="004E527C">
        <w:rPr>
          <w:rFonts w:cs="Helvetica"/>
          <w:b w:val="0"/>
          <w:bCs w:val="0"/>
        </w:rPr>
        <w:t>: tú = agat.</w:t>
      </w:r>
    </w:p>
    <w:p w14:paraId="68A293CB" w14:textId="77777777" w:rsidR="000309F8" w:rsidRPr="004E527C" w:rsidRDefault="000309F8" w:rsidP="21AB3D90">
      <w:pPr>
        <w:pStyle w:val="Altanliosta"/>
        <w:numPr>
          <w:ilvl w:val="0"/>
          <w:numId w:val="34"/>
        </w:numPr>
        <w:spacing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4E527C">
        <w:rPr>
          <w:rFonts w:ascii="Helvetica" w:hAnsi="Helvetica" w:cs="Helvetica"/>
          <w:color w:val="262626" w:themeColor="text1" w:themeTint="D9"/>
          <w:lang w:val="ga-IE"/>
        </w:rPr>
        <w:t>Struchtúr eile ar fad a bhíonn ann nuair a chuirtear ‘agam’, ‘agat’ srl. isteach sa scéal. Féach ar na samplaí thíos:</w:t>
      </w:r>
    </w:p>
    <w:p w14:paraId="400CC875" w14:textId="77777777" w:rsidR="000309F8" w:rsidRPr="004E527C" w:rsidRDefault="000309F8" w:rsidP="21AB3D90">
      <w:pPr>
        <w:spacing w:before="0" w:line="276" w:lineRule="auto"/>
        <w:ind w:left="720"/>
        <w:jc w:val="both"/>
        <w:rPr>
          <w:rFonts w:ascii="Helvetica" w:hAnsi="Helvetica" w:cs="Helvetica"/>
          <w:color w:val="262626" w:themeColor="text1" w:themeTint="D9"/>
          <w:lang w:eastAsia="en-US"/>
        </w:rPr>
      </w:pPr>
      <w:r w:rsidRPr="004E527C">
        <w:rPr>
          <w:rFonts w:ascii="Helvetica" w:hAnsi="Helvetica" w:cs="Helvetica"/>
          <w:color w:val="262626" w:themeColor="text1" w:themeTint="D9"/>
          <w:lang w:eastAsia="en-US"/>
        </w:rPr>
        <w:t>Bhí tae á dhéanamh agam.</w:t>
      </w:r>
    </w:p>
    <w:p w14:paraId="4573180E" w14:textId="77777777" w:rsidR="000309F8" w:rsidRPr="004E527C" w:rsidRDefault="000309F8" w:rsidP="21AB3D90">
      <w:pPr>
        <w:spacing w:before="0" w:line="276" w:lineRule="auto"/>
        <w:ind w:left="720"/>
        <w:jc w:val="both"/>
        <w:rPr>
          <w:rFonts w:ascii="Helvetica" w:hAnsi="Helvetica" w:cs="Helvetica"/>
          <w:color w:val="262626" w:themeColor="text1" w:themeTint="D9"/>
          <w:lang w:eastAsia="en-US"/>
        </w:rPr>
      </w:pPr>
      <w:r w:rsidRPr="004E527C">
        <w:rPr>
          <w:rFonts w:ascii="Helvetica" w:hAnsi="Helvetica" w:cs="Helvetica"/>
          <w:color w:val="262626" w:themeColor="text1" w:themeTint="D9"/>
          <w:lang w:eastAsia="en-US"/>
        </w:rPr>
        <w:t>Tá nuachtán á léamh aici.</w:t>
      </w:r>
    </w:p>
    <w:p w14:paraId="6B6EABF9" w14:textId="77777777" w:rsidR="000309F8" w:rsidRPr="004E527C" w:rsidRDefault="000309F8" w:rsidP="21AB3D90">
      <w:pPr>
        <w:spacing w:before="0" w:line="276" w:lineRule="auto"/>
        <w:ind w:left="720"/>
        <w:jc w:val="both"/>
        <w:rPr>
          <w:rFonts w:ascii="Helvetica" w:hAnsi="Helvetica" w:cs="Helvetica"/>
          <w:color w:val="262626" w:themeColor="text1" w:themeTint="D9"/>
          <w:lang w:eastAsia="en-US"/>
        </w:rPr>
      </w:pPr>
      <w:r w:rsidRPr="004E527C">
        <w:rPr>
          <w:rFonts w:ascii="Helvetica" w:hAnsi="Helvetica" w:cs="Helvetica"/>
          <w:color w:val="262626" w:themeColor="text1" w:themeTint="D9"/>
          <w:lang w:eastAsia="en-US"/>
        </w:rPr>
        <w:t>Bhí amhrán á cheol againn.</w:t>
      </w:r>
    </w:p>
    <w:p w14:paraId="74C0391C" w14:textId="77777777" w:rsidR="00CC5724" w:rsidRPr="004E527C" w:rsidRDefault="00CC5724" w:rsidP="21AB3D90">
      <w:pPr>
        <w:spacing w:before="0" w:line="276" w:lineRule="auto"/>
        <w:jc w:val="both"/>
        <w:rPr>
          <w:rFonts w:ascii="Helvetica" w:hAnsi="Helvetica" w:cs="Helvetica"/>
          <w:color w:val="262626" w:themeColor="text1" w:themeTint="D9"/>
          <w:lang w:eastAsia="en-US"/>
        </w:rPr>
      </w:pPr>
    </w:p>
    <w:p w14:paraId="10631D12" w14:textId="1A7159A9" w:rsidR="000309F8" w:rsidRPr="004E527C" w:rsidRDefault="000309F8" w:rsidP="21AB3D90">
      <w:pPr>
        <w:pStyle w:val="Altanliosta"/>
        <w:numPr>
          <w:ilvl w:val="0"/>
          <w:numId w:val="34"/>
        </w:numPr>
        <w:spacing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4E527C">
        <w:rPr>
          <w:rFonts w:ascii="Helvetica" w:hAnsi="Helvetica" w:cs="Helvetica"/>
          <w:color w:val="262626" w:themeColor="text1" w:themeTint="D9"/>
          <w:lang w:val="ga-IE"/>
        </w:rPr>
        <w:t>Tabhair faoi deara go bhfuil ‘á’ tagtha in áit ‘a’. Féach an rud a tharlaíonn nuair a chuirtear Béarla ar na samplaí:</w:t>
      </w:r>
    </w:p>
    <w:p w14:paraId="455EFC5A" w14:textId="77777777" w:rsidR="000309F8" w:rsidRPr="004E527C" w:rsidRDefault="000309F8" w:rsidP="21AB3D90">
      <w:pPr>
        <w:spacing w:before="0" w:line="276" w:lineRule="auto"/>
        <w:ind w:left="720"/>
        <w:jc w:val="both"/>
        <w:rPr>
          <w:rFonts w:ascii="Helvetica" w:hAnsi="Helvetica" w:cs="Helvetica"/>
          <w:color w:val="262626" w:themeColor="text1" w:themeTint="D9"/>
          <w:lang w:eastAsia="en-US"/>
        </w:rPr>
      </w:pPr>
      <w:r w:rsidRPr="004E527C">
        <w:rPr>
          <w:rFonts w:ascii="Helvetica" w:hAnsi="Helvetica" w:cs="Helvetica"/>
          <w:color w:val="262626" w:themeColor="text1" w:themeTint="D9"/>
          <w:lang w:eastAsia="en-US"/>
        </w:rPr>
        <w:t>Tea was being made by me.</w:t>
      </w:r>
    </w:p>
    <w:p w14:paraId="6803E71A" w14:textId="77777777" w:rsidR="000309F8" w:rsidRPr="004E527C" w:rsidRDefault="000309F8" w:rsidP="21AB3D90">
      <w:pPr>
        <w:spacing w:before="0" w:line="276" w:lineRule="auto"/>
        <w:ind w:left="720"/>
        <w:jc w:val="both"/>
        <w:rPr>
          <w:rFonts w:ascii="Helvetica" w:hAnsi="Helvetica" w:cs="Helvetica"/>
          <w:color w:val="262626" w:themeColor="text1" w:themeTint="D9"/>
          <w:lang w:eastAsia="en-US"/>
        </w:rPr>
      </w:pPr>
      <w:r w:rsidRPr="004E527C">
        <w:rPr>
          <w:rFonts w:ascii="Helvetica" w:hAnsi="Helvetica" w:cs="Helvetica"/>
          <w:color w:val="262626" w:themeColor="text1" w:themeTint="D9"/>
          <w:lang w:eastAsia="en-US"/>
        </w:rPr>
        <w:t>A newspaper was being read by her.</w:t>
      </w:r>
    </w:p>
    <w:p w14:paraId="78C5CB8D" w14:textId="77777777" w:rsidR="000309F8" w:rsidRPr="004E527C" w:rsidRDefault="000309F8" w:rsidP="21AB3D90">
      <w:pPr>
        <w:spacing w:before="0" w:line="276" w:lineRule="auto"/>
        <w:ind w:left="720"/>
        <w:jc w:val="both"/>
        <w:rPr>
          <w:rFonts w:ascii="Helvetica" w:hAnsi="Helvetica" w:cs="Helvetica"/>
          <w:color w:val="262626" w:themeColor="text1" w:themeTint="D9"/>
          <w:lang w:eastAsia="en-US"/>
        </w:rPr>
      </w:pPr>
      <w:r w:rsidRPr="004E527C">
        <w:rPr>
          <w:rFonts w:ascii="Helvetica" w:hAnsi="Helvetica" w:cs="Helvetica"/>
          <w:color w:val="262626" w:themeColor="text1" w:themeTint="D9"/>
          <w:lang w:eastAsia="en-US"/>
        </w:rPr>
        <w:t>A song was being sung by us.</w:t>
      </w:r>
    </w:p>
    <w:p w14:paraId="74D89437" w14:textId="77777777" w:rsidR="00CC5724" w:rsidRPr="004E527C" w:rsidRDefault="00CC5724" w:rsidP="21AB3D90">
      <w:pPr>
        <w:spacing w:before="0" w:line="276" w:lineRule="auto"/>
        <w:jc w:val="both"/>
        <w:rPr>
          <w:rFonts w:ascii="Helvetica" w:hAnsi="Helvetica" w:cs="Helvetica"/>
          <w:color w:val="262626" w:themeColor="text1" w:themeTint="D9"/>
          <w:lang w:eastAsia="en-US"/>
        </w:rPr>
      </w:pPr>
    </w:p>
    <w:p w14:paraId="7415FEB0" w14:textId="098956EE" w:rsidR="000309F8" w:rsidRPr="004E527C" w:rsidRDefault="000309F8" w:rsidP="21AB3D90">
      <w:pPr>
        <w:pStyle w:val="Altanliosta"/>
        <w:numPr>
          <w:ilvl w:val="0"/>
          <w:numId w:val="34"/>
        </w:numPr>
        <w:spacing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4E527C">
        <w:rPr>
          <w:rFonts w:ascii="Helvetica" w:hAnsi="Helvetica" w:cs="Helvetica"/>
          <w:color w:val="262626" w:themeColor="text1" w:themeTint="D9"/>
          <w:lang w:val="ga-IE"/>
        </w:rPr>
        <w:t xml:space="preserve">Tugtar ‘an fhaí chéasta’ ar an struchtúr seo sa Ghaeilge. </w:t>
      </w:r>
      <w:r w:rsidRPr="004E527C">
        <w:rPr>
          <w:rFonts w:ascii="Helvetica" w:hAnsi="Helvetica" w:cs="Helvetica"/>
          <w:i/>
          <w:iCs/>
          <w:color w:val="262626" w:themeColor="text1" w:themeTint="D9"/>
          <w:lang w:val="ga-IE"/>
        </w:rPr>
        <w:t>Passive voice</w:t>
      </w:r>
      <w:r w:rsidRPr="004E527C">
        <w:rPr>
          <w:rFonts w:ascii="Helvetica" w:hAnsi="Helvetica" w:cs="Helvetica"/>
          <w:color w:val="262626" w:themeColor="text1" w:themeTint="D9"/>
          <w:lang w:val="ga-IE"/>
        </w:rPr>
        <w:t xml:space="preserve"> a deirtear i mBéarla.</w:t>
      </w:r>
    </w:p>
    <w:p w14:paraId="585EDC1A" w14:textId="1DC4E962" w:rsidR="008A1A95" w:rsidRPr="004E527C" w:rsidRDefault="00F3385D" w:rsidP="21AB3D90">
      <w:pPr>
        <w:pStyle w:val="Ceannteideal2"/>
        <w:spacing w:line="276" w:lineRule="auto"/>
        <w:rPr>
          <w:rFonts w:cs="Helvetica"/>
          <w:b w:val="0"/>
          <w:bCs w:val="0"/>
        </w:rPr>
      </w:pPr>
      <w:r w:rsidRPr="004E527C">
        <w:rPr>
          <w:rFonts w:cs="Helvetica"/>
          <w:b w:val="0"/>
          <w:bCs w:val="0"/>
        </w:rPr>
        <w:t>Beidh</w:t>
      </w:r>
      <w:r w:rsidR="0049764A" w:rsidRPr="004E527C">
        <w:rPr>
          <w:rFonts w:cs="Helvetica"/>
          <w:b w:val="0"/>
          <w:bCs w:val="0"/>
        </w:rPr>
        <w:t xml:space="preserve"> séimhiú ar an mbriathar (más féidir) tar éis </w:t>
      </w:r>
      <w:r w:rsidR="0049764A" w:rsidRPr="004E527C">
        <w:rPr>
          <w:rFonts w:cs="Helvetica"/>
        </w:rPr>
        <w:t xml:space="preserve">á </w:t>
      </w:r>
      <w:r w:rsidR="0049764A" w:rsidRPr="004E527C">
        <w:rPr>
          <w:rFonts w:cs="Helvetica"/>
          <w:b w:val="0"/>
          <w:bCs w:val="0"/>
        </w:rPr>
        <w:t>sna cásanna seo ar fad mar is ceisteanna iad</w:t>
      </w:r>
      <w:r w:rsidR="00366786" w:rsidRPr="004E527C">
        <w:rPr>
          <w:rFonts w:cs="Helvetica"/>
          <w:b w:val="0"/>
          <w:bCs w:val="0"/>
        </w:rPr>
        <w:t>.</w:t>
      </w:r>
    </w:p>
    <w:p w14:paraId="7BBE7492" w14:textId="77777777" w:rsidR="008A1A95" w:rsidRPr="004E527C" w:rsidRDefault="008A1A95" w:rsidP="21AB3D90">
      <w:pPr>
        <w:pStyle w:val="Altanliosta"/>
        <w:spacing w:line="276" w:lineRule="auto"/>
        <w:ind w:left="1494" w:firstLine="207"/>
        <w:jc w:val="both"/>
        <w:rPr>
          <w:rFonts w:ascii="Helvetica" w:hAnsi="Helvetica" w:cs="Helvetica"/>
          <w:color w:val="262626" w:themeColor="text1" w:themeTint="D9"/>
          <w:lang w:val="ga-IE"/>
        </w:rPr>
      </w:pPr>
    </w:p>
    <w:p w14:paraId="548AFB6D" w14:textId="2D4ACD63" w:rsidR="008A1A95" w:rsidRPr="004E527C" w:rsidRDefault="008A1A95" w:rsidP="21AB3D90">
      <w:pPr>
        <w:pStyle w:val="Altanliosta"/>
        <w:numPr>
          <w:ilvl w:val="0"/>
          <w:numId w:val="36"/>
        </w:numPr>
        <w:spacing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4E527C">
        <w:rPr>
          <w:rFonts w:ascii="Helvetica" w:hAnsi="Helvetica" w:cs="Helvetica"/>
          <w:color w:val="262626" w:themeColor="text1" w:themeTint="D9"/>
          <w:lang w:val="ga-IE"/>
        </w:rPr>
        <w:t xml:space="preserve">Tá mé </w:t>
      </w:r>
      <w:r w:rsidRPr="004E527C">
        <w:rPr>
          <w:rFonts w:ascii="Helvetica" w:hAnsi="Helvetica" w:cs="Helvetica"/>
          <w:b/>
          <w:bCs/>
          <w:color w:val="262626" w:themeColor="text1" w:themeTint="D9"/>
          <w:lang w:val="ga-IE"/>
        </w:rPr>
        <w:t xml:space="preserve">ag lorg </w:t>
      </w:r>
      <w:r w:rsidRPr="004E527C">
        <w:rPr>
          <w:rFonts w:ascii="Helvetica" w:hAnsi="Helvetica" w:cs="Helvetica"/>
          <w:color w:val="262626" w:themeColor="text1" w:themeTint="D9"/>
          <w:lang w:val="ga-IE"/>
        </w:rPr>
        <w:t xml:space="preserve">mo chuid eochracha. Céard atá </w:t>
      </w:r>
      <w:r w:rsidRPr="004E527C">
        <w:rPr>
          <w:rFonts w:ascii="Helvetica" w:hAnsi="Helvetica" w:cs="Helvetica"/>
          <w:b/>
          <w:bCs/>
          <w:color w:val="262626" w:themeColor="text1" w:themeTint="D9"/>
          <w:lang w:val="ga-IE"/>
        </w:rPr>
        <w:t>á lorg agat</w:t>
      </w:r>
      <w:r w:rsidRPr="004E527C">
        <w:rPr>
          <w:rFonts w:ascii="Helvetica" w:hAnsi="Helvetica" w:cs="Helvetica"/>
          <w:color w:val="262626" w:themeColor="text1" w:themeTint="D9"/>
          <w:lang w:val="ga-IE"/>
        </w:rPr>
        <w:t>?</w:t>
      </w:r>
    </w:p>
    <w:p w14:paraId="72DC5E22" w14:textId="29B61EEA" w:rsidR="008A1A95" w:rsidRPr="004E527C" w:rsidRDefault="008A1A95" w:rsidP="21AB3D90">
      <w:pPr>
        <w:pStyle w:val="Altanliosta"/>
        <w:numPr>
          <w:ilvl w:val="0"/>
          <w:numId w:val="36"/>
        </w:numPr>
        <w:spacing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4E527C">
        <w:rPr>
          <w:rFonts w:ascii="Helvetica" w:hAnsi="Helvetica" w:cs="Helvetica"/>
          <w:color w:val="262626" w:themeColor="text1" w:themeTint="D9"/>
          <w:lang w:val="ga-IE"/>
        </w:rPr>
        <w:t xml:space="preserve">Tá sí </w:t>
      </w:r>
      <w:r w:rsidRPr="004E527C">
        <w:rPr>
          <w:rFonts w:ascii="Helvetica" w:hAnsi="Helvetica" w:cs="Helvetica"/>
          <w:b/>
          <w:bCs/>
          <w:color w:val="262626" w:themeColor="text1" w:themeTint="D9"/>
          <w:lang w:val="ga-IE"/>
        </w:rPr>
        <w:t>ag ól</w:t>
      </w:r>
      <w:r w:rsidRPr="004E527C">
        <w:rPr>
          <w:rFonts w:ascii="Helvetica" w:hAnsi="Helvetica" w:cs="Helvetica"/>
          <w:color w:val="262626" w:themeColor="text1" w:themeTint="D9"/>
          <w:lang w:val="ga-IE"/>
        </w:rPr>
        <w:t xml:space="preserve"> caife. Céard atá </w:t>
      </w:r>
      <w:r w:rsidR="00E25A86" w:rsidRPr="004E527C">
        <w:rPr>
          <w:rFonts w:ascii="Helvetica" w:hAnsi="Helvetica" w:cs="Helvetica"/>
          <w:b/>
          <w:bCs/>
          <w:color w:val="262626" w:themeColor="text1" w:themeTint="D9"/>
          <w:lang w:val="ga-IE"/>
        </w:rPr>
        <w:t>á ól aici</w:t>
      </w:r>
      <w:r w:rsidRPr="004E527C">
        <w:rPr>
          <w:rFonts w:ascii="Helvetica" w:hAnsi="Helvetica" w:cs="Helvetica"/>
          <w:color w:val="262626" w:themeColor="text1" w:themeTint="D9"/>
          <w:lang w:val="ga-IE"/>
        </w:rPr>
        <w:t>?</w:t>
      </w:r>
    </w:p>
    <w:p w14:paraId="0B1440E1" w14:textId="2BABED88" w:rsidR="008A1A95" w:rsidRPr="004E527C" w:rsidRDefault="008A1A95" w:rsidP="21AB3D90">
      <w:pPr>
        <w:pStyle w:val="Altanliosta"/>
        <w:numPr>
          <w:ilvl w:val="0"/>
          <w:numId w:val="36"/>
        </w:numPr>
        <w:spacing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4E527C">
        <w:rPr>
          <w:rFonts w:ascii="Helvetica" w:hAnsi="Helvetica" w:cs="Helvetica"/>
          <w:color w:val="262626" w:themeColor="text1" w:themeTint="D9"/>
          <w:lang w:val="ga-IE"/>
        </w:rPr>
        <w:t xml:space="preserve">Tá mé </w:t>
      </w:r>
      <w:r w:rsidRPr="004E527C">
        <w:rPr>
          <w:rFonts w:ascii="Helvetica" w:hAnsi="Helvetica" w:cs="Helvetica"/>
          <w:b/>
          <w:bCs/>
          <w:color w:val="262626" w:themeColor="text1" w:themeTint="D9"/>
          <w:lang w:val="ga-IE"/>
        </w:rPr>
        <w:t>ag caitheamh</w:t>
      </w:r>
      <w:r w:rsidRPr="004E527C">
        <w:rPr>
          <w:rFonts w:ascii="Helvetica" w:hAnsi="Helvetica" w:cs="Helvetica"/>
          <w:color w:val="262626" w:themeColor="text1" w:themeTint="D9"/>
          <w:lang w:val="ga-IE"/>
        </w:rPr>
        <w:t xml:space="preserve"> léine. Níl a fhios agam céard atá </w:t>
      </w:r>
      <w:r w:rsidR="00E25A86" w:rsidRPr="004E527C">
        <w:rPr>
          <w:rFonts w:ascii="Helvetica" w:hAnsi="Helvetica" w:cs="Helvetica"/>
          <w:b/>
          <w:bCs/>
          <w:color w:val="262626" w:themeColor="text1" w:themeTint="D9"/>
          <w:lang w:val="ga-IE"/>
        </w:rPr>
        <w:t>á chaitheamh agam</w:t>
      </w:r>
      <w:r w:rsidRPr="004E527C">
        <w:rPr>
          <w:rFonts w:ascii="Helvetica" w:hAnsi="Helvetica" w:cs="Helvetica"/>
          <w:color w:val="262626" w:themeColor="text1" w:themeTint="D9"/>
          <w:lang w:val="ga-IE"/>
        </w:rPr>
        <w:t>.</w:t>
      </w:r>
    </w:p>
    <w:p w14:paraId="2309BB67" w14:textId="78E99F65" w:rsidR="008A1A95" w:rsidRPr="004E527C" w:rsidRDefault="008A1A95" w:rsidP="21AB3D90">
      <w:pPr>
        <w:pStyle w:val="Altanliosta"/>
        <w:numPr>
          <w:ilvl w:val="0"/>
          <w:numId w:val="36"/>
        </w:numPr>
        <w:spacing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4E527C">
        <w:rPr>
          <w:rFonts w:ascii="Helvetica" w:hAnsi="Helvetica" w:cs="Helvetica"/>
          <w:color w:val="262626" w:themeColor="text1" w:themeTint="D9"/>
          <w:lang w:val="ga-IE"/>
        </w:rPr>
        <w:t xml:space="preserve">Bhí siad </w:t>
      </w:r>
      <w:r w:rsidRPr="004E527C">
        <w:rPr>
          <w:rFonts w:ascii="Helvetica" w:hAnsi="Helvetica" w:cs="Helvetica"/>
          <w:b/>
          <w:bCs/>
          <w:color w:val="262626" w:themeColor="text1" w:themeTint="D9"/>
          <w:lang w:val="ga-IE"/>
        </w:rPr>
        <w:t>ag léamh</w:t>
      </w:r>
      <w:r w:rsidRPr="004E527C">
        <w:rPr>
          <w:rFonts w:ascii="Helvetica" w:hAnsi="Helvetica" w:cs="Helvetica"/>
          <w:color w:val="262626" w:themeColor="text1" w:themeTint="D9"/>
          <w:lang w:val="ga-IE"/>
        </w:rPr>
        <w:t xml:space="preserve"> fógra. Céard a bhí </w:t>
      </w:r>
      <w:r w:rsidR="00E25A86" w:rsidRPr="004E527C">
        <w:rPr>
          <w:rFonts w:ascii="Helvetica" w:hAnsi="Helvetica" w:cs="Helvetica"/>
          <w:b/>
          <w:bCs/>
          <w:color w:val="262626" w:themeColor="text1" w:themeTint="D9"/>
          <w:lang w:val="ga-IE"/>
        </w:rPr>
        <w:t>á léamh acu</w:t>
      </w:r>
      <w:r w:rsidRPr="004E527C">
        <w:rPr>
          <w:rFonts w:ascii="Helvetica" w:hAnsi="Helvetica" w:cs="Helvetica"/>
          <w:color w:val="262626" w:themeColor="text1" w:themeTint="D9"/>
          <w:lang w:val="ga-IE"/>
        </w:rPr>
        <w:t>?</w:t>
      </w:r>
    </w:p>
    <w:p w14:paraId="476712B8" w14:textId="6E88170A" w:rsidR="008A1A95" w:rsidRPr="004E527C" w:rsidRDefault="008A1A95" w:rsidP="21AB3D90">
      <w:pPr>
        <w:pStyle w:val="Altanliosta"/>
        <w:numPr>
          <w:ilvl w:val="0"/>
          <w:numId w:val="36"/>
        </w:numPr>
        <w:spacing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4E527C">
        <w:rPr>
          <w:rFonts w:ascii="Helvetica" w:hAnsi="Helvetica" w:cs="Helvetica"/>
          <w:color w:val="262626" w:themeColor="text1" w:themeTint="D9"/>
          <w:lang w:val="ga-IE"/>
        </w:rPr>
        <w:t xml:space="preserve">Bhí mé </w:t>
      </w:r>
      <w:r w:rsidRPr="004E527C">
        <w:rPr>
          <w:rFonts w:ascii="Helvetica" w:hAnsi="Helvetica" w:cs="Helvetica"/>
          <w:b/>
          <w:bCs/>
          <w:color w:val="262626" w:themeColor="text1" w:themeTint="D9"/>
          <w:lang w:val="ga-IE"/>
        </w:rPr>
        <w:t>ag rá</w:t>
      </w:r>
      <w:r w:rsidRPr="004E527C">
        <w:rPr>
          <w:rFonts w:ascii="Helvetica" w:hAnsi="Helvetica" w:cs="Helvetica"/>
          <w:color w:val="262626" w:themeColor="text1" w:themeTint="D9"/>
          <w:lang w:val="ga-IE"/>
        </w:rPr>
        <w:t xml:space="preserve"> rud éigin. Céard a bhí </w:t>
      </w:r>
      <w:r w:rsidR="00E25A86" w:rsidRPr="004E527C">
        <w:rPr>
          <w:rFonts w:ascii="Helvetica" w:hAnsi="Helvetica" w:cs="Helvetica"/>
          <w:b/>
          <w:bCs/>
          <w:color w:val="262626" w:themeColor="text1" w:themeTint="D9"/>
          <w:lang w:val="ga-IE"/>
        </w:rPr>
        <w:t>á rá agam</w:t>
      </w:r>
      <w:r w:rsidRPr="004E527C">
        <w:rPr>
          <w:rFonts w:ascii="Helvetica" w:hAnsi="Helvetica" w:cs="Helvetica"/>
          <w:color w:val="262626" w:themeColor="text1" w:themeTint="D9"/>
          <w:lang w:val="ga-IE"/>
        </w:rPr>
        <w:t>?</w:t>
      </w:r>
    </w:p>
    <w:p w14:paraId="5845EE71" w14:textId="26342A21" w:rsidR="008A1A95" w:rsidRPr="004E527C" w:rsidRDefault="008A1A95" w:rsidP="21AB3D90">
      <w:pPr>
        <w:pStyle w:val="Altanliosta"/>
        <w:numPr>
          <w:ilvl w:val="0"/>
          <w:numId w:val="36"/>
        </w:numPr>
        <w:spacing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4E527C">
        <w:rPr>
          <w:rFonts w:ascii="Helvetica" w:hAnsi="Helvetica" w:cs="Helvetica"/>
          <w:color w:val="262626" w:themeColor="text1" w:themeTint="D9"/>
          <w:lang w:val="ga-IE"/>
        </w:rPr>
        <w:t xml:space="preserve">Tá sé </w:t>
      </w:r>
      <w:r w:rsidRPr="004E527C">
        <w:rPr>
          <w:rFonts w:ascii="Helvetica" w:hAnsi="Helvetica" w:cs="Helvetica"/>
          <w:b/>
          <w:bCs/>
          <w:color w:val="262626" w:themeColor="text1" w:themeTint="D9"/>
          <w:lang w:val="ga-IE"/>
        </w:rPr>
        <w:t xml:space="preserve">ag </w:t>
      </w:r>
      <w:r w:rsidR="00DA4ABD" w:rsidRPr="004E527C">
        <w:rPr>
          <w:rFonts w:ascii="Helvetica" w:hAnsi="Helvetica" w:cs="Helvetica"/>
          <w:b/>
          <w:bCs/>
          <w:color w:val="262626" w:themeColor="text1" w:themeTint="D9"/>
          <w:lang w:val="ga-IE"/>
        </w:rPr>
        <w:t>ceol</w:t>
      </w:r>
      <w:r w:rsidRPr="004E527C">
        <w:rPr>
          <w:rFonts w:ascii="Helvetica" w:hAnsi="Helvetica" w:cs="Helvetica"/>
          <w:color w:val="262626" w:themeColor="text1" w:themeTint="D9"/>
          <w:lang w:val="ga-IE"/>
        </w:rPr>
        <w:t xml:space="preserve"> </w:t>
      </w:r>
      <w:r w:rsidR="00DA4ABD" w:rsidRPr="004E527C">
        <w:rPr>
          <w:rFonts w:ascii="Helvetica" w:hAnsi="Helvetica" w:cs="Helvetica"/>
          <w:color w:val="262626" w:themeColor="text1" w:themeTint="D9"/>
          <w:lang w:val="ga-IE"/>
        </w:rPr>
        <w:t>amhrán grá</w:t>
      </w:r>
      <w:r w:rsidRPr="004E527C">
        <w:rPr>
          <w:rFonts w:ascii="Helvetica" w:hAnsi="Helvetica" w:cs="Helvetica"/>
          <w:color w:val="262626" w:themeColor="text1" w:themeTint="D9"/>
          <w:lang w:val="ga-IE"/>
        </w:rPr>
        <w:t xml:space="preserve">. Céard atá </w:t>
      </w:r>
      <w:r w:rsidR="00DF7390" w:rsidRPr="004E527C">
        <w:rPr>
          <w:rFonts w:ascii="Helvetica" w:hAnsi="Helvetica" w:cs="Helvetica"/>
          <w:b/>
          <w:bCs/>
          <w:color w:val="262626" w:themeColor="text1" w:themeTint="D9"/>
          <w:lang w:val="ga-IE"/>
        </w:rPr>
        <w:t xml:space="preserve">á </w:t>
      </w:r>
      <w:r w:rsidR="00DA4ABD" w:rsidRPr="004E527C">
        <w:rPr>
          <w:rFonts w:ascii="Helvetica" w:hAnsi="Helvetica" w:cs="Helvetica"/>
          <w:b/>
          <w:bCs/>
          <w:color w:val="262626" w:themeColor="text1" w:themeTint="D9"/>
          <w:lang w:val="ga-IE"/>
        </w:rPr>
        <w:t>cheol</w:t>
      </w:r>
      <w:r w:rsidR="00DF7390" w:rsidRPr="004E527C">
        <w:rPr>
          <w:rFonts w:ascii="Helvetica" w:hAnsi="Helvetica" w:cs="Helvetica"/>
          <w:b/>
          <w:bCs/>
          <w:color w:val="262626" w:themeColor="text1" w:themeTint="D9"/>
          <w:lang w:val="ga-IE"/>
        </w:rPr>
        <w:t xml:space="preserve"> aige</w:t>
      </w:r>
      <w:r w:rsidRPr="004E527C">
        <w:rPr>
          <w:rFonts w:ascii="Helvetica" w:hAnsi="Helvetica" w:cs="Helvetica"/>
          <w:color w:val="262626" w:themeColor="text1" w:themeTint="D9"/>
          <w:lang w:val="ga-IE"/>
        </w:rPr>
        <w:t>?</w:t>
      </w:r>
    </w:p>
    <w:p w14:paraId="60499811" w14:textId="1F17DBCF" w:rsidR="00442F4E" w:rsidRPr="004E527C" w:rsidRDefault="00442F4E" w:rsidP="21AB3D90">
      <w:pPr>
        <w:rPr>
          <w:rFonts w:ascii="Helvetica" w:hAnsi="Helvetica" w:cs="Helvetica"/>
          <w:color w:val="262626" w:themeColor="text1" w:themeTint="D9"/>
        </w:rPr>
      </w:pPr>
      <w:r w:rsidRPr="004E527C">
        <w:rPr>
          <w:rFonts w:ascii="Helvetica" w:hAnsi="Helvetica" w:cs="Helvetica"/>
          <w:color w:val="262626" w:themeColor="text1" w:themeTint="D9"/>
        </w:rPr>
        <w:br w:type="page"/>
      </w:r>
    </w:p>
    <w:p w14:paraId="71585EFA" w14:textId="77777777" w:rsidR="00BB251C" w:rsidRPr="004E527C" w:rsidRDefault="00BB251C" w:rsidP="21AB3D90">
      <w:pPr>
        <w:spacing w:before="0" w:line="360" w:lineRule="auto"/>
        <w:ind w:left="567"/>
        <w:jc w:val="both"/>
        <w:rPr>
          <w:rFonts w:ascii="Helvetica" w:hAnsi="Helvetica" w:cs="Helvetica"/>
          <w:color w:val="262626" w:themeColor="text1" w:themeTint="D9"/>
        </w:rPr>
      </w:pPr>
    </w:p>
    <w:p w14:paraId="5BEF4EAE" w14:textId="11B8CE91" w:rsidR="000838E2" w:rsidRPr="004E527C" w:rsidRDefault="00170CA1" w:rsidP="21AB3D90">
      <w:pPr>
        <w:pStyle w:val="Ceannteideal2"/>
        <w:numPr>
          <w:ilvl w:val="0"/>
          <w:numId w:val="0"/>
        </w:numPr>
        <w:jc w:val="left"/>
        <w:rPr>
          <w:color w:val="0CC0DF" w:themeColor="accent1"/>
          <w:sz w:val="32"/>
          <w:szCs w:val="32"/>
        </w:rPr>
      </w:pPr>
      <w:r w:rsidRPr="004E527C">
        <w:rPr>
          <w:color w:val="0CC0DF" w:themeColor="accent1"/>
          <w:sz w:val="32"/>
          <w:szCs w:val="32"/>
        </w:rPr>
        <w:t>C:</w:t>
      </w:r>
      <w:r w:rsidRPr="004E527C">
        <w:rPr>
          <w:color w:val="0CC0DF" w:themeColor="accent1"/>
          <w:spacing w:val="-2"/>
          <w:sz w:val="32"/>
          <w:szCs w:val="32"/>
        </w:rPr>
        <w:t xml:space="preserve"> </w:t>
      </w:r>
      <w:r w:rsidRPr="004E527C">
        <w:rPr>
          <w:color w:val="0CC0DF" w:themeColor="accent1"/>
          <w:sz w:val="32"/>
          <w:szCs w:val="32"/>
        </w:rPr>
        <w:t>CUMARSÁID</w:t>
      </w:r>
      <w:r w:rsidR="00C10AAE" w:rsidRPr="004E527C">
        <w:rPr>
          <w:color w:val="0CC0DF" w:themeColor="accent1"/>
          <w:sz w:val="32"/>
          <w:szCs w:val="32"/>
        </w:rPr>
        <w:br/>
      </w:r>
    </w:p>
    <w:p w14:paraId="27F2D583" w14:textId="569EE529" w:rsidR="000838E2" w:rsidRPr="004E527C" w:rsidRDefault="000838E2" w:rsidP="21AB3D90">
      <w:pPr>
        <w:numPr>
          <w:ilvl w:val="0"/>
          <w:numId w:val="27"/>
        </w:numPr>
        <w:spacing w:before="0" w:line="276" w:lineRule="auto"/>
        <w:contextualSpacing/>
        <w:jc w:val="both"/>
        <w:outlineLvl w:val="1"/>
        <w:rPr>
          <w:rFonts w:ascii="Helvetica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4E527C">
        <w:rPr>
          <w:rFonts w:ascii="Helvetica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Ransú intinne</w:t>
      </w:r>
    </w:p>
    <w:p w14:paraId="1CACA144" w14:textId="397669CD" w:rsidR="00AF2365" w:rsidRPr="004E527C" w:rsidRDefault="00AF2365" w:rsidP="21AB3D90">
      <w:pPr>
        <w:numPr>
          <w:ilvl w:val="0"/>
          <w:numId w:val="28"/>
        </w:numPr>
        <w:spacing w:before="0" w:after="160" w:line="276" w:lineRule="auto"/>
        <w:contextualSpacing/>
        <w:jc w:val="both"/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4E527C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Lá a chaitheamh faoin tor, ag caitheamh tobac, ag ól, </w:t>
      </w:r>
      <w:r w:rsidR="00D33EB2" w:rsidRPr="004E527C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>a bheith dímhúinte</w:t>
      </w:r>
      <w:r w:rsidRPr="004E527C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>, easpa meas</w:t>
      </w:r>
      <w:r w:rsidR="00530D77" w:rsidRPr="004E527C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>a</w:t>
      </w:r>
      <w:r w:rsidRPr="004E527C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a léiriú, bulaíocht, tromaíocht, caimiléireacht, brionnú (</w:t>
      </w:r>
      <w:r w:rsidRPr="004E527C">
        <w:rPr>
          <w:rFonts w:ascii="Helvetica" w:eastAsia="Calibri" w:hAnsi="Helvetica" w:cs="Helvetica"/>
          <w:i/>
          <w:iCs/>
          <w:color w:val="262626" w:themeColor="text1" w:themeTint="D9"/>
          <w:kern w:val="2"/>
          <w:lang w:eastAsia="en-US"/>
          <w14:ligatures w14:val="standardContextual"/>
        </w:rPr>
        <w:t>forging</w:t>
      </w:r>
      <w:r w:rsidRPr="004E527C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), ag insint </w:t>
      </w:r>
      <w:r w:rsidR="00530D77" w:rsidRPr="004E527C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>bréag</w:t>
      </w:r>
      <w:r w:rsidRPr="004E527C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>, ag glacadh drugaí</w:t>
      </w:r>
      <w:r w:rsidR="00680F37" w:rsidRPr="004E527C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>, ag ól alcóil</w:t>
      </w:r>
      <w:r w:rsidRPr="004E527C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srl</w:t>
      </w:r>
      <w:r w:rsidR="002C459C" w:rsidRPr="004E527C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>.</w:t>
      </w:r>
    </w:p>
    <w:p w14:paraId="29090833" w14:textId="79D95C33" w:rsidR="001C0017" w:rsidRPr="004E527C" w:rsidRDefault="001C0017" w:rsidP="21AB3D90">
      <w:pPr>
        <w:numPr>
          <w:ilvl w:val="0"/>
          <w:numId w:val="28"/>
        </w:numPr>
        <w:spacing w:before="0" w:after="160" w:line="276" w:lineRule="auto"/>
        <w:contextualSpacing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  <w:r w:rsidRPr="004E527C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>Ní ormsa a bhí an locht. / Ní mise a bhí ann. / Ní mise an t</w:t>
      </w:r>
      <w:r w:rsidR="00165C3F" w:rsidRPr="004E527C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noBreakHyphen/>
      </w:r>
      <w:r w:rsidRPr="004E527C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>aon duine a bhí ann. / Níl sé sin cothrom</w:t>
      </w:r>
      <w:r w:rsidR="000A493C" w:rsidRPr="004E527C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>.</w:t>
      </w:r>
      <w:r w:rsidRPr="004E527C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/ </w:t>
      </w:r>
      <w:r w:rsidR="000A493C" w:rsidRPr="004E527C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>N</w:t>
      </w:r>
      <w:r w:rsidRPr="004E527C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>íl sé sin féaráilte</w:t>
      </w:r>
      <w:r w:rsidR="000A493C" w:rsidRPr="004E527C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. </w:t>
      </w:r>
      <w:r w:rsidR="005E1DD4" w:rsidRPr="004E527C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>/ Mise i gcónaí a bhíonn thíos leis.</w:t>
      </w:r>
    </w:p>
    <w:p w14:paraId="598C3933" w14:textId="2779B404" w:rsidR="00067320" w:rsidRPr="004E527C" w:rsidRDefault="00067320" w:rsidP="21AB3D90">
      <w:pPr>
        <w:numPr>
          <w:ilvl w:val="0"/>
          <w:numId w:val="28"/>
        </w:numPr>
        <w:spacing w:before="0" w:after="160" w:line="276" w:lineRule="auto"/>
        <w:contextualSpacing/>
        <w:jc w:val="both"/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4E527C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>Níor tháinig mé isteach leis an lán mara. / Ní inniu ná inné a rugadh mé. / An gceapann tú gur amadán mé?</w:t>
      </w:r>
      <w:r w:rsidR="00C53E3E" w:rsidRPr="004E527C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/ </w:t>
      </w:r>
      <w:r w:rsidRPr="004E527C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>Ná ceap gur féidir leat an dubh a chur ina gheal ormsa.</w:t>
      </w:r>
      <w:r w:rsidR="00C53E3E" w:rsidRPr="004E527C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/ </w:t>
      </w:r>
      <w:r w:rsidRPr="004E527C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>Ní faoi chliabh a tógadh mé.</w:t>
      </w:r>
      <w:r w:rsidR="0063711F" w:rsidRPr="004E527C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/ Ní leanbh ó aréir mé.</w:t>
      </w:r>
    </w:p>
    <w:p w14:paraId="695ACF8D" w14:textId="4F7CEC60" w:rsidR="000D3266" w:rsidRPr="00DC19C3" w:rsidRDefault="008C6DBF" w:rsidP="00D60435">
      <w:pPr>
        <w:numPr>
          <w:ilvl w:val="0"/>
          <w:numId w:val="28"/>
        </w:numPr>
        <w:spacing w:before="0" w:after="160" w:line="276" w:lineRule="auto"/>
        <w:contextualSpacing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  <w:r w:rsidRPr="00DC19C3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Éirigh as, maith an fear! / Tá mo sháith agam de do chuid amaidí</w:t>
      </w:r>
      <w:r w:rsidR="00165C3F" w:rsidRPr="00DC19C3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noBreakHyphen/>
      </w:r>
      <w:r w:rsidRPr="00DC19C3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se. / A leithéid de shotal!</w:t>
      </w:r>
      <w:r w:rsidR="00DC19C3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r w:rsidRPr="00DC19C3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Nach agatsa atá an muineál! / Nach dána an mhaise duit (é)!</w:t>
      </w:r>
      <w:r w:rsidR="00EB1583" w:rsidRPr="00DC19C3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r w:rsidRPr="00DC19C3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/ </w:t>
      </w:r>
      <w:r w:rsidR="003157E3" w:rsidRPr="00DC19C3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Nach tú atá dána. / </w:t>
      </w:r>
      <w:r w:rsidR="009C2445" w:rsidRPr="00DC19C3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Mór an náire thú! / Is móide do náire é. / </w:t>
      </w:r>
      <w:r w:rsidRPr="00DC19C3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Nach dán</w:t>
      </w:r>
      <w:r w:rsidR="00894D6E" w:rsidRPr="00DC19C3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a</w:t>
      </w:r>
      <w:r w:rsidRPr="00DC19C3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an aghaidh atá ort.</w:t>
      </w:r>
    </w:p>
    <w:p w14:paraId="104C0C94" w14:textId="77777777" w:rsidR="000D3266" w:rsidRPr="004E527C" w:rsidRDefault="000D3266" w:rsidP="21AB3D90">
      <w:pPr>
        <w:spacing w:before="0" w:after="160" w:line="276" w:lineRule="auto"/>
        <w:contextualSpacing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</w:p>
    <w:p w14:paraId="332B956A" w14:textId="77777777" w:rsidR="000838E2" w:rsidRPr="004E527C" w:rsidRDefault="000838E2" w:rsidP="21AB3D90">
      <w:pPr>
        <w:pStyle w:val="Altanliosta"/>
        <w:numPr>
          <w:ilvl w:val="0"/>
          <w:numId w:val="27"/>
        </w:numPr>
        <w:spacing w:after="0" w:line="276" w:lineRule="auto"/>
        <w:jc w:val="both"/>
        <w:outlineLvl w:val="1"/>
        <w:rPr>
          <w:rFonts w:ascii="Helvetica" w:hAnsi="Helvetica" w:cs="Helvetica"/>
          <w:b/>
          <w:bCs/>
          <w:color w:val="033841" w:themeColor="text2" w:themeShade="80"/>
          <w:lang w:val="ga-IE"/>
        </w:rPr>
      </w:pPr>
      <w:r w:rsidRPr="004E527C">
        <w:rPr>
          <w:rFonts w:ascii="Helvetica" w:hAnsi="Helvetica" w:cs="Helvetica"/>
          <w:b/>
          <w:bCs/>
          <w:color w:val="033841" w:themeColor="text2" w:themeShade="80"/>
          <w:lang w:val="ga-IE"/>
        </w:rPr>
        <w:t xml:space="preserve">Rólghníomhaíochtaí </w:t>
      </w:r>
    </w:p>
    <w:p w14:paraId="4EE02989" w14:textId="7A86F876" w:rsidR="00525129" w:rsidRPr="00DC19C3" w:rsidRDefault="005B46BD" w:rsidP="00DC19C3">
      <w:pPr>
        <w:spacing w:before="0" w:after="160" w:line="276" w:lineRule="auto"/>
        <w:ind w:left="360"/>
        <w:contextualSpacing/>
        <w:rPr>
          <w:rFonts w:ascii="Helvetica" w:hAnsi="Helvetica"/>
          <w:color w:val="262626" w:themeColor="text1" w:themeTint="D9"/>
          <w:kern w:val="2"/>
          <w:lang w:eastAsia="en-US"/>
          <w14:ligatures w14:val="standardContextual"/>
        </w:rPr>
      </w:pPr>
      <w:r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Tabhair tamall maith cainte do gach beirt anois </w:t>
      </w:r>
      <w:r w:rsidR="00C36072"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na gníomhaíochtaí sin a dhéanamh. Iarr orthu an t</w:t>
      </w:r>
      <w:r w:rsidR="00165C3F"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noBreakHyphen/>
      </w:r>
      <w:r w:rsidR="00C36072"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ábhar ar fad ón rang a úsáid a</w:t>
      </w:r>
      <w:r w:rsidR="00530D77"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gu</w:t>
      </w:r>
      <w:r w:rsidR="00C36072"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s iad ag caint. Bí ag siúl timpeall ag cuidiú leo. Iarr ar gach beirt rólghníomhaíocht am</w:t>
      </w:r>
      <w:r w:rsidR="00525129" w:rsidRPr="004E527C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háin a dhéanamh os comhair an ranga.</w:t>
      </w:r>
    </w:p>
    <w:p w14:paraId="79DD9E57" w14:textId="77777777" w:rsidR="00DE79CB" w:rsidRPr="004E527C" w:rsidRDefault="00DE79CB" w:rsidP="21AB3D90">
      <w:pPr>
        <w:rPr>
          <w:rFonts w:ascii="Arial" w:hAnsi="Arial" w:cs="Arial"/>
          <w:b/>
          <w:bCs/>
          <w:color w:val="FF03C8"/>
          <w:w w:val="115"/>
          <w:sz w:val="36"/>
          <w:szCs w:val="36"/>
        </w:rPr>
      </w:pPr>
      <w:r w:rsidRPr="004E527C">
        <w:rPr>
          <w:rFonts w:ascii="Arial" w:hAnsi="Arial" w:cs="Arial"/>
          <w:color w:val="FF03C8"/>
          <w:sz w:val="36"/>
          <w:szCs w:val="36"/>
        </w:rPr>
        <w:br w:type="page"/>
      </w:r>
    </w:p>
    <w:p w14:paraId="7F78CBB3" w14:textId="77777777" w:rsidR="00DE79CB" w:rsidRPr="004E527C" w:rsidRDefault="00DE79CB" w:rsidP="21AB3D90">
      <w:pPr>
        <w:pStyle w:val="Teideal1"/>
        <w:rPr>
          <w:rFonts w:ascii="Arial" w:hAnsi="Arial" w:cs="Arial"/>
          <w:color w:val="FF03C8"/>
          <w:w w:val="115"/>
          <w:sz w:val="36"/>
          <w:szCs w:val="36"/>
          <w:u w:val="none"/>
        </w:rPr>
      </w:pPr>
    </w:p>
    <w:p w14:paraId="5FCECA37" w14:textId="46106ED5" w:rsidR="00CA5418" w:rsidRPr="004E527C" w:rsidRDefault="00593D3F" w:rsidP="21AB3D90">
      <w:pPr>
        <w:pStyle w:val="Teideal1"/>
        <w:rPr>
          <w:rFonts w:ascii="Arial" w:hAnsi="Arial" w:cs="Arial"/>
          <w:color w:val="FF0099" w:themeColor="accent2"/>
          <w:w w:val="115"/>
          <w:sz w:val="36"/>
          <w:szCs w:val="36"/>
          <w:u w:val="none"/>
        </w:rPr>
      </w:pPr>
      <w:r w:rsidRPr="004E527C">
        <w:rPr>
          <w:rFonts w:cs="Arial"/>
          <w:b w:val="0"/>
          <w:bCs w:val="0"/>
          <w:noProof/>
          <w:color w:val="FF03C8"/>
          <w:u w:val="none"/>
        </w:rPr>
        <mc:AlternateContent>
          <mc:Choice Requires="wps">
            <w:drawing>
              <wp:anchor distT="0" distB="0" distL="0" distR="0" simplePos="0" relativeHeight="251658249" behindDoc="1" locked="0" layoutInCell="1" allowOverlap="1" wp14:anchorId="7A179B54" wp14:editId="2E4CBEA8">
                <wp:simplePos x="0" y="0"/>
                <wp:positionH relativeFrom="page">
                  <wp:posOffset>685800</wp:posOffset>
                </wp:positionH>
                <wp:positionV relativeFrom="paragraph">
                  <wp:posOffset>328930</wp:posOffset>
                </wp:positionV>
                <wp:extent cx="6438900" cy="38100"/>
                <wp:effectExtent l="0" t="0" r="0" b="0"/>
                <wp:wrapTopAndBottom/>
                <wp:docPr id="95154826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38900" cy="38100"/>
                        </a:xfrm>
                        <a:prstGeom prst="rect">
                          <a:avLst/>
                        </a:prstGeom>
                        <a:solidFill>
                          <a:srgbClr val="FF03C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E8F419D">
              <v:rect id="Rectangle 15" style="position:absolute;margin-left:54pt;margin-top:25.9pt;width:507pt;height:3pt;z-index:-251621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03c8" stroked="f" w14:anchorId="2034DC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">
                <w10:wrap type="topAndBottom" anchorx="page"/>
              </v:rect>
            </w:pict>
          </mc:Fallback>
        </mc:AlternateContent>
      </w:r>
      <w:r w:rsidR="00CA5418" w:rsidRPr="004E527C">
        <w:rPr>
          <w:rFonts w:ascii="Arial" w:hAnsi="Arial" w:cs="Arial"/>
          <w:color w:val="FF03C8"/>
          <w:w w:val="115"/>
          <w:sz w:val="36"/>
          <w:szCs w:val="36"/>
          <w:u w:val="none"/>
        </w:rPr>
        <w:t>AN</w:t>
      </w:r>
      <w:r w:rsidR="00CA5418" w:rsidRPr="004E527C">
        <w:rPr>
          <w:rFonts w:ascii="Arial" w:hAnsi="Arial" w:cs="Arial"/>
          <w:color w:val="FF03C8"/>
          <w:spacing w:val="46"/>
          <w:w w:val="115"/>
          <w:sz w:val="36"/>
          <w:szCs w:val="36"/>
          <w:u w:val="none"/>
        </w:rPr>
        <w:t xml:space="preserve"> </w:t>
      </w:r>
      <w:r w:rsidR="00CA5418" w:rsidRPr="004E527C">
        <w:rPr>
          <w:rFonts w:ascii="Arial" w:hAnsi="Arial" w:cs="Arial"/>
          <w:color w:val="FF03C8"/>
          <w:w w:val="115"/>
          <w:sz w:val="36"/>
          <w:szCs w:val="36"/>
          <w:u w:val="none"/>
        </w:rPr>
        <w:t>SCRIPT</w:t>
      </w:r>
    </w:p>
    <w:p w14:paraId="2A7BF1A5" w14:textId="0A225855" w:rsidR="00E15D5F" w:rsidRPr="004E527C" w:rsidRDefault="00E15D5F" w:rsidP="21AB3D90">
      <w:pPr>
        <w:spacing w:before="0" w:line="276" w:lineRule="auto"/>
        <w:jc w:val="both"/>
        <w:rPr>
          <w:rFonts w:ascii="Helvetica" w:eastAsia="Calibri" w:hAnsi="Helvetica" w:cs="Arial"/>
          <w:b/>
          <w:bCs/>
          <w:color w:val="000000" w:themeColor="text1"/>
          <w:kern w:val="2"/>
          <w:lang w:eastAsia="en-US"/>
          <w14:ligatures w14:val="standardContextual"/>
        </w:rPr>
      </w:pPr>
    </w:p>
    <w:p w14:paraId="6FF2091A" w14:textId="396016F3" w:rsidR="00E15D5F" w:rsidRPr="004E527C" w:rsidRDefault="00E15D5F" w:rsidP="21AB3D90">
      <w:pPr>
        <w:spacing w:before="0" w:line="276" w:lineRule="auto"/>
        <w:jc w:val="both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4E527C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Intreoir</w:t>
      </w:r>
    </w:p>
    <w:p w14:paraId="3D73B4B4" w14:textId="26F6C3C6" w:rsidR="000E4134" w:rsidRPr="004E527C" w:rsidRDefault="00F77710" w:rsidP="21AB3D90">
      <w:pPr>
        <w:spacing w:before="0" w:line="276" w:lineRule="auto"/>
        <w:jc w:val="both"/>
        <w:rPr>
          <w:rFonts w:ascii="Helvetica" w:eastAsia="Aptos" w:hAnsi="Helvetica" w:cs="Helvetica"/>
          <w:b/>
          <w:bCs/>
          <w:kern w:val="2"/>
          <w:lang w:eastAsia="en-US"/>
          <w14:ligatures w14:val="standardContextual"/>
        </w:rPr>
      </w:pPr>
      <w:r w:rsidRPr="004E527C">
        <w:rPr>
          <w:rFonts w:ascii="Helvetica" w:eastAsia="Aptos" w:hAnsi="Helvetica" w:cs="Helvetica"/>
          <w:b/>
          <w:bCs/>
          <w:kern w:val="2"/>
          <w:lang w:eastAsia="en-US"/>
          <w14:ligatures w14:val="standardContextual"/>
        </w:rPr>
        <w:t>Fáilte chuig SnasTV Ros na Rún</w:t>
      </w:r>
      <w:r w:rsidR="00172D5D" w:rsidRPr="004E527C">
        <w:rPr>
          <w:rFonts w:ascii="Helvetica" w:eastAsia="Aptos" w:hAnsi="Helvetica" w:cs="Helvetica"/>
          <w:b/>
          <w:bCs/>
          <w:kern w:val="2"/>
          <w:lang w:eastAsia="en-US"/>
          <w14:ligatures w14:val="standardContextual"/>
        </w:rPr>
        <w:t xml:space="preserve">, </w:t>
      </w:r>
      <w:r w:rsidRPr="004E527C">
        <w:rPr>
          <w:rFonts w:ascii="Helvetica" w:eastAsia="Aptos" w:hAnsi="Helvetica" w:cs="Helvetica"/>
          <w:b/>
          <w:bCs/>
          <w:kern w:val="2"/>
          <w:lang w:eastAsia="en-US"/>
          <w14:ligatures w14:val="standardContextual"/>
        </w:rPr>
        <w:t xml:space="preserve">Sraith 2, </w:t>
      </w:r>
      <w:r w:rsidR="00E14E02" w:rsidRPr="004E527C">
        <w:rPr>
          <w:rFonts w:ascii="Helvetica" w:eastAsia="Aptos" w:hAnsi="Helvetica" w:cs="Helvetica"/>
          <w:b/>
          <w:bCs/>
          <w:kern w:val="2"/>
          <w:lang w:eastAsia="en-US"/>
          <w14:ligatures w14:val="standardContextual"/>
        </w:rPr>
        <w:t>Ceacht 7</w:t>
      </w:r>
      <w:r w:rsidR="00172D5D" w:rsidRPr="004E527C">
        <w:rPr>
          <w:rFonts w:ascii="Helvetica" w:eastAsia="Aptos" w:hAnsi="Helvetica" w:cs="Helvetica"/>
          <w:b/>
          <w:bCs/>
          <w:kern w:val="2"/>
          <w:lang w:eastAsia="en-US"/>
          <w14:ligatures w14:val="standardContextual"/>
        </w:rPr>
        <w:t xml:space="preserve">. </w:t>
      </w:r>
      <w:r w:rsidR="00E14E02" w:rsidRPr="004E527C">
        <w:rPr>
          <w:rFonts w:ascii="Helvetica" w:eastAsia="Aptos" w:hAnsi="Helvetica" w:cs="Helvetica"/>
          <w:b/>
          <w:bCs/>
          <w:kern w:val="2"/>
          <w:lang w:eastAsia="en-US"/>
          <w14:ligatures w14:val="standardContextual"/>
        </w:rPr>
        <w:t>Bungalow Bríd – Déagóirí Dána.</w:t>
      </w:r>
    </w:p>
    <w:p w14:paraId="58EF2BDD" w14:textId="77777777" w:rsidR="000E4134" w:rsidRPr="004E527C" w:rsidRDefault="000E4134" w:rsidP="21AB3D90">
      <w:pPr>
        <w:spacing w:before="0" w:line="276" w:lineRule="auto"/>
        <w:jc w:val="both"/>
        <w:rPr>
          <w:rFonts w:ascii="Helvetica" w:eastAsia="Aptos" w:hAnsi="Helvetica" w:cs="Helvetica"/>
          <w:b/>
          <w:bCs/>
          <w:kern w:val="2"/>
          <w:lang w:eastAsia="en-US"/>
          <w14:ligatures w14:val="standardContextual"/>
        </w:rPr>
      </w:pPr>
    </w:p>
    <w:p w14:paraId="4497DAEC" w14:textId="657D7362" w:rsidR="00E14E02" w:rsidRPr="004E527C" w:rsidRDefault="00E14E02" w:rsidP="21AB3D90">
      <w:pPr>
        <w:spacing w:before="0" w:line="276" w:lineRule="auto"/>
        <w:jc w:val="both"/>
        <w:rPr>
          <w:rFonts w:ascii="Helvetica" w:eastAsia="Aptos" w:hAnsi="Helvetica" w:cs="Helvetica"/>
          <w:b/>
          <w:bCs/>
          <w:kern w:val="2"/>
          <w:lang w:eastAsia="en-US"/>
          <w14:ligatures w14:val="standardContextual"/>
        </w:rPr>
      </w:pPr>
      <w:r w:rsidRPr="004E527C">
        <w:rPr>
          <w:rFonts w:ascii="Helvetica" w:eastAsia="Aptos" w:hAnsi="Helvetica" w:cs="Helvetica"/>
          <w:kern w:val="2"/>
          <w:lang w:eastAsia="en-US"/>
          <w14:ligatures w14:val="standardContextual"/>
        </w:rPr>
        <w:t>An aingeal nó diabhal a bhí ionat agus tú i do dhéagóir? Nó más déagóir thú go fóill, an mbíonn tú i dtrioblóid le daoine fásta go minic? Sa cheacht seo feic</w:t>
      </w:r>
      <w:r w:rsidR="00172D5D" w:rsidRPr="004E527C">
        <w:rPr>
          <w:rFonts w:ascii="Helvetica" w:eastAsia="Aptos" w:hAnsi="Helvetica" w:cs="Helvetica"/>
          <w:kern w:val="2"/>
          <w:lang w:eastAsia="en-US"/>
          <w14:ligatures w14:val="standardContextual"/>
        </w:rPr>
        <w:t>fidh muid</w:t>
      </w:r>
      <w:r w:rsidRPr="004E527C">
        <w:rPr>
          <w:rFonts w:ascii="Helvetica" w:eastAsia="Aptos" w:hAnsi="Helvetica" w:cs="Helvetica"/>
          <w:kern w:val="2"/>
          <w:lang w:eastAsia="en-US"/>
          <w14:ligatures w14:val="standardContextual"/>
        </w:rPr>
        <w:t xml:space="preserve"> Laoise agus Réiltín in adharca a chéile arís! </w:t>
      </w:r>
      <w:r w:rsidRPr="004E527C">
        <w:rPr>
          <w:rFonts w:ascii="Helvetica" w:eastAsia="Aptos" w:hAnsi="Helvetica" w:cs="Helvetica"/>
          <w:i/>
          <w:iCs/>
          <w:kern w:val="2"/>
          <w:lang w:eastAsia="en-US"/>
          <w14:ligatures w14:val="standardContextual"/>
        </w:rPr>
        <w:t>Locking horns again</w:t>
      </w:r>
      <w:r w:rsidRPr="004E527C">
        <w:rPr>
          <w:rFonts w:ascii="Helvetica" w:eastAsia="Aptos" w:hAnsi="Helvetica" w:cs="Helvetica"/>
          <w:kern w:val="2"/>
          <w:lang w:eastAsia="en-US"/>
          <w14:ligatures w14:val="standardContextual"/>
        </w:rPr>
        <w:t>. Tá Réiltín ag tógáil lá faoin tor, tá sí ag m</w:t>
      </w:r>
      <w:r w:rsidR="004457BD" w:rsidRPr="004E527C">
        <w:rPr>
          <w:rFonts w:ascii="Helvetica" w:eastAsia="Aptos" w:hAnsi="Helvetica" w:cs="Helvetica"/>
          <w:kern w:val="2"/>
          <w:lang w:eastAsia="en-US"/>
          <w14:ligatures w14:val="standardContextual"/>
        </w:rPr>
        <w:t>ú</w:t>
      </w:r>
      <w:r w:rsidRPr="004E527C">
        <w:rPr>
          <w:rFonts w:ascii="Helvetica" w:eastAsia="Aptos" w:hAnsi="Helvetica" w:cs="Helvetica"/>
          <w:kern w:val="2"/>
          <w:lang w:eastAsia="en-US"/>
          <w14:ligatures w14:val="standardContextual"/>
        </w:rPr>
        <w:t xml:space="preserve">itseáil, agus ag caitheamh toitín, nuair a thagann Laoise uirthi. Nach mór an náire í! </w:t>
      </w:r>
      <w:r w:rsidRPr="004E527C">
        <w:rPr>
          <w:rFonts w:ascii="Helvetica" w:eastAsia="Aptos" w:hAnsi="Helvetica" w:cs="Helvetica"/>
          <w:i/>
          <w:iCs/>
          <w:kern w:val="2"/>
          <w:lang w:eastAsia="en-US"/>
          <w14:ligatures w14:val="standardContextual"/>
        </w:rPr>
        <w:t xml:space="preserve">Laoise finds rebellious Réiltín up to no good and is furious with her. </w:t>
      </w:r>
      <w:r w:rsidRPr="004E527C">
        <w:rPr>
          <w:rFonts w:ascii="Helvetica" w:eastAsia="Aptos" w:hAnsi="Helvetica" w:cs="Helvetica"/>
          <w:kern w:val="2"/>
          <w:lang w:eastAsia="en-US"/>
          <w14:ligatures w14:val="standardContextual"/>
        </w:rPr>
        <w:t>Féach ar an mhír anois agus cuir cluas ort féin don teanga a úsáidtear inti agus an bheirt ag sárú ar a chéile.</w:t>
      </w:r>
    </w:p>
    <w:p w14:paraId="3B713C75" w14:textId="77777777" w:rsidR="00E15D5F" w:rsidRPr="004E527C" w:rsidRDefault="00E15D5F" w:rsidP="21AB3D90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02291F70" w14:textId="365D3109" w:rsidR="00E15D5F" w:rsidRPr="004E527C" w:rsidRDefault="00E15D5F" w:rsidP="21AB3D90">
      <w:pPr>
        <w:spacing w:before="0" w:line="276" w:lineRule="auto"/>
        <w:jc w:val="both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4E527C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An mhír físe ó Ros na Rún</w:t>
      </w:r>
    </w:p>
    <w:p w14:paraId="1ED99EED" w14:textId="77777777" w:rsidR="00344FDE" w:rsidRPr="004E527C" w:rsidRDefault="00344FDE" w:rsidP="21AB3D90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4E527C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Laoise: </w:t>
      </w:r>
      <w:r w:rsidRPr="004E527C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  <w:t>Réiltín Seoighe!</w:t>
      </w:r>
    </w:p>
    <w:p w14:paraId="1DB2A7D7" w14:textId="5A494D4F" w:rsidR="00344FDE" w:rsidRPr="004E527C" w:rsidRDefault="00344FDE" w:rsidP="21AB3D90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4E527C">
        <w:rPr>
          <w:rFonts w:ascii="Helvetica" w:eastAsia="Calibri" w:hAnsi="Helvetica" w:cs="Arial"/>
          <w:kern w:val="2"/>
          <w:lang w:eastAsia="en-US"/>
          <w14:ligatures w14:val="standardContextual"/>
        </w:rPr>
        <w:t>Réiltín :</w:t>
      </w:r>
      <w:r w:rsidRPr="004E527C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  <w:t>Céard atá tusa a dhéanamh anseo?</w:t>
      </w:r>
    </w:p>
    <w:p w14:paraId="69DDB05B" w14:textId="77777777" w:rsidR="00344FDE" w:rsidRPr="004E527C" w:rsidRDefault="00344FDE" w:rsidP="21AB3D90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4E527C">
        <w:rPr>
          <w:rFonts w:ascii="Helvetica" w:eastAsia="Calibri" w:hAnsi="Helvetica" w:cs="Arial"/>
          <w:kern w:val="2"/>
          <w:lang w:eastAsia="en-US"/>
          <w14:ligatures w14:val="standardContextual"/>
        </w:rPr>
        <w:t>Laoise :</w:t>
      </w:r>
      <w:r w:rsidRPr="004E527C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  <w:t>D’fhéadfainn an cheist cheannann chéanna a chur ortsa!</w:t>
      </w:r>
    </w:p>
    <w:p w14:paraId="78C3774F" w14:textId="77777777" w:rsidR="00344FDE" w:rsidRPr="004E527C" w:rsidRDefault="00344FDE" w:rsidP="21AB3D90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4E527C">
        <w:rPr>
          <w:rFonts w:ascii="Helvetica" w:eastAsia="Calibri" w:hAnsi="Helvetica" w:cs="Arial"/>
          <w:kern w:val="2"/>
          <w:lang w:eastAsia="en-US"/>
          <w14:ligatures w14:val="standardContextual"/>
        </w:rPr>
        <w:t>Réiltín :</w:t>
      </w:r>
      <w:r w:rsidRPr="004E527C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  <w:t>Tá muid ar sos.</w:t>
      </w:r>
    </w:p>
    <w:p w14:paraId="7DC5133F" w14:textId="008BF574" w:rsidR="00344FDE" w:rsidRPr="004E527C" w:rsidRDefault="00344FDE" w:rsidP="21AB3D90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4E527C">
        <w:rPr>
          <w:rFonts w:ascii="Helvetica" w:eastAsia="Calibri" w:hAnsi="Helvetica" w:cs="Arial"/>
          <w:kern w:val="2"/>
          <w:lang w:eastAsia="en-US"/>
          <w14:ligatures w14:val="standardContextual"/>
        </w:rPr>
        <w:t>Laoise:</w:t>
      </w:r>
      <w:r w:rsidRPr="004E527C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  <w:t>Nach diabhalta an rud é agus chuile dhuine eile istigh sa seomra ranga!</w:t>
      </w:r>
    </w:p>
    <w:p w14:paraId="0C805A57" w14:textId="14542288" w:rsidR="00344FDE" w:rsidRPr="004E527C" w:rsidRDefault="00344FDE" w:rsidP="21AB3D90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4E527C">
        <w:rPr>
          <w:rFonts w:ascii="Helvetica" w:eastAsia="Calibri" w:hAnsi="Helvetica" w:cs="Arial"/>
          <w:kern w:val="2"/>
          <w:lang w:eastAsia="en-US"/>
          <w14:ligatures w14:val="standardContextual"/>
        </w:rPr>
        <w:t>Réiltín:</w:t>
      </w:r>
      <w:r w:rsidRPr="004E527C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  <w:t>Bhuel, tá rang saor againn. Tá an múinteoir amuigh tinn.</w:t>
      </w:r>
    </w:p>
    <w:p w14:paraId="33167839" w14:textId="77777777" w:rsidR="00344FDE" w:rsidRPr="004E527C" w:rsidRDefault="00344FDE" w:rsidP="21AB3D90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4E527C">
        <w:rPr>
          <w:rFonts w:ascii="Helvetica" w:eastAsia="Calibri" w:hAnsi="Helvetica" w:cs="Arial"/>
          <w:kern w:val="2"/>
          <w:lang w:eastAsia="en-US"/>
          <w14:ligatures w14:val="standardContextual"/>
        </w:rPr>
        <w:t>Boyfriend:</w:t>
      </w:r>
      <w:r w:rsidRPr="004E527C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  <w:t>Cé hí seo?</w:t>
      </w:r>
    </w:p>
    <w:p w14:paraId="000EFA87" w14:textId="7ABD8881" w:rsidR="00344FDE" w:rsidRPr="004E527C" w:rsidRDefault="00344FDE" w:rsidP="21AB3D90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4E527C">
        <w:rPr>
          <w:rFonts w:ascii="Helvetica" w:eastAsia="Calibri" w:hAnsi="Helvetica" w:cs="Arial"/>
          <w:kern w:val="2"/>
          <w:lang w:eastAsia="en-US"/>
          <w14:ligatures w14:val="standardContextual"/>
        </w:rPr>
        <w:t>Réiltín:</w:t>
      </w:r>
      <w:r w:rsidRPr="004E527C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Pr="004E527C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Girlfriend</w:t>
      </w:r>
      <w:r w:rsidRPr="004E527C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mo sheanleaid.</w:t>
      </w:r>
    </w:p>
    <w:p w14:paraId="59ADBC06" w14:textId="77777777" w:rsidR="00344FDE" w:rsidRPr="004E527C" w:rsidRDefault="00344FDE" w:rsidP="21AB3D90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4E527C">
        <w:rPr>
          <w:rFonts w:ascii="Helvetica" w:eastAsia="Calibri" w:hAnsi="Helvetica" w:cs="Arial"/>
          <w:kern w:val="2"/>
          <w:lang w:eastAsia="en-US"/>
          <w14:ligatures w14:val="standardContextual"/>
        </w:rPr>
        <w:t>Boyfriend:</w:t>
      </w:r>
      <w:r w:rsidRPr="004E527C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  <w:t>I ndáiríre?</w:t>
      </w:r>
    </w:p>
    <w:p w14:paraId="791307BF" w14:textId="542AC50B" w:rsidR="00344FDE" w:rsidRPr="004E527C" w:rsidRDefault="00344FDE" w:rsidP="21AB3D90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4E527C">
        <w:rPr>
          <w:rFonts w:ascii="Helvetica" w:eastAsia="Calibri" w:hAnsi="Helvetica" w:cs="Arial"/>
          <w:kern w:val="2"/>
          <w:lang w:eastAsia="en-US"/>
          <w14:ligatures w14:val="standardContextual"/>
        </w:rPr>
        <w:t>Laoise:</w:t>
      </w:r>
      <w:r w:rsidRPr="004E527C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  <w:t>Gearr é.</w:t>
      </w:r>
    </w:p>
    <w:p w14:paraId="6A1D227F" w14:textId="3532BE05" w:rsidR="00344FDE" w:rsidRPr="004E527C" w:rsidRDefault="00344FDE" w:rsidP="21AB3D90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4E527C">
        <w:rPr>
          <w:rFonts w:ascii="Helvetica" w:eastAsia="Calibri" w:hAnsi="Helvetica" w:cs="Arial"/>
          <w:kern w:val="2"/>
          <w:lang w:eastAsia="en-US"/>
          <w14:ligatures w14:val="standardContextual"/>
        </w:rPr>
        <w:t>Boyfriend:</w:t>
      </w:r>
      <w:r w:rsidRPr="004E527C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Pr="004E527C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Alright</w:t>
      </w:r>
      <w:r w:rsidRPr="004E527C">
        <w:rPr>
          <w:rFonts w:ascii="Helvetica" w:eastAsia="Calibri" w:hAnsi="Helvetica" w:cs="Arial"/>
          <w:kern w:val="2"/>
          <w:lang w:eastAsia="en-US"/>
          <w14:ligatures w14:val="standardContextual"/>
        </w:rPr>
        <w:t>, feicfidh mé thú</w:t>
      </w:r>
      <w:r w:rsidR="000D6468" w:rsidRPr="004E527C">
        <w:rPr>
          <w:rFonts w:ascii="Helvetica" w:eastAsia="Calibri" w:hAnsi="Helvetica" w:cs="Arial"/>
          <w:kern w:val="2"/>
          <w:lang w:eastAsia="en-US"/>
          <w14:ligatures w14:val="standardContextual"/>
        </w:rPr>
        <w:t>, a</w:t>
      </w:r>
      <w:r w:rsidRPr="004E527C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Réiltín.</w:t>
      </w:r>
    </w:p>
    <w:p w14:paraId="2D06D48A" w14:textId="77777777" w:rsidR="0082756F" w:rsidRDefault="00344FDE" w:rsidP="21AB3D90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4E527C">
        <w:rPr>
          <w:rFonts w:ascii="Helvetica" w:eastAsia="Calibri" w:hAnsi="Helvetica" w:cs="Arial"/>
          <w:kern w:val="2"/>
          <w:lang w:eastAsia="en-US"/>
          <w14:ligatures w14:val="standardContextual"/>
        </w:rPr>
        <w:t>Laoise:</w:t>
      </w:r>
      <w:r w:rsidRPr="004E527C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  <w:t>Feicfidh, muise.</w:t>
      </w:r>
    </w:p>
    <w:p w14:paraId="7AC14291" w14:textId="76F4EBCB" w:rsidR="00344FDE" w:rsidRPr="004E527C" w:rsidRDefault="00344FDE" w:rsidP="0082756F">
      <w:pPr>
        <w:spacing w:before="0" w:line="276" w:lineRule="auto"/>
        <w:ind w:left="567" w:firstLine="567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4E527C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Níl múineadh ná </w:t>
      </w:r>
      <w:r w:rsidRPr="004E527C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manners</w:t>
      </w:r>
      <w:r w:rsidRPr="004E527C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ar an leaid óg sin.</w:t>
      </w:r>
    </w:p>
    <w:p w14:paraId="6323AC1C" w14:textId="77777777" w:rsidR="00344FDE" w:rsidRPr="004E527C" w:rsidRDefault="00344FDE" w:rsidP="21AB3D90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4E527C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Pr="004E527C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  <w:t>Eh, ar chaith tusa uait toitín ansin?</w:t>
      </w:r>
    </w:p>
    <w:p w14:paraId="6A8E9CB0" w14:textId="3DF40983" w:rsidR="00344FDE" w:rsidRPr="004E527C" w:rsidRDefault="00344FDE" w:rsidP="21AB3D90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4E527C">
        <w:rPr>
          <w:rFonts w:ascii="Helvetica" w:eastAsia="Calibri" w:hAnsi="Helvetica" w:cs="Arial"/>
          <w:kern w:val="2"/>
          <w:lang w:eastAsia="en-US"/>
          <w14:ligatures w14:val="standardContextual"/>
        </w:rPr>
        <w:t>Réiltín:</w:t>
      </w:r>
      <w:r w:rsidRPr="004E527C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  <w:t>B’fhéidir …oh</w:t>
      </w:r>
      <w:r w:rsidRPr="004E527C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frigg</w:t>
      </w:r>
      <w:r w:rsidRPr="004E527C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é!</w:t>
      </w:r>
    </w:p>
    <w:p w14:paraId="7C1E0910" w14:textId="561DC779" w:rsidR="00344FDE" w:rsidRPr="004E527C" w:rsidRDefault="00344FDE" w:rsidP="21AB3D90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4E527C">
        <w:rPr>
          <w:rFonts w:ascii="Helvetica" w:eastAsia="Calibri" w:hAnsi="Helvetica" w:cs="Arial"/>
          <w:kern w:val="2"/>
          <w:lang w:eastAsia="en-US"/>
          <w14:ligatures w14:val="standardContextual"/>
        </w:rPr>
        <w:t>Laoise:</w:t>
      </w:r>
      <w:r w:rsidRPr="004E527C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  <w:t>Céard?</w:t>
      </w:r>
      <w:r w:rsidRPr="004E527C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</w:p>
    <w:p w14:paraId="274EB80E" w14:textId="4F7A417A" w:rsidR="00344FDE" w:rsidRPr="004E527C" w:rsidRDefault="00344FDE" w:rsidP="21AB3D90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4E527C">
        <w:rPr>
          <w:rFonts w:ascii="Helvetica" w:eastAsia="Calibri" w:hAnsi="Helvetica" w:cs="Arial"/>
          <w:kern w:val="2"/>
          <w:lang w:eastAsia="en-US"/>
          <w14:ligatures w14:val="standardContextual"/>
        </w:rPr>
        <w:t>Réiltín:</w:t>
      </w:r>
      <w:r w:rsidRPr="004E527C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  <w:t>Bungalow Bríd.</w:t>
      </w:r>
    </w:p>
    <w:p w14:paraId="11F7B3B3" w14:textId="202EBAF7" w:rsidR="00344FDE" w:rsidRPr="004E527C" w:rsidRDefault="00344FDE" w:rsidP="21AB3D90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4E527C">
        <w:rPr>
          <w:rFonts w:ascii="Helvetica" w:eastAsia="Calibri" w:hAnsi="Helvetica" w:cs="Arial"/>
          <w:kern w:val="2"/>
          <w:lang w:eastAsia="en-US"/>
          <w14:ligatures w14:val="standardContextual"/>
        </w:rPr>
        <w:t>Laoise:</w:t>
      </w:r>
      <w:r w:rsidRPr="004E527C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  <w:t>Bungalow Bríd?</w:t>
      </w:r>
    </w:p>
    <w:p w14:paraId="66B59FDC" w14:textId="4927B7A0" w:rsidR="00344FDE" w:rsidRPr="004E527C" w:rsidRDefault="00344FDE" w:rsidP="21AB3D90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4E527C">
        <w:rPr>
          <w:rFonts w:ascii="Helvetica" w:eastAsia="Calibri" w:hAnsi="Helvetica" w:cs="Arial"/>
          <w:kern w:val="2"/>
          <w:lang w:eastAsia="en-US"/>
          <w14:ligatures w14:val="standardContextual"/>
        </w:rPr>
        <w:t>Réiltín:</w:t>
      </w:r>
      <w:r w:rsidRPr="004E527C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  <w:t>Níl tada thuas staighre.</w:t>
      </w:r>
    </w:p>
    <w:p w14:paraId="60C29FD9" w14:textId="1605A946" w:rsidR="00344FDE" w:rsidRPr="004E527C" w:rsidRDefault="00344FDE" w:rsidP="21AB3D90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4E527C">
        <w:rPr>
          <w:rFonts w:ascii="Helvetica" w:eastAsia="Calibri" w:hAnsi="Helvetica" w:cs="Arial"/>
          <w:kern w:val="2"/>
          <w:lang w:eastAsia="en-US"/>
          <w14:ligatures w14:val="standardContextual"/>
        </w:rPr>
        <w:t>Laoise:</w:t>
      </w:r>
      <w:r w:rsidRPr="004E527C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  <w:t>Ok, fág fúmsa é seo.</w:t>
      </w:r>
    </w:p>
    <w:p w14:paraId="7C0123A2" w14:textId="77777777" w:rsidR="00E15D5F" w:rsidRPr="004E527C" w:rsidRDefault="00E15D5F" w:rsidP="21AB3D90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52C10672" w14:textId="77777777" w:rsidR="00E15D5F" w:rsidRPr="004E527C" w:rsidRDefault="00E15D5F" w:rsidP="21AB3D90">
      <w:pPr>
        <w:spacing w:before="0" w:line="276" w:lineRule="auto"/>
        <w:jc w:val="both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4E527C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Ar thuig tú?</w:t>
      </w:r>
    </w:p>
    <w:p w14:paraId="1ECBC9BA" w14:textId="77777777" w:rsidR="00A1750B" w:rsidRPr="004E527C" w:rsidRDefault="00A1750B" w:rsidP="21AB3D90">
      <w:pPr>
        <w:pStyle w:val="Altanliosta"/>
        <w:numPr>
          <w:ilvl w:val="0"/>
          <w:numId w:val="23"/>
        </w:numPr>
        <w:spacing w:after="0" w:line="276" w:lineRule="auto"/>
        <w:jc w:val="both"/>
        <w:rPr>
          <w:rFonts w:ascii="Helvetica" w:hAnsi="Helvetica" w:cs="Helvetica"/>
          <w:i/>
          <w:iCs/>
          <w:lang w:val="ga-IE"/>
        </w:rPr>
      </w:pPr>
      <w:r w:rsidRPr="004E527C">
        <w:rPr>
          <w:rFonts w:ascii="Helvetica" w:hAnsi="Helvetica" w:cs="Helvetica"/>
          <w:lang w:val="ga-IE"/>
        </w:rPr>
        <w:t xml:space="preserve">An cheist cheannann chéanna – </w:t>
      </w:r>
      <w:r w:rsidRPr="004E527C">
        <w:rPr>
          <w:rFonts w:ascii="Helvetica" w:hAnsi="Helvetica" w:cs="Helvetica"/>
          <w:i/>
          <w:iCs/>
          <w:lang w:val="ga-IE"/>
        </w:rPr>
        <w:t>the exact same question.</w:t>
      </w:r>
    </w:p>
    <w:p w14:paraId="0B06AA42" w14:textId="162630B8" w:rsidR="00A1750B" w:rsidRPr="004E527C" w:rsidRDefault="00A1750B" w:rsidP="21AB3D90">
      <w:pPr>
        <w:pStyle w:val="Altanliosta"/>
        <w:numPr>
          <w:ilvl w:val="0"/>
          <w:numId w:val="23"/>
        </w:numPr>
        <w:spacing w:after="0" w:line="276" w:lineRule="auto"/>
        <w:jc w:val="both"/>
        <w:rPr>
          <w:rFonts w:ascii="Helvetica" w:hAnsi="Helvetica" w:cs="Helvetica"/>
          <w:lang w:val="ga-IE"/>
        </w:rPr>
      </w:pPr>
      <w:r w:rsidRPr="004E527C">
        <w:rPr>
          <w:rFonts w:ascii="Helvetica" w:hAnsi="Helvetica" w:cs="Helvetica"/>
          <w:lang w:val="ga-IE"/>
        </w:rPr>
        <w:t xml:space="preserve">Nach diabhalta an rud é, nach ait – </w:t>
      </w:r>
      <w:r w:rsidRPr="004E527C">
        <w:rPr>
          <w:rFonts w:ascii="Helvetica" w:hAnsi="Helvetica" w:cs="Helvetica"/>
          <w:i/>
          <w:iCs/>
          <w:lang w:val="ga-IE"/>
        </w:rPr>
        <w:t>isn’t that funny</w:t>
      </w:r>
      <w:r w:rsidR="09D57777" w:rsidRPr="004E527C">
        <w:rPr>
          <w:rFonts w:ascii="Helvetica" w:hAnsi="Helvetica" w:cs="Helvetica"/>
          <w:i/>
          <w:iCs/>
          <w:lang w:val="ga-IE"/>
        </w:rPr>
        <w:t>(</w:t>
      </w:r>
      <w:r w:rsidRPr="004E527C">
        <w:rPr>
          <w:rFonts w:ascii="Helvetica" w:hAnsi="Helvetica" w:cs="Helvetica"/>
          <w:i/>
          <w:iCs/>
          <w:lang w:val="ga-IE"/>
        </w:rPr>
        <w:t>strange</w:t>
      </w:r>
      <w:r w:rsidR="46A8802F" w:rsidRPr="004E527C">
        <w:rPr>
          <w:rFonts w:ascii="Helvetica" w:hAnsi="Helvetica" w:cs="Helvetica"/>
          <w:i/>
          <w:iCs/>
          <w:lang w:val="ga-IE"/>
        </w:rPr>
        <w:t>)</w:t>
      </w:r>
      <w:r w:rsidRPr="004E527C">
        <w:rPr>
          <w:rFonts w:ascii="Helvetica" w:hAnsi="Helvetica" w:cs="Helvetica"/>
          <w:i/>
          <w:iCs/>
          <w:lang w:val="ga-IE"/>
        </w:rPr>
        <w:t>.</w:t>
      </w:r>
    </w:p>
    <w:p w14:paraId="19BE569C" w14:textId="77777777" w:rsidR="00A1750B" w:rsidRPr="004E527C" w:rsidRDefault="00A1750B" w:rsidP="21AB3D90">
      <w:pPr>
        <w:pStyle w:val="Altanliosta"/>
        <w:numPr>
          <w:ilvl w:val="0"/>
          <w:numId w:val="23"/>
        </w:numPr>
        <w:spacing w:after="0" w:line="276" w:lineRule="auto"/>
        <w:jc w:val="both"/>
        <w:rPr>
          <w:rFonts w:ascii="Helvetica" w:hAnsi="Helvetica" w:cs="Helvetica"/>
          <w:lang w:val="ga-IE"/>
        </w:rPr>
      </w:pPr>
      <w:r w:rsidRPr="004E527C">
        <w:rPr>
          <w:rFonts w:ascii="Helvetica" w:hAnsi="Helvetica" w:cs="Helvetica"/>
          <w:lang w:val="ga-IE"/>
        </w:rPr>
        <w:t xml:space="preserve">Mo sheanleaid – </w:t>
      </w:r>
      <w:r w:rsidRPr="004E527C">
        <w:rPr>
          <w:rFonts w:ascii="Helvetica" w:hAnsi="Helvetica" w:cs="Helvetica"/>
          <w:i/>
          <w:iCs/>
          <w:lang w:val="ga-IE"/>
        </w:rPr>
        <w:t xml:space="preserve">my old man, </w:t>
      </w:r>
      <w:r w:rsidRPr="004E527C">
        <w:rPr>
          <w:rFonts w:ascii="Helvetica" w:hAnsi="Helvetica" w:cs="Helvetica"/>
          <w:lang w:val="ga-IE"/>
        </w:rPr>
        <w:t>m’athair.</w:t>
      </w:r>
    </w:p>
    <w:p w14:paraId="360D4DBA" w14:textId="26F9F909" w:rsidR="00A1750B" w:rsidRPr="004E527C" w:rsidRDefault="00A1750B" w:rsidP="21AB3D90">
      <w:pPr>
        <w:pStyle w:val="Altanliosta"/>
        <w:numPr>
          <w:ilvl w:val="0"/>
          <w:numId w:val="23"/>
        </w:numPr>
        <w:spacing w:after="0" w:line="276" w:lineRule="auto"/>
        <w:jc w:val="both"/>
        <w:rPr>
          <w:rFonts w:ascii="Helvetica" w:hAnsi="Helvetica" w:cs="Helvetica"/>
          <w:lang w:val="ga-IE"/>
        </w:rPr>
      </w:pPr>
      <w:r w:rsidRPr="004E527C">
        <w:rPr>
          <w:rFonts w:ascii="Helvetica" w:hAnsi="Helvetica" w:cs="Helvetica"/>
          <w:lang w:val="ga-IE"/>
        </w:rPr>
        <w:t>Gearr é</w:t>
      </w:r>
      <w:r w:rsidR="00050114" w:rsidRPr="004E527C">
        <w:rPr>
          <w:rFonts w:ascii="Helvetica" w:hAnsi="Helvetica" w:cs="Helvetica"/>
          <w:lang w:val="ga-IE"/>
        </w:rPr>
        <w:t xml:space="preserve"> –</w:t>
      </w:r>
      <w:r w:rsidRPr="004E527C">
        <w:rPr>
          <w:rFonts w:ascii="Helvetica" w:hAnsi="Helvetica" w:cs="Helvetica"/>
          <w:lang w:val="ga-IE"/>
        </w:rPr>
        <w:t xml:space="preserve"> </w:t>
      </w:r>
      <w:r w:rsidR="00050114" w:rsidRPr="004E527C">
        <w:rPr>
          <w:rFonts w:ascii="Helvetica" w:hAnsi="Helvetica" w:cs="Helvetica"/>
          <w:i/>
          <w:iCs/>
          <w:lang w:val="ga-IE"/>
        </w:rPr>
        <w:t>g</w:t>
      </w:r>
      <w:r w:rsidRPr="004E527C">
        <w:rPr>
          <w:rFonts w:ascii="Helvetica" w:hAnsi="Helvetica" w:cs="Helvetica"/>
          <w:i/>
          <w:iCs/>
          <w:lang w:val="ga-IE"/>
        </w:rPr>
        <w:t>et out of here</w:t>
      </w:r>
      <w:r w:rsidRPr="004E527C">
        <w:rPr>
          <w:rFonts w:ascii="Helvetica" w:hAnsi="Helvetica" w:cs="Helvetica"/>
          <w:lang w:val="ga-IE"/>
        </w:rPr>
        <w:t>.</w:t>
      </w:r>
    </w:p>
    <w:p w14:paraId="376BB51C" w14:textId="3EE0FD04" w:rsidR="00A1750B" w:rsidRPr="004E527C" w:rsidRDefault="00A1750B" w:rsidP="21AB3D90">
      <w:pPr>
        <w:pStyle w:val="Altanliosta"/>
        <w:numPr>
          <w:ilvl w:val="0"/>
          <w:numId w:val="23"/>
        </w:numPr>
        <w:spacing w:after="0" w:line="276" w:lineRule="auto"/>
        <w:jc w:val="both"/>
        <w:rPr>
          <w:rFonts w:ascii="Helvetica" w:hAnsi="Helvetica" w:cs="Helvetica"/>
          <w:lang w:val="ga-IE"/>
        </w:rPr>
      </w:pPr>
      <w:r w:rsidRPr="004E527C">
        <w:rPr>
          <w:rFonts w:ascii="Helvetica" w:hAnsi="Helvetica" w:cs="Helvetica"/>
          <w:lang w:val="ga-IE"/>
        </w:rPr>
        <w:t xml:space="preserve">Níl múineadh ná </w:t>
      </w:r>
      <w:r w:rsidRPr="004E527C">
        <w:rPr>
          <w:rFonts w:ascii="Helvetica" w:hAnsi="Helvetica" w:cs="Helvetica"/>
          <w:i/>
          <w:iCs/>
          <w:lang w:val="ga-IE"/>
        </w:rPr>
        <w:t>manners</w:t>
      </w:r>
      <w:r w:rsidRPr="004E527C">
        <w:rPr>
          <w:rFonts w:ascii="Helvetica" w:hAnsi="Helvetica" w:cs="Helvetica"/>
          <w:lang w:val="ga-IE"/>
        </w:rPr>
        <w:t xml:space="preserve"> air</w:t>
      </w:r>
      <w:r w:rsidR="00127FC5" w:rsidRPr="004E527C">
        <w:rPr>
          <w:rFonts w:ascii="Helvetica" w:hAnsi="Helvetica" w:cs="Helvetica"/>
          <w:lang w:val="ga-IE"/>
        </w:rPr>
        <w:t xml:space="preserve"> – </w:t>
      </w:r>
      <w:r w:rsidRPr="004E527C">
        <w:rPr>
          <w:rFonts w:ascii="Helvetica" w:hAnsi="Helvetica" w:cs="Helvetica"/>
          <w:i/>
          <w:iCs/>
          <w:lang w:val="ga-IE"/>
        </w:rPr>
        <w:t>he’s very rude</w:t>
      </w:r>
      <w:r w:rsidR="00127FC5" w:rsidRPr="004E527C">
        <w:rPr>
          <w:rFonts w:ascii="Helvetica" w:hAnsi="Helvetica" w:cs="Helvetica"/>
          <w:lang w:val="ga-IE"/>
        </w:rPr>
        <w:t>.</w:t>
      </w:r>
      <w:r w:rsidRPr="004E527C">
        <w:rPr>
          <w:rFonts w:ascii="Helvetica" w:hAnsi="Helvetica" w:cs="Helvetica"/>
          <w:lang w:val="ga-IE"/>
        </w:rPr>
        <w:t xml:space="preserve"> </w:t>
      </w:r>
      <w:r w:rsidR="00127FC5" w:rsidRPr="004E527C">
        <w:rPr>
          <w:rFonts w:ascii="Helvetica" w:hAnsi="Helvetica" w:cs="Helvetica"/>
          <w:lang w:val="ga-IE"/>
        </w:rPr>
        <w:t>T</w:t>
      </w:r>
      <w:r w:rsidRPr="004E527C">
        <w:rPr>
          <w:rFonts w:ascii="Helvetica" w:hAnsi="Helvetica" w:cs="Helvetica"/>
          <w:lang w:val="ga-IE"/>
        </w:rPr>
        <w:t>á sé an</w:t>
      </w:r>
      <w:r w:rsidR="00165C3F" w:rsidRPr="004E527C">
        <w:rPr>
          <w:rFonts w:ascii="Helvetica" w:hAnsi="Helvetica" w:cs="Helvetica"/>
          <w:lang w:val="ga-IE"/>
        </w:rPr>
        <w:noBreakHyphen/>
      </w:r>
      <w:r w:rsidRPr="004E527C">
        <w:rPr>
          <w:rFonts w:ascii="Helvetica" w:hAnsi="Helvetica" w:cs="Helvetica"/>
          <w:lang w:val="ga-IE"/>
        </w:rPr>
        <w:t>drochbhéasach/</w:t>
      </w:r>
      <w:r w:rsidR="2089482E" w:rsidRPr="004E527C">
        <w:rPr>
          <w:rFonts w:ascii="Helvetica" w:hAnsi="Helvetica" w:cs="Helvetica"/>
          <w:lang w:val="ga-IE"/>
        </w:rPr>
        <w:t>tá sé an</w:t>
      </w:r>
      <w:r w:rsidR="00165C3F" w:rsidRPr="004E527C">
        <w:rPr>
          <w:rFonts w:ascii="Helvetica" w:hAnsi="Helvetica" w:cs="Helvetica"/>
          <w:lang w:val="ga-IE"/>
        </w:rPr>
        <w:noBreakHyphen/>
      </w:r>
      <w:r w:rsidRPr="004E527C">
        <w:rPr>
          <w:rFonts w:ascii="Helvetica" w:hAnsi="Helvetica" w:cs="Helvetica"/>
          <w:lang w:val="ga-IE"/>
        </w:rPr>
        <w:t>m</w:t>
      </w:r>
      <w:r w:rsidR="26795581" w:rsidRPr="004E527C">
        <w:rPr>
          <w:rFonts w:ascii="Helvetica" w:hAnsi="Helvetica" w:cs="Helvetica"/>
          <w:lang w:val="ga-IE"/>
        </w:rPr>
        <w:t>h</w:t>
      </w:r>
      <w:r w:rsidRPr="004E527C">
        <w:rPr>
          <w:rFonts w:ascii="Helvetica" w:hAnsi="Helvetica" w:cs="Helvetica"/>
          <w:lang w:val="ga-IE"/>
        </w:rPr>
        <w:t>ímhúinte</w:t>
      </w:r>
      <w:r w:rsidR="00C15188">
        <w:rPr>
          <w:rFonts w:ascii="Helvetica" w:hAnsi="Helvetica" w:cs="Helvetica"/>
          <w:lang w:val="ga-IE"/>
        </w:rPr>
        <w:t>.</w:t>
      </w:r>
    </w:p>
    <w:p w14:paraId="3A0FB329" w14:textId="77777777" w:rsidR="00A1750B" w:rsidRPr="004E527C" w:rsidRDefault="00A1750B" w:rsidP="21AB3D90">
      <w:pPr>
        <w:pStyle w:val="Altanliosta"/>
        <w:numPr>
          <w:ilvl w:val="0"/>
          <w:numId w:val="23"/>
        </w:numPr>
        <w:spacing w:after="0" w:line="276" w:lineRule="auto"/>
        <w:jc w:val="both"/>
        <w:rPr>
          <w:rFonts w:ascii="Helvetica" w:hAnsi="Helvetica" w:cs="Helvetica"/>
          <w:lang w:val="ga-IE"/>
        </w:rPr>
      </w:pPr>
      <w:r w:rsidRPr="004E527C">
        <w:rPr>
          <w:rFonts w:ascii="Helvetica" w:hAnsi="Helvetica" w:cs="Helvetica"/>
          <w:lang w:val="ga-IE"/>
        </w:rPr>
        <w:t xml:space="preserve">Ar chaith tusa uait toitín? </w:t>
      </w:r>
      <w:r w:rsidRPr="004E527C">
        <w:rPr>
          <w:rFonts w:ascii="Helvetica" w:hAnsi="Helvetica" w:cs="Helvetica"/>
          <w:i/>
          <w:iCs/>
          <w:lang w:val="ga-IE"/>
        </w:rPr>
        <w:t>Did you throw away a cigarette?</w:t>
      </w:r>
    </w:p>
    <w:p w14:paraId="3DBD276E" w14:textId="2A5D3226" w:rsidR="00C15188" w:rsidRDefault="00A1750B" w:rsidP="21AB3D90">
      <w:pPr>
        <w:pStyle w:val="Altanliosta"/>
        <w:numPr>
          <w:ilvl w:val="0"/>
          <w:numId w:val="23"/>
        </w:numPr>
        <w:spacing w:after="0" w:line="276" w:lineRule="auto"/>
        <w:jc w:val="both"/>
        <w:rPr>
          <w:rFonts w:ascii="Helvetica" w:hAnsi="Helvetica" w:cs="Helvetica"/>
          <w:lang w:val="ga-IE"/>
        </w:rPr>
      </w:pPr>
      <w:r w:rsidRPr="004E527C">
        <w:rPr>
          <w:rFonts w:ascii="Helvetica" w:hAnsi="Helvetica" w:cs="Helvetica"/>
          <w:lang w:val="ga-IE"/>
        </w:rPr>
        <w:t xml:space="preserve">Níl tada thuas staighre. </w:t>
      </w:r>
      <w:r w:rsidRPr="004E527C">
        <w:rPr>
          <w:rFonts w:ascii="Helvetica" w:hAnsi="Helvetica" w:cs="Helvetica"/>
          <w:i/>
          <w:iCs/>
          <w:lang w:val="ga-IE"/>
        </w:rPr>
        <w:t>There’s nothing upstairs</w:t>
      </w:r>
      <w:r w:rsidR="00C15188">
        <w:rPr>
          <w:rFonts w:ascii="Helvetica" w:hAnsi="Helvetica" w:cs="Helvetica"/>
          <w:lang w:val="ga-IE"/>
        </w:rPr>
        <w:t>.</w:t>
      </w:r>
    </w:p>
    <w:p w14:paraId="07590A62" w14:textId="29CD22CF" w:rsidR="00A1750B" w:rsidRPr="004E527C" w:rsidRDefault="00A1750B" w:rsidP="21AB3D90">
      <w:pPr>
        <w:pStyle w:val="Altanliosta"/>
        <w:numPr>
          <w:ilvl w:val="0"/>
          <w:numId w:val="23"/>
        </w:numPr>
        <w:spacing w:after="0" w:line="276" w:lineRule="auto"/>
        <w:jc w:val="both"/>
        <w:rPr>
          <w:rFonts w:ascii="Helvetica" w:hAnsi="Helvetica" w:cs="Helvetica"/>
          <w:lang w:val="ga-IE"/>
        </w:rPr>
      </w:pPr>
      <w:r w:rsidRPr="004E527C">
        <w:rPr>
          <w:rFonts w:ascii="Helvetica" w:hAnsi="Helvetica" w:cs="Helvetica"/>
          <w:lang w:val="ga-IE"/>
        </w:rPr>
        <w:t>Ouch! Tá an bhean óg seo fíochmhar</w:t>
      </w:r>
      <w:r w:rsidR="00127FC5" w:rsidRPr="004E527C">
        <w:rPr>
          <w:rFonts w:ascii="Helvetica" w:hAnsi="Helvetica" w:cs="Helvetica"/>
          <w:lang w:val="ga-IE"/>
        </w:rPr>
        <w:t xml:space="preserve">. </w:t>
      </w:r>
      <w:r w:rsidR="00127FC5" w:rsidRPr="004E527C">
        <w:rPr>
          <w:rFonts w:ascii="Helvetica" w:hAnsi="Helvetica" w:cs="Helvetica"/>
          <w:i/>
          <w:iCs/>
          <w:lang w:val="ga-IE"/>
        </w:rPr>
        <w:t>S</w:t>
      </w:r>
      <w:r w:rsidRPr="004E527C">
        <w:rPr>
          <w:rFonts w:ascii="Helvetica" w:hAnsi="Helvetica" w:cs="Helvetica"/>
          <w:i/>
          <w:iCs/>
          <w:lang w:val="ga-IE"/>
        </w:rPr>
        <w:t>he’s fierce altogether</w:t>
      </w:r>
      <w:r w:rsidRPr="004E527C">
        <w:rPr>
          <w:rFonts w:ascii="Helvetica" w:hAnsi="Helvetica" w:cs="Helvetica"/>
          <w:lang w:val="ga-IE"/>
        </w:rPr>
        <w:t>!</w:t>
      </w:r>
    </w:p>
    <w:p w14:paraId="684A2187" w14:textId="5CA45266" w:rsidR="00E15D5F" w:rsidRPr="0082756F" w:rsidRDefault="00A1750B" w:rsidP="21AB3D90">
      <w:pPr>
        <w:pStyle w:val="Altanliosta"/>
        <w:numPr>
          <w:ilvl w:val="0"/>
          <w:numId w:val="23"/>
        </w:numPr>
        <w:spacing w:after="0" w:line="276" w:lineRule="auto"/>
        <w:jc w:val="both"/>
        <w:rPr>
          <w:rFonts w:ascii="Helvetica" w:hAnsi="Helvetica" w:cs="Helvetica"/>
          <w:lang w:val="ga-IE"/>
        </w:rPr>
      </w:pPr>
      <w:r w:rsidRPr="004E527C">
        <w:rPr>
          <w:rFonts w:ascii="Helvetica" w:hAnsi="Helvetica" w:cs="Helvetica"/>
          <w:lang w:val="ga-IE"/>
        </w:rPr>
        <w:t>Fág fúmsa é</w:t>
      </w:r>
      <w:r w:rsidR="00127FC5" w:rsidRPr="004E527C">
        <w:rPr>
          <w:rFonts w:ascii="Helvetica" w:hAnsi="Helvetica" w:cs="Helvetica"/>
          <w:lang w:val="ga-IE"/>
        </w:rPr>
        <w:t xml:space="preserve"> –</w:t>
      </w:r>
      <w:r w:rsidRPr="004E527C">
        <w:rPr>
          <w:rFonts w:ascii="Helvetica" w:hAnsi="Helvetica" w:cs="Helvetica"/>
          <w:lang w:val="ga-IE"/>
        </w:rPr>
        <w:t xml:space="preserve"> </w:t>
      </w:r>
      <w:r w:rsidRPr="004E527C">
        <w:rPr>
          <w:rFonts w:ascii="Helvetica" w:hAnsi="Helvetica" w:cs="Helvetica"/>
          <w:i/>
          <w:iCs/>
          <w:lang w:val="ga-IE"/>
        </w:rPr>
        <w:t>leave it to me</w:t>
      </w:r>
      <w:r w:rsidRPr="004E527C">
        <w:rPr>
          <w:rFonts w:ascii="Helvetica" w:hAnsi="Helvetica" w:cs="Helvetica"/>
          <w:lang w:val="ga-IE"/>
        </w:rPr>
        <w:t>.</w:t>
      </w:r>
    </w:p>
    <w:p w14:paraId="2B881BB1" w14:textId="77777777" w:rsidR="00F77710" w:rsidRPr="004E527C" w:rsidRDefault="00F77710" w:rsidP="21AB3D90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7EF52908" w14:textId="12894D5C" w:rsidR="00E15D5F" w:rsidRPr="004E527C" w:rsidRDefault="00E15D5F" w:rsidP="21AB3D90">
      <w:pPr>
        <w:spacing w:before="0" w:line="276" w:lineRule="auto"/>
        <w:jc w:val="both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4E527C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Spotsolas ar an gcumarsáid</w:t>
      </w:r>
    </w:p>
    <w:p w14:paraId="589AA364" w14:textId="7BD58B28" w:rsidR="008E7B15" w:rsidRPr="004E527C" w:rsidRDefault="008E7B15" w:rsidP="21AB3D90">
      <w:pPr>
        <w:spacing w:before="0" w:line="276" w:lineRule="auto"/>
        <w:jc w:val="both"/>
        <w:rPr>
          <w:rFonts w:ascii="Helvetica" w:hAnsi="Helvetica" w:cs="Helvetica"/>
        </w:rPr>
      </w:pPr>
      <w:r w:rsidRPr="004E527C">
        <w:rPr>
          <w:rFonts w:ascii="Helvetica" w:hAnsi="Helvetica" w:cs="Helvetica"/>
        </w:rPr>
        <w:t xml:space="preserve">Caithfidh muid spotsolas anois ar roinnt frásaí a chloistear nuair a bhíonn déagóirí dalba agus daoine fásta in adharca a chéile. </w:t>
      </w:r>
      <w:r w:rsidRPr="004E527C">
        <w:rPr>
          <w:rFonts w:ascii="Helvetica" w:hAnsi="Helvetica" w:cs="Helvetica"/>
          <w:i/>
          <w:iCs/>
        </w:rPr>
        <w:t>We will look at some of the language that is used when there is a conflict between a teenager and someone in authority</w:t>
      </w:r>
      <w:r w:rsidRPr="004E527C">
        <w:rPr>
          <w:rFonts w:ascii="Helvetica" w:hAnsi="Helvetica" w:cs="Helvetica"/>
        </w:rPr>
        <w:t>.</w:t>
      </w:r>
    </w:p>
    <w:p w14:paraId="7332C88F" w14:textId="22C24E50" w:rsidR="008E7B15" w:rsidRPr="004E527C" w:rsidRDefault="00F915C4" w:rsidP="21AB3D90">
      <w:pPr>
        <w:spacing w:line="276" w:lineRule="auto"/>
        <w:jc w:val="both"/>
        <w:rPr>
          <w:rFonts w:ascii="Helvetica" w:hAnsi="Helvetica" w:cs="Helvetica"/>
        </w:rPr>
      </w:pPr>
      <w:r w:rsidRPr="004E527C">
        <w:rPr>
          <w:rFonts w:ascii="Helvetica" w:hAnsi="Helvetica" w:cs="Helvetica"/>
        </w:rPr>
        <w:t>‘</w:t>
      </w:r>
      <w:r w:rsidR="008E7B15" w:rsidRPr="004E527C">
        <w:rPr>
          <w:rFonts w:ascii="Helvetica" w:hAnsi="Helvetica" w:cs="Helvetica"/>
        </w:rPr>
        <w:t>Réiltín Seoighe</w:t>
      </w:r>
      <w:r w:rsidRPr="004E527C">
        <w:rPr>
          <w:rFonts w:ascii="Helvetica" w:hAnsi="Helvetica" w:cs="Helvetica"/>
        </w:rPr>
        <w:t>’</w:t>
      </w:r>
      <w:r w:rsidR="008E7B15" w:rsidRPr="004E527C">
        <w:rPr>
          <w:rFonts w:ascii="Helvetica" w:hAnsi="Helvetica" w:cs="Helvetica"/>
        </w:rPr>
        <w:t xml:space="preserve"> a thug Laoise ar Réiltín. Bhain sí úsáid as a sloinne. </w:t>
      </w:r>
      <w:r w:rsidR="008E7B15" w:rsidRPr="004E527C">
        <w:rPr>
          <w:rFonts w:ascii="Helvetica" w:hAnsi="Helvetica" w:cs="Helvetica"/>
          <w:i/>
          <w:iCs/>
        </w:rPr>
        <w:t>Never a good sign</w:t>
      </w:r>
      <w:r w:rsidR="008E7B15" w:rsidRPr="004E527C">
        <w:rPr>
          <w:rFonts w:ascii="Helvetica" w:hAnsi="Helvetica" w:cs="Helvetica"/>
        </w:rPr>
        <w:t xml:space="preserve">. Ach tá go leor bealaí ann freisin chun </w:t>
      </w:r>
      <w:r w:rsidR="008E7B15" w:rsidRPr="004E527C">
        <w:rPr>
          <w:rFonts w:ascii="Helvetica" w:hAnsi="Helvetica" w:cs="Helvetica"/>
          <w:i/>
          <w:iCs/>
        </w:rPr>
        <w:t>you rascal</w:t>
      </w:r>
      <w:r w:rsidR="008E7B15" w:rsidRPr="004E527C">
        <w:rPr>
          <w:rFonts w:ascii="Helvetica" w:hAnsi="Helvetica" w:cs="Helvetica"/>
        </w:rPr>
        <w:t xml:space="preserve"> a rá. Tá súil agam nár chuala tú na cinn seo</w:t>
      </w:r>
      <w:r w:rsidR="003734C0" w:rsidRPr="004E527C">
        <w:rPr>
          <w:rFonts w:ascii="Helvetica" w:hAnsi="Helvetica" w:cs="Helvetica"/>
        </w:rPr>
        <w:t>.</w:t>
      </w:r>
    </w:p>
    <w:p w14:paraId="135F8BCE" w14:textId="77777777" w:rsidR="008E7B15" w:rsidRPr="004E527C" w:rsidRDefault="008E7B15" w:rsidP="21AB3D90">
      <w:pPr>
        <w:spacing w:line="276" w:lineRule="auto"/>
        <w:rPr>
          <w:rFonts w:ascii="Helvetica" w:hAnsi="Helvetica" w:cs="Helvetica"/>
        </w:rPr>
      </w:pPr>
    </w:p>
    <w:p w14:paraId="7E4516E6" w14:textId="76D3A335" w:rsidR="008E7B15" w:rsidRPr="004E527C" w:rsidRDefault="008E7B15" w:rsidP="21AB3D90">
      <w:pPr>
        <w:spacing w:before="0" w:line="276" w:lineRule="auto"/>
        <w:rPr>
          <w:rFonts w:ascii="Helvetica" w:hAnsi="Helvetica" w:cs="Helvetica"/>
        </w:rPr>
      </w:pPr>
      <w:r w:rsidRPr="004E527C">
        <w:rPr>
          <w:rFonts w:ascii="Helvetica" w:hAnsi="Helvetica" w:cs="Helvetica"/>
        </w:rPr>
        <w:t>A mhaistín</w:t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="00CC32C3">
        <w:rPr>
          <w:rFonts w:ascii="Helvetica" w:hAnsi="Helvetica" w:cs="Helvetica"/>
        </w:rPr>
        <w:t>Y</w:t>
      </w:r>
      <w:r w:rsidR="5F70F692" w:rsidRPr="004E527C">
        <w:rPr>
          <w:rFonts w:ascii="Helvetica" w:hAnsi="Helvetica" w:cs="Helvetica"/>
        </w:rPr>
        <w:t>ou brat!</w:t>
      </w:r>
    </w:p>
    <w:p w14:paraId="3B8C669F" w14:textId="3341A203" w:rsidR="008E7B15" w:rsidRPr="004E527C" w:rsidRDefault="00F77710" w:rsidP="21AB3D90">
      <w:pPr>
        <w:spacing w:before="0" w:line="276" w:lineRule="auto"/>
        <w:rPr>
          <w:rFonts w:ascii="Helvetica" w:hAnsi="Helvetica" w:cs="Helvetica"/>
        </w:rPr>
      </w:pPr>
      <w:r w:rsidRPr="004E527C">
        <w:rPr>
          <w:rFonts w:ascii="Helvetica" w:hAnsi="Helvetica" w:cs="Helvetica"/>
        </w:rPr>
        <w:t xml:space="preserve">A </w:t>
      </w:r>
      <w:r w:rsidR="008E7B15" w:rsidRPr="004E527C">
        <w:rPr>
          <w:rFonts w:ascii="Helvetica" w:hAnsi="Helvetica" w:cs="Helvetica"/>
        </w:rPr>
        <w:t>dhiabhailín</w:t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="00CC32C3">
        <w:rPr>
          <w:rFonts w:ascii="Helvetica" w:hAnsi="Helvetica" w:cs="Helvetica"/>
        </w:rPr>
        <w:t>Y</w:t>
      </w:r>
      <w:r w:rsidR="0C0C65A9" w:rsidRPr="004E527C">
        <w:rPr>
          <w:rFonts w:ascii="Helvetica" w:hAnsi="Helvetica" w:cs="Helvetica"/>
        </w:rPr>
        <w:t>ou little divil!</w:t>
      </w:r>
    </w:p>
    <w:p w14:paraId="1449BF5A" w14:textId="77897FFC" w:rsidR="008E7B15" w:rsidRPr="004E527C" w:rsidRDefault="00F77710" w:rsidP="21AB3D90">
      <w:pPr>
        <w:spacing w:before="0" w:line="276" w:lineRule="auto"/>
        <w:rPr>
          <w:rFonts w:ascii="Helvetica" w:hAnsi="Helvetica" w:cs="Helvetica"/>
        </w:rPr>
      </w:pPr>
      <w:r w:rsidRPr="004E527C">
        <w:rPr>
          <w:rFonts w:ascii="Helvetica" w:hAnsi="Helvetica" w:cs="Helvetica"/>
        </w:rPr>
        <w:t>A</w:t>
      </w:r>
      <w:r w:rsidR="008E7B15" w:rsidRPr="004E527C">
        <w:rPr>
          <w:rFonts w:ascii="Helvetica" w:hAnsi="Helvetica" w:cs="Helvetica"/>
        </w:rPr>
        <w:t xml:space="preserve"> bhroghais, a leiciméir</w:t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="00CC32C3">
        <w:rPr>
          <w:rFonts w:ascii="Helvetica" w:hAnsi="Helvetica" w:cs="Helvetica"/>
        </w:rPr>
        <w:t>Y</w:t>
      </w:r>
      <w:r w:rsidR="52CE3298" w:rsidRPr="004E527C">
        <w:rPr>
          <w:rFonts w:ascii="Helvetica" w:hAnsi="Helvetica" w:cs="Helvetica"/>
        </w:rPr>
        <w:t>ou lazy thing!</w:t>
      </w:r>
    </w:p>
    <w:p w14:paraId="6C3E8E26" w14:textId="0D31287D" w:rsidR="008E7B15" w:rsidRPr="004E527C" w:rsidRDefault="00F77710" w:rsidP="21AB3D90">
      <w:pPr>
        <w:spacing w:before="0" w:line="276" w:lineRule="auto"/>
        <w:rPr>
          <w:rFonts w:ascii="Helvetica" w:hAnsi="Helvetica" w:cs="Helvetica"/>
        </w:rPr>
      </w:pPr>
      <w:r w:rsidRPr="004E527C">
        <w:rPr>
          <w:rFonts w:ascii="Helvetica" w:hAnsi="Helvetica" w:cs="Helvetica"/>
        </w:rPr>
        <w:t>A</w:t>
      </w:r>
      <w:r w:rsidR="008E7B15" w:rsidRPr="004E527C">
        <w:rPr>
          <w:rFonts w:ascii="Helvetica" w:hAnsi="Helvetica" w:cs="Helvetica"/>
        </w:rPr>
        <w:t xml:space="preserve"> rógaire</w:t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="00D0593D" w:rsidRPr="004E527C">
        <w:rPr>
          <w:rFonts w:ascii="Helvetica" w:hAnsi="Helvetica" w:cs="Helvetica"/>
        </w:rPr>
        <w:t>You rogue/rascal!</w:t>
      </w:r>
    </w:p>
    <w:p w14:paraId="36E03952" w14:textId="5868B9ED" w:rsidR="008E7B15" w:rsidRPr="004E527C" w:rsidRDefault="00F77710" w:rsidP="21AB3D90">
      <w:pPr>
        <w:spacing w:before="0" w:line="276" w:lineRule="auto"/>
        <w:rPr>
          <w:rFonts w:ascii="Helvetica" w:hAnsi="Helvetica" w:cs="Helvetica"/>
        </w:rPr>
      </w:pPr>
      <w:r w:rsidRPr="004E527C">
        <w:rPr>
          <w:rFonts w:ascii="Helvetica" w:hAnsi="Helvetica" w:cs="Helvetica"/>
        </w:rPr>
        <w:t>A</w:t>
      </w:r>
      <w:r w:rsidR="008E7B15" w:rsidRPr="004E527C">
        <w:rPr>
          <w:rFonts w:ascii="Helvetica" w:hAnsi="Helvetica" w:cs="Helvetica"/>
        </w:rPr>
        <w:t xml:space="preserve"> chailín</w:t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="00CC32C3">
        <w:tab/>
      </w:r>
      <w:r w:rsidR="00CC32C3">
        <w:tab/>
      </w:r>
      <w:r w:rsidR="73BDC77B" w:rsidRPr="004E527C">
        <w:rPr>
          <w:rFonts w:ascii="Helvetica" w:hAnsi="Helvetica" w:cs="Helvetica"/>
        </w:rPr>
        <w:t>Madam!</w:t>
      </w:r>
    </w:p>
    <w:p w14:paraId="5303DFD2" w14:textId="0019561B" w:rsidR="008E7B15" w:rsidRPr="004E527C" w:rsidRDefault="73BDC77B" w:rsidP="05C3E28C">
      <w:pPr>
        <w:spacing w:before="0" w:line="276" w:lineRule="auto"/>
        <w:rPr>
          <w:rFonts w:ascii="Helvetica" w:hAnsi="Helvetica" w:cs="Helvetica"/>
        </w:rPr>
      </w:pPr>
      <w:r w:rsidRPr="004E527C">
        <w:rPr>
          <w:rFonts w:ascii="Helvetica" w:hAnsi="Helvetica" w:cs="Helvetica"/>
        </w:rPr>
        <w:t>A bhuachaill</w:t>
      </w:r>
      <w:r w:rsidR="008E7B15" w:rsidRPr="004E527C">
        <w:tab/>
      </w:r>
      <w:r w:rsidR="008E7B15" w:rsidRPr="004E527C">
        <w:tab/>
      </w:r>
      <w:r w:rsidR="008E7B15" w:rsidRPr="004E527C">
        <w:tab/>
      </w:r>
      <w:r w:rsidR="008E7B15" w:rsidRPr="004E527C">
        <w:tab/>
      </w:r>
      <w:r w:rsidR="008E7B15" w:rsidRPr="004E527C">
        <w:tab/>
      </w:r>
      <w:r w:rsidR="008E7B15" w:rsidRPr="004E527C">
        <w:tab/>
      </w:r>
      <w:r w:rsidR="008E7B15" w:rsidRPr="004E527C">
        <w:tab/>
      </w:r>
      <w:r w:rsidR="008E7B15" w:rsidRPr="004E527C">
        <w:tab/>
      </w:r>
      <w:r w:rsidR="008E7B15" w:rsidRPr="004E527C">
        <w:tab/>
      </w:r>
      <w:r w:rsidR="008E7B15" w:rsidRPr="004E527C">
        <w:tab/>
      </w:r>
      <w:r w:rsidRPr="004E527C">
        <w:rPr>
          <w:rFonts w:ascii="Helvetica" w:hAnsi="Helvetica" w:cs="Helvetica"/>
        </w:rPr>
        <w:t>Young man!</w:t>
      </w:r>
    </w:p>
    <w:p w14:paraId="4CE51B14" w14:textId="77777777" w:rsidR="00CC32C3" w:rsidRDefault="00CC32C3" w:rsidP="21AB3D90">
      <w:pPr>
        <w:spacing w:before="0" w:line="276" w:lineRule="auto"/>
        <w:rPr>
          <w:rFonts w:ascii="Helvetica" w:hAnsi="Helvetica" w:cs="Helvetica"/>
        </w:rPr>
      </w:pPr>
    </w:p>
    <w:p w14:paraId="56AE5DBE" w14:textId="612B1583" w:rsidR="008E7B15" w:rsidRPr="004E527C" w:rsidRDefault="008E7B15" w:rsidP="21AB3D90">
      <w:pPr>
        <w:spacing w:before="0" w:line="276" w:lineRule="auto"/>
        <w:rPr>
          <w:rFonts w:ascii="Helvetica" w:hAnsi="Helvetica" w:cs="Helvetica"/>
        </w:rPr>
      </w:pPr>
      <w:r w:rsidRPr="004E527C">
        <w:rPr>
          <w:rFonts w:ascii="Helvetica" w:hAnsi="Helvetica" w:cs="Helvetica"/>
        </w:rPr>
        <w:t>An cuimhin leat na leithscéalta a bhí ag Réiltín nuair a rugadh uirthi? Bhí cúpla ceann aici:</w:t>
      </w:r>
    </w:p>
    <w:p w14:paraId="7A4F35C9" w14:textId="77777777" w:rsidR="008E7B15" w:rsidRPr="004E527C" w:rsidRDefault="008E7B15" w:rsidP="21AB3D90">
      <w:pPr>
        <w:spacing w:before="0" w:line="276" w:lineRule="auto"/>
        <w:rPr>
          <w:rFonts w:ascii="Helvetica" w:hAnsi="Helvetica" w:cs="Helvetica"/>
        </w:rPr>
      </w:pPr>
    </w:p>
    <w:p w14:paraId="4BCF5236" w14:textId="77777777" w:rsidR="008E7B15" w:rsidRPr="004E527C" w:rsidRDefault="008E7B15" w:rsidP="21AB3D90">
      <w:pPr>
        <w:spacing w:before="0" w:line="276" w:lineRule="auto"/>
        <w:rPr>
          <w:rFonts w:ascii="Helvetica" w:hAnsi="Helvetica" w:cs="Helvetica"/>
        </w:rPr>
      </w:pPr>
      <w:r w:rsidRPr="004E527C">
        <w:rPr>
          <w:rFonts w:ascii="Helvetica" w:hAnsi="Helvetica" w:cs="Helvetica"/>
        </w:rPr>
        <w:t>Tá muid ar sos.</w:t>
      </w:r>
    </w:p>
    <w:p w14:paraId="6B91B48F" w14:textId="77777777" w:rsidR="008E7B15" w:rsidRPr="004E527C" w:rsidRDefault="008E7B15" w:rsidP="21AB3D90">
      <w:pPr>
        <w:spacing w:before="0" w:line="276" w:lineRule="auto"/>
        <w:rPr>
          <w:rFonts w:ascii="Helvetica" w:hAnsi="Helvetica" w:cs="Helvetica"/>
        </w:rPr>
      </w:pPr>
      <w:r w:rsidRPr="004E527C">
        <w:rPr>
          <w:rFonts w:ascii="Helvetica" w:hAnsi="Helvetica" w:cs="Helvetica"/>
        </w:rPr>
        <w:t>Tá rang saor againn.</w:t>
      </w:r>
    </w:p>
    <w:p w14:paraId="4FC8D513" w14:textId="255D28E6" w:rsidR="008E7B15" w:rsidRPr="004E527C" w:rsidRDefault="008E7B15" w:rsidP="21AB3D90">
      <w:pPr>
        <w:spacing w:before="0" w:line="276" w:lineRule="auto"/>
        <w:rPr>
          <w:rFonts w:ascii="Helvetica" w:hAnsi="Helvetica" w:cs="Helvetica"/>
        </w:rPr>
      </w:pPr>
      <w:r w:rsidRPr="004E527C">
        <w:rPr>
          <w:rFonts w:ascii="Helvetica" w:hAnsi="Helvetica" w:cs="Helvetica"/>
        </w:rPr>
        <w:t>Tá an múinteoir amuigh tinn.</w:t>
      </w:r>
    </w:p>
    <w:p w14:paraId="66A30EF2" w14:textId="77777777" w:rsidR="008E7B15" w:rsidRPr="004E527C" w:rsidRDefault="008E7B15" w:rsidP="21AB3D90">
      <w:pPr>
        <w:spacing w:before="0" w:line="276" w:lineRule="auto"/>
        <w:rPr>
          <w:rFonts w:ascii="Helvetica" w:hAnsi="Helvetica" w:cs="Helvetica"/>
        </w:rPr>
      </w:pPr>
    </w:p>
    <w:p w14:paraId="188139FA" w14:textId="01F6D32E" w:rsidR="008E7B15" w:rsidRPr="004E527C" w:rsidRDefault="008E7B15" w:rsidP="21AB3D90">
      <w:pPr>
        <w:spacing w:before="0" w:line="276" w:lineRule="auto"/>
        <w:rPr>
          <w:rFonts w:ascii="Helvetica" w:hAnsi="Helvetica" w:cs="Helvetica"/>
        </w:rPr>
      </w:pPr>
      <w:r w:rsidRPr="004E527C">
        <w:rPr>
          <w:rFonts w:ascii="Helvetica" w:hAnsi="Helvetica" w:cs="Helvetica"/>
        </w:rPr>
        <w:t>Cad é a déarfá féin dá mbéarfaí ort sa tslí chéanna is a rugadh ar Réiltín sa mhír, nó i gcás eile den chineál sin</w:t>
      </w:r>
      <w:r w:rsidR="003734C0" w:rsidRPr="004E527C">
        <w:rPr>
          <w:rFonts w:ascii="Helvetica" w:hAnsi="Helvetica" w:cs="Helvetica"/>
        </w:rPr>
        <w:t>?</w:t>
      </w:r>
      <w:r w:rsidRPr="004E527C">
        <w:rPr>
          <w:rFonts w:ascii="Helvetica" w:hAnsi="Helvetica" w:cs="Helvetica"/>
        </w:rPr>
        <w:t xml:space="preserve"> Seo cuid de na leithscéalta is coitianta, </w:t>
      </w:r>
      <w:r w:rsidRPr="004E527C">
        <w:rPr>
          <w:rFonts w:ascii="Helvetica" w:hAnsi="Helvetica" w:cs="Helvetica"/>
          <w:i/>
          <w:iCs/>
        </w:rPr>
        <w:t>the greatest hits</w:t>
      </w:r>
      <w:r w:rsidRPr="004E527C">
        <w:rPr>
          <w:rFonts w:ascii="Helvetica" w:hAnsi="Helvetica" w:cs="Helvetica"/>
        </w:rPr>
        <w:t>, a bhíonn ag déagóirí.</w:t>
      </w:r>
    </w:p>
    <w:p w14:paraId="3099DA0D" w14:textId="77777777" w:rsidR="008E7B15" w:rsidRPr="004E527C" w:rsidRDefault="008E7B15" w:rsidP="21AB3D90">
      <w:pPr>
        <w:spacing w:before="0" w:line="276" w:lineRule="auto"/>
        <w:rPr>
          <w:rFonts w:ascii="Helvetica" w:hAnsi="Helvetica" w:cs="Helvetica"/>
          <w:b/>
          <w:bCs/>
        </w:rPr>
      </w:pPr>
    </w:p>
    <w:p w14:paraId="194F0156" w14:textId="75103418" w:rsidR="008E7B15" w:rsidRPr="004E527C" w:rsidRDefault="008E7B15" w:rsidP="21AB3D90">
      <w:pPr>
        <w:spacing w:before="0" w:line="276" w:lineRule="auto"/>
        <w:rPr>
          <w:rFonts w:ascii="Helvetica" w:hAnsi="Helvetica" w:cs="Helvetica"/>
        </w:rPr>
      </w:pPr>
      <w:r w:rsidRPr="004E527C">
        <w:rPr>
          <w:rFonts w:ascii="Helvetica" w:hAnsi="Helvetica" w:cs="Helvetica"/>
        </w:rPr>
        <w:t>Ní ormsa atá an locht.</w:t>
      </w:r>
    </w:p>
    <w:p w14:paraId="06F30734" w14:textId="77777777" w:rsidR="008E7B15" w:rsidRPr="004E527C" w:rsidRDefault="008E7B15" w:rsidP="21AB3D90">
      <w:pPr>
        <w:spacing w:before="0" w:line="276" w:lineRule="auto"/>
        <w:rPr>
          <w:rFonts w:ascii="Helvetica" w:hAnsi="Helvetica" w:cs="Helvetica"/>
        </w:rPr>
      </w:pPr>
      <w:r w:rsidRPr="004E527C">
        <w:rPr>
          <w:rFonts w:ascii="Helvetica" w:hAnsi="Helvetica" w:cs="Helvetica"/>
        </w:rPr>
        <w:t>Timpiste a bhí ann.</w:t>
      </w:r>
    </w:p>
    <w:p w14:paraId="346809E4" w14:textId="77777777" w:rsidR="008E7B15" w:rsidRPr="004E527C" w:rsidRDefault="008E7B15" w:rsidP="21AB3D90">
      <w:pPr>
        <w:spacing w:before="0" w:line="276" w:lineRule="auto"/>
        <w:rPr>
          <w:rFonts w:ascii="Helvetica" w:hAnsi="Helvetica" w:cs="Helvetica"/>
        </w:rPr>
      </w:pPr>
      <w:r w:rsidRPr="004E527C">
        <w:rPr>
          <w:rFonts w:ascii="Helvetica" w:hAnsi="Helvetica" w:cs="Helvetica"/>
        </w:rPr>
        <w:t>Ní mise a bhí ann.</w:t>
      </w:r>
    </w:p>
    <w:p w14:paraId="16504BEB" w14:textId="1C4BC177" w:rsidR="008E7B15" w:rsidRPr="004E527C" w:rsidRDefault="008E7B15" w:rsidP="21AB3D90">
      <w:pPr>
        <w:spacing w:before="0" w:line="276" w:lineRule="auto"/>
        <w:rPr>
          <w:rFonts w:ascii="Helvetica" w:hAnsi="Helvetica" w:cs="Helvetica"/>
        </w:rPr>
      </w:pPr>
      <w:r w:rsidRPr="004E527C">
        <w:rPr>
          <w:rFonts w:ascii="Helvetica" w:hAnsi="Helvetica" w:cs="Helvetica"/>
        </w:rPr>
        <w:t>Ní mise an t</w:t>
      </w:r>
      <w:r w:rsidR="00165C3F" w:rsidRPr="004E527C">
        <w:rPr>
          <w:rFonts w:ascii="Helvetica" w:hAnsi="Helvetica" w:cs="Helvetica"/>
        </w:rPr>
        <w:noBreakHyphen/>
      </w:r>
      <w:r w:rsidRPr="004E527C">
        <w:rPr>
          <w:rFonts w:ascii="Helvetica" w:hAnsi="Helvetica" w:cs="Helvetica"/>
        </w:rPr>
        <w:t>aon duine</w:t>
      </w:r>
      <w:r w:rsidR="19B8C6E1" w:rsidRPr="004E527C">
        <w:rPr>
          <w:rFonts w:ascii="Helvetica" w:hAnsi="Helvetica" w:cs="Helvetica"/>
        </w:rPr>
        <w:t xml:space="preserve"> amháin</w:t>
      </w:r>
      <w:r w:rsidRPr="004E527C">
        <w:rPr>
          <w:rFonts w:ascii="Helvetica" w:hAnsi="Helvetica" w:cs="Helvetica"/>
        </w:rPr>
        <w:t xml:space="preserve"> a bhí ann.</w:t>
      </w:r>
    </w:p>
    <w:p w14:paraId="217D32EA" w14:textId="77777777" w:rsidR="008E7B15" w:rsidRPr="004E527C" w:rsidRDefault="008E7B15" w:rsidP="21AB3D90">
      <w:pPr>
        <w:spacing w:before="0" w:line="276" w:lineRule="auto"/>
        <w:rPr>
          <w:rFonts w:ascii="Helvetica" w:hAnsi="Helvetica" w:cs="Helvetica"/>
        </w:rPr>
      </w:pPr>
      <w:r w:rsidRPr="004E527C">
        <w:rPr>
          <w:rFonts w:ascii="Helvetica" w:hAnsi="Helvetica" w:cs="Helvetica"/>
        </w:rPr>
        <w:t>Níl sé cothrom.</w:t>
      </w:r>
    </w:p>
    <w:p w14:paraId="1E2EAA06" w14:textId="7CEC9D13" w:rsidR="008E7B15" w:rsidRPr="004E527C" w:rsidRDefault="008E7B15" w:rsidP="21AB3D90">
      <w:pPr>
        <w:spacing w:before="0" w:line="276" w:lineRule="auto"/>
        <w:rPr>
          <w:rFonts w:ascii="Helvetica" w:hAnsi="Helvetica" w:cs="Helvetica"/>
        </w:rPr>
      </w:pPr>
      <w:r w:rsidRPr="004E527C">
        <w:rPr>
          <w:rFonts w:ascii="Helvetica" w:hAnsi="Helvetica" w:cs="Helvetica"/>
        </w:rPr>
        <w:t>Níl sé féaráilte.</w:t>
      </w:r>
    </w:p>
    <w:p w14:paraId="7F3D7D5F" w14:textId="2D06F63F" w:rsidR="008E7B15" w:rsidRPr="004E527C" w:rsidRDefault="008E7B15" w:rsidP="21AB3D90">
      <w:pPr>
        <w:spacing w:line="276" w:lineRule="auto"/>
        <w:rPr>
          <w:rFonts w:ascii="Helvetica" w:hAnsi="Helvetica" w:cs="Helvetica"/>
        </w:rPr>
      </w:pPr>
      <w:r w:rsidRPr="004E527C">
        <w:rPr>
          <w:rFonts w:ascii="Helvetica" w:hAnsi="Helvetica" w:cs="Helvetica"/>
        </w:rPr>
        <w:t xml:space="preserve">Ach ní haon óinseach í Laoise ar ndóigh, </w:t>
      </w:r>
      <w:r w:rsidRPr="004E527C">
        <w:rPr>
          <w:rFonts w:ascii="Helvetica" w:hAnsi="Helvetica" w:cs="Helvetica"/>
          <w:i/>
          <w:iCs/>
        </w:rPr>
        <w:t>she’s no fool</w:t>
      </w:r>
      <w:r w:rsidRPr="004E527C">
        <w:rPr>
          <w:rFonts w:ascii="Helvetica" w:hAnsi="Helvetica" w:cs="Helvetica"/>
        </w:rPr>
        <w:t>, agus tá sí go mór in amhras faoi leithscéalta Réiltín. Deir sí ‘Nach diabhalta an rud é’</w:t>
      </w:r>
      <w:r w:rsidR="008D495A" w:rsidRPr="004E527C">
        <w:rPr>
          <w:rFonts w:ascii="Helvetica" w:hAnsi="Helvetica" w:cs="Helvetica"/>
        </w:rPr>
        <w:t>.</w:t>
      </w:r>
      <w:r w:rsidRPr="004E527C">
        <w:rPr>
          <w:rFonts w:ascii="Helvetica" w:hAnsi="Helvetica" w:cs="Helvetica"/>
        </w:rPr>
        <w:t xml:space="preserve"> </w:t>
      </w:r>
      <w:r w:rsidR="008D495A" w:rsidRPr="004E527C">
        <w:rPr>
          <w:rFonts w:ascii="Helvetica" w:hAnsi="Helvetica" w:cs="Helvetica"/>
          <w:i/>
          <w:iCs/>
        </w:rPr>
        <w:t>F</w:t>
      </w:r>
      <w:r w:rsidRPr="004E527C">
        <w:rPr>
          <w:rFonts w:ascii="Helvetica" w:hAnsi="Helvetica" w:cs="Helvetica"/>
          <w:i/>
          <w:iCs/>
        </w:rPr>
        <w:t xml:space="preserve">unny that. I didn’t come down in the last shower </w:t>
      </w:r>
      <w:r w:rsidRPr="004E527C">
        <w:rPr>
          <w:rFonts w:ascii="Helvetica" w:hAnsi="Helvetica" w:cs="Helvetica"/>
        </w:rPr>
        <w:t>atá i gceist aici. Cén Ghaeilge a bheadh agat ar na frásaí coitianta sin a bhíonn ag tuismitheoirí agus múinteoirí in Éirinn</w:t>
      </w:r>
      <w:r w:rsidR="008D495A" w:rsidRPr="004E527C">
        <w:rPr>
          <w:rFonts w:ascii="Helvetica" w:hAnsi="Helvetica" w:cs="Helvetica"/>
        </w:rPr>
        <w:t>?</w:t>
      </w:r>
    </w:p>
    <w:p w14:paraId="74FF9381" w14:textId="77777777" w:rsidR="008E7B15" w:rsidRPr="004E527C" w:rsidRDefault="008E7B15" w:rsidP="21AB3D90">
      <w:pPr>
        <w:spacing w:before="0" w:line="276" w:lineRule="auto"/>
        <w:rPr>
          <w:rFonts w:ascii="Helvetica" w:hAnsi="Helvetica" w:cs="Helvetica"/>
        </w:rPr>
      </w:pPr>
    </w:p>
    <w:p w14:paraId="0BCAAE95" w14:textId="125778D3" w:rsidR="008E7B15" w:rsidRPr="004E527C" w:rsidRDefault="008E7B15" w:rsidP="21AB3D90">
      <w:pPr>
        <w:spacing w:before="0" w:line="276" w:lineRule="auto"/>
        <w:ind w:left="5040" w:hanging="5040"/>
        <w:rPr>
          <w:rFonts w:ascii="Helvetica" w:hAnsi="Helvetica" w:cs="Helvetica"/>
        </w:rPr>
      </w:pPr>
      <w:r w:rsidRPr="004E527C">
        <w:rPr>
          <w:rFonts w:ascii="Helvetica" w:hAnsi="Helvetica" w:cs="Helvetica"/>
          <w:i/>
          <w:iCs/>
        </w:rPr>
        <w:t>I didn’t come in the last shower</w:t>
      </w:r>
      <w:r w:rsidR="00525129" w:rsidRPr="004E527C">
        <w:rPr>
          <w:rFonts w:ascii="Helvetica" w:hAnsi="Helvetica" w:cs="Helvetica"/>
        </w:rPr>
        <w:t>.</w:t>
      </w:r>
      <w:r w:rsidRPr="004E527C">
        <w:tab/>
      </w:r>
      <w:r w:rsidRPr="004E527C">
        <w:tab/>
      </w:r>
      <w:r w:rsidRPr="004E527C">
        <w:rPr>
          <w:rFonts w:ascii="Helvetica" w:hAnsi="Helvetica" w:cs="Helvetica"/>
        </w:rPr>
        <w:t>Níor tháinig mé isteach leis an lán mara</w:t>
      </w:r>
      <w:r w:rsidR="00525129" w:rsidRPr="004E527C">
        <w:rPr>
          <w:rFonts w:ascii="Helvetica" w:hAnsi="Helvetica" w:cs="Helvetica"/>
        </w:rPr>
        <w:t>.</w:t>
      </w:r>
    </w:p>
    <w:p w14:paraId="79984133" w14:textId="4A1BDB92" w:rsidR="008E7B15" w:rsidRPr="004E527C" w:rsidRDefault="008E7B15" w:rsidP="21AB3D90">
      <w:pPr>
        <w:spacing w:before="0" w:line="276" w:lineRule="auto"/>
        <w:rPr>
          <w:rFonts w:ascii="Helvetica" w:hAnsi="Helvetica" w:cs="Helvetica"/>
        </w:rPr>
      </w:pPr>
      <w:r w:rsidRPr="004E527C">
        <w:rPr>
          <w:rFonts w:ascii="Helvetica" w:hAnsi="Helvetica" w:cs="Helvetica"/>
          <w:i/>
          <w:iCs/>
        </w:rPr>
        <w:t>I wasn’t born yesterday</w:t>
      </w:r>
      <w:r w:rsidR="00525129" w:rsidRPr="004E527C">
        <w:rPr>
          <w:rFonts w:ascii="Helvetica" w:hAnsi="Helvetica" w:cs="Helvetica"/>
        </w:rPr>
        <w:t>.</w:t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Pr="004E527C">
        <w:rPr>
          <w:rFonts w:ascii="Helvetica" w:hAnsi="Helvetica" w:cs="Helvetica"/>
        </w:rPr>
        <w:t>Ní inniu ná inné a rugadh mé.</w:t>
      </w:r>
    </w:p>
    <w:p w14:paraId="610A2EC5" w14:textId="457ED725" w:rsidR="008E7B15" w:rsidRPr="004E527C" w:rsidRDefault="008E7B15" w:rsidP="21AB3D90">
      <w:pPr>
        <w:spacing w:before="0" w:line="276" w:lineRule="auto"/>
        <w:rPr>
          <w:rFonts w:ascii="Helvetica" w:hAnsi="Helvetica" w:cs="Helvetica"/>
        </w:rPr>
      </w:pPr>
      <w:r w:rsidRPr="004E527C">
        <w:rPr>
          <w:rFonts w:ascii="Helvetica" w:hAnsi="Helvetica" w:cs="Helvetica"/>
          <w:i/>
          <w:iCs/>
        </w:rPr>
        <w:t>What do you take me for?</w:t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Pr="004E527C">
        <w:rPr>
          <w:rFonts w:ascii="Helvetica" w:hAnsi="Helvetica" w:cs="Helvetica"/>
        </w:rPr>
        <w:t>An gceapann tú gur amadán mé?</w:t>
      </w:r>
    </w:p>
    <w:p w14:paraId="5EB13579" w14:textId="77777777" w:rsidR="008E7B15" w:rsidRPr="004E527C" w:rsidRDefault="008E7B15" w:rsidP="21AB3D90">
      <w:pPr>
        <w:spacing w:before="0" w:line="276" w:lineRule="auto"/>
        <w:ind w:left="5103"/>
        <w:rPr>
          <w:rFonts w:ascii="Helvetica" w:hAnsi="Helvetica" w:cs="Helvetica"/>
        </w:rPr>
      </w:pPr>
      <w:r w:rsidRPr="004E527C">
        <w:rPr>
          <w:rFonts w:ascii="Helvetica" w:hAnsi="Helvetica" w:cs="Helvetica"/>
        </w:rPr>
        <w:t>Ná ceap gur féidir leat an dubh a chur ina gheal ormsa.</w:t>
      </w:r>
    </w:p>
    <w:p w14:paraId="10A9FD6B" w14:textId="58F071D4" w:rsidR="008E7B15" w:rsidRPr="004E527C" w:rsidRDefault="008E7B15" w:rsidP="21AB3D90">
      <w:pPr>
        <w:spacing w:before="0" w:line="276" w:lineRule="auto"/>
        <w:rPr>
          <w:rFonts w:ascii="Helvetica" w:hAnsi="Helvetica" w:cs="Helvetica"/>
        </w:rPr>
      </w:pPr>
    </w:p>
    <w:p w14:paraId="646BB288" w14:textId="743E6AC2" w:rsidR="008E7B15" w:rsidRPr="004E527C" w:rsidRDefault="008E7B15" w:rsidP="21AB3D90">
      <w:pPr>
        <w:spacing w:before="0" w:line="276" w:lineRule="auto"/>
        <w:rPr>
          <w:rFonts w:ascii="Helvetica" w:hAnsi="Helvetica" w:cs="Helvetica"/>
        </w:rPr>
      </w:pPr>
      <w:r w:rsidRPr="004E527C">
        <w:rPr>
          <w:rFonts w:ascii="Helvetica" w:hAnsi="Helvetica" w:cs="Helvetica"/>
        </w:rPr>
        <w:t xml:space="preserve">Agus níl sí sásta cur suas le hamaidí Réiltín. </w:t>
      </w:r>
      <w:r w:rsidR="00B25BC1" w:rsidRPr="004E527C">
        <w:rPr>
          <w:rFonts w:ascii="Helvetica" w:hAnsi="Helvetica" w:cs="Helvetica"/>
        </w:rPr>
        <w:t>‘</w:t>
      </w:r>
      <w:r w:rsidRPr="004E527C">
        <w:rPr>
          <w:rFonts w:ascii="Helvetica" w:hAnsi="Helvetica" w:cs="Helvetica"/>
        </w:rPr>
        <w:t>Gearr é</w:t>
      </w:r>
      <w:r w:rsidR="00B25BC1" w:rsidRPr="004E527C">
        <w:rPr>
          <w:rFonts w:ascii="Helvetica" w:hAnsi="Helvetica" w:cs="Helvetica"/>
        </w:rPr>
        <w:t>’</w:t>
      </w:r>
      <w:r w:rsidRPr="004E527C">
        <w:rPr>
          <w:rFonts w:ascii="Helvetica" w:hAnsi="Helvetica" w:cs="Helvetica"/>
        </w:rPr>
        <w:t xml:space="preserve">, a deir sí leis an leaid óg nach bhfuil múineadh ná </w:t>
      </w:r>
      <w:r w:rsidRPr="004E527C">
        <w:rPr>
          <w:rFonts w:ascii="Helvetica" w:hAnsi="Helvetica" w:cs="Helvetica"/>
          <w:i/>
          <w:iCs/>
        </w:rPr>
        <w:t>manners air</w:t>
      </w:r>
      <w:r w:rsidRPr="004E527C">
        <w:rPr>
          <w:rFonts w:ascii="Helvetica" w:hAnsi="Helvetica" w:cs="Helvetica"/>
        </w:rPr>
        <w:t>, dar léi.</w:t>
      </w:r>
    </w:p>
    <w:p w14:paraId="4683D945" w14:textId="77777777" w:rsidR="008E7B15" w:rsidRPr="004E527C" w:rsidRDefault="008E7B15" w:rsidP="21AB3D90">
      <w:pPr>
        <w:spacing w:before="0" w:line="276" w:lineRule="auto"/>
        <w:rPr>
          <w:rFonts w:ascii="Helvetica" w:hAnsi="Helvetica" w:cs="Helvetica"/>
        </w:rPr>
      </w:pPr>
    </w:p>
    <w:p w14:paraId="078BB4E2" w14:textId="77777777" w:rsidR="00F77710" w:rsidRPr="004E527C" w:rsidRDefault="00F77710" w:rsidP="21AB3D90">
      <w:pPr>
        <w:spacing w:before="0" w:line="276" w:lineRule="auto"/>
        <w:rPr>
          <w:rFonts w:ascii="Helvetica" w:hAnsi="Helvetica" w:cs="Helvetica"/>
        </w:rPr>
      </w:pPr>
    </w:p>
    <w:p w14:paraId="3F2B3754" w14:textId="77777777" w:rsidR="00F77710" w:rsidRPr="004E527C" w:rsidRDefault="00F77710" w:rsidP="21AB3D90">
      <w:pPr>
        <w:spacing w:before="0" w:line="276" w:lineRule="auto"/>
        <w:rPr>
          <w:rFonts w:ascii="Helvetica" w:hAnsi="Helvetica" w:cs="Helvetica"/>
        </w:rPr>
      </w:pPr>
    </w:p>
    <w:p w14:paraId="12AD023F" w14:textId="15A6E851" w:rsidR="008E7B15" w:rsidRPr="004E527C" w:rsidRDefault="008E7B15" w:rsidP="21AB3D90">
      <w:pPr>
        <w:spacing w:before="0" w:line="276" w:lineRule="auto"/>
        <w:rPr>
          <w:rFonts w:ascii="Helvetica" w:hAnsi="Helvetica" w:cs="Helvetica"/>
        </w:rPr>
      </w:pPr>
      <w:r w:rsidRPr="004E527C">
        <w:rPr>
          <w:rFonts w:ascii="Helvetica" w:hAnsi="Helvetica" w:cs="Helvetica"/>
        </w:rPr>
        <w:t>Cad iad na frásaí eile a d’fhéadfadh tuismitheoir nó múinteoir a rá lena míshástacht a léiriú le déagóir?</w:t>
      </w:r>
    </w:p>
    <w:p w14:paraId="123BE183" w14:textId="77777777" w:rsidR="008E7B15" w:rsidRPr="004E527C" w:rsidRDefault="008E7B15" w:rsidP="21AB3D90">
      <w:pPr>
        <w:spacing w:before="0" w:line="276" w:lineRule="auto"/>
        <w:rPr>
          <w:rFonts w:ascii="Helvetica" w:hAnsi="Helvetica" w:cs="Helvetica"/>
        </w:rPr>
      </w:pPr>
    </w:p>
    <w:p w14:paraId="1E472207" w14:textId="43C23158" w:rsidR="008E7B15" w:rsidRPr="004E527C" w:rsidRDefault="008E7B15" w:rsidP="21AB3D90">
      <w:pPr>
        <w:spacing w:before="0" w:line="276" w:lineRule="auto"/>
        <w:rPr>
          <w:rFonts w:ascii="Helvetica" w:hAnsi="Helvetica" w:cs="Helvetica"/>
        </w:rPr>
      </w:pPr>
      <w:r w:rsidRPr="004E527C">
        <w:rPr>
          <w:rFonts w:ascii="Helvetica" w:hAnsi="Helvetica" w:cs="Helvetica"/>
        </w:rPr>
        <w:t>Éirigh as, maith an fear!</w:t>
      </w:r>
      <w:r w:rsidRPr="004E527C">
        <w:tab/>
      </w:r>
      <w:r w:rsidRPr="004E527C">
        <w:tab/>
      </w:r>
      <w:r w:rsidRPr="004E527C">
        <w:tab/>
      </w:r>
      <w:r w:rsidRPr="004E527C">
        <w:rPr>
          <w:rFonts w:ascii="Helvetica" w:hAnsi="Helvetica" w:cs="Helvetica"/>
        </w:rPr>
        <w:t xml:space="preserve"> </w:t>
      </w:r>
      <w:r w:rsidRPr="004E527C">
        <w:tab/>
      </w:r>
      <w:r w:rsidRPr="004E527C">
        <w:tab/>
      </w:r>
      <w:r w:rsidRPr="004E527C">
        <w:rPr>
          <w:rFonts w:ascii="Helvetica" w:hAnsi="Helvetica" w:cs="Helvetica"/>
          <w:i/>
          <w:iCs/>
        </w:rPr>
        <w:t>Stop it, good man</w:t>
      </w:r>
      <w:r w:rsidR="00BB3981" w:rsidRPr="004E527C">
        <w:rPr>
          <w:rFonts w:ascii="Helvetica" w:hAnsi="Helvetica" w:cs="Helvetica"/>
          <w:i/>
          <w:iCs/>
        </w:rPr>
        <w:t>!</w:t>
      </w:r>
    </w:p>
    <w:p w14:paraId="29F12C4E" w14:textId="23BCC787" w:rsidR="008E7B15" w:rsidRPr="004E527C" w:rsidRDefault="008E7B15" w:rsidP="21AB3D90">
      <w:pPr>
        <w:spacing w:before="0" w:line="276" w:lineRule="auto"/>
        <w:rPr>
          <w:rFonts w:ascii="Helvetica" w:hAnsi="Helvetica" w:cs="Helvetica"/>
        </w:rPr>
      </w:pPr>
      <w:r w:rsidRPr="004E527C">
        <w:rPr>
          <w:rFonts w:ascii="Helvetica" w:hAnsi="Helvetica" w:cs="Helvetica"/>
        </w:rPr>
        <w:t>Tá mo sháith agam de do chuid amaidí</w:t>
      </w:r>
      <w:r w:rsidR="00165C3F" w:rsidRPr="004E527C">
        <w:rPr>
          <w:rFonts w:ascii="Helvetica" w:hAnsi="Helvetica" w:cs="Helvetica"/>
        </w:rPr>
        <w:noBreakHyphen/>
      </w:r>
      <w:r w:rsidRPr="004E527C">
        <w:rPr>
          <w:rFonts w:ascii="Helvetica" w:hAnsi="Helvetica" w:cs="Helvetica"/>
        </w:rPr>
        <w:t>se</w:t>
      </w:r>
      <w:r w:rsidR="00525129" w:rsidRPr="004E527C">
        <w:rPr>
          <w:rFonts w:ascii="Helvetica" w:hAnsi="Helvetica" w:cs="Helvetica"/>
        </w:rPr>
        <w:t>.</w:t>
      </w:r>
      <w:r w:rsidRPr="004E527C">
        <w:tab/>
      </w:r>
      <w:r w:rsidRPr="004E527C">
        <w:tab/>
      </w:r>
      <w:r w:rsidRPr="004E527C">
        <w:rPr>
          <w:rFonts w:ascii="Helvetica" w:hAnsi="Helvetica" w:cs="Helvetica"/>
          <w:i/>
          <w:iCs/>
        </w:rPr>
        <w:t>I’ve enough of your nonsense</w:t>
      </w:r>
      <w:r w:rsidR="00BB3981" w:rsidRPr="004E527C">
        <w:rPr>
          <w:rFonts w:ascii="Helvetica" w:hAnsi="Helvetica" w:cs="Helvetica"/>
          <w:i/>
          <w:iCs/>
        </w:rPr>
        <w:t>.</w:t>
      </w:r>
    </w:p>
    <w:p w14:paraId="243D63EF" w14:textId="6FD9492C" w:rsidR="008E7B15" w:rsidRPr="004E527C" w:rsidRDefault="00BB3981" w:rsidP="21AB3D90">
      <w:pPr>
        <w:spacing w:before="0" w:line="276" w:lineRule="auto"/>
        <w:rPr>
          <w:rFonts w:ascii="Helvetica" w:hAnsi="Helvetica" w:cs="Helvetica"/>
        </w:rPr>
      </w:pPr>
      <w:r w:rsidRPr="004E527C">
        <w:rPr>
          <w:rFonts w:ascii="Helvetica" w:hAnsi="Helvetica" w:cs="Helvetica"/>
        </w:rPr>
        <w:t>A</w:t>
      </w:r>
      <w:r w:rsidR="008E7B15" w:rsidRPr="004E527C">
        <w:rPr>
          <w:rFonts w:ascii="Helvetica" w:hAnsi="Helvetica" w:cs="Helvetica"/>
        </w:rPr>
        <w:t xml:space="preserve"> leithéid de shotal!</w:t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="008E7B15" w:rsidRPr="004E527C">
        <w:rPr>
          <w:rFonts w:ascii="Helvetica" w:hAnsi="Helvetica" w:cs="Helvetica"/>
          <w:i/>
          <w:iCs/>
        </w:rPr>
        <w:t>That’s some cheek</w:t>
      </w:r>
      <w:r w:rsidRPr="004E527C">
        <w:rPr>
          <w:rFonts w:ascii="Helvetica" w:hAnsi="Helvetica" w:cs="Helvetica"/>
          <w:i/>
          <w:iCs/>
        </w:rPr>
        <w:t>!</w:t>
      </w:r>
    </w:p>
    <w:p w14:paraId="622F991F" w14:textId="7DD91790" w:rsidR="008E7B15" w:rsidRPr="004E527C" w:rsidRDefault="008E7B15" w:rsidP="21AB3D90">
      <w:pPr>
        <w:spacing w:before="0" w:line="276" w:lineRule="auto"/>
        <w:rPr>
          <w:rFonts w:ascii="Helvetica" w:hAnsi="Helvetica" w:cs="Helvetica"/>
        </w:rPr>
      </w:pPr>
      <w:r w:rsidRPr="004E527C">
        <w:rPr>
          <w:rFonts w:ascii="Helvetica" w:hAnsi="Helvetica" w:cs="Helvetica"/>
        </w:rPr>
        <w:t>Nach agatsa atá an muineál!</w:t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Pr="004E527C">
        <w:rPr>
          <w:rFonts w:ascii="Helvetica" w:hAnsi="Helvetica" w:cs="Helvetica"/>
          <w:i/>
          <w:iCs/>
        </w:rPr>
        <w:t>You’ve some neck</w:t>
      </w:r>
      <w:r w:rsidR="00BB3981" w:rsidRPr="004E527C">
        <w:rPr>
          <w:rFonts w:ascii="Helvetica" w:hAnsi="Helvetica" w:cs="Helvetica"/>
          <w:i/>
          <w:iCs/>
        </w:rPr>
        <w:t>!</w:t>
      </w:r>
    </w:p>
    <w:p w14:paraId="5712172C" w14:textId="0B86F4E2" w:rsidR="008E7B15" w:rsidRPr="004E527C" w:rsidRDefault="008E7B15" w:rsidP="21AB3D90">
      <w:pPr>
        <w:spacing w:before="0" w:line="276" w:lineRule="auto"/>
        <w:rPr>
          <w:rFonts w:ascii="Helvetica" w:hAnsi="Helvetica" w:cs="Helvetica"/>
          <w:i/>
          <w:iCs/>
        </w:rPr>
      </w:pPr>
      <w:r w:rsidRPr="004E527C">
        <w:rPr>
          <w:rFonts w:ascii="Helvetica" w:hAnsi="Helvetica" w:cs="Helvetica"/>
        </w:rPr>
        <w:t>Nach dána an mhaise dhuit (é)!</w:t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Pr="004E527C">
        <w:rPr>
          <w:rFonts w:ascii="Helvetica" w:hAnsi="Helvetica" w:cs="Helvetica"/>
          <w:i/>
          <w:iCs/>
        </w:rPr>
        <w:t>How dare you!</w:t>
      </w:r>
    </w:p>
    <w:p w14:paraId="2184AB3B" w14:textId="77777777" w:rsidR="008E7B15" w:rsidRPr="004E527C" w:rsidRDefault="008E7B15" w:rsidP="21AB3D90">
      <w:pPr>
        <w:spacing w:before="0" w:line="276" w:lineRule="auto"/>
        <w:rPr>
          <w:rFonts w:ascii="Helvetica" w:hAnsi="Helvetica" w:cs="Helvetica"/>
        </w:rPr>
      </w:pPr>
    </w:p>
    <w:p w14:paraId="24C1F0AA" w14:textId="77777777" w:rsidR="00BB3981" w:rsidRPr="004E527C" w:rsidRDefault="00E15D5F" w:rsidP="21AB3D90">
      <w:pPr>
        <w:spacing w:before="0" w:line="276" w:lineRule="auto"/>
        <w:jc w:val="both"/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</w:pPr>
      <w:r w:rsidRPr="004E527C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Ar thug tú faoi deara?</w:t>
      </w:r>
    </w:p>
    <w:p w14:paraId="3D2440D2" w14:textId="3DC1EB2A" w:rsidR="005106B2" w:rsidRPr="004E527C" w:rsidRDefault="005106B2" w:rsidP="21AB3D90">
      <w:pPr>
        <w:spacing w:before="0" w:line="276" w:lineRule="auto"/>
        <w:jc w:val="both"/>
        <w:rPr>
          <w:rFonts w:ascii="Helvetica" w:eastAsia="Calibri" w:hAnsi="Helvetica" w:cs="Arial"/>
          <w:color w:val="077183" w:themeColor="text2"/>
          <w:kern w:val="2"/>
          <w:lang w:eastAsia="en-US"/>
          <w14:ligatures w14:val="standardContextual"/>
        </w:rPr>
      </w:pPr>
      <w:r w:rsidRPr="004E527C">
        <w:rPr>
          <w:rFonts w:ascii="Helvetica" w:hAnsi="Helvetica" w:cs="Helvetica"/>
        </w:rPr>
        <w:t xml:space="preserve">Bhain Laoise agus Réiltín úsáid as dúblóga sa mhír seo. Is é sin an úsáid a bhaintear as </w:t>
      </w:r>
      <w:r w:rsidR="00A44E61" w:rsidRPr="004E527C">
        <w:rPr>
          <w:rFonts w:ascii="Helvetica" w:hAnsi="Helvetica" w:cs="Helvetica"/>
        </w:rPr>
        <w:t>péire focal a dhéanann rím le chéile nó a thosaíonn leis an bhfuaim chéanna</w:t>
      </w:r>
      <w:r w:rsidRPr="004E527C">
        <w:rPr>
          <w:rFonts w:ascii="Helvetica" w:hAnsi="Helvetica" w:cs="Helvetica"/>
        </w:rPr>
        <w:t xml:space="preserve">, ar nós ‘ceannann céanna’, ‘múineadh ná manners’ agus ‘Bungalow Bríd’. Cén fáth a mbaintear úsáid as dúblóga, dar leat? Chun cur le rím agus rithim na cainte ar ndóigh. Tá an nós seo coitianta sa chaint in go leor teangacha. </w:t>
      </w:r>
      <w:r w:rsidRPr="004E527C">
        <w:rPr>
          <w:rFonts w:ascii="Helvetica" w:hAnsi="Helvetica" w:cs="Helvetica"/>
          <w:i/>
          <w:iCs/>
        </w:rPr>
        <w:t>Nitty gritty</w:t>
      </w:r>
      <w:r w:rsidRPr="004E527C">
        <w:rPr>
          <w:rFonts w:ascii="Helvetica" w:hAnsi="Helvetica" w:cs="Helvetica"/>
        </w:rPr>
        <w:t xml:space="preserve"> i mBéarla, </w:t>
      </w:r>
      <w:r w:rsidRPr="004E527C">
        <w:rPr>
          <w:rFonts w:ascii="Helvetica" w:hAnsi="Helvetica" w:cs="Helvetica"/>
          <w:i/>
          <w:iCs/>
        </w:rPr>
        <w:t>pêle mêle</w:t>
      </w:r>
      <w:r w:rsidRPr="004E527C">
        <w:rPr>
          <w:rFonts w:ascii="Helvetica" w:hAnsi="Helvetica" w:cs="Helvetica"/>
        </w:rPr>
        <w:t xml:space="preserve"> sa Fhraincis agus seo cúpla sampla eile i nGaeilge:</w:t>
      </w:r>
    </w:p>
    <w:p w14:paraId="3142299E" w14:textId="77777777" w:rsidR="001E4F86" w:rsidRPr="004E527C" w:rsidRDefault="001E4F86" w:rsidP="21AB3D90">
      <w:pPr>
        <w:spacing w:before="0" w:line="276" w:lineRule="auto"/>
        <w:jc w:val="both"/>
        <w:rPr>
          <w:rFonts w:ascii="Helvetica" w:eastAsia="Calibri" w:hAnsi="Helvetica" w:cs="Arial"/>
          <w:color w:val="077183" w:themeColor="text2"/>
          <w:kern w:val="2"/>
          <w:lang w:eastAsia="en-US"/>
          <w14:ligatures w14:val="standardContextual"/>
        </w:rPr>
      </w:pPr>
    </w:p>
    <w:p w14:paraId="32D77CA0" w14:textId="201BCB62" w:rsidR="005106B2" w:rsidRPr="004E527C" w:rsidRDefault="005106B2" w:rsidP="21AB3D90">
      <w:pPr>
        <w:spacing w:before="0" w:line="276" w:lineRule="auto"/>
        <w:rPr>
          <w:rFonts w:ascii="Helvetica" w:hAnsi="Helvetica" w:cs="Helvetica"/>
        </w:rPr>
      </w:pPr>
      <w:r w:rsidRPr="004E527C">
        <w:rPr>
          <w:rFonts w:ascii="Helvetica" w:hAnsi="Helvetica" w:cs="Helvetica"/>
        </w:rPr>
        <w:t>ag cur agus ag cúiteamh</w:t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Pr="004E527C">
        <w:rPr>
          <w:rFonts w:ascii="Helvetica" w:hAnsi="Helvetica" w:cs="Helvetica"/>
          <w:i/>
          <w:iCs/>
        </w:rPr>
        <w:t>arguing, talking</w:t>
      </w:r>
    </w:p>
    <w:p w14:paraId="0FD4D2C8" w14:textId="02CC666D" w:rsidR="005106B2" w:rsidRPr="004E527C" w:rsidRDefault="005106B2" w:rsidP="21AB3D90">
      <w:pPr>
        <w:spacing w:before="0" w:line="276" w:lineRule="auto"/>
        <w:rPr>
          <w:rFonts w:ascii="Helvetica" w:hAnsi="Helvetica" w:cs="Helvetica"/>
        </w:rPr>
      </w:pPr>
      <w:r w:rsidRPr="004E527C">
        <w:rPr>
          <w:rFonts w:ascii="Helvetica" w:hAnsi="Helvetica" w:cs="Helvetica"/>
        </w:rPr>
        <w:t>dubh dóite</w:t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Pr="004E527C">
        <w:rPr>
          <w:rFonts w:ascii="Helvetica" w:hAnsi="Helvetica" w:cs="Helvetica"/>
          <w:i/>
          <w:iCs/>
        </w:rPr>
        <w:t>fed up</w:t>
      </w:r>
    </w:p>
    <w:p w14:paraId="72A6EF29" w14:textId="76821A5E" w:rsidR="005106B2" w:rsidRPr="004E527C" w:rsidRDefault="005106B2" w:rsidP="21AB3D90">
      <w:pPr>
        <w:spacing w:before="0" w:line="276" w:lineRule="auto"/>
        <w:rPr>
          <w:rFonts w:ascii="Helvetica" w:hAnsi="Helvetica" w:cs="Helvetica"/>
        </w:rPr>
      </w:pPr>
      <w:r w:rsidRPr="004E527C">
        <w:rPr>
          <w:rFonts w:ascii="Helvetica" w:hAnsi="Helvetica" w:cs="Helvetica"/>
        </w:rPr>
        <w:t>bréan bailithe</w:t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Pr="004E527C">
        <w:rPr>
          <w:rFonts w:ascii="Helvetica" w:hAnsi="Helvetica" w:cs="Helvetica"/>
          <w:i/>
          <w:iCs/>
        </w:rPr>
        <w:t>sick to death</w:t>
      </w:r>
    </w:p>
    <w:p w14:paraId="0931F40E" w14:textId="4919D50B" w:rsidR="005106B2" w:rsidRPr="004E527C" w:rsidRDefault="002C6C08" w:rsidP="21AB3D90">
      <w:pPr>
        <w:spacing w:before="0" w:line="276" w:lineRule="auto"/>
        <w:rPr>
          <w:rFonts w:ascii="Helvetica" w:hAnsi="Helvetica" w:cs="Helvetica"/>
          <w:i/>
          <w:iCs/>
        </w:rPr>
      </w:pPr>
      <w:r w:rsidRPr="004E527C">
        <w:rPr>
          <w:rFonts w:ascii="Helvetica" w:hAnsi="Helvetica" w:cs="Helvetica"/>
        </w:rPr>
        <w:t>b</w:t>
      </w:r>
      <w:r w:rsidR="005106B2" w:rsidRPr="004E527C">
        <w:rPr>
          <w:rFonts w:ascii="Helvetica" w:hAnsi="Helvetica" w:cs="Helvetica"/>
        </w:rPr>
        <w:t>eag bídeach</w:t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="005106B2" w:rsidRPr="004E527C">
        <w:rPr>
          <w:rFonts w:ascii="Helvetica" w:hAnsi="Helvetica" w:cs="Helvetica"/>
          <w:i/>
          <w:iCs/>
        </w:rPr>
        <w:t>tiny</w:t>
      </w:r>
    </w:p>
    <w:p w14:paraId="5C6C6FD0" w14:textId="76BABB98" w:rsidR="005106B2" w:rsidRPr="004E527C" w:rsidRDefault="002C6C08" w:rsidP="21AB3D90">
      <w:pPr>
        <w:spacing w:before="0" w:line="276" w:lineRule="auto"/>
        <w:rPr>
          <w:rFonts w:ascii="Helvetica" w:hAnsi="Helvetica" w:cs="Helvetica"/>
        </w:rPr>
      </w:pPr>
      <w:r w:rsidRPr="004E527C">
        <w:rPr>
          <w:rFonts w:ascii="Helvetica" w:hAnsi="Helvetica" w:cs="Helvetica"/>
        </w:rPr>
        <w:t>m</w:t>
      </w:r>
      <w:r w:rsidR="005106B2" w:rsidRPr="004E527C">
        <w:rPr>
          <w:rFonts w:ascii="Helvetica" w:hAnsi="Helvetica" w:cs="Helvetica"/>
        </w:rPr>
        <w:t>ór millteach</w:t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="005106B2" w:rsidRPr="004E527C">
        <w:rPr>
          <w:rFonts w:ascii="Helvetica" w:hAnsi="Helvetica" w:cs="Helvetica"/>
          <w:i/>
          <w:iCs/>
        </w:rPr>
        <w:t>huge</w:t>
      </w:r>
    </w:p>
    <w:p w14:paraId="4DDDBAB8" w14:textId="46298339" w:rsidR="005106B2" w:rsidRPr="004E527C" w:rsidRDefault="005106B2" w:rsidP="21AB3D90">
      <w:pPr>
        <w:spacing w:before="0" w:line="276" w:lineRule="auto"/>
        <w:rPr>
          <w:rFonts w:ascii="Helvetica" w:hAnsi="Helvetica" w:cs="Helvetica"/>
        </w:rPr>
      </w:pPr>
      <w:r w:rsidRPr="004E527C">
        <w:rPr>
          <w:rFonts w:ascii="Helvetica" w:hAnsi="Helvetica" w:cs="Helvetica"/>
        </w:rPr>
        <w:t>go huile is go hiomlán</w:t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Pr="004E527C">
        <w:tab/>
      </w:r>
      <w:r w:rsidRPr="004E527C">
        <w:rPr>
          <w:rFonts w:ascii="Helvetica" w:hAnsi="Helvetica" w:cs="Helvetica"/>
          <w:i/>
          <w:iCs/>
        </w:rPr>
        <w:t>absolutely</w:t>
      </w:r>
    </w:p>
    <w:p w14:paraId="5AF1F053" w14:textId="09BF12C8" w:rsidR="00103784" w:rsidRPr="0055361D" w:rsidRDefault="0055361D" w:rsidP="0055361D">
      <w:pPr>
        <w:spacing w:line="276" w:lineRule="auto"/>
        <w:rPr>
          <w:rFonts w:ascii="Helvetica" w:hAnsi="Helvetica" w:cs="Helvetica"/>
        </w:rPr>
      </w:pPr>
      <w:r w:rsidRPr="004E527C">
        <w:rPr>
          <w:rFonts w:cs="Helvetica"/>
          <w:i/>
          <w:iCs/>
          <w:noProof/>
          <w:color w:val="262626" w:themeColor="text1" w:themeTint="D9"/>
        </w:rPr>
        <w:drawing>
          <wp:anchor distT="0" distB="0" distL="114300" distR="114300" simplePos="0" relativeHeight="251660298" behindDoc="0" locked="0" layoutInCell="1" allowOverlap="1" wp14:anchorId="6DBF161E" wp14:editId="69EE132A">
            <wp:simplePos x="0" y="0"/>
            <wp:positionH relativeFrom="margin">
              <wp:posOffset>0</wp:posOffset>
            </wp:positionH>
            <wp:positionV relativeFrom="paragraph">
              <wp:posOffset>4187825</wp:posOffset>
            </wp:positionV>
            <wp:extent cx="6099175" cy="436245"/>
            <wp:effectExtent l="0" t="0" r="0" b="1905"/>
            <wp:wrapNone/>
            <wp:docPr id="1304704389" name="Picture 1304704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6B2" w:rsidRPr="004E527C">
        <w:rPr>
          <w:rFonts w:ascii="Helvetica" w:hAnsi="Helvetica" w:cs="Helvetica"/>
        </w:rPr>
        <w:t>Féach ar an mhír arís leis an ghiob geab ar fad atá inti a thuiscint. Agus más mian leat dul siar ar ábhar an cheachta seo, caith do shúil ar na bileoga ar snas.ie.</w:t>
      </w:r>
    </w:p>
    <w:sectPr w:rsidR="00103784" w:rsidRPr="0055361D" w:rsidSect="00D37AEB">
      <w:headerReference w:type="default" r:id="rId17"/>
      <w:footerReference w:type="default" r:id="rId18"/>
      <w:footerReference w:type="first" r:id="rId19"/>
      <w:pgSz w:w="11906" w:h="16838" w:code="9"/>
      <w:pgMar w:top="1440" w:right="1080" w:bottom="1440" w:left="1080" w:header="144" w:footer="28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FB4873" w14:textId="77777777" w:rsidR="00812832" w:rsidRPr="004E527C" w:rsidRDefault="00812832" w:rsidP="008D48F8">
      <w:r w:rsidRPr="004E527C">
        <w:separator/>
      </w:r>
    </w:p>
  </w:endnote>
  <w:endnote w:type="continuationSeparator" w:id="0">
    <w:p w14:paraId="646D8D0E" w14:textId="77777777" w:rsidR="00812832" w:rsidRPr="004E527C" w:rsidRDefault="00812832" w:rsidP="008D48F8">
      <w:r w:rsidRPr="004E527C">
        <w:continuationSeparator/>
      </w:r>
    </w:p>
  </w:endnote>
  <w:endnote w:type="continuationNotice" w:id="1">
    <w:p w14:paraId="19BD45B3" w14:textId="77777777" w:rsidR="00812832" w:rsidRPr="004E527C" w:rsidRDefault="00812832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1518"/>
      <w:gridCol w:w="4578"/>
      <w:gridCol w:w="3650"/>
    </w:tblGrid>
    <w:tr w:rsidR="00C22132" w:rsidRPr="004E527C" w14:paraId="058AD548" w14:textId="77777777">
      <w:trPr>
        <w:trHeight w:val="140"/>
        <w:jc w:val="center"/>
      </w:trPr>
      <w:tc>
        <w:tcPr>
          <w:tcW w:w="9746" w:type="dxa"/>
          <w:gridSpan w:val="3"/>
          <w:shd w:val="clear" w:color="auto" w:fill="auto"/>
          <w:vAlign w:val="center"/>
        </w:tcPr>
        <w:p w14:paraId="1A107CA7" w14:textId="77777777" w:rsidR="00C22132" w:rsidRPr="004E527C" w:rsidRDefault="00C22132" w:rsidP="00C22132">
          <w:pPr>
            <w:pStyle w:val="Buntsc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4E527C">
            <w:rPr>
              <w:caps/>
              <w:noProof/>
              <w:color w:val="808080" w:themeColor="background1" w:themeShade="80"/>
              <w:sz w:val="18"/>
              <w:szCs w:val="18"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1B2F5C5D" wp14:editId="02F71110">
                    <wp:simplePos x="0" y="0"/>
                    <wp:positionH relativeFrom="column">
                      <wp:posOffset>-59111</wp:posOffset>
                    </wp:positionH>
                    <wp:positionV relativeFrom="paragraph">
                      <wp:posOffset>90004</wp:posOffset>
                    </wp:positionV>
                    <wp:extent cx="6162261" cy="7952"/>
                    <wp:effectExtent l="0" t="0" r="29210" b="30480"/>
                    <wp:wrapNone/>
                    <wp:docPr id="2082658207" name="Straight Connector 208265820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6162261" cy="7952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    <w:pict w14:anchorId="77C97DDB">
                  <v:line id="Straight Connector 1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cc0df [3204]" strokeweight=".5pt" from="-4.65pt,7.1pt" to="480.55pt,7.75pt" w14:anchorId="62D6FA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">
                    <v:stroke joinstyle="miter"/>
                  </v:line>
                </w:pict>
              </mc:Fallback>
            </mc:AlternateContent>
          </w:r>
        </w:p>
      </w:tc>
    </w:tr>
    <w:tr w:rsidR="00C22132" w:rsidRPr="004E527C" w14:paraId="0662E672" w14:textId="77777777" w:rsidTr="00777D1B">
      <w:trPr>
        <w:trHeight w:val="16"/>
        <w:jc w:val="center"/>
      </w:trPr>
      <w:tc>
        <w:tcPr>
          <w:tcW w:w="1518" w:type="dxa"/>
          <w:shd w:val="clear" w:color="auto" w:fill="auto"/>
          <w:vAlign w:val="center"/>
        </w:tcPr>
        <w:p w14:paraId="3A24F0FD" w14:textId="77777777" w:rsidR="00C22132" w:rsidRPr="004E527C" w:rsidRDefault="00C22132" w:rsidP="00C22132">
          <w:pPr>
            <w:pStyle w:val="Buntsc"/>
            <w:tabs>
              <w:tab w:val="clear" w:pos="4680"/>
              <w:tab w:val="clear" w:pos="9360"/>
            </w:tabs>
            <w:spacing w:before="0"/>
            <w:rPr>
              <w:caps/>
              <w:color w:val="808080" w:themeColor="background1" w:themeShade="80"/>
              <w:sz w:val="18"/>
              <w:szCs w:val="18"/>
            </w:rPr>
          </w:pPr>
          <w:r w:rsidRPr="004E527C"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5B564BE8" wp14:editId="18AAECDC">
                <wp:simplePos x="0" y="0"/>
                <wp:positionH relativeFrom="column">
                  <wp:posOffset>122555</wp:posOffset>
                </wp:positionH>
                <wp:positionV relativeFrom="paragraph">
                  <wp:posOffset>-26035</wp:posOffset>
                </wp:positionV>
                <wp:extent cx="572135" cy="161925"/>
                <wp:effectExtent l="0" t="0" r="0" b="9525"/>
                <wp:wrapNone/>
                <wp:docPr id="557788075" name="Picture 557788075" descr="A black text on a white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897607" name="Picture 1" descr="A black text on a white background&#10;&#10;Description automatically generated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033" t="38159" r="21884" b="43982"/>
                        <a:stretch/>
                      </pic:blipFill>
                      <pic:spPr bwMode="auto">
                        <a:xfrm>
                          <a:off x="0" y="0"/>
                          <a:ext cx="572135" cy="161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578" w:type="dxa"/>
        </w:tcPr>
        <w:p w14:paraId="363DFED7" w14:textId="6F8BB742" w:rsidR="00C22132" w:rsidRPr="004E527C" w:rsidRDefault="00C22132" w:rsidP="00C22132">
          <w:pPr>
            <w:pStyle w:val="Buntsc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4E527C">
            <w:rPr>
              <w:caps/>
              <w:color w:val="808080" w:themeColor="background1" w:themeShade="80"/>
              <w:sz w:val="18"/>
              <w:szCs w:val="18"/>
            </w:rPr>
            <w:t xml:space="preserve">© </w:t>
          </w:r>
          <w:r w:rsidR="00DA72E8" w:rsidRPr="004E527C">
            <w:rPr>
              <w:color w:val="575757"/>
              <w:sz w:val="18"/>
            </w:rPr>
            <w:t>Lárionad na Gaeilge, Ollscoil Mhá Nuad</w:t>
          </w:r>
        </w:p>
      </w:tc>
      <w:tc>
        <w:tcPr>
          <w:tcW w:w="3650" w:type="dxa"/>
          <w:shd w:val="clear" w:color="auto" w:fill="auto"/>
          <w:vAlign w:val="center"/>
        </w:tcPr>
        <w:p w14:paraId="03664B49" w14:textId="77777777" w:rsidR="00C22132" w:rsidRPr="004E527C" w:rsidRDefault="00C22132" w:rsidP="00C22132">
          <w:pPr>
            <w:pStyle w:val="Buntsc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4E527C"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 w:rsidRPr="004E527C"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 w:rsidRPr="004E527C"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Pr="004E527C">
            <w:rPr>
              <w:caps/>
              <w:color w:val="808080" w:themeColor="background1" w:themeShade="80"/>
              <w:sz w:val="18"/>
              <w:szCs w:val="18"/>
            </w:rPr>
            <w:t>2</w:t>
          </w:r>
          <w:r w:rsidRPr="004E527C"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37FB32F4" w14:textId="6D4BD820" w:rsidR="0090360E" w:rsidRPr="004E527C" w:rsidRDefault="0090360E" w:rsidP="00C22132">
    <w:pPr>
      <w:pStyle w:val="Buntsc"/>
      <w:spacing w:befor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1518"/>
      <w:gridCol w:w="4578"/>
      <w:gridCol w:w="3650"/>
    </w:tblGrid>
    <w:tr w:rsidR="00C22132" w:rsidRPr="004E527C" w14:paraId="3EB7A393" w14:textId="77777777">
      <w:trPr>
        <w:trHeight w:val="140"/>
        <w:jc w:val="center"/>
      </w:trPr>
      <w:tc>
        <w:tcPr>
          <w:tcW w:w="9746" w:type="dxa"/>
          <w:gridSpan w:val="3"/>
          <w:shd w:val="clear" w:color="auto" w:fill="auto"/>
          <w:vAlign w:val="center"/>
        </w:tcPr>
        <w:p w14:paraId="2A594BA4" w14:textId="77777777" w:rsidR="00C22132" w:rsidRPr="004E527C" w:rsidRDefault="00C22132" w:rsidP="00C22132">
          <w:pPr>
            <w:pStyle w:val="Buntsc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4E527C">
            <w:rPr>
              <w:caps/>
              <w:noProof/>
              <w:color w:val="808080" w:themeColor="background1" w:themeShade="80"/>
              <w:sz w:val="18"/>
              <w:szCs w:val="18"/>
            </w:rPr>
            <mc:AlternateContent>
              <mc:Choice Requires="wps">
                <w:drawing>
                  <wp:anchor distT="0" distB="0" distL="114300" distR="114300" simplePos="0" relativeHeight="251658243" behindDoc="0" locked="0" layoutInCell="1" allowOverlap="1" wp14:anchorId="4C9C511A" wp14:editId="23E03C79">
                    <wp:simplePos x="0" y="0"/>
                    <wp:positionH relativeFrom="column">
                      <wp:posOffset>-59111</wp:posOffset>
                    </wp:positionH>
                    <wp:positionV relativeFrom="paragraph">
                      <wp:posOffset>90004</wp:posOffset>
                    </wp:positionV>
                    <wp:extent cx="6162261" cy="7952"/>
                    <wp:effectExtent l="0" t="0" r="29210" b="30480"/>
                    <wp:wrapNone/>
                    <wp:docPr id="437188552" name="Straight Connector 4371885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6162261" cy="7952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    <w:pict w14:anchorId="6D590D36">
                  <v:line id="Straight Connector 1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cc0df [3204]" strokeweight=".5pt" from="-4.65pt,7.1pt" to="480.55pt,7.75pt" w14:anchorId="36DA0BF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">
                    <v:stroke joinstyle="miter"/>
                  </v:line>
                </w:pict>
              </mc:Fallback>
            </mc:AlternateContent>
          </w:r>
        </w:p>
      </w:tc>
    </w:tr>
    <w:tr w:rsidR="00165C3F" w:rsidRPr="004E527C" w14:paraId="7763D982" w14:textId="77777777">
      <w:trPr>
        <w:jc w:val="center"/>
      </w:trPr>
      <w:tc>
        <w:tcPr>
          <w:tcW w:w="1518" w:type="dxa"/>
          <w:shd w:val="clear" w:color="auto" w:fill="auto"/>
          <w:vAlign w:val="center"/>
        </w:tcPr>
        <w:p w14:paraId="260B25CE" w14:textId="77777777" w:rsidR="00165C3F" w:rsidRPr="004E527C" w:rsidRDefault="00165C3F" w:rsidP="00165C3F">
          <w:pPr>
            <w:pStyle w:val="Buntsc"/>
            <w:tabs>
              <w:tab w:val="clear" w:pos="4680"/>
              <w:tab w:val="clear" w:pos="9360"/>
            </w:tabs>
            <w:spacing w:before="0"/>
            <w:rPr>
              <w:caps/>
              <w:color w:val="808080" w:themeColor="background1" w:themeShade="80"/>
              <w:sz w:val="18"/>
              <w:szCs w:val="18"/>
            </w:rPr>
          </w:pPr>
          <w:r w:rsidRPr="004E527C">
            <w:rPr>
              <w:noProof/>
            </w:rPr>
            <w:drawing>
              <wp:anchor distT="0" distB="0" distL="114300" distR="114300" simplePos="0" relativeHeight="251660293" behindDoc="0" locked="0" layoutInCell="1" allowOverlap="1" wp14:anchorId="6C7CA241" wp14:editId="04698F94">
                <wp:simplePos x="0" y="0"/>
                <wp:positionH relativeFrom="column">
                  <wp:posOffset>122555</wp:posOffset>
                </wp:positionH>
                <wp:positionV relativeFrom="paragraph">
                  <wp:posOffset>-26035</wp:posOffset>
                </wp:positionV>
                <wp:extent cx="572135" cy="161925"/>
                <wp:effectExtent l="0" t="0" r="0" b="9525"/>
                <wp:wrapNone/>
                <wp:docPr id="1006088673" name="Picture 1006088673" descr="A black text on a white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897607" name="Picture 1" descr="A black text on a white background&#10;&#10;Description automatically generated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033" t="38159" r="21884" b="43982"/>
                        <a:stretch/>
                      </pic:blipFill>
                      <pic:spPr bwMode="auto">
                        <a:xfrm>
                          <a:off x="0" y="0"/>
                          <a:ext cx="572135" cy="161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578" w:type="dxa"/>
        </w:tcPr>
        <w:p w14:paraId="14B61CCA" w14:textId="238D49D4" w:rsidR="00165C3F" w:rsidRPr="004E527C" w:rsidRDefault="00165C3F" w:rsidP="00165C3F">
          <w:pPr>
            <w:pStyle w:val="Buntsc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4E527C">
            <w:rPr>
              <w:caps/>
              <w:color w:val="808080" w:themeColor="background1" w:themeShade="80"/>
              <w:sz w:val="18"/>
              <w:szCs w:val="18"/>
            </w:rPr>
            <w:t xml:space="preserve">© </w:t>
          </w:r>
          <w:r w:rsidRPr="004E527C">
            <w:rPr>
              <w:color w:val="575757"/>
              <w:sz w:val="18"/>
            </w:rPr>
            <w:t>Lárionad na Gaeilge, Ollscoil Mhá Nuad</w:t>
          </w:r>
        </w:p>
      </w:tc>
      <w:tc>
        <w:tcPr>
          <w:tcW w:w="3650" w:type="dxa"/>
          <w:shd w:val="clear" w:color="auto" w:fill="auto"/>
          <w:vAlign w:val="center"/>
        </w:tcPr>
        <w:p w14:paraId="297B39C4" w14:textId="77777777" w:rsidR="00165C3F" w:rsidRPr="004E527C" w:rsidRDefault="00165C3F" w:rsidP="00165C3F">
          <w:pPr>
            <w:pStyle w:val="Buntsc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4E527C"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 w:rsidRPr="004E527C"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 w:rsidRPr="004E527C"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Pr="004E527C">
            <w:rPr>
              <w:caps/>
              <w:color w:val="808080" w:themeColor="background1" w:themeShade="80"/>
              <w:sz w:val="18"/>
              <w:szCs w:val="18"/>
            </w:rPr>
            <w:t>2</w:t>
          </w:r>
          <w:r w:rsidRPr="004E527C"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2C9F84BB" w14:textId="3046272A" w:rsidR="00C22132" w:rsidRPr="004E527C" w:rsidRDefault="00C22132" w:rsidP="00C22132">
    <w:pPr>
      <w:pStyle w:val="Buntsc"/>
      <w:spacing w:befor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8FFF79" w14:textId="77777777" w:rsidR="00812832" w:rsidRPr="004E527C" w:rsidRDefault="00812832" w:rsidP="008D48F8">
      <w:r w:rsidRPr="004E527C">
        <w:separator/>
      </w:r>
    </w:p>
  </w:footnote>
  <w:footnote w:type="continuationSeparator" w:id="0">
    <w:p w14:paraId="3D88663C" w14:textId="77777777" w:rsidR="00812832" w:rsidRPr="004E527C" w:rsidRDefault="00812832" w:rsidP="008D48F8">
      <w:r w:rsidRPr="004E527C">
        <w:continuationSeparator/>
      </w:r>
    </w:p>
  </w:footnote>
  <w:footnote w:type="continuationNotice" w:id="1">
    <w:p w14:paraId="4B36C8FA" w14:textId="77777777" w:rsidR="00812832" w:rsidRPr="004E527C" w:rsidRDefault="00812832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42BAB9" w14:textId="368D8DF5" w:rsidR="00510C81" w:rsidRPr="004E527C" w:rsidRDefault="00977681" w:rsidP="00D9776E">
    <w:pPr>
      <w:pStyle w:val="Ceanntsc"/>
      <w:jc w:val="right"/>
      <w:rPr>
        <w:rFonts w:ascii="Helvetica" w:hAnsi="Helvetica" w:cs="Helvetica"/>
        <w:b/>
        <w:bCs/>
        <w:color w:val="000000" w:themeColor="text1"/>
      </w:rPr>
    </w:pPr>
    <w:r w:rsidRPr="004E527C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20675D8B" wp14:editId="176F9A0E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914400"/>
              <wp:effectExtent l="0" t="0" r="0" b="0"/>
              <wp:wrapNone/>
              <wp:docPr id="387676718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9144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2BCE4511">
            <v:rect id="Rectangle 5" style="position:absolute;margin-left:560.8pt;margin-top:0;width:612pt;height:1in;z-index:-2516561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top" o:spid="_x0000_s1026" fillcolor="#2bd5f3 [1951]" stroked="f" w14:anchorId="0D1E13F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">
              <w10:wrap anchorx="page" anchory="page"/>
            </v:rect>
          </w:pict>
        </mc:Fallback>
      </mc:AlternateContent>
    </w:r>
    <w:r w:rsidR="00F22161" w:rsidRPr="004E527C">
      <w:rPr>
        <w:noProof/>
      </w:rPr>
      <w:drawing>
        <wp:anchor distT="0" distB="0" distL="114300" distR="114300" simplePos="0" relativeHeight="251658245" behindDoc="0" locked="0" layoutInCell="1" allowOverlap="1" wp14:anchorId="52794514" wp14:editId="7C075174">
          <wp:simplePos x="0" y="0"/>
          <wp:positionH relativeFrom="column">
            <wp:posOffset>-148951</wp:posOffset>
          </wp:positionH>
          <wp:positionV relativeFrom="paragraph">
            <wp:posOffset>-208280</wp:posOffset>
          </wp:positionV>
          <wp:extent cx="1115736" cy="1115736"/>
          <wp:effectExtent l="0" t="0" r="0" b="0"/>
          <wp:wrapNone/>
          <wp:docPr id="1483867910" name="Picture 22" descr="A black background with a rainbow l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3867910" name="Picture 22" descr="A black background with a rainbow lin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5736" cy="111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776E" w:rsidRPr="004E527C">
      <w:rPr>
        <w:rFonts w:ascii="Helvetica" w:hAnsi="Helvetica" w:cs="Helvetica"/>
        <w:b/>
        <w:bCs/>
        <w:color w:val="FFFFFF" w:themeColor="background1"/>
      </w:rPr>
      <w:br/>
    </w:r>
    <w:r w:rsidR="00DA72E8" w:rsidRPr="004E527C">
      <w:rPr>
        <w:rFonts w:ascii="Helvetica" w:hAnsi="Helvetica" w:cs="Helvetica"/>
        <w:b/>
        <w:bCs/>
        <w:color w:val="000000" w:themeColor="text1"/>
      </w:rPr>
      <w:t>S</w:t>
    </w:r>
    <w:r w:rsidR="002E3E2A" w:rsidRPr="004E527C">
      <w:rPr>
        <w:rFonts w:ascii="Helvetica" w:hAnsi="Helvetica" w:cs="Helvetica"/>
        <w:b/>
        <w:bCs/>
        <w:color w:val="000000" w:themeColor="text1"/>
      </w:rPr>
      <w:t xml:space="preserve">raith </w:t>
    </w:r>
    <w:r w:rsidR="00DA72E8" w:rsidRPr="004E527C">
      <w:rPr>
        <w:rFonts w:ascii="Helvetica" w:hAnsi="Helvetica" w:cs="Helvetica"/>
        <w:b/>
        <w:bCs/>
        <w:color w:val="000000" w:themeColor="text1"/>
      </w:rPr>
      <w:t>2</w:t>
    </w:r>
    <w:r w:rsidR="00442F4E" w:rsidRPr="004E527C">
      <w:rPr>
        <w:rFonts w:ascii="Helvetica" w:hAnsi="Helvetica" w:cs="Helvetica"/>
        <w:b/>
        <w:bCs/>
        <w:color w:val="000000" w:themeColor="text1"/>
      </w:rPr>
      <w:t>:</w:t>
    </w:r>
    <w:r w:rsidR="00DA72E8" w:rsidRPr="004E527C">
      <w:rPr>
        <w:rFonts w:ascii="Helvetica" w:hAnsi="Helvetica" w:cs="Helvetica"/>
        <w:b/>
        <w:bCs/>
        <w:color w:val="000000" w:themeColor="text1"/>
      </w:rPr>
      <w:t xml:space="preserve"> </w:t>
    </w:r>
    <w:r w:rsidR="009E683A" w:rsidRPr="004E527C">
      <w:rPr>
        <w:rFonts w:ascii="Helvetica" w:hAnsi="Helvetica" w:cs="Helvetica"/>
        <w:b/>
        <w:bCs/>
        <w:color w:val="000000" w:themeColor="text1"/>
      </w:rPr>
      <w:t xml:space="preserve">Ceacht </w:t>
    </w:r>
    <w:r w:rsidRPr="004E527C">
      <w:rPr>
        <w:rFonts w:ascii="Helvetica" w:hAnsi="Helvetica" w:cs="Helvetica"/>
        <w:b/>
        <w:bCs/>
        <w:color w:val="000000" w:themeColor="text1"/>
      </w:rPr>
      <w:t>7</w:t>
    </w:r>
    <w:r w:rsidR="00165C3F" w:rsidRPr="004E527C">
      <w:rPr>
        <w:rFonts w:ascii="Helvetica" w:hAnsi="Helvetica" w:cs="Helvetica"/>
        <w:b/>
        <w:bCs/>
        <w:color w:val="000000" w:themeColor="text1"/>
      </w:rPr>
      <w:br/>
    </w:r>
    <w:r w:rsidRPr="004E527C">
      <w:rPr>
        <w:rFonts w:ascii="Helvetica" w:hAnsi="Helvetica" w:cs="Helvetica"/>
        <w:b/>
        <w:bCs/>
        <w:color w:val="000000" w:themeColor="text1"/>
      </w:rPr>
      <w:t>Déagóirí dána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ECF4DF02"/>
    <w:lvl w:ilvl="0">
      <w:start w:val="1"/>
      <w:numFmt w:val="bullet"/>
      <w:pStyle w:val="Liostaurchar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</w:abstractNum>
  <w:abstractNum w:abstractNumId="1" w15:restartNumberingAfterBreak="0">
    <w:nsid w:val="02397645"/>
    <w:multiLevelType w:val="hybridMultilevel"/>
    <w:tmpl w:val="5B60D03E"/>
    <w:lvl w:ilvl="0" w:tplc="76700676">
      <w:start w:val="1"/>
      <w:numFmt w:val="decimal"/>
      <w:lvlText w:val="%1."/>
      <w:lvlJc w:val="left"/>
      <w:pPr>
        <w:ind w:left="720" w:hanging="360"/>
      </w:pPr>
      <w:rPr>
        <w:rFonts w:hint="default"/>
        <w:color w:val="077183" w:themeColor="text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264769"/>
    <w:multiLevelType w:val="hybridMultilevel"/>
    <w:tmpl w:val="2FFEA548"/>
    <w:lvl w:ilvl="0" w:tplc="2302847C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color w:val="077183" w:themeColor="text2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7F372D"/>
    <w:multiLevelType w:val="hybridMultilevel"/>
    <w:tmpl w:val="94E6A09A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ascii="Arial MT" w:eastAsia="Arial MT" w:hAnsi="Arial MT" w:cs="Arial MT" w:hint="default"/>
        <w:b w:val="0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776E39"/>
    <w:multiLevelType w:val="hybridMultilevel"/>
    <w:tmpl w:val="EDDE1FE2"/>
    <w:lvl w:ilvl="0" w:tplc="9CA8820C">
      <w:start w:val="1"/>
      <w:numFmt w:val="decimal"/>
      <w:pStyle w:val="Ceannteideal2"/>
      <w:lvlText w:val="%1."/>
      <w:lvlJc w:val="left"/>
      <w:pPr>
        <w:ind w:left="360" w:hanging="360"/>
      </w:pPr>
      <w:rPr>
        <w:rFonts w:hint="default"/>
        <w:b/>
        <w:bCs/>
        <w:color w:val="033841" w:themeColor="text2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0901D82"/>
    <w:multiLevelType w:val="hybridMultilevel"/>
    <w:tmpl w:val="D3B44AC8"/>
    <w:lvl w:ilvl="0" w:tplc="47282210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color w:val="077183" w:themeColor="text2"/>
        <w:w w:val="99"/>
        <w:sz w:val="24"/>
        <w:szCs w:val="24"/>
        <w:lang w:val="ga" w:eastAsia="en-US" w:bidi="ar-S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3D0119"/>
    <w:multiLevelType w:val="hybridMultilevel"/>
    <w:tmpl w:val="E31083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b w:val="0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55278F"/>
    <w:multiLevelType w:val="hybridMultilevel"/>
    <w:tmpl w:val="750014EE"/>
    <w:lvl w:ilvl="0" w:tplc="3AEA81DC">
      <w:start w:val="1"/>
      <w:numFmt w:val="lowerRoman"/>
      <w:lvlText w:val="%1."/>
      <w:lvlJc w:val="right"/>
      <w:pPr>
        <w:ind w:left="2082" w:hanging="360"/>
      </w:pPr>
      <w:rPr>
        <w:rFonts w:hint="default"/>
        <w:color w:val="077183"/>
      </w:rPr>
    </w:lvl>
    <w:lvl w:ilvl="1" w:tplc="18090019" w:tentative="1">
      <w:start w:val="1"/>
      <w:numFmt w:val="lowerLetter"/>
      <w:lvlText w:val="%2."/>
      <w:lvlJc w:val="left"/>
      <w:pPr>
        <w:ind w:left="2802" w:hanging="360"/>
      </w:pPr>
    </w:lvl>
    <w:lvl w:ilvl="2" w:tplc="1809001B" w:tentative="1">
      <w:start w:val="1"/>
      <w:numFmt w:val="lowerRoman"/>
      <w:lvlText w:val="%3."/>
      <w:lvlJc w:val="right"/>
      <w:pPr>
        <w:ind w:left="3522" w:hanging="180"/>
      </w:pPr>
    </w:lvl>
    <w:lvl w:ilvl="3" w:tplc="1809000F" w:tentative="1">
      <w:start w:val="1"/>
      <w:numFmt w:val="decimal"/>
      <w:lvlText w:val="%4."/>
      <w:lvlJc w:val="left"/>
      <w:pPr>
        <w:ind w:left="4242" w:hanging="360"/>
      </w:pPr>
    </w:lvl>
    <w:lvl w:ilvl="4" w:tplc="18090019" w:tentative="1">
      <w:start w:val="1"/>
      <w:numFmt w:val="lowerLetter"/>
      <w:lvlText w:val="%5."/>
      <w:lvlJc w:val="left"/>
      <w:pPr>
        <w:ind w:left="4962" w:hanging="360"/>
      </w:pPr>
    </w:lvl>
    <w:lvl w:ilvl="5" w:tplc="1809001B" w:tentative="1">
      <w:start w:val="1"/>
      <w:numFmt w:val="lowerRoman"/>
      <w:lvlText w:val="%6."/>
      <w:lvlJc w:val="right"/>
      <w:pPr>
        <w:ind w:left="5682" w:hanging="180"/>
      </w:pPr>
    </w:lvl>
    <w:lvl w:ilvl="6" w:tplc="1809000F" w:tentative="1">
      <w:start w:val="1"/>
      <w:numFmt w:val="decimal"/>
      <w:lvlText w:val="%7."/>
      <w:lvlJc w:val="left"/>
      <w:pPr>
        <w:ind w:left="6402" w:hanging="360"/>
      </w:pPr>
    </w:lvl>
    <w:lvl w:ilvl="7" w:tplc="18090019" w:tentative="1">
      <w:start w:val="1"/>
      <w:numFmt w:val="lowerLetter"/>
      <w:lvlText w:val="%8."/>
      <w:lvlJc w:val="left"/>
      <w:pPr>
        <w:ind w:left="7122" w:hanging="360"/>
      </w:pPr>
    </w:lvl>
    <w:lvl w:ilvl="8" w:tplc="1809001B" w:tentative="1">
      <w:start w:val="1"/>
      <w:numFmt w:val="lowerRoman"/>
      <w:lvlText w:val="%9."/>
      <w:lvlJc w:val="right"/>
      <w:pPr>
        <w:ind w:left="7842" w:hanging="180"/>
      </w:pPr>
    </w:lvl>
  </w:abstractNum>
  <w:abstractNum w:abstractNumId="8" w15:restartNumberingAfterBreak="0">
    <w:nsid w:val="38FC4F6E"/>
    <w:multiLevelType w:val="hybridMultilevel"/>
    <w:tmpl w:val="94E6A09A"/>
    <w:lvl w:ilvl="0" w:tplc="BDBC8FAE">
      <w:start w:val="1"/>
      <w:numFmt w:val="lowerLetter"/>
      <w:lvlText w:val="%1)"/>
      <w:lvlJc w:val="left"/>
      <w:pPr>
        <w:ind w:left="1440" w:hanging="360"/>
      </w:pPr>
      <w:rPr>
        <w:rFonts w:ascii="Arial MT" w:eastAsia="Arial MT" w:hAnsi="Arial MT" w:cs="Arial MT" w:hint="default"/>
        <w:b w:val="0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C652A09"/>
    <w:multiLevelType w:val="hybridMultilevel"/>
    <w:tmpl w:val="ACCEF85A"/>
    <w:lvl w:ilvl="0" w:tplc="2F7C1F30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b w:val="0"/>
        <w:bCs w:val="0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2A357C"/>
    <w:multiLevelType w:val="hybridMultilevel"/>
    <w:tmpl w:val="BADAD91A"/>
    <w:lvl w:ilvl="0" w:tplc="78EEE01C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b w:val="0"/>
        <w:color w:val="077183" w:themeColor="text2"/>
        <w:w w:val="99"/>
        <w:sz w:val="24"/>
        <w:szCs w:val="24"/>
        <w:lang w:val="ga" w:eastAsia="en-US" w:bidi="ar-SA"/>
      </w:rPr>
    </w:lvl>
    <w:lvl w:ilvl="1" w:tplc="083C0019">
      <w:start w:val="1"/>
      <w:numFmt w:val="lowerLetter"/>
      <w:lvlText w:val="%2."/>
      <w:lvlJc w:val="left"/>
      <w:pPr>
        <w:ind w:left="1440" w:hanging="360"/>
      </w:pPr>
    </w:lvl>
    <w:lvl w:ilvl="2" w:tplc="083C001B">
      <w:start w:val="1"/>
      <w:numFmt w:val="lowerRoman"/>
      <w:lvlText w:val="%3."/>
      <w:lvlJc w:val="right"/>
      <w:pPr>
        <w:ind w:left="2160" w:hanging="180"/>
      </w:pPr>
    </w:lvl>
    <w:lvl w:ilvl="3" w:tplc="083C000F" w:tentative="1">
      <w:start w:val="1"/>
      <w:numFmt w:val="decimal"/>
      <w:lvlText w:val="%4."/>
      <w:lvlJc w:val="left"/>
      <w:pPr>
        <w:ind w:left="2880" w:hanging="360"/>
      </w:pPr>
    </w:lvl>
    <w:lvl w:ilvl="4" w:tplc="083C0019" w:tentative="1">
      <w:start w:val="1"/>
      <w:numFmt w:val="lowerLetter"/>
      <w:lvlText w:val="%5."/>
      <w:lvlJc w:val="left"/>
      <w:pPr>
        <w:ind w:left="3600" w:hanging="360"/>
      </w:pPr>
    </w:lvl>
    <w:lvl w:ilvl="5" w:tplc="083C001B" w:tentative="1">
      <w:start w:val="1"/>
      <w:numFmt w:val="lowerRoman"/>
      <w:lvlText w:val="%6."/>
      <w:lvlJc w:val="right"/>
      <w:pPr>
        <w:ind w:left="4320" w:hanging="180"/>
      </w:pPr>
    </w:lvl>
    <w:lvl w:ilvl="6" w:tplc="083C000F" w:tentative="1">
      <w:start w:val="1"/>
      <w:numFmt w:val="decimal"/>
      <w:lvlText w:val="%7."/>
      <w:lvlJc w:val="left"/>
      <w:pPr>
        <w:ind w:left="5040" w:hanging="360"/>
      </w:pPr>
    </w:lvl>
    <w:lvl w:ilvl="7" w:tplc="083C0019" w:tentative="1">
      <w:start w:val="1"/>
      <w:numFmt w:val="lowerLetter"/>
      <w:lvlText w:val="%8."/>
      <w:lvlJc w:val="left"/>
      <w:pPr>
        <w:ind w:left="5760" w:hanging="360"/>
      </w:pPr>
    </w:lvl>
    <w:lvl w:ilvl="8" w:tplc="083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C300C5"/>
    <w:multiLevelType w:val="hybridMultilevel"/>
    <w:tmpl w:val="A1E427FE"/>
    <w:lvl w:ilvl="0" w:tplc="9F46EB1C">
      <w:start w:val="1"/>
      <w:numFmt w:val="lowerLetter"/>
      <w:lvlText w:val="%1)"/>
      <w:lvlJc w:val="left"/>
      <w:pPr>
        <w:ind w:left="720" w:hanging="360"/>
      </w:pPr>
      <w:rPr>
        <w:rFonts w:ascii="Helvetica" w:eastAsiaTheme="minorEastAsia" w:hAnsi="Helvetica" w:cs="Helvetica"/>
        <w:color w:val="065F6F" w:themeColor="accent1" w:themeShade="8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39151B"/>
    <w:multiLevelType w:val="hybridMultilevel"/>
    <w:tmpl w:val="55228372"/>
    <w:lvl w:ilvl="0" w:tplc="0CF6A7A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077183" w:themeColor="text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C7A257C"/>
    <w:multiLevelType w:val="hybridMultilevel"/>
    <w:tmpl w:val="0A0A7140"/>
    <w:lvl w:ilvl="0" w:tplc="1972B45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CB0511F"/>
    <w:multiLevelType w:val="hybridMultilevel"/>
    <w:tmpl w:val="9B1CF01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2363B80"/>
    <w:multiLevelType w:val="hybridMultilevel"/>
    <w:tmpl w:val="B7EC6D0C"/>
    <w:lvl w:ilvl="0" w:tplc="076051A0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b w:val="0"/>
        <w:bCs w:val="0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511517"/>
    <w:multiLevelType w:val="hybridMultilevel"/>
    <w:tmpl w:val="3C86734A"/>
    <w:lvl w:ilvl="0" w:tplc="7BDC3E1C">
      <w:start w:val="1"/>
      <w:numFmt w:val="lowerLetter"/>
      <w:lvlText w:val="%1)"/>
      <w:lvlJc w:val="left"/>
      <w:pPr>
        <w:ind w:left="2988" w:hanging="360"/>
      </w:pPr>
      <w:rPr>
        <w:rFonts w:ascii="Arial MT" w:eastAsia="Arial MT" w:hAnsi="Arial MT" w:cs="Arial MT" w:hint="default"/>
        <w:b w:val="0"/>
        <w:color w:val="077183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3708" w:hanging="360"/>
      </w:pPr>
    </w:lvl>
    <w:lvl w:ilvl="2" w:tplc="1809001B" w:tentative="1">
      <w:start w:val="1"/>
      <w:numFmt w:val="lowerRoman"/>
      <w:lvlText w:val="%3."/>
      <w:lvlJc w:val="right"/>
      <w:pPr>
        <w:ind w:left="4428" w:hanging="180"/>
      </w:pPr>
    </w:lvl>
    <w:lvl w:ilvl="3" w:tplc="1809000F" w:tentative="1">
      <w:start w:val="1"/>
      <w:numFmt w:val="decimal"/>
      <w:lvlText w:val="%4."/>
      <w:lvlJc w:val="left"/>
      <w:pPr>
        <w:ind w:left="5148" w:hanging="360"/>
      </w:pPr>
    </w:lvl>
    <w:lvl w:ilvl="4" w:tplc="18090019" w:tentative="1">
      <w:start w:val="1"/>
      <w:numFmt w:val="lowerLetter"/>
      <w:lvlText w:val="%5."/>
      <w:lvlJc w:val="left"/>
      <w:pPr>
        <w:ind w:left="5868" w:hanging="360"/>
      </w:pPr>
    </w:lvl>
    <w:lvl w:ilvl="5" w:tplc="1809001B" w:tentative="1">
      <w:start w:val="1"/>
      <w:numFmt w:val="lowerRoman"/>
      <w:lvlText w:val="%6."/>
      <w:lvlJc w:val="right"/>
      <w:pPr>
        <w:ind w:left="6588" w:hanging="180"/>
      </w:pPr>
    </w:lvl>
    <w:lvl w:ilvl="6" w:tplc="1809000F" w:tentative="1">
      <w:start w:val="1"/>
      <w:numFmt w:val="decimal"/>
      <w:lvlText w:val="%7."/>
      <w:lvlJc w:val="left"/>
      <w:pPr>
        <w:ind w:left="7308" w:hanging="360"/>
      </w:pPr>
    </w:lvl>
    <w:lvl w:ilvl="7" w:tplc="18090019" w:tentative="1">
      <w:start w:val="1"/>
      <w:numFmt w:val="lowerLetter"/>
      <w:lvlText w:val="%8."/>
      <w:lvlJc w:val="left"/>
      <w:pPr>
        <w:ind w:left="8028" w:hanging="360"/>
      </w:pPr>
    </w:lvl>
    <w:lvl w:ilvl="8" w:tplc="1809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7" w15:restartNumberingAfterBreak="0">
    <w:nsid w:val="5BA63AA6"/>
    <w:multiLevelType w:val="hybridMultilevel"/>
    <w:tmpl w:val="5522837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077183" w:themeColor="text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DCA571D"/>
    <w:multiLevelType w:val="hybridMultilevel"/>
    <w:tmpl w:val="9B1CF014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DF71321"/>
    <w:multiLevelType w:val="hybridMultilevel"/>
    <w:tmpl w:val="F3F6C210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1717FC3"/>
    <w:multiLevelType w:val="hybridMultilevel"/>
    <w:tmpl w:val="CDB2D4AA"/>
    <w:lvl w:ilvl="0" w:tplc="07D4B1F2">
      <w:start w:val="1"/>
      <w:numFmt w:val="decimal"/>
      <w:lvlText w:val="%1."/>
      <w:lvlJc w:val="left"/>
      <w:pPr>
        <w:ind w:left="360" w:hanging="360"/>
      </w:pPr>
      <w:rPr>
        <w:b w:val="0"/>
        <w:bCs w:val="0"/>
        <w:color w:val="077183" w:themeColor="text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810795F"/>
    <w:multiLevelType w:val="hybridMultilevel"/>
    <w:tmpl w:val="31B08F1C"/>
    <w:lvl w:ilvl="0" w:tplc="AE7EA630">
      <w:start w:val="1"/>
      <w:numFmt w:val="lowerLetter"/>
      <w:lvlText w:val="%1)"/>
      <w:lvlJc w:val="left"/>
      <w:pPr>
        <w:ind w:left="927" w:hanging="360"/>
      </w:pPr>
      <w:rPr>
        <w:rFonts w:ascii="Arial MT" w:eastAsia="Arial MT" w:hAnsi="Arial MT" w:cs="Arial MT" w:hint="default"/>
        <w:b w:val="0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6A5B7336"/>
    <w:multiLevelType w:val="hybridMultilevel"/>
    <w:tmpl w:val="BE3EF93E"/>
    <w:lvl w:ilvl="0" w:tplc="7B029DFE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i w:val="0"/>
        <w:color w:val="077183" w:themeColor="text2"/>
        <w:w w:val="99"/>
        <w:sz w:val="24"/>
        <w:szCs w:val="24"/>
        <w:lang w:val="ga" w:eastAsia="en-US" w:bidi="ar-SA"/>
      </w:rPr>
    </w:lvl>
    <w:lvl w:ilvl="1" w:tplc="083C0019" w:tentative="1">
      <w:start w:val="1"/>
      <w:numFmt w:val="lowerLetter"/>
      <w:lvlText w:val="%2."/>
      <w:lvlJc w:val="left"/>
      <w:pPr>
        <w:ind w:left="1440" w:hanging="360"/>
      </w:pPr>
    </w:lvl>
    <w:lvl w:ilvl="2" w:tplc="083C001B" w:tentative="1">
      <w:start w:val="1"/>
      <w:numFmt w:val="lowerRoman"/>
      <w:lvlText w:val="%3."/>
      <w:lvlJc w:val="right"/>
      <w:pPr>
        <w:ind w:left="2160" w:hanging="180"/>
      </w:pPr>
    </w:lvl>
    <w:lvl w:ilvl="3" w:tplc="083C000F" w:tentative="1">
      <w:start w:val="1"/>
      <w:numFmt w:val="decimal"/>
      <w:lvlText w:val="%4."/>
      <w:lvlJc w:val="left"/>
      <w:pPr>
        <w:ind w:left="2880" w:hanging="360"/>
      </w:pPr>
    </w:lvl>
    <w:lvl w:ilvl="4" w:tplc="083C0019" w:tentative="1">
      <w:start w:val="1"/>
      <w:numFmt w:val="lowerLetter"/>
      <w:lvlText w:val="%5."/>
      <w:lvlJc w:val="left"/>
      <w:pPr>
        <w:ind w:left="3600" w:hanging="360"/>
      </w:pPr>
    </w:lvl>
    <w:lvl w:ilvl="5" w:tplc="083C001B" w:tentative="1">
      <w:start w:val="1"/>
      <w:numFmt w:val="lowerRoman"/>
      <w:lvlText w:val="%6."/>
      <w:lvlJc w:val="right"/>
      <w:pPr>
        <w:ind w:left="4320" w:hanging="180"/>
      </w:pPr>
    </w:lvl>
    <w:lvl w:ilvl="6" w:tplc="083C000F" w:tentative="1">
      <w:start w:val="1"/>
      <w:numFmt w:val="decimal"/>
      <w:lvlText w:val="%7."/>
      <w:lvlJc w:val="left"/>
      <w:pPr>
        <w:ind w:left="5040" w:hanging="360"/>
      </w:pPr>
    </w:lvl>
    <w:lvl w:ilvl="7" w:tplc="083C0019" w:tentative="1">
      <w:start w:val="1"/>
      <w:numFmt w:val="lowerLetter"/>
      <w:lvlText w:val="%8."/>
      <w:lvlJc w:val="left"/>
      <w:pPr>
        <w:ind w:left="5760" w:hanging="360"/>
      </w:pPr>
    </w:lvl>
    <w:lvl w:ilvl="8" w:tplc="083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C120DF"/>
    <w:multiLevelType w:val="hybridMultilevel"/>
    <w:tmpl w:val="8CCCD7F6"/>
    <w:lvl w:ilvl="0" w:tplc="454036D4">
      <w:start w:val="1"/>
      <w:numFmt w:val="lowerLetter"/>
      <w:lvlText w:val="(%1)"/>
      <w:lvlJc w:val="left"/>
      <w:pPr>
        <w:ind w:left="720" w:hanging="360"/>
      </w:pPr>
      <w:rPr>
        <w:rFonts w:hint="default"/>
        <w:color w:val="15BFDB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2969D3"/>
    <w:multiLevelType w:val="hybridMultilevel"/>
    <w:tmpl w:val="3C86734A"/>
    <w:lvl w:ilvl="0" w:tplc="FFFFFFFF">
      <w:start w:val="1"/>
      <w:numFmt w:val="lowerLetter"/>
      <w:lvlText w:val="%1)"/>
      <w:lvlJc w:val="left"/>
      <w:pPr>
        <w:ind w:left="927" w:hanging="360"/>
      </w:pPr>
      <w:rPr>
        <w:rFonts w:ascii="Arial MT" w:eastAsia="Arial MT" w:hAnsi="Arial MT" w:cs="Arial MT" w:hint="default"/>
        <w:b w:val="0"/>
        <w:color w:val="077183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718247E3"/>
    <w:multiLevelType w:val="hybridMultilevel"/>
    <w:tmpl w:val="DFC637F4"/>
    <w:lvl w:ilvl="0" w:tplc="D27C88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33841" w:themeColor="text2" w:themeShade="8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0C09DF"/>
    <w:multiLevelType w:val="hybridMultilevel"/>
    <w:tmpl w:val="87263F9A"/>
    <w:lvl w:ilvl="0" w:tplc="6774392A">
      <w:start w:val="1"/>
      <w:numFmt w:val="lowerLetter"/>
      <w:lvlText w:val="%1)"/>
      <w:lvlJc w:val="left"/>
      <w:pPr>
        <w:ind w:left="814" w:hanging="360"/>
      </w:pPr>
      <w:rPr>
        <w:rFonts w:hint="default"/>
        <w:color w:val="033841" w:themeColor="text2" w:themeShade="80"/>
      </w:rPr>
    </w:lvl>
    <w:lvl w:ilvl="1" w:tplc="FFFFFFFF" w:tentative="1">
      <w:start w:val="1"/>
      <w:numFmt w:val="lowerLetter"/>
      <w:lvlText w:val="%2."/>
      <w:lvlJc w:val="left"/>
      <w:pPr>
        <w:ind w:left="1534" w:hanging="360"/>
      </w:pPr>
    </w:lvl>
    <w:lvl w:ilvl="2" w:tplc="FFFFFFFF" w:tentative="1">
      <w:start w:val="1"/>
      <w:numFmt w:val="lowerRoman"/>
      <w:lvlText w:val="%3."/>
      <w:lvlJc w:val="right"/>
      <w:pPr>
        <w:ind w:left="2254" w:hanging="180"/>
      </w:pPr>
    </w:lvl>
    <w:lvl w:ilvl="3" w:tplc="FFFFFFFF" w:tentative="1">
      <w:start w:val="1"/>
      <w:numFmt w:val="decimal"/>
      <w:lvlText w:val="%4."/>
      <w:lvlJc w:val="left"/>
      <w:pPr>
        <w:ind w:left="2974" w:hanging="360"/>
      </w:pPr>
    </w:lvl>
    <w:lvl w:ilvl="4" w:tplc="FFFFFFFF" w:tentative="1">
      <w:start w:val="1"/>
      <w:numFmt w:val="lowerLetter"/>
      <w:lvlText w:val="%5."/>
      <w:lvlJc w:val="left"/>
      <w:pPr>
        <w:ind w:left="3694" w:hanging="360"/>
      </w:pPr>
    </w:lvl>
    <w:lvl w:ilvl="5" w:tplc="FFFFFFFF" w:tentative="1">
      <w:start w:val="1"/>
      <w:numFmt w:val="lowerRoman"/>
      <w:lvlText w:val="%6."/>
      <w:lvlJc w:val="right"/>
      <w:pPr>
        <w:ind w:left="4414" w:hanging="180"/>
      </w:pPr>
    </w:lvl>
    <w:lvl w:ilvl="6" w:tplc="FFFFFFFF" w:tentative="1">
      <w:start w:val="1"/>
      <w:numFmt w:val="decimal"/>
      <w:lvlText w:val="%7."/>
      <w:lvlJc w:val="left"/>
      <w:pPr>
        <w:ind w:left="5134" w:hanging="360"/>
      </w:pPr>
    </w:lvl>
    <w:lvl w:ilvl="7" w:tplc="FFFFFFFF" w:tentative="1">
      <w:start w:val="1"/>
      <w:numFmt w:val="lowerLetter"/>
      <w:lvlText w:val="%8."/>
      <w:lvlJc w:val="left"/>
      <w:pPr>
        <w:ind w:left="5854" w:hanging="360"/>
      </w:pPr>
    </w:lvl>
    <w:lvl w:ilvl="8" w:tplc="FFFFFFFF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7" w15:restartNumberingAfterBreak="0">
    <w:nsid w:val="73F5597F"/>
    <w:multiLevelType w:val="hybridMultilevel"/>
    <w:tmpl w:val="63C01168"/>
    <w:lvl w:ilvl="0" w:tplc="7BDC3E1C">
      <w:start w:val="1"/>
      <w:numFmt w:val="lowerLetter"/>
      <w:lvlText w:val="%1)"/>
      <w:lvlJc w:val="left"/>
      <w:pPr>
        <w:ind w:left="1440" w:hanging="360"/>
      </w:pPr>
      <w:rPr>
        <w:rFonts w:ascii="Arial MT" w:eastAsia="Arial MT" w:hAnsi="Arial MT" w:cs="Arial MT" w:hint="default"/>
        <w:b w:val="0"/>
        <w:color w:val="077183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2160" w:hanging="360"/>
      </w:pPr>
    </w:lvl>
    <w:lvl w:ilvl="2" w:tplc="1809001B" w:tentative="1">
      <w:start w:val="1"/>
      <w:numFmt w:val="lowerRoman"/>
      <w:lvlText w:val="%3."/>
      <w:lvlJc w:val="right"/>
      <w:pPr>
        <w:ind w:left="2880" w:hanging="180"/>
      </w:pPr>
    </w:lvl>
    <w:lvl w:ilvl="3" w:tplc="1809000F" w:tentative="1">
      <w:start w:val="1"/>
      <w:numFmt w:val="decimal"/>
      <w:lvlText w:val="%4."/>
      <w:lvlJc w:val="left"/>
      <w:pPr>
        <w:ind w:left="3600" w:hanging="360"/>
      </w:pPr>
    </w:lvl>
    <w:lvl w:ilvl="4" w:tplc="18090019" w:tentative="1">
      <w:start w:val="1"/>
      <w:numFmt w:val="lowerLetter"/>
      <w:lvlText w:val="%5."/>
      <w:lvlJc w:val="left"/>
      <w:pPr>
        <w:ind w:left="4320" w:hanging="360"/>
      </w:pPr>
    </w:lvl>
    <w:lvl w:ilvl="5" w:tplc="1809001B" w:tentative="1">
      <w:start w:val="1"/>
      <w:numFmt w:val="lowerRoman"/>
      <w:lvlText w:val="%6."/>
      <w:lvlJc w:val="right"/>
      <w:pPr>
        <w:ind w:left="5040" w:hanging="180"/>
      </w:pPr>
    </w:lvl>
    <w:lvl w:ilvl="6" w:tplc="1809000F" w:tentative="1">
      <w:start w:val="1"/>
      <w:numFmt w:val="decimal"/>
      <w:lvlText w:val="%7."/>
      <w:lvlJc w:val="left"/>
      <w:pPr>
        <w:ind w:left="5760" w:hanging="360"/>
      </w:pPr>
    </w:lvl>
    <w:lvl w:ilvl="7" w:tplc="18090019" w:tentative="1">
      <w:start w:val="1"/>
      <w:numFmt w:val="lowerLetter"/>
      <w:lvlText w:val="%8."/>
      <w:lvlJc w:val="left"/>
      <w:pPr>
        <w:ind w:left="6480" w:hanging="360"/>
      </w:pPr>
    </w:lvl>
    <w:lvl w:ilvl="8" w:tplc="1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9947E60"/>
    <w:multiLevelType w:val="hybridMultilevel"/>
    <w:tmpl w:val="E310834A"/>
    <w:lvl w:ilvl="0" w:tplc="4DAA00A8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b w:val="0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B9B49D8"/>
    <w:multiLevelType w:val="hybridMultilevel"/>
    <w:tmpl w:val="FCFE32B4"/>
    <w:lvl w:ilvl="0" w:tplc="86B2FFE6">
      <w:start w:val="1"/>
      <w:numFmt w:val="lowerLetter"/>
      <w:lvlText w:val="%1)"/>
      <w:lvlJc w:val="left"/>
      <w:pPr>
        <w:ind w:left="814" w:hanging="360"/>
      </w:pPr>
      <w:rPr>
        <w:rFonts w:hint="default"/>
        <w:color w:val="033841" w:themeColor="text2" w:themeShade="80"/>
      </w:rPr>
    </w:lvl>
    <w:lvl w:ilvl="1" w:tplc="18090019" w:tentative="1">
      <w:start w:val="1"/>
      <w:numFmt w:val="lowerLetter"/>
      <w:lvlText w:val="%2."/>
      <w:lvlJc w:val="left"/>
      <w:pPr>
        <w:ind w:left="1534" w:hanging="360"/>
      </w:pPr>
    </w:lvl>
    <w:lvl w:ilvl="2" w:tplc="1809001B" w:tentative="1">
      <w:start w:val="1"/>
      <w:numFmt w:val="lowerRoman"/>
      <w:lvlText w:val="%3."/>
      <w:lvlJc w:val="right"/>
      <w:pPr>
        <w:ind w:left="2254" w:hanging="180"/>
      </w:pPr>
    </w:lvl>
    <w:lvl w:ilvl="3" w:tplc="1809000F" w:tentative="1">
      <w:start w:val="1"/>
      <w:numFmt w:val="decimal"/>
      <w:lvlText w:val="%4."/>
      <w:lvlJc w:val="left"/>
      <w:pPr>
        <w:ind w:left="2974" w:hanging="360"/>
      </w:pPr>
    </w:lvl>
    <w:lvl w:ilvl="4" w:tplc="18090019" w:tentative="1">
      <w:start w:val="1"/>
      <w:numFmt w:val="lowerLetter"/>
      <w:lvlText w:val="%5."/>
      <w:lvlJc w:val="left"/>
      <w:pPr>
        <w:ind w:left="3694" w:hanging="360"/>
      </w:pPr>
    </w:lvl>
    <w:lvl w:ilvl="5" w:tplc="1809001B" w:tentative="1">
      <w:start w:val="1"/>
      <w:numFmt w:val="lowerRoman"/>
      <w:lvlText w:val="%6."/>
      <w:lvlJc w:val="right"/>
      <w:pPr>
        <w:ind w:left="4414" w:hanging="180"/>
      </w:pPr>
    </w:lvl>
    <w:lvl w:ilvl="6" w:tplc="1809000F" w:tentative="1">
      <w:start w:val="1"/>
      <w:numFmt w:val="decimal"/>
      <w:lvlText w:val="%7."/>
      <w:lvlJc w:val="left"/>
      <w:pPr>
        <w:ind w:left="5134" w:hanging="360"/>
      </w:pPr>
    </w:lvl>
    <w:lvl w:ilvl="7" w:tplc="18090019" w:tentative="1">
      <w:start w:val="1"/>
      <w:numFmt w:val="lowerLetter"/>
      <w:lvlText w:val="%8."/>
      <w:lvlJc w:val="left"/>
      <w:pPr>
        <w:ind w:left="5854" w:hanging="360"/>
      </w:pPr>
    </w:lvl>
    <w:lvl w:ilvl="8" w:tplc="18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30" w15:restartNumberingAfterBreak="0">
    <w:nsid w:val="7FE725D1"/>
    <w:multiLevelType w:val="hybridMultilevel"/>
    <w:tmpl w:val="1B0AA232"/>
    <w:lvl w:ilvl="0" w:tplc="F2A8A386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color w:val="077183" w:themeColor="text2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4274584">
    <w:abstractNumId w:val="0"/>
  </w:num>
  <w:num w:numId="2" w16cid:durableId="844633130">
    <w:abstractNumId w:val="2"/>
  </w:num>
  <w:num w:numId="3" w16cid:durableId="819540765">
    <w:abstractNumId w:val="4"/>
    <w:lvlOverride w:ilvl="0">
      <w:startOverride w:val="1"/>
    </w:lvlOverride>
  </w:num>
  <w:num w:numId="4" w16cid:durableId="708264261">
    <w:abstractNumId w:val="4"/>
  </w:num>
  <w:num w:numId="5" w16cid:durableId="902450436">
    <w:abstractNumId w:val="4"/>
    <w:lvlOverride w:ilvl="0">
      <w:startOverride w:val="1"/>
    </w:lvlOverride>
  </w:num>
  <w:num w:numId="6" w16cid:durableId="166679829">
    <w:abstractNumId w:val="30"/>
  </w:num>
  <w:num w:numId="7" w16cid:durableId="136144097">
    <w:abstractNumId w:val="4"/>
    <w:lvlOverride w:ilvl="0">
      <w:startOverride w:val="1"/>
    </w:lvlOverride>
  </w:num>
  <w:num w:numId="8" w16cid:durableId="111025558">
    <w:abstractNumId w:val="10"/>
  </w:num>
  <w:num w:numId="9" w16cid:durableId="455956084">
    <w:abstractNumId w:val="22"/>
  </w:num>
  <w:num w:numId="10" w16cid:durableId="767696092">
    <w:abstractNumId w:val="20"/>
  </w:num>
  <w:num w:numId="11" w16cid:durableId="1918397443">
    <w:abstractNumId w:val="12"/>
  </w:num>
  <w:num w:numId="12" w16cid:durableId="1156190822">
    <w:abstractNumId w:val="5"/>
  </w:num>
  <w:num w:numId="13" w16cid:durableId="1210916907">
    <w:abstractNumId w:val="1"/>
  </w:num>
  <w:num w:numId="14" w16cid:durableId="1216433789">
    <w:abstractNumId w:val="16"/>
  </w:num>
  <w:num w:numId="15" w16cid:durableId="177744814">
    <w:abstractNumId w:val="27"/>
  </w:num>
  <w:num w:numId="16" w16cid:durableId="2021808744">
    <w:abstractNumId w:val="7"/>
  </w:num>
  <w:num w:numId="17" w16cid:durableId="320088930">
    <w:abstractNumId w:val="29"/>
  </w:num>
  <w:num w:numId="18" w16cid:durableId="443770023">
    <w:abstractNumId w:val="13"/>
  </w:num>
  <w:num w:numId="19" w16cid:durableId="1947346866">
    <w:abstractNumId w:val="9"/>
  </w:num>
  <w:num w:numId="20" w16cid:durableId="563757519">
    <w:abstractNumId w:val="18"/>
  </w:num>
  <w:num w:numId="21" w16cid:durableId="454107457">
    <w:abstractNumId w:val="23"/>
  </w:num>
  <w:num w:numId="22" w16cid:durableId="202983460">
    <w:abstractNumId w:val="21"/>
  </w:num>
  <w:num w:numId="23" w16cid:durableId="1941253061">
    <w:abstractNumId w:val="19"/>
  </w:num>
  <w:num w:numId="24" w16cid:durableId="1618563407">
    <w:abstractNumId w:val="26"/>
  </w:num>
  <w:num w:numId="25" w16cid:durableId="520122327">
    <w:abstractNumId w:val="17"/>
  </w:num>
  <w:num w:numId="26" w16cid:durableId="282543667">
    <w:abstractNumId w:val="24"/>
  </w:num>
  <w:num w:numId="27" w16cid:durableId="1678383705">
    <w:abstractNumId w:val="14"/>
  </w:num>
  <w:num w:numId="28" w16cid:durableId="1377118847">
    <w:abstractNumId w:val="15"/>
  </w:num>
  <w:num w:numId="29" w16cid:durableId="1499467778">
    <w:abstractNumId w:val="11"/>
  </w:num>
  <w:num w:numId="30" w16cid:durableId="2144082135">
    <w:abstractNumId w:val="28"/>
  </w:num>
  <w:num w:numId="31" w16cid:durableId="2127461554">
    <w:abstractNumId w:val="8"/>
  </w:num>
  <w:num w:numId="32" w16cid:durableId="1995375703">
    <w:abstractNumId w:val="4"/>
    <w:lvlOverride w:ilvl="0">
      <w:startOverride w:val="1"/>
    </w:lvlOverride>
  </w:num>
  <w:num w:numId="33" w16cid:durableId="1419869298">
    <w:abstractNumId w:val="4"/>
    <w:lvlOverride w:ilvl="0">
      <w:startOverride w:val="1"/>
    </w:lvlOverride>
  </w:num>
  <w:num w:numId="34" w16cid:durableId="1132092758">
    <w:abstractNumId w:val="25"/>
  </w:num>
  <w:num w:numId="35" w16cid:durableId="1559364730">
    <w:abstractNumId w:val="6"/>
  </w:num>
  <w:num w:numId="36" w16cid:durableId="1996566875">
    <w:abstractNumId w:val="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56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39F"/>
    <w:rsid w:val="0000190E"/>
    <w:rsid w:val="00004970"/>
    <w:rsid w:val="00005382"/>
    <w:rsid w:val="000079D5"/>
    <w:rsid w:val="00007F1C"/>
    <w:rsid w:val="000101E2"/>
    <w:rsid w:val="00011789"/>
    <w:rsid w:val="00012ECB"/>
    <w:rsid w:val="00014AB8"/>
    <w:rsid w:val="00016BFD"/>
    <w:rsid w:val="00020B46"/>
    <w:rsid w:val="00021E8C"/>
    <w:rsid w:val="000266A4"/>
    <w:rsid w:val="000269CA"/>
    <w:rsid w:val="00026EA8"/>
    <w:rsid w:val="00030210"/>
    <w:rsid w:val="000309F8"/>
    <w:rsid w:val="00031A16"/>
    <w:rsid w:val="00032803"/>
    <w:rsid w:val="00033A5A"/>
    <w:rsid w:val="00033EE0"/>
    <w:rsid w:val="00036E64"/>
    <w:rsid w:val="000417FA"/>
    <w:rsid w:val="0004236B"/>
    <w:rsid w:val="000436A1"/>
    <w:rsid w:val="00043E08"/>
    <w:rsid w:val="00045084"/>
    <w:rsid w:val="00045422"/>
    <w:rsid w:val="00050114"/>
    <w:rsid w:val="00050BC5"/>
    <w:rsid w:val="00052308"/>
    <w:rsid w:val="000529A8"/>
    <w:rsid w:val="000556F3"/>
    <w:rsid w:val="00062EE5"/>
    <w:rsid w:val="00065768"/>
    <w:rsid w:val="00065FAE"/>
    <w:rsid w:val="00067320"/>
    <w:rsid w:val="00070EB4"/>
    <w:rsid w:val="00072A47"/>
    <w:rsid w:val="00074481"/>
    <w:rsid w:val="00077F3F"/>
    <w:rsid w:val="00080D73"/>
    <w:rsid w:val="000819B1"/>
    <w:rsid w:val="00081ADE"/>
    <w:rsid w:val="00081AE8"/>
    <w:rsid w:val="00082714"/>
    <w:rsid w:val="000838E2"/>
    <w:rsid w:val="00087114"/>
    <w:rsid w:val="00090F37"/>
    <w:rsid w:val="00093D53"/>
    <w:rsid w:val="000A0FC7"/>
    <w:rsid w:val="000A1D1F"/>
    <w:rsid w:val="000A2462"/>
    <w:rsid w:val="000A2D05"/>
    <w:rsid w:val="000A2FA0"/>
    <w:rsid w:val="000A493C"/>
    <w:rsid w:val="000A580D"/>
    <w:rsid w:val="000B3185"/>
    <w:rsid w:val="000B442E"/>
    <w:rsid w:val="000B45B1"/>
    <w:rsid w:val="000B4741"/>
    <w:rsid w:val="000C0BA7"/>
    <w:rsid w:val="000C3721"/>
    <w:rsid w:val="000C4D2F"/>
    <w:rsid w:val="000C57E6"/>
    <w:rsid w:val="000C6459"/>
    <w:rsid w:val="000C67FA"/>
    <w:rsid w:val="000C69D7"/>
    <w:rsid w:val="000D0447"/>
    <w:rsid w:val="000D0A9E"/>
    <w:rsid w:val="000D3266"/>
    <w:rsid w:val="000D3C73"/>
    <w:rsid w:val="000D475E"/>
    <w:rsid w:val="000D63F5"/>
    <w:rsid w:val="000D6468"/>
    <w:rsid w:val="000D77AB"/>
    <w:rsid w:val="000E2CCC"/>
    <w:rsid w:val="000E2D04"/>
    <w:rsid w:val="000E3794"/>
    <w:rsid w:val="000E4134"/>
    <w:rsid w:val="000E6FBA"/>
    <w:rsid w:val="000E727B"/>
    <w:rsid w:val="000E72EA"/>
    <w:rsid w:val="000F023A"/>
    <w:rsid w:val="000F0AC6"/>
    <w:rsid w:val="000F2DC8"/>
    <w:rsid w:val="000F3862"/>
    <w:rsid w:val="000F4337"/>
    <w:rsid w:val="000F6634"/>
    <w:rsid w:val="001027B0"/>
    <w:rsid w:val="00102E48"/>
    <w:rsid w:val="00103784"/>
    <w:rsid w:val="00104351"/>
    <w:rsid w:val="00110902"/>
    <w:rsid w:val="00113559"/>
    <w:rsid w:val="00113EA9"/>
    <w:rsid w:val="00115DF5"/>
    <w:rsid w:val="0012291C"/>
    <w:rsid w:val="00124FEA"/>
    <w:rsid w:val="001253BD"/>
    <w:rsid w:val="00126028"/>
    <w:rsid w:val="001266C5"/>
    <w:rsid w:val="00127FC5"/>
    <w:rsid w:val="00132AF9"/>
    <w:rsid w:val="00132FB0"/>
    <w:rsid w:val="001332BE"/>
    <w:rsid w:val="0013332C"/>
    <w:rsid w:val="00133F9A"/>
    <w:rsid w:val="00134DBA"/>
    <w:rsid w:val="00134FB7"/>
    <w:rsid w:val="0013787C"/>
    <w:rsid w:val="00137D04"/>
    <w:rsid w:val="00141C06"/>
    <w:rsid w:val="0014241B"/>
    <w:rsid w:val="001429BC"/>
    <w:rsid w:val="001449A4"/>
    <w:rsid w:val="0014614A"/>
    <w:rsid w:val="00147687"/>
    <w:rsid w:val="00150764"/>
    <w:rsid w:val="00155833"/>
    <w:rsid w:val="00165C3F"/>
    <w:rsid w:val="00170CA1"/>
    <w:rsid w:val="00171EC0"/>
    <w:rsid w:val="00172D5D"/>
    <w:rsid w:val="00173F1D"/>
    <w:rsid w:val="00182EF3"/>
    <w:rsid w:val="00183AD6"/>
    <w:rsid w:val="00187DE5"/>
    <w:rsid w:val="00187FC6"/>
    <w:rsid w:val="00190C5C"/>
    <w:rsid w:val="00192CF6"/>
    <w:rsid w:val="0019300D"/>
    <w:rsid w:val="001954B5"/>
    <w:rsid w:val="00195FDE"/>
    <w:rsid w:val="00196CD9"/>
    <w:rsid w:val="0019724C"/>
    <w:rsid w:val="001A0872"/>
    <w:rsid w:val="001A32CD"/>
    <w:rsid w:val="001A3398"/>
    <w:rsid w:val="001A3B2F"/>
    <w:rsid w:val="001A55C1"/>
    <w:rsid w:val="001A5959"/>
    <w:rsid w:val="001B0E04"/>
    <w:rsid w:val="001B1454"/>
    <w:rsid w:val="001B44B9"/>
    <w:rsid w:val="001B7E5D"/>
    <w:rsid w:val="001C0017"/>
    <w:rsid w:val="001C0E40"/>
    <w:rsid w:val="001C16A6"/>
    <w:rsid w:val="001C18CC"/>
    <w:rsid w:val="001C26AE"/>
    <w:rsid w:val="001C38A4"/>
    <w:rsid w:val="001C4412"/>
    <w:rsid w:val="001C4B8A"/>
    <w:rsid w:val="001C5BD7"/>
    <w:rsid w:val="001C64DD"/>
    <w:rsid w:val="001C71AD"/>
    <w:rsid w:val="001C7693"/>
    <w:rsid w:val="001D0A34"/>
    <w:rsid w:val="001D4539"/>
    <w:rsid w:val="001D4D65"/>
    <w:rsid w:val="001D5F4B"/>
    <w:rsid w:val="001E053E"/>
    <w:rsid w:val="001E05F4"/>
    <w:rsid w:val="001E27EB"/>
    <w:rsid w:val="001E29B0"/>
    <w:rsid w:val="001E3576"/>
    <w:rsid w:val="001E3D86"/>
    <w:rsid w:val="001E4C2A"/>
    <w:rsid w:val="001E4F86"/>
    <w:rsid w:val="001F2D1A"/>
    <w:rsid w:val="001F371A"/>
    <w:rsid w:val="001F43A9"/>
    <w:rsid w:val="001F717B"/>
    <w:rsid w:val="001F7491"/>
    <w:rsid w:val="0020108C"/>
    <w:rsid w:val="00204487"/>
    <w:rsid w:val="002046D5"/>
    <w:rsid w:val="00210622"/>
    <w:rsid w:val="00211F96"/>
    <w:rsid w:val="00215046"/>
    <w:rsid w:val="0021543A"/>
    <w:rsid w:val="002231FB"/>
    <w:rsid w:val="002233F7"/>
    <w:rsid w:val="002237DA"/>
    <w:rsid w:val="00224AFC"/>
    <w:rsid w:val="0022577A"/>
    <w:rsid w:val="0022655E"/>
    <w:rsid w:val="002277B8"/>
    <w:rsid w:val="00227D63"/>
    <w:rsid w:val="00227E66"/>
    <w:rsid w:val="00231466"/>
    <w:rsid w:val="00231500"/>
    <w:rsid w:val="0023449A"/>
    <w:rsid w:val="00234BA8"/>
    <w:rsid w:val="002362C3"/>
    <w:rsid w:val="002364E3"/>
    <w:rsid w:val="002375F2"/>
    <w:rsid w:val="00240C5A"/>
    <w:rsid w:val="00242977"/>
    <w:rsid w:val="00243E02"/>
    <w:rsid w:val="00247DA9"/>
    <w:rsid w:val="00251D34"/>
    <w:rsid w:val="00252975"/>
    <w:rsid w:val="00253F6B"/>
    <w:rsid w:val="00254B13"/>
    <w:rsid w:val="0025532A"/>
    <w:rsid w:val="00255926"/>
    <w:rsid w:val="002574A4"/>
    <w:rsid w:val="00262F8F"/>
    <w:rsid w:val="00263734"/>
    <w:rsid w:val="002648E0"/>
    <w:rsid w:val="002677CA"/>
    <w:rsid w:val="0027199E"/>
    <w:rsid w:val="00271D25"/>
    <w:rsid w:val="00274200"/>
    <w:rsid w:val="002760FD"/>
    <w:rsid w:val="0027690A"/>
    <w:rsid w:val="00276E4D"/>
    <w:rsid w:val="0027776D"/>
    <w:rsid w:val="00280EE7"/>
    <w:rsid w:val="00281000"/>
    <w:rsid w:val="0028587C"/>
    <w:rsid w:val="00291743"/>
    <w:rsid w:val="0029220F"/>
    <w:rsid w:val="00293EF0"/>
    <w:rsid w:val="00295647"/>
    <w:rsid w:val="00295717"/>
    <w:rsid w:val="0029575A"/>
    <w:rsid w:val="00296ECE"/>
    <w:rsid w:val="0029765B"/>
    <w:rsid w:val="002A0B2A"/>
    <w:rsid w:val="002A19D5"/>
    <w:rsid w:val="002A2109"/>
    <w:rsid w:val="002A503B"/>
    <w:rsid w:val="002A57D6"/>
    <w:rsid w:val="002B0DDA"/>
    <w:rsid w:val="002B1C22"/>
    <w:rsid w:val="002B2430"/>
    <w:rsid w:val="002B41C6"/>
    <w:rsid w:val="002B4447"/>
    <w:rsid w:val="002B66CB"/>
    <w:rsid w:val="002B69B5"/>
    <w:rsid w:val="002B7442"/>
    <w:rsid w:val="002C16A6"/>
    <w:rsid w:val="002C3458"/>
    <w:rsid w:val="002C3643"/>
    <w:rsid w:val="002C40E9"/>
    <w:rsid w:val="002C459C"/>
    <w:rsid w:val="002C4D62"/>
    <w:rsid w:val="002C6A96"/>
    <w:rsid w:val="002C6C08"/>
    <w:rsid w:val="002C7B64"/>
    <w:rsid w:val="002D5A90"/>
    <w:rsid w:val="002D6E66"/>
    <w:rsid w:val="002D792E"/>
    <w:rsid w:val="002D7935"/>
    <w:rsid w:val="002E0CC5"/>
    <w:rsid w:val="002E2B85"/>
    <w:rsid w:val="002E3E2A"/>
    <w:rsid w:val="002F0793"/>
    <w:rsid w:val="00305A6B"/>
    <w:rsid w:val="0030639F"/>
    <w:rsid w:val="003063A5"/>
    <w:rsid w:val="00306ACA"/>
    <w:rsid w:val="00306AE2"/>
    <w:rsid w:val="003076B9"/>
    <w:rsid w:val="00310264"/>
    <w:rsid w:val="003157E3"/>
    <w:rsid w:val="00317FA1"/>
    <w:rsid w:val="0032069B"/>
    <w:rsid w:val="00324438"/>
    <w:rsid w:val="00330500"/>
    <w:rsid w:val="00330C49"/>
    <w:rsid w:val="00330C9E"/>
    <w:rsid w:val="00330FAE"/>
    <w:rsid w:val="003320F1"/>
    <w:rsid w:val="00335105"/>
    <w:rsid w:val="003359F4"/>
    <w:rsid w:val="00335D1B"/>
    <w:rsid w:val="00336E62"/>
    <w:rsid w:val="00337B4F"/>
    <w:rsid w:val="00340091"/>
    <w:rsid w:val="003407C0"/>
    <w:rsid w:val="00340A71"/>
    <w:rsid w:val="003435B8"/>
    <w:rsid w:val="00344AF1"/>
    <w:rsid w:val="00344BD6"/>
    <w:rsid w:val="00344FBE"/>
    <w:rsid w:val="00344FDE"/>
    <w:rsid w:val="00345188"/>
    <w:rsid w:val="0034567C"/>
    <w:rsid w:val="0035086F"/>
    <w:rsid w:val="00350A98"/>
    <w:rsid w:val="0035262C"/>
    <w:rsid w:val="00352C10"/>
    <w:rsid w:val="00352F81"/>
    <w:rsid w:val="0035310B"/>
    <w:rsid w:val="00353F36"/>
    <w:rsid w:val="00356575"/>
    <w:rsid w:val="00357C29"/>
    <w:rsid w:val="00357E7A"/>
    <w:rsid w:val="00360EC0"/>
    <w:rsid w:val="003635BE"/>
    <w:rsid w:val="00366464"/>
    <w:rsid w:val="00366786"/>
    <w:rsid w:val="0037014B"/>
    <w:rsid w:val="00370E9E"/>
    <w:rsid w:val="003734C0"/>
    <w:rsid w:val="003737E0"/>
    <w:rsid w:val="00373BD1"/>
    <w:rsid w:val="0037564C"/>
    <w:rsid w:val="00376F71"/>
    <w:rsid w:val="003772A5"/>
    <w:rsid w:val="003800F7"/>
    <w:rsid w:val="00385C96"/>
    <w:rsid w:val="00387E34"/>
    <w:rsid w:val="0039553C"/>
    <w:rsid w:val="00395849"/>
    <w:rsid w:val="00396B9F"/>
    <w:rsid w:val="003976D2"/>
    <w:rsid w:val="0039774B"/>
    <w:rsid w:val="003A0D3F"/>
    <w:rsid w:val="003A197F"/>
    <w:rsid w:val="003A210F"/>
    <w:rsid w:val="003A59E1"/>
    <w:rsid w:val="003A6494"/>
    <w:rsid w:val="003B39A9"/>
    <w:rsid w:val="003B53F8"/>
    <w:rsid w:val="003B5D43"/>
    <w:rsid w:val="003B5EE5"/>
    <w:rsid w:val="003B6A0E"/>
    <w:rsid w:val="003B6DA3"/>
    <w:rsid w:val="003B7795"/>
    <w:rsid w:val="003C0DB5"/>
    <w:rsid w:val="003C149A"/>
    <w:rsid w:val="003C2288"/>
    <w:rsid w:val="003C6E8D"/>
    <w:rsid w:val="003D0D4F"/>
    <w:rsid w:val="003D64A8"/>
    <w:rsid w:val="003D7EB0"/>
    <w:rsid w:val="003E00D6"/>
    <w:rsid w:val="003E4FEE"/>
    <w:rsid w:val="003E5300"/>
    <w:rsid w:val="003E54B1"/>
    <w:rsid w:val="003E78A3"/>
    <w:rsid w:val="003F0DF4"/>
    <w:rsid w:val="003F1BEA"/>
    <w:rsid w:val="003F314A"/>
    <w:rsid w:val="003F5D68"/>
    <w:rsid w:val="004009A1"/>
    <w:rsid w:val="00401AC2"/>
    <w:rsid w:val="00401DA7"/>
    <w:rsid w:val="00403F93"/>
    <w:rsid w:val="00405BA7"/>
    <w:rsid w:val="00407371"/>
    <w:rsid w:val="0040750A"/>
    <w:rsid w:val="00417170"/>
    <w:rsid w:val="00417A43"/>
    <w:rsid w:val="00420343"/>
    <w:rsid w:val="00420715"/>
    <w:rsid w:val="00421E3B"/>
    <w:rsid w:val="004227AB"/>
    <w:rsid w:val="00422F2F"/>
    <w:rsid w:val="00423F57"/>
    <w:rsid w:val="00424E48"/>
    <w:rsid w:val="004255AC"/>
    <w:rsid w:val="004272EB"/>
    <w:rsid w:val="00430AAC"/>
    <w:rsid w:val="00431C6C"/>
    <w:rsid w:val="00435E18"/>
    <w:rsid w:val="00436006"/>
    <w:rsid w:val="00436A22"/>
    <w:rsid w:val="00441FFD"/>
    <w:rsid w:val="0044230C"/>
    <w:rsid w:val="00442D71"/>
    <w:rsid w:val="00442F4E"/>
    <w:rsid w:val="004434A8"/>
    <w:rsid w:val="0044426A"/>
    <w:rsid w:val="004457BD"/>
    <w:rsid w:val="004475E6"/>
    <w:rsid w:val="004500F6"/>
    <w:rsid w:val="00452F25"/>
    <w:rsid w:val="00453D63"/>
    <w:rsid w:val="00455D30"/>
    <w:rsid w:val="00456986"/>
    <w:rsid w:val="00457626"/>
    <w:rsid w:val="00457E1F"/>
    <w:rsid w:val="00457EC3"/>
    <w:rsid w:val="00457F04"/>
    <w:rsid w:val="0046020B"/>
    <w:rsid w:val="004617FE"/>
    <w:rsid w:val="00461D73"/>
    <w:rsid w:val="00462847"/>
    <w:rsid w:val="00464043"/>
    <w:rsid w:val="0046490C"/>
    <w:rsid w:val="00465E40"/>
    <w:rsid w:val="00471726"/>
    <w:rsid w:val="00472D34"/>
    <w:rsid w:val="0047423F"/>
    <w:rsid w:val="004749FF"/>
    <w:rsid w:val="00475846"/>
    <w:rsid w:val="00476B99"/>
    <w:rsid w:val="00476BFA"/>
    <w:rsid w:val="00480F27"/>
    <w:rsid w:val="004813B0"/>
    <w:rsid w:val="00482119"/>
    <w:rsid w:val="00486582"/>
    <w:rsid w:val="00487A94"/>
    <w:rsid w:val="0049114C"/>
    <w:rsid w:val="00491C22"/>
    <w:rsid w:val="00493904"/>
    <w:rsid w:val="004940F2"/>
    <w:rsid w:val="00496F03"/>
    <w:rsid w:val="0049754F"/>
    <w:rsid w:val="0049764A"/>
    <w:rsid w:val="004A01DC"/>
    <w:rsid w:val="004A0E81"/>
    <w:rsid w:val="004A23D8"/>
    <w:rsid w:val="004B2E26"/>
    <w:rsid w:val="004B5CD5"/>
    <w:rsid w:val="004B5E7A"/>
    <w:rsid w:val="004B7D6E"/>
    <w:rsid w:val="004B7E12"/>
    <w:rsid w:val="004C2A63"/>
    <w:rsid w:val="004D0564"/>
    <w:rsid w:val="004D4095"/>
    <w:rsid w:val="004D419E"/>
    <w:rsid w:val="004D4F97"/>
    <w:rsid w:val="004D5A85"/>
    <w:rsid w:val="004D6447"/>
    <w:rsid w:val="004E001C"/>
    <w:rsid w:val="004E05A5"/>
    <w:rsid w:val="004E0B8C"/>
    <w:rsid w:val="004E3760"/>
    <w:rsid w:val="004E4583"/>
    <w:rsid w:val="004E4751"/>
    <w:rsid w:val="004E527C"/>
    <w:rsid w:val="004E79B6"/>
    <w:rsid w:val="004E7BF9"/>
    <w:rsid w:val="004F0B6D"/>
    <w:rsid w:val="004F19D1"/>
    <w:rsid w:val="004F4DAE"/>
    <w:rsid w:val="004F5611"/>
    <w:rsid w:val="005032C3"/>
    <w:rsid w:val="005044E0"/>
    <w:rsid w:val="005106B2"/>
    <w:rsid w:val="00510C81"/>
    <w:rsid w:val="005115AA"/>
    <w:rsid w:val="005115F7"/>
    <w:rsid w:val="00512CB9"/>
    <w:rsid w:val="00516993"/>
    <w:rsid w:val="00516BF1"/>
    <w:rsid w:val="00523148"/>
    <w:rsid w:val="00523921"/>
    <w:rsid w:val="00523BAA"/>
    <w:rsid w:val="00523D2F"/>
    <w:rsid w:val="00523DA0"/>
    <w:rsid w:val="00524AB0"/>
    <w:rsid w:val="00525129"/>
    <w:rsid w:val="00527347"/>
    <w:rsid w:val="005303C7"/>
    <w:rsid w:val="00530D77"/>
    <w:rsid w:val="00531890"/>
    <w:rsid w:val="00532CF9"/>
    <w:rsid w:val="0053350D"/>
    <w:rsid w:val="00533A87"/>
    <w:rsid w:val="00535852"/>
    <w:rsid w:val="00535CE7"/>
    <w:rsid w:val="00536008"/>
    <w:rsid w:val="00536EF6"/>
    <w:rsid w:val="00537640"/>
    <w:rsid w:val="005406C0"/>
    <w:rsid w:val="005422F7"/>
    <w:rsid w:val="005440CC"/>
    <w:rsid w:val="00547C0D"/>
    <w:rsid w:val="005506B3"/>
    <w:rsid w:val="00551367"/>
    <w:rsid w:val="005513DC"/>
    <w:rsid w:val="005514EF"/>
    <w:rsid w:val="00553013"/>
    <w:rsid w:val="0055361D"/>
    <w:rsid w:val="005553FB"/>
    <w:rsid w:val="00557A65"/>
    <w:rsid w:val="00557E29"/>
    <w:rsid w:val="005609DA"/>
    <w:rsid w:val="005649AA"/>
    <w:rsid w:val="00570164"/>
    <w:rsid w:val="00572061"/>
    <w:rsid w:val="005723C4"/>
    <w:rsid w:val="00573B72"/>
    <w:rsid w:val="00573E6B"/>
    <w:rsid w:val="00574F54"/>
    <w:rsid w:val="0057529D"/>
    <w:rsid w:val="005752EA"/>
    <w:rsid w:val="00575CA1"/>
    <w:rsid w:val="0057782B"/>
    <w:rsid w:val="00582096"/>
    <w:rsid w:val="0058324F"/>
    <w:rsid w:val="00586E21"/>
    <w:rsid w:val="00587E58"/>
    <w:rsid w:val="00590305"/>
    <w:rsid w:val="00593684"/>
    <w:rsid w:val="00593B90"/>
    <w:rsid w:val="00593D3F"/>
    <w:rsid w:val="005A126F"/>
    <w:rsid w:val="005A1B85"/>
    <w:rsid w:val="005A4232"/>
    <w:rsid w:val="005A5D5C"/>
    <w:rsid w:val="005A6EF9"/>
    <w:rsid w:val="005B0A82"/>
    <w:rsid w:val="005B46BD"/>
    <w:rsid w:val="005B64C8"/>
    <w:rsid w:val="005C002B"/>
    <w:rsid w:val="005C2391"/>
    <w:rsid w:val="005C35E1"/>
    <w:rsid w:val="005C543A"/>
    <w:rsid w:val="005C6D5C"/>
    <w:rsid w:val="005C7355"/>
    <w:rsid w:val="005D0192"/>
    <w:rsid w:val="005D1D47"/>
    <w:rsid w:val="005D3789"/>
    <w:rsid w:val="005D447A"/>
    <w:rsid w:val="005D4693"/>
    <w:rsid w:val="005E1DD4"/>
    <w:rsid w:val="005E1DEE"/>
    <w:rsid w:val="005E4C49"/>
    <w:rsid w:val="005E4D16"/>
    <w:rsid w:val="005E6009"/>
    <w:rsid w:val="005E6576"/>
    <w:rsid w:val="005E7A0E"/>
    <w:rsid w:val="005F09BE"/>
    <w:rsid w:val="005F2918"/>
    <w:rsid w:val="005F2C42"/>
    <w:rsid w:val="005F32C5"/>
    <w:rsid w:val="005F37C3"/>
    <w:rsid w:val="005F46BD"/>
    <w:rsid w:val="005F638B"/>
    <w:rsid w:val="00601B2B"/>
    <w:rsid w:val="00601DFA"/>
    <w:rsid w:val="006031D4"/>
    <w:rsid w:val="00605089"/>
    <w:rsid w:val="00605461"/>
    <w:rsid w:val="00606940"/>
    <w:rsid w:val="00610133"/>
    <w:rsid w:val="00612053"/>
    <w:rsid w:val="006175FC"/>
    <w:rsid w:val="006214FD"/>
    <w:rsid w:val="00621596"/>
    <w:rsid w:val="0062163D"/>
    <w:rsid w:val="0062226B"/>
    <w:rsid w:val="00630522"/>
    <w:rsid w:val="006312C8"/>
    <w:rsid w:val="00631324"/>
    <w:rsid w:val="00633A9B"/>
    <w:rsid w:val="00634B6E"/>
    <w:rsid w:val="00634D32"/>
    <w:rsid w:val="006357AC"/>
    <w:rsid w:val="00635F50"/>
    <w:rsid w:val="006361CD"/>
    <w:rsid w:val="0063705F"/>
    <w:rsid w:val="0063711F"/>
    <w:rsid w:val="006371EE"/>
    <w:rsid w:val="00640A14"/>
    <w:rsid w:val="00640C43"/>
    <w:rsid w:val="00642181"/>
    <w:rsid w:val="00642288"/>
    <w:rsid w:val="006427CD"/>
    <w:rsid w:val="0064349A"/>
    <w:rsid w:val="006454D7"/>
    <w:rsid w:val="00645E8E"/>
    <w:rsid w:val="00652722"/>
    <w:rsid w:val="0065418C"/>
    <w:rsid w:val="00654F0E"/>
    <w:rsid w:val="0065543D"/>
    <w:rsid w:val="00655812"/>
    <w:rsid w:val="006558E1"/>
    <w:rsid w:val="00655945"/>
    <w:rsid w:val="0065666F"/>
    <w:rsid w:val="00663B02"/>
    <w:rsid w:val="00665948"/>
    <w:rsid w:val="00671E2A"/>
    <w:rsid w:val="00673AE7"/>
    <w:rsid w:val="00673E8D"/>
    <w:rsid w:val="00675A7E"/>
    <w:rsid w:val="00680F37"/>
    <w:rsid w:val="006823EF"/>
    <w:rsid w:val="00684499"/>
    <w:rsid w:val="00686567"/>
    <w:rsid w:val="006875A4"/>
    <w:rsid w:val="00691A82"/>
    <w:rsid w:val="00691F04"/>
    <w:rsid w:val="00692757"/>
    <w:rsid w:val="00694EB8"/>
    <w:rsid w:val="0069632E"/>
    <w:rsid w:val="006A0127"/>
    <w:rsid w:val="006A1FB0"/>
    <w:rsid w:val="006A361A"/>
    <w:rsid w:val="006A3C07"/>
    <w:rsid w:val="006A49FC"/>
    <w:rsid w:val="006A6FBF"/>
    <w:rsid w:val="006A74E8"/>
    <w:rsid w:val="006B0B02"/>
    <w:rsid w:val="006B0B56"/>
    <w:rsid w:val="006B2080"/>
    <w:rsid w:val="006B4851"/>
    <w:rsid w:val="006B70B3"/>
    <w:rsid w:val="006B7CD9"/>
    <w:rsid w:val="006C0C04"/>
    <w:rsid w:val="006C0E8C"/>
    <w:rsid w:val="006C0FA1"/>
    <w:rsid w:val="006C4459"/>
    <w:rsid w:val="006C5A50"/>
    <w:rsid w:val="006D05DF"/>
    <w:rsid w:val="006D0B7C"/>
    <w:rsid w:val="006D3B87"/>
    <w:rsid w:val="006D4D20"/>
    <w:rsid w:val="006D4DAB"/>
    <w:rsid w:val="006E1854"/>
    <w:rsid w:val="006E2B3B"/>
    <w:rsid w:val="006E3567"/>
    <w:rsid w:val="006E4F02"/>
    <w:rsid w:val="006F0393"/>
    <w:rsid w:val="006F21F7"/>
    <w:rsid w:val="00700876"/>
    <w:rsid w:val="00702D88"/>
    <w:rsid w:val="007030FD"/>
    <w:rsid w:val="00711669"/>
    <w:rsid w:val="00713183"/>
    <w:rsid w:val="007134B3"/>
    <w:rsid w:val="00714F53"/>
    <w:rsid w:val="00715C6E"/>
    <w:rsid w:val="00716AB2"/>
    <w:rsid w:val="00720245"/>
    <w:rsid w:val="00720983"/>
    <w:rsid w:val="00722055"/>
    <w:rsid w:val="0072243B"/>
    <w:rsid w:val="00723D97"/>
    <w:rsid w:val="00725800"/>
    <w:rsid w:val="00725C37"/>
    <w:rsid w:val="00725F32"/>
    <w:rsid w:val="007267F7"/>
    <w:rsid w:val="007272E9"/>
    <w:rsid w:val="00727AC7"/>
    <w:rsid w:val="0073522C"/>
    <w:rsid w:val="00740167"/>
    <w:rsid w:val="00740A81"/>
    <w:rsid w:val="00741908"/>
    <w:rsid w:val="00743FE4"/>
    <w:rsid w:val="007460AD"/>
    <w:rsid w:val="00746789"/>
    <w:rsid w:val="00747D06"/>
    <w:rsid w:val="007522C6"/>
    <w:rsid w:val="00752728"/>
    <w:rsid w:val="007530F1"/>
    <w:rsid w:val="00754B67"/>
    <w:rsid w:val="00755D1D"/>
    <w:rsid w:val="007603B7"/>
    <w:rsid w:val="00763F5E"/>
    <w:rsid w:val="00764488"/>
    <w:rsid w:val="0076464A"/>
    <w:rsid w:val="0076688A"/>
    <w:rsid w:val="00774CA1"/>
    <w:rsid w:val="0077741D"/>
    <w:rsid w:val="00777B63"/>
    <w:rsid w:val="00777D1B"/>
    <w:rsid w:val="00783E21"/>
    <w:rsid w:val="007922D6"/>
    <w:rsid w:val="00792615"/>
    <w:rsid w:val="00794031"/>
    <w:rsid w:val="00794F16"/>
    <w:rsid w:val="00795B51"/>
    <w:rsid w:val="0079785B"/>
    <w:rsid w:val="007A01E2"/>
    <w:rsid w:val="007A0F69"/>
    <w:rsid w:val="007A34A8"/>
    <w:rsid w:val="007A7B80"/>
    <w:rsid w:val="007B31C6"/>
    <w:rsid w:val="007B3339"/>
    <w:rsid w:val="007B3A2F"/>
    <w:rsid w:val="007B463F"/>
    <w:rsid w:val="007B4777"/>
    <w:rsid w:val="007C4D16"/>
    <w:rsid w:val="007D39B3"/>
    <w:rsid w:val="007D4BF7"/>
    <w:rsid w:val="007E041B"/>
    <w:rsid w:val="007E273E"/>
    <w:rsid w:val="007E4FD7"/>
    <w:rsid w:val="007E5842"/>
    <w:rsid w:val="007E6F38"/>
    <w:rsid w:val="007E7B26"/>
    <w:rsid w:val="007F1E6C"/>
    <w:rsid w:val="007F2D75"/>
    <w:rsid w:val="007F5135"/>
    <w:rsid w:val="007F51C6"/>
    <w:rsid w:val="007F56D7"/>
    <w:rsid w:val="007F7616"/>
    <w:rsid w:val="007F76D6"/>
    <w:rsid w:val="007F7969"/>
    <w:rsid w:val="008000DD"/>
    <w:rsid w:val="0080023A"/>
    <w:rsid w:val="00800BC9"/>
    <w:rsid w:val="00803B35"/>
    <w:rsid w:val="00803FF8"/>
    <w:rsid w:val="008060AB"/>
    <w:rsid w:val="008063A2"/>
    <w:rsid w:val="00806CE7"/>
    <w:rsid w:val="008078FE"/>
    <w:rsid w:val="00810972"/>
    <w:rsid w:val="00812832"/>
    <w:rsid w:val="00812F05"/>
    <w:rsid w:val="00813466"/>
    <w:rsid w:val="00813BE1"/>
    <w:rsid w:val="008144AC"/>
    <w:rsid w:val="00814A70"/>
    <w:rsid w:val="00820254"/>
    <w:rsid w:val="008210A4"/>
    <w:rsid w:val="00823CB3"/>
    <w:rsid w:val="008254A4"/>
    <w:rsid w:val="008258C6"/>
    <w:rsid w:val="0082756F"/>
    <w:rsid w:val="008310DE"/>
    <w:rsid w:val="008330DA"/>
    <w:rsid w:val="008341F4"/>
    <w:rsid w:val="0083453C"/>
    <w:rsid w:val="00835234"/>
    <w:rsid w:val="00835DE9"/>
    <w:rsid w:val="00836184"/>
    <w:rsid w:val="00836888"/>
    <w:rsid w:val="00837AEE"/>
    <w:rsid w:val="00837D4F"/>
    <w:rsid w:val="008460C6"/>
    <w:rsid w:val="00846946"/>
    <w:rsid w:val="00850AFE"/>
    <w:rsid w:val="0085110D"/>
    <w:rsid w:val="0086071F"/>
    <w:rsid w:val="0086281E"/>
    <w:rsid w:val="00862EB7"/>
    <w:rsid w:val="008650F8"/>
    <w:rsid w:val="008725E6"/>
    <w:rsid w:val="0087654B"/>
    <w:rsid w:val="00881286"/>
    <w:rsid w:val="008814CF"/>
    <w:rsid w:val="00882BAC"/>
    <w:rsid w:val="00884D6B"/>
    <w:rsid w:val="008861CA"/>
    <w:rsid w:val="00886594"/>
    <w:rsid w:val="00886712"/>
    <w:rsid w:val="0089000E"/>
    <w:rsid w:val="00892125"/>
    <w:rsid w:val="00893F3A"/>
    <w:rsid w:val="00894D6E"/>
    <w:rsid w:val="008976AF"/>
    <w:rsid w:val="008A1A95"/>
    <w:rsid w:val="008A5B61"/>
    <w:rsid w:val="008A61F4"/>
    <w:rsid w:val="008A6543"/>
    <w:rsid w:val="008A6E84"/>
    <w:rsid w:val="008B1342"/>
    <w:rsid w:val="008B14B7"/>
    <w:rsid w:val="008B207C"/>
    <w:rsid w:val="008B2B2C"/>
    <w:rsid w:val="008B2CD9"/>
    <w:rsid w:val="008B439C"/>
    <w:rsid w:val="008B444A"/>
    <w:rsid w:val="008B5E72"/>
    <w:rsid w:val="008B678B"/>
    <w:rsid w:val="008B768C"/>
    <w:rsid w:val="008C2696"/>
    <w:rsid w:val="008C28FA"/>
    <w:rsid w:val="008C3E35"/>
    <w:rsid w:val="008C5718"/>
    <w:rsid w:val="008C6885"/>
    <w:rsid w:val="008C6DBF"/>
    <w:rsid w:val="008D1AED"/>
    <w:rsid w:val="008D31A9"/>
    <w:rsid w:val="008D3819"/>
    <w:rsid w:val="008D48F8"/>
    <w:rsid w:val="008D495A"/>
    <w:rsid w:val="008D5853"/>
    <w:rsid w:val="008D603D"/>
    <w:rsid w:val="008D6775"/>
    <w:rsid w:val="008D72A3"/>
    <w:rsid w:val="008E126C"/>
    <w:rsid w:val="008E296A"/>
    <w:rsid w:val="008E2DE8"/>
    <w:rsid w:val="008E7838"/>
    <w:rsid w:val="008E7B15"/>
    <w:rsid w:val="008E7D94"/>
    <w:rsid w:val="008F0069"/>
    <w:rsid w:val="008F0C7B"/>
    <w:rsid w:val="008F0CF7"/>
    <w:rsid w:val="008F125B"/>
    <w:rsid w:val="008F1943"/>
    <w:rsid w:val="008F1C6A"/>
    <w:rsid w:val="008F2574"/>
    <w:rsid w:val="008F2C58"/>
    <w:rsid w:val="008F3D22"/>
    <w:rsid w:val="008F5D63"/>
    <w:rsid w:val="008F7434"/>
    <w:rsid w:val="008F7CFB"/>
    <w:rsid w:val="0090019F"/>
    <w:rsid w:val="00902AB6"/>
    <w:rsid w:val="0090302F"/>
    <w:rsid w:val="0090360E"/>
    <w:rsid w:val="00904351"/>
    <w:rsid w:val="009056A9"/>
    <w:rsid w:val="0090589E"/>
    <w:rsid w:val="00910AF2"/>
    <w:rsid w:val="00911774"/>
    <w:rsid w:val="009132AF"/>
    <w:rsid w:val="00913F99"/>
    <w:rsid w:val="00916EB2"/>
    <w:rsid w:val="00920DD5"/>
    <w:rsid w:val="009221B8"/>
    <w:rsid w:val="00922C41"/>
    <w:rsid w:val="00922F74"/>
    <w:rsid w:val="00924F4B"/>
    <w:rsid w:val="00925EA3"/>
    <w:rsid w:val="009274B1"/>
    <w:rsid w:val="00930443"/>
    <w:rsid w:val="0093103A"/>
    <w:rsid w:val="009311C3"/>
    <w:rsid w:val="0093345C"/>
    <w:rsid w:val="009354CA"/>
    <w:rsid w:val="00937137"/>
    <w:rsid w:val="00944E27"/>
    <w:rsid w:val="00944FEE"/>
    <w:rsid w:val="00946977"/>
    <w:rsid w:val="00950AC5"/>
    <w:rsid w:val="0095151E"/>
    <w:rsid w:val="0095306E"/>
    <w:rsid w:val="00953096"/>
    <w:rsid w:val="00955711"/>
    <w:rsid w:val="009578A2"/>
    <w:rsid w:val="00961EE2"/>
    <w:rsid w:val="00962F2F"/>
    <w:rsid w:val="009675EE"/>
    <w:rsid w:val="009706C5"/>
    <w:rsid w:val="00972E69"/>
    <w:rsid w:val="00973FF3"/>
    <w:rsid w:val="00975EB3"/>
    <w:rsid w:val="009774BF"/>
    <w:rsid w:val="00977681"/>
    <w:rsid w:val="00981B0C"/>
    <w:rsid w:val="0098320E"/>
    <w:rsid w:val="009836F2"/>
    <w:rsid w:val="009848DD"/>
    <w:rsid w:val="00986844"/>
    <w:rsid w:val="00987A5D"/>
    <w:rsid w:val="00990144"/>
    <w:rsid w:val="00994864"/>
    <w:rsid w:val="009966B3"/>
    <w:rsid w:val="00996BA6"/>
    <w:rsid w:val="009A0F68"/>
    <w:rsid w:val="009A3ECB"/>
    <w:rsid w:val="009A5225"/>
    <w:rsid w:val="009B16E4"/>
    <w:rsid w:val="009B2ED4"/>
    <w:rsid w:val="009B3775"/>
    <w:rsid w:val="009B3C4D"/>
    <w:rsid w:val="009B4F0B"/>
    <w:rsid w:val="009B663D"/>
    <w:rsid w:val="009B6A98"/>
    <w:rsid w:val="009B6C16"/>
    <w:rsid w:val="009B7252"/>
    <w:rsid w:val="009C2445"/>
    <w:rsid w:val="009C2AAF"/>
    <w:rsid w:val="009C4775"/>
    <w:rsid w:val="009C6927"/>
    <w:rsid w:val="009C6B9E"/>
    <w:rsid w:val="009C785E"/>
    <w:rsid w:val="009D0E09"/>
    <w:rsid w:val="009D53F3"/>
    <w:rsid w:val="009D5893"/>
    <w:rsid w:val="009E1FB5"/>
    <w:rsid w:val="009E4D4E"/>
    <w:rsid w:val="009E50B7"/>
    <w:rsid w:val="009E526E"/>
    <w:rsid w:val="009E6476"/>
    <w:rsid w:val="009E683A"/>
    <w:rsid w:val="009E6B2B"/>
    <w:rsid w:val="009E706E"/>
    <w:rsid w:val="009E7554"/>
    <w:rsid w:val="009F084A"/>
    <w:rsid w:val="009F126A"/>
    <w:rsid w:val="009F2011"/>
    <w:rsid w:val="009F20DC"/>
    <w:rsid w:val="009F54BA"/>
    <w:rsid w:val="009F5B26"/>
    <w:rsid w:val="009F6F04"/>
    <w:rsid w:val="009F78A0"/>
    <w:rsid w:val="00A00F54"/>
    <w:rsid w:val="00A013E2"/>
    <w:rsid w:val="00A02420"/>
    <w:rsid w:val="00A02503"/>
    <w:rsid w:val="00A04991"/>
    <w:rsid w:val="00A05C98"/>
    <w:rsid w:val="00A06463"/>
    <w:rsid w:val="00A1750B"/>
    <w:rsid w:val="00A213F5"/>
    <w:rsid w:val="00A23A26"/>
    <w:rsid w:val="00A24D80"/>
    <w:rsid w:val="00A253F5"/>
    <w:rsid w:val="00A25E0E"/>
    <w:rsid w:val="00A313BB"/>
    <w:rsid w:val="00A318F9"/>
    <w:rsid w:val="00A3218F"/>
    <w:rsid w:val="00A33E04"/>
    <w:rsid w:val="00A349C2"/>
    <w:rsid w:val="00A34ED1"/>
    <w:rsid w:val="00A357EC"/>
    <w:rsid w:val="00A35CA3"/>
    <w:rsid w:val="00A404C9"/>
    <w:rsid w:val="00A41660"/>
    <w:rsid w:val="00A41B03"/>
    <w:rsid w:val="00A42290"/>
    <w:rsid w:val="00A4249F"/>
    <w:rsid w:val="00A42BB2"/>
    <w:rsid w:val="00A44E61"/>
    <w:rsid w:val="00A472E5"/>
    <w:rsid w:val="00A50144"/>
    <w:rsid w:val="00A50389"/>
    <w:rsid w:val="00A56B90"/>
    <w:rsid w:val="00A61953"/>
    <w:rsid w:val="00A62554"/>
    <w:rsid w:val="00A64C66"/>
    <w:rsid w:val="00A65553"/>
    <w:rsid w:val="00A66895"/>
    <w:rsid w:val="00A70526"/>
    <w:rsid w:val="00A72303"/>
    <w:rsid w:val="00A74B0F"/>
    <w:rsid w:val="00A77A7F"/>
    <w:rsid w:val="00A82586"/>
    <w:rsid w:val="00A82B49"/>
    <w:rsid w:val="00A84562"/>
    <w:rsid w:val="00A8741A"/>
    <w:rsid w:val="00A87C85"/>
    <w:rsid w:val="00A90E4E"/>
    <w:rsid w:val="00A90EF1"/>
    <w:rsid w:val="00A91C0A"/>
    <w:rsid w:val="00A92C60"/>
    <w:rsid w:val="00A94994"/>
    <w:rsid w:val="00A954B5"/>
    <w:rsid w:val="00A961A5"/>
    <w:rsid w:val="00A977F0"/>
    <w:rsid w:val="00A9793A"/>
    <w:rsid w:val="00A97BD5"/>
    <w:rsid w:val="00AA2C07"/>
    <w:rsid w:val="00AA4C9F"/>
    <w:rsid w:val="00AA65BD"/>
    <w:rsid w:val="00AB0132"/>
    <w:rsid w:val="00AB1E63"/>
    <w:rsid w:val="00AB2E05"/>
    <w:rsid w:val="00AB6AD7"/>
    <w:rsid w:val="00AC0A3A"/>
    <w:rsid w:val="00AC0E44"/>
    <w:rsid w:val="00AC2B8F"/>
    <w:rsid w:val="00AC741A"/>
    <w:rsid w:val="00AC7A6D"/>
    <w:rsid w:val="00AD07CF"/>
    <w:rsid w:val="00AD0F81"/>
    <w:rsid w:val="00AD11F6"/>
    <w:rsid w:val="00AD19C6"/>
    <w:rsid w:val="00AD36C4"/>
    <w:rsid w:val="00AD53DD"/>
    <w:rsid w:val="00AD5DBF"/>
    <w:rsid w:val="00AD6C91"/>
    <w:rsid w:val="00AD7568"/>
    <w:rsid w:val="00AE1B8C"/>
    <w:rsid w:val="00AE1F02"/>
    <w:rsid w:val="00AE25A0"/>
    <w:rsid w:val="00AE36C9"/>
    <w:rsid w:val="00AE37AD"/>
    <w:rsid w:val="00AE41FB"/>
    <w:rsid w:val="00AE63FD"/>
    <w:rsid w:val="00AE71F8"/>
    <w:rsid w:val="00AF0116"/>
    <w:rsid w:val="00AF07FB"/>
    <w:rsid w:val="00AF0EF3"/>
    <w:rsid w:val="00AF2365"/>
    <w:rsid w:val="00AF3025"/>
    <w:rsid w:val="00AF3769"/>
    <w:rsid w:val="00AF66FC"/>
    <w:rsid w:val="00AF6843"/>
    <w:rsid w:val="00AF78D0"/>
    <w:rsid w:val="00B014B9"/>
    <w:rsid w:val="00B064F7"/>
    <w:rsid w:val="00B06B7D"/>
    <w:rsid w:val="00B07C43"/>
    <w:rsid w:val="00B111E7"/>
    <w:rsid w:val="00B112F0"/>
    <w:rsid w:val="00B117E6"/>
    <w:rsid w:val="00B118AB"/>
    <w:rsid w:val="00B1206F"/>
    <w:rsid w:val="00B13D1B"/>
    <w:rsid w:val="00B1545B"/>
    <w:rsid w:val="00B157B6"/>
    <w:rsid w:val="00B16420"/>
    <w:rsid w:val="00B207A0"/>
    <w:rsid w:val="00B20B52"/>
    <w:rsid w:val="00B20BFC"/>
    <w:rsid w:val="00B2190F"/>
    <w:rsid w:val="00B21C45"/>
    <w:rsid w:val="00B228A4"/>
    <w:rsid w:val="00B25BC1"/>
    <w:rsid w:val="00B27BD4"/>
    <w:rsid w:val="00B3196F"/>
    <w:rsid w:val="00B31A8C"/>
    <w:rsid w:val="00B31F05"/>
    <w:rsid w:val="00B323AE"/>
    <w:rsid w:val="00B32598"/>
    <w:rsid w:val="00B32B5D"/>
    <w:rsid w:val="00B3719D"/>
    <w:rsid w:val="00B37860"/>
    <w:rsid w:val="00B37E8C"/>
    <w:rsid w:val="00B429F1"/>
    <w:rsid w:val="00B43ADD"/>
    <w:rsid w:val="00B4541A"/>
    <w:rsid w:val="00B502DA"/>
    <w:rsid w:val="00B5161D"/>
    <w:rsid w:val="00B638C1"/>
    <w:rsid w:val="00B64392"/>
    <w:rsid w:val="00B64551"/>
    <w:rsid w:val="00B65EB9"/>
    <w:rsid w:val="00B66511"/>
    <w:rsid w:val="00B7242A"/>
    <w:rsid w:val="00B72684"/>
    <w:rsid w:val="00B75BC5"/>
    <w:rsid w:val="00B76674"/>
    <w:rsid w:val="00B76DEE"/>
    <w:rsid w:val="00B771CA"/>
    <w:rsid w:val="00B80744"/>
    <w:rsid w:val="00B817F7"/>
    <w:rsid w:val="00B83B0C"/>
    <w:rsid w:val="00B84D0E"/>
    <w:rsid w:val="00B85893"/>
    <w:rsid w:val="00B869EC"/>
    <w:rsid w:val="00B87305"/>
    <w:rsid w:val="00B87EC6"/>
    <w:rsid w:val="00B91553"/>
    <w:rsid w:val="00B94E9E"/>
    <w:rsid w:val="00B9523E"/>
    <w:rsid w:val="00B95A2B"/>
    <w:rsid w:val="00B97168"/>
    <w:rsid w:val="00BA0E5A"/>
    <w:rsid w:val="00BA2BB6"/>
    <w:rsid w:val="00BA5A31"/>
    <w:rsid w:val="00BB20C6"/>
    <w:rsid w:val="00BB251C"/>
    <w:rsid w:val="00BB355A"/>
    <w:rsid w:val="00BB3981"/>
    <w:rsid w:val="00BB4DD6"/>
    <w:rsid w:val="00BB543E"/>
    <w:rsid w:val="00BB720C"/>
    <w:rsid w:val="00BB7381"/>
    <w:rsid w:val="00BB7A07"/>
    <w:rsid w:val="00BC1A1C"/>
    <w:rsid w:val="00BC2BC1"/>
    <w:rsid w:val="00BC3508"/>
    <w:rsid w:val="00BC4F43"/>
    <w:rsid w:val="00BC541B"/>
    <w:rsid w:val="00BC64F9"/>
    <w:rsid w:val="00BC6DD2"/>
    <w:rsid w:val="00BC76D6"/>
    <w:rsid w:val="00BC7ACA"/>
    <w:rsid w:val="00BD1AFC"/>
    <w:rsid w:val="00BD7ECA"/>
    <w:rsid w:val="00BE1130"/>
    <w:rsid w:val="00BE2108"/>
    <w:rsid w:val="00BF0555"/>
    <w:rsid w:val="00BF18B0"/>
    <w:rsid w:val="00BF2644"/>
    <w:rsid w:val="00BF2DB4"/>
    <w:rsid w:val="00BF2DF1"/>
    <w:rsid w:val="00BF3E10"/>
    <w:rsid w:val="00BF3ED4"/>
    <w:rsid w:val="00BF47FA"/>
    <w:rsid w:val="00BF4A47"/>
    <w:rsid w:val="00BF57D7"/>
    <w:rsid w:val="00BF64EA"/>
    <w:rsid w:val="00BF6A4E"/>
    <w:rsid w:val="00C008F9"/>
    <w:rsid w:val="00C028F2"/>
    <w:rsid w:val="00C04C46"/>
    <w:rsid w:val="00C10AAE"/>
    <w:rsid w:val="00C11335"/>
    <w:rsid w:val="00C12282"/>
    <w:rsid w:val="00C130AE"/>
    <w:rsid w:val="00C15188"/>
    <w:rsid w:val="00C22132"/>
    <w:rsid w:val="00C22DCD"/>
    <w:rsid w:val="00C24D12"/>
    <w:rsid w:val="00C32A01"/>
    <w:rsid w:val="00C36072"/>
    <w:rsid w:val="00C36D4C"/>
    <w:rsid w:val="00C377A2"/>
    <w:rsid w:val="00C400C9"/>
    <w:rsid w:val="00C4385B"/>
    <w:rsid w:val="00C45749"/>
    <w:rsid w:val="00C45970"/>
    <w:rsid w:val="00C460B8"/>
    <w:rsid w:val="00C4639C"/>
    <w:rsid w:val="00C47572"/>
    <w:rsid w:val="00C509CC"/>
    <w:rsid w:val="00C51D8B"/>
    <w:rsid w:val="00C5393A"/>
    <w:rsid w:val="00C53E3E"/>
    <w:rsid w:val="00C5490E"/>
    <w:rsid w:val="00C54A2F"/>
    <w:rsid w:val="00C572DE"/>
    <w:rsid w:val="00C62862"/>
    <w:rsid w:val="00C63148"/>
    <w:rsid w:val="00C64EE1"/>
    <w:rsid w:val="00C67428"/>
    <w:rsid w:val="00C67A75"/>
    <w:rsid w:val="00C67AF0"/>
    <w:rsid w:val="00C7212E"/>
    <w:rsid w:val="00C74A32"/>
    <w:rsid w:val="00C75211"/>
    <w:rsid w:val="00C772CA"/>
    <w:rsid w:val="00C777FC"/>
    <w:rsid w:val="00C807A1"/>
    <w:rsid w:val="00C81D34"/>
    <w:rsid w:val="00C84450"/>
    <w:rsid w:val="00C847A8"/>
    <w:rsid w:val="00C85287"/>
    <w:rsid w:val="00C86287"/>
    <w:rsid w:val="00C871F0"/>
    <w:rsid w:val="00C87AE3"/>
    <w:rsid w:val="00C91AB1"/>
    <w:rsid w:val="00C93514"/>
    <w:rsid w:val="00C94A3D"/>
    <w:rsid w:val="00CA08F7"/>
    <w:rsid w:val="00CA1036"/>
    <w:rsid w:val="00CA2A1D"/>
    <w:rsid w:val="00CA3A94"/>
    <w:rsid w:val="00CA5418"/>
    <w:rsid w:val="00CB4A91"/>
    <w:rsid w:val="00CB50B2"/>
    <w:rsid w:val="00CC26A0"/>
    <w:rsid w:val="00CC2FCE"/>
    <w:rsid w:val="00CC32C3"/>
    <w:rsid w:val="00CC34BE"/>
    <w:rsid w:val="00CC5724"/>
    <w:rsid w:val="00CC6591"/>
    <w:rsid w:val="00CC6633"/>
    <w:rsid w:val="00CC7E6B"/>
    <w:rsid w:val="00CD1096"/>
    <w:rsid w:val="00CD2E6B"/>
    <w:rsid w:val="00CD404D"/>
    <w:rsid w:val="00CD40A8"/>
    <w:rsid w:val="00CD5F37"/>
    <w:rsid w:val="00CD63A8"/>
    <w:rsid w:val="00CD78E0"/>
    <w:rsid w:val="00CE0564"/>
    <w:rsid w:val="00CE14A4"/>
    <w:rsid w:val="00CE7D0E"/>
    <w:rsid w:val="00CF129B"/>
    <w:rsid w:val="00CF6EC9"/>
    <w:rsid w:val="00D02737"/>
    <w:rsid w:val="00D034F5"/>
    <w:rsid w:val="00D03C41"/>
    <w:rsid w:val="00D0522C"/>
    <w:rsid w:val="00D05555"/>
    <w:rsid w:val="00D0593D"/>
    <w:rsid w:val="00D10A82"/>
    <w:rsid w:val="00D10CA9"/>
    <w:rsid w:val="00D10EA5"/>
    <w:rsid w:val="00D1325B"/>
    <w:rsid w:val="00D13B02"/>
    <w:rsid w:val="00D159A7"/>
    <w:rsid w:val="00D16D79"/>
    <w:rsid w:val="00D16F3D"/>
    <w:rsid w:val="00D17541"/>
    <w:rsid w:val="00D1795B"/>
    <w:rsid w:val="00D17FAA"/>
    <w:rsid w:val="00D2006D"/>
    <w:rsid w:val="00D204F5"/>
    <w:rsid w:val="00D20F14"/>
    <w:rsid w:val="00D2112B"/>
    <w:rsid w:val="00D226F2"/>
    <w:rsid w:val="00D230CD"/>
    <w:rsid w:val="00D239D1"/>
    <w:rsid w:val="00D2585E"/>
    <w:rsid w:val="00D2623C"/>
    <w:rsid w:val="00D26D41"/>
    <w:rsid w:val="00D27086"/>
    <w:rsid w:val="00D315A4"/>
    <w:rsid w:val="00D33EB2"/>
    <w:rsid w:val="00D34290"/>
    <w:rsid w:val="00D34827"/>
    <w:rsid w:val="00D37AEB"/>
    <w:rsid w:val="00D40D3A"/>
    <w:rsid w:val="00D40F5D"/>
    <w:rsid w:val="00D43864"/>
    <w:rsid w:val="00D442A5"/>
    <w:rsid w:val="00D451FA"/>
    <w:rsid w:val="00D462EB"/>
    <w:rsid w:val="00D46FA0"/>
    <w:rsid w:val="00D471D1"/>
    <w:rsid w:val="00D522DE"/>
    <w:rsid w:val="00D55D5D"/>
    <w:rsid w:val="00D56E11"/>
    <w:rsid w:val="00D6583A"/>
    <w:rsid w:val="00D65881"/>
    <w:rsid w:val="00D67DB7"/>
    <w:rsid w:val="00D703BF"/>
    <w:rsid w:val="00D73CD3"/>
    <w:rsid w:val="00D746DF"/>
    <w:rsid w:val="00D75198"/>
    <w:rsid w:val="00D75CDE"/>
    <w:rsid w:val="00D76088"/>
    <w:rsid w:val="00D800F7"/>
    <w:rsid w:val="00D8107E"/>
    <w:rsid w:val="00D828A4"/>
    <w:rsid w:val="00D842F9"/>
    <w:rsid w:val="00D85ADD"/>
    <w:rsid w:val="00D85E0F"/>
    <w:rsid w:val="00D86483"/>
    <w:rsid w:val="00D87161"/>
    <w:rsid w:val="00D900FD"/>
    <w:rsid w:val="00D901FC"/>
    <w:rsid w:val="00D90FDF"/>
    <w:rsid w:val="00D92482"/>
    <w:rsid w:val="00D93794"/>
    <w:rsid w:val="00D96037"/>
    <w:rsid w:val="00D9776E"/>
    <w:rsid w:val="00DA24D4"/>
    <w:rsid w:val="00DA2CE3"/>
    <w:rsid w:val="00DA45A7"/>
    <w:rsid w:val="00DA49D2"/>
    <w:rsid w:val="00DA4ABD"/>
    <w:rsid w:val="00DA570F"/>
    <w:rsid w:val="00DA72E8"/>
    <w:rsid w:val="00DA7635"/>
    <w:rsid w:val="00DA7758"/>
    <w:rsid w:val="00DB1610"/>
    <w:rsid w:val="00DB2086"/>
    <w:rsid w:val="00DB44F7"/>
    <w:rsid w:val="00DB50EB"/>
    <w:rsid w:val="00DB6486"/>
    <w:rsid w:val="00DB7922"/>
    <w:rsid w:val="00DC19C3"/>
    <w:rsid w:val="00DC1D8D"/>
    <w:rsid w:val="00DC3491"/>
    <w:rsid w:val="00DC6DF7"/>
    <w:rsid w:val="00DD0637"/>
    <w:rsid w:val="00DD12B0"/>
    <w:rsid w:val="00DD60A3"/>
    <w:rsid w:val="00DE01CF"/>
    <w:rsid w:val="00DE685C"/>
    <w:rsid w:val="00DE68C1"/>
    <w:rsid w:val="00DE79CB"/>
    <w:rsid w:val="00DF02C4"/>
    <w:rsid w:val="00DF06CA"/>
    <w:rsid w:val="00DF0DC0"/>
    <w:rsid w:val="00DF1991"/>
    <w:rsid w:val="00DF3D29"/>
    <w:rsid w:val="00DF414D"/>
    <w:rsid w:val="00DF4392"/>
    <w:rsid w:val="00DF50F5"/>
    <w:rsid w:val="00DF5C61"/>
    <w:rsid w:val="00DF6C47"/>
    <w:rsid w:val="00DF7390"/>
    <w:rsid w:val="00E01A8B"/>
    <w:rsid w:val="00E02040"/>
    <w:rsid w:val="00E038E4"/>
    <w:rsid w:val="00E0669A"/>
    <w:rsid w:val="00E0701E"/>
    <w:rsid w:val="00E07E59"/>
    <w:rsid w:val="00E12AD8"/>
    <w:rsid w:val="00E1341A"/>
    <w:rsid w:val="00E13A03"/>
    <w:rsid w:val="00E14E02"/>
    <w:rsid w:val="00E14F1B"/>
    <w:rsid w:val="00E15D5F"/>
    <w:rsid w:val="00E164D1"/>
    <w:rsid w:val="00E20CC7"/>
    <w:rsid w:val="00E21079"/>
    <w:rsid w:val="00E21DD9"/>
    <w:rsid w:val="00E224A1"/>
    <w:rsid w:val="00E25A86"/>
    <w:rsid w:val="00E263E2"/>
    <w:rsid w:val="00E26AE7"/>
    <w:rsid w:val="00E2782C"/>
    <w:rsid w:val="00E303D0"/>
    <w:rsid w:val="00E30820"/>
    <w:rsid w:val="00E310C3"/>
    <w:rsid w:val="00E31CA2"/>
    <w:rsid w:val="00E32417"/>
    <w:rsid w:val="00E3264D"/>
    <w:rsid w:val="00E337C1"/>
    <w:rsid w:val="00E37C4D"/>
    <w:rsid w:val="00E37D8D"/>
    <w:rsid w:val="00E438E1"/>
    <w:rsid w:val="00E5052B"/>
    <w:rsid w:val="00E52F18"/>
    <w:rsid w:val="00E55AD0"/>
    <w:rsid w:val="00E576C1"/>
    <w:rsid w:val="00E621AD"/>
    <w:rsid w:val="00E6332C"/>
    <w:rsid w:val="00E63598"/>
    <w:rsid w:val="00E6405E"/>
    <w:rsid w:val="00E6487B"/>
    <w:rsid w:val="00E66724"/>
    <w:rsid w:val="00E67374"/>
    <w:rsid w:val="00E70E46"/>
    <w:rsid w:val="00E7460A"/>
    <w:rsid w:val="00E75821"/>
    <w:rsid w:val="00E7646D"/>
    <w:rsid w:val="00E76E06"/>
    <w:rsid w:val="00E77C44"/>
    <w:rsid w:val="00E80E1F"/>
    <w:rsid w:val="00E825EB"/>
    <w:rsid w:val="00E82696"/>
    <w:rsid w:val="00E839DD"/>
    <w:rsid w:val="00E84E70"/>
    <w:rsid w:val="00E853E8"/>
    <w:rsid w:val="00E86199"/>
    <w:rsid w:val="00E910A4"/>
    <w:rsid w:val="00E9269B"/>
    <w:rsid w:val="00E92D75"/>
    <w:rsid w:val="00E9575D"/>
    <w:rsid w:val="00E96082"/>
    <w:rsid w:val="00E960DC"/>
    <w:rsid w:val="00EA12C9"/>
    <w:rsid w:val="00EA1771"/>
    <w:rsid w:val="00EA1803"/>
    <w:rsid w:val="00EA489E"/>
    <w:rsid w:val="00EA516E"/>
    <w:rsid w:val="00EA6E1F"/>
    <w:rsid w:val="00EA7C91"/>
    <w:rsid w:val="00EB1583"/>
    <w:rsid w:val="00EB3793"/>
    <w:rsid w:val="00EB3884"/>
    <w:rsid w:val="00EB5CA5"/>
    <w:rsid w:val="00EB5EC9"/>
    <w:rsid w:val="00EC3719"/>
    <w:rsid w:val="00EC4CD0"/>
    <w:rsid w:val="00EC68F4"/>
    <w:rsid w:val="00EC72EE"/>
    <w:rsid w:val="00EC7893"/>
    <w:rsid w:val="00ED3238"/>
    <w:rsid w:val="00ED4760"/>
    <w:rsid w:val="00ED7CED"/>
    <w:rsid w:val="00EE066D"/>
    <w:rsid w:val="00EE20F9"/>
    <w:rsid w:val="00EE2D5A"/>
    <w:rsid w:val="00EE2F72"/>
    <w:rsid w:val="00EE4B50"/>
    <w:rsid w:val="00EE6BE0"/>
    <w:rsid w:val="00EE7EE9"/>
    <w:rsid w:val="00EF004F"/>
    <w:rsid w:val="00EF101C"/>
    <w:rsid w:val="00EF2A38"/>
    <w:rsid w:val="00EF2E61"/>
    <w:rsid w:val="00EF3AED"/>
    <w:rsid w:val="00EF4080"/>
    <w:rsid w:val="00EF592F"/>
    <w:rsid w:val="00EF6B63"/>
    <w:rsid w:val="00F002B4"/>
    <w:rsid w:val="00F01BE5"/>
    <w:rsid w:val="00F0295B"/>
    <w:rsid w:val="00F034F0"/>
    <w:rsid w:val="00F049A6"/>
    <w:rsid w:val="00F065FB"/>
    <w:rsid w:val="00F102CC"/>
    <w:rsid w:val="00F1104F"/>
    <w:rsid w:val="00F1137D"/>
    <w:rsid w:val="00F1213D"/>
    <w:rsid w:val="00F122CB"/>
    <w:rsid w:val="00F13C92"/>
    <w:rsid w:val="00F1441A"/>
    <w:rsid w:val="00F200B0"/>
    <w:rsid w:val="00F21BB1"/>
    <w:rsid w:val="00F22161"/>
    <w:rsid w:val="00F25417"/>
    <w:rsid w:val="00F30737"/>
    <w:rsid w:val="00F31ED9"/>
    <w:rsid w:val="00F3385D"/>
    <w:rsid w:val="00F34AD3"/>
    <w:rsid w:val="00F36BC6"/>
    <w:rsid w:val="00F42A40"/>
    <w:rsid w:val="00F42B73"/>
    <w:rsid w:val="00F45850"/>
    <w:rsid w:val="00F465E9"/>
    <w:rsid w:val="00F52164"/>
    <w:rsid w:val="00F530C7"/>
    <w:rsid w:val="00F53399"/>
    <w:rsid w:val="00F53879"/>
    <w:rsid w:val="00F538D3"/>
    <w:rsid w:val="00F5458C"/>
    <w:rsid w:val="00F56A7A"/>
    <w:rsid w:val="00F56F99"/>
    <w:rsid w:val="00F57225"/>
    <w:rsid w:val="00F57238"/>
    <w:rsid w:val="00F57CE5"/>
    <w:rsid w:val="00F607A3"/>
    <w:rsid w:val="00F63A6C"/>
    <w:rsid w:val="00F6480F"/>
    <w:rsid w:val="00F65CA2"/>
    <w:rsid w:val="00F65F46"/>
    <w:rsid w:val="00F718A6"/>
    <w:rsid w:val="00F71DA9"/>
    <w:rsid w:val="00F74B59"/>
    <w:rsid w:val="00F75FE6"/>
    <w:rsid w:val="00F77710"/>
    <w:rsid w:val="00F806B1"/>
    <w:rsid w:val="00F81E72"/>
    <w:rsid w:val="00F830D6"/>
    <w:rsid w:val="00F8315D"/>
    <w:rsid w:val="00F83759"/>
    <w:rsid w:val="00F84571"/>
    <w:rsid w:val="00F849C2"/>
    <w:rsid w:val="00F853E3"/>
    <w:rsid w:val="00F8695C"/>
    <w:rsid w:val="00F86F60"/>
    <w:rsid w:val="00F87614"/>
    <w:rsid w:val="00F91375"/>
    <w:rsid w:val="00F915C4"/>
    <w:rsid w:val="00F94713"/>
    <w:rsid w:val="00F951BC"/>
    <w:rsid w:val="00F97B78"/>
    <w:rsid w:val="00F97D9D"/>
    <w:rsid w:val="00FA2A28"/>
    <w:rsid w:val="00FA514E"/>
    <w:rsid w:val="00FA56F1"/>
    <w:rsid w:val="00FA5B0C"/>
    <w:rsid w:val="00FA610D"/>
    <w:rsid w:val="00FA6734"/>
    <w:rsid w:val="00FA69A3"/>
    <w:rsid w:val="00FA6F02"/>
    <w:rsid w:val="00FB1302"/>
    <w:rsid w:val="00FB4480"/>
    <w:rsid w:val="00FB4D77"/>
    <w:rsid w:val="00FB5418"/>
    <w:rsid w:val="00FB5675"/>
    <w:rsid w:val="00FC714F"/>
    <w:rsid w:val="00FD6BE5"/>
    <w:rsid w:val="00FE02AE"/>
    <w:rsid w:val="00FE2C33"/>
    <w:rsid w:val="00FE4165"/>
    <w:rsid w:val="00FE41F2"/>
    <w:rsid w:val="00FE4EB0"/>
    <w:rsid w:val="00FE5FC4"/>
    <w:rsid w:val="00FE661A"/>
    <w:rsid w:val="00FF101D"/>
    <w:rsid w:val="00FF2B3C"/>
    <w:rsid w:val="00FF4E10"/>
    <w:rsid w:val="00FF5452"/>
    <w:rsid w:val="00FF7918"/>
    <w:rsid w:val="0262DD94"/>
    <w:rsid w:val="0320EC68"/>
    <w:rsid w:val="05583135"/>
    <w:rsid w:val="05BB479F"/>
    <w:rsid w:val="05C3E28C"/>
    <w:rsid w:val="06D7F566"/>
    <w:rsid w:val="06DEB4E8"/>
    <w:rsid w:val="0803B276"/>
    <w:rsid w:val="09145D5B"/>
    <w:rsid w:val="09D57777"/>
    <w:rsid w:val="0A5F3FEF"/>
    <w:rsid w:val="0AC453A1"/>
    <w:rsid w:val="0AFE146A"/>
    <w:rsid w:val="0C0C65A9"/>
    <w:rsid w:val="0CE274BB"/>
    <w:rsid w:val="0D28AA40"/>
    <w:rsid w:val="0E7E3105"/>
    <w:rsid w:val="0F805CE7"/>
    <w:rsid w:val="11514C40"/>
    <w:rsid w:val="1245D093"/>
    <w:rsid w:val="13B57B82"/>
    <w:rsid w:val="1609EA9D"/>
    <w:rsid w:val="19005F8B"/>
    <w:rsid w:val="19B8C6E1"/>
    <w:rsid w:val="1CCD8425"/>
    <w:rsid w:val="1D8D8557"/>
    <w:rsid w:val="1DF62B26"/>
    <w:rsid w:val="1E3FB884"/>
    <w:rsid w:val="201C8F6E"/>
    <w:rsid w:val="206F92EB"/>
    <w:rsid w:val="2082B90A"/>
    <w:rsid w:val="2089482E"/>
    <w:rsid w:val="21AB3D90"/>
    <w:rsid w:val="23812DCC"/>
    <w:rsid w:val="23AA7007"/>
    <w:rsid w:val="26795581"/>
    <w:rsid w:val="26A04ADD"/>
    <w:rsid w:val="29366B5A"/>
    <w:rsid w:val="296F6B1F"/>
    <w:rsid w:val="29A24FFE"/>
    <w:rsid w:val="2C6E9C67"/>
    <w:rsid w:val="2DDF5BBB"/>
    <w:rsid w:val="2E0A6CC8"/>
    <w:rsid w:val="32E91F25"/>
    <w:rsid w:val="32EE49CE"/>
    <w:rsid w:val="34AB58CE"/>
    <w:rsid w:val="3509D441"/>
    <w:rsid w:val="3562CC9B"/>
    <w:rsid w:val="365A61BA"/>
    <w:rsid w:val="3AA9160E"/>
    <w:rsid w:val="3AB5B7FC"/>
    <w:rsid w:val="3AFB0915"/>
    <w:rsid w:val="3B0FD5BF"/>
    <w:rsid w:val="3BEE207E"/>
    <w:rsid w:val="3E39C8F8"/>
    <w:rsid w:val="4536430D"/>
    <w:rsid w:val="46A8802F"/>
    <w:rsid w:val="49F70C9F"/>
    <w:rsid w:val="4A55FE64"/>
    <w:rsid w:val="4AEFFA3F"/>
    <w:rsid w:val="4D642807"/>
    <w:rsid w:val="4E438906"/>
    <w:rsid w:val="4EF82695"/>
    <w:rsid w:val="4FAEACE1"/>
    <w:rsid w:val="50B076ED"/>
    <w:rsid w:val="51C1B71F"/>
    <w:rsid w:val="51DCD2B2"/>
    <w:rsid w:val="52AC04E8"/>
    <w:rsid w:val="52CE3298"/>
    <w:rsid w:val="547B92AC"/>
    <w:rsid w:val="555A47D9"/>
    <w:rsid w:val="5BE126D9"/>
    <w:rsid w:val="5C9A6113"/>
    <w:rsid w:val="5E3F217F"/>
    <w:rsid w:val="5EC32D4D"/>
    <w:rsid w:val="5F70F692"/>
    <w:rsid w:val="6C9EB2A4"/>
    <w:rsid w:val="6E77F22E"/>
    <w:rsid w:val="6F150C19"/>
    <w:rsid w:val="6F495754"/>
    <w:rsid w:val="6F86C1D6"/>
    <w:rsid w:val="7185D2D0"/>
    <w:rsid w:val="72042260"/>
    <w:rsid w:val="721B1155"/>
    <w:rsid w:val="73BDC77B"/>
    <w:rsid w:val="74F5076F"/>
    <w:rsid w:val="768009C9"/>
    <w:rsid w:val="7748A757"/>
    <w:rsid w:val="77B38368"/>
    <w:rsid w:val="79B726D7"/>
    <w:rsid w:val="7A7F6CE7"/>
    <w:rsid w:val="7E8BA425"/>
    <w:rsid w:val="7F88C200"/>
    <w:rsid w:val="7FFF3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F66FCE"/>
  <w15:chartTrackingRefBased/>
  <w15:docId w15:val="{E405B869-CC30-4D4D-983C-21F864E05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Gnth">
    <w:name w:val="Normal"/>
    <w:qFormat/>
    <w:rsid w:val="00255926"/>
    <w:rPr>
      <w:lang w:val="ga-IE"/>
    </w:rPr>
  </w:style>
  <w:style w:type="paragraph" w:styleId="Teideal1">
    <w:name w:val="heading 1"/>
    <w:basedOn w:val="Gnth"/>
    <w:next w:val="Gnth"/>
    <w:link w:val="Teideal1Car"/>
    <w:uiPriority w:val="9"/>
    <w:qFormat/>
    <w:rsid w:val="00692757"/>
    <w:pPr>
      <w:spacing w:before="0"/>
      <w:jc w:val="both"/>
      <w:outlineLvl w:val="0"/>
    </w:pPr>
    <w:rPr>
      <w:rFonts w:ascii="Helvetica" w:hAnsi="Helvetica"/>
      <w:b/>
      <w:bCs/>
      <w:color w:val="15BFDB"/>
      <w:sz w:val="24"/>
      <w:szCs w:val="24"/>
      <w:u w:val="single"/>
    </w:rPr>
  </w:style>
  <w:style w:type="paragraph" w:styleId="Ceannteideal2">
    <w:name w:val="heading 2"/>
    <w:basedOn w:val="Altanliosta"/>
    <w:next w:val="Gnth"/>
    <w:link w:val="Ceannteideal2Car"/>
    <w:uiPriority w:val="9"/>
    <w:qFormat/>
    <w:rsid w:val="00F65CA2"/>
    <w:pPr>
      <w:numPr>
        <w:numId w:val="4"/>
      </w:numPr>
      <w:spacing w:after="0"/>
      <w:jc w:val="both"/>
      <w:outlineLvl w:val="1"/>
    </w:pPr>
    <w:rPr>
      <w:rFonts w:ascii="Helvetica" w:hAnsi="Helvetica"/>
      <w:b/>
      <w:bCs/>
      <w:color w:val="262626" w:themeColor="text1" w:themeTint="D9"/>
      <w:lang w:val="ga-IE"/>
    </w:rPr>
  </w:style>
  <w:style w:type="character" w:default="1" w:styleId="Clfhoireannramhshocraithenan-alt">
    <w:name w:val="Default Paragraph Font"/>
    <w:uiPriority w:val="1"/>
    <w:semiHidden/>
    <w:unhideWhenUsed/>
  </w:style>
  <w:style w:type="table" w:default="1" w:styleId="Tblanormlt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anliosta">
    <w:name w:val="No List"/>
    <w:uiPriority w:val="99"/>
    <w:semiHidden/>
    <w:unhideWhenUsed/>
  </w:style>
  <w:style w:type="character" w:styleId="Tran">
    <w:name w:val="Strong"/>
    <w:uiPriority w:val="10"/>
    <w:qFormat/>
    <w:rsid w:val="006C0C04"/>
    <w:rPr>
      <w:b/>
      <w:bCs/>
    </w:rPr>
  </w:style>
  <w:style w:type="paragraph" w:styleId="Corpthacs">
    <w:name w:val="Body Text"/>
    <w:basedOn w:val="Gnth"/>
    <w:link w:val="CorpthacsCar"/>
    <w:unhideWhenUsed/>
    <w:rsid w:val="006C0C04"/>
    <w:pPr>
      <w:widowControl w:val="0"/>
      <w:suppressAutoHyphens/>
      <w:spacing w:after="120"/>
    </w:pPr>
    <w:rPr>
      <w:rFonts w:ascii="Times New Roman" w:eastAsia="Arial Unicode MS" w:hAnsi="Times New Roman" w:cs="Times New Roman"/>
      <w:kern w:val="1"/>
      <w:sz w:val="24"/>
      <w:szCs w:val="24"/>
    </w:rPr>
  </w:style>
  <w:style w:type="character" w:customStyle="1" w:styleId="CorpthacsCar">
    <w:name w:val="Corpthéacs Car"/>
    <w:basedOn w:val="Clfhoireannramhshocraithenan-alt"/>
    <w:link w:val="Corpthacs"/>
    <w:rsid w:val="000D77AB"/>
    <w:rPr>
      <w:rFonts w:ascii="Times New Roman" w:eastAsia="Arial Unicode MS" w:hAnsi="Times New Roman" w:cs="Times New Roman"/>
      <w:kern w:val="1"/>
      <w:sz w:val="24"/>
      <w:szCs w:val="24"/>
    </w:rPr>
  </w:style>
  <w:style w:type="character" w:styleId="Tacsanchoinnelaionaid">
    <w:name w:val="Placeholder Text"/>
    <w:basedOn w:val="Clfhoireannramhshocraithenan-alt"/>
    <w:uiPriority w:val="99"/>
    <w:semiHidden/>
    <w:rsid w:val="00F607A3"/>
    <w:rPr>
      <w:color w:val="808080"/>
    </w:rPr>
  </w:style>
  <w:style w:type="paragraph" w:styleId="GnthGrasn">
    <w:name w:val="Normal (Web)"/>
    <w:basedOn w:val="Gnth"/>
    <w:uiPriority w:val="99"/>
    <w:semiHidden/>
    <w:rsid w:val="006C0C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Text-small">
    <w:name w:val="Text - small"/>
    <w:basedOn w:val="Gnth"/>
    <w:qFormat/>
    <w:rsid w:val="00AB0132"/>
    <w:pPr>
      <w:spacing w:before="0" w:after="120"/>
      <w:contextualSpacing/>
    </w:pPr>
    <w:rPr>
      <w:sz w:val="18"/>
    </w:rPr>
  </w:style>
  <w:style w:type="table" w:styleId="Greilletbla">
    <w:name w:val="Table Grid"/>
    <w:basedOn w:val="Tblanormlta"/>
    <w:uiPriority w:val="39"/>
    <w:rsid w:val="000827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ideal1Car">
    <w:name w:val="Teideal 1 Car"/>
    <w:basedOn w:val="Clfhoireannramhshocraithenan-alt"/>
    <w:link w:val="Teideal1"/>
    <w:uiPriority w:val="9"/>
    <w:rsid w:val="00692757"/>
    <w:rPr>
      <w:rFonts w:ascii="Helvetica" w:hAnsi="Helvetica"/>
      <w:b/>
      <w:bCs/>
      <w:color w:val="15BFDB"/>
      <w:sz w:val="24"/>
      <w:szCs w:val="24"/>
      <w:u w:val="single"/>
      <w:lang w:val="ga-IE"/>
    </w:rPr>
  </w:style>
  <w:style w:type="character" w:customStyle="1" w:styleId="Ceannteideal2Car">
    <w:name w:val="Ceannteideal 2 Car"/>
    <w:basedOn w:val="Clfhoireannramhshocraithenan-alt"/>
    <w:link w:val="Ceannteideal2"/>
    <w:uiPriority w:val="9"/>
    <w:rsid w:val="00F65CA2"/>
    <w:rPr>
      <w:rFonts w:ascii="Helvetica" w:eastAsiaTheme="minorHAnsi" w:hAnsi="Helvetica"/>
      <w:b/>
      <w:bCs/>
      <w:color w:val="262626" w:themeColor="text1" w:themeTint="D9"/>
      <w:kern w:val="2"/>
      <w:lang w:val="ga-IE" w:eastAsia="en-US"/>
      <w14:ligatures w14:val="standardContextual"/>
    </w:rPr>
  </w:style>
  <w:style w:type="paragraph" w:styleId="Liostaurchar">
    <w:name w:val="List Bullet"/>
    <w:basedOn w:val="Gnth"/>
    <w:uiPriority w:val="98"/>
    <w:rsid w:val="000D77AB"/>
    <w:pPr>
      <w:numPr>
        <w:numId w:val="1"/>
      </w:numPr>
      <w:spacing w:before="0" w:after="60" w:line="259" w:lineRule="auto"/>
      <w:ind w:left="720"/>
    </w:pPr>
  </w:style>
  <w:style w:type="paragraph" w:styleId="Ceanntsc">
    <w:name w:val="header"/>
    <w:basedOn w:val="Gnth"/>
    <w:link w:val="CeanntscCar"/>
    <w:uiPriority w:val="99"/>
    <w:rsid w:val="008D48F8"/>
    <w:pPr>
      <w:tabs>
        <w:tab w:val="center" w:pos="4680"/>
        <w:tab w:val="right" w:pos="9360"/>
      </w:tabs>
    </w:pPr>
  </w:style>
  <w:style w:type="character" w:customStyle="1" w:styleId="CeanntscCar">
    <w:name w:val="Ceanntásc Car"/>
    <w:basedOn w:val="Clfhoireannramhshocraithenan-alt"/>
    <w:link w:val="Ceanntsc"/>
    <w:uiPriority w:val="99"/>
    <w:rsid w:val="008078FE"/>
  </w:style>
  <w:style w:type="paragraph" w:styleId="Buntsc">
    <w:name w:val="footer"/>
    <w:basedOn w:val="Gnth"/>
    <w:link w:val="BuntscCar"/>
    <w:uiPriority w:val="99"/>
    <w:unhideWhenUsed/>
    <w:rsid w:val="008D48F8"/>
    <w:pPr>
      <w:tabs>
        <w:tab w:val="center" w:pos="4680"/>
        <w:tab w:val="right" w:pos="9360"/>
      </w:tabs>
    </w:pPr>
  </w:style>
  <w:style w:type="character" w:customStyle="1" w:styleId="BuntscCar">
    <w:name w:val="Buntásc Car"/>
    <w:basedOn w:val="Clfhoireannramhshocraithenan-alt"/>
    <w:link w:val="Buntsc"/>
    <w:uiPriority w:val="99"/>
    <w:rsid w:val="008D48F8"/>
  </w:style>
  <w:style w:type="paragraph" w:styleId="Teideal">
    <w:name w:val="Title"/>
    <w:basedOn w:val="Gnth"/>
    <w:next w:val="Gnth"/>
    <w:link w:val="TeidealCar"/>
    <w:uiPriority w:val="1"/>
    <w:qFormat/>
    <w:rsid w:val="000D77AB"/>
    <w:pPr>
      <w:spacing w:before="0" w:line="1000" w:lineRule="exact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96"/>
      <w:szCs w:val="56"/>
    </w:rPr>
  </w:style>
  <w:style w:type="character" w:customStyle="1" w:styleId="TeidealCar">
    <w:name w:val="Teideal Car"/>
    <w:basedOn w:val="Clfhoireannramhshocraithenan-alt"/>
    <w:link w:val="Teideal"/>
    <w:uiPriority w:val="1"/>
    <w:rsid w:val="008078FE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96"/>
      <w:szCs w:val="56"/>
    </w:rPr>
  </w:style>
  <w:style w:type="paragraph" w:customStyle="1" w:styleId="Text-small-right">
    <w:name w:val="Text - small - right"/>
    <w:basedOn w:val="Gnth"/>
    <w:qFormat/>
    <w:rsid w:val="00AB0132"/>
    <w:pPr>
      <w:spacing w:before="120"/>
      <w:jc w:val="right"/>
    </w:pPr>
    <w:rPr>
      <w:sz w:val="18"/>
    </w:rPr>
  </w:style>
  <w:style w:type="paragraph" w:customStyle="1" w:styleId="04xlpa">
    <w:name w:val="_04xlpa"/>
    <w:basedOn w:val="Gnth"/>
    <w:rsid w:val="003351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ga-IE"/>
    </w:rPr>
  </w:style>
  <w:style w:type="character" w:customStyle="1" w:styleId="wdyuqq">
    <w:name w:val="wdyuqq"/>
    <w:basedOn w:val="Clfhoireannramhshocraithenan-alt"/>
    <w:rsid w:val="00335105"/>
  </w:style>
  <w:style w:type="paragraph" w:styleId="Altanliosta">
    <w:name w:val="List Paragraph"/>
    <w:basedOn w:val="Gnth"/>
    <w:uiPriority w:val="34"/>
    <w:qFormat/>
    <w:rsid w:val="00335105"/>
    <w:pPr>
      <w:spacing w:before="0" w:after="160" w:line="259" w:lineRule="auto"/>
      <w:ind w:left="720"/>
      <w:contextualSpacing/>
    </w:pPr>
    <w:rPr>
      <w:rFonts w:eastAsiaTheme="minorHAnsi"/>
      <w:kern w:val="2"/>
      <w:lang w:val="en-IE" w:eastAsia="en-US"/>
      <w14:ligatures w14:val="standardContextual"/>
    </w:rPr>
  </w:style>
  <w:style w:type="character" w:styleId="Tagairtntatrchta">
    <w:name w:val="annotation reference"/>
    <w:basedOn w:val="Clfhoireannramhshocraithenan-alt"/>
    <w:uiPriority w:val="99"/>
    <w:semiHidden/>
    <w:unhideWhenUsed/>
    <w:rsid w:val="00335105"/>
    <w:rPr>
      <w:sz w:val="16"/>
      <w:szCs w:val="16"/>
    </w:rPr>
  </w:style>
  <w:style w:type="paragraph" w:styleId="Tacsntatrchta">
    <w:name w:val="annotation text"/>
    <w:basedOn w:val="Gnth"/>
    <w:link w:val="TacsntatrchtaCar"/>
    <w:uiPriority w:val="99"/>
    <w:unhideWhenUsed/>
    <w:rsid w:val="00335105"/>
    <w:rPr>
      <w:sz w:val="20"/>
      <w:szCs w:val="20"/>
    </w:rPr>
  </w:style>
  <w:style w:type="character" w:customStyle="1" w:styleId="TacsntatrchtaCar">
    <w:name w:val="Téacs nóta tráchta Car"/>
    <w:basedOn w:val="Clfhoireannramhshocraithenan-alt"/>
    <w:link w:val="Tacsntatrchta"/>
    <w:uiPriority w:val="99"/>
    <w:rsid w:val="00335105"/>
    <w:rPr>
      <w:sz w:val="20"/>
      <w:szCs w:val="20"/>
    </w:rPr>
  </w:style>
  <w:style w:type="paragraph" w:styleId="bharntatrchta">
    <w:name w:val="annotation subject"/>
    <w:basedOn w:val="Tacsntatrchta"/>
    <w:next w:val="Tacsntatrchta"/>
    <w:link w:val="bharntatrchtaCar"/>
    <w:uiPriority w:val="99"/>
    <w:semiHidden/>
    <w:unhideWhenUsed/>
    <w:rsid w:val="00335105"/>
    <w:rPr>
      <w:b/>
      <w:bCs/>
    </w:rPr>
  </w:style>
  <w:style w:type="character" w:customStyle="1" w:styleId="bharntatrchtaCar">
    <w:name w:val="Ábhar nóta tráchta Car"/>
    <w:basedOn w:val="TacsntatrchtaCar"/>
    <w:link w:val="bharntatrchta"/>
    <w:uiPriority w:val="99"/>
    <w:semiHidden/>
    <w:rsid w:val="00335105"/>
    <w:rPr>
      <w:b/>
      <w:bCs/>
      <w:sz w:val="20"/>
      <w:szCs w:val="20"/>
    </w:rPr>
  </w:style>
  <w:style w:type="paragraph" w:customStyle="1" w:styleId="paragraph">
    <w:name w:val="paragraph"/>
    <w:basedOn w:val="Gnth"/>
    <w:uiPriority w:val="1"/>
    <w:rsid w:val="00134FB7"/>
    <w:pPr>
      <w:spacing w:before="0" w:beforeAutospacing="1" w:after="160" w:afterAutospacing="1" w:line="259" w:lineRule="auto"/>
    </w:pPr>
    <w:rPr>
      <w:rFonts w:ascii="Times New Roman" w:eastAsia="Times New Roman" w:hAnsi="Times New Roman" w:cs="Times New Roman"/>
      <w:kern w:val="2"/>
      <w:sz w:val="24"/>
      <w:szCs w:val="24"/>
      <w:lang w:val="en-IE" w:eastAsia="en-IE"/>
      <w14:ligatures w14:val="standardContextual"/>
    </w:rPr>
  </w:style>
  <w:style w:type="character" w:customStyle="1" w:styleId="normaltextrun">
    <w:name w:val="normaltextrun"/>
    <w:basedOn w:val="Clfhoireannramhshocraithenan-alt"/>
    <w:rsid w:val="00134FB7"/>
  </w:style>
  <w:style w:type="character" w:customStyle="1" w:styleId="eop">
    <w:name w:val="eop"/>
    <w:basedOn w:val="Clfhoireannramhshocraithenan-alt"/>
    <w:rsid w:val="00134FB7"/>
  </w:style>
  <w:style w:type="paragraph" w:styleId="Leaganleasaithe">
    <w:name w:val="Revision"/>
    <w:hidden/>
    <w:uiPriority w:val="99"/>
    <w:semiHidden/>
    <w:rsid w:val="00AF78D0"/>
    <w:pPr>
      <w:spacing w:before="0"/>
    </w:pPr>
  </w:style>
  <w:style w:type="character" w:customStyle="1" w:styleId="cf01">
    <w:name w:val="cf01"/>
    <w:basedOn w:val="Clfhoireannramhshocraithenan-alt"/>
    <w:rsid w:val="00AF78D0"/>
    <w:rPr>
      <w:rFonts w:ascii="Segoe UI" w:hAnsi="Segoe UI" w:cs="Segoe UI" w:hint="default"/>
      <w:sz w:val="18"/>
      <w:szCs w:val="18"/>
    </w:rPr>
  </w:style>
  <w:style w:type="table" w:styleId="Tblagreille3-Aiceann1">
    <w:name w:val="Grid Table 3 Accent 1"/>
    <w:basedOn w:val="Tblanormlta"/>
    <w:uiPriority w:val="48"/>
    <w:rsid w:val="00103784"/>
    <w:tblPr>
      <w:tblStyleRowBandSize w:val="1"/>
      <w:tblStyleColBandSize w:val="1"/>
      <w:tblBorders>
        <w:top w:val="single" w:sz="4" w:space="0" w:color="62E0F6" w:themeColor="accent1" w:themeTint="99"/>
        <w:left w:val="single" w:sz="4" w:space="0" w:color="62E0F6" w:themeColor="accent1" w:themeTint="99"/>
        <w:bottom w:val="single" w:sz="4" w:space="0" w:color="62E0F6" w:themeColor="accent1" w:themeTint="99"/>
        <w:right w:val="single" w:sz="4" w:space="0" w:color="62E0F6" w:themeColor="accent1" w:themeTint="99"/>
        <w:insideH w:val="single" w:sz="4" w:space="0" w:color="62E0F6" w:themeColor="accent1" w:themeTint="99"/>
        <w:insideV w:val="single" w:sz="4" w:space="0" w:color="62E0F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4FC" w:themeFill="accent1" w:themeFillTint="33"/>
      </w:tcPr>
    </w:tblStylePr>
    <w:tblStylePr w:type="band1Horz">
      <w:tblPr/>
      <w:tcPr>
        <w:shd w:val="clear" w:color="auto" w:fill="CAF4FC" w:themeFill="accent1" w:themeFillTint="33"/>
      </w:tcPr>
    </w:tblStylePr>
    <w:tblStylePr w:type="neCell">
      <w:tblPr/>
      <w:tcPr>
        <w:tcBorders>
          <w:bottom w:val="single" w:sz="4" w:space="0" w:color="62E0F6" w:themeColor="accent1" w:themeTint="99"/>
        </w:tcBorders>
      </w:tcPr>
    </w:tblStylePr>
    <w:tblStylePr w:type="nwCell">
      <w:tblPr/>
      <w:tcPr>
        <w:tcBorders>
          <w:bottom w:val="single" w:sz="4" w:space="0" w:color="62E0F6" w:themeColor="accent1" w:themeTint="99"/>
        </w:tcBorders>
      </w:tcPr>
    </w:tblStylePr>
    <w:tblStylePr w:type="seCell">
      <w:tblPr/>
      <w:tcPr>
        <w:tcBorders>
          <w:top w:val="single" w:sz="4" w:space="0" w:color="62E0F6" w:themeColor="accent1" w:themeTint="99"/>
        </w:tcBorders>
      </w:tcPr>
    </w:tblStylePr>
    <w:tblStylePr w:type="swCell">
      <w:tblPr/>
      <w:tcPr>
        <w:tcBorders>
          <w:top w:val="single" w:sz="4" w:space="0" w:color="62E0F6" w:themeColor="accent1" w:themeTint="99"/>
        </w:tcBorders>
      </w:tcPr>
    </w:tblStylePr>
  </w:style>
  <w:style w:type="table" w:styleId="Tblagreille1adrom-Aiceann1">
    <w:name w:val="Grid Table 1 Light Accent 1"/>
    <w:basedOn w:val="Tblanormlta"/>
    <w:uiPriority w:val="46"/>
    <w:rsid w:val="00D20F14"/>
    <w:tblPr>
      <w:tblStyleRowBandSize w:val="1"/>
      <w:tblStyleColBandSize w:val="1"/>
      <w:tblBorders>
        <w:top w:val="single" w:sz="4" w:space="0" w:color="96EAF9" w:themeColor="accent1" w:themeTint="66"/>
        <w:left w:val="single" w:sz="4" w:space="0" w:color="96EAF9" w:themeColor="accent1" w:themeTint="66"/>
        <w:bottom w:val="single" w:sz="4" w:space="0" w:color="96EAF9" w:themeColor="accent1" w:themeTint="66"/>
        <w:right w:val="single" w:sz="4" w:space="0" w:color="96EAF9" w:themeColor="accent1" w:themeTint="66"/>
        <w:insideH w:val="single" w:sz="4" w:space="0" w:color="96EAF9" w:themeColor="accent1" w:themeTint="66"/>
        <w:insideV w:val="single" w:sz="4" w:space="0" w:color="96EAF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2E0F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2E0F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3-Accent11">
    <w:name w:val="Grid Table 3 - Accent 11"/>
    <w:basedOn w:val="Tblanormlta"/>
    <w:next w:val="Tblagreille3-Aiceann1"/>
    <w:uiPriority w:val="48"/>
    <w:rsid w:val="006A3C07"/>
    <w:rPr>
      <w:rFonts w:ascii="Calibri" w:eastAsia="Yu Mincho" w:hAnsi="Calibri" w:cs="Arial"/>
    </w:rPr>
    <w:tblPr>
      <w:tblStyleRowBandSize w:val="1"/>
      <w:tblStyleColBandSize w:val="1"/>
      <w:tblInd w:w="0" w:type="nil"/>
      <w:tblBorders>
        <w:top w:val="single" w:sz="4" w:space="0" w:color="62E0F6" w:themeColor="accent1" w:themeTint="99"/>
        <w:left w:val="single" w:sz="4" w:space="0" w:color="62E0F6" w:themeColor="accent1" w:themeTint="99"/>
        <w:bottom w:val="single" w:sz="4" w:space="0" w:color="62E0F6" w:themeColor="accent1" w:themeTint="99"/>
        <w:right w:val="single" w:sz="4" w:space="0" w:color="62E0F6" w:themeColor="accent1" w:themeTint="99"/>
        <w:insideH w:val="single" w:sz="4" w:space="0" w:color="62E0F6" w:themeColor="accent1" w:themeTint="99"/>
        <w:insideV w:val="single" w:sz="4" w:space="0" w:color="62E0F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4FC" w:themeFill="accent1" w:themeFillTint="33"/>
      </w:tcPr>
    </w:tblStylePr>
    <w:tblStylePr w:type="band1Horz">
      <w:tblPr/>
      <w:tcPr>
        <w:shd w:val="clear" w:color="auto" w:fill="CAF4FC" w:themeFill="accent1" w:themeFillTint="33"/>
      </w:tcPr>
    </w:tblStylePr>
    <w:tblStylePr w:type="neCell">
      <w:tblPr/>
      <w:tcPr>
        <w:tcBorders>
          <w:bottom w:val="single" w:sz="4" w:space="0" w:color="62E0F6" w:themeColor="accent1" w:themeTint="99"/>
        </w:tcBorders>
      </w:tcPr>
    </w:tblStylePr>
    <w:tblStylePr w:type="nwCell">
      <w:tblPr/>
      <w:tcPr>
        <w:tcBorders>
          <w:bottom w:val="single" w:sz="4" w:space="0" w:color="62E0F6" w:themeColor="accent1" w:themeTint="99"/>
        </w:tcBorders>
      </w:tcPr>
    </w:tblStylePr>
    <w:tblStylePr w:type="seCell">
      <w:tblPr/>
      <w:tcPr>
        <w:tcBorders>
          <w:top w:val="single" w:sz="4" w:space="0" w:color="62E0F6" w:themeColor="accent1" w:themeTint="99"/>
        </w:tcBorders>
      </w:tcPr>
    </w:tblStylePr>
    <w:tblStylePr w:type="swCell">
      <w:tblPr/>
      <w:tcPr>
        <w:tcBorders>
          <w:top w:val="single" w:sz="4" w:space="0" w:color="62E0F6" w:themeColor="accent1" w:themeTint="99"/>
        </w:tcBorders>
      </w:tcPr>
    </w:tblStylePr>
  </w:style>
  <w:style w:type="character" w:styleId="Hipearnasc">
    <w:name w:val="Hyperlink"/>
    <w:basedOn w:val="Clfhoireannramhshocraithenan-alt"/>
    <w:uiPriority w:val="99"/>
    <w:unhideWhenUsed/>
    <w:rsid w:val="00DF1991"/>
    <w:rPr>
      <w:color w:val="0CC0DF" w:themeColor="hyperlink"/>
      <w:u w:val="single"/>
    </w:rPr>
  </w:style>
  <w:style w:type="character" w:styleId="Luaneamhritithe">
    <w:name w:val="Unresolved Mention"/>
    <w:basedOn w:val="Clfhoireannramhshocraithenan-alt"/>
    <w:uiPriority w:val="99"/>
    <w:semiHidden/>
    <w:rsid w:val="00DF1991"/>
    <w:rPr>
      <w:color w:val="605E5C"/>
      <w:shd w:val="clear" w:color="auto" w:fill="E1DFDD"/>
    </w:rPr>
  </w:style>
  <w:style w:type="table" w:styleId="Gnth-thbla3">
    <w:name w:val="Plain Table 3"/>
    <w:basedOn w:val="Tblanormlta"/>
    <w:uiPriority w:val="43"/>
    <w:rsid w:val="008F7CF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pf0">
    <w:name w:val="pf0"/>
    <w:basedOn w:val="Gnth"/>
    <w:rsid w:val="00E263E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E"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53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2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75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3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42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7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ighloinn\AppData\Roaming\Microsoft\Templates\Scientific%20conclusion%20worksheet.dotx" TargetMode="External"/></Relationships>
</file>

<file path=word/theme/theme1.xml><?xml version="1.0" encoding="utf-8"?>
<a:theme xmlns:a="http://schemas.openxmlformats.org/drawingml/2006/main" name="Office Theme">
  <a:themeElements>
    <a:clrScheme name="SnasTV Ros na Rún">
      <a:dk1>
        <a:sysClr val="windowText" lastClr="000000"/>
      </a:dk1>
      <a:lt1>
        <a:sysClr val="window" lastClr="FFFFFF"/>
      </a:lt1>
      <a:dk2>
        <a:srgbClr val="077183"/>
      </a:dk2>
      <a:lt2>
        <a:srgbClr val="FFFFFF"/>
      </a:lt2>
      <a:accent1>
        <a:srgbClr val="0CC0DF"/>
      </a:accent1>
      <a:accent2>
        <a:srgbClr val="FF0099"/>
      </a:accent2>
      <a:accent3>
        <a:srgbClr val="FFD93B"/>
      </a:accent3>
      <a:accent4>
        <a:srgbClr val="8064A2"/>
      </a:accent4>
      <a:accent5>
        <a:srgbClr val="FF53B9"/>
      </a:accent5>
      <a:accent6>
        <a:srgbClr val="00B050"/>
      </a:accent6>
      <a:hlink>
        <a:srgbClr val="0CC0DF"/>
      </a:hlink>
      <a:folHlink>
        <a:srgbClr val="0CC0D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09698c-63c9-49e0-9838-e8029c88ba6a" xsi:nil="true"/>
    <lcf76f155ced4ddcb4097134ff3c332f xmlns="2f3b5c31-8774-4f9a-94b2-99b9ad5b10d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703502210E9A4C96D49E889D95812C" ma:contentTypeVersion="17" ma:contentTypeDescription="Create a new document." ma:contentTypeScope="" ma:versionID="32e1bf4b9aad32d7365d2b512303d06d">
  <xsd:schema xmlns:xsd="http://www.w3.org/2001/XMLSchema" xmlns:xs="http://www.w3.org/2001/XMLSchema" xmlns:p="http://schemas.microsoft.com/office/2006/metadata/properties" xmlns:ns2="2f3b5c31-8774-4f9a-94b2-99b9ad5b10de" xmlns:ns3="b209698c-63c9-49e0-9838-e8029c88ba6a" targetNamespace="http://schemas.microsoft.com/office/2006/metadata/properties" ma:root="true" ma:fieldsID="feeb60504226d3f0c36fab4588a04316" ns2:_="" ns3:_="">
    <xsd:import namespace="2f3b5c31-8774-4f9a-94b2-99b9ad5b10de"/>
    <xsd:import namespace="b209698c-63c9-49e0-9838-e8029c88ba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b5c31-8774-4f9a-94b2-99b9ad5b10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ee92b2f-d444-4214-abdd-12644e6e9e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9698c-63c9-49e0-9838-e8029c88ba6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7ffa69b8-f921-4298-af93-0fe9519ba56b}" ma:internalName="TaxCatchAll" ma:showField="CatchAllData" ma:web="b209698c-63c9-49e0-9838-e8029c88ba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38F210-7067-483E-BFA1-28635F76E02A}">
  <ds:schemaRefs>
    <ds:schemaRef ds:uri="2f3b5c31-8774-4f9a-94b2-99b9ad5b10de"/>
    <ds:schemaRef ds:uri="http://schemas.microsoft.com/office/2006/metadata/properties"/>
    <ds:schemaRef ds:uri="http://purl.org/dc/dcmitype/"/>
    <ds:schemaRef ds:uri="http://www.w3.org/XML/1998/namespace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b209698c-63c9-49e0-9838-e8029c88ba6a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297C1A5B-7166-477E-BCE5-3A3FA8E519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9987FF-ABAB-4B8D-ACB7-EFA45C3686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3b5c31-8774-4f9a-94b2-99b9ad5b10de"/>
    <ds:schemaRef ds:uri="b209698c-63c9-49e0-9838-e8029c88ba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02EE576-17C7-482E-81F1-4023425F6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Scientific conclusion worksheet</Template>
  <TotalTime>23</TotalTime>
  <Pages>10</Pages>
  <Words>2124</Words>
  <Characters>12107</Characters>
  <Application>Microsoft Office Word</Application>
  <DocSecurity>0</DocSecurity>
  <Lines>100</Lines>
  <Paragraphs>28</Paragraphs>
  <ScaleCrop>false</ScaleCrop>
  <Company/>
  <LinksUpToDate>false</LinksUpToDate>
  <CharactersWithSpaces>14203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Aisling Sheerin</dc:creator>
  <cp:keywords/>
  <dc:description/>
  <cp:lastModifiedBy>Sophie Mcnamara</cp:lastModifiedBy>
  <cp:revision>398</cp:revision>
  <cp:lastPrinted>2024-09-04T10:18:00Z</cp:lastPrinted>
  <dcterms:created xsi:type="dcterms:W3CDTF">2024-06-26T14:45:00Z</dcterms:created>
  <dcterms:modified xsi:type="dcterms:W3CDTF">2024-12-18T15:17:00Z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0x010100A2703502210E9A4C96D49E889D95812C</vt:lpwstr>
  </property>
  <property fmtid="{D5CDD505-2E9C-101B-9397-08002B2CF9AE}" pid="3" name="MediaServiceImageTags">
    <vt:lpwstr/>
  </property>
</Properties>
</file>