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874"/>
        <w:gridCol w:w="552"/>
        <w:gridCol w:w="2600"/>
        <w:gridCol w:w="552"/>
        <w:gridCol w:w="2616"/>
      </w:tblGrid>
      <w:tr w:rsidR="008D31A9" w:rsidRPr="004A2C7D" w14:paraId="1176E461" w14:textId="77777777" w:rsidTr="5BFE1AC2">
        <w:trPr>
          <w:trHeight w:val="1277"/>
          <w:jc w:val="center"/>
        </w:trPr>
        <w:tc>
          <w:tcPr>
            <w:tcW w:w="9746" w:type="dxa"/>
            <w:gridSpan w:val="6"/>
            <w:vAlign w:val="center"/>
          </w:tcPr>
          <w:p w14:paraId="6FB1C246" w14:textId="0056DB00" w:rsidR="008D31A9" w:rsidRPr="004A2C7D" w:rsidRDefault="008D31A9" w:rsidP="5BFE1AC2">
            <w:pPr>
              <w:spacing w:before="0" w:line="276" w:lineRule="auto"/>
            </w:pPr>
          </w:p>
        </w:tc>
      </w:tr>
      <w:tr w:rsidR="008D31A9" w:rsidRPr="004A2C7D" w14:paraId="392F5364" w14:textId="77777777" w:rsidTr="5BFE1AC2">
        <w:trPr>
          <w:trHeight w:val="473"/>
          <w:jc w:val="center"/>
        </w:trPr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92414EA" w14:textId="1F1C51EA" w:rsidR="008D31A9" w:rsidRPr="004A2C7D" w:rsidRDefault="00636835" w:rsidP="5BFE1AC2">
            <w:pPr>
              <w:pStyle w:val="Text-small-right"/>
              <w:spacing w:before="0" w:line="276" w:lineRule="auto"/>
              <w:jc w:val="center"/>
            </w:pPr>
            <w:r w:rsidRPr="004A2C7D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4B378E98" wp14:editId="223D61B7">
                  <wp:simplePos x="0" y="0"/>
                  <wp:positionH relativeFrom="column">
                    <wp:posOffset>-299516</wp:posOffset>
                  </wp:positionH>
                  <wp:positionV relativeFrom="paragraph">
                    <wp:posOffset>-8795</wp:posOffset>
                  </wp:positionV>
                  <wp:extent cx="623570" cy="623570"/>
                  <wp:effectExtent l="0" t="0" r="0" b="0"/>
                  <wp:wrapNone/>
                  <wp:docPr id="472870532" name="Picture 19" descr="A blue brai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70532" name="Picture 19" descr="A blue brain in a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4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84306EA" w14:textId="0575384A" w:rsidR="008D31A9" w:rsidRPr="004A2C7D" w:rsidRDefault="008D31A9" w:rsidP="00B47132">
            <w:pPr>
              <w:pStyle w:val="Teideal1"/>
              <w:spacing w:before="120"/>
              <w:ind w:right="87"/>
              <w:rPr>
                <w:color w:val="065F6F" w:themeColor="accent1" w:themeShade="80"/>
                <w:sz w:val="20"/>
                <w:szCs w:val="20"/>
              </w:rPr>
            </w:pPr>
            <w:r w:rsidRPr="004A2C7D">
              <w:rPr>
                <w:color w:val="065F6F" w:themeColor="accent1" w:themeShade="80"/>
                <w:sz w:val="20"/>
                <w:szCs w:val="20"/>
              </w:rPr>
              <w:t>Tuiscint &amp; forbairt foclóra</w:t>
            </w:r>
          </w:p>
          <w:p w14:paraId="14771288" w14:textId="5B1FE069" w:rsidR="008D31A9" w:rsidRPr="004A2C7D" w:rsidRDefault="006E26E4" w:rsidP="00B47132">
            <w:pPr>
              <w:pStyle w:val="Text-small"/>
              <w:spacing w:after="0" w:line="276" w:lineRule="auto"/>
              <w:ind w:right="87"/>
            </w:pPr>
            <w:r w:rsidRPr="004A2C7D">
              <w:rPr>
                <w:rFonts w:ascii="Helvetica" w:hAnsi="Helvetica" w:cs="Helvetica"/>
              </w:rPr>
              <w:t>Focail agus frásaí a bhaineann</w:t>
            </w:r>
            <w:r w:rsidR="005E1973">
              <w:rPr>
                <w:rFonts w:ascii="Helvetica" w:hAnsi="Helvetica" w:cs="Helvetica"/>
              </w:rPr>
              <w:t xml:space="preserve"> </w:t>
            </w:r>
            <w:r w:rsidRPr="004A2C7D">
              <w:rPr>
                <w:rFonts w:ascii="Helvetica" w:hAnsi="Helvetica" w:cs="Helvetica"/>
              </w:rPr>
              <w:t>le cúrsaí grá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370EB1C4" w14:textId="28180129" w:rsidR="008D31A9" w:rsidRPr="004A2C7D" w:rsidRDefault="002E3E2A" w:rsidP="5BFE1AC2">
            <w:pPr>
              <w:pStyle w:val="Text-small-right"/>
              <w:spacing w:before="0" w:line="276" w:lineRule="auto"/>
              <w:jc w:val="left"/>
            </w:pPr>
            <w:r w:rsidRPr="004A2C7D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553880A8" wp14:editId="2D3CF3BA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12065</wp:posOffset>
                  </wp:positionV>
                  <wp:extent cx="564571" cy="570106"/>
                  <wp:effectExtent l="0" t="0" r="0" b="1905"/>
                  <wp:wrapNone/>
                  <wp:docPr id="415197832" name="Picture 20" descr="A light bulb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197832" name="Picture 20" descr="A light bulb in a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4571" cy="57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0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49C6752F" w14:textId="57C0ACF9" w:rsidR="008D31A9" w:rsidRPr="004A2C7D" w:rsidRDefault="008D31A9" w:rsidP="00493DBD">
            <w:pPr>
              <w:pStyle w:val="Teideal1"/>
              <w:spacing w:before="120" w:line="276" w:lineRule="auto"/>
              <w:ind w:left="197"/>
              <w:rPr>
                <w:rFonts w:asciiTheme="minorHAnsi" w:hAnsiTheme="minorHAnsi"/>
                <w:color w:val="065F6F" w:themeColor="accent1" w:themeShade="80"/>
                <w:sz w:val="16"/>
                <w:szCs w:val="16"/>
              </w:rPr>
            </w:pPr>
            <w:r w:rsidRPr="004A2C7D">
              <w:rPr>
                <w:color w:val="065F6F" w:themeColor="accent1" w:themeShade="80"/>
                <w:sz w:val="20"/>
                <w:szCs w:val="20"/>
              </w:rPr>
              <w:t>Feasacht teanga</w:t>
            </w:r>
          </w:p>
          <w:p w14:paraId="5D8A62C4" w14:textId="5D15F9EF" w:rsidR="008D31A9" w:rsidRPr="004A2C7D" w:rsidRDefault="009A29ED" w:rsidP="00493DBD">
            <w:pPr>
              <w:pStyle w:val="Text-small"/>
              <w:spacing w:after="0" w:line="276" w:lineRule="auto"/>
              <w:ind w:left="197"/>
              <w:rPr>
                <w:sz w:val="22"/>
              </w:rPr>
            </w:pPr>
            <w:r w:rsidRPr="004A2C7D">
              <w:rPr>
                <w:rFonts w:ascii="Helvetica" w:hAnsi="Helvetica" w:cs="Helvetica"/>
              </w:rPr>
              <w:t>Fuaim ‘</w:t>
            </w:r>
            <w:proofErr w:type="spellStart"/>
            <w:r w:rsidRPr="004A2C7D">
              <w:rPr>
                <w:rFonts w:ascii="Helvetica" w:hAnsi="Helvetica" w:cs="Helvetica"/>
              </w:rPr>
              <w:t>th</w:t>
            </w:r>
            <w:proofErr w:type="spellEnd"/>
            <w:r w:rsidRPr="004A2C7D">
              <w:rPr>
                <w:rFonts w:ascii="Helvetica" w:hAnsi="Helvetica" w:cs="Helvetica"/>
              </w:rPr>
              <w:t>’ &amp; ‘</w:t>
            </w:r>
            <w:proofErr w:type="spellStart"/>
            <w:r w:rsidRPr="004A2C7D">
              <w:rPr>
                <w:rFonts w:ascii="Helvetica" w:hAnsi="Helvetica" w:cs="Helvetica"/>
              </w:rPr>
              <w:t>sh</w:t>
            </w:r>
            <w:proofErr w:type="spellEnd"/>
            <w:r w:rsidRPr="004A2C7D">
              <w:rPr>
                <w:rFonts w:ascii="Helvetica" w:hAnsi="Helvetica" w:cs="Helvetica"/>
              </w:rPr>
              <w:t xml:space="preserve">’; Áit an </w:t>
            </w:r>
            <w:proofErr w:type="spellStart"/>
            <w:r w:rsidRPr="004A2C7D">
              <w:rPr>
                <w:rFonts w:ascii="Helvetica" w:hAnsi="Helvetica" w:cs="Helvetica"/>
              </w:rPr>
              <w:t>ainmfhocail</w:t>
            </w:r>
            <w:proofErr w:type="spellEnd"/>
            <w:r w:rsidRPr="004A2C7D">
              <w:rPr>
                <w:rFonts w:ascii="Helvetica" w:hAnsi="Helvetica" w:cs="Helvetica"/>
              </w:rPr>
              <w:t xml:space="preserve"> / an fhorainm san abairt</w:t>
            </w:r>
          </w:p>
        </w:tc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20FBD91D" w14:textId="66912CA3" w:rsidR="008D31A9" w:rsidRPr="004A2C7D" w:rsidRDefault="002E3E2A" w:rsidP="5BFE1AC2">
            <w:pPr>
              <w:pStyle w:val="Text-small-right"/>
              <w:spacing w:before="0" w:line="276" w:lineRule="auto"/>
            </w:pPr>
            <w:r w:rsidRPr="004A2C7D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E6EF3FB" wp14:editId="08E986F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-6350</wp:posOffset>
                  </wp:positionV>
                  <wp:extent cx="624202" cy="624202"/>
                  <wp:effectExtent l="0" t="0" r="0" b="0"/>
                  <wp:wrapNone/>
                  <wp:docPr id="410308988" name="Picture 18" descr="A pink circle with tex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08988" name="Picture 18" descr="A pink circle with text i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2" cy="6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78C4F430" w14:textId="79FFD4BC" w:rsidR="008D31A9" w:rsidRPr="004A2C7D" w:rsidRDefault="008D31A9" w:rsidP="007067C4">
            <w:pPr>
              <w:pStyle w:val="Teideal1"/>
              <w:spacing w:before="120" w:line="276" w:lineRule="auto"/>
              <w:ind w:left="313"/>
              <w:rPr>
                <w:rFonts w:asciiTheme="minorHAnsi" w:hAnsiTheme="minorHAnsi"/>
                <w:color w:val="065F6F" w:themeColor="accent1" w:themeShade="80"/>
                <w:sz w:val="16"/>
                <w:szCs w:val="16"/>
              </w:rPr>
            </w:pPr>
            <w:r w:rsidRPr="004A2C7D">
              <w:rPr>
                <w:color w:val="065F6F" w:themeColor="accent1" w:themeShade="80"/>
                <w:sz w:val="20"/>
                <w:szCs w:val="20"/>
              </w:rPr>
              <w:t>Scileanna cumarsáide</w:t>
            </w:r>
          </w:p>
          <w:p w14:paraId="36D8E0A8" w14:textId="73D3A860" w:rsidR="008D31A9" w:rsidRPr="004A2C7D" w:rsidRDefault="00326820" w:rsidP="007067C4">
            <w:pPr>
              <w:pStyle w:val="Text-small"/>
              <w:spacing w:after="0" w:line="276" w:lineRule="auto"/>
              <w:ind w:left="313"/>
              <w:rPr>
                <w:sz w:val="22"/>
              </w:rPr>
            </w:pPr>
            <w:r w:rsidRPr="004A2C7D">
              <w:rPr>
                <w:rFonts w:ascii="Helvetica" w:hAnsi="Helvetica" w:cs="Helvetica"/>
              </w:rPr>
              <w:t>Ag cur grá (nó easpa grá) in iúl</w:t>
            </w:r>
          </w:p>
        </w:tc>
      </w:tr>
    </w:tbl>
    <w:tbl>
      <w:tblPr>
        <w:tblStyle w:val="Greilletbla"/>
        <w:tblpPr w:leftFromText="180" w:rightFromText="180" w:vertAnchor="text" w:horzAnchor="margin" w:tblpXSpec="right" w:tblpY="-2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4"/>
      </w:tblGrid>
      <w:tr w:rsidR="00D230CD" w:rsidRPr="004A2C7D" w14:paraId="58B4DFF3" w14:textId="77777777" w:rsidTr="5BFE1AC2">
        <w:trPr>
          <w:trHeight w:val="415"/>
        </w:trPr>
        <w:tc>
          <w:tcPr>
            <w:tcW w:w="7044" w:type="dxa"/>
            <w:shd w:val="clear" w:color="auto" w:fill="auto"/>
          </w:tcPr>
          <w:p w14:paraId="40B0C651" w14:textId="5F852797" w:rsidR="00D230CD" w:rsidRPr="004A2C7D" w:rsidRDefault="007F51C6" w:rsidP="5BFE1AC2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</w:pPr>
            <w:r w:rsidRPr="004A2C7D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Sraith </w:t>
            </w:r>
            <w:r w:rsidR="000D4398" w:rsidRPr="004A2C7D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2</w:t>
            </w:r>
            <w:r w:rsidR="000E07C0" w:rsidRPr="004A2C7D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:</w:t>
            </w:r>
            <w:r w:rsidRPr="004A2C7D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 </w:t>
            </w:r>
            <w:r w:rsidR="00D230CD" w:rsidRPr="004A2C7D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 xml:space="preserve">Ceacht </w:t>
            </w:r>
            <w:r w:rsidR="000F5F46" w:rsidRPr="004A2C7D">
              <w:rPr>
                <w:rFonts w:ascii="Helvetica" w:hAnsi="Helvetica" w:cs="Arial"/>
                <w:b/>
                <w:bCs/>
                <w:color w:val="FFFFFF"/>
                <w:spacing w:val="-8"/>
                <w:sz w:val="28"/>
                <w:szCs w:val="28"/>
              </w:rPr>
              <w:t>6</w:t>
            </w:r>
          </w:p>
        </w:tc>
      </w:tr>
      <w:tr w:rsidR="00D230CD" w:rsidRPr="004A2C7D" w14:paraId="108BA550" w14:textId="77777777" w:rsidTr="5BFE1AC2">
        <w:trPr>
          <w:trHeight w:val="542"/>
        </w:trPr>
        <w:tc>
          <w:tcPr>
            <w:tcW w:w="7044" w:type="dxa"/>
            <w:shd w:val="clear" w:color="auto" w:fill="auto"/>
          </w:tcPr>
          <w:p w14:paraId="2E0054E8" w14:textId="038FCA4F" w:rsidR="00D230CD" w:rsidRPr="004A2C7D" w:rsidRDefault="00132AF9" w:rsidP="5BFE1AC2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</w:pPr>
            <w:r w:rsidRPr="004A2C7D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 xml:space="preserve"> </w:t>
            </w:r>
            <w:r w:rsidR="002E3E2A" w:rsidRPr="004A2C7D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“</w:t>
            </w:r>
            <w:r w:rsidR="000F5F46" w:rsidRPr="004A2C7D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Grá mo chroí thú</w:t>
            </w:r>
            <w:r w:rsidR="002E3E2A" w:rsidRPr="004A2C7D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”</w:t>
            </w:r>
          </w:p>
          <w:p w14:paraId="5DC603C6" w14:textId="5D9EF8BE" w:rsidR="00D230CD" w:rsidRPr="004A2C7D" w:rsidRDefault="00CA5418" w:rsidP="5BFE1AC2">
            <w:pPr>
              <w:spacing w:before="0"/>
              <w:jc w:val="center"/>
              <w:rPr>
                <w:rFonts w:ascii="Helvetica" w:hAnsi="Helvetica" w:cs="Arial"/>
                <w:b/>
                <w:bCs/>
                <w:color w:val="FFFFFF"/>
                <w:spacing w:val="-8"/>
                <w:sz w:val="56"/>
                <w:szCs w:val="56"/>
              </w:rPr>
            </w:pPr>
            <w:r w:rsidRPr="004A2C7D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 xml:space="preserve">Ag cur </w:t>
            </w:r>
            <w:r w:rsidR="000F5F46" w:rsidRPr="004A2C7D">
              <w:rPr>
                <w:rFonts w:ascii="Helvetica" w:hAnsi="Helvetica" w:cs="Arial"/>
                <w:b/>
                <w:bCs/>
                <w:color w:val="FFFFFF"/>
                <w:spacing w:val="11"/>
                <w:sz w:val="40"/>
                <w:szCs w:val="40"/>
              </w:rPr>
              <w:t>grá in iúl</w:t>
            </w:r>
            <w:r w:rsidR="00D230CD" w:rsidRPr="004A2C7D">
              <w:rPr>
                <w:rFonts w:ascii="Helvetica" w:hAnsi="Helvetica" w:cs="Arial"/>
                <w:b/>
                <w:bCs/>
                <w:i/>
                <w:iCs/>
                <w:color w:val="FFFFFF"/>
                <w:spacing w:val="11"/>
                <w:sz w:val="36"/>
                <w:szCs w:val="36"/>
              </w:rPr>
              <w:t xml:space="preserve"> </w:t>
            </w:r>
          </w:p>
        </w:tc>
      </w:tr>
    </w:tbl>
    <w:p w14:paraId="18959C06" w14:textId="22950DB4" w:rsidR="005406C0" w:rsidRPr="004A2C7D" w:rsidRDefault="00A32EF2" w:rsidP="5BFE1AC2">
      <w:pPr>
        <w:pStyle w:val="Teideal1"/>
        <w:jc w:val="left"/>
        <w:rPr>
          <w:rFonts w:cs="Helvetica"/>
          <w:color w:val="262626" w:themeColor="text1" w:themeTint="D9"/>
          <w:sz w:val="20"/>
          <w:szCs w:val="20"/>
          <w:u w:val="none"/>
        </w:rPr>
      </w:pPr>
      <w:r w:rsidRPr="004A2C7D">
        <w:rPr>
          <w:rFonts w:cs="Helvetica"/>
          <w:noProof/>
          <w:color w:val="000000" w:themeColor="text1"/>
          <w:sz w:val="20"/>
          <w:szCs w:val="20"/>
          <w:u w:val="none"/>
        </w:rPr>
        <w:drawing>
          <wp:anchor distT="0" distB="0" distL="114300" distR="114300" simplePos="0" relativeHeight="251658244" behindDoc="0" locked="0" layoutInCell="1" allowOverlap="1" wp14:anchorId="575AEF04" wp14:editId="39712FD4">
            <wp:simplePos x="0" y="0"/>
            <wp:positionH relativeFrom="column">
              <wp:posOffset>-184150</wp:posOffset>
            </wp:positionH>
            <wp:positionV relativeFrom="page">
              <wp:posOffset>172720</wp:posOffset>
            </wp:positionV>
            <wp:extent cx="1604645" cy="1604645"/>
            <wp:effectExtent l="0" t="0" r="0" b="0"/>
            <wp:wrapNone/>
            <wp:docPr id="998443030" name="Picture 1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3030" name="Picture 11" descr="A black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E46" w:rsidRPr="004A2C7D">
        <w:rPr>
          <w:rFonts w:cs="Helvetica"/>
          <w:noProof/>
          <w:color w:val="262626" w:themeColor="text1" w:themeTint="D9"/>
          <w:sz w:val="20"/>
          <w:szCs w:val="20"/>
          <w:u w:val="none"/>
        </w:rPr>
        <w:drawing>
          <wp:anchor distT="0" distB="0" distL="114300" distR="114300" simplePos="0" relativeHeight="251658248" behindDoc="1" locked="0" layoutInCell="1" allowOverlap="1" wp14:anchorId="604ADBDB" wp14:editId="4CBE9171">
            <wp:simplePos x="0" y="0"/>
            <wp:positionH relativeFrom="column">
              <wp:posOffset>-712259</wp:posOffset>
            </wp:positionH>
            <wp:positionV relativeFrom="page">
              <wp:posOffset>-17780</wp:posOffset>
            </wp:positionV>
            <wp:extent cx="7600950" cy="2343150"/>
            <wp:effectExtent l="0" t="0" r="0" b="0"/>
            <wp:wrapNone/>
            <wp:docPr id="24580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0979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D073" w14:textId="687CD261" w:rsidR="005406C0" w:rsidRPr="004A2C7D" w:rsidRDefault="005406C0" w:rsidP="5BFE1AC2">
      <w:pPr>
        <w:pStyle w:val="Teideal1"/>
        <w:spacing w:line="360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4A2C7D">
        <w:rPr>
          <w:rFonts w:ascii="Arial" w:hAnsi="Arial" w:cs="Arial"/>
          <w:noProof/>
          <w:color w:val="DC459D"/>
          <w:sz w:val="40"/>
          <w:szCs w:val="4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801ADDC" wp14:editId="171A7650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214110" cy="45085"/>
                <wp:effectExtent l="0" t="0" r="0" b="5715"/>
                <wp:wrapTopAndBottom/>
                <wp:docPr id="14422052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14D73D5C">
              <v:rect id="Rectangle 46" style="position:absolute;margin-left:54pt;margin-top:24.15pt;width:489.3pt;height:3.55pt;z-index:-251631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58F85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">
                <w10:wrap type="topAndBottom" anchorx="page"/>
              </v:rect>
            </w:pict>
          </mc:Fallback>
        </mc:AlternateContent>
      </w:r>
      <w:r w:rsidRPr="004A2C7D">
        <w:rPr>
          <w:rFonts w:cs="Helvetica"/>
          <w:color w:val="262626" w:themeColor="text1" w:themeTint="D9"/>
          <w:sz w:val="40"/>
          <w:szCs w:val="40"/>
          <w:u w:val="none"/>
        </w:rPr>
        <w:t>A: TUISCINT AGUS FORBAIRT FOCLÓRA</w:t>
      </w:r>
    </w:p>
    <w:p w14:paraId="202512BE" w14:textId="77777777" w:rsidR="0010182E" w:rsidRPr="004A2C7D" w:rsidRDefault="0010182E" w:rsidP="5BFE1AC2">
      <w:pPr>
        <w:spacing w:before="0" w:after="120"/>
        <w:ind w:left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60DFF066" w14:textId="50567721" w:rsidR="00481138" w:rsidRPr="004A2C7D" w:rsidRDefault="00481138" w:rsidP="5BFE1AC2">
      <w:pPr>
        <w:numPr>
          <w:ilvl w:val="0"/>
          <w:numId w:val="3"/>
        </w:numPr>
        <w:spacing w:before="0" w:after="120"/>
        <w:ind w:left="357" w:hanging="357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Líon na bearnaí</w:t>
      </w:r>
    </w:p>
    <w:p w14:paraId="0A166CAC" w14:textId="77777777" w:rsidR="00481138" w:rsidRPr="004A2C7D" w:rsidRDefault="00481138" w:rsidP="5BFE1AC2">
      <w:pPr>
        <w:spacing w:before="0" w:line="360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Féach siar ar an mír físe, más gá, chun na bearnaí a líonadh leis an bhfocal cuí.</w:t>
      </w:r>
    </w:p>
    <w:tbl>
      <w:tblPr>
        <w:tblStyle w:val="Tblagreille1adrom-Aiceann1"/>
        <w:tblW w:w="9497" w:type="dxa"/>
        <w:tblInd w:w="279" w:type="dxa"/>
        <w:tblBorders>
          <w:top w:val="single" w:sz="4" w:space="0" w:color="0CC0DF" w:themeColor="accent1"/>
          <w:left w:val="single" w:sz="4" w:space="0" w:color="0CC0DF" w:themeColor="accent1"/>
          <w:bottom w:val="single" w:sz="4" w:space="0" w:color="0CC0DF" w:themeColor="accent1"/>
          <w:right w:val="single" w:sz="4" w:space="0" w:color="0CC0DF" w:themeColor="accent1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118"/>
        <w:gridCol w:w="3119"/>
        <w:gridCol w:w="3260"/>
      </w:tblGrid>
      <w:tr w:rsidR="00D27086" w:rsidRPr="004A2C7D" w14:paraId="54525CA5" w14:textId="26C81D64" w:rsidTr="5BFE1AC2">
        <w:trPr>
          <w:trHeight w:val="294"/>
        </w:trPr>
        <w:tc>
          <w:tcPr>
            <w:tcW w:w="3118" w:type="dxa"/>
          </w:tcPr>
          <w:p w14:paraId="02AD7AF3" w14:textId="58460315" w:rsidR="00D27086" w:rsidRPr="004A2C7D" w:rsidRDefault="00B47132" w:rsidP="5BFE1AC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b</w:t>
            </w:r>
            <w:r w:rsidR="009016D2" w:rsidRPr="004A2C7D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reathnaigh</w:t>
            </w:r>
          </w:p>
        </w:tc>
        <w:tc>
          <w:tcPr>
            <w:tcW w:w="3119" w:type="dxa"/>
          </w:tcPr>
          <w:p w14:paraId="5516BAF9" w14:textId="70EE18E6" w:rsidR="00D27086" w:rsidRPr="004A2C7D" w:rsidRDefault="009016D2" w:rsidP="5BFE1AC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A2C7D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bomaite</w:t>
            </w:r>
          </w:p>
        </w:tc>
        <w:tc>
          <w:tcPr>
            <w:tcW w:w="3260" w:type="dxa"/>
          </w:tcPr>
          <w:p w14:paraId="661C4B16" w14:textId="4F0AEAEF" w:rsidR="00D27086" w:rsidRPr="004A2C7D" w:rsidRDefault="00827B96" w:rsidP="5BFE1AC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A2C7D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 xml:space="preserve">dúil </w:t>
            </w:r>
          </w:p>
        </w:tc>
      </w:tr>
      <w:tr w:rsidR="00D27086" w:rsidRPr="004A2C7D" w14:paraId="0C7E5CAC" w14:textId="7FA1B918" w:rsidTr="5BFE1AC2">
        <w:trPr>
          <w:trHeight w:val="309"/>
        </w:trPr>
        <w:tc>
          <w:tcPr>
            <w:tcW w:w="3118" w:type="dxa"/>
          </w:tcPr>
          <w:p w14:paraId="0F961A5F" w14:textId="04BA56C9" w:rsidR="00D27086" w:rsidRPr="004A2C7D" w:rsidRDefault="00827B96" w:rsidP="5BFE1AC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A2C7D"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  <w:t>méanar</w:t>
            </w:r>
          </w:p>
        </w:tc>
        <w:tc>
          <w:tcPr>
            <w:tcW w:w="3119" w:type="dxa"/>
          </w:tcPr>
          <w:p w14:paraId="5423884F" w14:textId="1D8D36D2" w:rsidR="00D27086" w:rsidRPr="004A2C7D" w:rsidRDefault="001C64B1" w:rsidP="5BFE1AC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A2C7D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duit</w:t>
            </w:r>
          </w:p>
        </w:tc>
        <w:tc>
          <w:tcPr>
            <w:tcW w:w="3260" w:type="dxa"/>
          </w:tcPr>
          <w:p w14:paraId="7A46D6E9" w14:textId="607B80AC" w:rsidR="00D27086" w:rsidRPr="004A2C7D" w:rsidRDefault="00827B96" w:rsidP="5BFE1AC2">
            <w:pPr>
              <w:spacing w:before="0" w:line="276" w:lineRule="auto"/>
              <w:jc w:val="center"/>
              <w:rPr>
                <w:rFonts w:ascii="Helvetica" w:eastAsia="Aptos" w:hAnsi="Helvetica" w:cs="Arial"/>
                <w:b/>
                <w:bCs/>
                <w:color w:val="0CC0DF" w:themeColor="accent1"/>
                <w:kern w:val="2"/>
                <w:lang w:eastAsia="en-US"/>
                <w14:ligatures w14:val="standardContextual"/>
              </w:rPr>
            </w:pPr>
            <w:r w:rsidRPr="004A2C7D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 xml:space="preserve">mo shúil </w:t>
            </w:r>
          </w:p>
        </w:tc>
      </w:tr>
      <w:tr w:rsidR="00D27086" w:rsidRPr="004A2C7D" w14:paraId="303618E4" w14:textId="4E02834D" w:rsidTr="5BFE1AC2">
        <w:trPr>
          <w:trHeight w:val="294"/>
        </w:trPr>
        <w:tc>
          <w:tcPr>
            <w:tcW w:w="3118" w:type="dxa"/>
          </w:tcPr>
          <w:p w14:paraId="423617A6" w14:textId="234117F9" w:rsidR="00D27086" w:rsidRPr="004A2C7D" w:rsidRDefault="00B7771A" w:rsidP="5BFE1AC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A2C7D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 xml:space="preserve">ag dréim </w:t>
            </w:r>
          </w:p>
        </w:tc>
        <w:tc>
          <w:tcPr>
            <w:tcW w:w="3119" w:type="dxa"/>
          </w:tcPr>
          <w:p w14:paraId="63C419CC" w14:textId="6A1E07E3" w:rsidR="00D27086" w:rsidRPr="004A2C7D" w:rsidRDefault="00B7771A" w:rsidP="5BFE1AC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A2C7D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 xml:space="preserve">aon </w:t>
            </w:r>
          </w:p>
        </w:tc>
        <w:tc>
          <w:tcPr>
            <w:tcW w:w="3260" w:type="dxa"/>
          </w:tcPr>
          <w:p w14:paraId="51740EBE" w14:textId="70E3BBDF" w:rsidR="00D27086" w:rsidRPr="004A2C7D" w:rsidRDefault="00260DE8" w:rsidP="5BFE1AC2">
            <w:pPr>
              <w:spacing w:before="0" w:line="276" w:lineRule="auto"/>
              <w:jc w:val="center"/>
              <w:rPr>
                <w:rFonts w:ascii="Helvetica" w:eastAsia="Yu Mincho" w:hAnsi="Helvetica" w:cs="Arial"/>
                <w:b/>
                <w:bCs/>
                <w:color w:val="0CC0DF" w:themeColor="accent1"/>
              </w:rPr>
            </w:pPr>
            <w:r w:rsidRPr="004A2C7D">
              <w:rPr>
                <w:rFonts w:ascii="Helvetica" w:eastAsia="Yu Mincho" w:hAnsi="Helvetica" w:cs="Arial"/>
                <w:b/>
                <w:bCs/>
                <w:color w:val="0CC0DF" w:themeColor="accent1"/>
              </w:rPr>
              <w:t>ionat</w:t>
            </w:r>
          </w:p>
        </w:tc>
      </w:tr>
    </w:tbl>
    <w:p w14:paraId="3D2CD0A6" w14:textId="12EBB66C" w:rsidR="00356575" w:rsidRPr="004A2C7D" w:rsidRDefault="00356575" w:rsidP="5BFE1AC2">
      <w:pPr>
        <w:spacing w:before="0" w:line="276" w:lineRule="auto"/>
        <w:jc w:val="both"/>
        <w:rPr>
          <w:rFonts w:ascii="Helvetica" w:eastAsia="Yu Mincho" w:hAnsi="Helvetica" w:cs="Arial"/>
          <w:color w:val="262626" w:themeColor="text1" w:themeTint="D9"/>
        </w:rPr>
      </w:pPr>
    </w:p>
    <w:tbl>
      <w:tblPr>
        <w:tblStyle w:val="Tblagreille1adrom-Aiceann1"/>
        <w:tblW w:w="9497" w:type="dxa"/>
        <w:tblInd w:w="279" w:type="dxa"/>
        <w:tblLook w:val="0600" w:firstRow="0" w:lastRow="0" w:firstColumn="0" w:lastColumn="0" w:noHBand="1" w:noVBand="1"/>
      </w:tblPr>
      <w:tblGrid>
        <w:gridCol w:w="9497"/>
      </w:tblGrid>
      <w:tr w:rsidR="00AC0A3A" w:rsidRPr="004A2C7D" w14:paraId="6D294AF4" w14:textId="77777777" w:rsidTr="5BFE1AC2">
        <w:tc>
          <w:tcPr>
            <w:tcW w:w="9497" w:type="dxa"/>
          </w:tcPr>
          <w:p w14:paraId="786FD379" w14:textId="77777777" w:rsidR="001D04E1" w:rsidRPr="004A2C7D" w:rsidRDefault="001D04E1" w:rsidP="5BFE1AC2">
            <w:pPr>
              <w:spacing w:before="0" w:line="276" w:lineRule="auto"/>
              <w:jc w:val="both"/>
              <w:rPr>
                <w:rFonts w:ascii="Helvetica" w:hAnsi="Helvetica"/>
                <w:color w:val="262626" w:themeColor="text1" w:themeTint="D9"/>
              </w:rPr>
            </w:pPr>
            <w:r w:rsidRPr="004A2C7D">
              <w:rPr>
                <w:rFonts w:ascii="Helvetica" w:hAnsi="Helvetica"/>
                <w:b/>
                <w:bCs/>
                <w:color w:val="033841" w:themeColor="text2" w:themeShade="80"/>
              </w:rPr>
              <w:t>Manus:</w:t>
            </w:r>
            <w:r w:rsidRPr="004A2C7D">
              <w:tab/>
            </w:r>
            <w:r w:rsidRPr="004A2C7D">
              <w:rPr>
                <w:rFonts w:ascii="Helvetica" w:hAnsi="Helvetica"/>
                <w:color w:val="262626" w:themeColor="text1" w:themeTint="D9"/>
              </w:rPr>
              <w:t>A Shorcha, an bhfuil _____________ agat?</w:t>
            </w:r>
          </w:p>
          <w:p w14:paraId="7510C795" w14:textId="77777777" w:rsidR="001D04E1" w:rsidRPr="004A2C7D" w:rsidRDefault="001D04E1" w:rsidP="5BFE1AC2">
            <w:pPr>
              <w:spacing w:before="0" w:line="276" w:lineRule="auto"/>
              <w:jc w:val="both"/>
              <w:rPr>
                <w:rFonts w:ascii="Helvetica" w:hAnsi="Helvetica"/>
                <w:color w:val="262626" w:themeColor="text1" w:themeTint="D9"/>
              </w:rPr>
            </w:pPr>
            <w:r w:rsidRPr="004A2C7D">
              <w:rPr>
                <w:rFonts w:ascii="Helvetica" w:hAnsi="Helvetica"/>
                <w:b/>
                <w:bCs/>
                <w:color w:val="033841" w:themeColor="text2" w:themeShade="80"/>
              </w:rPr>
              <w:t>Sorcha:</w:t>
            </w:r>
            <w:r w:rsidRPr="004A2C7D">
              <w:tab/>
            </w:r>
            <w:r w:rsidRPr="004A2C7D">
              <w:rPr>
                <w:rFonts w:ascii="Helvetica" w:hAnsi="Helvetica"/>
                <w:color w:val="262626" w:themeColor="text1" w:themeTint="D9"/>
              </w:rPr>
              <w:t xml:space="preserve">Bhuel, beidh caife John </w:t>
            </w:r>
            <w:proofErr w:type="spellStart"/>
            <w:r w:rsidRPr="004A2C7D">
              <w:rPr>
                <w:rFonts w:ascii="Helvetica" w:hAnsi="Helvetica"/>
                <w:color w:val="262626" w:themeColor="text1" w:themeTint="D9"/>
              </w:rPr>
              <w:t>Joe</w:t>
            </w:r>
            <w:proofErr w:type="spellEnd"/>
            <w:r w:rsidRPr="004A2C7D">
              <w:rPr>
                <w:rFonts w:ascii="Helvetica" w:hAnsi="Helvetica"/>
                <w:color w:val="262626" w:themeColor="text1" w:themeTint="D9"/>
              </w:rPr>
              <w:t xml:space="preserve"> ag fáil fuar.</w:t>
            </w:r>
          </w:p>
          <w:p w14:paraId="1FC59E6F" w14:textId="62617C34" w:rsidR="001D04E1" w:rsidRPr="004A2C7D" w:rsidRDefault="001D04E1" w:rsidP="5BFE1AC2">
            <w:pPr>
              <w:spacing w:before="0" w:line="276" w:lineRule="auto"/>
              <w:jc w:val="both"/>
              <w:rPr>
                <w:rFonts w:ascii="Helvetica" w:hAnsi="Helvetica"/>
                <w:color w:val="262626" w:themeColor="text1" w:themeTint="D9"/>
              </w:rPr>
            </w:pPr>
            <w:r w:rsidRPr="004A2C7D">
              <w:rPr>
                <w:rFonts w:ascii="Helvetica" w:hAnsi="Helvetica"/>
                <w:b/>
                <w:bCs/>
                <w:color w:val="033841" w:themeColor="text2" w:themeShade="80"/>
              </w:rPr>
              <w:t>Manus:</w:t>
            </w:r>
            <w:r w:rsidRPr="004A2C7D">
              <w:tab/>
            </w:r>
            <w:r w:rsidRPr="004A2C7D">
              <w:rPr>
                <w:rFonts w:ascii="Helvetica" w:hAnsi="Helvetica"/>
                <w:color w:val="262626" w:themeColor="text1" w:themeTint="D9"/>
              </w:rPr>
              <w:t xml:space="preserve">Tá </w:t>
            </w:r>
            <w:r w:rsidR="00231864" w:rsidRPr="004A2C7D">
              <w:rPr>
                <w:rFonts w:ascii="Helvetica" w:hAnsi="Helvetica"/>
                <w:color w:val="262626" w:themeColor="text1" w:themeTint="D9"/>
              </w:rPr>
              <w:t>bronntanas</w:t>
            </w:r>
            <w:r w:rsidRPr="004A2C7D">
              <w:rPr>
                <w:rFonts w:ascii="Helvetica" w:hAnsi="Helvetica"/>
                <w:color w:val="262626" w:themeColor="text1" w:themeTint="D9"/>
              </w:rPr>
              <w:t xml:space="preserve"> beag agam </w:t>
            </w:r>
            <w:r w:rsidR="001C64B1" w:rsidRPr="004A2C7D">
              <w:rPr>
                <w:rFonts w:ascii="Helvetica" w:hAnsi="Helvetica"/>
                <w:color w:val="262626" w:themeColor="text1" w:themeTint="D9"/>
              </w:rPr>
              <w:t>________</w:t>
            </w:r>
            <w:r w:rsidRPr="004A2C7D">
              <w:rPr>
                <w:rFonts w:ascii="Helvetica" w:hAnsi="Helvetica"/>
                <w:color w:val="262626" w:themeColor="text1" w:themeTint="D9"/>
              </w:rPr>
              <w:t>.</w:t>
            </w:r>
          </w:p>
          <w:p w14:paraId="7B5BD32D" w14:textId="77509982" w:rsidR="001D04E1" w:rsidRPr="004A2C7D" w:rsidRDefault="001D04E1" w:rsidP="5BFE1AC2">
            <w:pPr>
              <w:spacing w:before="0" w:line="276" w:lineRule="auto"/>
              <w:jc w:val="both"/>
              <w:rPr>
                <w:rFonts w:ascii="Helvetica" w:hAnsi="Helvetica"/>
                <w:color w:val="262626" w:themeColor="text1" w:themeTint="D9"/>
              </w:rPr>
            </w:pPr>
            <w:r w:rsidRPr="004A2C7D">
              <w:rPr>
                <w:rFonts w:ascii="Helvetica" w:hAnsi="Helvetica"/>
                <w:b/>
                <w:bCs/>
                <w:color w:val="033841" w:themeColor="text2" w:themeShade="80"/>
              </w:rPr>
              <w:t>Sorcha:</w:t>
            </w:r>
            <w:r w:rsidRPr="004A2C7D">
              <w:tab/>
            </w:r>
            <w:proofErr w:type="spellStart"/>
            <w:r w:rsidRPr="004A2C7D">
              <w:rPr>
                <w:rFonts w:ascii="Helvetica" w:hAnsi="Helvetica"/>
                <w:i/>
                <w:iCs/>
                <w:color w:val="262626" w:themeColor="text1" w:themeTint="D9"/>
              </w:rPr>
              <w:t>Oh</w:t>
            </w:r>
            <w:proofErr w:type="spellEnd"/>
            <w:r w:rsidRPr="004A2C7D">
              <w:rPr>
                <w:rFonts w:ascii="Helvetica" w:hAnsi="Helvetica"/>
                <w:color w:val="262626" w:themeColor="text1" w:themeTint="D9"/>
              </w:rPr>
              <w:t xml:space="preserve"> Manus, ní raibh ______</w:t>
            </w:r>
            <w:r w:rsidR="001C64B1" w:rsidRPr="004A2C7D">
              <w:rPr>
                <w:rFonts w:ascii="Helvetica" w:hAnsi="Helvetica"/>
                <w:color w:val="262626" w:themeColor="text1" w:themeTint="D9"/>
              </w:rPr>
              <w:t xml:space="preserve"> ghá</w:t>
            </w:r>
            <w:r w:rsidRPr="004A2C7D">
              <w:rPr>
                <w:rFonts w:ascii="Helvetica" w:hAnsi="Helvetica"/>
                <w:color w:val="262626" w:themeColor="text1" w:themeTint="D9"/>
              </w:rPr>
              <w:t xml:space="preserve">. </w:t>
            </w:r>
          </w:p>
          <w:p w14:paraId="0CC150CC" w14:textId="69C2A3D0" w:rsidR="001D04E1" w:rsidRPr="004A2C7D" w:rsidRDefault="001D04E1" w:rsidP="5BFE1AC2">
            <w:pPr>
              <w:spacing w:before="0" w:line="276" w:lineRule="auto"/>
              <w:ind w:left="1134" w:hanging="1134"/>
              <w:jc w:val="both"/>
              <w:rPr>
                <w:rFonts w:ascii="Helvetica" w:hAnsi="Helvetica"/>
                <w:color w:val="262626" w:themeColor="text1" w:themeTint="D9"/>
              </w:rPr>
            </w:pPr>
            <w:r w:rsidRPr="004A2C7D">
              <w:rPr>
                <w:rFonts w:ascii="Helvetica" w:hAnsi="Helvetica"/>
                <w:b/>
                <w:bCs/>
                <w:color w:val="033841" w:themeColor="text2" w:themeShade="80"/>
              </w:rPr>
              <w:t>Manus:</w:t>
            </w:r>
            <w:r w:rsidRPr="004A2C7D">
              <w:tab/>
            </w:r>
            <w:r w:rsidRPr="004A2C7D">
              <w:rPr>
                <w:rFonts w:ascii="Helvetica" w:hAnsi="Helvetica"/>
                <w:color w:val="262626" w:themeColor="text1" w:themeTint="D9"/>
              </w:rPr>
              <w:t xml:space="preserve">Tá a fhios agam anois nach raibh tú _____________ </w:t>
            </w:r>
            <w:r w:rsidR="001333B0" w:rsidRPr="004A2C7D">
              <w:rPr>
                <w:rFonts w:ascii="Helvetica" w:hAnsi="Helvetica"/>
                <w:color w:val="262626" w:themeColor="text1" w:themeTint="D9"/>
              </w:rPr>
              <w:t xml:space="preserve">leis </w:t>
            </w:r>
            <w:r w:rsidRPr="004A2C7D">
              <w:rPr>
                <w:rFonts w:ascii="Helvetica" w:hAnsi="Helvetica"/>
                <w:color w:val="262626" w:themeColor="text1" w:themeTint="D9"/>
              </w:rPr>
              <w:t>seo ach tá</w:t>
            </w:r>
            <w:r w:rsidRPr="004A2C7D">
              <w:rPr>
                <w:rFonts w:ascii="Helvetica" w:hAnsi="Helvetica"/>
                <w:b/>
                <w:bCs/>
                <w:color w:val="262626" w:themeColor="text1" w:themeTint="D9"/>
              </w:rPr>
              <w:t xml:space="preserve"> </w:t>
            </w:r>
            <w:r w:rsidR="009A357D" w:rsidRPr="004A2C7D">
              <w:rPr>
                <w:rFonts w:ascii="Helvetica" w:hAnsi="Helvetica"/>
                <w:color w:val="262626" w:themeColor="text1" w:themeTint="D9"/>
              </w:rPr>
              <w:t>_______</w:t>
            </w:r>
            <w:r w:rsidR="000D2955" w:rsidRPr="004A2C7D">
              <w:rPr>
                <w:rFonts w:ascii="Helvetica" w:hAnsi="Helvetica"/>
                <w:color w:val="262626" w:themeColor="text1" w:themeTint="D9"/>
              </w:rPr>
              <w:t xml:space="preserve"> agam</w:t>
            </w:r>
            <w:r w:rsidR="005E1973">
              <w:rPr>
                <w:rFonts w:ascii="Helvetica" w:hAnsi="Helvetica"/>
                <w:color w:val="262626" w:themeColor="text1" w:themeTint="D9"/>
              </w:rPr>
              <w:t xml:space="preserve"> </w:t>
            </w:r>
            <w:r w:rsidR="000D2955" w:rsidRPr="004A2C7D">
              <w:rPr>
                <w:rFonts w:ascii="Helvetica" w:hAnsi="Helvetica"/>
                <w:color w:val="262626" w:themeColor="text1" w:themeTint="D9"/>
              </w:rPr>
              <w:t>_______</w:t>
            </w:r>
            <w:r w:rsidR="00C452EE" w:rsidRPr="004A2C7D">
              <w:rPr>
                <w:rFonts w:ascii="Helvetica" w:hAnsi="Helvetica"/>
                <w:color w:val="262626" w:themeColor="text1" w:themeTint="D9"/>
              </w:rPr>
              <w:t xml:space="preserve"> </w:t>
            </w:r>
            <w:r w:rsidRPr="004A2C7D">
              <w:rPr>
                <w:rFonts w:ascii="Helvetica" w:hAnsi="Helvetica"/>
                <w:color w:val="262626" w:themeColor="text1" w:themeTint="D9"/>
              </w:rPr>
              <w:t xml:space="preserve">agus ba mhaith liom dul ar </w:t>
            </w:r>
            <w:proofErr w:type="spellStart"/>
            <w:r w:rsidRPr="004A2C7D">
              <w:rPr>
                <w:rFonts w:ascii="Helvetica" w:hAnsi="Helvetica"/>
                <w:i/>
                <w:iCs/>
                <w:color w:val="262626" w:themeColor="text1" w:themeTint="D9"/>
              </w:rPr>
              <w:t>date</w:t>
            </w:r>
            <w:proofErr w:type="spellEnd"/>
            <w:r w:rsidRPr="004A2C7D">
              <w:rPr>
                <w:rFonts w:ascii="Helvetica" w:hAnsi="Helvetica"/>
                <w:color w:val="262626" w:themeColor="text1" w:themeTint="D9"/>
              </w:rPr>
              <w:t xml:space="preserve"> leat.</w:t>
            </w:r>
          </w:p>
          <w:p w14:paraId="6F4567DD" w14:textId="449C7A75" w:rsidR="001D04E1" w:rsidRPr="004A2C7D" w:rsidRDefault="001D04E1" w:rsidP="5BFE1AC2">
            <w:pPr>
              <w:spacing w:before="0" w:line="276" w:lineRule="auto"/>
              <w:ind w:left="1134" w:hanging="1134"/>
              <w:jc w:val="both"/>
              <w:rPr>
                <w:rFonts w:ascii="Helvetica" w:hAnsi="Helvetica"/>
                <w:color w:val="262626" w:themeColor="text1" w:themeTint="D9"/>
              </w:rPr>
            </w:pPr>
            <w:r w:rsidRPr="004A2C7D">
              <w:rPr>
                <w:rFonts w:ascii="Helvetica" w:hAnsi="Helvetica"/>
                <w:b/>
                <w:bCs/>
                <w:color w:val="033841" w:themeColor="text2" w:themeShade="80"/>
              </w:rPr>
              <w:t>Sorcha:</w:t>
            </w:r>
            <w:r w:rsidRPr="004A2C7D">
              <w:tab/>
            </w:r>
            <w:r w:rsidRPr="004A2C7D">
              <w:rPr>
                <w:rFonts w:ascii="Helvetica" w:hAnsi="Helvetica"/>
                <w:color w:val="262626" w:themeColor="text1" w:themeTint="D9"/>
              </w:rPr>
              <w:t>_____________</w:t>
            </w:r>
            <w:r w:rsidRPr="004A2C7D">
              <w:rPr>
                <w:color w:val="262626" w:themeColor="text1" w:themeTint="D9"/>
              </w:rPr>
              <w:t xml:space="preserve"> </w:t>
            </w:r>
            <w:r w:rsidRPr="004A2C7D">
              <w:rPr>
                <w:rFonts w:ascii="Helvetica" w:hAnsi="Helvetica"/>
                <w:color w:val="262626" w:themeColor="text1" w:themeTint="D9"/>
              </w:rPr>
              <w:t xml:space="preserve">Manus, </w:t>
            </w:r>
            <w:proofErr w:type="spellStart"/>
            <w:r w:rsidRPr="004A2C7D">
              <w:rPr>
                <w:rFonts w:ascii="Helvetica" w:hAnsi="Helvetica"/>
                <w:color w:val="262626" w:themeColor="text1" w:themeTint="D9"/>
              </w:rPr>
              <w:t>em</w:t>
            </w:r>
            <w:proofErr w:type="spellEnd"/>
            <w:r w:rsidRPr="004A2C7D">
              <w:rPr>
                <w:rFonts w:ascii="Helvetica" w:hAnsi="Helvetica"/>
                <w:color w:val="262626" w:themeColor="text1" w:themeTint="D9"/>
              </w:rPr>
              <w:t>, tá brón orm ach</w:t>
            </w:r>
            <w:r w:rsidRPr="004A2C7D">
              <w:rPr>
                <w:rFonts w:ascii="Helvetica" w:hAnsi="Helvetica"/>
                <w:b/>
                <w:bCs/>
                <w:color w:val="262626" w:themeColor="text1" w:themeTint="D9"/>
              </w:rPr>
              <w:t xml:space="preserve"> </w:t>
            </w:r>
            <w:r w:rsidRPr="004A2C7D">
              <w:rPr>
                <w:rFonts w:ascii="Helvetica" w:hAnsi="Helvetica"/>
                <w:color w:val="262626" w:themeColor="text1" w:themeTint="D9"/>
              </w:rPr>
              <w:t>tá</w:t>
            </w:r>
            <w:r w:rsidRPr="004A2C7D">
              <w:rPr>
                <w:rFonts w:ascii="Helvetica" w:hAnsi="Helvetica"/>
                <w:b/>
                <w:bCs/>
                <w:color w:val="262626" w:themeColor="text1" w:themeTint="D9"/>
              </w:rPr>
              <w:t xml:space="preserve"> </w:t>
            </w:r>
            <w:r w:rsidRPr="004A2C7D">
              <w:rPr>
                <w:rFonts w:ascii="Helvetica" w:hAnsi="Helvetica"/>
                <w:color w:val="262626" w:themeColor="text1" w:themeTint="D9"/>
              </w:rPr>
              <w:t>_________</w:t>
            </w:r>
            <w:r w:rsidR="0018650D" w:rsidRPr="004A2C7D">
              <w:rPr>
                <w:rFonts w:ascii="Helvetica" w:hAnsi="Helvetica"/>
                <w:color w:val="262626" w:themeColor="text1" w:themeTint="D9"/>
              </w:rPr>
              <w:t xml:space="preserve"> agam ar</w:t>
            </w:r>
            <w:r w:rsidRPr="004A2C7D">
              <w:rPr>
                <w:rFonts w:ascii="Helvetica" w:hAnsi="Helvetica"/>
                <w:color w:val="262626" w:themeColor="text1" w:themeTint="D9"/>
              </w:rPr>
              <w:t xml:space="preserve"> dhuine éicint eile. </w:t>
            </w:r>
          </w:p>
          <w:p w14:paraId="3FBDBDDB" w14:textId="15EA27F7" w:rsidR="00FF101D" w:rsidRPr="004A2C7D" w:rsidRDefault="001D04E1" w:rsidP="5BFE1AC2">
            <w:pPr>
              <w:spacing w:before="0" w:line="276" w:lineRule="auto"/>
              <w:jc w:val="both"/>
              <w:rPr>
                <w:rFonts w:ascii="Helvetica" w:hAnsi="Helvetica"/>
                <w:color w:val="262626" w:themeColor="text1" w:themeTint="D9"/>
              </w:rPr>
            </w:pPr>
            <w:r w:rsidRPr="004A2C7D">
              <w:rPr>
                <w:rFonts w:ascii="Helvetica" w:hAnsi="Helvetica"/>
                <w:b/>
                <w:bCs/>
                <w:color w:val="033841" w:themeColor="text2" w:themeShade="80"/>
              </w:rPr>
              <w:t>Manus:</w:t>
            </w:r>
            <w:r w:rsidRPr="004A2C7D">
              <w:tab/>
            </w:r>
            <w:proofErr w:type="spellStart"/>
            <w:r w:rsidRPr="004A2C7D">
              <w:rPr>
                <w:rFonts w:ascii="Helvetica" w:hAnsi="Helvetica"/>
                <w:i/>
                <w:iCs/>
                <w:color w:val="262626" w:themeColor="text1" w:themeTint="D9"/>
              </w:rPr>
              <w:t>Oh</w:t>
            </w:r>
            <w:proofErr w:type="spellEnd"/>
            <w:r w:rsidRPr="004A2C7D">
              <w:rPr>
                <w:rFonts w:ascii="Helvetica" w:hAnsi="Helvetica"/>
                <w:color w:val="262626" w:themeColor="text1" w:themeTint="D9"/>
              </w:rPr>
              <w:t xml:space="preserve">, </w:t>
            </w:r>
            <w:proofErr w:type="spellStart"/>
            <w:r w:rsidRPr="004A2C7D">
              <w:rPr>
                <w:rFonts w:ascii="Helvetica" w:hAnsi="Helvetica"/>
                <w:i/>
                <w:iCs/>
                <w:color w:val="262626" w:themeColor="text1" w:themeTint="D9"/>
              </w:rPr>
              <w:t>right</w:t>
            </w:r>
            <w:proofErr w:type="spellEnd"/>
            <w:r w:rsidRPr="004A2C7D">
              <w:rPr>
                <w:rFonts w:ascii="Helvetica" w:hAnsi="Helvetica"/>
                <w:i/>
                <w:iCs/>
                <w:color w:val="262626" w:themeColor="text1" w:themeTint="D9"/>
              </w:rPr>
              <w:t>,</w:t>
            </w:r>
            <w:r w:rsidRPr="004A2C7D">
              <w:rPr>
                <w:rFonts w:ascii="Helvetica" w:hAnsi="Helvetica"/>
                <w:color w:val="262626" w:themeColor="text1" w:themeTint="D9"/>
              </w:rPr>
              <w:t xml:space="preserve"> bhuel, nach _____________ dó. </w:t>
            </w:r>
          </w:p>
        </w:tc>
      </w:tr>
    </w:tbl>
    <w:p w14:paraId="58B90BF4" w14:textId="77777777" w:rsidR="00F52D9A" w:rsidRPr="004A2C7D" w:rsidRDefault="00F52D9A" w:rsidP="5BFE1AC2">
      <w:pPr>
        <w:spacing w:before="0"/>
        <w:rPr>
          <w:lang w:eastAsia="en-US"/>
        </w:rPr>
      </w:pPr>
    </w:p>
    <w:p w14:paraId="71C37BC8" w14:textId="166CBFCD" w:rsidR="001D4D65" w:rsidRPr="004A2C7D" w:rsidRDefault="00505D4B" w:rsidP="5BFE1AC2">
      <w:pPr>
        <w:pStyle w:val="Ceannteideal2"/>
        <w:numPr>
          <w:ilvl w:val="0"/>
          <w:numId w:val="3"/>
        </w:numPr>
        <w:rPr>
          <w:color w:val="033841" w:themeColor="text2" w:themeShade="80"/>
        </w:rPr>
      </w:pPr>
      <w:r w:rsidRPr="004A2C7D">
        <w:rPr>
          <w:color w:val="033841" w:themeColor="text2" w:themeShade="80"/>
        </w:rPr>
        <w:t>Focail eile ar ‘grá’</w:t>
      </w:r>
    </w:p>
    <w:p w14:paraId="0AD90A9C" w14:textId="09AAF5A5" w:rsidR="000D7DE1" w:rsidRPr="004A2C7D" w:rsidRDefault="0051015A" w:rsidP="5BFE1AC2">
      <w:pPr>
        <w:pStyle w:val="Ceannteideal2"/>
        <w:numPr>
          <w:ilvl w:val="0"/>
          <w:numId w:val="6"/>
        </w:numPr>
        <w:spacing w:line="360" w:lineRule="auto"/>
        <w:rPr>
          <w:rFonts w:eastAsiaTheme="minorEastAsia" w:cs="Helvetica"/>
          <w:b w:val="0"/>
          <w:bCs w:val="0"/>
          <w:color w:val="033841" w:themeColor="text2" w:themeShade="80"/>
        </w:rPr>
      </w:pPr>
      <w:r w:rsidRPr="004A2C7D">
        <w:rPr>
          <w:rFonts w:eastAsiaTheme="minorEastAsia" w:cs="Helvetica"/>
          <w:b w:val="0"/>
          <w:bCs w:val="0"/>
          <w:color w:val="033841" w:themeColor="text2" w:themeShade="80"/>
        </w:rPr>
        <w:t xml:space="preserve">Úsáideadh cúpla focal san fhíseán a chiallaíonn ‘grá.’ </w:t>
      </w:r>
      <w:r w:rsidR="000D7DE1" w:rsidRPr="004A2C7D">
        <w:rPr>
          <w:rFonts w:eastAsiaTheme="minorEastAsia" w:cs="Helvetica"/>
          <w:b w:val="0"/>
          <w:bCs w:val="0"/>
          <w:color w:val="033841" w:themeColor="text2" w:themeShade="80"/>
        </w:rPr>
        <w:t xml:space="preserve">An cuimhin leat iad? 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9457"/>
      </w:tblGrid>
      <w:tr w:rsidR="0001459D" w:rsidRPr="004A2C7D" w14:paraId="680C0E8F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7" w:type="dxa"/>
          </w:tcPr>
          <w:p w14:paraId="4EAF815C" w14:textId="77777777" w:rsidR="0001459D" w:rsidRDefault="0001459D" w:rsidP="5BFE1AC2">
            <w:pPr>
              <w:spacing w:before="0"/>
              <w:rPr>
                <w:rFonts w:ascii="Helvetica" w:hAnsi="Helvetica" w:cs="Helvetica"/>
                <w:color w:val="262626" w:themeColor="text1" w:themeTint="D9"/>
              </w:rPr>
            </w:pPr>
          </w:p>
          <w:p w14:paraId="7726A47F" w14:textId="77777777" w:rsidR="005F0FD5" w:rsidRPr="004A2C7D" w:rsidRDefault="005F0FD5" w:rsidP="5BFE1AC2">
            <w:pPr>
              <w:spacing w:before="0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</w:p>
          <w:p w14:paraId="42CDB0FF" w14:textId="77777777" w:rsidR="0001459D" w:rsidRPr="004A2C7D" w:rsidRDefault="0001459D" w:rsidP="5BFE1AC2">
            <w:pPr>
              <w:spacing w:before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6634729F" w14:textId="77777777" w:rsidR="0051015A" w:rsidRPr="004A2C7D" w:rsidRDefault="0051015A" w:rsidP="5BFE1AC2">
      <w:pPr>
        <w:pStyle w:val="Ceannteideal2"/>
        <w:spacing w:line="360" w:lineRule="auto"/>
        <w:ind w:left="720"/>
        <w:rPr>
          <w:rFonts w:eastAsiaTheme="minorEastAsia" w:cs="Helvetica"/>
          <w:b w:val="0"/>
          <w:bCs w:val="0"/>
        </w:rPr>
      </w:pPr>
    </w:p>
    <w:p w14:paraId="5F61C8D7" w14:textId="25F5EA91" w:rsidR="00742856" w:rsidRPr="004A2C7D" w:rsidRDefault="000D7DE1" w:rsidP="5BFE1AC2">
      <w:pPr>
        <w:pStyle w:val="Ceannteideal2"/>
        <w:numPr>
          <w:ilvl w:val="0"/>
          <w:numId w:val="6"/>
        </w:numPr>
        <w:spacing w:line="360" w:lineRule="auto"/>
        <w:rPr>
          <w:rFonts w:eastAsiaTheme="minorEastAsia" w:cs="Helvetica"/>
          <w:b w:val="0"/>
          <w:bCs w:val="0"/>
          <w:color w:val="033841" w:themeColor="text2" w:themeShade="80"/>
        </w:rPr>
      </w:pPr>
      <w:r w:rsidRPr="004A2C7D">
        <w:rPr>
          <w:rFonts w:eastAsiaTheme="minorEastAsia" w:cs="Helvetica"/>
          <w:b w:val="0"/>
          <w:bCs w:val="0"/>
          <w:color w:val="033841" w:themeColor="text2" w:themeShade="80"/>
        </w:rPr>
        <w:t xml:space="preserve">Bí ag obair leis an duine in aice leat. Cad is brí leis na </w:t>
      </w:r>
      <w:proofErr w:type="spellStart"/>
      <w:r w:rsidRPr="004A2C7D">
        <w:rPr>
          <w:rFonts w:eastAsiaTheme="minorEastAsia" w:cs="Helvetica"/>
          <w:b w:val="0"/>
          <w:bCs w:val="0"/>
          <w:color w:val="033841" w:themeColor="text2" w:themeShade="80"/>
        </w:rPr>
        <w:t>seanfhocail</w:t>
      </w:r>
      <w:proofErr w:type="spellEnd"/>
      <w:r w:rsidRPr="004A2C7D">
        <w:rPr>
          <w:rFonts w:eastAsiaTheme="minorEastAsia" w:cs="Helvetica"/>
          <w:b w:val="0"/>
          <w:bCs w:val="0"/>
          <w:color w:val="033841" w:themeColor="text2" w:themeShade="80"/>
        </w:rPr>
        <w:t xml:space="preserve"> seo? An aontaíonn sibh leo?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4961"/>
        <w:gridCol w:w="4496"/>
      </w:tblGrid>
      <w:tr w:rsidR="00742856" w:rsidRPr="004A2C7D" w14:paraId="57EB9D60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4562CED9" w14:textId="425C664F" w:rsidR="00742856" w:rsidRPr="004A2C7D" w:rsidRDefault="00574972" w:rsidP="5BFE1AC2">
            <w:pPr>
              <w:pStyle w:val="Altanliosta"/>
              <w:numPr>
                <w:ilvl w:val="0"/>
                <w:numId w:val="20"/>
              </w:numPr>
              <w:rPr>
                <w:b w:val="0"/>
                <w:bCs w:val="0"/>
                <w:color w:val="033841" w:themeColor="text2" w:themeShade="80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Folaíonn (folaigh – </w:t>
            </w:r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  <w:lang w:val="ga-IE"/>
              </w:rPr>
              <w:t>hide</w:t>
            </w: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) grá gráin.</w:t>
            </w:r>
          </w:p>
        </w:tc>
        <w:tc>
          <w:tcPr>
            <w:tcW w:w="4496" w:type="dxa"/>
          </w:tcPr>
          <w:p w14:paraId="7AA64680" w14:textId="77777777" w:rsidR="00742856" w:rsidRPr="004A2C7D" w:rsidRDefault="00742856" w:rsidP="5BFE1AC2">
            <w:pPr>
              <w:pStyle w:val="Altanlio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33841" w:themeColor="text2" w:themeShade="80"/>
                <w:lang w:val="ga-IE"/>
              </w:rPr>
            </w:pPr>
          </w:p>
        </w:tc>
      </w:tr>
      <w:tr w:rsidR="00742856" w:rsidRPr="004A2C7D" w14:paraId="563EBCF1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050155E7" w14:textId="4492EB0C" w:rsidR="00742856" w:rsidRPr="004A2C7D" w:rsidRDefault="00574972" w:rsidP="5BFE1AC2">
            <w:pPr>
              <w:pStyle w:val="Altanliosta"/>
              <w:numPr>
                <w:ilvl w:val="0"/>
                <w:numId w:val="20"/>
              </w:numPr>
              <w:rPr>
                <w:b w:val="0"/>
                <w:bCs w:val="0"/>
                <w:color w:val="033841" w:themeColor="text2" w:themeShade="80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Níl aon leigheas ar an ngrá ach pósadh.</w:t>
            </w:r>
          </w:p>
        </w:tc>
        <w:tc>
          <w:tcPr>
            <w:tcW w:w="4496" w:type="dxa"/>
          </w:tcPr>
          <w:p w14:paraId="1F493338" w14:textId="77777777" w:rsidR="00742856" w:rsidRPr="004A2C7D" w:rsidRDefault="00742856" w:rsidP="5BFE1AC2">
            <w:pPr>
              <w:pStyle w:val="Altanlio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33841" w:themeColor="text2" w:themeShade="80"/>
                <w:lang w:val="ga-IE"/>
              </w:rPr>
            </w:pPr>
          </w:p>
        </w:tc>
      </w:tr>
    </w:tbl>
    <w:p w14:paraId="3F2A3D9E" w14:textId="4CBBCAEA" w:rsidR="0010182E" w:rsidRPr="004A2C7D" w:rsidRDefault="0010182E" w:rsidP="5BFE1AC2">
      <w:pPr>
        <w:pStyle w:val="Ceannteideal2"/>
        <w:spacing w:line="360" w:lineRule="auto"/>
        <w:rPr>
          <w:rFonts w:eastAsiaTheme="minorEastAsia" w:cs="Helvetica"/>
          <w:b w:val="0"/>
          <w:bCs w:val="0"/>
        </w:rPr>
      </w:pPr>
    </w:p>
    <w:p w14:paraId="22D931F2" w14:textId="2FB4B7E4" w:rsidR="000D7DE1" w:rsidRPr="004A2C7D" w:rsidRDefault="000D7DE1" w:rsidP="5BFE1AC2">
      <w:pPr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</w:p>
    <w:p w14:paraId="4740EE02" w14:textId="56167059" w:rsidR="00F71DA9" w:rsidRPr="004A2C7D" w:rsidRDefault="00636835" w:rsidP="5BFE1AC2">
      <w:pPr>
        <w:pStyle w:val="Ceannteideal2"/>
        <w:rPr>
          <w:rFonts w:cs="Helvetica"/>
          <w:sz w:val="40"/>
          <w:szCs w:val="40"/>
        </w:rPr>
      </w:pPr>
      <w:r w:rsidRPr="004A2C7D">
        <w:rPr>
          <w:rFonts w:ascii="Arial" w:hAnsi="Arial" w:cs="Arial"/>
          <w:noProof/>
          <w:color w:val="FF03C8"/>
          <w:sz w:val="40"/>
          <w:szCs w:val="40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3274094B" wp14:editId="494F60BA">
                <wp:simplePos x="0" y="0"/>
                <wp:positionH relativeFrom="page">
                  <wp:posOffset>725805</wp:posOffset>
                </wp:positionH>
                <wp:positionV relativeFrom="paragraph">
                  <wp:posOffset>365760</wp:posOffset>
                </wp:positionV>
                <wp:extent cx="6214110" cy="45085"/>
                <wp:effectExtent l="0" t="0" r="0" b="5715"/>
                <wp:wrapTopAndBottom/>
                <wp:docPr id="20674127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 w14:anchorId="688C9640">
              <v:rect id="Rectangle 46" style="position:absolute;margin-left:57.15pt;margin-top:28.8pt;width:489.3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3F03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">
                <w10:wrap type="topAndBottom" anchorx="page"/>
              </v:rect>
            </w:pict>
          </mc:Fallback>
        </mc:AlternateContent>
      </w:r>
      <w:r w:rsidR="00D230CD" w:rsidRPr="004A2C7D">
        <w:rPr>
          <w:rFonts w:cs="Helvetica"/>
          <w:sz w:val="40"/>
          <w:szCs w:val="40"/>
        </w:rPr>
        <w:t>B: FEASACHT TEANGA</w:t>
      </w:r>
    </w:p>
    <w:p w14:paraId="77B66E11" w14:textId="29B31417" w:rsidR="000F3862" w:rsidRPr="004A2C7D" w:rsidRDefault="000F3862" w:rsidP="5BFE1AC2">
      <w:pPr>
        <w:pStyle w:val="Altanliosta"/>
        <w:spacing w:line="360" w:lineRule="auto"/>
        <w:jc w:val="both"/>
        <w:rPr>
          <w:rFonts w:ascii="Helvetica" w:hAnsi="Helvetica" w:cs="Helvetica"/>
          <w:b/>
          <w:bCs/>
          <w:color w:val="077183" w:themeColor="text2"/>
          <w:lang w:val="ga-IE"/>
        </w:rPr>
      </w:pPr>
    </w:p>
    <w:p w14:paraId="0F8E7D97" w14:textId="77777777" w:rsidR="00AD4413" w:rsidRPr="004A2C7D" w:rsidRDefault="00CC3FDA" w:rsidP="5BFE1AC2">
      <w:pPr>
        <w:pStyle w:val="Altanliosta"/>
        <w:numPr>
          <w:ilvl w:val="0"/>
          <w:numId w:val="25"/>
        </w:num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Fuaimeanna ‘</w:t>
      </w:r>
      <w:proofErr w:type="spellStart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sh</w:t>
      </w:r>
      <w:proofErr w:type="spellEnd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’ agus ‘</w:t>
      </w:r>
      <w:proofErr w:type="spellStart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th</w:t>
      </w:r>
      <w:proofErr w:type="spellEnd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’ i nGaeilge</w:t>
      </w:r>
    </w:p>
    <w:p w14:paraId="42AAE849" w14:textId="4959A7FD" w:rsidR="00171154" w:rsidRPr="004A2C7D" w:rsidRDefault="00171154" w:rsidP="5BFE1AC2">
      <w:pPr>
        <w:pStyle w:val="Altanliosta"/>
        <w:spacing w:line="360" w:lineRule="auto"/>
        <w:ind w:left="360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color w:val="033841" w:themeColor="text2" w:themeShade="80"/>
          <w:lang w:val="ga-IE"/>
        </w:rPr>
        <w:t>Bí ag obair leis an duine in aice leat. Tabharfaidh an teagascóir bileoga daoibh. Beidh cúig abairt ar do bhileog agus beidh ort na habairtí sin a léamh amach don duine in aice leat. Léifidh an duine sin cúig abairt freisin agus beidh ortsa iad a scríobh síos. Bígí cinnte go bhfuaimneoidh sibh an ‘</w:t>
      </w:r>
      <w:proofErr w:type="spellStart"/>
      <w:r w:rsidRPr="004A2C7D">
        <w:rPr>
          <w:rFonts w:ascii="Helvetica" w:hAnsi="Helvetica" w:cs="Helvetica"/>
          <w:color w:val="033841" w:themeColor="text2" w:themeShade="80"/>
          <w:lang w:val="ga-IE"/>
        </w:rPr>
        <w:t>sh</w:t>
      </w:r>
      <w:proofErr w:type="spellEnd"/>
      <w:r w:rsidRPr="004A2C7D">
        <w:rPr>
          <w:rFonts w:ascii="Helvetica" w:hAnsi="Helvetica" w:cs="Helvetica"/>
          <w:color w:val="033841" w:themeColor="text2" w:themeShade="80"/>
          <w:lang w:val="ga-IE"/>
        </w:rPr>
        <w:t>’ agus an ‘</w:t>
      </w:r>
      <w:proofErr w:type="spellStart"/>
      <w:r w:rsidRPr="004A2C7D">
        <w:rPr>
          <w:rFonts w:ascii="Helvetica" w:hAnsi="Helvetica" w:cs="Helvetica"/>
          <w:color w:val="033841" w:themeColor="text2" w:themeShade="80"/>
          <w:lang w:val="ga-IE"/>
        </w:rPr>
        <w:t>th</w:t>
      </w:r>
      <w:proofErr w:type="spellEnd"/>
      <w:r w:rsidRPr="004A2C7D">
        <w:rPr>
          <w:rFonts w:ascii="Helvetica" w:hAnsi="Helvetica" w:cs="Helvetica"/>
          <w:color w:val="033841" w:themeColor="text2" w:themeShade="80"/>
          <w:lang w:val="ga-IE"/>
        </w:rPr>
        <w:t xml:space="preserve">’ mar is ceart. </w:t>
      </w:r>
    </w:p>
    <w:p w14:paraId="56844612" w14:textId="77777777" w:rsidR="00CC3FDA" w:rsidRPr="004A2C7D" w:rsidRDefault="00CC3FDA" w:rsidP="5BFE1AC2">
      <w:pPr>
        <w:pStyle w:val="Altanliosta"/>
        <w:spacing w:line="360" w:lineRule="auto"/>
        <w:ind w:left="0"/>
        <w:jc w:val="both"/>
        <w:rPr>
          <w:rFonts w:ascii="Helvetica" w:hAnsi="Helvetica" w:cs="Helvetica"/>
          <w:b/>
          <w:bCs/>
          <w:color w:val="077183" w:themeColor="text2"/>
          <w:lang w:val="ga-IE"/>
        </w:rPr>
      </w:pPr>
    </w:p>
    <w:p w14:paraId="6E725BCC" w14:textId="77777777" w:rsidR="00AD4413" w:rsidRPr="004A2C7D" w:rsidRDefault="001E67BA" w:rsidP="5BFE1AC2">
      <w:pPr>
        <w:pStyle w:val="Altanliosta"/>
        <w:numPr>
          <w:ilvl w:val="0"/>
          <w:numId w:val="25"/>
        </w:num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bookmarkStart w:id="0" w:name="_Hlk170640579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Áit an </w:t>
      </w:r>
      <w:proofErr w:type="spellStart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ainmfhocail</w:t>
      </w:r>
      <w:proofErr w:type="spellEnd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/ an fhorainm san abairt</w:t>
      </w:r>
    </w:p>
    <w:p w14:paraId="7C2E5CB1" w14:textId="5F2CA873" w:rsidR="008A0B0A" w:rsidRPr="004A2C7D" w:rsidRDefault="008A0B0A" w:rsidP="5BFE1AC2">
      <w:pPr>
        <w:pStyle w:val="Altanliosta"/>
        <w:spacing w:line="360" w:lineRule="auto"/>
        <w:ind w:left="360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color w:val="033841" w:themeColor="text2" w:themeShade="80"/>
          <w:lang w:val="ga-IE"/>
        </w:rPr>
        <w:t xml:space="preserve">Dúirt </w:t>
      </w:r>
      <w:proofErr w:type="spellStart"/>
      <w:r w:rsidRPr="004A2C7D">
        <w:rPr>
          <w:rFonts w:ascii="Helvetica" w:hAnsi="Helvetica" w:cs="Helvetica"/>
          <w:color w:val="033841" w:themeColor="text2" w:themeShade="80"/>
          <w:lang w:val="ga-IE"/>
        </w:rPr>
        <w:t>Mack</w:t>
      </w:r>
      <w:proofErr w:type="spellEnd"/>
      <w:r w:rsidRPr="004A2C7D">
        <w:rPr>
          <w:rFonts w:ascii="Helvetica" w:hAnsi="Helvetica" w:cs="Helvetica"/>
          <w:color w:val="033841" w:themeColor="text2" w:themeShade="80"/>
          <w:lang w:val="ga-IE"/>
        </w:rPr>
        <w:t xml:space="preserve"> bocht san fhíseán, </w:t>
      </w:r>
      <w:proofErr w:type="spellStart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>if</w:t>
      </w:r>
      <w:proofErr w:type="spellEnd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>you’ll</w:t>
      </w:r>
      <w:proofErr w:type="spellEnd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>forgive</w:t>
      </w:r>
      <w:proofErr w:type="spellEnd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>me</w:t>
      </w:r>
      <w:proofErr w:type="spellEnd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>for</w:t>
      </w:r>
      <w:proofErr w:type="spellEnd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  <w:color w:val="033841" w:themeColor="text2" w:themeShade="80"/>
          <w:lang w:val="ga-IE"/>
        </w:rPr>
        <w:t>it</w:t>
      </w:r>
      <w:proofErr w:type="spellEnd"/>
      <w:r w:rsidRPr="004A2C7D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493DBD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Pr="004A2C7D">
        <w:rPr>
          <w:rFonts w:ascii="Helvetica" w:hAnsi="Helvetica" w:cs="Helvetica"/>
          <w:color w:val="033841" w:themeColor="text2" w:themeShade="80"/>
          <w:lang w:val="ga-IE"/>
        </w:rPr>
        <w:t xml:space="preserve"> má </w:t>
      </w:r>
      <w:proofErr w:type="spellStart"/>
      <w:r w:rsidRPr="004A2C7D">
        <w:rPr>
          <w:rFonts w:ascii="Helvetica" w:hAnsi="Helvetica" w:cs="Helvetica"/>
          <w:color w:val="033841" w:themeColor="text2" w:themeShade="80"/>
          <w:lang w:val="ga-IE"/>
        </w:rPr>
        <w:t>mhaitheann</w:t>
      </w:r>
      <w:proofErr w:type="spellEnd"/>
      <w:r w:rsidRPr="004A2C7D">
        <w:rPr>
          <w:rFonts w:ascii="Helvetica" w:hAnsi="Helvetica" w:cs="Helvetica"/>
          <w:color w:val="033841" w:themeColor="text2" w:themeShade="80"/>
          <w:lang w:val="ga-IE"/>
        </w:rPr>
        <w:t xml:space="preserve"> tú dom é. Tabhair faoi deara an dóigh a bhfuil an forainm ‘é’ ag deireadh na habairte ansin. </w:t>
      </w:r>
      <w:r w:rsidR="00434C51" w:rsidRPr="004A2C7D">
        <w:rPr>
          <w:rFonts w:ascii="Helvetica" w:hAnsi="Helvetica" w:cs="Helvetica"/>
          <w:color w:val="033841" w:themeColor="text2" w:themeShade="80"/>
          <w:lang w:val="ga-IE"/>
        </w:rPr>
        <w:t xml:space="preserve">Nuair a thógann an forainm áit an </w:t>
      </w:r>
      <w:proofErr w:type="spellStart"/>
      <w:r w:rsidR="00434C51" w:rsidRPr="004A2C7D">
        <w:rPr>
          <w:rFonts w:ascii="Helvetica" w:hAnsi="Helvetica" w:cs="Helvetica"/>
          <w:color w:val="033841" w:themeColor="text2" w:themeShade="80"/>
          <w:lang w:val="ga-IE"/>
        </w:rPr>
        <w:t>ainmfhocail</w:t>
      </w:r>
      <w:proofErr w:type="spellEnd"/>
      <w:r w:rsidR="00434C51" w:rsidRPr="004A2C7D">
        <w:rPr>
          <w:rFonts w:ascii="Helvetica" w:hAnsi="Helvetica" w:cs="Helvetica"/>
          <w:color w:val="033841" w:themeColor="text2" w:themeShade="80"/>
          <w:lang w:val="ga-IE"/>
        </w:rPr>
        <w:t xml:space="preserve"> in abairt Ghaeilge, is minic a bhíonn sé níos faide i dtreo dheireadh na habairte. </w:t>
      </w:r>
      <w:r w:rsidR="00E61AAE" w:rsidRPr="004A2C7D">
        <w:rPr>
          <w:rFonts w:ascii="Helvetica" w:hAnsi="Helvetica" w:cs="Helvetica"/>
          <w:color w:val="033841" w:themeColor="text2" w:themeShade="80"/>
          <w:lang w:val="ga-IE"/>
        </w:rPr>
        <w:t xml:space="preserve">Féach, mar shampla, ar an abairt shamplach thíos. ‘Má </w:t>
      </w:r>
      <w:proofErr w:type="spellStart"/>
      <w:r w:rsidR="00E61AAE" w:rsidRPr="004A2C7D">
        <w:rPr>
          <w:rFonts w:ascii="Helvetica" w:hAnsi="Helvetica" w:cs="Helvetica"/>
          <w:color w:val="033841" w:themeColor="text2" w:themeShade="80"/>
          <w:lang w:val="ga-IE"/>
        </w:rPr>
        <w:t>mhaitheann</w:t>
      </w:r>
      <w:proofErr w:type="spellEnd"/>
      <w:r w:rsidR="00E61AAE" w:rsidRPr="004A2C7D">
        <w:rPr>
          <w:rFonts w:ascii="Helvetica" w:hAnsi="Helvetica" w:cs="Helvetica"/>
          <w:color w:val="033841" w:themeColor="text2" w:themeShade="80"/>
          <w:lang w:val="ga-IE"/>
        </w:rPr>
        <w:t xml:space="preserve"> tú dom é,’ a dúirt </w:t>
      </w:r>
      <w:proofErr w:type="spellStart"/>
      <w:r w:rsidR="00E61AAE" w:rsidRPr="004A2C7D">
        <w:rPr>
          <w:rFonts w:ascii="Helvetica" w:hAnsi="Helvetica" w:cs="Helvetica"/>
          <w:color w:val="033841" w:themeColor="text2" w:themeShade="80"/>
          <w:lang w:val="ga-IE"/>
        </w:rPr>
        <w:t>Mack</w:t>
      </w:r>
      <w:proofErr w:type="spellEnd"/>
      <w:r w:rsidR="00E61AAE" w:rsidRPr="004A2C7D">
        <w:rPr>
          <w:rFonts w:ascii="Helvetica" w:hAnsi="Helvetica" w:cs="Helvetica"/>
          <w:color w:val="033841" w:themeColor="text2" w:themeShade="80"/>
          <w:lang w:val="ga-IE"/>
        </w:rPr>
        <w:t>. Tá an forainm ‘é’ i ndeireadh na habairte ar fad. Ach má chuirimid an t</w:t>
      </w:r>
      <w:r w:rsidR="00493DBD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E61AAE" w:rsidRPr="004A2C7D">
        <w:rPr>
          <w:rFonts w:ascii="Helvetica" w:hAnsi="Helvetica" w:cs="Helvetica"/>
          <w:color w:val="033841" w:themeColor="text2" w:themeShade="80"/>
          <w:lang w:val="ga-IE"/>
        </w:rPr>
        <w:t xml:space="preserve">ainmfhocal ‘peaca’ ina áit, feicimid go bhfuil athrú ar ionad na bhfocal. </w:t>
      </w:r>
      <w:r w:rsidRPr="004A2C7D">
        <w:rPr>
          <w:rFonts w:ascii="Helvetica" w:hAnsi="Helvetica" w:cs="Helvetica"/>
          <w:color w:val="033841" w:themeColor="text2" w:themeShade="80"/>
          <w:lang w:val="ga-IE"/>
        </w:rPr>
        <w:t>Féach:</w:t>
      </w:r>
    </w:p>
    <w:p w14:paraId="19A6FD4C" w14:textId="77777777" w:rsidR="008A0B0A" w:rsidRPr="004A2C7D" w:rsidRDefault="008A0B0A" w:rsidP="5BFE1AC2">
      <w:pPr>
        <w:spacing w:before="0" w:line="360" w:lineRule="auto"/>
        <w:ind w:firstLine="567"/>
        <w:jc w:val="both"/>
        <w:rPr>
          <w:rFonts w:ascii="Helvetica" w:hAnsi="Helvetica" w:cs="Helvetica"/>
          <w:color w:val="262626" w:themeColor="text1" w:themeTint="D9"/>
        </w:rPr>
      </w:pPr>
    </w:p>
    <w:p w14:paraId="364FFDFD" w14:textId="6BEDF5A7" w:rsidR="008A0B0A" w:rsidRPr="004A2C7D" w:rsidRDefault="008A0B0A" w:rsidP="5BFE1AC2">
      <w:pPr>
        <w:spacing w:before="0" w:line="360" w:lineRule="auto"/>
        <w:ind w:firstLine="567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 xml:space="preserve">Má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mhaitheann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tú an </w:t>
      </w:r>
      <w:r w:rsidRPr="004A2C7D">
        <w:rPr>
          <w:rFonts w:ascii="Helvetica" w:hAnsi="Helvetica" w:cs="Helvetica"/>
          <w:color w:val="262626" w:themeColor="text1" w:themeTint="D9"/>
          <w:u w:val="single"/>
        </w:rPr>
        <w:t>peaca</w:t>
      </w:r>
      <w:r w:rsidRPr="004A2C7D">
        <w:rPr>
          <w:rFonts w:ascii="Helvetica" w:hAnsi="Helvetica" w:cs="Helvetica"/>
          <w:color w:val="262626" w:themeColor="text1" w:themeTint="D9"/>
        </w:rPr>
        <w:t xml:space="preserve"> dom.</w:t>
      </w:r>
      <w:r w:rsidRPr="004A2C7D">
        <w:tab/>
      </w:r>
      <w:r w:rsidRPr="004A2C7D">
        <w:tab/>
      </w:r>
      <w:proofErr w:type="spellStart"/>
      <w:r w:rsidRPr="004A2C7D">
        <w:rPr>
          <w:rFonts w:ascii="Helvetica" w:hAnsi="Helvetica" w:cs="Helvetica"/>
          <w:b/>
          <w:bCs/>
          <w:color w:val="0CC0DF" w:themeColor="accent1"/>
        </w:rPr>
        <w:t>vs</w:t>
      </w:r>
      <w:proofErr w:type="spellEnd"/>
      <w:r w:rsidRPr="004A2C7D">
        <w:tab/>
      </w:r>
      <w:r w:rsidRPr="004A2C7D">
        <w:tab/>
      </w:r>
      <w:r w:rsidRPr="004A2C7D">
        <w:rPr>
          <w:rFonts w:ascii="Helvetica" w:hAnsi="Helvetica" w:cs="Helvetica"/>
          <w:color w:val="262626" w:themeColor="text1" w:themeTint="D9"/>
        </w:rPr>
        <w:t xml:space="preserve">Má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mhaitheann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tú dom </w:t>
      </w:r>
      <w:r w:rsidRPr="004A2C7D">
        <w:rPr>
          <w:rFonts w:ascii="Helvetica" w:hAnsi="Helvetica" w:cs="Helvetica"/>
          <w:color w:val="262626" w:themeColor="text1" w:themeTint="D9"/>
          <w:u w:val="single"/>
        </w:rPr>
        <w:t>é</w:t>
      </w:r>
      <w:r w:rsidRPr="004A2C7D">
        <w:rPr>
          <w:rFonts w:ascii="Helvetica" w:hAnsi="Helvetica" w:cs="Helvetica"/>
          <w:color w:val="262626" w:themeColor="text1" w:themeTint="D9"/>
        </w:rPr>
        <w:t>.</w:t>
      </w:r>
    </w:p>
    <w:p w14:paraId="35CFA149" w14:textId="77777777" w:rsidR="008A0B0A" w:rsidRPr="004A2C7D" w:rsidRDefault="008A0B0A" w:rsidP="5BFE1AC2">
      <w:pPr>
        <w:spacing w:before="0"/>
        <w:jc w:val="both"/>
        <w:rPr>
          <w:rFonts w:ascii="Helvetica" w:hAnsi="Helvetica" w:cs="Helvetica"/>
          <w:color w:val="262626" w:themeColor="text1" w:themeTint="D9"/>
        </w:rPr>
      </w:pPr>
    </w:p>
    <w:p w14:paraId="796B4735" w14:textId="77777777" w:rsidR="008A0B0A" w:rsidRPr="004A2C7D" w:rsidRDefault="008A0B0A" w:rsidP="5BFE1AC2">
      <w:pPr>
        <w:spacing w:before="0" w:line="360" w:lineRule="auto"/>
        <w:ind w:firstLine="36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>Bí ag obair leis an duine in aice leat agus tugaigí faoi na tascanna thíos le chéile:</w:t>
      </w:r>
    </w:p>
    <w:p w14:paraId="1B75B4C6" w14:textId="77777777" w:rsidR="00171154" w:rsidRPr="004A2C7D" w:rsidRDefault="00171154" w:rsidP="5BFE1AC2">
      <w:pPr>
        <w:pStyle w:val="Altanliosta"/>
        <w:spacing w:line="360" w:lineRule="auto"/>
        <w:ind w:left="360"/>
        <w:jc w:val="both"/>
        <w:rPr>
          <w:rFonts w:ascii="Helvetica" w:hAnsi="Helvetica" w:cs="Helvetica"/>
          <w:b/>
          <w:bCs/>
          <w:color w:val="077183" w:themeColor="text2"/>
          <w:lang w:val="ga-IE"/>
        </w:rPr>
      </w:pPr>
    </w:p>
    <w:p w14:paraId="7A059D72" w14:textId="7872CF1B" w:rsidR="00124E31" w:rsidRPr="004A2C7D" w:rsidRDefault="6E1E917F" w:rsidP="5BFE1AC2">
      <w:pPr>
        <w:pStyle w:val="Altanliosta"/>
        <w:numPr>
          <w:ilvl w:val="0"/>
          <w:numId w:val="25"/>
        </w:numPr>
        <w:spacing w:line="360" w:lineRule="auto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A</w:t>
      </w:r>
      <w:r w:rsidR="002860B1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thscríobh </w:t>
      </w:r>
      <w:r w:rsidR="00124E31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na habairtí</w:t>
      </w:r>
      <w:r w:rsidR="00F5160F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(an t</w:t>
      </w:r>
      <w:r w:rsidR="00493DBD">
        <w:rPr>
          <w:rFonts w:ascii="Helvetica" w:hAnsi="Helvetica" w:cs="Helvetica"/>
          <w:b/>
          <w:bCs/>
          <w:color w:val="033841" w:themeColor="text2" w:themeShade="80"/>
          <w:lang w:val="ga-IE"/>
        </w:rPr>
        <w:noBreakHyphen/>
      </w:r>
      <w:r w:rsidR="00F5160F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ainmfhocal in ionad an fhorainm)</w:t>
      </w:r>
    </w:p>
    <w:p w14:paraId="74F88B16" w14:textId="3F76B6F8" w:rsidR="00403514" w:rsidRPr="004A2C7D" w:rsidRDefault="002860B1" w:rsidP="5BFE1AC2">
      <w:pPr>
        <w:pStyle w:val="Altanliosta"/>
        <w:spacing w:line="360" w:lineRule="auto"/>
        <w:ind w:left="360"/>
        <w:rPr>
          <w:rFonts w:ascii="Helvetica" w:hAnsi="Helvetica" w:cs="Helvetica"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color w:val="033841" w:themeColor="text2" w:themeShade="80"/>
          <w:lang w:val="ga-IE"/>
        </w:rPr>
        <w:t>Déanaigí athscríobh ar</w:t>
      </w:r>
      <w:r w:rsidR="00403514" w:rsidRPr="004A2C7D">
        <w:rPr>
          <w:rFonts w:ascii="Helvetica" w:hAnsi="Helvetica" w:cs="Helvetica"/>
          <w:color w:val="033841" w:themeColor="text2" w:themeShade="80"/>
          <w:lang w:val="ga-IE"/>
        </w:rPr>
        <w:t xml:space="preserve"> na habairtí seo arís agus cuirigí an t</w:t>
      </w:r>
      <w:r w:rsidR="00493DBD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403514" w:rsidRPr="004A2C7D">
        <w:rPr>
          <w:rFonts w:ascii="Helvetica" w:hAnsi="Helvetica" w:cs="Helvetica"/>
          <w:color w:val="033841" w:themeColor="text2" w:themeShade="80"/>
          <w:lang w:val="ga-IE"/>
        </w:rPr>
        <w:t>ainmfhocal in ionad an fhorainm. Tá an chéad cheann déanta daoibh.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4961"/>
        <w:gridCol w:w="4496"/>
      </w:tblGrid>
      <w:tr w:rsidR="00317736" w:rsidRPr="004A2C7D" w14:paraId="7E55035E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17CC8738" w14:textId="78E9990A" w:rsidR="008C053A" w:rsidRPr="004A2C7D" w:rsidRDefault="00317736" w:rsidP="5BFE1AC2">
            <w:pPr>
              <w:pStyle w:val="Altanliosta"/>
              <w:numPr>
                <w:ilvl w:val="0"/>
                <w:numId w:val="22"/>
              </w:numPr>
              <w:spacing w:after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Cuireadh amach as an rang í. (í = Síle)</w:t>
            </w:r>
          </w:p>
        </w:tc>
        <w:tc>
          <w:tcPr>
            <w:tcW w:w="4496" w:type="dxa"/>
          </w:tcPr>
          <w:p w14:paraId="1C6C35B4" w14:textId="5005FCAD" w:rsidR="008C053A" w:rsidRPr="004A2C7D" w:rsidRDefault="00317736" w:rsidP="5BFE1AC2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Cuireadh </w:t>
            </w:r>
            <w:r w:rsidRPr="004A2C7D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Síle</w:t>
            </w:r>
            <w:r w:rsidRPr="004A2C7D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amach as an rang.</w:t>
            </w:r>
          </w:p>
        </w:tc>
      </w:tr>
      <w:tr w:rsidR="00317736" w:rsidRPr="004A2C7D" w14:paraId="50361B00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1E6F2A35" w14:textId="0A0A0BD2" w:rsidR="008C053A" w:rsidRPr="004A2C7D" w:rsidRDefault="00317736" w:rsidP="5BFE1AC2">
            <w:pPr>
              <w:pStyle w:val="Altanliosta"/>
              <w:numPr>
                <w:ilvl w:val="0"/>
                <w:numId w:val="22"/>
              </w:numPr>
              <w:spacing w:after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Tabhair do Mháire é. (é = an peann).</w:t>
            </w:r>
          </w:p>
        </w:tc>
        <w:tc>
          <w:tcPr>
            <w:tcW w:w="4496" w:type="dxa"/>
          </w:tcPr>
          <w:p w14:paraId="29B2ECE0" w14:textId="77777777" w:rsidR="008C053A" w:rsidRPr="004A2C7D" w:rsidRDefault="008C053A" w:rsidP="5BFE1AC2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</w:p>
        </w:tc>
      </w:tr>
      <w:tr w:rsidR="00317736" w:rsidRPr="004A2C7D" w14:paraId="029CE6A1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</w:tcPr>
          <w:p w14:paraId="46B6AFBB" w14:textId="0BED926A" w:rsidR="008C053A" w:rsidRPr="004A2C7D" w:rsidRDefault="00317736" w:rsidP="5BFE1AC2">
            <w:pPr>
              <w:pStyle w:val="Altanliosta"/>
              <w:numPr>
                <w:ilvl w:val="0"/>
                <w:numId w:val="22"/>
              </w:numPr>
              <w:spacing w:after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Tugadh ar thuras scoile iad. (iad = na páistí)</w:t>
            </w:r>
          </w:p>
        </w:tc>
        <w:tc>
          <w:tcPr>
            <w:tcW w:w="4496" w:type="dxa"/>
          </w:tcPr>
          <w:p w14:paraId="698085E1" w14:textId="77777777" w:rsidR="008C053A" w:rsidRPr="004A2C7D" w:rsidRDefault="008C053A" w:rsidP="5BFE1AC2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</w:p>
        </w:tc>
      </w:tr>
    </w:tbl>
    <w:p w14:paraId="6AE49C47" w14:textId="77777777" w:rsidR="00A46B6B" w:rsidRPr="004A2C7D" w:rsidRDefault="00A46B6B" w:rsidP="5BFE1AC2">
      <w:pPr>
        <w:pStyle w:val="Altanliosta"/>
        <w:spacing w:after="0" w:line="240" w:lineRule="auto"/>
        <w:ind w:left="360"/>
        <w:rPr>
          <w:rFonts w:ascii="Helvetica" w:hAnsi="Helvetica" w:cs="Helvetica"/>
          <w:b/>
          <w:bCs/>
          <w:color w:val="077183" w:themeColor="text2"/>
          <w:lang w:val="ga-IE"/>
        </w:rPr>
      </w:pPr>
    </w:p>
    <w:p w14:paraId="586750EE" w14:textId="77777777" w:rsidR="00403514" w:rsidRPr="004A2C7D" w:rsidRDefault="00403514" w:rsidP="5BFE1AC2">
      <w:pPr>
        <w:pStyle w:val="Altanliosta"/>
        <w:spacing w:after="0" w:line="24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0DF6D1E8" w14:textId="21494B5F" w:rsidR="00124E31" w:rsidRPr="004A2C7D" w:rsidRDefault="1C82DEE4" w:rsidP="5BFE1AC2">
      <w:pPr>
        <w:pStyle w:val="Altanliosta"/>
        <w:numPr>
          <w:ilvl w:val="0"/>
          <w:numId w:val="25"/>
        </w:num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A</w:t>
      </w:r>
      <w:r w:rsidR="002860B1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thscríobh </w:t>
      </w:r>
      <w:r w:rsidR="00124E31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na habairtí</w:t>
      </w:r>
      <w:r w:rsidR="00F5160F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(</w:t>
      </w:r>
      <w:r w:rsidR="009E47F2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an forainm in ionad an </w:t>
      </w:r>
      <w:proofErr w:type="spellStart"/>
      <w:r w:rsidR="009E47F2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ainmfhocail</w:t>
      </w:r>
      <w:proofErr w:type="spellEnd"/>
      <w:r w:rsidR="009E47F2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)</w:t>
      </w:r>
    </w:p>
    <w:p w14:paraId="10185A62" w14:textId="0DFC6A44" w:rsidR="00666F44" w:rsidRPr="004A2C7D" w:rsidRDefault="00F52D9A" w:rsidP="5BFE1AC2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color w:val="033841" w:themeColor="text2" w:themeShade="80"/>
          <w:lang w:val="ga-IE"/>
        </w:rPr>
        <w:t>Déanaigí athscríobh ar</w:t>
      </w:r>
      <w:r w:rsidR="00FF3C81" w:rsidRPr="004A2C7D">
        <w:rPr>
          <w:rFonts w:ascii="Helvetica" w:hAnsi="Helvetica" w:cs="Helvetica"/>
          <w:color w:val="033841" w:themeColor="text2" w:themeShade="80"/>
          <w:lang w:val="ga-IE"/>
        </w:rPr>
        <w:t xml:space="preserve"> na habairtí thíos anois ach</w:t>
      </w:r>
      <w:r w:rsidR="00B928FB" w:rsidRPr="004A2C7D">
        <w:rPr>
          <w:rFonts w:ascii="Helvetica" w:hAnsi="Helvetica" w:cs="Helvetica"/>
          <w:color w:val="033841" w:themeColor="text2" w:themeShade="80"/>
          <w:lang w:val="ga-IE"/>
        </w:rPr>
        <w:t>,</w:t>
      </w:r>
      <w:r w:rsidR="00FF3C81" w:rsidRPr="004A2C7D">
        <w:rPr>
          <w:rFonts w:ascii="Helvetica" w:hAnsi="Helvetica" w:cs="Helvetica"/>
          <w:color w:val="033841" w:themeColor="text2" w:themeShade="80"/>
          <w:lang w:val="ga-IE"/>
        </w:rPr>
        <w:t xml:space="preserve"> an t</w:t>
      </w:r>
      <w:r w:rsidR="00493DBD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FF3C81" w:rsidRPr="004A2C7D">
        <w:rPr>
          <w:rFonts w:ascii="Helvetica" w:hAnsi="Helvetica" w:cs="Helvetica"/>
          <w:color w:val="033841" w:themeColor="text2" w:themeShade="80"/>
          <w:lang w:val="ga-IE"/>
        </w:rPr>
        <w:t>am seo</w:t>
      </w:r>
      <w:r w:rsidR="00B928FB" w:rsidRPr="004A2C7D">
        <w:rPr>
          <w:rFonts w:ascii="Helvetica" w:hAnsi="Helvetica" w:cs="Helvetica"/>
          <w:color w:val="033841" w:themeColor="text2" w:themeShade="80"/>
          <w:lang w:val="ga-IE"/>
        </w:rPr>
        <w:t>,</w:t>
      </w:r>
      <w:r w:rsidR="00FF3C81" w:rsidRPr="004A2C7D">
        <w:rPr>
          <w:rFonts w:ascii="Helvetica" w:hAnsi="Helvetica" w:cs="Helvetica"/>
          <w:color w:val="033841" w:themeColor="text2" w:themeShade="80"/>
          <w:lang w:val="ga-IE"/>
        </w:rPr>
        <w:t xml:space="preserve"> bainigí amach an t</w:t>
      </w:r>
      <w:r w:rsidR="00493DBD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FF3C81" w:rsidRPr="004A2C7D">
        <w:rPr>
          <w:rFonts w:ascii="Helvetica" w:hAnsi="Helvetica" w:cs="Helvetica"/>
          <w:color w:val="033841" w:themeColor="text2" w:themeShade="80"/>
          <w:lang w:val="ga-IE"/>
        </w:rPr>
        <w:t>ainmfhocal i ngach abairt agus cuirigí an forainm cuí ina áit</w:t>
      </w:r>
      <w:r w:rsidR="00B928FB" w:rsidRPr="004A2C7D">
        <w:rPr>
          <w:rFonts w:ascii="Helvetica" w:hAnsi="Helvetica" w:cs="Helvetica"/>
          <w:color w:val="033841" w:themeColor="text2" w:themeShade="80"/>
          <w:lang w:val="ga-IE"/>
        </w:rPr>
        <w:t>.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4728"/>
        <w:gridCol w:w="4729"/>
      </w:tblGrid>
      <w:tr w:rsidR="00317736" w:rsidRPr="004A2C7D" w14:paraId="41C44558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3145AEF4" w14:textId="3DE96355" w:rsidR="008C053A" w:rsidRPr="004A2C7D" w:rsidRDefault="00317736" w:rsidP="5BFE1AC2">
            <w:pPr>
              <w:pStyle w:val="Altanliosta"/>
              <w:numPr>
                <w:ilvl w:val="0"/>
                <w:numId w:val="23"/>
              </w:numPr>
              <w:spacing w:after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Caith an bruscar amach.</w:t>
            </w:r>
            <w:r w:rsidRPr="004A2C7D">
              <w:rPr>
                <w:lang w:val="ga-IE"/>
              </w:rPr>
              <w:tab/>
            </w:r>
          </w:p>
        </w:tc>
        <w:tc>
          <w:tcPr>
            <w:tcW w:w="4729" w:type="dxa"/>
          </w:tcPr>
          <w:p w14:paraId="59558B0D" w14:textId="37568316" w:rsidR="008C053A" w:rsidRPr="004A2C7D" w:rsidRDefault="00317736" w:rsidP="5BFE1AC2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color w:val="262626" w:themeColor="text1" w:themeTint="D9"/>
                <w:lang w:val="ga-IE"/>
              </w:rPr>
              <w:t>Caith amach é.</w:t>
            </w:r>
          </w:p>
        </w:tc>
      </w:tr>
      <w:tr w:rsidR="00317736" w:rsidRPr="004A2C7D" w14:paraId="6FFD3495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21A50FB8" w14:textId="1CAEACF8" w:rsidR="008C053A" w:rsidRPr="004A2C7D" w:rsidRDefault="00317736" w:rsidP="5BFE1AC2">
            <w:pPr>
              <w:pStyle w:val="Altanliosta"/>
              <w:numPr>
                <w:ilvl w:val="0"/>
                <w:numId w:val="23"/>
              </w:numPr>
              <w:spacing w:after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Scríobhfaidh mé an ríomhphost ar ball.</w:t>
            </w:r>
          </w:p>
        </w:tc>
        <w:tc>
          <w:tcPr>
            <w:tcW w:w="4729" w:type="dxa"/>
          </w:tcPr>
          <w:p w14:paraId="5458DC03" w14:textId="77777777" w:rsidR="008C053A" w:rsidRPr="004A2C7D" w:rsidRDefault="008C053A" w:rsidP="5BFE1AC2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</w:p>
        </w:tc>
      </w:tr>
      <w:tr w:rsidR="00317736" w:rsidRPr="004A2C7D" w14:paraId="2F791C7D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5FD71BA2" w14:textId="3A92717C" w:rsidR="008C053A" w:rsidRPr="004A2C7D" w:rsidRDefault="00317736" w:rsidP="5BFE1AC2">
            <w:pPr>
              <w:pStyle w:val="Altanliosta"/>
              <w:numPr>
                <w:ilvl w:val="0"/>
                <w:numId w:val="23"/>
              </w:numPr>
              <w:spacing w:after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Tugadh an litir do Thadhg.</w:t>
            </w:r>
            <w:r w:rsidRPr="004A2C7D">
              <w:rPr>
                <w:lang w:val="ga-IE"/>
              </w:rPr>
              <w:tab/>
            </w:r>
          </w:p>
        </w:tc>
        <w:tc>
          <w:tcPr>
            <w:tcW w:w="4729" w:type="dxa"/>
          </w:tcPr>
          <w:p w14:paraId="5A4BF815" w14:textId="77777777" w:rsidR="008C053A" w:rsidRPr="004A2C7D" w:rsidRDefault="008C053A" w:rsidP="5BFE1AC2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</w:p>
        </w:tc>
      </w:tr>
    </w:tbl>
    <w:p w14:paraId="46DA23C7" w14:textId="77777777" w:rsidR="001C2AD2" w:rsidRDefault="001C2AD2" w:rsidP="5BFE1AC2">
      <w:pPr>
        <w:spacing w:line="360" w:lineRule="auto"/>
        <w:jc w:val="both"/>
        <w:rPr>
          <w:rFonts w:ascii="Helvetica" w:hAnsi="Helvetica" w:cs="Helvetica"/>
          <w:b/>
          <w:bCs/>
          <w:color w:val="077183" w:themeColor="text2"/>
        </w:rPr>
      </w:pPr>
    </w:p>
    <w:p w14:paraId="7CF834A0" w14:textId="77777777" w:rsidR="00692619" w:rsidRPr="004A2C7D" w:rsidRDefault="00692619" w:rsidP="5BFE1AC2">
      <w:pPr>
        <w:spacing w:line="360" w:lineRule="auto"/>
        <w:jc w:val="both"/>
        <w:rPr>
          <w:rFonts w:ascii="Helvetica" w:hAnsi="Helvetica" w:cs="Helvetica"/>
          <w:b/>
          <w:bCs/>
          <w:color w:val="077183" w:themeColor="text2"/>
        </w:rPr>
      </w:pPr>
    </w:p>
    <w:p w14:paraId="19FCB788" w14:textId="2AA18824" w:rsidR="00333352" w:rsidRPr="004A2C7D" w:rsidRDefault="00333352" w:rsidP="5BFE1AC2">
      <w:pPr>
        <w:pStyle w:val="Altanliosta"/>
        <w:numPr>
          <w:ilvl w:val="0"/>
          <w:numId w:val="25"/>
        </w:num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Aistr</w:t>
      </w:r>
      <w:r w:rsidR="305BFA73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igh</w:t>
      </w:r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na habairtí</w:t>
      </w:r>
    </w:p>
    <w:p w14:paraId="58B3B649" w14:textId="19A558B3" w:rsidR="00F102CC" w:rsidRPr="004A2C7D" w:rsidRDefault="00E61595" w:rsidP="5BFE1AC2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color w:val="033841" w:themeColor="text2" w:themeShade="80"/>
          <w:lang w:val="ga-IE"/>
        </w:rPr>
        <w:t>Aistrígí na habairtí thíos anois go Gaeilge</w:t>
      </w:r>
      <w:r w:rsidR="00666F44" w:rsidRPr="004A2C7D">
        <w:rPr>
          <w:rFonts w:ascii="Helvetica" w:hAnsi="Helvetica" w:cs="Helvetica"/>
          <w:color w:val="033841" w:themeColor="text2" w:themeShade="80"/>
          <w:lang w:val="ga-IE"/>
        </w:rPr>
        <w:t>:</w:t>
      </w:r>
      <w:bookmarkEnd w:id="0"/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4728"/>
        <w:gridCol w:w="4729"/>
      </w:tblGrid>
      <w:tr w:rsidR="007078F9" w:rsidRPr="004A2C7D" w14:paraId="32C16E88" w14:textId="77777777" w:rsidTr="5BFE1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5446BF9A" w14:textId="4231A272" w:rsidR="008C053A" w:rsidRPr="004A2C7D" w:rsidRDefault="007078F9" w:rsidP="5BFE1AC2">
            <w:pPr>
              <w:pStyle w:val="Altanliosta"/>
              <w:numPr>
                <w:ilvl w:val="0"/>
                <w:numId w:val="24"/>
              </w:numPr>
              <w:spacing w:after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I’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ll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see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the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manager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tomorrow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729" w:type="dxa"/>
          </w:tcPr>
          <w:p w14:paraId="393148C5" w14:textId="77777777" w:rsidR="008C053A" w:rsidRPr="004A2C7D" w:rsidRDefault="008C053A" w:rsidP="5BFE1AC2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</w:p>
        </w:tc>
      </w:tr>
      <w:tr w:rsidR="007078F9" w:rsidRPr="004A2C7D" w14:paraId="397E1D50" w14:textId="77777777" w:rsidTr="5BFE1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41BA1D64" w14:textId="5907D410" w:rsidR="008C053A" w:rsidRPr="004A2C7D" w:rsidRDefault="007078F9" w:rsidP="5BFE1AC2">
            <w:pPr>
              <w:pStyle w:val="Altanliosta"/>
              <w:numPr>
                <w:ilvl w:val="0"/>
                <w:numId w:val="24"/>
              </w:numPr>
              <w:spacing w:after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I’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ll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see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her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tomorrow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729" w:type="dxa"/>
          </w:tcPr>
          <w:p w14:paraId="1C0651D5" w14:textId="77777777" w:rsidR="008C053A" w:rsidRPr="004A2C7D" w:rsidRDefault="008C053A" w:rsidP="5BFE1AC2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</w:p>
        </w:tc>
      </w:tr>
      <w:tr w:rsidR="007078F9" w:rsidRPr="004A2C7D" w14:paraId="7F344C5B" w14:textId="77777777" w:rsidTr="5BFE1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5FDFF3D3" w14:textId="4939FC21" w:rsidR="007078F9" w:rsidRPr="004A2C7D" w:rsidRDefault="007078F9" w:rsidP="5BFE1AC2">
            <w:pPr>
              <w:pStyle w:val="Altanliosta"/>
              <w:numPr>
                <w:ilvl w:val="0"/>
                <w:numId w:val="24"/>
              </w:numPr>
              <w:spacing w:after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Don’t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make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that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mistake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again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729" w:type="dxa"/>
          </w:tcPr>
          <w:p w14:paraId="2D99C556" w14:textId="77777777" w:rsidR="007078F9" w:rsidRPr="004A2C7D" w:rsidRDefault="007078F9" w:rsidP="5BFE1AC2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</w:p>
        </w:tc>
      </w:tr>
      <w:tr w:rsidR="007078F9" w:rsidRPr="004A2C7D" w14:paraId="78DC8E1E" w14:textId="77777777" w:rsidTr="5BFE1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36376419" w14:textId="0D29358D" w:rsidR="008C053A" w:rsidRPr="004A2C7D" w:rsidRDefault="007078F9" w:rsidP="5BFE1AC2">
            <w:pPr>
              <w:pStyle w:val="Altanliosta"/>
              <w:numPr>
                <w:ilvl w:val="0"/>
                <w:numId w:val="24"/>
              </w:numPr>
              <w:spacing w:after="0" w:line="360" w:lineRule="auto"/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Don’t do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it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again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>.</w:t>
            </w:r>
          </w:p>
        </w:tc>
        <w:tc>
          <w:tcPr>
            <w:tcW w:w="4729" w:type="dxa"/>
          </w:tcPr>
          <w:p w14:paraId="0607EB5A" w14:textId="77777777" w:rsidR="008C053A" w:rsidRPr="004A2C7D" w:rsidRDefault="008C053A" w:rsidP="5BFE1AC2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</w:p>
        </w:tc>
      </w:tr>
    </w:tbl>
    <w:p w14:paraId="5B8298EE" w14:textId="77777777" w:rsidR="00A961A5" w:rsidRPr="004A2C7D" w:rsidRDefault="00A961A5" w:rsidP="5BFE1AC2">
      <w:pPr>
        <w:rPr>
          <w:color w:val="077183" w:themeColor="text2"/>
        </w:rPr>
      </w:pPr>
    </w:p>
    <w:p w14:paraId="52B1793D" w14:textId="4EF3CC94" w:rsidR="00A50389" w:rsidRPr="004A2C7D" w:rsidRDefault="008F1C6A" w:rsidP="5BFE1AC2">
      <w:pPr>
        <w:jc w:val="center"/>
        <w:rPr>
          <w:rFonts w:cs="Helvetica"/>
          <w:color w:val="262626" w:themeColor="text1" w:themeTint="D9"/>
        </w:rPr>
      </w:pPr>
      <w:r w:rsidRPr="004A2C7D">
        <w:rPr>
          <w:rFonts w:cs="Helvetica"/>
          <w:color w:val="262626" w:themeColor="text1" w:themeTint="D9"/>
        </w:rPr>
        <w:br w:type="page"/>
      </w:r>
    </w:p>
    <w:p w14:paraId="53AC2B4B" w14:textId="55B3725D" w:rsidR="00045084" w:rsidRPr="004A2C7D" w:rsidRDefault="00E55AD0" w:rsidP="5BFE1AC2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4A2C7D">
        <w:rPr>
          <w:rFonts w:ascii="Arial" w:hAnsi="Arial" w:cs="Arial"/>
          <w:noProof/>
          <w:color w:val="262626" w:themeColor="text1" w:themeTint="D9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0F6A32B" wp14:editId="5B2BA108">
                <wp:simplePos x="0" y="0"/>
                <wp:positionH relativeFrom="page">
                  <wp:posOffset>698096</wp:posOffset>
                </wp:positionH>
                <wp:positionV relativeFrom="paragraph">
                  <wp:posOffset>639849</wp:posOffset>
                </wp:positionV>
                <wp:extent cx="6214110" cy="45085"/>
                <wp:effectExtent l="0" t="0" r="0" b="5715"/>
                <wp:wrapTopAndBottom/>
                <wp:docPr id="13132125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276C7208">
              <v:rect id="Rectangle 46" style="position:absolute;margin-left:54.95pt;margin-top:50.4pt;width:489.3pt;height:3.55pt;z-index:-251643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468D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">
                <w10:wrap type="topAndBottom" anchorx="page"/>
              </v:rect>
            </w:pict>
          </mc:Fallback>
        </mc:AlternateContent>
      </w:r>
      <w:r w:rsidRPr="004A2C7D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00D230CD" w:rsidRPr="004A2C7D">
        <w:rPr>
          <w:rFonts w:cs="Helvetica"/>
          <w:color w:val="262626" w:themeColor="text1" w:themeTint="D9"/>
          <w:sz w:val="40"/>
          <w:szCs w:val="40"/>
          <w:u w:val="none"/>
        </w:rPr>
        <w:t>C: CUMARSÁID</w:t>
      </w:r>
    </w:p>
    <w:p w14:paraId="0266B0FE" w14:textId="77777777" w:rsidR="00823CB3" w:rsidRPr="004A2C7D" w:rsidRDefault="00823CB3" w:rsidP="5BFE1AC2"/>
    <w:p w14:paraId="5CDD234B" w14:textId="1D24687A" w:rsidR="00E04056" w:rsidRPr="004A2C7D" w:rsidRDefault="00F31FF0" w:rsidP="5BFE1AC2">
      <w:pPr>
        <w:pStyle w:val="Ceannteideal2"/>
        <w:numPr>
          <w:ilvl w:val="0"/>
          <w:numId w:val="4"/>
        </w:numPr>
        <w:spacing w:line="360" w:lineRule="auto"/>
        <w:rPr>
          <w:rFonts w:cs="Helvetica"/>
          <w:color w:val="033841" w:themeColor="text2" w:themeShade="80"/>
        </w:rPr>
      </w:pPr>
      <w:r w:rsidRPr="004A2C7D">
        <w:rPr>
          <w:rFonts w:cs="Helvetica"/>
          <w:color w:val="033841" w:themeColor="text2" w:themeShade="80"/>
        </w:rPr>
        <w:t>Frásaí chun grá a chur in iúl</w:t>
      </w:r>
    </w:p>
    <w:p w14:paraId="0C0653BB" w14:textId="508A5954" w:rsidR="00F742A7" w:rsidRPr="004A2C7D" w:rsidRDefault="00DD6DBC" w:rsidP="5BFE1AC2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color w:val="033841" w:themeColor="text2" w:themeShade="80"/>
          <w:lang w:val="ga-IE"/>
        </w:rPr>
        <w:t xml:space="preserve">An cuimhin leat na bealaí ar fad a bhí ag muintir Ros na Rún san fhíseán chun grá agus cion a chur in iúl? Bí ag obair leis na daoine i do ghrúpa agus déanaigí liosta de na frásaí a d’fhoghlaim sibh </w:t>
      </w:r>
      <w:r w:rsidR="0008603E" w:rsidRPr="004A2C7D">
        <w:rPr>
          <w:rFonts w:ascii="Helvetica" w:hAnsi="Helvetica" w:cs="Helvetica"/>
          <w:color w:val="033841" w:themeColor="text2" w:themeShade="80"/>
          <w:lang w:val="ga-IE"/>
        </w:rPr>
        <w:t xml:space="preserve">san </w:t>
      </w:r>
      <w:r w:rsidR="00492493" w:rsidRPr="004A2C7D">
        <w:rPr>
          <w:rFonts w:ascii="Helvetica" w:hAnsi="Helvetica" w:cs="Helvetica"/>
          <w:color w:val="033841" w:themeColor="text2" w:themeShade="80"/>
          <w:lang w:val="ga-IE"/>
        </w:rPr>
        <w:t>fhíseán</w:t>
      </w:r>
      <w:r w:rsidR="00405CEF" w:rsidRPr="004A2C7D">
        <w:rPr>
          <w:rFonts w:ascii="Helvetica" w:hAnsi="Helvetica" w:cs="Helvetica"/>
          <w:color w:val="033841" w:themeColor="text2" w:themeShade="80"/>
          <w:lang w:val="ga-IE"/>
        </w:rPr>
        <w:t>.</w:t>
      </w:r>
    </w:p>
    <w:tbl>
      <w:tblPr>
        <w:tblStyle w:val="Tblagreille1adrom-Aiceann1"/>
        <w:tblW w:w="0" w:type="auto"/>
        <w:tblInd w:w="279" w:type="dxa"/>
        <w:tblLook w:val="0480" w:firstRow="0" w:lastRow="0" w:firstColumn="1" w:lastColumn="0" w:noHBand="0" w:noVBand="1"/>
      </w:tblPr>
      <w:tblGrid>
        <w:gridCol w:w="4589"/>
        <w:gridCol w:w="4868"/>
      </w:tblGrid>
      <w:tr w:rsidR="008F18E6" w:rsidRPr="004A2C7D" w14:paraId="6829D683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9" w:type="dxa"/>
          </w:tcPr>
          <w:p w14:paraId="7377FF71" w14:textId="7456F7BA" w:rsidR="008F18E6" w:rsidRPr="004A2C7D" w:rsidRDefault="008F18E6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color w:val="262626" w:themeColor="text1" w:themeTint="D9"/>
              </w:rPr>
              <w:t xml:space="preserve">Tá mé i ngrá leat. </w:t>
            </w:r>
            <w:r w:rsidRPr="004A2C7D">
              <w:tab/>
            </w:r>
          </w:p>
        </w:tc>
        <w:tc>
          <w:tcPr>
            <w:tcW w:w="4868" w:type="dxa"/>
          </w:tcPr>
          <w:p w14:paraId="5D8F93E6" w14:textId="77777777" w:rsidR="008F18E6" w:rsidRPr="004A2C7D" w:rsidRDefault="008F18E6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F18E6" w:rsidRPr="004A2C7D" w14:paraId="5C21AF15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9" w:type="dxa"/>
          </w:tcPr>
          <w:p w14:paraId="28175860" w14:textId="77777777" w:rsidR="008F18E6" w:rsidRPr="004A2C7D" w:rsidRDefault="008F18E6" w:rsidP="5BFE1AC2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</w:tc>
        <w:tc>
          <w:tcPr>
            <w:tcW w:w="4868" w:type="dxa"/>
          </w:tcPr>
          <w:p w14:paraId="22A62D39" w14:textId="77777777" w:rsidR="008F18E6" w:rsidRPr="004A2C7D" w:rsidRDefault="008F18E6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F18E6" w:rsidRPr="004A2C7D" w14:paraId="4CC6D833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9" w:type="dxa"/>
          </w:tcPr>
          <w:p w14:paraId="1346AE7F" w14:textId="77777777" w:rsidR="008F18E6" w:rsidRPr="004A2C7D" w:rsidRDefault="008F18E6" w:rsidP="5BFE1AC2">
            <w:pPr>
              <w:spacing w:before="0" w:line="360" w:lineRule="auto"/>
              <w:jc w:val="both"/>
              <w:rPr>
                <w:rFonts w:ascii="Helvetica" w:hAnsi="Helvetica" w:cs="Helvetica"/>
                <w:color w:val="262626" w:themeColor="text1" w:themeTint="D9"/>
              </w:rPr>
            </w:pPr>
          </w:p>
        </w:tc>
        <w:tc>
          <w:tcPr>
            <w:tcW w:w="4868" w:type="dxa"/>
          </w:tcPr>
          <w:p w14:paraId="19A0E6E6" w14:textId="77777777" w:rsidR="008F18E6" w:rsidRPr="004A2C7D" w:rsidRDefault="008F18E6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0854106B" w14:textId="0C60AF75" w:rsidR="00B64392" w:rsidRPr="004A2C7D" w:rsidRDefault="00B64392" w:rsidP="5BFE1AC2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184D9548" w14:textId="42586754" w:rsidR="00491D89" w:rsidRPr="004A2C7D" w:rsidRDefault="00F742A7" w:rsidP="5BFE1AC2">
      <w:pPr>
        <w:pStyle w:val="Ceannteideal2"/>
        <w:numPr>
          <w:ilvl w:val="0"/>
          <w:numId w:val="4"/>
        </w:numPr>
        <w:spacing w:line="360" w:lineRule="auto"/>
        <w:rPr>
          <w:rFonts w:cs="Helvetica"/>
          <w:color w:val="033841" w:themeColor="text2" w:themeShade="80"/>
        </w:rPr>
      </w:pPr>
      <w:r w:rsidRPr="004A2C7D">
        <w:rPr>
          <w:rFonts w:cs="Helvetica"/>
          <w:color w:val="033841" w:themeColor="text2" w:themeShade="80"/>
        </w:rPr>
        <w:t>Frásaí coitianta eile a bhaineann le cúrsaí grá</w:t>
      </w:r>
    </w:p>
    <w:p w14:paraId="19EB0F31" w14:textId="55E35D36" w:rsidR="00491D89" w:rsidRPr="004A2C7D" w:rsidRDefault="00491D89" w:rsidP="5BFE1AC2">
      <w:pPr>
        <w:pStyle w:val="Ceannteideal2"/>
        <w:spacing w:line="360" w:lineRule="auto"/>
        <w:ind w:left="360"/>
        <w:rPr>
          <w:rFonts w:cs="Helvetica"/>
          <w:b w:val="0"/>
          <w:bCs w:val="0"/>
          <w:color w:val="077183" w:themeColor="text2"/>
        </w:rPr>
      </w:pPr>
      <w:r w:rsidRPr="004A2C7D">
        <w:rPr>
          <w:rFonts w:cs="Helvetica"/>
          <w:b w:val="0"/>
          <w:bCs w:val="0"/>
          <w:color w:val="033841" w:themeColor="text2" w:themeShade="80"/>
        </w:rPr>
        <w:t>Bí ag obair leis na daoine eile sa ghrúpa. Cén Ghaeilge a bheadh agaibh ar na frásaí seo a leanas</w:t>
      </w:r>
      <w:r w:rsidR="00405CEF" w:rsidRPr="004A2C7D">
        <w:rPr>
          <w:rFonts w:cs="Helvetica"/>
          <w:b w:val="0"/>
          <w:bCs w:val="0"/>
          <w:color w:val="033841" w:themeColor="text2" w:themeShade="80"/>
        </w:rPr>
        <w:t>?</w:t>
      </w:r>
      <w:r w:rsidRPr="004A2C7D">
        <w:rPr>
          <w:rFonts w:cs="Helvetica"/>
          <w:b w:val="0"/>
          <w:bCs w:val="0"/>
          <w:color w:val="033841" w:themeColor="text2" w:themeShade="80"/>
        </w:rPr>
        <w:t xml:space="preserve"> Téigí go dtí </w:t>
      </w:r>
      <w:r w:rsidRPr="004A2C7D">
        <w:rPr>
          <w:rFonts w:cs="Helvetica"/>
          <w:b w:val="0"/>
          <w:bCs w:val="0"/>
          <w:color w:val="0CC0DF" w:themeColor="accent1"/>
        </w:rPr>
        <w:t xml:space="preserve">www.foclóir.ie </w:t>
      </w:r>
      <w:r w:rsidRPr="004A2C7D">
        <w:rPr>
          <w:rFonts w:cs="Helvetica"/>
          <w:b w:val="0"/>
          <w:bCs w:val="0"/>
          <w:color w:val="033841" w:themeColor="text2" w:themeShade="80"/>
        </w:rPr>
        <w:t xml:space="preserve">chun inspioráid a fháil. </w:t>
      </w:r>
    </w:p>
    <w:p w14:paraId="6DBE1B79" w14:textId="77777777" w:rsidR="00057474" w:rsidRPr="004A2C7D" w:rsidRDefault="00057474" w:rsidP="5BFE1AC2">
      <w:pPr>
        <w:rPr>
          <w:lang w:eastAsia="en-US"/>
        </w:rPr>
      </w:pPr>
    </w:p>
    <w:tbl>
      <w:tblPr>
        <w:tblStyle w:val="Tblagreille1adrom-Aiceann1"/>
        <w:tblW w:w="9497" w:type="dxa"/>
        <w:tblInd w:w="279" w:type="dxa"/>
        <w:tblLook w:val="0480" w:firstRow="0" w:lastRow="0" w:firstColumn="1" w:lastColumn="0" w:noHBand="0" w:noVBand="1"/>
      </w:tblPr>
      <w:tblGrid>
        <w:gridCol w:w="4536"/>
        <w:gridCol w:w="4961"/>
      </w:tblGrid>
      <w:tr w:rsidR="008E04C5" w:rsidRPr="004A2C7D" w14:paraId="323B3E79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52E331B" w14:textId="77777777" w:rsidR="008E04C5" w:rsidRPr="004A2C7D" w:rsidRDefault="008E04C5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I’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ve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my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sights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/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eye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on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someone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else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4961" w:type="dxa"/>
          </w:tcPr>
          <w:p w14:paraId="186B5D37" w14:textId="77777777" w:rsidR="008E04C5" w:rsidRPr="004A2C7D" w:rsidRDefault="008E04C5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E04C5" w:rsidRPr="004A2C7D" w14:paraId="69E90C7F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5D867CC" w14:textId="77777777" w:rsidR="008E04C5" w:rsidRPr="004A2C7D" w:rsidRDefault="008E04C5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It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’s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not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me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,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it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’s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you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4961" w:type="dxa"/>
          </w:tcPr>
          <w:p w14:paraId="7A12CDA7" w14:textId="77777777" w:rsidR="008E04C5" w:rsidRPr="004A2C7D" w:rsidRDefault="008E04C5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E04C5" w:rsidRPr="004A2C7D" w14:paraId="3EF7F293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C914A1E" w14:textId="77777777" w:rsidR="008E04C5" w:rsidRPr="004A2C7D" w:rsidRDefault="008E04C5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I’m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not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looking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for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a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relationship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right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now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4961" w:type="dxa"/>
          </w:tcPr>
          <w:p w14:paraId="5CD51C8A" w14:textId="77777777" w:rsidR="008E04C5" w:rsidRPr="004A2C7D" w:rsidRDefault="008E04C5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E04C5" w:rsidRPr="004A2C7D" w14:paraId="2CFBF8DF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921D7AE" w14:textId="77777777" w:rsidR="008E04C5" w:rsidRPr="004A2C7D" w:rsidRDefault="008E04C5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I’d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love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to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hang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out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, as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friends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4961" w:type="dxa"/>
          </w:tcPr>
          <w:p w14:paraId="325C05BA" w14:textId="77777777" w:rsidR="008E04C5" w:rsidRPr="004A2C7D" w:rsidRDefault="008E04C5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E04C5" w:rsidRPr="004A2C7D" w14:paraId="05E1D811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98743C0" w14:textId="76918C89" w:rsidR="008E04C5" w:rsidRPr="004A2C7D" w:rsidRDefault="008E04C5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I’m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not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sure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we’re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compatible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4961" w:type="dxa"/>
          </w:tcPr>
          <w:p w14:paraId="353EF431" w14:textId="77777777" w:rsidR="008E04C5" w:rsidRPr="004A2C7D" w:rsidRDefault="008E04C5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E04C5" w:rsidRPr="004A2C7D" w14:paraId="695FF2DB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42AAC90" w14:textId="77777777" w:rsidR="008E04C5" w:rsidRPr="004A2C7D" w:rsidRDefault="008E04C5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She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friendzoned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him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4961" w:type="dxa"/>
          </w:tcPr>
          <w:p w14:paraId="342AE67B" w14:textId="77777777" w:rsidR="008E04C5" w:rsidRPr="004A2C7D" w:rsidRDefault="008E04C5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E04C5" w:rsidRPr="004A2C7D" w14:paraId="74E69E57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0F4AE6D" w14:textId="77777777" w:rsidR="008E04C5" w:rsidRPr="004A2C7D" w:rsidRDefault="008E04C5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She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ghosted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me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4961" w:type="dxa"/>
          </w:tcPr>
          <w:p w14:paraId="65D45088" w14:textId="77777777" w:rsidR="008E04C5" w:rsidRPr="004A2C7D" w:rsidRDefault="008E04C5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E04C5" w:rsidRPr="004A2C7D" w14:paraId="136AA343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E556398" w14:textId="77777777" w:rsidR="008E04C5" w:rsidRPr="004A2C7D" w:rsidRDefault="008E04C5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They’re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going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out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4961" w:type="dxa"/>
          </w:tcPr>
          <w:p w14:paraId="3CDA9EF4" w14:textId="77777777" w:rsidR="008E04C5" w:rsidRPr="004A2C7D" w:rsidRDefault="008E04C5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E04C5" w:rsidRPr="004A2C7D" w14:paraId="1DF03415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D05F7BC" w14:textId="77777777" w:rsidR="008E04C5" w:rsidRPr="004A2C7D" w:rsidRDefault="008E04C5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We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broke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up</w:t>
            </w:r>
            <w:proofErr w:type="spellEnd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.</w:t>
            </w:r>
          </w:p>
        </w:tc>
        <w:tc>
          <w:tcPr>
            <w:tcW w:w="4961" w:type="dxa"/>
          </w:tcPr>
          <w:p w14:paraId="68FDE28D" w14:textId="77777777" w:rsidR="008E04C5" w:rsidRPr="004A2C7D" w:rsidRDefault="008E04C5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  <w:tr w:rsidR="008E04C5" w:rsidRPr="004A2C7D" w14:paraId="6F811E90" w14:textId="77777777" w:rsidTr="5BFE1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30ADCCD" w14:textId="51A8F821" w:rsidR="008E04C5" w:rsidRPr="004A2C7D" w:rsidRDefault="008E04C5" w:rsidP="5BFE1AC2">
            <w:pPr>
              <w:spacing w:before="0" w:line="360" w:lineRule="auto"/>
              <w:jc w:val="both"/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</w:pP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Girlfriend</w:t>
            </w:r>
            <w:proofErr w:type="spellEnd"/>
            <w:r w:rsidR="00FC7EB5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/</w:t>
            </w:r>
            <w:r w:rsidR="00FC7EB5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 xml:space="preserve"> </w:t>
            </w:r>
            <w:proofErr w:type="spellStart"/>
            <w:r w:rsidRPr="004A2C7D">
              <w:rPr>
                <w:rFonts w:ascii="Helvetica" w:hAnsi="Helvetica" w:cs="Helvetica"/>
                <w:b w:val="0"/>
                <w:bCs w:val="0"/>
                <w:i/>
                <w:iCs/>
                <w:color w:val="262626" w:themeColor="text1" w:themeTint="D9"/>
              </w:rPr>
              <w:t>boyfriend</w:t>
            </w:r>
            <w:proofErr w:type="spellEnd"/>
          </w:p>
        </w:tc>
        <w:tc>
          <w:tcPr>
            <w:tcW w:w="4961" w:type="dxa"/>
          </w:tcPr>
          <w:p w14:paraId="72C56FC6" w14:textId="77777777" w:rsidR="008E04C5" w:rsidRPr="004A2C7D" w:rsidRDefault="008E04C5" w:rsidP="5BFE1AC2">
            <w:pPr>
              <w:spacing w:before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</w:rPr>
            </w:pPr>
          </w:p>
        </w:tc>
      </w:tr>
    </w:tbl>
    <w:p w14:paraId="2172F9FA" w14:textId="74001ABF" w:rsidR="00F214F0" w:rsidRPr="004A2C7D" w:rsidRDefault="00F214F0" w:rsidP="5BFE1AC2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52EC9EEC" w14:textId="770E77AC" w:rsidR="00F214F0" w:rsidRPr="004A2C7D" w:rsidRDefault="00F214F0" w:rsidP="5BFE1AC2">
      <w:pPr>
        <w:pStyle w:val="Ceannteideal2"/>
        <w:numPr>
          <w:ilvl w:val="0"/>
          <w:numId w:val="4"/>
        </w:numPr>
        <w:spacing w:line="360" w:lineRule="auto"/>
        <w:rPr>
          <w:rFonts w:cs="Helvetica"/>
          <w:color w:val="033841" w:themeColor="text2" w:themeShade="80"/>
        </w:rPr>
      </w:pPr>
      <w:proofErr w:type="spellStart"/>
      <w:r w:rsidRPr="004A2C7D">
        <w:rPr>
          <w:rFonts w:cs="Helvetica"/>
          <w:color w:val="033841" w:themeColor="text2" w:themeShade="80"/>
        </w:rPr>
        <w:t>Rólghníomhaíocht</w:t>
      </w:r>
      <w:proofErr w:type="spellEnd"/>
      <w:r w:rsidRPr="004A2C7D">
        <w:rPr>
          <w:rFonts w:cs="Helvetica"/>
          <w:color w:val="033841" w:themeColor="text2" w:themeShade="80"/>
        </w:rPr>
        <w:t xml:space="preserve"> – an grá gan chúiteamh, an grá </w:t>
      </w:r>
      <w:proofErr w:type="spellStart"/>
      <w:r w:rsidRPr="004A2C7D">
        <w:rPr>
          <w:rFonts w:cs="Helvetica"/>
          <w:color w:val="033841" w:themeColor="text2" w:themeShade="80"/>
        </w:rPr>
        <w:t>éagmaise</w:t>
      </w:r>
      <w:proofErr w:type="spellEnd"/>
    </w:p>
    <w:p w14:paraId="5A9998ED" w14:textId="77777777" w:rsidR="00F214F0" w:rsidRPr="004A2C7D" w:rsidRDefault="00F214F0" w:rsidP="5BFE1AC2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color w:val="033841" w:themeColor="text2" w:themeShade="80"/>
          <w:lang w:val="ga-IE"/>
        </w:rPr>
        <w:t xml:space="preserve">Bí ag obair leis an duine in aice leat agus tugaigí faoin </w:t>
      </w:r>
      <w:proofErr w:type="spellStart"/>
      <w:r w:rsidRPr="004A2C7D">
        <w:rPr>
          <w:rFonts w:ascii="Helvetica" w:hAnsi="Helvetica" w:cs="Helvetica"/>
          <w:color w:val="033841" w:themeColor="text2" w:themeShade="80"/>
          <w:lang w:val="ga-IE"/>
        </w:rPr>
        <w:t>rólghníomhaíocht</w:t>
      </w:r>
      <w:proofErr w:type="spellEnd"/>
      <w:r w:rsidRPr="004A2C7D">
        <w:rPr>
          <w:rFonts w:ascii="Helvetica" w:hAnsi="Helvetica" w:cs="Helvetica"/>
          <w:color w:val="033841" w:themeColor="text2" w:themeShade="80"/>
          <w:lang w:val="ga-IE"/>
        </w:rPr>
        <w:t xml:space="preserve"> seo le chéile. </w:t>
      </w:r>
    </w:p>
    <w:p w14:paraId="518CAA17" w14:textId="77777777" w:rsidR="00F214F0" w:rsidRPr="004A2C7D" w:rsidRDefault="00F214F0" w:rsidP="5BFE1AC2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1C662713" w14:textId="0F3B0679" w:rsidR="00F214F0" w:rsidRPr="004A2C7D" w:rsidRDefault="00F214F0" w:rsidP="5BFE1AC2">
      <w:pPr>
        <w:pStyle w:val="Altanliosta"/>
        <w:spacing w:line="360" w:lineRule="auto"/>
        <w:ind w:left="1700" w:hanging="134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b/>
          <w:bCs/>
          <w:color w:val="262626" w:themeColor="text1" w:themeTint="D9"/>
          <w:lang w:val="ga-IE"/>
        </w:rPr>
        <w:t>Du</w:t>
      </w:r>
      <w:r w:rsidR="00227ECF" w:rsidRPr="004A2C7D">
        <w:rPr>
          <w:rFonts w:ascii="Helvetica" w:hAnsi="Helvetica" w:cs="Helvetica"/>
          <w:b/>
          <w:bCs/>
          <w:color w:val="262626" w:themeColor="text1" w:themeTint="D9"/>
          <w:lang w:val="ga-IE"/>
        </w:rPr>
        <w:t>i</w:t>
      </w:r>
      <w:r w:rsidRPr="004A2C7D">
        <w:rPr>
          <w:rFonts w:ascii="Helvetica" w:hAnsi="Helvetica" w:cs="Helvetica"/>
          <w:b/>
          <w:bCs/>
          <w:color w:val="262626" w:themeColor="text1" w:themeTint="D9"/>
          <w:lang w:val="ga-IE"/>
        </w:rPr>
        <w:t>ne A:</w:t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Pr="004A2C7D">
        <w:rPr>
          <w:lang w:val="ga-IE"/>
        </w:rPr>
        <w:tab/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>Tá tú dúnta i ngrá le cara leat agus tá lá na cinniúna tagtha anois</w:t>
      </w:r>
      <w:r w:rsidR="00844B21" w:rsidRPr="004A2C7D">
        <w:rPr>
          <w:rFonts w:ascii="Helvetica" w:hAnsi="Helvetica" w:cs="Helvetica"/>
          <w:color w:val="262626" w:themeColor="text1" w:themeTint="D9"/>
          <w:lang w:val="ga-IE"/>
        </w:rPr>
        <w:t>.</w:t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7A23FB" w:rsidRPr="004A2C7D">
        <w:rPr>
          <w:rFonts w:ascii="Helvetica" w:hAnsi="Helvetica" w:cs="Helvetica"/>
          <w:color w:val="262626" w:themeColor="text1" w:themeTint="D9"/>
          <w:lang w:val="ga-IE"/>
        </w:rPr>
        <w:t>Tá s</w:t>
      </w:r>
      <w:r w:rsidR="007A23FB" w:rsidRPr="004A2C7D">
        <w:rPr>
          <w:rFonts w:ascii="Helvetica" w:hAnsi="Helvetica" w:cs="Helvetica"/>
          <w:color w:val="033841" w:themeColor="text2" w:themeShade="80"/>
          <w:lang w:val="ga-IE"/>
        </w:rPr>
        <w:t>é</w:t>
      </w:r>
      <w:r w:rsidR="007A23FB" w:rsidRPr="004A2C7D">
        <w:rPr>
          <w:rFonts w:ascii="Helvetica" w:hAnsi="Helvetica" w:cs="Helvetica"/>
          <w:color w:val="262626" w:themeColor="text1" w:themeTint="D9"/>
          <w:lang w:val="ga-IE"/>
        </w:rPr>
        <w:t xml:space="preserve"> in am agat </w:t>
      </w:r>
      <w:r w:rsidR="003535F4" w:rsidRPr="004A2C7D">
        <w:rPr>
          <w:rFonts w:ascii="Helvetica" w:hAnsi="Helvetica" w:cs="Helvetica"/>
          <w:color w:val="262626" w:themeColor="text1" w:themeTint="D9"/>
          <w:lang w:val="ga-IE"/>
        </w:rPr>
        <w:t xml:space="preserve">do </w:t>
      </w:r>
      <w:r w:rsidR="007A23FB" w:rsidRPr="004A2C7D">
        <w:rPr>
          <w:rFonts w:ascii="Helvetica" w:hAnsi="Helvetica" w:cs="Helvetica"/>
          <w:color w:val="262626" w:themeColor="text1" w:themeTint="D9"/>
          <w:lang w:val="ga-IE"/>
        </w:rPr>
        <w:t>rú</w:t>
      </w:r>
      <w:r w:rsidR="006D0818" w:rsidRPr="004A2C7D">
        <w:rPr>
          <w:rFonts w:ascii="Helvetica" w:hAnsi="Helvetica" w:cs="Helvetica"/>
          <w:color w:val="262626" w:themeColor="text1" w:themeTint="D9"/>
          <w:lang w:val="ga-IE"/>
        </w:rPr>
        <w:t xml:space="preserve">n </w:t>
      </w:r>
      <w:r w:rsidR="003535F4" w:rsidRPr="004A2C7D">
        <w:rPr>
          <w:rFonts w:ascii="Helvetica" w:hAnsi="Helvetica" w:cs="Helvetica"/>
          <w:color w:val="262626" w:themeColor="text1" w:themeTint="D9"/>
          <w:lang w:val="ga-IE"/>
        </w:rPr>
        <w:t>a insint do ghr</w:t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á </w:t>
      </w:r>
      <w:r w:rsidR="003535F4" w:rsidRPr="004A2C7D">
        <w:rPr>
          <w:rFonts w:ascii="Helvetica" w:hAnsi="Helvetica" w:cs="Helvetica"/>
          <w:color w:val="262626" w:themeColor="text1" w:themeTint="D9"/>
          <w:lang w:val="ga-IE"/>
        </w:rPr>
        <w:t>do chro</w:t>
      </w:r>
      <w:r w:rsidR="00D51BB3" w:rsidRPr="004A2C7D">
        <w:rPr>
          <w:rFonts w:ascii="Helvetica" w:hAnsi="Helvetica" w:cs="Helvetica"/>
          <w:color w:val="262626" w:themeColor="text1" w:themeTint="D9"/>
          <w:lang w:val="ga-IE"/>
        </w:rPr>
        <w:t>í</w:t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! </w:t>
      </w:r>
    </w:p>
    <w:p w14:paraId="15F5BAE7" w14:textId="77777777" w:rsidR="00F214F0" w:rsidRPr="004A2C7D" w:rsidRDefault="00F214F0" w:rsidP="5BFE1AC2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0F0FEFD6" w14:textId="4FBE3F29" w:rsidR="00F214F0" w:rsidRPr="004A2C7D" w:rsidRDefault="00F214F0" w:rsidP="5BFE1AC2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b/>
          <w:bCs/>
          <w:color w:val="000000" w:themeColor="text1"/>
          <w:lang w:val="ga-IE"/>
        </w:rPr>
        <w:t>Duine B:</w:t>
      </w:r>
      <w:r w:rsidRPr="004A2C7D">
        <w:rPr>
          <w:rFonts w:ascii="Helvetica" w:hAnsi="Helvetica" w:cs="Helvetica"/>
          <w:color w:val="000000" w:themeColor="text1"/>
          <w:lang w:val="ga-IE"/>
        </w:rPr>
        <w:t xml:space="preserve"> </w:t>
      </w:r>
      <w:r w:rsidRPr="004A2C7D">
        <w:rPr>
          <w:lang w:val="ga-IE"/>
        </w:rPr>
        <w:tab/>
      </w:r>
      <w:r w:rsidRPr="004A2C7D">
        <w:rPr>
          <w:rFonts w:ascii="Helvetica" w:hAnsi="Helvetica" w:cs="Helvetica"/>
          <w:color w:val="000000" w:themeColor="text1"/>
          <w:lang w:val="ga-IE"/>
        </w:rPr>
        <w:t xml:space="preserve">Tá do chara i ngrá leat – ach grá </w:t>
      </w:r>
      <w:proofErr w:type="spellStart"/>
      <w:r w:rsidRPr="004A2C7D">
        <w:rPr>
          <w:rFonts w:ascii="Helvetica" w:hAnsi="Helvetica" w:cs="Helvetica"/>
          <w:color w:val="000000" w:themeColor="text1"/>
          <w:lang w:val="ga-IE"/>
        </w:rPr>
        <w:t>éagmaise</w:t>
      </w:r>
      <w:proofErr w:type="spellEnd"/>
      <w:r w:rsidRPr="004A2C7D">
        <w:rPr>
          <w:rFonts w:ascii="Helvetica" w:hAnsi="Helvetica" w:cs="Helvetica"/>
          <w:color w:val="000000" w:themeColor="text1"/>
          <w:lang w:val="ga-IE"/>
        </w:rPr>
        <w:t xml:space="preserve"> atá ann! Anuas air sin, níl tú singil…</w:t>
      </w:r>
    </w:p>
    <w:p w14:paraId="78B3A216" w14:textId="77777777" w:rsidR="009A1CDE" w:rsidRPr="004A2C7D" w:rsidRDefault="009A1CDE" w:rsidP="5BFE1AC2">
      <w:pPr>
        <w:pStyle w:val="Ceannteideal2"/>
        <w:ind w:left="360"/>
        <w:rPr>
          <w:color w:val="077183"/>
        </w:rPr>
      </w:pPr>
    </w:p>
    <w:p w14:paraId="07335207" w14:textId="0F37CB34" w:rsidR="00F214F0" w:rsidRPr="004A2C7D" w:rsidRDefault="00C46170" w:rsidP="5BFE1AC2">
      <w:pPr>
        <w:pStyle w:val="Ceannteideal2"/>
        <w:numPr>
          <w:ilvl w:val="0"/>
          <w:numId w:val="4"/>
        </w:numPr>
        <w:rPr>
          <w:color w:val="033841" w:themeColor="text2" w:themeShade="80"/>
        </w:rPr>
      </w:pPr>
      <w:r w:rsidRPr="004A2C7D">
        <w:rPr>
          <w:color w:val="033841" w:themeColor="text2" w:themeShade="80"/>
        </w:rPr>
        <w:t>Ó Script go Stáitse</w:t>
      </w:r>
    </w:p>
    <w:p w14:paraId="56DE964E" w14:textId="77777777" w:rsidR="00F214F0" w:rsidRPr="004A2C7D" w:rsidRDefault="00F214F0" w:rsidP="5BFE1AC2">
      <w:pPr>
        <w:pStyle w:val="Altanliosta"/>
        <w:numPr>
          <w:ilvl w:val="0"/>
          <w:numId w:val="10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color w:val="033841" w:themeColor="text2" w:themeShade="80"/>
          <w:lang w:val="ga-IE"/>
        </w:rPr>
        <w:t>Cén comhrá atá ag dul ar aghaidh idir an bheirt sa ghrianghraf? Bí ag obair leis an duine in aice leat agus cumaigí an comhrá sin anois. Scríobhaigí amach é!</w:t>
      </w:r>
    </w:p>
    <w:p w14:paraId="34391E48" w14:textId="77777777" w:rsidR="00F214F0" w:rsidRPr="004A2C7D" w:rsidRDefault="00F214F0" w:rsidP="5BFE1AC2">
      <w:pPr>
        <w:pStyle w:val="GnthGrasn"/>
        <w:ind w:left="720"/>
      </w:pPr>
      <w:r w:rsidRPr="004A2C7D">
        <w:rPr>
          <w:noProof/>
        </w:rPr>
        <w:drawing>
          <wp:anchor distT="0" distB="0" distL="114300" distR="114300" simplePos="0" relativeHeight="251658250" behindDoc="0" locked="0" layoutInCell="1" allowOverlap="1" wp14:anchorId="635063BC" wp14:editId="1E0F03CF">
            <wp:simplePos x="0" y="0"/>
            <wp:positionH relativeFrom="margin">
              <wp:posOffset>306742</wp:posOffset>
            </wp:positionH>
            <wp:positionV relativeFrom="paragraph">
              <wp:posOffset>111237</wp:posOffset>
            </wp:positionV>
            <wp:extent cx="5832298" cy="3888000"/>
            <wp:effectExtent l="152400" t="152400" r="359410" b="360680"/>
            <wp:wrapNone/>
            <wp:docPr id="1954933394" name="Picture 16" descr="A person and person sitting on a le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33394" name="Picture 16" descr="A person and person sitting on a le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98" cy="38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B71DF" w14:textId="77777777" w:rsidR="00F214F0" w:rsidRPr="004A2C7D" w:rsidRDefault="00F214F0" w:rsidP="5BFE1AC2">
      <w:pPr>
        <w:pStyle w:val="GnthGrasn"/>
        <w:ind w:left="720"/>
      </w:pPr>
    </w:p>
    <w:p w14:paraId="7F5C36F3" w14:textId="77777777" w:rsidR="00F214F0" w:rsidRPr="004A2C7D" w:rsidRDefault="00F214F0" w:rsidP="5BFE1AC2">
      <w:pPr>
        <w:pStyle w:val="GnthGrasn"/>
        <w:ind w:left="720"/>
      </w:pPr>
    </w:p>
    <w:p w14:paraId="0FB4F84C" w14:textId="77777777" w:rsidR="00F214F0" w:rsidRPr="004A2C7D" w:rsidRDefault="00F214F0" w:rsidP="5BFE1AC2">
      <w:pPr>
        <w:pStyle w:val="GnthGrasn"/>
        <w:ind w:left="720"/>
      </w:pPr>
    </w:p>
    <w:p w14:paraId="2CA6445E" w14:textId="77777777" w:rsidR="00F214F0" w:rsidRPr="004A2C7D" w:rsidRDefault="00F214F0" w:rsidP="5BFE1AC2">
      <w:pPr>
        <w:pStyle w:val="GnthGrasn"/>
        <w:ind w:left="720"/>
      </w:pPr>
    </w:p>
    <w:p w14:paraId="01998BF1" w14:textId="77777777" w:rsidR="00F214F0" w:rsidRPr="004A2C7D" w:rsidRDefault="00F214F0" w:rsidP="5BFE1AC2">
      <w:pPr>
        <w:pStyle w:val="GnthGrasn"/>
        <w:ind w:left="720"/>
      </w:pPr>
    </w:p>
    <w:p w14:paraId="7A9A3C18" w14:textId="77777777" w:rsidR="00F214F0" w:rsidRPr="004A2C7D" w:rsidRDefault="00F214F0" w:rsidP="5BFE1AC2">
      <w:pPr>
        <w:pStyle w:val="GnthGrasn"/>
        <w:ind w:left="720"/>
      </w:pPr>
    </w:p>
    <w:p w14:paraId="0A00509F" w14:textId="77777777" w:rsidR="00F214F0" w:rsidRPr="004A2C7D" w:rsidRDefault="00F214F0" w:rsidP="5BFE1AC2">
      <w:pPr>
        <w:pStyle w:val="GnthGrasn"/>
        <w:ind w:left="720"/>
      </w:pPr>
    </w:p>
    <w:p w14:paraId="492191FE" w14:textId="77777777" w:rsidR="00F214F0" w:rsidRPr="004A2C7D" w:rsidRDefault="00F214F0" w:rsidP="5BFE1AC2">
      <w:pPr>
        <w:pStyle w:val="GnthGrasn"/>
        <w:ind w:left="720"/>
      </w:pPr>
    </w:p>
    <w:p w14:paraId="27EA99E3" w14:textId="77777777" w:rsidR="00F214F0" w:rsidRPr="004A2C7D" w:rsidRDefault="00F214F0" w:rsidP="5BFE1AC2">
      <w:pPr>
        <w:pStyle w:val="GnthGrasn"/>
        <w:ind w:left="720"/>
      </w:pPr>
    </w:p>
    <w:p w14:paraId="6E1E606B" w14:textId="77777777" w:rsidR="00F214F0" w:rsidRPr="004A2C7D" w:rsidRDefault="00F214F0" w:rsidP="5BFE1AC2">
      <w:pPr>
        <w:pStyle w:val="GnthGrasn"/>
        <w:ind w:left="720"/>
      </w:pPr>
    </w:p>
    <w:p w14:paraId="1E65E99A" w14:textId="77777777" w:rsidR="00F214F0" w:rsidRPr="004A2C7D" w:rsidRDefault="00F214F0" w:rsidP="5BFE1AC2">
      <w:pPr>
        <w:spacing w:before="0"/>
        <w:rPr>
          <w:rFonts w:ascii="Helvetica" w:eastAsia="Times New Roman" w:hAnsi="Helvetica" w:cs="Helvetica"/>
          <w:sz w:val="16"/>
          <w:szCs w:val="16"/>
          <w:lang w:eastAsia="en-IE"/>
        </w:rPr>
      </w:pPr>
    </w:p>
    <w:p w14:paraId="7E8DA62B" w14:textId="0DA44707" w:rsidR="00F214F0" w:rsidRPr="004A2C7D" w:rsidRDefault="00F214F0" w:rsidP="5BFE1AC2">
      <w:pPr>
        <w:spacing w:before="0"/>
        <w:ind w:firstLine="567"/>
        <w:rPr>
          <w:rFonts w:ascii="Helvetica" w:eastAsia="Times New Roman" w:hAnsi="Helvetica" w:cs="Helvetica"/>
          <w:sz w:val="16"/>
          <w:szCs w:val="16"/>
          <w:lang w:eastAsia="en-IE"/>
        </w:rPr>
      </w:pPr>
      <w:r w:rsidRPr="004A2C7D">
        <w:rPr>
          <w:rFonts w:ascii="Helvetica" w:eastAsia="Times New Roman" w:hAnsi="Helvetica" w:cs="Helvetica"/>
          <w:sz w:val="16"/>
          <w:szCs w:val="16"/>
          <w:lang w:eastAsia="en-IE"/>
        </w:rPr>
        <w:t xml:space="preserve">(Grianghraf ó </w:t>
      </w:r>
      <w:hyperlink r:id="rId17">
        <w:proofErr w:type="spellStart"/>
        <w:r w:rsidRPr="004A2C7D">
          <w:rPr>
            <w:rFonts w:ascii="Helvetica" w:eastAsia="Times New Roman" w:hAnsi="Helvetica" w:cs="Helvetica"/>
            <w:color w:val="0000FF"/>
            <w:sz w:val="16"/>
            <w:szCs w:val="16"/>
            <w:u w:val="single"/>
            <w:lang w:eastAsia="en-IE"/>
          </w:rPr>
          <w:t>Yolanda</w:t>
        </w:r>
        <w:proofErr w:type="spellEnd"/>
        <w:r w:rsidRPr="004A2C7D">
          <w:rPr>
            <w:rFonts w:ascii="Helvetica" w:eastAsia="Times New Roman" w:hAnsi="Helvetica" w:cs="Helvetica"/>
            <w:color w:val="0000FF"/>
            <w:sz w:val="16"/>
            <w:szCs w:val="16"/>
            <w:u w:val="single"/>
            <w:lang w:eastAsia="en-IE"/>
          </w:rPr>
          <w:t xml:space="preserve"> </w:t>
        </w:r>
        <w:proofErr w:type="spellStart"/>
        <w:r w:rsidRPr="004A2C7D">
          <w:rPr>
            <w:rFonts w:ascii="Helvetica" w:eastAsia="Times New Roman" w:hAnsi="Helvetica" w:cs="Helvetica"/>
            <w:color w:val="0000FF"/>
            <w:sz w:val="16"/>
            <w:szCs w:val="16"/>
            <w:u w:val="single"/>
            <w:lang w:eastAsia="en-IE"/>
          </w:rPr>
          <w:t>Suen</w:t>
        </w:r>
        <w:proofErr w:type="spellEnd"/>
      </w:hyperlink>
      <w:r w:rsidRPr="004A2C7D">
        <w:rPr>
          <w:rFonts w:ascii="Helvetica" w:eastAsia="Times New Roman" w:hAnsi="Helvetica" w:cs="Helvetica"/>
          <w:sz w:val="16"/>
          <w:szCs w:val="16"/>
          <w:lang w:eastAsia="en-IE"/>
        </w:rPr>
        <w:t xml:space="preserve"> ar </w:t>
      </w:r>
      <w:hyperlink r:id="rId18">
        <w:proofErr w:type="spellStart"/>
        <w:r w:rsidRPr="004A2C7D">
          <w:rPr>
            <w:rFonts w:ascii="Helvetica" w:eastAsia="Times New Roman" w:hAnsi="Helvetica" w:cs="Helvetica"/>
            <w:color w:val="0000FF"/>
            <w:sz w:val="16"/>
            <w:szCs w:val="16"/>
            <w:u w:val="single"/>
            <w:lang w:eastAsia="en-IE"/>
          </w:rPr>
          <w:t>Unsplash</w:t>
        </w:r>
        <w:proofErr w:type="spellEnd"/>
      </w:hyperlink>
      <w:r w:rsidRPr="004A2C7D">
        <w:rPr>
          <w:rFonts w:ascii="Helvetica" w:eastAsia="Times New Roman" w:hAnsi="Helvetica" w:cs="Helvetica"/>
          <w:sz w:val="16"/>
          <w:szCs w:val="16"/>
          <w:lang w:eastAsia="en-IE"/>
        </w:rPr>
        <w:t>)</w:t>
      </w:r>
    </w:p>
    <w:p w14:paraId="0501E226" w14:textId="77777777" w:rsidR="009A1CDE" w:rsidRPr="004A2C7D" w:rsidRDefault="009A1CDE" w:rsidP="00494E6C">
      <w:pPr>
        <w:spacing w:before="0"/>
        <w:rPr>
          <w:rFonts w:ascii="Helvetica" w:eastAsia="Times New Roman" w:hAnsi="Helvetica" w:cs="Helvetica"/>
          <w:sz w:val="16"/>
          <w:szCs w:val="16"/>
          <w:lang w:eastAsia="en-IE"/>
        </w:rPr>
      </w:pPr>
    </w:p>
    <w:p w14:paraId="1ED632AE" w14:textId="6CCE17E4" w:rsidR="00494E6C" w:rsidRDefault="00F13041" w:rsidP="5BFE1AC2">
      <w:pPr>
        <w:pStyle w:val="Altanliosta"/>
        <w:numPr>
          <w:ilvl w:val="0"/>
          <w:numId w:val="10"/>
        </w:numPr>
        <w:spacing w:line="360" w:lineRule="auto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color w:val="033841" w:themeColor="text2" w:themeShade="80"/>
          <w:lang w:val="ga-IE"/>
        </w:rPr>
        <w:t>Cuirigí an comhrá i láthair an ranga.</w:t>
      </w:r>
    </w:p>
    <w:p w14:paraId="3977861B" w14:textId="77777777" w:rsidR="00494E6C" w:rsidRDefault="00494E6C">
      <w:pPr>
        <w:rPr>
          <w:rFonts w:ascii="Helvetica" w:eastAsiaTheme="minorHAnsi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>
        <w:rPr>
          <w:rFonts w:ascii="Helvetica" w:hAnsi="Helvetica" w:cs="Helvetica"/>
          <w:color w:val="033841" w:themeColor="text2" w:themeShade="80"/>
        </w:rPr>
        <w:br w:type="page"/>
      </w:r>
    </w:p>
    <w:p w14:paraId="40D60016" w14:textId="77777777" w:rsidR="00F214F0" w:rsidRPr="00494E6C" w:rsidRDefault="00F214F0" w:rsidP="00494E6C">
      <w:pPr>
        <w:spacing w:line="360" w:lineRule="auto"/>
        <w:jc w:val="both"/>
        <w:rPr>
          <w:rFonts w:ascii="Helvetica" w:hAnsi="Helvetica" w:cs="Helvetica"/>
          <w:color w:val="033841" w:themeColor="text2" w:themeShade="80"/>
        </w:rPr>
      </w:pPr>
    </w:p>
    <w:p w14:paraId="59791A3C" w14:textId="0A2A50FD" w:rsidR="00D230CD" w:rsidRPr="004A2C7D" w:rsidRDefault="003E78A3" w:rsidP="5BFE1AC2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4A2C7D">
        <w:rPr>
          <w:rFonts w:ascii="Arial" w:hAnsi="Arial" w:cs="Arial"/>
          <w:noProof/>
          <w:color w:val="065F6F" w:themeColor="accent1" w:themeShade="80"/>
          <w:sz w:val="40"/>
          <w:szCs w:val="4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DEF87C4" wp14:editId="1790125A">
                <wp:simplePos x="0" y="0"/>
                <wp:positionH relativeFrom="page">
                  <wp:posOffset>695325</wp:posOffset>
                </wp:positionH>
                <wp:positionV relativeFrom="paragraph">
                  <wp:posOffset>622935</wp:posOffset>
                </wp:positionV>
                <wp:extent cx="6438900" cy="38100"/>
                <wp:effectExtent l="0" t="0" r="0" b="0"/>
                <wp:wrapTopAndBottom/>
                <wp:docPr id="68167253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0742EB7B">
              <v:rect id="Rectangle 46" style="position:absolute;margin-left:54.75pt;margin-top:49.05pt;width:507pt;height:3pt;z-index:-251645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7CAC80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">
                <w10:wrap type="topAndBottom" anchorx="page"/>
              </v:rect>
            </w:pict>
          </mc:Fallback>
        </mc:AlternateContent>
      </w:r>
      <w:r w:rsidRPr="004A2C7D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br/>
      </w:r>
      <w:r w:rsidR="00D230CD" w:rsidRPr="004A2C7D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t>FREAGRAÍ</w:t>
      </w:r>
    </w:p>
    <w:p w14:paraId="06D85447" w14:textId="272B2DA4" w:rsidR="0089000E" w:rsidRPr="004A2C7D" w:rsidRDefault="00C93514" w:rsidP="5BFE1AC2">
      <w:pPr>
        <w:pStyle w:val="Ceannteideal2"/>
        <w:jc w:val="left"/>
        <w:rPr>
          <w:color w:val="0CC0DF" w:themeColor="accent1"/>
          <w:sz w:val="32"/>
          <w:szCs w:val="32"/>
        </w:rPr>
      </w:pPr>
      <w:r w:rsidRPr="004A2C7D">
        <w:rPr>
          <w:color w:val="0CC0DF" w:themeColor="accent1"/>
          <w:sz w:val="32"/>
          <w:szCs w:val="32"/>
        </w:rPr>
        <w:br/>
      </w:r>
      <w:r w:rsidR="00170CA1" w:rsidRPr="004A2C7D">
        <w:rPr>
          <w:color w:val="0CC0DF" w:themeColor="accent1"/>
          <w:sz w:val="32"/>
          <w:szCs w:val="32"/>
        </w:rPr>
        <w:t>A:</w:t>
      </w:r>
      <w:r w:rsidR="00170CA1" w:rsidRPr="004A2C7D">
        <w:rPr>
          <w:color w:val="0CC0DF" w:themeColor="accent1"/>
          <w:spacing w:val="-2"/>
          <w:sz w:val="32"/>
          <w:szCs w:val="32"/>
        </w:rPr>
        <w:t xml:space="preserve"> </w:t>
      </w:r>
      <w:r w:rsidR="00170CA1" w:rsidRPr="004A2C7D">
        <w:rPr>
          <w:color w:val="0CC0DF" w:themeColor="accent1"/>
          <w:sz w:val="32"/>
          <w:szCs w:val="32"/>
        </w:rPr>
        <w:t>TUISCINT &amp; FORBAIRT FOCLÓRA</w:t>
      </w:r>
      <w:r w:rsidR="00C5490E" w:rsidRPr="004A2C7D">
        <w:rPr>
          <w:color w:val="0CC0DF" w:themeColor="accent1"/>
          <w:sz w:val="32"/>
          <w:szCs w:val="32"/>
        </w:rPr>
        <w:br/>
      </w:r>
    </w:p>
    <w:p w14:paraId="7E3B31BA" w14:textId="78A9E277" w:rsidR="00F13041" w:rsidRPr="004A2C7D" w:rsidRDefault="00527347" w:rsidP="5BFE1AC2">
      <w:pPr>
        <w:pStyle w:val="Ceannteideal2"/>
        <w:numPr>
          <w:ilvl w:val="0"/>
          <w:numId w:val="27"/>
        </w:numPr>
        <w:spacing w:line="276" w:lineRule="auto"/>
        <w:rPr>
          <w:rFonts w:cs="Helvetica"/>
          <w:color w:val="033841" w:themeColor="text2" w:themeShade="80"/>
        </w:rPr>
      </w:pPr>
      <w:r w:rsidRPr="004A2C7D">
        <w:rPr>
          <w:rFonts w:cs="Helvetica"/>
          <w:color w:val="033841" w:themeColor="text2" w:themeShade="80"/>
        </w:rPr>
        <w:t>Líon na bearnaí</w:t>
      </w:r>
    </w:p>
    <w:p w14:paraId="4D42C87E" w14:textId="77777777" w:rsidR="00F13041" w:rsidRPr="004A2C7D" w:rsidRDefault="00F13041" w:rsidP="5BFE1AC2">
      <w:pPr>
        <w:pStyle w:val="Ceannteideal2"/>
        <w:spacing w:line="276" w:lineRule="auto"/>
        <w:ind w:left="360" w:firstLine="207"/>
        <w:rPr>
          <w:rFonts w:cs="Helvetica"/>
          <w:b w:val="0"/>
          <w:bCs w:val="0"/>
        </w:rPr>
      </w:pPr>
    </w:p>
    <w:p w14:paraId="3BBD0446" w14:textId="2861DC07" w:rsidR="00CA1244" w:rsidRPr="004A2C7D" w:rsidRDefault="00CA1244" w:rsidP="5BFE1AC2">
      <w:pPr>
        <w:pStyle w:val="Ceannteideal2"/>
        <w:spacing w:line="276" w:lineRule="auto"/>
        <w:ind w:left="360" w:firstLine="207"/>
        <w:rPr>
          <w:rFonts w:cs="Helvetica"/>
          <w:b w:val="0"/>
          <w:bCs w:val="0"/>
        </w:rPr>
      </w:pPr>
      <w:r w:rsidRPr="004A2C7D">
        <w:rPr>
          <w:rFonts w:cs="Helvetica"/>
          <w:b w:val="0"/>
          <w:bCs w:val="0"/>
        </w:rPr>
        <w:t>Manus:</w:t>
      </w:r>
      <w:r w:rsidRPr="004A2C7D">
        <w:tab/>
      </w:r>
      <w:r w:rsidRPr="004A2C7D">
        <w:rPr>
          <w:rFonts w:cs="Helvetica"/>
          <w:b w:val="0"/>
          <w:bCs w:val="0"/>
        </w:rPr>
        <w:t xml:space="preserve">A Shorcha, an bhfuil </w:t>
      </w:r>
      <w:r w:rsidR="003F78C4" w:rsidRPr="004A2C7D">
        <w:rPr>
          <w:rFonts w:cs="Helvetica"/>
        </w:rPr>
        <w:t>bomaite</w:t>
      </w:r>
      <w:r w:rsidRPr="004A2C7D">
        <w:rPr>
          <w:rFonts w:cs="Helvetica"/>
          <w:b w:val="0"/>
          <w:bCs w:val="0"/>
        </w:rPr>
        <w:t xml:space="preserve"> agat?</w:t>
      </w:r>
    </w:p>
    <w:p w14:paraId="5D59C978" w14:textId="77777777" w:rsidR="00CA1244" w:rsidRPr="004A2C7D" w:rsidRDefault="00CA1244" w:rsidP="5BFE1AC2">
      <w:pPr>
        <w:pStyle w:val="Ceannteideal2"/>
        <w:spacing w:line="276" w:lineRule="auto"/>
        <w:ind w:left="567"/>
        <w:rPr>
          <w:rFonts w:cs="Helvetica"/>
          <w:b w:val="0"/>
          <w:bCs w:val="0"/>
        </w:rPr>
      </w:pPr>
      <w:r w:rsidRPr="004A2C7D">
        <w:rPr>
          <w:rFonts w:cs="Helvetica"/>
          <w:b w:val="0"/>
          <w:bCs w:val="0"/>
        </w:rPr>
        <w:t>Sorcha:</w:t>
      </w:r>
      <w:r w:rsidRPr="004A2C7D">
        <w:tab/>
      </w:r>
      <w:r w:rsidRPr="004A2C7D">
        <w:rPr>
          <w:rFonts w:cs="Helvetica"/>
          <w:b w:val="0"/>
          <w:bCs w:val="0"/>
        </w:rPr>
        <w:t xml:space="preserve">Bhuel, beidh caife John </w:t>
      </w:r>
      <w:proofErr w:type="spellStart"/>
      <w:r w:rsidRPr="004A2C7D">
        <w:rPr>
          <w:rFonts w:cs="Helvetica"/>
          <w:b w:val="0"/>
          <w:bCs w:val="0"/>
        </w:rPr>
        <w:t>Joe</w:t>
      </w:r>
      <w:proofErr w:type="spellEnd"/>
      <w:r w:rsidRPr="004A2C7D">
        <w:rPr>
          <w:rFonts w:cs="Helvetica"/>
          <w:b w:val="0"/>
          <w:bCs w:val="0"/>
        </w:rPr>
        <w:t xml:space="preserve"> ag fáil fuar.</w:t>
      </w:r>
    </w:p>
    <w:p w14:paraId="5892EAD7" w14:textId="1DD8624C" w:rsidR="00CA1244" w:rsidRPr="004A2C7D" w:rsidRDefault="00CA1244" w:rsidP="5BFE1AC2">
      <w:pPr>
        <w:pStyle w:val="Ceannteideal2"/>
        <w:spacing w:line="276" w:lineRule="auto"/>
        <w:ind w:left="567"/>
        <w:rPr>
          <w:rFonts w:cs="Helvetica"/>
          <w:b w:val="0"/>
          <w:bCs w:val="0"/>
        </w:rPr>
      </w:pPr>
      <w:r w:rsidRPr="004A2C7D">
        <w:rPr>
          <w:rFonts w:cs="Helvetica"/>
          <w:b w:val="0"/>
          <w:bCs w:val="0"/>
        </w:rPr>
        <w:t>Manus:</w:t>
      </w:r>
      <w:r w:rsidRPr="004A2C7D">
        <w:tab/>
      </w:r>
      <w:r w:rsidRPr="004A2C7D">
        <w:rPr>
          <w:rFonts w:cs="Helvetica"/>
          <w:b w:val="0"/>
          <w:bCs w:val="0"/>
        </w:rPr>
        <w:t xml:space="preserve">Tá </w:t>
      </w:r>
      <w:r w:rsidR="00B81A6A" w:rsidRPr="004A2C7D">
        <w:rPr>
          <w:rFonts w:cs="Helvetica"/>
          <w:b w:val="0"/>
          <w:bCs w:val="0"/>
        </w:rPr>
        <w:t>bronntanas</w:t>
      </w:r>
      <w:r w:rsidRPr="004A2C7D">
        <w:rPr>
          <w:rFonts w:cs="Helvetica"/>
          <w:b w:val="0"/>
          <w:bCs w:val="0"/>
        </w:rPr>
        <w:t xml:space="preserve"> beag agam </w:t>
      </w:r>
      <w:r w:rsidRPr="004A2C7D">
        <w:rPr>
          <w:rFonts w:cs="Helvetica"/>
        </w:rPr>
        <w:t>duit</w:t>
      </w:r>
      <w:r w:rsidRPr="004A2C7D">
        <w:rPr>
          <w:rFonts w:cs="Helvetica"/>
          <w:b w:val="0"/>
          <w:bCs w:val="0"/>
        </w:rPr>
        <w:t>.</w:t>
      </w:r>
    </w:p>
    <w:p w14:paraId="174829AD" w14:textId="5B16B21B" w:rsidR="00CA1244" w:rsidRPr="004A2C7D" w:rsidRDefault="00CA1244" w:rsidP="5BFE1AC2">
      <w:pPr>
        <w:pStyle w:val="Ceannteideal2"/>
        <w:spacing w:line="276" w:lineRule="auto"/>
        <w:ind w:left="567"/>
        <w:rPr>
          <w:rFonts w:cs="Helvetica"/>
          <w:b w:val="0"/>
          <w:bCs w:val="0"/>
        </w:rPr>
      </w:pPr>
      <w:r w:rsidRPr="004A2C7D">
        <w:rPr>
          <w:rFonts w:cs="Helvetica"/>
          <w:b w:val="0"/>
          <w:bCs w:val="0"/>
        </w:rPr>
        <w:t>Sorcha:</w:t>
      </w:r>
      <w:r w:rsidRPr="004A2C7D">
        <w:tab/>
      </w:r>
      <w:proofErr w:type="spellStart"/>
      <w:r w:rsidRPr="004A2C7D">
        <w:rPr>
          <w:rFonts w:cs="Helvetica"/>
          <w:b w:val="0"/>
          <w:bCs w:val="0"/>
        </w:rPr>
        <w:t>Oh</w:t>
      </w:r>
      <w:proofErr w:type="spellEnd"/>
      <w:r w:rsidRPr="004A2C7D">
        <w:rPr>
          <w:rFonts w:cs="Helvetica"/>
          <w:b w:val="0"/>
          <w:bCs w:val="0"/>
        </w:rPr>
        <w:t xml:space="preserve"> Manus, ní raibh </w:t>
      </w:r>
      <w:r w:rsidR="00B81A6A" w:rsidRPr="004A2C7D">
        <w:rPr>
          <w:rFonts w:cs="Helvetica"/>
          <w:b w:val="0"/>
          <w:bCs w:val="0"/>
        </w:rPr>
        <w:t>aon</w:t>
      </w:r>
      <w:r w:rsidR="00B81A6A" w:rsidRPr="004A2C7D">
        <w:rPr>
          <w:rFonts w:cs="Helvetica"/>
        </w:rPr>
        <w:t xml:space="preserve"> ghá</w:t>
      </w:r>
      <w:r w:rsidRPr="004A2C7D">
        <w:rPr>
          <w:rFonts w:cs="Helvetica"/>
          <w:b w:val="0"/>
          <w:bCs w:val="0"/>
        </w:rPr>
        <w:t xml:space="preserve">. </w:t>
      </w:r>
    </w:p>
    <w:p w14:paraId="46739715" w14:textId="7FD1A3A2" w:rsidR="00CA1244" w:rsidRPr="004A2C7D" w:rsidRDefault="00CA1244" w:rsidP="5BFE1AC2">
      <w:pPr>
        <w:pStyle w:val="Ceannteideal2"/>
        <w:spacing w:line="276" w:lineRule="auto"/>
        <w:ind w:left="1697" w:hanging="1130"/>
        <w:rPr>
          <w:rFonts w:cs="Helvetica"/>
          <w:b w:val="0"/>
          <w:bCs w:val="0"/>
        </w:rPr>
      </w:pPr>
      <w:r w:rsidRPr="004A2C7D">
        <w:rPr>
          <w:rFonts w:cs="Helvetica"/>
          <w:b w:val="0"/>
          <w:bCs w:val="0"/>
        </w:rPr>
        <w:t>Manus:</w:t>
      </w:r>
      <w:r w:rsidRPr="004A2C7D">
        <w:tab/>
      </w:r>
      <w:r w:rsidRPr="004A2C7D">
        <w:rPr>
          <w:rFonts w:cs="Helvetica"/>
          <w:b w:val="0"/>
          <w:bCs w:val="0"/>
        </w:rPr>
        <w:t xml:space="preserve">Tá a fhios agam anois nach raibh tú </w:t>
      </w:r>
      <w:r w:rsidR="00B81A6A" w:rsidRPr="004A2C7D">
        <w:rPr>
          <w:rFonts w:cs="Helvetica"/>
        </w:rPr>
        <w:t xml:space="preserve">ag dréim </w:t>
      </w:r>
      <w:r w:rsidR="00B81A6A" w:rsidRPr="004A2C7D">
        <w:rPr>
          <w:rFonts w:cs="Helvetica"/>
          <w:b w:val="0"/>
          <w:bCs w:val="0"/>
        </w:rPr>
        <w:t>leis</w:t>
      </w:r>
      <w:r w:rsidRPr="004A2C7D">
        <w:rPr>
          <w:rFonts w:cs="Helvetica"/>
          <w:b w:val="0"/>
          <w:bCs w:val="0"/>
        </w:rPr>
        <w:t xml:space="preserve"> seo ach tá </w:t>
      </w:r>
      <w:r w:rsidR="00B81A6A" w:rsidRPr="004A2C7D">
        <w:rPr>
          <w:rFonts w:cs="Helvetica"/>
        </w:rPr>
        <w:t xml:space="preserve">dúil </w:t>
      </w:r>
      <w:r w:rsidR="00B81A6A" w:rsidRPr="004A2C7D">
        <w:rPr>
          <w:rFonts w:cs="Helvetica"/>
          <w:b w:val="0"/>
          <w:bCs w:val="0"/>
        </w:rPr>
        <w:t>agam</w:t>
      </w:r>
      <w:r w:rsidR="00B81A6A" w:rsidRPr="004A2C7D">
        <w:rPr>
          <w:rFonts w:cs="Helvetica"/>
        </w:rPr>
        <w:t xml:space="preserve"> ionat</w:t>
      </w:r>
      <w:r w:rsidRPr="004A2C7D">
        <w:rPr>
          <w:rFonts w:cs="Helvetica"/>
          <w:b w:val="0"/>
          <w:bCs w:val="0"/>
        </w:rPr>
        <w:t xml:space="preserve"> agus ba mhaith liom dul ar </w:t>
      </w:r>
      <w:proofErr w:type="spellStart"/>
      <w:r w:rsidRPr="004A2C7D">
        <w:rPr>
          <w:rFonts w:cs="Helvetica"/>
          <w:b w:val="0"/>
          <w:bCs w:val="0"/>
          <w:i/>
          <w:iCs/>
        </w:rPr>
        <w:t>date</w:t>
      </w:r>
      <w:proofErr w:type="spellEnd"/>
      <w:r w:rsidRPr="004A2C7D">
        <w:rPr>
          <w:rFonts w:cs="Helvetica"/>
          <w:b w:val="0"/>
          <w:bCs w:val="0"/>
          <w:i/>
          <w:iCs/>
        </w:rPr>
        <w:t xml:space="preserve"> </w:t>
      </w:r>
      <w:r w:rsidRPr="004A2C7D">
        <w:rPr>
          <w:rFonts w:cs="Helvetica"/>
          <w:b w:val="0"/>
          <w:bCs w:val="0"/>
        </w:rPr>
        <w:t>leat.</w:t>
      </w:r>
    </w:p>
    <w:p w14:paraId="5B77D42C" w14:textId="1453DDEA" w:rsidR="00CA1244" w:rsidRPr="004A2C7D" w:rsidRDefault="00CA1244" w:rsidP="5BFE1AC2">
      <w:pPr>
        <w:pStyle w:val="Ceannteideal2"/>
        <w:spacing w:line="276" w:lineRule="auto"/>
        <w:ind w:left="567"/>
        <w:rPr>
          <w:rFonts w:cs="Helvetica"/>
          <w:b w:val="0"/>
          <w:bCs w:val="0"/>
        </w:rPr>
      </w:pPr>
      <w:r w:rsidRPr="004A2C7D">
        <w:rPr>
          <w:rFonts w:cs="Helvetica"/>
          <w:b w:val="0"/>
          <w:bCs w:val="0"/>
        </w:rPr>
        <w:t>Sorcha:</w:t>
      </w:r>
      <w:r w:rsidRPr="004A2C7D">
        <w:tab/>
      </w:r>
      <w:r w:rsidR="00FD5575" w:rsidRPr="004A2C7D">
        <w:rPr>
          <w:rFonts w:cs="Helvetica"/>
        </w:rPr>
        <w:t>Breathnaigh</w:t>
      </w:r>
      <w:r w:rsidRPr="004A2C7D">
        <w:rPr>
          <w:rFonts w:cs="Helvetica"/>
          <w:b w:val="0"/>
          <w:bCs w:val="0"/>
        </w:rPr>
        <w:t xml:space="preserve"> Manus, </w:t>
      </w:r>
      <w:proofErr w:type="spellStart"/>
      <w:r w:rsidRPr="004A2C7D">
        <w:rPr>
          <w:rFonts w:cs="Helvetica"/>
          <w:b w:val="0"/>
          <w:bCs w:val="0"/>
        </w:rPr>
        <w:t>em</w:t>
      </w:r>
      <w:proofErr w:type="spellEnd"/>
      <w:r w:rsidRPr="004A2C7D">
        <w:rPr>
          <w:rFonts w:cs="Helvetica"/>
          <w:b w:val="0"/>
          <w:bCs w:val="0"/>
        </w:rPr>
        <w:t xml:space="preserve">, tá brón orm ach tá </w:t>
      </w:r>
      <w:r w:rsidR="00FD5575" w:rsidRPr="004A2C7D">
        <w:rPr>
          <w:rFonts w:cs="Helvetica"/>
        </w:rPr>
        <w:t xml:space="preserve">mo shúil </w:t>
      </w:r>
      <w:r w:rsidR="00FD5575" w:rsidRPr="004A2C7D">
        <w:rPr>
          <w:rFonts w:cs="Helvetica"/>
          <w:b w:val="0"/>
          <w:bCs w:val="0"/>
        </w:rPr>
        <w:t>agam ar</w:t>
      </w:r>
      <w:r w:rsidRPr="004A2C7D">
        <w:rPr>
          <w:rFonts w:cs="Helvetica"/>
          <w:b w:val="0"/>
          <w:bCs w:val="0"/>
        </w:rPr>
        <w:t xml:space="preserve"> dhuine éicint eile. </w:t>
      </w:r>
    </w:p>
    <w:p w14:paraId="4BA6EE47" w14:textId="7E89404D" w:rsidR="00CA1244" w:rsidRPr="004A2C7D" w:rsidRDefault="00CA1244" w:rsidP="5BFE1AC2">
      <w:pPr>
        <w:pStyle w:val="Ceannteideal2"/>
        <w:spacing w:line="276" w:lineRule="auto"/>
        <w:ind w:left="567"/>
        <w:rPr>
          <w:rFonts w:cs="Helvetica"/>
          <w:b w:val="0"/>
          <w:bCs w:val="0"/>
        </w:rPr>
      </w:pPr>
      <w:r w:rsidRPr="004A2C7D">
        <w:rPr>
          <w:rFonts w:cs="Helvetica"/>
          <w:b w:val="0"/>
          <w:bCs w:val="0"/>
        </w:rPr>
        <w:t>Manus:</w:t>
      </w:r>
      <w:r w:rsidRPr="004A2C7D">
        <w:tab/>
      </w:r>
      <w:proofErr w:type="spellStart"/>
      <w:r w:rsidRPr="004A2C7D">
        <w:rPr>
          <w:rFonts w:cs="Helvetica"/>
          <w:b w:val="0"/>
          <w:bCs w:val="0"/>
        </w:rPr>
        <w:t>Oh</w:t>
      </w:r>
      <w:proofErr w:type="spellEnd"/>
      <w:r w:rsidRPr="004A2C7D">
        <w:rPr>
          <w:rFonts w:cs="Helvetica"/>
          <w:b w:val="0"/>
          <w:bCs w:val="0"/>
        </w:rPr>
        <w:t>,</w:t>
      </w:r>
      <w:r w:rsidRPr="004A2C7D">
        <w:rPr>
          <w:rFonts w:cs="Helvetica"/>
          <w:b w:val="0"/>
          <w:bCs w:val="0"/>
          <w:i/>
          <w:iCs/>
        </w:rPr>
        <w:t xml:space="preserve"> </w:t>
      </w:r>
      <w:proofErr w:type="spellStart"/>
      <w:r w:rsidRPr="004A2C7D">
        <w:rPr>
          <w:rFonts w:cs="Helvetica"/>
          <w:b w:val="0"/>
          <w:bCs w:val="0"/>
          <w:i/>
          <w:iCs/>
        </w:rPr>
        <w:t>right</w:t>
      </w:r>
      <w:proofErr w:type="spellEnd"/>
      <w:r w:rsidRPr="004A2C7D">
        <w:rPr>
          <w:rFonts w:cs="Helvetica"/>
          <w:b w:val="0"/>
          <w:bCs w:val="0"/>
          <w:i/>
          <w:iCs/>
        </w:rPr>
        <w:t>,</w:t>
      </w:r>
      <w:r w:rsidRPr="004A2C7D">
        <w:rPr>
          <w:rFonts w:cs="Helvetica"/>
          <w:b w:val="0"/>
          <w:bCs w:val="0"/>
        </w:rPr>
        <w:t xml:space="preserve"> bhuel, nach </w:t>
      </w:r>
      <w:r w:rsidR="00FD5575" w:rsidRPr="004A2C7D">
        <w:rPr>
          <w:rFonts w:cs="Helvetica"/>
        </w:rPr>
        <w:t>méanar</w:t>
      </w:r>
      <w:r w:rsidRPr="004A2C7D">
        <w:rPr>
          <w:rFonts w:cs="Helvetica"/>
          <w:b w:val="0"/>
          <w:bCs w:val="0"/>
        </w:rPr>
        <w:t xml:space="preserve"> dó. </w:t>
      </w:r>
    </w:p>
    <w:p w14:paraId="5E0FEEE9" w14:textId="77777777" w:rsidR="00CA1244" w:rsidRPr="004A2C7D" w:rsidRDefault="00CA1244" w:rsidP="5BFE1AC2">
      <w:pPr>
        <w:pStyle w:val="Ceannteideal2"/>
        <w:rPr>
          <w:rFonts w:cs="Helvetica"/>
          <w:b w:val="0"/>
          <w:bCs w:val="0"/>
        </w:rPr>
      </w:pPr>
    </w:p>
    <w:p w14:paraId="70D3A393" w14:textId="78AABFF3" w:rsidR="00454264" w:rsidRPr="004A2C7D" w:rsidRDefault="00CA1244" w:rsidP="5BFE1AC2">
      <w:pPr>
        <w:pStyle w:val="Ceannteideal2"/>
        <w:numPr>
          <w:ilvl w:val="0"/>
          <w:numId w:val="27"/>
        </w:numPr>
        <w:rPr>
          <w:rFonts w:cs="Helvetica"/>
          <w:color w:val="033841" w:themeColor="text2" w:themeShade="80"/>
        </w:rPr>
      </w:pPr>
      <w:r w:rsidRPr="004A2C7D">
        <w:rPr>
          <w:rFonts w:cs="Helvetica"/>
          <w:color w:val="033841" w:themeColor="text2" w:themeShade="80"/>
        </w:rPr>
        <w:t>Focail eile ar ‘grá’</w:t>
      </w:r>
    </w:p>
    <w:p w14:paraId="1E2FACE3" w14:textId="77777777" w:rsidR="00454264" w:rsidRPr="004A2C7D" w:rsidRDefault="00454264" w:rsidP="5BFE1AC2">
      <w:pPr>
        <w:spacing w:before="0"/>
        <w:rPr>
          <w:lang w:eastAsia="en-US"/>
        </w:rPr>
      </w:pPr>
    </w:p>
    <w:p w14:paraId="3991D0FE" w14:textId="45AD122F" w:rsidR="00CA1244" w:rsidRPr="004A2C7D" w:rsidRDefault="00CA1244" w:rsidP="5BFE1AC2">
      <w:pPr>
        <w:pStyle w:val="Ceannteideal2"/>
        <w:rPr>
          <w:rFonts w:cs="Helvetica"/>
          <w:b w:val="0"/>
          <w:bCs w:val="0"/>
        </w:rPr>
      </w:pPr>
      <w:r w:rsidRPr="004A2C7D">
        <w:rPr>
          <w:rFonts w:cs="Helvetica"/>
          <w:b w:val="0"/>
          <w:bCs w:val="0"/>
        </w:rPr>
        <w:t>a)</w:t>
      </w:r>
      <w:r w:rsidRPr="004A2C7D">
        <w:tab/>
      </w:r>
      <w:r w:rsidR="00AA3900" w:rsidRPr="004A2C7D">
        <w:rPr>
          <w:rFonts w:cs="Helvetica"/>
          <w:b w:val="0"/>
          <w:bCs w:val="0"/>
        </w:rPr>
        <w:t xml:space="preserve">‘Cion’ agus ‘gean’. </w:t>
      </w:r>
    </w:p>
    <w:p w14:paraId="4791E7DD" w14:textId="77777777" w:rsidR="001B0689" w:rsidRDefault="00CA1244" w:rsidP="001B0689">
      <w:pPr>
        <w:pStyle w:val="Ceannteideal2"/>
        <w:rPr>
          <w:rFonts w:cs="Helvetica"/>
          <w:b w:val="0"/>
          <w:bCs w:val="0"/>
        </w:rPr>
      </w:pPr>
      <w:r w:rsidRPr="004A2C7D">
        <w:rPr>
          <w:rFonts w:cs="Helvetica"/>
          <w:b w:val="0"/>
          <w:bCs w:val="0"/>
        </w:rPr>
        <w:t>b)</w:t>
      </w:r>
      <w:r w:rsidRPr="004A2C7D">
        <w:tab/>
      </w:r>
      <w:r w:rsidRPr="004A2C7D">
        <w:rPr>
          <w:rFonts w:cs="Helvetica"/>
          <w:b w:val="0"/>
          <w:bCs w:val="0"/>
        </w:rPr>
        <w:t xml:space="preserve">Folaíonn (folaigh – </w:t>
      </w:r>
      <w:r w:rsidRPr="004A2C7D">
        <w:rPr>
          <w:rFonts w:cs="Helvetica"/>
          <w:b w:val="0"/>
          <w:bCs w:val="0"/>
          <w:i/>
          <w:iCs/>
        </w:rPr>
        <w:t>hide</w:t>
      </w:r>
      <w:r w:rsidRPr="004A2C7D">
        <w:rPr>
          <w:rFonts w:cs="Helvetica"/>
          <w:b w:val="0"/>
          <w:bCs w:val="0"/>
        </w:rPr>
        <w:t>) grá gráin</w:t>
      </w:r>
      <w:r w:rsidR="00CA27F0" w:rsidRPr="004A2C7D">
        <w:rPr>
          <w:rFonts w:cs="Helvetica"/>
          <w:b w:val="0"/>
          <w:bCs w:val="0"/>
        </w:rPr>
        <w:t>.</w:t>
      </w:r>
      <w:r w:rsidRPr="004A2C7D">
        <w:tab/>
      </w:r>
      <w:r w:rsidRPr="004A2C7D">
        <w:tab/>
      </w:r>
      <w:r w:rsidRPr="004A2C7D">
        <w:tab/>
      </w:r>
      <w:proofErr w:type="spellStart"/>
      <w:r w:rsidR="007740E9" w:rsidRPr="004A2C7D">
        <w:rPr>
          <w:rFonts w:cs="Helvetica"/>
          <w:b w:val="0"/>
          <w:bCs w:val="0"/>
          <w:i/>
          <w:iCs/>
        </w:rPr>
        <w:t>Love</w:t>
      </w:r>
      <w:proofErr w:type="spellEnd"/>
      <w:r w:rsidR="007740E9" w:rsidRPr="004A2C7D">
        <w:rPr>
          <w:rFonts w:cs="Helvetica"/>
          <w:b w:val="0"/>
          <w:bCs w:val="0"/>
          <w:i/>
          <w:iCs/>
        </w:rPr>
        <w:t xml:space="preserve"> is </w:t>
      </w:r>
      <w:proofErr w:type="spellStart"/>
      <w:r w:rsidR="007740E9" w:rsidRPr="004A2C7D">
        <w:rPr>
          <w:rFonts w:cs="Helvetica"/>
          <w:b w:val="0"/>
          <w:bCs w:val="0"/>
          <w:i/>
          <w:iCs/>
        </w:rPr>
        <w:t>blind</w:t>
      </w:r>
      <w:proofErr w:type="spellEnd"/>
      <w:r w:rsidR="007740E9" w:rsidRPr="004A2C7D">
        <w:rPr>
          <w:rFonts w:cs="Helvetica"/>
          <w:b w:val="0"/>
          <w:bCs w:val="0"/>
          <w:i/>
          <w:iCs/>
        </w:rPr>
        <w:t>.</w:t>
      </w:r>
    </w:p>
    <w:p w14:paraId="4EBB9B3B" w14:textId="553006C5" w:rsidR="00271D25" w:rsidRPr="001B0689" w:rsidRDefault="001B0689" w:rsidP="001B0689">
      <w:pPr>
        <w:pStyle w:val="Ceannteideal2"/>
        <w:rPr>
          <w:rFonts w:cs="Helvetica"/>
          <w:b w:val="0"/>
          <w:bCs w:val="0"/>
        </w:rPr>
      </w:pPr>
      <w:r>
        <w:rPr>
          <w:rFonts w:cs="Helvetica"/>
          <w:b w:val="0"/>
          <w:bCs w:val="0"/>
        </w:rPr>
        <w:t>c)</w:t>
      </w:r>
      <w:r>
        <w:rPr>
          <w:rFonts w:cs="Helvetica"/>
          <w:b w:val="0"/>
          <w:bCs w:val="0"/>
        </w:rPr>
        <w:tab/>
      </w:r>
      <w:r w:rsidR="00CA1244" w:rsidRPr="004A2C7D">
        <w:rPr>
          <w:rFonts w:cs="Helvetica"/>
          <w:b w:val="0"/>
          <w:bCs w:val="0"/>
        </w:rPr>
        <w:t>Níl aon leigheas ar an ngrá ach pósadh</w:t>
      </w:r>
      <w:r w:rsidR="00CA27F0" w:rsidRPr="004A2C7D">
        <w:rPr>
          <w:rFonts w:cs="Helvetica"/>
          <w:b w:val="0"/>
          <w:bCs w:val="0"/>
        </w:rPr>
        <w:t>.</w:t>
      </w:r>
      <w:r w:rsidR="00CA1244" w:rsidRPr="004A2C7D">
        <w:tab/>
      </w:r>
      <w:r w:rsidR="00CA1244" w:rsidRPr="004A2C7D">
        <w:tab/>
      </w:r>
      <w:proofErr w:type="spellStart"/>
      <w:r w:rsidR="007740E9" w:rsidRPr="004A2C7D">
        <w:rPr>
          <w:rFonts w:cs="Helvetica"/>
          <w:b w:val="0"/>
          <w:bCs w:val="0"/>
          <w:i/>
          <w:iCs/>
        </w:rPr>
        <w:t>The</w:t>
      </w:r>
      <w:proofErr w:type="spellEnd"/>
      <w:r w:rsidR="007740E9" w:rsidRPr="004A2C7D">
        <w:rPr>
          <w:rFonts w:cs="Helvetica"/>
          <w:b w:val="0"/>
          <w:bCs w:val="0"/>
          <w:i/>
          <w:iCs/>
        </w:rPr>
        <w:t xml:space="preserve"> </w:t>
      </w:r>
      <w:proofErr w:type="spellStart"/>
      <w:r w:rsidR="007740E9" w:rsidRPr="004A2C7D">
        <w:rPr>
          <w:rFonts w:cs="Helvetica"/>
          <w:b w:val="0"/>
          <w:bCs w:val="0"/>
          <w:i/>
          <w:iCs/>
        </w:rPr>
        <w:t>only</w:t>
      </w:r>
      <w:proofErr w:type="spellEnd"/>
      <w:r w:rsidR="007740E9" w:rsidRPr="004A2C7D">
        <w:rPr>
          <w:rFonts w:cs="Helvetica"/>
          <w:b w:val="0"/>
          <w:bCs w:val="0"/>
          <w:i/>
          <w:iCs/>
        </w:rPr>
        <w:t xml:space="preserve"> </w:t>
      </w:r>
      <w:proofErr w:type="spellStart"/>
      <w:r w:rsidR="007740E9" w:rsidRPr="004A2C7D">
        <w:rPr>
          <w:rFonts w:cs="Helvetica"/>
          <w:b w:val="0"/>
          <w:bCs w:val="0"/>
          <w:i/>
          <w:iCs/>
        </w:rPr>
        <w:t>cure</w:t>
      </w:r>
      <w:proofErr w:type="spellEnd"/>
      <w:r w:rsidR="007740E9" w:rsidRPr="004A2C7D">
        <w:rPr>
          <w:rFonts w:cs="Helvetica"/>
          <w:b w:val="0"/>
          <w:bCs w:val="0"/>
          <w:i/>
          <w:iCs/>
        </w:rPr>
        <w:t xml:space="preserve"> </w:t>
      </w:r>
      <w:proofErr w:type="spellStart"/>
      <w:r w:rsidR="007740E9" w:rsidRPr="004A2C7D">
        <w:rPr>
          <w:rFonts w:cs="Helvetica"/>
          <w:b w:val="0"/>
          <w:bCs w:val="0"/>
          <w:i/>
          <w:iCs/>
        </w:rPr>
        <w:t>for</w:t>
      </w:r>
      <w:proofErr w:type="spellEnd"/>
      <w:r w:rsidR="007740E9" w:rsidRPr="004A2C7D">
        <w:rPr>
          <w:rFonts w:cs="Helvetica"/>
          <w:b w:val="0"/>
          <w:bCs w:val="0"/>
          <w:i/>
          <w:iCs/>
        </w:rPr>
        <w:t xml:space="preserve"> </w:t>
      </w:r>
      <w:proofErr w:type="spellStart"/>
      <w:r w:rsidR="007740E9" w:rsidRPr="004A2C7D">
        <w:rPr>
          <w:rFonts w:cs="Helvetica"/>
          <w:b w:val="0"/>
          <w:bCs w:val="0"/>
          <w:i/>
          <w:iCs/>
        </w:rPr>
        <w:t>love</w:t>
      </w:r>
      <w:proofErr w:type="spellEnd"/>
      <w:r w:rsidR="007740E9" w:rsidRPr="004A2C7D">
        <w:rPr>
          <w:rFonts w:cs="Helvetica"/>
          <w:b w:val="0"/>
          <w:bCs w:val="0"/>
          <w:i/>
          <w:iCs/>
        </w:rPr>
        <w:t xml:space="preserve"> is </w:t>
      </w:r>
      <w:proofErr w:type="spellStart"/>
      <w:r w:rsidR="007740E9" w:rsidRPr="004A2C7D">
        <w:rPr>
          <w:rFonts w:cs="Helvetica"/>
          <w:b w:val="0"/>
          <w:bCs w:val="0"/>
          <w:i/>
          <w:iCs/>
        </w:rPr>
        <w:t>marriage</w:t>
      </w:r>
      <w:proofErr w:type="spellEnd"/>
      <w:r w:rsidR="007740E9" w:rsidRPr="004A2C7D">
        <w:rPr>
          <w:rFonts w:cs="Helvetica"/>
          <w:b w:val="0"/>
          <w:bCs w:val="0"/>
          <w:i/>
          <w:iCs/>
        </w:rPr>
        <w:t xml:space="preserve">. </w:t>
      </w:r>
    </w:p>
    <w:p w14:paraId="42428C08" w14:textId="77777777" w:rsidR="00170CA1" w:rsidRPr="004A2C7D" w:rsidRDefault="00170CA1" w:rsidP="5BFE1AC2">
      <w:pPr>
        <w:pStyle w:val="Ceannteideal2"/>
        <w:rPr>
          <w:color w:val="FF0099" w:themeColor="accent2"/>
          <w:sz w:val="32"/>
          <w:szCs w:val="32"/>
        </w:rPr>
      </w:pPr>
    </w:p>
    <w:p w14:paraId="5CFC0120" w14:textId="5E3547BD" w:rsidR="00C460B8" w:rsidRPr="004A2C7D" w:rsidRDefault="00170CA1" w:rsidP="5BFE1AC2">
      <w:pPr>
        <w:pStyle w:val="Ceannteideal2"/>
        <w:jc w:val="left"/>
        <w:rPr>
          <w:color w:val="0CC0DF" w:themeColor="accent1"/>
          <w:sz w:val="32"/>
          <w:szCs w:val="32"/>
        </w:rPr>
      </w:pPr>
      <w:r w:rsidRPr="004A2C7D">
        <w:rPr>
          <w:color w:val="0CC0DF" w:themeColor="accent1"/>
          <w:sz w:val="32"/>
          <w:szCs w:val="32"/>
        </w:rPr>
        <w:t>B:</w:t>
      </w:r>
      <w:r w:rsidRPr="004A2C7D">
        <w:rPr>
          <w:color w:val="0CC0DF" w:themeColor="accent1"/>
          <w:spacing w:val="-2"/>
          <w:sz w:val="32"/>
          <w:szCs w:val="32"/>
        </w:rPr>
        <w:t xml:space="preserve"> </w:t>
      </w:r>
      <w:r w:rsidRPr="004A2C7D">
        <w:rPr>
          <w:color w:val="0CC0DF" w:themeColor="accent1"/>
          <w:sz w:val="32"/>
          <w:szCs w:val="32"/>
        </w:rPr>
        <w:t>FEASACHT TEANGA</w:t>
      </w:r>
      <w:r w:rsidR="00B20B52" w:rsidRPr="004A2C7D">
        <w:rPr>
          <w:color w:val="0CC0DF" w:themeColor="accent1"/>
          <w:sz w:val="32"/>
          <w:szCs w:val="32"/>
        </w:rPr>
        <w:br/>
      </w:r>
    </w:p>
    <w:p w14:paraId="00D1A5C2" w14:textId="5D3AE0B3" w:rsidR="00446040" w:rsidRPr="004A2C7D" w:rsidRDefault="00446040" w:rsidP="5BFE1AC2">
      <w:pPr>
        <w:pStyle w:val="Altanliosta"/>
        <w:numPr>
          <w:ilvl w:val="0"/>
          <w:numId w:val="28"/>
        </w:numPr>
        <w:spacing w:after="0"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Fuaimeanna ‘</w:t>
      </w:r>
      <w:proofErr w:type="spellStart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sh</w:t>
      </w:r>
      <w:proofErr w:type="spellEnd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’ agus ‘</w:t>
      </w:r>
      <w:proofErr w:type="spellStart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th</w:t>
      </w:r>
      <w:proofErr w:type="spellEnd"/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’ i nGaeilge</w:t>
      </w:r>
    </w:p>
    <w:p w14:paraId="65762761" w14:textId="3133F008" w:rsidR="00446040" w:rsidRPr="004A2C7D" w:rsidRDefault="002A1CD9" w:rsidP="5BFE1AC2">
      <w:pPr>
        <w:pStyle w:val="Ceannteideal2"/>
        <w:spacing w:line="276" w:lineRule="auto"/>
        <w:ind w:left="360"/>
        <w:rPr>
          <w:rFonts w:cs="Helvetica"/>
          <w:b w:val="0"/>
          <w:bCs w:val="0"/>
        </w:rPr>
      </w:pPr>
      <w:r w:rsidRPr="004A2C7D">
        <w:rPr>
          <w:rFonts w:cs="Helvetica"/>
          <w:b w:val="0"/>
          <w:bCs w:val="0"/>
        </w:rPr>
        <w:t>Déan cóipeanna den bhileog i ndeireadh na nótaí seo roimh an rang. Tabhair bileog amháin do gach beirt, agus í gearrtha ina dhá leath. C</w:t>
      </w:r>
      <w:r w:rsidR="00AE7781" w:rsidRPr="004A2C7D">
        <w:rPr>
          <w:rFonts w:cs="Helvetica"/>
          <w:b w:val="0"/>
          <w:bCs w:val="0"/>
        </w:rPr>
        <w:t xml:space="preserve">leachtadh éasca é seo </w:t>
      </w:r>
      <w:r w:rsidRPr="004A2C7D">
        <w:rPr>
          <w:rFonts w:cs="Helvetica"/>
          <w:b w:val="0"/>
          <w:bCs w:val="0"/>
        </w:rPr>
        <w:t>ach tá tábhacht leis mar sin féin.</w:t>
      </w:r>
      <w:r w:rsidR="005E6C46" w:rsidRPr="004A2C7D">
        <w:rPr>
          <w:rFonts w:cs="Helvetica"/>
          <w:b w:val="0"/>
          <w:bCs w:val="0"/>
        </w:rPr>
        <w:t xml:space="preserve"> </w:t>
      </w:r>
      <w:r w:rsidR="00C009A1" w:rsidRPr="004A2C7D">
        <w:rPr>
          <w:rFonts w:cs="Helvetica"/>
          <w:b w:val="0"/>
          <w:bCs w:val="0"/>
        </w:rPr>
        <w:t xml:space="preserve">Caithfidh duine A </w:t>
      </w:r>
      <w:proofErr w:type="spellStart"/>
      <w:r w:rsidR="00C009A1" w:rsidRPr="004A2C7D">
        <w:rPr>
          <w:rFonts w:cs="Helvetica"/>
          <w:b w:val="0"/>
          <w:bCs w:val="0"/>
        </w:rPr>
        <w:t>a</w:t>
      </w:r>
      <w:proofErr w:type="spellEnd"/>
      <w:r w:rsidR="00C009A1" w:rsidRPr="004A2C7D">
        <w:rPr>
          <w:rFonts w:cs="Helvetica"/>
          <w:b w:val="0"/>
          <w:bCs w:val="0"/>
        </w:rPr>
        <w:t xml:space="preserve"> c</w:t>
      </w:r>
      <w:r w:rsidR="0075308F" w:rsidRPr="004A2C7D">
        <w:rPr>
          <w:rFonts w:cs="Helvetica"/>
          <w:b w:val="0"/>
          <w:bCs w:val="0"/>
        </w:rPr>
        <w:t>(</w:t>
      </w:r>
      <w:r w:rsidR="00C009A1" w:rsidRPr="004A2C7D">
        <w:rPr>
          <w:rFonts w:cs="Helvetica"/>
          <w:b w:val="0"/>
          <w:bCs w:val="0"/>
        </w:rPr>
        <w:t>h</w:t>
      </w:r>
      <w:r w:rsidR="0075308F" w:rsidRPr="004A2C7D">
        <w:rPr>
          <w:rFonts w:cs="Helvetica"/>
          <w:b w:val="0"/>
          <w:bCs w:val="0"/>
        </w:rPr>
        <w:t>)</w:t>
      </w:r>
      <w:proofErr w:type="spellStart"/>
      <w:r w:rsidR="00C009A1" w:rsidRPr="004A2C7D">
        <w:rPr>
          <w:rFonts w:cs="Helvetica"/>
          <w:b w:val="0"/>
          <w:bCs w:val="0"/>
        </w:rPr>
        <w:t>uid</w:t>
      </w:r>
      <w:proofErr w:type="spellEnd"/>
      <w:r w:rsidR="00C009A1" w:rsidRPr="004A2C7D">
        <w:rPr>
          <w:rFonts w:cs="Helvetica"/>
          <w:b w:val="0"/>
          <w:bCs w:val="0"/>
        </w:rPr>
        <w:t xml:space="preserve"> abairtí a léamh amach do dhuine B, ag cur béim ar an bhfoghraíocht cheart. Caithfidh duine B na habairtí sin a scríobh síos. </w:t>
      </w:r>
      <w:r w:rsidR="00964505" w:rsidRPr="004A2C7D">
        <w:rPr>
          <w:rFonts w:cs="Helvetica"/>
          <w:b w:val="0"/>
          <w:bCs w:val="0"/>
        </w:rPr>
        <w:t>Léifidh duine B a c(h)</w:t>
      </w:r>
      <w:proofErr w:type="spellStart"/>
      <w:r w:rsidR="00964505" w:rsidRPr="004A2C7D">
        <w:rPr>
          <w:rFonts w:cs="Helvetica"/>
          <w:b w:val="0"/>
          <w:bCs w:val="0"/>
        </w:rPr>
        <w:t>uid</w:t>
      </w:r>
      <w:proofErr w:type="spellEnd"/>
      <w:r w:rsidR="00964505" w:rsidRPr="004A2C7D">
        <w:rPr>
          <w:rFonts w:cs="Helvetica"/>
          <w:b w:val="0"/>
          <w:bCs w:val="0"/>
        </w:rPr>
        <w:t xml:space="preserve"> abairtí amach do dhuine A ansin agus caithfidh duine A na habairtí a chloiseann siad a scríobh síos. </w:t>
      </w:r>
      <w:r w:rsidR="002A3E09" w:rsidRPr="004A2C7D">
        <w:rPr>
          <w:rFonts w:cs="Helvetica"/>
          <w:b w:val="0"/>
          <w:bCs w:val="0"/>
        </w:rPr>
        <w:t>Téigh siar ar na habairtí ar fad ansin leis an rang iomlán agus bí cinnte go bhfuil siad in ann an ‘</w:t>
      </w:r>
      <w:proofErr w:type="spellStart"/>
      <w:r w:rsidR="002A3E09" w:rsidRPr="004A2C7D">
        <w:rPr>
          <w:rFonts w:cs="Helvetica"/>
          <w:b w:val="0"/>
          <w:bCs w:val="0"/>
        </w:rPr>
        <w:t>sh</w:t>
      </w:r>
      <w:proofErr w:type="spellEnd"/>
      <w:r w:rsidR="002A3E09" w:rsidRPr="004A2C7D">
        <w:rPr>
          <w:rFonts w:cs="Helvetica"/>
          <w:b w:val="0"/>
          <w:bCs w:val="0"/>
        </w:rPr>
        <w:t>’ agus an ‘</w:t>
      </w:r>
      <w:proofErr w:type="spellStart"/>
      <w:r w:rsidR="002A3E09" w:rsidRPr="004A2C7D">
        <w:rPr>
          <w:rFonts w:cs="Helvetica"/>
          <w:b w:val="0"/>
          <w:bCs w:val="0"/>
        </w:rPr>
        <w:t>th</w:t>
      </w:r>
      <w:proofErr w:type="spellEnd"/>
      <w:r w:rsidR="002A3E09" w:rsidRPr="004A2C7D">
        <w:rPr>
          <w:rFonts w:cs="Helvetica"/>
          <w:b w:val="0"/>
          <w:bCs w:val="0"/>
        </w:rPr>
        <w:t>’ a fhuaimniú mar is ceart.</w:t>
      </w:r>
    </w:p>
    <w:p w14:paraId="7A2633D9" w14:textId="77777777" w:rsidR="00E6741F" w:rsidRPr="004A2C7D" w:rsidRDefault="00E6741F" w:rsidP="5BFE1AC2">
      <w:pPr>
        <w:pStyle w:val="Altanliosta"/>
        <w:spacing w:line="276" w:lineRule="auto"/>
        <w:ind w:left="0"/>
        <w:jc w:val="both"/>
        <w:rPr>
          <w:rFonts w:ascii="Helvetica" w:hAnsi="Helvetica" w:cs="Helvetica"/>
          <w:b/>
          <w:bCs/>
          <w:color w:val="077183" w:themeColor="text2"/>
          <w:lang w:val="ga-IE"/>
        </w:rPr>
      </w:pPr>
    </w:p>
    <w:p w14:paraId="5FAB7DC0" w14:textId="4AC2F83A" w:rsidR="00DD308C" w:rsidRPr="004A2C7D" w:rsidRDefault="00E6741F" w:rsidP="5BFE1AC2">
      <w:pPr>
        <w:pStyle w:val="Altanliosta"/>
        <w:numPr>
          <w:ilvl w:val="0"/>
          <w:numId w:val="28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Á</w:t>
      </w:r>
      <w:r w:rsidR="00DD308C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it an </w:t>
      </w:r>
      <w:proofErr w:type="spellStart"/>
      <w:r w:rsidR="00DD308C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ainmfhocail</w:t>
      </w:r>
      <w:proofErr w:type="spellEnd"/>
      <w:r w:rsidR="00DD308C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/ an fhorainm san abairt</w:t>
      </w:r>
    </w:p>
    <w:p w14:paraId="36EBBCE7" w14:textId="308C37CD" w:rsidR="00DD308C" w:rsidRPr="004A2C7D" w:rsidRDefault="007E6199" w:rsidP="5BFE1AC2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Léigh tríd an míniú leis an rang iomlán.</w:t>
      </w:r>
    </w:p>
    <w:p w14:paraId="1EAB5CAF" w14:textId="77777777" w:rsidR="007E6199" w:rsidRPr="004A2C7D" w:rsidRDefault="007E6199" w:rsidP="5BFE1AC2">
      <w:pPr>
        <w:pStyle w:val="Altanliosta"/>
        <w:spacing w:line="276" w:lineRule="auto"/>
        <w:ind w:left="360"/>
        <w:jc w:val="both"/>
        <w:rPr>
          <w:rFonts w:ascii="Helvetica" w:hAnsi="Helvetica" w:cs="Helvetica"/>
          <w:b/>
          <w:bCs/>
          <w:color w:val="077183" w:themeColor="text2"/>
          <w:lang w:val="ga-IE"/>
        </w:rPr>
      </w:pPr>
    </w:p>
    <w:p w14:paraId="670998FD" w14:textId="71D320D2" w:rsidR="00DD308C" w:rsidRPr="004A2C7D" w:rsidRDefault="002860B1" w:rsidP="5BFE1AC2">
      <w:pPr>
        <w:pStyle w:val="Altanliosta"/>
        <w:numPr>
          <w:ilvl w:val="0"/>
          <w:numId w:val="28"/>
        </w:numPr>
        <w:spacing w:line="276" w:lineRule="auto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Déanaigí athscríobh ar </w:t>
      </w:r>
      <w:r w:rsidR="00DD308C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na habairtí (an t</w:t>
      </w:r>
      <w:r w:rsidR="00493DBD">
        <w:rPr>
          <w:rFonts w:ascii="Helvetica" w:hAnsi="Helvetica" w:cs="Helvetica"/>
          <w:b/>
          <w:bCs/>
          <w:color w:val="033841" w:themeColor="text2" w:themeShade="80"/>
          <w:lang w:val="ga-IE"/>
        </w:rPr>
        <w:noBreakHyphen/>
      </w:r>
      <w:r w:rsidR="00DD308C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ainmfhocal in ionad an fhorainm)</w:t>
      </w:r>
    </w:p>
    <w:p w14:paraId="763F0171" w14:textId="77777777" w:rsidR="00DD308C" w:rsidRPr="004A2C7D" w:rsidRDefault="00DD308C" w:rsidP="5BFE1AC2">
      <w:pPr>
        <w:pStyle w:val="Altanliosta"/>
        <w:numPr>
          <w:ilvl w:val="0"/>
          <w:numId w:val="12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Cuireadh amach as an rang í. (í = Síle)</w:t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Cuireadh </w:t>
      </w:r>
      <w:r w:rsidRPr="004A2C7D">
        <w:rPr>
          <w:rFonts w:ascii="Helvetica" w:hAnsi="Helvetica" w:cs="Helvetica"/>
          <w:b/>
          <w:bCs/>
          <w:color w:val="262626" w:themeColor="text1" w:themeTint="D9"/>
          <w:lang w:val="ga-IE"/>
        </w:rPr>
        <w:t>Síle</w:t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amach as an rang.</w:t>
      </w:r>
    </w:p>
    <w:p w14:paraId="6A273C97" w14:textId="596180AE" w:rsidR="00DD308C" w:rsidRPr="004A2C7D" w:rsidRDefault="00DD308C" w:rsidP="5BFE1AC2">
      <w:pPr>
        <w:pStyle w:val="Altanliosta"/>
        <w:numPr>
          <w:ilvl w:val="0"/>
          <w:numId w:val="12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Tabhair do Mháire é. (é = an peann).</w:t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="0073274C" w:rsidRPr="004A2C7D">
        <w:rPr>
          <w:rFonts w:ascii="Helvetica" w:hAnsi="Helvetica" w:cs="Helvetica"/>
          <w:color w:val="262626" w:themeColor="text1" w:themeTint="D9"/>
          <w:lang w:val="ga-IE"/>
        </w:rPr>
        <w:t xml:space="preserve">Tabhair </w:t>
      </w:r>
      <w:r w:rsidR="0073274C" w:rsidRPr="004A2C7D">
        <w:rPr>
          <w:rFonts w:ascii="Helvetica" w:hAnsi="Helvetica" w:cs="Helvetica"/>
          <w:b/>
          <w:bCs/>
          <w:color w:val="262626" w:themeColor="text1" w:themeTint="D9"/>
          <w:lang w:val="ga-IE"/>
        </w:rPr>
        <w:t>an peann</w:t>
      </w:r>
      <w:r w:rsidR="0073274C" w:rsidRPr="004A2C7D">
        <w:rPr>
          <w:rFonts w:ascii="Helvetica" w:hAnsi="Helvetica" w:cs="Helvetica"/>
          <w:color w:val="262626" w:themeColor="text1" w:themeTint="D9"/>
          <w:lang w:val="ga-IE"/>
        </w:rPr>
        <w:t xml:space="preserve"> do Mháire.</w:t>
      </w:r>
    </w:p>
    <w:p w14:paraId="7E4C6676" w14:textId="136F2011" w:rsidR="00DD308C" w:rsidRPr="004A2C7D" w:rsidRDefault="00DD308C" w:rsidP="5BFE1AC2">
      <w:pPr>
        <w:pStyle w:val="Altanliosta"/>
        <w:numPr>
          <w:ilvl w:val="0"/>
          <w:numId w:val="12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Tugadh ar thuras scoile iad. (iad = na páistí)</w:t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="0073274C" w:rsidRPr="004A2C7D">
        <w:rPr>
          <w:rFonts w:ascii="Helvetica" w:hAnsi="Helvetica" w:cs="Helvetica"/>
          <w:color w:val="262626" w:themeColor="text1" w:themeTint="D9"/>
          <w:lang w:val="ga-IE"/>
        </w:rPr>
        <w:t xml:space="preserve">Tugadh </w:t>
      </w:r>
      <w:r w:rsidR="0073274C" w:rsidRPr="004A2C7D">
        <w:rPr>
          <w:rFonts w:ascii="Helvetica" w:hAnsi="Helvetica" w:cs="Helvetica"/>
          <w:b/>
          <w:bCs/>
          <w:color w:val="262626" w:themeColor="text1" w:themeTint="D9"/>
          <w:lang w:val="ga-IE"/>
        </w:rPr>
        <w:t>na páistí</w:t>
      </w:r>
      <w:r w:rsidR="0073274C" w:rsidRPr="004A2C7D">
        <w:rPr>
          <w:rFonts w:ascii="Helvetica" w:hAnsi="Helvetica" w:cs="Helvetica"/>
          <w:color w:val="262626" w:themeColor="text1" w:themeTint="D9"/>
          <w:lang w:val="ga-IE"/>
        </w:rPr>
        <w:t xml:space="preserve"> ar thuras scoile.</w:t>
      </w:r>
    </w:p>
    <w:p w14:paraId="5403B580" w14:textId="375BF51F" w:rsidR="00632BDB" w:rsidRPr="004A2C7D" w:rsidRDefault="00632BDB" w:rsidP="5BFE1AC2">
      <w:pPr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4A2C7D">
        <w:rPr>
          <w:rFonts w:ascii="Helvetica" w:hAnsi="Helvetica" w:cs="Helvetica"/>
          <w:color w:val="262626" w:themeColor="text1" w:themeTint="D9"/>
        </w:rPr>
        <w:br w:type="page"/>
      </w:r>
    </w:p>
    <w:p w14:paraId="5DD789EA" w14:textId="77777777" w:rsidR="00DD308C" w:rsidRPr="004A2C7D" w:rsidRDefault="00DD308C" w:rsidP="5BFE1AC2">
      <w:pPr>
        <w:pStyle w:val="Altanliosta"/>
        <w:spacing w:after="0"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233D2C41" w14:textId="6A7B3BB7" w:rsidR="00DD308C" w:rsidRPr="004A2C7D" w:rsidRDefault="002860B1" w:rsidP="5BFE1AC2">
      <w:pPr>
        <w:pStyle w:val="Altanliosta"/>
        <w:numPr>
          <w:ilvl w:val="0"/>
          <w:numId w:val="28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Déanaigí athscríobh ar </w:t>
      </w:r>
      <w:r w:rsidR="00DD308C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na habairtí (an forainm in ionad an </w:t>
      </w:r>
      <w:proofErr w:type="spellStart"/>
      <w:r w:rsidR="00DD308C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ainmfhocail</w:t>
      </w:r>
      <w:proofErr w:type="spellEnd"/>
      <w:r w:rsidR="00DD308C"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)</w:t>
      </w:r>
    </w:p>
    <w:p w14:paraId="7CD7909A" w14:textId="77777777" w:rsidR="00DD308C" w:rsidRPr="004A2C7D" w:rsidRDefault="00DD308C" w:rsidP="5BFE1AC2">
      <w:pPr>
        <w:pStyle w:val="Altanliosta"/>
        <w:numPr>
          <w:ilvl w:val="0"/>
          <w:numId w:val="13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Caith </w:t>
      </w:r>
      <w:r w:rsidRPr="004A2C7D">
        <w:rPr>
          <w:rFonts w:ascii="Helvetica" w:hAnsi="Helvetica" w:cs="Helvetica"/>
          <w:color w:val="262626" w:themeColor="text1" w:themeTint="D9"/>
          <w:u w:val="single"/>
          <w:lang w:val="ga-IE"/>
        </w:rPr>
        <w:t>an bruscar</w:t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amach.</w:t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Caith amach </w:t>
      </w:r>
      <w:r w:rsidRPr="004A2C7D">
        <w:rPr>
          <w:rFonts w:ascii="Helvetica" w:hAnsi="Helvetica" w:cs="Helvetica"/>
          <w:b/>
          <w:bCs/>
          <w:color w:val="262626" w:themeColor="text1" w:themeTint="D9"/>
          <w:lang w:val="ga-IE"/>
        </w:rPr>
        <w:t>é</w:t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74D35FB9" w14:textId="3A4E7E0C" w:rsidR="00DD308C" w:rsidRPr="004A2C7D" w:rsidRDefault="00DD308C" w:rsidP="5BFE1AC2">
      <w:pPr>
        <w:pStyle w:val="Altanliosta"/>
        <w:numPr>
          <w:ilvl w:val="0"/>
          <w:numId w:val="13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Scríobhfaidh mé </w:t>
      </w:r>
      <w:r w:rsidRPr="004A2C7D">
        <w:rPr>
          <w:rFonts w:ascii="Helvetica" w:hAnsi="Helvetica" w:cs="Helvetica"/>
          <w:color w:val="262626" w:themeColor="text1" w:themeTint="D9"/>
          <w:u w:val="single"/>
          <w:lang w:val="ga-IE"/>
        </w:rPr>
        <w:t>an ríomhphost</w:t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ar ball.</w:t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="0073274C" w:rsidRPr="004A2C7D">
        <w:rPr>
          <w:rFonts w:ascii="Helvetica" w:hAnsi="Helvetica" w:cs="Helvetica"/>
          <w:color w:val="262626" w:themeColor="text1" w:themeTint="D9"/>
          <w:lang w:val="ga-IE"/>
        </w:rPr>
        <w:t>Scríobhfaidh mé a</w:t>
      </w:r>
      <w:r w:rsidR="007333DA" w:rsidRPr="004A2C7D">
        <w:rPr>
          <w:rFonts w:ascii="Helvetica" w:hAnsi="Helvetica" w:cs="Helvetica"/>
          <w:color w:val="262626" w:themeColor="text1" w:themeTint="D9"/>
          <w:lang w:val="ga-IE"/>
        </w:rPr>
        <w:t xml:space="preserve">r ball </w:t>
      </w:r>
      <w:r w:rsidR="007333DA" w:rsidRPr="004A2C7D">
        <w:rPr>
          <w:rFonts w:ascii="Helvetica" w:hAnsi="Helvetica" w:cs="Helvetica"/>
          <w:b/>
          <w:bCs/>
          <w:color w:val="262626" w:themeColor="text1" w:themeTint="D9"/>
          <w:lang w:val="ga-IE"/>
        </w:rPr>
        <w:t>é</w:t>
      </w:r>
      <w:r w:rsidR="007333DA" w:rsidRPr="004A2C7D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2CDDD53D" w14:textId="11CB27C3" w:rsidR="00DD308C" w:rsidRPr="004A2C7D" w:rsidRDefault="00DD308C" w:rsidP="5BFE1AC2">
      <w:pPr>
        <w:pStyle w:val="Altanliosta"/>
        <w:numPr>
          <w:ilvl w:val="0"/>
          <w:numId w:val="13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Tugadh </w:t>
      </w:r>
      <w:r w:rsidRPr="004A2C7D">
        <w:rPr>
          <w:rFonts w:ascii="Helvetica" w:hAnsi="Helvetica" w:cs="Helvetica"/>
          <w:color w:val="262626" w:themeColor="text1" w:themeTint="D9"/>
          <w:u w:val="single"/>
          <w:lang w:val="ga-IE"/>
        </w:rPr>
        <w:t>an litir</w:t>
      </w: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do Thadhg.</w:t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="007333DA" w:rsidRPr="004A2C7D">
        <w:rPr>
          <w:rFonts w:ascii="Helvetica" w:hAnsi="Helvetica" w:cs="Helvetica"/>
          <w:color w:val="262626" w:themeColor="text1" w:themeTint="D9"/>
          <w:lang w:val="ga-IE"/>
        </w:rPr>
        <w:t xml:space="preserve">Tugadh do Thadhg </w:t>
      </w:r>
      <w:r w:rsidR="007333DA" w:rsidRPr="004A2C7D">
        <w:rPr>
          <w:rFonts w:ascii="Helvetica" w:hAnsi="Helvetica" w:cs="Helvetica"/>
          <w:b/>
          <w:bCs/>
          <w:color w:val="262626" w:themeColor="text1" w:themeTint="D9"/>
          <w:lang w:val="ga-IE"/>
        </w:rPr>
        <w:t>í</w:t>
      </w:r>
      <w:r w:rsidR="007333DA" w:rsidRPr="004A2C7D">
        <w:rPr>
          <w:rFonts w:ascii="Helvetica" w:hAnsi="Helvetica" w:cs="Helvetica"/>
          <w:color w:val="262626" w:themeColor="text1" w:themeTint="D9"/>
          <w:lang w:val="ga-IE"/>
        </w:rPr>
        <w:t>.</w:t>
      </w:r>
    </w:p>
    <w:p w14:paraId="114CA7A7" w14:textId="77777777" w:rsidR="00585B67" w:rsidRPr="004A2C7D" w:rsidRDefault="00585B67" w:rsidP="5BFE1AC2">
      <w:p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</w:p>
    <w:p w14:paraId="3C70E2CC" w14:textId="14AED3AB" w:rsidR="00DD308C" w:rsidRPr="004A2C7D" w:rsidRDefault="00DD308C" w:rsidP="5BFE1AC2">
      <w:pPr>
        <w:pStyle w:val="Altanliosta"/>
        <w:numPr>
          <w:ilvl w:val="0"/>
          <w:numId w:val="28"/>
        </w:numPr>
        <w:spacing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 w:cs="Helvetica"/>
          <w:b/>
          <w:bCs/>
          <w:color w:val="033841" w:themeColor="text2" w:themeShade="80"/>
          <w:lang w:val="ga-IE"/>
        </w:rPr>
        <w:t>Aistrígí na habairtí</w:t>
      </w:r>
    </w:p>
    <w:p w14:paraId="51B98E6A" w14:textId="3F84634B" w:rsidR="00DD308C" w:rsidRPr="004A2C7D" w:rsidRDefault="00DD308C" w:rsidP="5BFE1AC2">
      <w:pPr>
        <w:pStyle w:val="Altanliosta"/>
        <w:numPr>
          <w:ilvl w:val="0"/>
          <w:numId w:val="14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I’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ll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see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the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manager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tomorrow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>.</w:t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="007333DA" w:rsidRPr="004A2C7D">
        <w:rPr>
          <w:rFonts w:ascii="Helvetica" w:hAnsi="Helvetica" w:cs="Helvetica"/>
          <w:color w:val="262626" w:themeColor="text1" w:themeTint="D9"/>
          <w:lang w:val="ga-IE"/>
        </w:rPr>
        <w:t>Feicfidh mé an bainisteoir amárach.</w:t>
      </w:r>
    </w:p>
    <w:p w14:paraId="56995E56" w14:textId="0233F80E" w:rsidR="00DD308C" w:rsidRPr="004A2C7D" w:rsidRDefault="00DD308C" w:rsidP="5BFE1AC2">
      <w:pPr>
        <w:pStyle w:val="Altanliosta"/>
        <w:numPr>
          <w:ilvl w:val="0"/>
          <w:numId w:val="14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I’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ll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see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her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tomorrow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>.</w:t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="007333DA" w:rsidRPr="004A2C7D">
        <w:rPr>
          <w:rFonts w:ascii="Helvetica" w:hAnsi="Helvetica" w:cs="Helvetica"/>
          <w:color w:val="262626" w:themeColor="text1" w:themeTint="D9"/>
          <w:lang w:val="ga-IE"/>
        </w:rPr>
        <w:t>Feicfidh mé amárach í.</w:t>
      </w:r>
    </w:p>
    <w:p w14:paraId="54C4DD50" w14:textId="4CF5D4D1" w:rsidR="00DD308C" w:rsidRPr="004A2C7D" w:rsidRDefault="00DD308C" w:rsidP="5BFE1AC2">
      <w:pPr>
        <w:pStyle w:val="Altanliosta"/>
        <w:numPr>
          <w:ilvl w:val="0"/>
          <w:numId w:val="14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Don’t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make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that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mistake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again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. </w:t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="007333DA" w:rsidRPr="004A2C7D">
        <w:rPr>
          <w:rFonts w:ascii="Helvetica" w:hAnsi="Helvetica" w:cs="Helvetica"/>
          <w:color w:val="262626" w:themeColor="text1" w:themeTint="D9"/>
          <w:lang w:val="ga-IE"/>
        </w:rPr>
        <w:t>Ná déan an botún sin arís.</w:t>
      </w:r>
    </w:p>
    <w:p w14:paraId="1F6B1843" w14:textId="37FF01D3" w:rsidR="00DD308C" w:rsidRPr="004A2C7D" w:rsidRDefault="00DD308C" w:rsidP="5BFE1AC2">
      <w:pPr>
        <w:pStyle w:val="Altanliosta"/>
        <w:numPr>
          <w:ilvl w:val="0"/>
          <w:numId w:val="14"/>
        </w:numPr>
        <w:spacing w:line="276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Don’t do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it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again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. </w:t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Pr="004A2C7D">
        <w:rPr>
          <w:lang w:val="ga-IE"/>
        </w:rPr>
        <w:tab/>
      </w:r>
      <w:r w:rsidR="007333DA" w:rsidRPr="004A2C7D">
        <w:rPr>
          <w:rFonts w:ascii="Helvetica" w:hAnsi="Helvetica" w:cs="Helvetica"/>
          <w:color w:val="262626" w:themeColor="text1" w:themeTint="D9"/>
          <w:lang w:val="ga-IE"/>
        </w:rPr>
        <w:t>Ná déan arís é.</w:t>
      </w:r>
    </w:p>
    <w:p w14:paraId="60499811" w14:textId="77777777" w:rsidR="00BB251C" w:rsidRPr="004A2C7D" w:rsidRDefault="00BB251C" w:rsidP="5BFE1AC2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11150691" w14:textId="3D0E1373" w:rsidR="00D20F14" w:rsidRPr="004A2C7D" w:rsidRDefault="00170CA1" w:rsidP="5BFE1AC2">
      <w:pPr>
        <w:pStyle w:val="Ceannteideal2"/>
        <w:jc w:val="left"/>
        <w:rPr>
          <w:color w:val="0CC0DF" w:themeColor="accent1"/>
          <w:sz w:val="32"/>
          <w:szCs w:val="32"/>
        </w:rPr>
      </w:pPr>
      <w:r w:rsidRPr="004A2C7D">
        <w:rPr>
          <w:color w:val="0CC0DF" w:themeColor="accent1"/>
          <w:sz w:val="32"/>
          <w:szCs w:val="32"/>
        </w:rPr>
        <w:t>C:</w:t>
      </w:r>
      <w:r w:rsidRPr="004A2C7D">
        <w:rPr>
          <w:color w:val="0CC0DF" w:themeColor="accent1"/>
          <w:spacing w:val="-2"/>
          <w:sz w:val="32"/>
          <w:szCs w:val="32"/>
        </w:rPr>
        <w:t xml:space="preserve"> </w:t>
      </w:r>
      <w:r w:rsidRPr="004A2C7D">
        <w:rPr>
          <w:color w:val="0CC0DF" w:themeColor="accent1"/>
          <w:sz w:val="32"/>
          <w:szCs w:val="32"/>
        </w:rPr>
        <w:t>CUMARSÁID</w:t>
      </w:r>
      <w:r w:rsidR="00C10AAE" w:rsidRPr="004A2C7D">
        <w:rPr>
          <w:color w:val="0CC0DF" w:themeColor="accent1"/>
          <w:sz w:val="32"/>
          <w:szCs w:val="32"/>
        </w:rPr>
        <w:br/>
      </w:r>
    </w:p>
    <w:p w14:paraId="3E9DF240" w14:textId="6860BED5" w:rsidR="00097BEC" w:rsidRPr="004A2C7D" w:rsidRDefault="00097BEC" w:rsidP="5BFE1AC2">
      <w:pPr>
        <w:pStyle w:val="Ceannteideal2"/>
        <w:numPr>
          <w:ilvl w:val="0"/>
          <w:numId w:val="15"/>
        </w:numPr>
        <w:spacing w:line="276" w:lineRule="auto"/>
        <w:rPr>
          <w:rFonts w:cs="Helvetica"/>
          <w:color w:val="033841" w:themeColor="text2" w:themeShade="80"/>
        </w:rPr>
      </w:pPr>
      <w:r w:rsidRPr="004A2C7D">
        <w:rPr>
          <w:rFonts w:cs="Helvetica"/>
          <w:color w:val="033841" w:themeColor="text2" w:themeShade="80"/>
        </w:rPr>
        <w:t>Frásaí chun grá a chur in iúl</w:t>
      </w:r>
    </w:p>
    <w:p w14:paraId="2E92189D" w14:textId="1FFF79CA" w:rsidR="00AD7E57" w:rsidRPr="004A2C7D" w:rsidRDefault="00097BEC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>Tá mé i ngrá leat.</w:t>
      </w:r>
    </w:p>
    <w:p w14:paraId="78A23609" w14:textId="72DF364D" w:rsidR="00AD7E57" w:rsidRPr="004A2C7D" w:rsidRDefault="00AD7E57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>Grá mo chroí thú.</w:t>
      </w:r>
    </w:p>
    <w:p w14:paraId="532A75B0" w14:textId="77777777" w:rsidR="00AD7E57" w:rsidRPr="004A2C7D" w:rsidRDefault="00AD7E57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>Is tú grá mo chroí.</w:t>
      </w:r>
    </w:p>
    <w:p w14:paraId="268D9423" w14:textId="6105BA3E" w:rsidR="00097BEC" w:rsidRPr="004A2C7D" w:rsidRDefault="00AD7E57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>Tá mo chroí istigh ionat.</w:t>
      </w:r>
    </w:p>
    <w:p w14:paraId="2078DCC8" w14:textId="11B84C08" w:rsidR="00097BEC" w:rsidRPr="004A2C7D" w:rsidRDefault="006F5CBC" w:rsidP="5BFE1AC2">
      <w:pPr>
        <w:pStyle w:val="Altanliosta"/>
        <w:spacing w:line="276" w:lineRule="auto"/>
        <w:ind w:left="36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Tá dúil agam ionat.</w:t>
      </w:r>
    </w:p>
    <w:p w14:paraId="57BAA4DE" w14:textId="1CF50F7B" w:rsidR="00097BEC" w:rsidRPr="004A2C7D" w:rsidRDefault="00097BEC" w:rsidP="5BFE1AC2">
      <w:pPr>
        <w:pStyle w:val="Ceannteideal2"/>
        <w:numPr>
          <w:ilvl w:val="0"/>
          <w:numId w:val="15"/>
        </w:numPr>
        <w:spacing w:line="276" w:lineRule="auto"/>
        <w:rPr>
          <w:rFonts w:cs="Helvetica"/>
          <w:color w:val="033841" w:themeColor="text2" w:themeShade="80"/>
        </w:rPr>
      </w:pPr>
      <w:r w:rsidRPr="004A2C7D">
        <w:rPr>
          <w:rFonts w:cs="Helvetica"/>
          <w:color w:val="033841" w:themeColor="text2" w:themeShade="80"/>
        </w:rPr>
        <w:t>Frásaí coitianta eile a bhaineann le cúrsaí grá</w:t>
      </w:r>
    </w:p>
    <w:p w14:paraId="006006BD" w14:textId="0EED7DBE" w:rsidR="00097BEC" w:rsidRPr="004A2C7D" w:rsidRDefault="00097BEC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>I’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ve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my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sights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/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eye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on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someone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else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>.</w:t>
      </w:r>
      <w:r w:rsidRPr="004A2C7D">
        <w:tab/>
      </w:r>
      <w:r w:rsidRPr="004A2C7D">
        <w:tab/>
      </w:r>
      <w:r w:rsidRPr="004A2C7D">
        <w:tab/>
      </w:r>
      <w:r w:rsidR="00FD533E" w:rsidRPr="004A2C7D">
        <w:rPr>
          <w:rFonts w:ascii="Helvetica" w:hAnsi="Helvetica" w:cs="Helvetica"/>
          <w:color w:val="262626" w:themeColor="text1" w:themeTint="D9"/>
        </w:rPr>
        <w:t>Tá mo shúil agam ar dhuine eile.</w:t>
      </w:r>
    </w:p>
    <w:p w14:paraId="7EEF352E" w14:textId="45419B8C" w:rsidR="00097BEC" w:rsidRPr="004A2C7D" w:rsidRDefault="00097BEC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proofErr w:type="spellStart"/>
      <w:r w:rsidRPr="004A2C7D">
        <w:rPr>
          <w:rFonts w:ascii="Helvetica" w:hAnsi="Helvetica" w:cs="Helvetica"/>
          <w:color w:val="262626" w:themeColor="text1" w:themeTint="D9"/>
        </w:rPr>
        <w:t>It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’s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not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me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,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it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’s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you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>.</w:t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="00C06042" w:rsidRPr="004A2C7D">
        <w:rPr>
          <w:rFonts w:ascii="Helvetica" w:hAnsi="Helvetica" w:cs="Helvetica"/>
          <w:color w:val="262626" w:themeColor="text1" w:themeTint="D9"/>
        </w:rPr>
        <w:t>Ní ortsa atá an locht ach ormsa.</w:t>
      </w:r>
    </w:p>
    <w:p w14:paraId="39D83294" w14:textId="57A21BE0" w:rsidR="00097BEC" w:rsidRPr="004A2C7D" w:rsidRDefault="00097BEC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 xml:space="preserve">I’m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not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looking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for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a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relationship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right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now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>.</w:t>
      </w:r>
      <w:r w:rsidRPr="004A2C7D">
        <w:tab/>
      </w:r>
      <w:r w:rsidRPr="004A2C7D">
        <w:tab/>
      </w:r>
      <w:r w:rsidRPr="004A2C7D">
        <w:tab/>
      </w:r>
      <w:r w:rsidR="00B50D86" w:rsidRPr="004A2C7D">
        <w:rPr>
          <w:rFonts w:ascii="Helvetica" w:hAnsi="Helvetica" w:cs="Helvetica"/>
          <w:color w:val="262626" w:themeColor="text1" w:themeTint="D9"/>
        </w:rPr>
        <w:t>Níl caidreamh uaim faoi láthair.</w:t>
      </w:r>
    </w:p>
    <w:p w14:paraId="1748ABC1" w14:textId="2D4182BF" w:rsidR="00F81A84" w:rsidRPr="004A2C7D" w:rsidRDefault="00D85019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="001327A2" w:rsidRPr="004A2C7D">
        <w:rPr>
          <w:rFonts w:ascii="Helvetica" w:hAnsi="Helvetica" w:cs="Helvetica"/>
          <w:color w:val="262626" w:themeColor="text1" w:themeTint="D9"/>
        </w:rPr>
        <w:t>B’fhearr liom a bheith singil.</w:t>
      </w:r>
    </w:p>
    <w:p w14:paraId="3D3B5DC8" w14:textId="1DFE6C68" w:rsidR="000C31DA" w:rsidRPr="004A2C7D" w:rsidRDefault="00097BEC" w:rsidP="5BFE1AC2">
      <w:pPr>
        <w:spacing w:before="0" w:line="276" w:lineRule="auto"/>
        <w:ind w:left="5670" w:hanging="531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 xml:space="preserve">I’d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love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to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hang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out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, as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friends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>.</w:t>
      </w:r>
      <w:r w:rsidRPr="004A2C7D">
        <w:tab/>
      </w:r>
      <w:r w:rsidRPr="004A2C7D">
        <w:tab/>
      </w:r>
      <w:r w:rsidR="006579D9" w:rsidRPr="004A2C7D">
        <w:rPr>
          <w:rFonts w:ascii="Helvetica" w:hAnsi="Helvetica" w:cs="Helvetica"/>
          <w:color w:val="262626" w:themeColor="text1" w:themeTint="D9"/>
        </w:rPr>
        <w:t>Ba bhreá liom a bheith ag crochadh thart leat, mar chara.</w:t>
      </w:r>
    </w:p>
    <w:p w14:paraId="7EC1E24A" w14:textId="1CBB3DD9" w:rsidR="00097BEC" w:rsidRPr="004A2C7D" w:rsidRDefault="00097BEC" w:rsidP="5BFE1AC2">
      <w:pPr>
        <w:spacing w:before="0" w:line="276" w:lineRule="auto"/>
        <w:ind w:left="5670" w:hanging="531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 xml:space="preserve">I’m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not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sure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we’re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compatible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. </w:t>
      </w:r>
      <w:r w:rsidRPr="004A2C7D">
        <w:tab/>
      </w:r>
      <w:r w:rsidRPr="004A2C7D">
        <w:tab/>
      </w:r>
      <w:r w:rsidR="00B82EDB" w:rsidRPr="004A2C7D">
        <w:rPr>
          <w:rFonts w:ascii="Helvetica" w:hAnsi="Helvetica" w:cs="Helvetica"/>
          <w:color w:val="262626" w:themeColor="text1" w:themeTint="D9"/>
        </w:rPr>
        <w:t xml:space="preserve">Ní dóigh liom go </w:t>
      </w:r>
      <w:r w:rsidR="00E13E89" w:rsidRPr="004A2C7D">
        <w:rPr>
          <w:rFonts w:ascii="Helvetica" w:hAnsi="Helvetica" w:cs="Helvetica"/>
          <w:color w:val="262626" w:themeColor="text1" w:themeTint="D9"/>
        </w:rPr>
        <w:t>bhfuilimid</w:t>
      </w:r>
      <w:r w:rsidR="00B82EDB" w:rsidRPr="004A2C7D">
        <w:rPr>
          <w:rFonts w:ascii="Helvetica" w:hAnsi="Helvetica" w:cs="Helvetica"/>
          <w:color w:val="262626" w:themeColor="text1" w:themeTint="D9"/>
        </w:rPr>
        <w:t xml:space="preserve"> oiriúnach dá chéile.</w:t>
      </w:r>
    </w:p>
    <w:p w14:paraId="6F132671" w14:textId="0ED460EF" w:rsidR="00097BEC" w:rsidRPr="004A2C7D" w:rsidRDefault="00097BEC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proofErr w:type="spellStart"/>
      <w:r w:rsidRPr="004A2C7D">
        <w:rPr>
          <w:rFonts w:ascii="Helvetica" w:hAnsi="Helvetica" w:cs="Helvetica"/>
          <w:color w:val="262626" w:themeColor="text1" w:themeTint="D9"/>
        </w:rPr>
        <w:t>She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friendzoned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him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>.</w:t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="00295A47" w:rsidRPr="004A2C7D">
        <w:rPr>
          <w:rFonts w:ascii="Helvetica" w:hAnsi="Helvetica" w:cs="Helvetica"/>
          <w:color w:val="262626" w:themeColor="text1" w:themeTint="D9"/>
        </w:rPr>
        <w:t>Ní bheidh iontu choíche ach cairde.</w:t>
      </w:r>
    </w:p>
    <w:p w14:paraId="4CB6BD1A" w14:textId="1EB55FB7" w:rsidR="00097BEC" w:rsidRPr="004A2C7D" w:rsidRDefault="00097BEC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proofErr w:type="spellStart"/>
      <w:r w:rsidRPr="004A2C7D">
        <w:rPr>
          <w:rFonts w:ascii="Helvetica" w:hAnsi="Helvetica" w:cs="Helvetica"/>
          <w:color w:val="262626" w:themeColor="text1" w:themeTint="D9"/>
        </w:rPr>
        <w:t>She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ghosted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me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>.</w:t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proofErr w:type="spellStart"/>
      <w:r w:rsidR="00E51B6B" w:rsidRPr="004A2C7D">
        <w:rPr>
          <w:rFonts w:ascii="Helvetica" w:hAnsi="Helvetica" w:cs="Helvetica"/>
          <w:color w:val="262626" w:themeColor="text1" w:themeTint="D9"/>
        </w:rPr>
        <w:t>Gh</w:t>
      </w:r>
      <w:r w:rsidR="001833B0" w:rsidRPr="004A2C7D">
        <w:rPr>
          <w:rFonts w:ascii="Helvetica" w:hAnsi="Helvetica" w:cs="Helvetica"/>
          <w:color w:val="262626" w:themeColor="text1" w:themeTint="D9"/>
        </w:rPr>
        <w:t>ó</w:t>
      </w:r>
      <w:r w:rsidR="00E51B6B" w:rsidRPr="004A2C7D">
        <w:rPr>
          <w:rFonts w:ascii="Helvetica" w:hAnsi="Helvetica" w:cs="Helvetica"/>
          <w:color w:val="262626" w:themeColor="text1" w:themeTint="D9"/>
        </w:rPr>
        <w:t>stail</w:t>
      </w:r>
      <w:proofErr w:type="spellEnd"/>
      <w:r w:rsidR="00E51B6B" w:rsidRPr="004A2C7D">
        <w:rPr>
          <w:rFonts w:ascii="Helvetica" w:hAnsi="Helvetica" w:cs="Helvetica"/>
          <w:color w:val="262626" w:themeColor="text1" w:themeTint="D9"/>
        </w:rPr>
        <w:t xml:space="preserve"> sí mé.</w:t>
      </w:r>
    </w:p>
    <w:p w14:paraId="1981789F" w14:textId="666B8ED1" w:rsidR="00097BEC" w:rsidRPr="004A2C7D" w:rsidRDefault="00097BEC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proofErr w:type="spellStart"/>
      <w:r w:rsidRPr="004A2C7D">
        <w:rPr>
          <w:rFonts w:ascii="Helvetica" w:hAnsi="Helvetica" w:cs="Helvetica"/>
          <w:color w:val="262626" w:themeColor="text1" w:themeTint="D9"/>
        </w:rPr>
        <w:t>They’re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going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out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>.</w:t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="009F33DC" w:rsidRPr="004A2C7D">
        <w:rPr>
          <w:rFonts w:ascii="Helvetica" w:hAnsi="Helvetica" w:cs="Helvetica"/>
          <w:color w:val="262626" w:themeColor="text1" w:themeTint="D9"/>
        </w:rPr>
        <w:t>Tá siad ag siúl amach le chéile.</w:t>
      </w:r>
    </w:p>
    <w:p w14:paraId="5066E544" w14:textId="411A08AD" w:rsidR="009F33DC" w:rsidRPr="004A2C7D" w:rsidRDefault="009F33DC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  <w:t>Tá siad i gcaidreamh.</w:t>
      </w:r>
    </w:p>
    <w:p w14:paraId="16FD2E00" w14:textId="76DAD87B" w:rsidR="00097BEC" w:rsidRPr="004A2C7D" w:rsidRDefault="00097BEC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proofErr w:type="spellStart"/>
      <w:r w:rsidRPr="004A2C7D">
        <w:rPr>
          <w:rFonts w:ascii="Helvetica" w:hAnsi="Helvetica" w:cs="Helvetica"/>
          <w:color w:val="262626" w:themeColor="text1" w:themeTint="D9"/>
        </w:rPr>
        <w:t>We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broke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up</w:t>
      </w:r>
      <w:proofErr w:type="spellEnd"/>
      <w:r w:rsidRPr="004A2C7D">
        <w:rPr>
          <w:rFonts w:ascii="Helvetica" w:hAnsi="Helvetica" w:cs="Helvetica"/>
          <w:color w:val="262626" w:themeColor="text1" w:themeTint="D9"/>
        </w:rPr>
        <w:t>.</w:t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="001405EF" w:rsidRPr="004A2C7D">
        <w:rPr>
          <w:rFonts w:ascii="Helvetica" w:hAnsi="Helvetica" w:cs="Helvetica"/>
          <w:color w:val="262626" w:themeColor="text1" w:themeTint="D9"/>
        </w:rPr>
        <w:t>Scar muid</w:t>
      </w:r>
      <w:r w:rsidR="00892C4D" w:rsidRPr="004A2C7D">
        <w:rPr>
          <w:rFonts w:ascii="Helvetica" w:hAnsi="Helvetica" w:cs="Helvetica"/>
          <w:color w:val="262626" w:themeColor="text1" w:themeTint="D9"/>
        </w:rPr>
        <w:t xml:space="preserve"> lena chéile</w:t>
      </w:r>
      <w:r w:rsidR="001405EF" w:rsidRPr="004A2C7D">
        <w:rPr>
          <w:rFonts w:ascii="Helvetica" w:hAnsi="Helvetica" w:cs="Helvetica"/>
          <w:color w:val="262626" w:themeColor="text1" w:themeTint="D9"/>
        </w:rPr>
        <w:t>.</w:t>
      </w:r>
    </w:p>
    <w:p w14:paraId="2A1CD06F" w14:textId="77777777" w:rsidR="00F70BFA" w:rsidRPr="004A2C7D" w:rsidRDefault="001405EF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="00893412" w:rsidRPr="004A2C7D">
        <w:rPr>
          <w:rFonts w:ascii="Helvetica" w:hAnsi="Helvetica" w:cs="Helvetica"/>
          <w:color w:val="262626" w:themeColor="text1" w:themeTint="D9"/>
        </w:rPr>
        <w:t>Thit an caidreamh as a chéile</w:t>
      </w:r>
      <w:r w:rsidR="00F70BFA" w:rsidRPr="004A2C7D">
        <w:rPr>
          <w:rFonts w:ascii="Helvetica" w:hAnsi="Helvetica" w:cs="Helvetica"/>
          <w:color w:val="262626" w:themeColor="text1" w:themeTint="D9"/>
        </w:rPr>
        <w:t>.</w:t>
      </w:r>
    </w:p>
    <w:p w14:paraId="09DA7F5C" w14:textId="7217526E" w:rsidR="00097BEC" w:rsidRPr="004A2C7D" w:rsidRDefault="00097BEC" w:rsidP="5BFE1AC2">
      <w:pPr>
        <w:spacing w:before="0" w:line="276" w:lineRule="auto"/>
        <w:ind w:firstLine="360"/>
        <w:jc w:val="both"/>
        <w:rPr>
          <w:rFonts w:ascii="Helvetica" w:hAnsi="Helvetica" w:cs="Helvetica"/>
          <w:color w:val="262626" w:themeColor="text1" w:themeTint="D9"/>
        </w:rPr>
      </w:pPr>
      <w:proofErr w:type="spellStart"/>
      <w:r w:rsidRPr="004A2C7D">
        <w:rPr>
          <w:rFonts w:ascii="Helvetica" w:hAnsi="Helvetica" w:cs="Helvetica"/>
          <w:color w:val="262626" w:themeColor="text1" w:themeTint="D9"/>
        </w:rPr>
        <w:t>Girlfriend</w:t>
      </w:r>
      <w:proofErr w:type="spellEnd"/>
      <w:r w:rsidR="008912DE">
        <w:rPr>
          <w:rFonts w:ascii="Helvetica" w:hAnsi="Helvetica" w:cs="Helvetica"/>
          <w:color w:val="262626" w:themeColor="text1" w:themeTint="D9"/>
        </w:rPr>
        <w:t xml:space="preserve"> </w:t>
      </w:r>
      <w:r w:rsidRPr="004A2C7D">
        <w:rPr>
          <w:rFonts w:ascii="Helvetica" w:hAnsi="Helvetica" w:cs="Helvetica"/>
          <w:color w:val="262626" w:themeColor="text1" w:themeTint="D9"/>
        </w:rPr>
        <w:t>/</w:t>
      </w:r>
      <w:r w:rsidR="008912DE">
        <w:rPr>
          <w:rFonts w:ascii="Helvetica" w:hAnsi="Helvetica" w:cs="Helvetica"/>
          <w:color w:val="262626" w:themeColor="text1" w:themeTint="D9"/>
        </w:rPr>
        <w:t xml:space="preserve"> </w:t>
      </w:r>
      <w:proofErr w:type="spellStart"/>
      <w:r w:rsidRPr="004A2C7D">
        <w:rPr>
          <w:rFonts w:ascii="Helvetica" w:hAnsi="Helvetica" w:cs="Helvetica"/>
          <w:color w:val="262626" w:themeColor="text1" w:themeTint="D9"/>
        </w:rPr>
        <w:t>boyfriend</w:t>
      </w:r>
      <w:proofErr w:type="spellEnd"/>
      <w:r w:rsidR="00F70BFA" w:rsidRPr="004A2C7D">
        <w:t xml:space="preserve"> </w:t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="00D95A98" w:rsidRPr="004A2C7D">
        <w:rPr>
          <w:rFonts w:ascii="Helvetica" w:hAnsi="Helvetica" w:cs="Helvetica"/>
          <w:color w:val="262626" w:themeColor="text1" w:themeTint="D9"/>
        </w:rPr>
        <w:t>Mo bhuachaill/mo chailín/mo stócach</w:t>
      </w:r>
      <w:r w:rsidR="00622846" w:rsidRPr="004A2C7D">
        <w:rPr>
          <w:rFonts w:ascii="Helvetica" w:hAnsi="Helvetica" w:cs="Helvetica"/>
          <w:color w:val="262626" w:themeColor="text1" w:themeTint="D9"/>
        </w:rPr>
        <w:t>/</w:t>
      </w:r>
    </w:p>
    <w:p w14:paraId="1E54993B" w14:textId="731761F6" w:rsidR="00097BEC" w:rsidRPr="004A2C7D" w:rsidRDefault="00622846" w:rsidP="5BFE1AC2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Pr="004A2C7D">
        <w:rPr>
          <w:rFonts w:ascii="Helvetica" w:hAnsi="Helvetica" w:cs="Helvetica"/>
          <w:color w:val="262626" w:themeColor="text1" w:themeTint="D9"/>
        </w:rPr>
        <w:tab/>
      </w:r>
      <w:r w:rsidR="00094033">
        <w:rPr>
          <w:rFonts w:ascii="Helvetica" w:hAnsi="Helvetica" w:cs="Helvetica"/>
          <w:color w:val="262626" w:themeColor="text1" w:themeTint="D9"/>
        </w:rPr>
        <w:t>m</w:t>
      </w:r>
      <w:r w:rsidRPr="004A2C7D">
        <w:rPr>
          <w:rFonts w:ascii="Helvetica" w:hAnsi="Helvetica" w:cs="Helvetica"/>
          <w:color w:val="262626" w:themeColor="text1" w:themeTint="D9"/>
        </w:rPr>
        <w:t>o pháirtí</w:t>
      </w:r>
    </w:p>
    <w:p w14:paraId="32290C4B" w14:textId="77777777" w:rsidR="00622846" w:rsidRPr="004A2C7D" w:rsidRDefault="00622846" w:rsidP="5BFE1AC2">
      <w:pPr>
        <w:spacing w:before="0" w:line="276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2E8737BD" w14:textId="4D9F0D16" w:rsidR="00097BEC" w:rsidRPr="004A2C7D" w:rsidRDefault="00097BEC" w:rsidP="5BFE1AC2">
      <w:pPr>
        <w:pStyle w:val="Ceannteideal2"/>
        <w:numPr>
          <w:ilvl w:val="0"/>
          <w:numId w:val="15"/>
        </w:numPr>
        <w:spacing w:line="276" w:lineRule="auto"/>
        <w:rPr>
          <w:rFonts w:cs="Helvetica"/>
          <w:color w:val="033841" w:themeColor="text2" w:themeShade="80"/>
        </w:rPr>
      </w:pPr>
      <w:proofErr w:type="spellStart"/>
      <w:r w:rsidRPr="004A2C7D">
        <w:rPr>
          <w:rFonts w:cs="Helvetica"/>
          <w:color w:val="033841" w:themeColor="text2" w:themeShade="80"/>
        </w:rPr>
        <w:t>Rólghníomhaíocht</w:t>
      </w:r>
      <w:proofErr w:type="spellEnd"/>
      <w:r w:rsidRPr="004A2C7D">
        <w:rPr>
          <w:rFonts w:cs="Helvetica"/>
          <w:color w:val="033841" w:themeColor="text2" w:themeShade="80"/>
        </w:rPr>
        <w:t xml:space="preserve"> – an grá gan chúiteamh, an grá </w:t>
      </w:r>
      <w:proofErr w:type="spellStart"/>
      <w:r w:rsidRPr="004A2C7D">
        <w:rPr>
          <w:rFonts w:cs="Helvetica"/>
          <w:color w:val="033841" w:themeColor="text2" w:themeShade="80"/>
        </w:rPr>
        <w:t>éagmaise</w:t>
      </w:r>
      <w:proofErr w:type="spellEnd"/>
    </w:p>
    <w:p w14:paraId="58B577F2" w14:textId="0A12D6A6" w:rsidR="00971564" w:rsidRPr="004A2C7D" w:rsidRDefault="00971564" w:rsidP="5BFE1AC2">
      <w:pPr>
        <w:spacing w:before="0"/>
        <w:ind w:left="360"/>
        <w:jc w:val="both"/>
        <w:rPr>
          <w:rFonts w:ascii="Helvetica" w:hAnsi="Helvetica" w:cs="Helvetica"/>
          <w:color w:val="262626" w:themeColor="text1" w:themeTint="D9"/>
          <w:lang w:eastAsia="en-US"/>
        </w:rPr>
      </w:pPr>
      <w:r w:rsidRPr="004A2C7D">
        <w:rPr>
          <w:rFonts w:ascii="Helvetica" w:hAnsi="Helvetica" w:cs="Helvetica"/>
          <w:color w:val="262626" w:themeColor="text1" w:themeTint="D9"/>
          <w:lang w:eastAsia="en-US"/>
        </w:rPr>
        <w:t xml:space="preserve">Roinn an rang i mbeirteanna arís agus iarr ar na foghlaimeoirí an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eastAsia="en-US"/>
        </w:rPr>
        <w:t>rólghníomhaíocht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eastAsia="en-US"/>
        </w:rPr>
        <w:t xml:space="preserve"> a dhéanamh le chéile. Bí ag siúl timpeall chun cuidiú leo. Iarr ar fhoghlaimeoirí éagsúla na comhráite a dhéanamh os comhair an ranga.</w:t>
      </w:r>
    </w:p>
    <w:p w14:paraId="0152FB0D" w14:textId="1EA916DD" w:rsidR="004E54C7" w:rsidRPr="004A2C7D" w:rsidRDefault="004E54C7" w:rsidP="5BFE1AC2">
      <w:pPr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br w:type="page"/>
      </w:r>
    </w:p>
    <w:p w14:paraId="57DECFE9" w14:textId="77777777" w:rsidR="00097BEC" w:rsidRPr="004A2C7D" w:rsidRDefault="00097BEC" w:rsidP="5BFE1AC2">
      <w:pPr>
        <w:spacing w:before="0" w:line="276" w:lineRule="auto"/>
        <w:ind w:left="360"/>
        <w:jc w:val="both"/>
        <w:rPr>
          <w:rFonts w:ascii="Helvetica" w:hAnsi="Helvetica" w:cs="Helvetica"/>
          <w:color w:val="262626" w:themeColor="text1" w:themeTint="D9"/>
        </w:rPr>
      </w:pPr>
    </w:p>
    <w:p w14:paraId="27433427" w14:textId="5B61891D" w:rsidR="00680CD6" w:rsidRPr="004A2C7D" w:rsidRDefault="00680CD6" w:rsidP="5BFE1AC2">
      <w:pPr>
        <w:pStyle w:val="Altanliosta"/>
        <w:numPr>
          <w:ilvl w:val="0"/>
          <w:numId w:val="15"/>
        </w:numPr>
        <w:jc w:val="both"/>
        <w:rPr>
          <w:rFonts w:ascii="Helvetica" w:hAnsi="Helvetica"/>
          <w:b/>
          <w:bCs/>
          <w:color w:val="033841" w:themeColor="text2" w:themeShade="80"/>
          <w:lang w:val="ga-IE"/>
        </w:rPr>
      </w:pPr>
      <w:r w:rsidRPr="004A2C7D">
        <w:rPr>
          <w:rFonts w:ascii="Helvetica" w:hAnsi="Helvetica"/>
          <w:b/>
          <w:bCs/>
          <w:color w:val="033841" w:themeColor="text2" w:themeShade="80"/>
          <w:lang w:val="ga-IE"/>
        </w:rPr>
        <w:t>Ó Script go Stáitse</w:t>
      </w:r>
    </w:p>
    <w:p w14:paraId="6A0625F6" w14:textId="0FC15382" w:rsidR="00593D3F" w:rsidRPr="004A2C7D" w:rsidRDefault="00ED1656" w:rsidP="5BFE1AC2">
      <w:pPr>
        <w:spacing w:before="0"/>
        <w:ind w:left="360"/>
        <w:jc w:val="both"/>
        <w:rPr>
          <w:rFonts w:ascii="Helvetica" w:hAnsi="Helvetica" w:cs="Helvetica"/>
          <w:color w:val="262626" w:themeColor="text1" w:themeTint="D9"/>
          <w:lang w:eastAsia="en-US"/>
        </w:rPr>
      </w:pPr>
      <w:r w:rsidRPr="004A2C7D">
        <w:rPr>
          <w:rFonts w:ascii="Helvetica" w:hAnsi="Helvetica" w:cs="Helvetica"/>
          <w:color w:val="000000" w:themeColor="text1"/>
          <w:lang w:eastAsia="en-US"/>
        </w:rPr>
        <w:t>Is cleachtadh scaoil</w:t>
      </w:r>
      <w:r w:rsidR="002C6CAB" w:rsidRPr="004A2C7D">
        <w:rPr>
          <w:rFonts w:ascii="Helvetica" w:hAnsi="Helvetica" w:cs="Helvetica"/>
          <w:color w:val="000000" w:themeColor="text1"/>
          <w:lang w:eastAsia="en-US"/>
        </w:rPr>
        <w:t>t</w:t>
      </w:r>
      <w:r w:rsidRPr="004A2C7D">
        <w:rPr>
          <w:rFonts w:ascii="Helvetica" w:hAnsi="Helvetica" w:cs="Helvetica"/>
          <w:color w:val="000000" w:themeColor="text1"/>
          <w:lang w:eastAsia="en-US"/>
        </w:rPr>
        <w:t xml:space="preserve">e go leor é seo agus ba cheart go mbainfeadh na foghlaimeoirí sult as. </w:t>
      </w:r>
      <w:r w:rsidR="004D5E58" w:rsidRPr="004A2C7D">
        <w:rPr>
          <w:rFonts w:ascii="Helvetica" w:hAnsi="Helvetica" w:cs="Helvetica"/>
          <w:color w:val="000000" w:themeColor="text1"/>
          <w:lang w:eastAsia="en-US"/>
        </w:rPr>
        <w:t xml:space="preserve">Abair leo ligean dá samhlaíocht agus iad ag cumadh an chomhrá. Ba cheart dóibh úsáid a bhaint as cuid de </w:t>
      </w:r>
      <w:r w:rsidR="337CCC08" w:rsidRPr="004A2C7D">
        <w:rPr>
          <w:rFonts w:ascii="Helvetica" w:hAnsi="Helvetica" w:cs="Helvetica"/>
          <w:color w:val="000000" w:themeColor="text1"/>
          <w:lang w:eastAsia="en-US"/>
        </w:rPr>
        <w:t xml:space="preserve">na </w:t>
      </w:r>
      <w:r w:rsidR="004D5E58" w:rsidRPr="004A2C7D">
        <w:rPr>
          <w:rFonts w:ascii="Helvetica" w:hAnsi="Helvetica" w:cs="Helvetica"/>
          <w:color w:val="000000" w:themeColor="text1"/>
          <w:lang w:eastAsia="en-US"/>
        </w:rPr>
        <w:t xml:space="preserve">frásaí a pléadh, ar ndóigh. </w:t>
      </w:r>
      <w:r w:rsidR="002C6CAB" w:rsidRPr="004A2C7D">
        <w:rPr>
          <w:rFonts w:ascii="Helvetica" w:hAnsi="Helvetica" w:cs="Helvetica"/>
          <w:color w:val="000000" w:themeColor="text1"/>
          <w:lang w:eastAsia="en-US"/>
        </w:rPr>
        <w:t>Iarr ar gach beirt an comhrá a scríobh siad a léamh amach os comhair an ranga.</w:t>
      </w:r>
    </w:p>
    <w:p w14:paraId="1DA7AEAF" w14:textId="19DAFD41" w:rsidR="004E54C7" w:rsidRPr="004A2C7D" w:rsidRDefault="004E54C7" w:rsidP="5BFE1AC2">
      <w:r w:rsidRPr="004A2C7D">
        <w:br w:type="page"/>
      </w:r>
    </w:p>
    <w:p w14:paraId="013277C4" w14:textId="77777777" w:rsidR="005E5482" w:rsidRPr="004A2C7D" w:rsidRDefault="005E5482" w:rsidP="5BFE1AC2"/>
    <w:p w14:paraId="5FCECA37" w14:textId="5B342BDD" w:rsidR="00CA5418" w:rsidRPr="004A2C7D" w:rsidRDefault="00593D3F" w:rsidP="5BFE1AC2">
      <w:pPr>
        <w:pStyle w:val="Teideal1"/>
        <w:rPr>
          <w:rFonts w:ascii="Arial" w:hAnsi="Arial" w:cs="Arial"/>
          <w:color w:val="FF0099" w:themeColor="accent2"/>
          <w:w w:val="115"/>
          <w:sz w:val="36"/>
          <w:szCs w:val="36"/>
          <w:u w:val="none"/>
        </w:rPr>
      </w:pPr>
      <w:r w:rsidRPr="004A2C7D">
        <w:rPr>
          <w:rFonts w:cs="Arial"/>
          <w:b w:val="0"/>
          <w:bCs w:val="0"/>
          <w:noProof/>
          <w:color w:val="FF03C8"/>
          <w:u w:val="none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7A179B54" wp14:editId="2E4CBEA8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6438900" cy="38100"/>
                <wp:effectExtent l="0" t="0" r="0" b="0"/>
                <wp:wrapTopAndBottom/>
                <wp:docPr id="951548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5E8F419D">
              <v:rect id="Rectangle 15" style="position:absolute;margin-left:54pt;margin-top:25.9pt;width:507pt;height:3pt;z-index:-251621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034DC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">
                <w10:wrap type="topAndBottom" anchorx="page"/>
              </v:rect>
            </w:pict>
          </mc:Fallback>
        </mc:AlternateContent>
      </w:r>
      <w:r w:rsidR="00CA5418" w:rsidRPr="004A2C7D">
        <w:rPr>
          <w:rFonts w:ascii="Arial" w:hAnsi="Arial" w:cs="Arial"/>
          <w:color w:val="FF03C8"/>
          <w:w w:val="115"/>
          <w:sz w:val="36"/>
          <w:szCs w:val="36"/>
          <w:u w:val="none"/>
        </w:rPr>
        <w:t>AN</w:t>
      </w:r>
      <w:r w:rsidR="00CA5418" w:rsidRPr="004A2C7D">
        <w:rPr>
          <w:rFonts w:ascii="Arial" w:hAnsi="Arial" w:cs="Arial"/>
          <w:color w:val="FF03C8"/>
          <w:spacing w:val="46"/>
          <w:w w:val="115"/>
          <w:sz w:val="36"/>
          <w:szCs w:val="36"/>
          <w:u w:val="none"/>
        </w:rPr>
        <w:t xml:space="preserve"> </w:t>
      </w:r>
      <w:r w:rsidR="00CA5418" w:rsidRPr="004A2C7D">
        <w:rPr>
          <w:rFonts w:ascii="Arial" w:hAnsi="Arial" w:cs="Arial"/>
          <w:color w:val="FF03C8"/>
          <w:w w:val="115"/>
          <w:sz w:val="36"/>
          <w:szCs w:val="36"/>
          <w:u w:val="none"/>
        </w:rPr>
        <w:t>SCRIPT</w:t>
      </w:r>
    </w:p>
    <w:p w14:paraId="2A7BF1A5" w14:textId="67718BAA" w:rsidR="00E15D5F" w:rsidRPr="004A2C7D" w:rsidRDefault="00C10AAE" w:rsidP="5BFE1AC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00000" w:themeColor="text1"/>
          <w:kern w:val="2"/>
          <w:lang w:eastAsia="en-US"/>
          <w14:ligatures w14:val="standardContextual"/>
        </w:rPr>
      </w:pPr>
      <w:r w:rsidRPr="004A2C7D">
        <w:br/>
      </w:r>
    </w:p>
    <w:p w14:paraId="6FF2091A" w14:textId="364AF2A3" w:rsidR="00E15D5F" w:rsidRPr="004A2C7D" w:rsidRDefault="00E15D5F" w:rsidP="5BFE1AC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Intreoir</w:t>
      </w:r>
    </w:p>
    <w:p w14:paraId="179F486C" w14:textId="77777777" w:rsidR="001120E1" w:rsidRPr="004A2C7D" w:rsidRDefault="009A1DA7" w:rsidP="5BFE1AC2">
      <w:pPr>
        <w:spacing w:before="0" w:line="276" w:lineRule="auto"/>
        <w:jc w:val="both"/>
        <w:rPr>
          <w:rFonts w:ascii="Helvetica" w:hAnsi="Helvetica" w:cs="Helvetica"/>
          <w:b/>
          <w:bCs/>
        </w:rPr>
      </w:pPr>
      <w:r w:rsidRPr="004A2C7D">
        <w:rPr>
          <w:rFonts w:ascii="Helvetica" w:hAnsi="Helvetica" w:cs="Helvetica"/>
          <w:b/>
          <w:bCs/>
        </w:rPr>
        <w:t xml:space="preserve">Fáilte chuig </w:t>
      </w:r>
      <w:proofErr w:type="spellStart"/>
      <w:r w:rsidRPr="004A2C7D">
        <w:rPr>
          <w:rFonts w:ascii="Helvetica" w:hAnsi="Helvetica" w:cs="Helvetica"/>
          <w:b/>
          <w:bCs/>
        </w:rPr>
        <w:t>SnasTV</w:t>
      </w:r>
      <w:proofErr w:type="spellEnd"/>
      <w:r w:rsidRPr="004A2C7D">
        <w:rPr>
          <w:rFonts w:ascii="Helvetica" w:hAnsi="Helvetica" w:cs="Helvetica"/>
          <w:b/>
          <w:bCs/>
        </w:rPr>
        <w:t xml:space="preserve"> Ros na Rún, Sraith 2, </w:t>
      </w:r>
      <w:r w:rsidR="009F0AA5" w:rsidRPr="004A2C7D">
        <w:rPr>
          <w:rFonts w:ascii="Helvetica" w:hAnsi="Helvetica" w:cs="Helvetica"/>
          <w:b/>
          <w:bCs/>
        </w:rPr>
        <w:t>Ceacht 6</w:t>
      </w:r>
      <w:r w:rsidR="00542C18" w:rsidRPr="004A2C7D">
        <w:rPr>
          <w:rFonts w:ascii="Helvetica" w:hAnsi="Helvetica" w:cs="Helvetica"/>
          <w:b/>
          <w:bCs/>
        </w:rPr>
        <w:t xml:space="preserve">. </w:t>
      </w:r>
      <w:r w:rsidR="009F0AA5" w:rsidRPr="004A2C7D">
        <w:rPr>
          <w:rFonts w:ascii="Helvetica" w:hAnsi="Helvetica" w:cs="Helvetica"/>
          <w:b/>
          <w:bCs/>
        </w:rPr>
        <w:t xml:space="preserve">Grá mo chroí thú – </w:t>
      </w:r>
      <w:r w:rsidR="00685B9D" w:rsidRPr="004A2C7D">
        <w:rPr>
          <w:rFonts w:ascii="Helvetica" w:hAnsi="Helvetica" w:cs="Helvetica"/>
          <w:b/>
          <w:bCs/>
        </w:rPr>
        <w:t>A</w:t>
      </w:r>
      <w:r w:rsidR="009F0AA5" w:rsidRPr="004A2C7D">
        <w:rPr>
          <w:rFonts w:ascii="Helvetica" w:hAnsi="Helvetica" w:cs="Helvetica"/>
          <w:b/>
          <w:bCs/>
        </w:rPr>
        <w:t xml:space="preserve">g cur grá in iúl. </w:t>
      </w:r>
    </w:p>
    <w:p w14:paraId="1E468D4E" w14:textId="77777777" w:rsidR="001120E1" w:rsidRPr="004A2C7D" w:rsidRDefault="001120E1" w:rsidP="5BFE1AC2">
      <w:pPr>
        <w:spacing w:before="0" w:line="276" w:lineRule="auto"/>
        <w:jc w:val="both"/>
        <w:rPr>
          <w:rFonts w:ascii="Helvetica" w:hAnsi="Helvetica" w:cs="Helvetica"/>
          <w:b/>
          <w:bCs/>
        </w:rPr>
      </w:pPr>
    </w:p>
    <w:p w14:paraId="1CE5B39A" w14:textId="54AA247C" w:rsidR="009F0AA5" w:rsidRPr="004A2C7D" w:rsidRDefault="009F0AA5" w:rsidP="5BFE1AC2">
      <w:pPr>
        <w:spacing w:before="0" w:line="276" w:lineRule="auto"/>
        <w:jc w:val="both"/>
        <w:rPr>
          <w:rFonts w:ascii="Helvetica" w:hAnsi="Helvetica" w:cs="Helvetica"/>
          <w:b/>
          <w:bCs/>
        </w:rPr>
      </w:pPr>
      <w:r w:rsidRPr="004A2C7D">
        <w:rPr>
          <w:rFonts w:ascii="Helvetica" w:hAnsi="Helvetica" w:cs="Helvetica"/>
        </w:rPr>
        <w:t xml:space="preserve">Mar a dúirt </w:t>
      </w:r>
      <w:proofErr w:type="spellStart"/>
      <w:r w:rsidRPr="004A2C7D">
        <w:rPr>
          <w:rFonts w:ascii="Helvetica" w:hAnsi="Helvetica" w:cs="Helvetica"/>
        </w:rPr>
        <w:t>Elvis</w:t>
      </w:r>
      <w:proofErr w:type="spellEnd"/>
      <w:r w:rsidRPr="004A2C7D">
        <w:rPr>
          <w:rFonts w:ascii="Helvetica" w:hAnsi="Helvetica" w:cs="Helvetica"/>
        </w:rPr>
        <w:t xml:space="preserve"> fadó, </w:t>
      </w:r>
      <w:r w:rsidR="00542C18" w:rsidRPr="004A2C7D">
        <w:rPr>
          <w:rFonts w:ascii="Helvetica" w:hAnsi="Helvetica" w:cs="Helvetica"/>
        </w:rPr>
        <w:t xml:space="preserve">is </w:t>
      </w:r>
      <w:proofErr w:type="spellStart"/>
      <w:r w:rsidR="00542C18" w:rsidRPr="004A2C7D">
        <w:rPr>
          <w:rFonts w:ascii="Helvetica" w:hAnsi="Helvetica" w:cs="Helvetica"/>
        </w:rPr>
        <w:t>amadáin</w:t>
      </w:r>
      <w:proofErr w:type="spellEnd"/>
      <w:r w:rsidR="00542C18" w:rsidRPr="004A2C7D">
        <w:rPr>
          <w:rFonts w:ascii="Helvetica" w:hAnsi="Helvetica" w:cs="Helvetica"/>
        </w:rPr>
        <w:t xml:space="preserve"> amháin a thiteann i ngrá</w:t>
      </w:r>
      <w:r w:rsidR="00106569" w:rsidRPr="004A2C7D">
        <w:rPr>
          <w:rFonts w:ascii="Helvetica" w:hAnsi="Helvetica" w:cs="Helvetica"/>
        </w:rPr>
        <w:t>,</w:t>
      </w:r>
      <w:r w:rsidRPr="004A2C7D">
        <w:rPr>
          <w:rFonts w:ascii="Helvetica" w:hAnsi="Helvetica" w:cs="Helvetica"/>
        </w:rPr>
        <w:t xml:space="preserve"> ach ní bhíonn neart againn air, agus níl muintir Ros na Rún slán ó ghalar an ghrá ach an oiread. </w:t>
      </w:r>
      <w:proofErr w:type="spellStart"/>
      <w:r w:rsidRPr="004A2C7D">
        <w:rPr>
          <w:rFonts w:ascii="Helvetica" w:hAnsi="Helvetica" w:cs="Helvetica"/>
          <w:i/>
          <w:iCs/>
        </w:rPr>
        <w:t>Only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fools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fall</w:t>
      </w:r>
      <w:proofErr w:type="spellEnd"/>
      <w:r w:rsidRPr="004A2C7D">
        <w:rPr>
          <w:rFonts w:ascii="Helvetica" w:hAnsi="Helvetica" w:cs="Helvetica"/>
          <w:i/>
          <w:iCs/>
        </w:rPr>
        <w:t xml:space="preserve"> in </w:t>
      </w:r>
      <w:proofErr w:type="spellStart"/>
      <w:r w:rsidRPr="004A2C7D">
        <w:rPr>
          <w:rFonts w:ascii="Helvetica" w:hAnsi="Helvetica" w:cs="Helvetica"/>
          <w:i/>
          <w:iCs/>
        </w:rPr>
        <w:t>love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for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sure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and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the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characters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of</w:t>
      </w:r>
      <w:proofErr w:type="spellEnd"/>
      <w:r w:rsidRPr="004A2C7D">
        <w:rPr>
          <w:rFonts w:ascii="Helvetica" w:hAnsi="Helvetica" w:cs="Helvetica"/>
          <w:i/>
          <w:iCs/>
        </w:rPr>
        <w:t xml:space="preserve"> Ros na Rún </w:t>
      </w:r>
      <w:proofErr w:type="spellStart"/>
      <w:r w:rsidRPr="004A2C7D">
        <w:rPr>
          <w:rFonts w:ascii="Helvetica" w:hAnsi="Helvetica" w:cs="Helvetica"/>
          <w:i/>
          <w:iCs/>
        </w:rPr>
        <w:t>are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no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strangers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to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the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heartbreak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hotel</w:t>
      </w:r>
      <w:proofErr w:type="spellEnd"/>
      <w:r w:rsidRPr="004A2C7D">
        <w:rPr>
          <w:rFonts w:ascii="Helvetica" w:hAnsi="Helvetica" w:cs="Helvetica"/>
          <w:i/>
          <w:iCs/>
        </w:rPr>
        <w:t xml:space="preserve">. </w:t>
      </w:r>
      <w:r w:rsidRPr="004A2C7D">
        <w:rPr>
          <w:rFonts w:ascii="Helvetica" w:hAnsi="Helvetica" w:cs="Helvetica"/>
        </w:rPr>
        <w:t xml:space="preserve">Sa cheacht seo, feicfidh muid Manus s’againne ag iarraidh Sorcha amach </w:t>
      </w:r>
      <w:r w:rsidRPr="004A2C7D">
        <w:rPr>
          <w:rFonts w:ascii="Helvetica" w:hAnsi="Helvetica" w:cs="Helvetica"/>
          <w:i/>
          <w:iCs/>
        </w:rPr>
        <w:t xml:space="preserve">ar </w:t>
      </w:r>
      <w:proofErr w:type="spellStart"/>
      <w:r w:rsidRPr="004A2C7D">
        <w:rPr>
          <w:rFonts w:ascii="Helvetica" w:hAnsi="Helvetica" w:cs="Helvetica"/>
          <w:i/>
          <w:iCs/>
        </w:rPr>
        <w:t>date</w:t>
      </w:r>
      <w:proofErr w:type="spellEnd"/>
      <w:r w:rsidRPr="004A2C7D">
        <w:rPr>
          <w:rFonts w:ascii="Helvetica" w:hAnsi="Helvetica" w:cs="Helvetica"/>
        </w:rPr>
        <w:t>. Déanann sé jab breá d</w:t>
      </w:r>
      <w:r w:rsidR="0030625D" w:rsidRPr="004A2C7D">
        <w:rPr>
          <w:rFonts w:ascii="Helvetica" w:hAnsi="Helvetica" w:cs="Helvetica"/>
        </w:rPr>
        <w:t>e</w:t>
      </w:r>
      <w:r w:rsidRPr="004A2C7D">
        <w:rPr>
          <w:rFonts w:ascii="Helvetica" w:hAnsi="Helvetica" w:cs="Helvetica"/>
        </w:rPr>
        <w:t xml:space="preserve"> anseo, cé go dteipeann ar an chréatúirín bocht ag an deireadh. </w:t>
      </w:r>
    </w:p>
    <w:p w14:paraId="3B713C75" w14:textId="77777777" w:rsidR="00E15D5F" w:rsidRPr="004A2C7D" w:rsidRDefault="00E15D5F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2291F70" w14:textId="744B2EE1" w:rsidR="00E15D5F" w:rsidRPr="004A2C7D" w:rsidRDefault="00E15D5F" w:rsidP="5BFE1AC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6BA13224" w14:textId="77777777" w:rsidR="00DA17DF" w:rsidRPr="004A2C7D" w:rsidRDefault="00DA17DF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Manus: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A Shorcha, an bhfuil bomaite agat?</w:t>
      </w:r>
    </w:p>
    <w:p w14:paraId="220D77AE" w14:textId="77777777" w:rsidR="00DA17DF" w:rsidRPr="004A2C7D" w:rsidRDefault="00DA17DF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Sorcha: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Bhuel, beidh caife John </w:t>
      </w:r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Joe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ag fáil fuar.</w:t>
      </w:r>
    </w:p>
    <w:p w14:paraId="79B51790" w14:textId="77777777" w:rsidR="00DA17DF" w:rsidRPr="004A2C7D" w:rsidRDefault="00DA17DF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Manus: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Tá bronntanas beag agam duit. </w:t>
      </w:r>
    </w:p>
    <w:p w14:paraId="3355E8D9" w14:textId="77777777" w:rsidR="00DA17DF" w:rsidRPr="004A2C7D" w:rsidRDefault="00DA17DF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Sorcha: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Oh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Manus, ní raibh aon ghá. </w:t>
      </w:r>
    </w:p>
    <w:p w14:paraId="01D2984A" w14:textId="77777777" w:rsidR="00DA17DF" w:rsidRPr="004A2C7D" w:rsidRDefault="00DA17DF" w:rsidP="5BFE1AC2">
      <w:pPr>
        <w:spacing w:before="0" w:line="276" w:lineRule="auto"/>
        <w:ind w:left="1130" w:hanging="1130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Manus: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Tá a fhios agam anois nach raibh tú ag dréim leis seo ach tá dúil agam ionat agus ba mhaith liom dul ar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date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leat.</w:t>
      </w:r>
    </w:p>
    <w:p w14:paraId="0728FEFE" w14:textId="77777777" w:rsidR="00DA17DF" w:rsidRPr="004A2C7D" w:rsidRDefault="00DA17DF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Sorcha: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Breathnaigh Manus, </w:t>
      </w:r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em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, tá brón orm ach tá mo shúil agam ar dhuine éicint eile. </w:t>
      </w:r>
    </w:p>
    <w:p w14:paraId="7C0123A2" w14:textId="561057CD" w:rsidR="00E15D5F" w:rsidRPr="004A2C7D" w:rsidRDefault="00DA17DF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Manus: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Oh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,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right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, bhuel, nach méanar dó.</w:t>
      </w:r>
    </w:p>
    <w:p w14:paraId="34BEC5C4" w14:textId="77777777" w:rsidR="00DA17DF" w:rsidRPr="004A2C7D" w:rsidRDefault="00DA17DF" w:rsidP="5BFE1AC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77183" w:themeColor="text2"/>
          <w:kern w:val="2"/>
          <w:lang w:eastAsia="en-US"/>
          <w14:ligatures w14:val="standardContextual"/>
        </w:rPr>
      </w:pPr>
    </w:p>
    <w:p w14:paraId="52C10672" w14:textId="47C391D7" w:rsidR="00E15D5F" w:rsidRPr="004A2C7D" w:rsidRDefault="00E15D5F" w:rsidP="5BFE1AC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Ar thuig tú?</w:t>
      </w:r>
    </w:p>
    <w:p w14:paraId="75C6FB41" w14:textId="57E4F8A6" w:rsidR="00115B8D" w:rsidRPr="004A2C7D" w:rsidRDefault="00115B8D" w:rsidP="5BFE1AC2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•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Bomaite, sin focal Ultach ar </w:t>
      </w:r>
      <w:r w:rsidR="00106701"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‘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nóiméad</w:t>
      </w:r>
      <w:r w:rsidR="00106701"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’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. </w:t>
      </w:r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Do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you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have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a minute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? Ní thuigeann Sorcha bhocht céard atá ag teacht ...</w:t>
      </w:r>
    </w:p>
    <w:p w14:paraId="6DA1EC83" w14:textId="77777777" w:rsidR="00115B8D" w:rsidRPr="004A2C7D" w:rsidRDefault="00115B8D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•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Ní raibh aon ghá,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there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was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no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need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. Tá cuma mhíchompordach ar Shorcha.</w:t>
      </w:r>
    </w:p>
    <w:p w14:paraId="77FB6030" w14:textId="18701A90" w:rsidR="00115B8D" w:rsidRPr="004A2C7D" w:rsidRDefault="00115B8D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•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Ag dréim le rud, ag súil le rud –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expecting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01A6025C" w14:textId="77777777" w:rsidR="00115B8D" w:rsidRPr="004A2C7D" w:rsidRDefault="00115B8D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•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>Tá dúil agam ionat, tá spéis agam ionat, is maith liom thú.</w:t>
      </w:r>
    </w:p>
    <w:p w14:paraId="58B52CB5" w14:textId="35AF12C7" w:rsidR="00115B8D" w:rsidRPr="004A2C7D" w:rsidRDefault="00115B8D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•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Ah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Manus bocht</w:t>
      </w:r>
      <w:r w:rsidR="007E2F71"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!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</w:t>
      </w:r>
      <w:r w:rsidR="007E2F71"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T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á súil ag Sorcha ar dhuine eile –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she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has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her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eye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on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someone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else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.</w:t>
      </w:r>
    </w:p>
    <w:p w14:paraId="684A2187" w14:textId="4FE8EBE8" w:rsidR="00E15D5F" w:rsidRPr="004A2C7D" w:rsidRDefault="00115B8D" w:rsidP="5BFE1AC2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•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Nach méanar dó –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lucky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him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, a deir Manus, agus é ag glacadh leis an méid a deir Sorcha faoin fhear eile.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He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accepts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the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rejection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very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 xml:space="preserve">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gracefully</w:t>
      </w:r>
      <w:proofErr w:type="spellEnd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.</w:t>
      </w:r>
    </w:p>
    <w:p w14:paraId="7512D782" w14:textId="77777777" w:rsidR="00115B8D" w:rsidRPr="004A2C7D" w:rsidRDefault="00115B8D" w:rsidP="5BFE1AC2">
      <w:pPr>
        <w:spacing w:before="0" w:line="276" w:lineRule="auto"/>
        <w:ind w:left="567" w:hanging="567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7EF52908" w14:textId="098D681E" w:rsidR="00E15D5F" w:rsidRPr="004A2C7D" w:rsidRDefault="00E15D5F" w:rsidP="5BFE1AC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Spotsolas ar an gcumarsáid</w:t>
      </w:r>
    </w:p>
    <w:p w14:paraId="74E7F7C6" w14:textId="4D9DFF55" w:rsidR="00E15D5F" w:rsidRPr="004A2C7D" w:rsidRDefault="00DF3DC8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Caithfidh muid spotsolas anois ar na bealaí éagsúla ar féidir grá agus cion a chur in iúl. </w:t>
      </w:r>
      <w:r w:rsidR="00954D36"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‘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Tá dúil agam ionat,</w:t>
      </w:r>
      <w:r w:rsidR="00954D36"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’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a dúirt </w:t>
      </w:r>
      <w:r w:rsidR="041134CF"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Manus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le Sorcha, ach ar ndóigh, is iomaí bealach eile atá ann leis an rud céanna a rá. Breathnóidh muid anois ar an tslí a gcuireann na </w:t>
      </w:r>
      <w:proofErr w:type="spellStart"/>
      <w:r w:rsidRPr="004A2C7D">
        <w:rPr>
          <w:rFonts w:ascii="Helvetica" w:eastAsia="Calibri" w:hAnsi="Helvetica" w:cs="Arial"/>
          <w:i/>
          <w:iCs/>
          <w:kern w:val="2"/>
          <w:lang w:eastAsia="en-US"/>
          <w14:ligatures w14:val="standardContextual"/>
        </w:rPr>
        <w:t>Casanovas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ar fad i Ros na Rún a ngrá in iúl. Nó a mhalairt uaireanta!</w:t>
      </w:r>
    </w:p>
    <w:p w14:paraId="5AF6B6B0" w14:textId="77777777" w:rsidR="00DF3DC8" w:rsidRPr="004A2C7D" w:rsidRDefault="00DF3DC8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481FD2BD" w14:textId="10DFEADF" w:rsidR="00DF3DC8" w:rsidRPr="004A2C7D" w:rsidRDefault="00DF3DC8" w:rsidP="5BFE1AC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5BCB8FFB" w14:textId="77777777" w:rsidR="004E1D33" w:rsidRPr="004A2C7D" w:rsidRDefault="004E1D33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Mícheál: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Tá go maith, a stór. Gabh i leith, grá mo chroí thú. </w:t>
      </w:r>
    </w:p>
    <w:p w14:paraId="0775EE37" w14:textId="2C2F8F73" w:rsidR="004E1D33" w:rsidRPr="004A2C7D" w:rsidRDefault="004E1D33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Laoise: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Grá mo chroí thusa freisin. </w:t>
      </w:r>
    </w:p>
    <w:p w14:paraId="47DEDF1F" w14:textId="77777777" w:rsidR="00664750" w:rsidRDefault="00664750">
      <w:pPr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>
        <w:rPr>
          <w:rFonts w:ascii="Helvetica" w:eastAsia="Calibri" w:hAnsi="Helvetica" w:cs="Arial"/>
          <w:kern w:val="2"/>
          <w:lang w:eastAsia="en-US"/>
          <w14:ligatures w14:val="standardContextual"/>
        </w:rPr>
        <w:br w:type="page"/>
      </w:r>
    </w:p>
    <w:p w14:paraId="29DA85F4" w14:textId="77777777" w:rsidR="00664750" w:rsidRDefault="00664750" w:rsidP="00664750">
      <w:pPr>
        <w:spacing w:before="0" w:line="276" w:lineRule="auto"/>
        <w:ind w:left="1134" w:hanging="1134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524073BE" w14:textId="3018104C" w:rsidR="004E1D33" w:rsidRPr="004A2C7D" w:rsidRDefault="004E1D33" w:rsidP="00664750">
      <w:pPr>
        <w:spacing w:before="0" w:line="276" w:lineRule="auto"/>
        <w:ind w:left="1134" w:hanging="1134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Mack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:</w:t>
      </w:r>
      <w:r w:rsidR="00664750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Sonia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, tá mé i ngrá leat. Níl uaim ach mo shaol a chaitheamh in éindí leat. Déanfaidh mé rud ar bith má </w:t>
      </w:r>
      <w:bookmarkStart w:id="1" w:name="_Int_hEzos92J"/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mhaitheann</w:t>
      </w:r>
      <w:bookmarkEnd w:id="1"/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tú dom é. Níl uaim ach seans amháin eile…. Is tú grá mo chroí.</w:t>
      </w:r>
    </w:p>
    <w:p w14:paraId="0DA52FF8" w14:textId="2635F626" w:rsidR="004E1D33" w:rsidRPr="004A2C7D" w:rsidRDefault="004E1D33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Sonia</w:t>
      </w:r>
      <w:proofErr w:type="spellEnd"/>
      <w:r w:rsidR="00544D31">
        <w:rPr>
          <w:rFonts w:ascii="Helvetica" w:eastAsia="Calibri" w:hAnsi="Helvetica" w:cs="Arial"/>
          <w:kern w:val="2"/>
          <w:lang w:eastAsia="en-US"/>
          <w14:ligatures w14:val="standardContextual"/>
        </w:rPr>
        <w:t>:</w:t>
      </w:r>
      <w:r w:rsidR="00544D31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Níl grá ar bith agamsa duitse níos mó. Anois gread leat agus fan amach uaim.</w:t>
      </w:r>
    </w:p>
    <w:p w14:paraId="02AA8526" w14:textId="77777777" w:rsidR="004E1D33" w:rsidRPr="004A2C7D" w:rsidRDefault="004E1D33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52DFECF" w14:textId="7F30CEAA" w:rsidR="004E1D33" w:rsidRPr="004A2C7D" w:rsidRDefault="004E1D33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Colm: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</w:r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Sonia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, a thaisce, tá mo chroí istigh ionat.</w:t>
      </w:r>
    </w:p>
    <w:p w14:paraId="3959E12A" w14:textId="20950A24" w:rsidR="00DF3DC8" w:rsidRPr="004A2C7D" w:rsidRDefault="004E1D33" w:rsidP="5BFE1AC2">
      <w:pPr>
        <w:spacing w:before="0" w:line="276" w:lineRule="auto"/>
        <w:ind w:left="1130" w:hanging="1130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Sonia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:</w:t>
      </w:r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ab/>
        <w:t xml:space="preserve">An rud a rinne </w:t>
      </w:r>
      <w:proofErr w:type="spellStart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>Mack</w:t>
      </w:r>
      <w:proofErr w:type="spellEnd"/>
      <w:r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t xml:space="preserve"> orm, bhí sé sin suarach, náireach. Ach an rud a rinne tusa orm, bhí sé sin míle uair níos measa. Agus sin, sin a bhris mo chroí.</w:t>
      </w:r>
    </w:p>
    <w:p w14:paraId="141D2EC7" w14:textId="77777777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3F8F3F94" w14:textId="345EAA92" w:rsidR="007F1CA0" w:rsidRPr="004A2C7D" w:rsidRDefault="00334E08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>‘</w:t>
      </w:r>
      <w:r w:rsidR="007F1CA0" w:rsidRPr="004A2C7D">
        <w:rPr>
          <w:rFonts w:ascii="Helvetica" w:hAnsi="Helvetica" w:cs="Helvetica"/>
        </w:rPr>
        <w:t>Grá mo chroí thú</w:t>
      </w:r>
      <w:r w:rsidRPr="004A2C7D">
        <w:rPr>
          <w:rFonts w:ascii="Helvetica" w:hAnsi="Helvetica" w:cs="Helvetica"/>
        </w:rPr>
        <w:t>,’</w:t>
      </w:r>
      <w:r w:rsidR="007F1CA0" w:rsidRPr="004A2C7D">
        <w:rPr>
          <w:rFonts w:ascii="Helvetica" w:hAnsi="Helvetica" w:cs="Helvetica"/>
        </w:rPr>
        <w:t xml:space="preserve"> a dúirt Laoise agus Mícheál le chéile. </w:t>
      </w:r>
      <w:r w:rsidR="007F1CA0" w:rsidRPr="004A2C7D">
        <w:rPr>
          <w:rFonts w:ascii="Helvetica" w:hAnsi="Helvetica" w:cs="Helvetica"/>
          <w:i/>
          <w:iCs/>
        </w:rPr>
        <w:t xml:space="preserve">I </w:t>
      </w:r>
      <w:proofErr w:type="spellStart"/>
      <w:r w:rsidR="007F1CA0" w:rsidRPr="004A2C7D">
        <w:rPr>
          <w:rFonts w:ascii="Helvetica" w:hAnsi="Helvetica" w:cs="Helvetica"/>
          <w:i/>
          <w:iCs/>
        </w:rPr>
        <w:t>love</w:t>
      </w:r>
      <w:proofErr w:type="spellEnd"/>
      <w:r w:rsidR="007F1CA0"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="007F1CA0" w:rsidRPr="004A2C7D">
        <w:rPr>
          <w:rFonts w:ascii="Helvetica" w:hAnsi="Helvetica" w:cs="Helvetica"/>
          <w:i/>
          <w:iCs/>
        </w:rPr>
        <w:t>you</w:t>
      </w:r>
      <w:proofErr w:type="spellEnd"/>
      <w:r w:rsidR="007F1CA0" w:rsidRPr="004A2C7D">
        <w:rPr>
          <w:rFonts w:ascii="Helvetica" w:hAnsi="Helvetica" w:cs="Helvetica"/>
          <w:i/>
          <w:iCs/>
        </w:rPr>
        <w:t xml:space="preserve">. I </w:t>
      </w:r>
      <w:proofErr w:type="spellStart"/>
      <w:r w:rsidR="007F1CA0" w:rsidRPr="004A2C7D">
        <w:rPr>
          <w:rFonts w:ascii="Helvetica" w:hAnsi="Helvetica" w:cs="Helvetica"/>
          <w:i/>
          <w:iCs/>
        </w:rPr>
        <w:t>love</w:t>
      </w:r>
      <w:proofErr w:type="spellEnd"/>
      <w:r w:rsidR="007F1CA0"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="007F1CA0" w:rsidRPr="004A2C7D">
        <w:rPr>
          <w:rFonts w:ascii="Helvetica" w:hAnsi="Helvetica" w:cs="Helvetica"/>
          <w:i/>
          <w:iCs/>
        </w:rPr>
        <w:t>you</w:t>
      </w:r>
      <w:proofErr w:type="spellEnd"/>
      <w:r w:rsidR="007F1CA0"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="007F1CA0" w:rsidRPr="004A2C7D">
        <w:rPr>
          <w:rFonts w:ascii="Helvetica" w:hAnsi="Helvetica" w:cs="Helvetica"/>
          <w:i/>
          <w:iCs/>
        </w:rPr>
        <w:t>too</w:t>
      </w:r>
      <w:proofErr w:type="spellEnd"/>
      <w:r w:rsidR="007F1CA0" w:rsidRPr="004A2C7D">
        <w:rPr>
          <w:rFonts w:ascii="Helvetica" w:hAnsi="Helvetica" w:cs="Helvetica"/>
          <w:i/>
          <w:iCs/>
        </w:rPr>
        <w:t>.</w:t>
      </w:r>
    </w:p>
    <w:p w14:paraId="7586DFAA" w14:textId="2EC26859" w:rsidR="007F1CA0" w:rsidRPr="004A2C7D" w:rsidRDefault="003B4AF6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>‘</w:t>
      </w:r>
      <w:r w:rsidR="007F1CA0" w:rsidRPr="004A2C7D">
        <w:rPr>
          <w:rFonts w:ascii="Helvetica" w:hAnsi="Helvetica" w:cs="Helvetica"/>
        </w:rPr>
        <w:t>Tá mé i ngrá leat,</w:t>
      </w:r>
      <w:r w:rsidRPr="004A2C7D">
        <w:rPr>
          <w:rFonts w:ascii="Helvetica" w:hAnsi="Helvetica" w:cs="Helvetica"/>
        </w:rPr>
        <w:t>’</w:t>
      </w:r>
      <w:r w:rsidR="007F1CA0" w:rsidRPr="004A2C7D">
        <w:rPr>
          <w:rFonts w:ascii="Helvetica" w:hAnsi="Helvetica" w:cs="Helvetica"/>
        </w:rPr>
        <w:t xml:space="preserve"> </w:t>
      </w:r>
      <w:r w:rsidRPr="004A2C7D">
        <w:rPr>
          <w:rFonts w:ascii="Helvetica" w:hAnsi="Helvetica" w:cs="Helvetica"/>
        </w:rPr>
        <w:t>‘</w:t>
      </w:r>
      <w:r w:rsidR="007F1CA0" w:rsidRPr="004A2C7D">
        <w:rPr>
          <w:rFonts w:ascii="Helvetica" w:hAnsi="Helvetica" w:cs="Helvetica"/>
        </w:rPr>
        <w:t>is tú grá mo chroí</w:t>
      </w:r>
      <w:r w:rsidRPr="004A2C7D">
        <w:rPr>
          <w:rFonts w:ascii="Helvetica" w:hAnsi="Helvetica" w:cs="Helvetica"/>
        </w:rPr>
        <w:t>’</w:t>
      </w:r>
      <w:r w:rsidR="007F1CA0" w:rsidRPr="004A2C7D">
        <w:rPr>
          <w:rFonts w:ascii="Helvetica" w:hAnsi="Helvetica" w:cs="Helvetica"/>
        </w:rPr>
        <w:t xml:space="preserve"> a bhí ag </w:t>
      </w:r>
      <w:proofErr w:type="spellStart"/>
      <w:r w:rsidR="007F1CA0" w:rsidRPr="004A2C7D">
        <w:rPr>
          <w:rFonts w:ascii="Helvetica" w:hAnsi="Helvetica" w:cs="Helvetica"/>
        </w:rPr>
        <w:t>Mack</w:t>
      </w:r>
      <w:proofErr w:type="spellEnd"/>
      <w:r w:rsidR="007F1CA0" w:rsidRPr="004A2C7D">
        <w:rPr>
          <w:rFonts w:ascii="Helvetica" w:hAnsi="Helvetica" w:cs="Helvetica"/>
        </w:rPr>
        <w:t xml:space="preserve"> chun </w:t>
      </w:r>
      <w:r w:rsidR="007F1CA0" w:rsidRPr="004A2C7D">
        <w:rPr>
          <w:rFonts w:ascii="Helvetica" w:hAnsi="Helvetica" w:cs="Helvetica"/>
          <w:i/>
          <w:iCs/>
        </w:rPr>
        <w:t xml:space="preserve">I </w:t>
      </w:r>
      <w:proofErr w:type="spellStart"/>
      <w:r w:rsidR="007F1CA0" w:rsidRPr="004A2C7D">
        <w:rPr>
          <w:rFonts w:ascii="Helvetica" w:hAnsi="Helvetica" w:cs="Helvetica"/>
          <w:i/>
          <w:iCs/>
        </w:rPr>
        <w:t>love</w:t>
      </w:r>
      <w:proofErr w:type="spellEnd"/>
      <w:r w:rsidR="007F1CA0"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="007F1CA0" w:rsidRPr="004A2C7D">
        <w:rPr>
          <w:rFonts w:ascii="Helvetica" w:hAnsi="Helvetica" w:cs="Helvetica"/>
          <w:i/>
          <w:iCs/>
        </w:rPr>
        <w:t>you</w:t>
      </w:r>
      <w:proofErr w:type="spellEnd"/>
      <w:r w:rsidR="007F1CA0" w:rsidRPr="004A2C7D">
        <w:rPr>
          <w:rFonts w:ascii="Helvetica" w:hAnsi="Helvetica" w:cs="Helvetica"/>
        </w:rPr>
        <w:t xml:space="preserve"> a rá amach díreach.</w:t>
      </w:r>
    </w:p>
    <w:p w14:paraId="523F60DC" w14:textId="77777777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6473CB89" w14:textId="2EC3CAD2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 xml:space="preserve">Dúirt Colm le </w:t>
      </w:r>
      <w:proofErr w:type="spellStart"/>
      <w:r w:rsidRPr="004A2C7D">
        <w:rPr>
          <w:rFonts w:ascii="Helvetica" w:hAnsi="Helvetica" w:cs="Helvetica"/>
        </w:rPr>
        <w:t>Sonia</w:t>
      </w:r>
      <w:proofErr w:type="spellEnd"/>
      <w:r w:rsidRPr="004A2C7D">
        <w:rPr>
          <w:rFonts w:ascii="Helvetica" w:hAnsi="Helvetica" w:cs="Helvetica"/>
        </w:rPr>
        <w:t xml:space="preserve">, </w:t>
      </w:r>
      <w:r w:rsidR="00367C75" w:rsidRPr="004A2C7D">
        <w:rPr>
          <w:rFonts w:ascii="Helvetica" w:hAnsi="Helvetica" w:cs="Helvetica"/>
        </w:rPr>
        <w:t>‘</w:t>
      </w:r>
      <w:r w:rsidRPr="004A2C7D">
        <w:rPr>
          <w:rFonts w:ascii="Helvetica" w:hAnsi="Helvetica" w:cs="Helvetica"/>
        </w:rPr>
        <w:t>tá mo chroí istigh ionat</w:t>
      </w:r>
      <w:r w:rsidR="003B4AF6" w:rsidRPr="004A2C7D">
        <w:rPr>
          <w:rFonts w:ascii="Helvetica" w:hAnsi="Helvetica" w:cs="Helvetica"/>
        </w:rPr>
        <w:t xml:space="preserve">’. </w:t>
      </w:r>
      <w:r w:rsidRPr="004A2C7D">
        <w:rPr>
          <w:rFonts w:ascii="Helvetica" w:hAnsi="Helvetica" w:cs="Helvetica"/>
          <w:i/>
          <w:iCs/>
        </w:rPr>
        <w:t xml:space="preserve">I </w:t>
      </w:r>
      <w:proofErr w:type="spellStart"/>
      <w:r w:rsidRPr="004A2C7D">
        <w:rPr>
          <w:rFonts w:ascii="Helvetica" w:hAnsi="Helvetica" w:cs="Helvetica"/>
          <w:i/>
          <w:iCs/>
        </w:rPr>
        <w:t>love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you</w:t>
      </w:r>
      <w:proofErr w:type="spellEnd"/>
      <w:r w:rsidRPr="004A2C7D">
        <w:rPr>
          <w:rFonts w:ascii="Helvetica" w:hAnsi="Helvetica" w:cs="Helvetica"/>
          <w:i/>
          <w:iCs/>
        </w:rPr>
        <w:t xml:space="preserve">. </w:t>
      </w:r>
      <w:proofErr w:type="spellStart"/>
      <w:r w:rsidRPr="004A2C7D">
        <w:rPr>
          <w:rFonts w:ascii="Helvetica" w:hAnsi="Helvetica" w:cs="Helvetica"/>
          <w:i/>
          <w:iCs/>
        </w:rPr>
        <w:t>Literally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my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heart</w:t>
      </w:r>
      <w:proofErr w:type="spellEnd"/>
      <w:r w:rsidRPr="004A2C7D">
        <w:rPr>
          <w:rFonts w:ascii="Helvetica" w:hAnsi="Helvetica" w:cs="Helvetica"/>
          <w:i/>
          <w:iCs/>
        </w:rPr>
        <w:t xml:space="preserve"> is in </w:t>
      </w:r>
      <w:proofErr w:type="spellStart"/>
      <w:r w:rsidRPr="004A2C7D">
        <w:rPr>
          <w:rFonts w:ascii="Helvetica" w:hAnsi="Helvetica" w:cs="Helvetica"/>
          <w:i/>
          <w:iCs/>
        </w:rPr>
        <w:t>you</w:t>
      </w:r>
      <w:proofErr w:type="spellEnd"/>
      <w:r w:rsidRPr="004A2C7D">
        <w:rPr>
          <w:rFonts w:ascii="Helvetica" w:hAnsi="Helvetica" w:cs="Helvetica"/>
          <w:i/>
          <w:iCs/>
        </w:rPr>
        <w:t>.</w:t>
      </w:r>
    </w:p>
    <w:p w14:paraId="49542B06" w14:textId="77777777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3D03605E" w14:textId="37B46C29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  <w:strike/>
          <w:highlight w:val="cyan"/>
        </w:rPr>
      </w:pPr>
      <w:r w:rsidRPr="004A2C7D">
        <w:rPr>
          <w:rFonts w:ascii="Helvetica" w:hAnsi="Helvetica" w:cs="Helvetica"/>
        </w:rPr>
        <w:t xml:space="preserve">Nach méanar do </w:t>
      </w:r>
      <w:proofErr w:type="spellStart"/>
      <w:r w:rsidRPr="004A2C7D">
        <w:rPr>
          <w:rFonts w:ascii="Helvetica" w:hAnsi="Helvetica" w:cs="Helvetica"/>
        </w:rPr>
        <w:t>Sonia</w:t>
      </w:r>
      <w:proofErr w:type="spellEnd"/>
      <w:r w:rsidRPr="004A2C7D">
        <w:rPr>
          <w:rFonts w:ascii="Helvetica" w:hAnsi="Helvetica" w:cs="Helvetica"/>
        </w:rPr>
        <w:t xml:space="preserve"> agus beirt fhear i ngrá léi. </w:t>
      </w:r>
      <w:proofErr w:type="spellStart"/>
      <w:r w:rsidRPr="004A2C7D">
        <w:rPr>
          <w:rFonts w:ascii="Helvetica" w:hAnsi="Helvetica" w:cs="Helvetica"/>
          <w:i/>
          <w:iCs/>
        </w:rPr>
        <w:t>Isn</w:t>
      </w:r>
      <w:proofErr w:type="spellEnd"/>
      <w:r w:rsidRPr="004A2C7D">
        <w:rPr>
          <w:rFonts w:ascii="Helvetica" w:hAnsi="Helvetica" w:cs="Helvetica"/>
          <w:i/>
          <w:iCs/>
        </w:rPr>
        <w:t xml:space="preserve">’t </w:t>
      </w:r>
      <w:proofErr w:type="spellStart"/>
      <w:r w:rsidRPr="004A2C7D">
        <w:rPr>
          <w:rFonts w:ascii="Helvetica" w:hAnsi="Helvetica" w:cs="Helvetica"/>
          <w:i/>
          <w:iCs/>
        </w:rPr>
        <w:t>she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lucky</w:t>
      </w:r>
      <w:proofErr w:type="spellEnd"/>
      <w:r w:rsidRPr="004A2C7D">
        <w:rPr>
          <w:rFonts w:ascii="Helvetica" w:hAnsi="Helvetica" w:cs="Helvetica"/>
          <w:i/>
          <w:iCs/>
        </w:rPr>
        <w:t>!</w:t>
      </w:r>
    </w:p>
    <w:p w14:paraId="4594D229" w14:textId="77777777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794F4AD4" w14:textId="1FA622AF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 xml:space="preserve">Is minic freisin a úsáideann muid téarmaí ceana, </w:t>
      </w:r>
      <w:proofErr w:type="spellStart"/>
      <w:r w:rsidRPr="004A2C7D">
        <w:rPr>
          <w:rFonts w:ascii="Helvetica" w:hAnsi="Helvetica" w:cs="Helvetica"/>
          <w:i/>
          <w:iCs/>
        </w:rPr>
        <w:t>terms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of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endearment</w:t>
      </w:r>
      <w:proofErr w:type="spellEnd"/>
      <w:r w:rsidRPr="004A2C7D">
        <w:rPr>
          <w:rFonts w:ascii="Helvetica" w:hAnsi="Helvetica" w:cs="Helvetica"/>
        </w:rPr>
        <w:t>, agus muid ag caint le daoine a bhfuil cion nó gean againn orthu.</w:t>
      </w:r>
    </w:p>
    <w:p w14:paraId="71F6A258" w14:textId="77777777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1DBF0993" w14:textId="3592E360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>a stór, a thaisce, a chroí</w:t>
      </w:r>
    </w:p>
    <w:p w14:paraId="44DF0CC4" w14:textId="77777777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3BF9962B" w14:textId="438D597C" w:rsidR="007F1CA0" w:rsidRPr="004A2C7D" w:rsidRDefault="007F1CA0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 xml:space="preserve">Féach anois ar an mhír seo ina gcuireann </w:t>
      </w:r>
      <w:proofErr w:type="spellStart"/>
      <w:r w:rsidRPr="004A2C7D">
        <w:rPr>
          <w:rFonts w:ascii="Helvetica" w:hAnsi="Helvetica" w:cs="Helvetica"/>
        </w:rPr>
        <w:t>Malachaí</w:t>
      </w:r>
      <w:proofErr w:type="spellEnd"/>
      <w:r w:rsidRPr="004A2C7D">
        <w:rPr>
          <w:rFonts w:ascii="Helvetica" w:hAnsi="Helvetica" w:cs="Helvetica"/>
        </w:rPr>
        <w:t xml:space="preserve"> ceiliúr pósta ar </w:t>
      </w:r>
      <w:proofErr w:type="spellStart"/>
      <w:r w:rsidRPr="004A2C7D">
        <w:rPr>
          <w:rFonts w:ascii="Helvetica" w:hAnsi="Helvetica" w:cs="Helvetica"/>
        </w:rPr>
        <w:t>Sadie</w:t>
      </w:r>
      <w:proofErr w:type="spellEnd"/>
      <w:r w:rsidR="00BB488D" w:rsidRPr="004A2C7D">
        <w:rPr>
          <w:rFonts w:ascii="Helvetica" w:hAnsi="Helvetica" w:cs="Helvetica"/>
          <w:i/>
          <w:iCs/>
        </w:rPr>
        <w:t>.</w:t>
      </w:r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="00BB488D" w:rsidRPr="004A2C7D">
        <w:rPr>
          <w:rFonts w:ascii="Helvetica" w:hAnsi="Helvetica" w:cs="Helvetica"/>
          <w:i/>
          <w:iCs/>
        </w:rPr>
        <w:t>H</w:t>
      </w:r>
      <w:r w:rsidRPr="004A2C7D">
        <w:rPr>
          <w:rFonts w:ascii="Helvetica" w:hAnsi="Helvetica" w:cs="Helvetica"/>
          <w:i/>
          <w:iCs/>
        </w:rPr>
        <w:t>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proposes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to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her</w:t>
      </w:r>
      <w:proofErr w:type="spellEnd"/>
      <w:r w:rsidRPr="004A2C7D">
        <w:rPr>
          <w:rFonts w:ascii="Helvetica" w:hAnsi="Helvetica" w:cs="Helvetica"/>
        </w:rPr>
        <w:t>.</w:t>
      </w:r>
    </w:p>
    <w:p w14:paraId="046170FC" w14:textId="77777777" w:rsidR="007F1CA0" w:rsidRPr="004A2C7D" w:rsidRDefault="007F1CA0" w:rsidP="5BFE1AC2">
      <w:pPr>
        <w:spacing w:before="0" w:after="160" w:line="276" w:lineRule="auto"/>
        <w:jc w:val="both"/>
        <w:rPr>
          <w:rFonts w:ascii="Helvetica" w:eastAsia="Calibri" w:hAnsi="Helvetica" w:cs="Arial"/>
          <w:b/>
          <w:bCs/>
          <w:color w:val="077183" w:themeColor="text2"/>
          <w:kern w:val="2"/>
          <w:lang w:eastAsia="en-US"/>
          <w14:ligatures w14:val="standardContextual"/>
        </w:rPr>
      </w:pPr>
    </w:p>
    <w:p w14:paraId="42C1AF7F" w14:textId="7942184F" w:rsidR="007F1CA0" w:rsidRPr="004A2C7D" w:rsidRDefault="007F1CA0" w:rsidP="5BFE1AC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03B5C014" w14:textId="77777777" w:rsidR="009246DB" w:rsidRPr="004A2C7D" w:rsidRDefault="009246DB" w:rsidP="5BFE1AC2">
      <w:pPr>
        <w:spacing w:before="0" w:line="276" w:lineRule="auto"/>
        <w:jc w:val="both"/>
        <w:rPr>
          <w:rFonts w:ascii="Helvetica" w:hAnsi="Helvetica" w:cs="Helvetica"/>
        </w:rPr>
      </w:pPr>
      <w:proofErr w:type="spellStart"/>
      <w:r w:rsidRPr="004A2C7D">
        <w:rPr>
          <w:rFonts w:ascii="Helvetica" w:hAnsi="Helvetica" w:cs="Helvetica"/>
        </w:rPr>
        <w:t>Malachaí</w:t>
      </w:r>
      <w:proofErr w:type="spellEnd"/>
      <w:r w:rsidRPr="004A2C7D">
        <w:rPr>
          <w:rFonts w:ascii="Helvetica" w:hAnsi="Helvetica" w:cs="Helvetica"/>
        </w:rPr>
        <w:t>:</w:t>
      </w:r>
      <w:r w:rsidRPr="004A2C7D">
        <w:tab/>
      </w:r>
      <w:r w:rsidRPr="004A2C7D">
        <w:tab/>
      </w:r>
      <w:r w:rsidRPr="004A2C7D">
        <w:rPr>
          <w:rFonts w:ascii="Helvetica" w:hAnsi="Helvetica" w:cs="Helvetica"/>
        </w:rPr>
        <w:t xml:space="preserve">Ní plámás ar bith é ach grá, atá go láidir faoi bhláth. </w:t>
      </w:r>
    </w:p>
    <w:p w14:paraId="6E967F07" w14:textId="2599DF35" w:rsidR="009246DB" w:rsidRPr="004A2C7D" w:rsidRDefault="009246DB" w:rsidP="5BFE1AC2">
      <w:pPr>
        <w:spacing w:before="0" w:line="276" w:lineRule="auto"/>
        <w:jc w:val="both"/>
        <w:rPr>
          <w:rFonts w:ascii="Helvetica" w:hAnsi="Helvetica" w:cs="Helvetica"/>
        </w:rPr>
      </w:pPr>
      <w:proofErr w:type="spellStart"/>
      <w:r w:rsidRPr="004A2C7D">
        <w:rPr>
          <w:rFonts w:ascii="Helvetica" w:hAnsi="Helvetica" w:cs="Helvetica"/>
        </w:rPr>
        <w:t>Ron</w:t>
      </w:r>
      <w:r w:rsidR="00491DF6">
        <w:rPr>
          <w:rFonts w:ascii="Helvetica" w:hAnsi="Helvetica" w:cs="Helvetica"/>
        </w:rPr>
        <w:t>á</w:t>
      </w:r>
      <w:r w:rsidRPr="004A2C7D">
        <w:rPr>
          <w:rFonts w:ascii="Helvetica" w:hAnsi="Helvetica" w:cs="Helvetica"/>
        </w:rPr>
        <w:t>n</w:t>
      </w:r>
      <w:proofErr w:type="spellEnd"/>
      <w:r w:rsidRPr="004A2C7D">
        <w:rPr>
          <w:rFonts w:ascii="Helvetica" w:hAnsi="Helvetica" w:cs="Helvetica"/>
        </w:rPr>
        <w:t>:</w:t>
      </w:r>
      <w:r w:rsidRPr="004A2C7D">
        <w:tab/>
      </w:r>
      <w:r w:rsidRPr="004A2C7D">
        <w:tab/>
      </w:r>
      <w:r w:rsidRPr="004A2C7D">
        <w:rPr>
          <w:rFonts w:ascii="Helvetica" w:hAnsi="Helvetica" w:cs="Helvetica"/>
        </w:rPr>
        <w:t xml:space="preserve">Gearr le déagóir thú. </w:t>
      </w:r>
    </w:p>
    <w:p w14:paraId="7750D4A9" w14:textId="783FB708" w:rsidR="009246DB" w:rsidRPr="004A2C7D" w:rsidRDefault="009246DB" w:rsidP="00544D31">
      <w:pPr>
        <w:spacing w:before="0" w:line="276" w:lineRule="auto"/>
        <w:ind w:left="1701" w:hanging="1701"/>
        <w:jc w:val="both"/>
        <w:rPr>
          <w:rFonts w:ascii="Helvetica" w:hAnsi="Helvetica" w:cs="Helvetica"/>
        </w:rPr>
      </w:pPr>
      <w:proofErr w:type="spellStart"/>
      <w:r w:rsidRPr="004A2C7D">
        <w:rPr>
          <w:rFonts w:ascii="Helvetica" w:hAnsi="Helvetica" w:cs="Helvetica"/>
        </w:rPr>
        <w:t>Malachaí</w:t>
      </w:r>
      <w:proofErr w:type="spellEnd"/>
      <w:r w:rsidRPr="004A2C7D">
        <w:rPr>
          <w:rFonts w:ascii="Helvetica" w:hAnsi="Helvetica" w:cs="Helvetica"/>
        </w:rPr>
        <w:t>:</w:t>
      </w:r>
      <w:r w:rsidR="00544D31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>Bhuel, airím cosúil le fear óg arís, ceart go leor. A bhuíochas sin don bhean álainn</w:t>
      </w:r>
    </w:p>
    <w:p w14:paraId="1E941F7D" w14:textId="4DBD6ECF" w:rsidR="009246DB" w:rsidRPr="004A2C7D" w:rsidRDefault="009246DB" w:rsidP="5BFE1AC2">
      <w:pPr>
        <w:spacing w:before="0" w:line="276" w:lineRule="auto"/>
        <w:ind w:left="2160" w:hanging="459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>seo. Is tú grá mo chroí.</w:t>
      </w:r>
    </w:p>
    <w:p w14:paraId="3388C046" w14:textId="72FB52F3" w:rsidR="009246DB" w:rsidRPr="004A2C7D" w:rsidRDefault="009246DB" w:rsidP="5BFE1AC2">
      <w:pPr>
        <w:spacing w:before="0" w:line="276" w:lineRule="auto"/>
        <w:jc w:val="both"/>
        <w:rPr>
          <w:rFonts w:ascii="Helvetica" w:hAnsi="Helvetica" w:cs="Helvetica"/>
        </w:rPr>
      </w:pPr>
      <w:proofErr w:type="spellStart"/>
      <w:r w:rsidRPr="004A2C7D">
        <w:rPr>
          <w:rFonts w:ascii="Helvetica" w:hAnsi="Helvetica" w:cs="Helvetica"/>
        </w:rPr>
        <w:t>Sadie</w:t>
      </w:r>
      <w:proofErr w:type="spellEnd"/>
      <w:r w:rsidRPr="004A2C7D">
        <w:rPr>
          <w:rFonts w:ascii="Helvetica" w:hAnsi="Helvetica" w:cs="Helvetica"/>
        </w:rPr>
        <w:t>:</w:t>
      </w:r>
      <w:r w:rsidRPr="004A2C7D">
        <w:tab/>
      </w:r>
      <w:r w:rsidRPr="004A2C7D">
        <w:tab/>
      </w:r>
      <w:r w:rsidRPr="004A2C7D">
        <w:rPr>
          <w:rFonts w:ascii="Helvetica" w:hAnsi="Helvetica" w:cs="Helvetica"/>
        </w:rPr>
        <w:t xml:space="preserve">Níl aon chaill ort féin. </w:t>
      </w:r>
    </w:p>
    <w:p w14:paraId="20450A4F" w14:textId="41D10C03" w:rsidR="009246DB" w:rsidRPr="004A2C7D" w:rsidRDefault="009246DB" w:rsidP="00544D31">
      <w:pPr>
        <w:spacing w:before="0" w:line="276" w:lineRule="auto"/>
        <w:ind w:left="1701" w:hanging="1701"/>
        <w:jc w:val="both"/>
        <w:rPr>
          <w:rFonts w:ascii="Helvetica" w:hAnsi="Helvetica" w:cs="Helvetica"/>
        </w:rPr>
      </w:pPr>
      <w:proofErr w:type="spellStart"/>
      <w:r w:rsidRPr="004A2C7D">
        <w:rPr>
          <w:rFonts w:ascii="Helvetica" w:hAnsi="Helvetica" w:cs="Helvetica"/>
        </w:rPr>
        <w:t>Malachaí</w:t>
      </w:r>
      <w:proofErr w:type="spellEnd"/>
      <w:r w:rsidR="00544D31">
        <w:rPr>
          <w:rFonts w:ascii="Helvetica" w:hAnsi="Helvetica" w:cs="Helvetica"/>
        </w:rPr>
        <w:t>:</w:t>
      </w:r>
      <w:r w:rsidR="00544D31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 xml:space="preserve">Is maith liom é sin a chloisteáil, mar, </w:t>
      </w:r>
      <w:proofErr w:type="spellStart"/>
      <w:r w:rsidRPr="004A2C7D">
        <w:rPr>
          <w:rFonts w:ascii="Helvetica" w:hAnsi="Helvetica" w:cs="Helvetica"/>
        </w:rPr>
        <w:t>Sadie</w:t>
      </w:r>
      <w:proofErr w:type="spellEnd"/>
      <w:r w:rsidRPr="004A2C7D">
        <w:rPr>
          <w:rFonts w:ascii="Helvetica" w:hAnsi="Helvetica" w:cs="Helvetica"/>
        </w:rPr>
        <w:t>, ba bhreá liom dá bpósfá mé…</w:t>
      </w:r>
    </w:p>
    <w:p w14:paraId="6408DAE0" w14:textId="77777777" w:rsidR="007F1CA0" w:rsidRPr="004A2C7D" w:rsidRDefault="007F1CA0" w:rsidP="5BFE1AC2">
      <w:pPr>
        <w:spacing w:before="0" w:after="160" w:line="276" w:lineRule="auto"/>
        <w:jc w:val="both"/>
        <w:rPr>
          <w:rFonts w:ascii="Helvetica" w:eastAsia="Calibri" w:hAnsi="Helvetica" w:cs="Arial"/>
          <w:b/>
          <w:bCs/>
          <w:color w:val="077183" w:themeColor="text2"/>
          <w:kern w:val="2"/>
          <w:lang w:eastAsia="en-US"/>
          <w14:ligatures w14:val="standardContextual"/>
        </w:rPr>
      </w:pPr>
    </w:p>
    <w:p w14:paraId="31289E69" w14:textId="093BD0BA" w:rsidR="00DA37D7" w:rsidRPr="004A2C7D" w:rsidRDefault="00DA37D7" w:rsidP="5BFE1AC2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Spotsolas ar an gcumarsáid</w:t>
      </w:r>
    </w:p>
    <w:p w14:paraId="15A8F9A5" w14:textId="2C850EF6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>Anois, ní maith leis na hÉireannaigh daoine a mholadh mórán agus níl muid rómhaith ag glacadh le mol</w:t>
      </w:r>
      <w:r w:rsidR="00256B7B" w:rsidRPr="004A2C7D">
        <w:rPr>
          <w:rFonts w:ascii="Helvetica" w:hAnsi="Helvetica" w:cs="Helvetica"/>
        </w:rPr>
        <w:t>adh</w:t>
      </w:r>
      <w:r w:rsidRPr="004A2C7D">
        <w:rPr>
          <w:rFonts w:ascii="Helvetica" w:hAnsi="Helvetica" w:cs="Helvetica"/>
        </w:rPr>
        <w:t xml:space="preserve"> ach an oiread. An cuimhin leat cad a dúirt </w:t>
      </w:r>
      <w:proofErr w:type="spellStart"/>
      <w:r w:rsidRPr="004A2C7D">
        <w:rPr>
          <w:rFonts w:ascii="Helvetica" w:hAnsi="Helvetica" w:cs="Helvetica"/>
        </w:rPr>
        <w:t>Sadie</w:t>
      </w:r>
      <w:proofErr w:type="spellEnd"/>
      <w:r w:rsidRPr="004A2C7D">
        <w:rPr>
          <w:rFonts w:ascii="Helvetica" w:hAnsi="Helvetica" w:cs="Helvetica"/>
        </w:rPr>
        <w:t xml:space="preserve"> nuair a chuir </w:t>
      </w:r>
      <w:proofErr w:type="spellStart"/>
      <w:r w:rsidRPr="004A2C7D">
        <w:rPr>
          <w:rFonts w:ascii="Helvetica" w:hAnsi="Helvetica" w:cs="Helvetica"/>
        </w:rPr>
        <w:t>Malachaí</w:t>
      </w:r>
      <w:proofErr w:type="spellEnd"/>
      <w:r w:rsidRPr="004A2C7D">
        <w:rPr>
          <w:rFonts w:ascii="Helvetica" w:hAnsi="Helvetica" w:cs="Helvetica"/>
        </w:rPr>
        <w:t xml:space="preserve"> ceiliúr pósta uirthi</w:t>
      </w:r>
      <w:r w:rsidR="4330DA8F" w:rsidRPr="004A2C7D">
        <w:rPr>
          <w:rFonts w:ascii="Helvetica" w:hAnsi="Helvetica" w:cs="Helvetica"/>
        </w:rPr>
        <w:t>,</w:t>
      </w:r>
      <w:r w:rsidRPr="004A2C7D">
        <w:rPr>
          <w:rFonts w:ascii="Helvetica" w:hAnsi="Helvetica" w:cs="Helvetica"/>
        </w:rPr>
        <w:t xml:space="preserve"> </w:t>
      </w:r>
      <w:proofErr w:type="spellStart"/>
      <w:r w:rsidR="091E9C78" w:rsidRPr="004A2C7D">
        <w:rPr>
          <w:rFonts w:ascii="Helvetica" w:hAnsi="Helvetica" w:cs="Helvetica"/>
        </w:rPr>
        <w:t>w</w:t>
      </w:r>
      <w:r w:rsidRPr="004A2C7D">
        <w:rPr>
          <w:rFonts w:ascii="Helvetica" w:hAnsi="Helvetica" w:cs="Helvetica"/>
          <w:i/>
          <w:iCs/>
        </w:rPr>
        <w:t>hen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he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proposed</w:t>
      </w:r>
      <w:proofErr w:type="spellEnd"/>
      <w:r w:rsidR="39FE4ECC" w:rsidRPr="004A2C7D">
        <w:rPr>
          <w:rFonts w:ascii="Helvetica" w:hAnsi="Helvetica" w:cs="Helvetica"/>
          <w:i/>
          <w:iCs/>
        </w:rPr>
        <w:t>?</w:t>
      </w:r>
      <w:r w:rsidRPr="004A2C7D">
        <w:rPr>
          <w:rFonts w:ascii="Helvetica" w:hAnsi="Helvetica" w:cs="Helvetica"/>
        </w:rPr>
        <w:t xml:space="preserve"> </w:t>
      </w:r>
      <w:r w:rsidR="00FC0451" w:rsidRPr="004A2C7D">
        <w:rPr>
          <w:rFonts w:ascii="Helvetica" w:hAnsi="Helvetica" w:cs="Helvetica"/>
        </w:rPr>
        <w:t>‘</w:t>
      </w:r>
      <w:r w:rsidRPr="004A2C7D">
        <w:rPr>
          <w:rFonts w:ascii="Helvetica" w:hAnsi="Helvetica" w:cs="Helvetica"/>
        </w:rPr>
        <w:t>Bá bhreá liom dá bpósfá mé,</w:t>
      </w:r>
      <w:r w:rsidR="00FC0451" w:rsidRPr="004A2C7D">
        <w:rPr>
          <w:rFonts w:ascii="Helvetica" w:hAnsi="Helvetica" w:cs="Helvetica"/>
        </w:rPr>
        <w:t>’</w:t>
      </w:r>
      <w:r w:rsidRPr="004A2C7D">
        <w:rPr>
          <w:rFonts w:ascii="Helvetica" w:hAnsi="Helvetica" w:cs="Helvetica"/>
        </w:rPr>
        <w:t xml:space="preserve"> a dúirt sé, agus ‘is tú grá mo chroí’. Agus cad é an freagra a thug </w:t>
      </w:r>
      <w:proofErr w:type="spellStart"/>
      <w:r w:rsidRPr="004A2C7D">
        <w:rPr>
          <w:rFonts w:ascii="Helvetica" w:hAnsi="Helvetica" w:cs="Helvetica"/>
        </w:rPr>
        <w:t>Sadie</w:t>
      </w:r>
      <w:proofErr w:type="spellEnd"/>
      <w:r w:rsidRPr="004A2C7D">
        <w:rPr>
          <w:rFonts w:ascii="Helvetica" w:hAnsi="Helvetica" w:cs="Helvetica"/>
        </w:rPr>
        <w:t xml:space="preserve"> air? ‘</w:t>
      </w:r>
      <w:r w:rsidR="00FC0451" w:rsidRPr="004A2C7D">
        <w:rPr>
          <w:rFonts w:ascii="Helvetica" w:hAnsi="Helvetica" w:cs="Helvetica"/>
        </w:rPr>
        <w:t>N</w:t>
      </w:r>
      <w:r w:rsidRPr="004A2C7D">
        <w:rPr>
          <w:rFonts w:ascii="Helvetica" w:hAnsi="Helvetica" w:cs="Helvetica"/>
        </w:rPr>
        <w:t>íl aon chaill ort féin.’</w:t>
      </w:r>
      <w:r w:rsidR="00FC0451" w:rsidRPr="004A2C7D">
        <w:rPr>
          <w:rFonts w:ascii="Helvetica" w:hAnsi="Helvetica" w:cs="Helvetica"/>
        </w:rPr>
        <w:t xml:space="preserve"> </w:t>
      </w:r>
      <w:r w:rsidR="00FC0451" w:rsidRPr="004A2C7D">
        <w:rPr>
          <w:rFonts w:ascii="Helvetica" w:hAnsi="Helvetica" w:cs="Helvetica"/>
          <w:i/>
          <w:iCs/>
        </w:rPr>
        <w:t>Ara,</w:t>
      </w:r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you’re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not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too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bad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yourself</w:t>
      </w:r>
      <w:proofErr w:type="spellEnd"/>
      <w:r w:rsidRPr="004A2C7D">
        <w:rPr>
          <w:rFonts w:ascii="Helvetica" w:hAnsi="Helvetica" w:cs="Helvetica"/>
        </w:rPr>
        <w:t>.</w:t>
      </w:r>
    </w:p>
    <w:p w14:paraId="0E7DF30E" w14:textId="77777777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10E22634" w14:textId="77777777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>Seo na frásaí sin arís chun grá a léiriú:</w:t>
      </w:r>
    </w:p>
    <w:p w14:paraId="4EE054D0" w14:textId="77777777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0F229D3E" w14:textId="77777777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 xml:space="preserve">I </w:t>
      </w:r>
      <w:proofErr w:type="spellStart"/>
      <w:r w:rsidRPr="004A2C7D">
        <w:rPr>
          <w:rFonts w:ascii="Helvetica" w:hAnsi="Helvetica" w:cs="Helvetica"/>
        </w:rPr>
        <w:t>love</w:t>
      </w:r>
      <w:proofErr w:type="spellEnd"/>
      <w:r w:rsidRPr="004A2C7D">
        <w:rPr>
          <w:rFonts w:ascii="Helvetica" w:hAnsi="Helvetica" w:cs="Helvetica"/>
        </w:rPr>
        <w:t xml:space="preserve"> you.</w:t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rPr>
          <w:rFonts w:ascii="Helvetica" w:hAnsi="Helvetica" w:cs="Helvetica"/>
        </w:rPr>
        <w:t>Grá mo chroí thú.</w:t>
      </w:r>
    </w:p>
    <w:p w14:paraId="3DF70BDF" w14:textId="77777777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  <w:t>Tá mé i ngrá leat.</w:t>
      </w:r>
    </w:p>
    <w:p w14:paraId="498F3444" w14:textId="77777777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  <w:t>Is tú grá mo chroí.</w:t>
      </w:r>
    </w:p>
    <w:p w14:paraId="15D4EEC5" w14:textId="77777777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</w:r>
      <w:r w:rsidRPr="004A2C7D">
        <w:rPr>
          <w:rFonts w:ascii="Helvetica" w:hAnsi="Helvetica" w:cs="Helvetica"/>
        </w:rPr>
        <w:tab/>
        <w:t>Tá mo chroí istigh ionat.</w:t>
      </w:r>
    </w:p>
    <w:p w14:paraId="24D8BBC8" w14:textId="77777777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 xml:space="preserve">I </w:t>
      </w:r>
      <w:proofErr w:type="spellStart"/>
      <w:r w:rsidRPr="004A2C7D">
        <w:rPr>
          <w:rFonts w:ascii="Helvetica" w:hAnsi="Helvetica" w:cs="Helvetica"/>
        </w:rPr>
        <w:t>like</w:t>
      </w:r>
      <w:proofErr w:type="spellEnd"/>
      <w:r w:rsidRPr="004A2C7D">
        <w:rPr>
          <w:rFonts w:ascii="Helvetica" w:hAnsi="Helvetica" w:cs="Helvetica"/>
        </w:rPr>
        <w:t xml:space="preserve"> you.</w:t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tab/>
      </w:r>
      <w:r w:rsidRPr="004A2C7D">
        <w:rPr>
          <w:rFonts w:ascii="Helvetica" w:hAnsi="Helvetica" w:cs="Helvetica"/>
        </w:rPr>
        <w:t>Tá dúil agam ionat.</w:t>
      </w:r>
    </w:p>
    <w:p w14:paraId="29A8B4AF" w14:textId="1CF08016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  <w:proofErr w:type="spellStart"/>
      <w:r w:rsidRPr="004A2C7D">
        <w:rPr>
          <w:rFonts w:ascii="Helvetica" w:hAnsi="Helvetica" w:cs="Helvetica"/>
        </w:rPr>
        <w:t>You’re</w:t>
      </w:r>
      <w:proofErr w:type="spellEnd"/>
      <w:r w:rsidRPr="004A2C7D">
        <w:rPr>
          <w:rFonts w:ascii="Helvetica" w:hAnsi="Helvetica" w:cs="Helvetica"/>
        </w:rPr>
        <w:t xml:space="preserve"> </w:t>
      </w:r>
      <w:proofErr w:type="spellStart"/>
      <w:r w:rsidRPr="004A2C7D">
        <w:rPr>
          <w:rFonts w:ascii="Helvetica" w:hAnsi="Helvetica" w:cs="Helvetica"/>
        </w:rPr>
        <w:t>not</w:t>
      </w:r>
      <w:proofErr w:type="spellEnd"/>
      <w:r w:rsidRPr="004A2C7D">
        <w:rPr>
          <w:rFonts w:ascii="Helvetica" w:hAnsi="Helvetica" w:cs="Helvetica"/>
        </w:rPr>
        <w:t xml:space="preserve"> </w:t>
      </w:r>
      <w:proofErr w:type="spellStart"/>
      <w:r w:rsidR="001A687D" w:rsidRPr="004A2C7D">
        <w:rPr>
          <w:rFonts w:ascii="Helvetica" w:hAnsi="Helvetica" w:cs="Helvetica"/>
        </w:rPr>
        <w:t>too</w:t>
      </w:r>
      <w:proofErr w:type="spellEnd"/>
      <w:r w:rsidR="001A687D" w:rsidRPr="004A2C7D">
        <w:rPr>
          <w:rFonts w:ascii="Helvetica" w:hAnsi="Helvetica" w:cs="Helvetica"/>
        </w:rPr>
        <w:t xml:space="preserve"> </w:t>
      </w:r>
      <w:proofErr w:type="spellStart"/>
      <w:r w:rsidRPr="004A2C7D">
        <w:rPr>
          <w:rFonts w:ascii="Helvetica" w:hAnsi="Helvetica" w:cs="Helvetica"/>
        </w:rPr>
        <w:t>bad</w:t>
      </w:r>
      <w:proofErr w:type="spellEnd"/>
      <w:r w:rsidRPr="004A2C7D">
        <w:rPr>
          <w:rFonts w:ascii="Helvetica" w:hAnsi="Helvetica" w:cs="Helvetica"/>
        </w:rPr>
        <w:t xml:space="preserve"> </w:t>
      </w:r>
      <w:proofErr w:type="spellStart"/>
      <w:r w:rsidRPr="004A2C7D">
        <w:rPr>
          <w:rFonts w:ascii="Helvetica" w:hAnsi="Helvetica" w:cs="Helvetica"/>
        </w:rPr>
        <w:t>yourself</w:t>
      </w:r>
      <w:proofErr w:type="spellEnd"/>
      <w:r w:rsidRPr="004A2C7D">
        <w:rPr>
          <w:rFonts w:ascii="Helvetica" w:hAnsi="Helvetica" w:cs="Helvetica"/>
        </w:rPr>
        <w:t>.</w:t>
      </w:r>
      <w:r w:rsidRPr="004A2C7D">
        <w:tab/>
      </w:r>
      <w:r w:rsidRPr="004A2C7D">
        <w:tab/>
      </w:r>
      <w:r w:rsidRPr="004A2C7D">
        <w:rPr>
          <w:rFonts w:ascii="Helvetica" w:hAnsi="Helvetica" w:cs="Helvetica"/>
        </w:rPr>
        <w:t>Níl aon chaill ort féin.</w:t>
      </w:r>
    </w:p>
    <w:p w14:paraId="48286CEC" w14:textId="77777777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1A0B2E84" w14:textId="77777777" w:rsidR="002F2705" w:rsidRDefault="002F2705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51E78149" w14:textId="516E9306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 xml:space="preserve">Tarlaíonn sé uaireanta go dtiteann daoine i ngrá le daoine nach bhfuil i ngrá leosan. An grá gan chúiteamh. </w:t>
      </w:r>
      <w:proofErr w:type="spellStart"/>
      <w:r w:rsidRPr="004A2C7D">
        <w:rPr>
          <w:rFonts w:ascii="Helvetica" w:hAnsi="Helvetica" w:cs="Helvetica"/>
          <w:i/>
          <w:iCs/>
        </w:rPr>
        <w:t>Unrequited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love</w:t>
      </w:r>
      <w:proofErr w:type="spellEnd"/>
      <w:r w:rsidRPr="004A2C7D">
        <w:rPr>
          <w:rFonts w:ascii="Helvetica" w:hAnsi="Helvetica" w:cs="Helvetica"/>
        </w:rPr>
        <w:t>. Caithfear duine a dhiúltú ar bhealach cáiréiseach, mar a rinne Sorcha</w:t>
      </w:r>
      <w:r w:rsidR="001A687D" w:rsidRPr="004A2C7D">
        <w:rPr>
          <w:rFonts w:ascii="Helvetica" w:hAnsi="Helvetica" w:cs="Helvetica"/>
        </w:rPr>
        <w:t>.</w:t>
      </w:r>
      <w:r w:rsidRPr="004A2C7D">
        <w:rPr>
          <w:rFonts w:ascii="Helvetica" w:hAnsi="Helvetica" w:cs="Helvetica"/>
        </w:rPr>
        <w:t xml:space="preserve"> </w:t>
      </w:r>
      <w:r w:rsidR="001A687D" w:rsidRPr="004A2C7D">
        <w:rPr>
          <w:rFonts w:ascii="Helvetica" w:hAnsi="Helvetica" w:cs="Helvetica"/>
        </w:rPr>
        <w:t>‘T</w:t>
      </w:r>
      <w:r w:rsidRPr="004A2C7D">
        <w:rPr>
          <w:rFonts w:ascii="Helvetica" w:hAnsi="Helvetica" w:cs="Helvetica"/>
        </w:rPr>
        <w:t xml:space="preserve">á </w:t>
      </w:r>
      <w:r w:rsidR="0034053E" w:rsidRPr="004A2C7D">
        <w:rPr>
          <w:rFonts w:ascii="Helvetica" w:hAnsi="Helvetica" w:cs="Helvetica"/>
        </w:rPr>
        <w:t>mo sh</w:t>
      </w:r>
      <w:r w:rsidRPr="004A2C7D">
        <w:rPr>
          <w:rFonts w:ascii="Helvetica" w:hAnsi="Helvetica" w:cs="Helvetica"/>
        </w:rPr>
        <w:t>úil agam ar dhuine éicint eile,</w:t>
      </w:r>
      <w:r w:rsidR="001A687D" w:rsidRPr="004A2C7D">
        <w:rPr>
          <w:rFonts w:ascii="Helvetica" w:hAnsi="Helvetica" w:cs="Helvetica"/>
        </w:rPr>
        <w:t>’</w:t>
      </w:r>
      <w:r w:rsidRPr="004A2C7D">
        <w:rPr>
          <w:rFonts w:ascii="Helvetica" w:hAnsi="Helvetica" w:cs="Helvetica"/>
        </w:rPr>
        <w:t xml:space="preserve"> a dúirt sí. </w:t>
      </w:r>
      <w:r w:rsidRPr="004A2C7D">
        <w:rPr>
          <w:rFonts w:ascii="Helvetica" w:hAnsi="Helvetica" w:cs="Helvetica"/>
          <w:i/>
          <w:iCs/>
        </w:rPr>
        <w:t xml:space="preserve">I </w:t>
      </w:r>
      <w:proofErr w:type="spellStart"/>
      <w:r w:rsidRPr="004A2C7D">
        <w:rPr>
          <w:rFonts w:ascii="Helvetica" w:hAnsi="Helvetica" w:cs="Helvetica"/>
          <w:i/>
          <w:iCs/>
        </w:rPr>
        <w:t>have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my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eye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on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someone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else</w:t>
      </w:r>
      <w:proofErr w:type="spellEnd"/>
      <w:r w:rsidRPr="004A2C7D">
        <w:rPr>
          <w:rFonts w:ascii="Helvetica" w:hAnsi="Helvetica" w:cs="Helvetica"/>
          <w:i/>
          <w:iCs/>
        </w:rPr>
        <w:t xml:space="preserve">. </w:t>
      </w:r>
      <w:r w:rsidRPr="004A2C7D">
        <w:rPr>
          <w:rFonts w:ascii="Helvetica" w:hAnsi="Helvetica" w:cs="Helvetica"/>
        </w:rPr>
        <w:t xml:space="preserve">An rud atá i gceist aici ná, níl dúil agam ionat. </w:t>
      </w:r>
      <w:r w:rsidRPr="004A2C7D">
        <w:rPr>
          <w:rFonts w:ascii="Helvetica" w:hAnsi="Helvetica" w:cs="Helvetica"/>
          <w:i/>
          <w:iCs/>
        </w:rPr>
        <w:t xml:space="preserve">I’m </w:t>
      </w:r>
      <w:proofErr w:type="spellStart"/>
      <w:r w:rsidRPr="004A2C7D">
        <w:rPr>
          <w:rFonts w:ascii="Helvetica" w:hAnsi="Helvetica" w:cs="Helvetica"/>
          <w:i/>
          <w:iCs/>
        </w:rPr>
        <w:t>not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interested</w:t>
      </w:r>
      <w:proofErr w:type="spellEnd"/>
      <w:r w:rsidRPr="004A2C7D">
        <w:rPr>
          <w:rFonts w:ascii="Helvetica" w:hAnsi="Helvetica" w:cs="Helvetica"/>
        </w:rPr>
        <w:t>.</w:t>
      </w:r>
    </w:p>
    <w:p w14:paraId="72E48448" w14:textId="77777777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4B889BD8" w14:textId="0724F574" w:rsidR="00DA37D7" w:rsidRPr="004A2C7D" w:rsidRDefault="00DA37D7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>Ar an drochuair áfach, is minic a bhíonn crá croí ag baint le cúrsaí grá</w:t>
      </w:r>
      <w:r w:rsidR="00EB42D1" w:rsidRPr="004A2C7D">
        <w:rPr>
          <w:rFonts w:ascii="Helvetica" w:hAnsi="Helvetica" w:cs="Helvetica"/>
        </w:rPr>
        <w:t>,</w:t>
      </w:r>
      <w:r w:rsidRPr="004A2C7D">
        <w:rPr>
          <w:rFonts w:ascii="Helvetica" w:hAnsi="Helvetica" w:cs="Helvetica"/>
        </w:rPr>
        <w:t xml:space="preserve"> mar a chonaic muid i gcás </w:t>
      </w:r>
      <w:proofErr w:type="spellStart"/>
      <w:r w:rsidRPr="004A2C7D">
        <w:rPr>
          <w:rFonts w:ascii="Helvetica" w:hAnsi="Helvetica" w:cs="Helvetica"/>
        </w:rPr>
        <w:t>Sonia</w:t>
      </w:r>
      <w:proofErr w:type="spellEnd"/>
      <w:r w:rsidRPr="004A2C7D">
        <w:rPr>
          <w:rFonts w:ascii="Helvetica" w:hAnsi="Helvetica" w:cs="Helvetica"/>
        </w:rPr>
        <w:t xml:space="preserve"> agus Choilm. </w:t>
      </w:r>
      <w:r w:rsidR="00EB42D1" w:rsidRPr="004A2C7D">
        <w:rPr>
          <w:rFonts w:ascii="Helvetica" w:hAnsi="Helvetica" w:cs="Helvetica"/>
        </w:rPr>
        <w:t>‘</w:t>
      </w:r>
      <w:r w:rsidRPr="004A2C7D">
        <w:rPr>
          <w:rFonts w:ascii="Helvetica" w:hAnsi="Helvetica" w:cs="Helvetica"/>
        </w:rPr>
        <w:t>Sin a bhris mo chroí,</w:t>
      </w:r>
      <w:r w:rsidR="00EB42D1" w:rsidRPr="004A2C7D">
        <w:rPr>
          <w:rFonts w:ascii="Helvetica" w:hAnsi="Helvetica" w:cs="Helvetica"/>
        </w:rPr>
        <w:t>’</w:t>
      </w:r>
      <w:r w:rsidRPr="004A2C7D">
        <w:rPr>
          <w:rFonts w:ascii="Helvetica" w:hAnsi="Helvetica" w:cs="Helvetica"/>
        </w:rPr>
        <w:t xml:space="preserve"> a dúirt sí</w:t>
      </w:r>
      <w:r w:rsidR="00EB42D1" w:rsidRPr="004A2C7D">
        <w:rPr>
          <w:rFonts w:ascii="Helvetica" w:hAnsi="Helvetica" w:cs="Helvetica"/>
        </w:rPr>
        <w:t>.</w:t>
      </w:r>
      <w:r w:rsidRPr="004A2C7D">
        <w:rPr>
          <w:rFonts w:ascii="Helvetica" w:hAnsi="Helvetica" w:cs="Helvetica"/>
        </w:rPr>
        <w:t xml:space="preserve"> </w:t>
      </w:r>
      <w:proofErr w:type="spellStart"/>
      <w:r w:rsidR="00EB42D1" w:rsidRPr="004A2C7D">
        <w:rPr>
          <w:rFonts w:ascii="Helvetica" w:hAnsi="Helvetica" w:cs="Helvetica"/>
          <w:i/>
          <w:iCs/>
        </w:rPr>
        <w:t>T</w:t>
      </w:r>
      <w:r w:rsidRPr="004A2C7D">
        <w:rPr>
          <w:rFonts w:ascii="Helvetica" w:hAnsi="Helvetica" w:cs="Helvetica"/>
          <w:i/>
          <w:iCs/>
        </w:rPr>
        <w:t>hat</w:t>
      </w:r>
      <w:proofErr w:type="spellEnd"/>
      <w:r w:rsidRPr="004A2C7D">
        <w:rPr>
          <w:rFonts w:ascii="Helvetica" w:hAnsi="Helvetica" w:cs="Helvetica"/>
          <w:i/>
          <w:iCs/>
        </w:rPr>
        <w:t xml:space="preserve">’s </w:t>
      </w:r>
      <w:proofErr w:type="spellStart"/>
      <w:r w:rsidRPr="004A2C7D">
        <w:rPr>
          <w:rFonts w:ascii="Helvetica" w:hAnsi="Helvetica" w:cs="Helvetica"/>
          <w:i/>
          <w:iCs/>
        </w:rPr>
        <w:t>what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broke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my</w:t>
      </w:r>
      <w:proofErr w:type="spellEnd"/>
      <w:r w:rsidRPr="004A2C7D">
        <w:rPr>
          <w:rFonts w:ascii="Helvetica" w:hAnsi="Helvetica" w:cs="Helvetica"/>
          <w:i/>
          <w:iCs/>
        </w:rPr>
        <w:t xml:space="preserve"> </w:t>
      </w:r>
      <w:proofErr w:type="spellStart"/>
      <w:r w:rsidRPr="004A2C7D">
        <w:rPr>
          <w:rFonts w:ascii="Helvetica" w:hAnsi="Helvetica" w:cs="Helvetica"/>
          <w:i/>
          <w:iCs/>
        </w:rPr>
        <w:t>heart</w:t>
      </w:r>
      <w:proofErr w:type="spellEnd"/>
      <w:r w:rsidRPr="004A2C7D">
        <w:rPr>
          <w:rFonts w:ascii="Helvetica" w:hAnsi="Helvetica" w:cs="Helvetica"/>
        </w:rPr>
        <w:t>.</w:t>
      </w:r>
      <w:r w:rsidR="000915E4" w:rsidRPr="004A2C7D">
        <w:rPr>
          <w:rFonts w:ascii="Helvetica" w:hAnsi="Helvetica" w:cs="Helvetica"/>
        </w:rPr>
        <w:t xml:space="preserve"> </w:t>
      </w:r>
      <w:r w:rsidRPr="004A2C7D">
        <w:rPr>
          <w:rFonts w:ascii="Helvetica" w:hAnsi="Helvetica" w:cs="Helvetica"/>
        </w:rPr>
        <w:t>Tá súil agam nach bhfuil tusa croíbhriste faoi láthair n</w:t>
      </w:r>
      <w:r w:rsidR="169616D1" w:rsidRPr="004A2C7D">
        <w:rPr>
          <w:rFonts w:ascii="Helvetica" w:hAnsi="Helvetica" w:cs="Helvetica"/>
        </w:rPr>
        <w:t>á</w:t>
      </w:r>
      <w:r w:rsidRPr="004A2C7D">
        <w:rPr>
          <w:rFonts w:ascii="Helvetica" w:hAnsi="Helvetica" w:cs="Helvetica"/>
        </w:rPr>
        <w:t xml:space="preserve"> ag fulaingt le galar an ghrá, ar nós </w:t>
      </w:r>
      <w:proofErr w:type="spellStart"/>
      <w:r w:rsidRPr="004A2C7D">
        <w:rPr>
          <w:rFonts w:ascii="Helvetica" w:hAnsi="Helvetica" w:cs="Helvetica"/>
        </w:rPr>
        <w:t>Sonia</w:t>
      </w:r>
      <w:proofErr w:type="spellEnd"/>
      <w:r w:rsidRPr="004A2C7D">
        <w:rPr>
          <w:rFonts w:ascii="Helvetica" w:hAnsi="Helvetica" w:cs="Helvetica"/>
        </w:rPr>
        <w:t xml:space="preserve"> bhocht.</w:t>
      </w:r>
    </w:p>
    <w:p w14:paraId="6A71A085" w14:textId="77777777" w:rsidR="007F1CA0" w:rsidRPr="004A2C7D" w:rsidRDefault="007F1CA0" w:rsidP="5BFE1AC2">
      <w:pPr>
        <w:spacing w:before="0" w:after="160" w:line="276" w:lineRule="auto"/>
        <w:jc w:val="both"/>
        <w:rPr>
          <w:rFonts w:ascii="Helvetica" w:eastAsia="Calibri" w:hAnsi="Helvetica" w:cs="Arial"/>
          <w:b/>
          <w:bCs/>
          <w:color w:val="077183" w:themeColor="text2"/>
          <w:kern w:val="2"/>
          <w:lang w:eastAsia="en-US"/>
          <w14:ligatures w14:val="standardContextual"/>
        </w:rPr>
      </w:pPr>
    </w:p>
    <w:p w14:paraId="66C60A3E" w14:textId="77777777" w:rsidR="000915E4" w:rsidRPr="004A2C7D" w:rsidRDefault="00E15D5F" w:rsidP="5BFE1AC2">
      <w:pPr>
        <w:spacing w:before="0" w:line="276" w:lineRule="auto"/>
        <w:jc w:val="both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4A2C7D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Ar thug tú faoi deara?</w:t>
      </w:r>
    </w:p>
    <w:p w14:paraId="4C52F9A0" w14:textId="475DAD5F" w:rsidR="00F74F59" w:rsidRPr="004A2C7D" w:rsidRDefault="00F74F59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 xml:space="preserve">Ar thug tú faoi deara na fuaimeanna a bhaineann leis an </w:t>
      </w:r>
      <w:r w:rsidR="0071779B" w:rsidRPr="004A2C7D">
        <w:rPr>
          <w:rFonts w:ascii="Helvetica" w:hAnsi="Helvetica" w:cs="Helvetica"/>
        </w:rPr>
        <w:t>‘</w:t>
      </w:r>
      <w:proofErr w:type="spellStart"/>
      <w:r w:rsidRPr="004A2C7D">
        <w:rPr>
          <w:rFonts w:ascii="Helvetica" w:hAnsi="Helvetica" w:cs="Helvetica"/>
        </w:rPr>
        <w:t>th</w:t>
      </w:r>
      <w:proofErr w:type="spellEnd"/>
      <w:r w:rsidR="0071779B" w:rsidRPr="004A2C7D">
        <w:rPr>
          <w:rFonts w:ascii="Helvetica" w:hAnsi="Helvetica" w:cs="Helvetica"/>
        </w:rPr>
        <w:t>’</w:t>
      </w:r>
      <w:r w:rsidRPr="004A2C7D">
        <w:rPr>
          <w:rFonts w:ascii="Helvetica" w:hAnsi="Helvetica" w:cs="Helvetica"/>
        </w:rPr>
        <w:t xml:space="preserve"> agus leis an </w:t>
      </w:r>
      <w:r w:rsidR="0071779B" w:rsidRPr="004A2C7D">
        <w:rPr>
          <w:rFonts w:ascii="Helvetica" w:hAnsi="Helvetica" w:cs="Helvetica"/>
        </w:rPr>
        <w:t>‘</w:t>
      </w:r>
      <w:proofErr w:type="spellStart"/>
      <w:r w:rsidRPr="004A2C7D">
        <w:rPr>
          <w:rFonts w:ascii="Helvetica" w:hAnsi="Helvetica" w:cs="Helvetica"/>
        </w:rPr>
        <w:t>sh</w:t>
      </w:r>
      <w:proofErr w:type="spellEnd"/>
      <w:r w:rsidR="0071779B" w:rsidRPr="004A2C7D">
        <w:rPr>
          <w:rFonts w:ascii="Helvetica" w:hAnsi="Helvetica" w:cs="Helvetica"/>
        </w:rPr>
        <w:t>’</w:t>
      </w:r>
      <w:r w:rsidRPr="004A2C7D">
        <w:rPr>
          <w:rFonts w:ascii="Helvetica" w:hAnsi="Helvetica" w:cs="Helvetica"/>
        </w:rPr>
        <w:t xml:space="preserve"> sna focail 'thú' agus 'shúil'?</w:t>
      </w:r>
    </w:p>
    <w:p w14:paraId="263F4020" w14:textId="77777777" w:rsidR="00F74F59" w:rsidRPr="004A2C7D" w:rsidRDefault="00F74F59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638BCCA9" w14:textId="77777777" w:rsidR="00F74F59" w:rsidRPr="004A2C7D" w:rsidRDefault="00F74F59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>Grá mo chroí thú</w:t>
      </w:r>
    </w:p>
    <w:p w14:paraId="053762B7" w14:textId="77777777" w:rsidR="00F74F59" w:rsidRPr="004A2C7D" w:rsidRDefault="00F74F59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>Tá mo shúil ar dhuine éigin eile.</w:t>
      </w:r>
    </w:p>
    <w:p w14:paraId="38D2A880" w14:textId="77777777" w:rsidR="00F74F59" w:rsidRPr="004A2C7D" w:rsidRDefault="00F74F59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0496FBD0" w14:textId="6D35008B" w:rsidR="00F74F59" w:rsidRPr="004A2C7D" w:rsidRDefault="00F74F59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 xml:space="preserve">Nuair a chuirtear séimhiú ar 't' nó ar 's' sa Ghaeilge, bíonn fuaim ar nós 'h' sa Bhéarla ag baint leis. Le tuilleadh a fhoghlaim faoi chúrsaí foghraíochta sa Ghaeilge, téigh go dtí ceacht </w:t>
      </w:r>
      <w:r w:rsidR="002B5193" w:rsidRPr="004A2C7D">
        <w:rPr>
          <w:rFonts w:ascii="Helvetica" w:hAnsi="Helvetica" w:cs="Helvetica"/>
        </w:rPr>
        <w:t xml:space="preserve">3 &amp; </w:t>
      </w:r>
      <w:r w:rsidRPr="004A2C7D">
        <w:rPr>
          <w:rFonts w:ascii="Helvetica" w:hAnsi="Helvetica" w:cs="Helvetica"/>
        </w:rPr>
        <w:t>5 den tsraith seo.</w:t>
      </w:r>
    </w:p>
    <w:p w14:paraId="2F470EB7" w14:textId="77777777" w:rsidR="00F74F59" w:rsidRPr="004A2C7D" w:rsidRDefault="00F74F59" w:rsidP="5BFE1AC2">
      <w:pPr>
        <w:spacing w:before="0" w:line="276" w:lineRule="auto"/>
        <w:jc w:val="both"/>
        <w:rPr>
          <w:rFonts w:ascii="Helvetica" w:hAnsi="Helvetica" w:cs="Helvetica"/>
        </w:rPr>
      </w:pPr>
    </w:p>
    <w:p w14:paraId="540C4624" w14:textId="58724C36" w:rsidR="00F74F59" w:rsidRPr="004A2C7D" w:rsidRDefault="00F74F59" w:rsidP="5BFE1AC2">
      <w:pPr>
        <w:spacing w:before="0" w:line="276" w:lineRule="auto"/>
        <w:jc w:val="both"/>
        <w:rPr>
          <w:rFonts w:ascii="Helvetica" w:hAnsi="Helvetica" w:cs="Helvetica"/>
        </w:rPr>
      </w:pPr>
      <w:r w:rsidRPr="004A2C7D">
        <w:rPr>
          <w:rFonts w:ascii="Helvetica" w:hAnsi="Helvetica" w:cs="Helvetica"/>
        </w:rPr>
        <w:t>Suigh siar anois agus féach ar na míreanna grá sin arís. Agus más mian leat dul siar ar ábhar an cheachta seo agus tuilleadh cleachtaí a dhéanamh ar theanga an ghrá sa Ghaeilge, caith do shúil ar na bileoga ar snas.ie.</w:t>
      </w:r>
    </w:p>
    <w:p w14:paraId="5AF1F053" w14:textId="4D1191F9" w:rsidR="002C55D3" w:rsidRPr="004A2C7D" w:rsidRDefault="0043077E" w:rsidP="5BFE1AC2">
      <w:pPr>
        <w:rPr>
          <w:rFonts w:ascii="Helvetica" w:eastAsia="Calibri" w:hAnsi="Helvetica" w:cs="Arial"/>
          <w:kern w:val="2"/>
          <w:lang w:eastAsia="en-US"/>
          <w14:ligatures w14:val="standardContextual"/>
        </w:rPr>
      </w:pPr>
      <w:r w:rsidRPr="004A2C7D">
        <w:rPr>
          <w:i/>
          <w:iCs/>
          <w:noProof/>
          <w:color w:val="033841" w:themeColor="text2" w:themeShade="80"/>
        </w:rPr>
        <w:drawing>
          <wp:anchor distT="0" distB="0" distL="114300" distR="114300" simplePos="0" relativeHeight="251658252" behindDoc="0" locked="0" layoutInCell="1" allowOverlap="1" wp14:anchorId="69945AB9" wp14:editId="61AE6B5D">
            <wp:simplePos x="0" y="0"/>
            <wp:positionH relativeFrom="margin">
              <wp:posOffset>18415</wp:posOffset>
            </wp:positionH>
            <wp:positionV relativeFrom="paragraph">
              <wp:posOffset>3942715</wp:posOffset>
            </wp:positionV>
            <wp:extent cx="6099175" cy="436245"/>
            <wp:effectExtent l="0" t="0" r="0" b="1905"/>
            <wp:wrapNone/>
            <wp:docPr id="1752009415" name="Picture 175200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5D3" w:rsidRPr="004A2C7D">
        <w:rPr>
          <w:rFonts w:ascii="Helvetica" w:eastAsia="Calibri" w:hAnsi="Helvetica" w:cs="Arial"/>
          <w:kern w:val="2"/>
          <w:lang w:eastAsia="en-US"/>
          <w14:ligatures w14:val="standardContextual"/>
        </w:rPr>
        <w:br w:type="page"/>
      </w:r>
    </w:p>
    <w:p w14:paraId="5F12FE41" w14:textId="77777777" w:rsidR="00103784" w:rsidRPr="004A2C7D" w:rsidRDefault="00103784" w:rsidP="5BFE1AC2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14A2AD26" w14:textId="77777777" w:rsidR="009B3137" w:rsidRPr="004A2C7D" w:rsidRDefault="009B3137" w:rsidP="5BFE1AC2">
      <w:pPr>
        <w:spacing w:before="0" w:line="360" w:lineRule="auto"/>
        <w:jc w:val="center"/>
        <w:rPr>
          <w:rFonts w:ascii="Helvetica" w:hAnsi="Helvetica" w:cs="Helvetica"/>
          <w:b/>
          <w:bCs/>
          <w:color w:val="262626" w:themeColor="text1" w:themeTint="D9"/>
          <w:sz w:val="32"/>
          <w:szCs w:val="32"/>
        </w:rPr>
      </w:pPr>
      <w:r w:rsidRPr="004A2C7D">
        <w:rPr>
          <w:rFonts w:ascii="Helvetica" w:hAnsi="Helvetica" w:cs="Helvetica"/>
          <w:b/>
          <w:bCs/>
          <w:color w:val="262626" w:themeColor="text1" w:themeTint="D9"/>
          <w:sz w:val="32"/>
          <w:szCs w:val="32"/>
        </w:rPr>
        <w:t>Bileog amháin (gearrtha) do gach beirt.</w:t>
      </w:r>
    </w:p>
    <w:p w14:paraId="3FD94F5D" w14:textId="77777777" w:rsidR="009B3137" w:rsidRPr="004A2C7D" w:rsidRDefault="009B3137" w:rsidP="5BFE1AC2">
      <w:pPr>
        <w:spacing w:before="0" w:line="360" w:lineRule="auto"/>
        <w:jc w:val="both"/>
        <w:rPr>
          <w:rFonts w:ascii="Helvetica" w:hAnsi="Helvetica" w:cs="Helvetica"/>
          <w:b/>
          <w:bCs/>
          <w:color w:val="262626" w:themeColor="text1" w:themeTint="D9"/>
        </w:rPr>
      </w:pPr>
      <w:r w:rsidRPr="004A2C7D">
        <w:rPr>
          <w:rFonts w:ascii="Helvetica" w:hAnsi="Helvetica" w:cs="Helvetica"/>
          <w:b/>
          <w:bCs/>
          <w:color w:val="262626" w:themeColor="text1" w:themeTint="D9"/>
        </w:rPr>
        <w:t>Duine A:</w:t>
      </w:r>
    </w:p>
    <w:p w14:paraId="0EC68458" w14:textId="4B0FCF4A" w:rsidR="009B3137" w:rsidRPr="004A2C7D" w:rsidRDefault="009B3137" w:rsidP="5BFE1AC2">
      <w:pPr>
        <w:pStyle w:val="Altanliosta"/>
        <w:numPr>
          <w:ilvl w:val="0"/>
          <w:numId w:val="1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000000" w:themeColor="text1"/>
          <w:lang w:val="ga-IE"/>
        </w:rPr>
        <w:t>A Sh</w:t>
      </w:r>
      <w:r w:rsidR="001A371B" w:rsidRPr="004A2C7D">
        <w:rPr>
          <w:rFonts w:ascii="Helvetica" w:hAnsi="Helvetica" w:cs="Helvetica"/>
          <w:color w:val="000000" w:themeColor="text1"/>
          <w:lang w:val="ga-IE"/>
        </w:rPr>
        <w:t>éamais</w:t>
      </w:r>
      <w:r w:rsidRPr="004A2C7D">
        <w:rPr>
          <w:rFonts w:ascii="Helvetica" w:hAnsi="Helvetica" w:cs="Helvetica"/>
          <w:color w:val="000000" w:themeColor="text1"/>
          <w:lang w:val="ga-IE"/>
        </w:rPr>
        <w:t>, a</w:t>
      </w:r>
      <w:r w:rsidR="4EFDC482" w:rsidRPr="004A2C7D">
        <w:rPr>
          <w:rFonts w:ascii="Helvetica" w:hAnsi="Helvetica" w:cs="Helvetica"/>
          <w:color w:val="000000" w:themeColor="text1"/>
          <w:lang w:val="ga-IE"/>
        </w:rPr>
        <w:t>n</w:t>
      </w:r>
      <w:r w:rsidRPr="004A2C7D">
        <w:rPr>
          <w:rFonts w:ascii="Helvetica" w:hAnsi="Helvetica" w:cs="Helvetica"/>
          <w:color w:val="000000" w:themeColor="text1"/>
          <w:lang w:val="ga-IE"/>
        </w:rPr>
        <w:t xml:space="preserve"> dtabharfaidh tú d’uimhir theileafóin dom le do thoil?</w:t>
      </w:r>
    </w:p>
    <w:p w14:paraId="70CFEA79" w14:textId="77777777" w:rsidR="009B3137" w:rsidRPr="004A2C7D" w:rsidRDefault="009B3137" w:rsidP="5BFE1AC2">
      <w:pPr>
        <w:pStyle w:val="Altanliosta"/>
        <w:numPr>
          <w:ilvl w:val="0"/>
          <w:numId w:val="1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D’éirigh leo an dúshlán a shárú.</w:t>
      </w:r>
    </w:p>
    <w:p w14:paraId="7363213C" w14:textId="77777777" w:rsidR="009B3137" w:rsidRPr="004A2C7D" w:rsidRDefault="009B3137" w:rsidP="5BFE1AC2">
      <w:pPr>
        <w:pStyle w:val="Altanliosta"/>
        <w:numPr>
          <w:ilvl w:val="0"/>
          <w:numId w:val="1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Bíonn sé de shíor ar na meáin shóisialta.</w:t>
      </w:r>
    </w:p>
    <w:p w14:paraId="3CFEEF9C" w14:textId="77777777" w:rsidR="009B3137" w:rsidRPr="004A2C7D" w:rsidRDefault="009B3137" w:rsidP="5BFE1AC2">
      <w:pPr>
        <w:pStyle w:val="Altanliosta"/>
        <w:numPr>
          <w:ilvl w:val="0"/>
          <w:numId w:val="1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Tá a theach ar shráid Thomáis.</w:t>
      </w:r>
    </w:p>
    <w:p w14:paraId="1B3B1468" w14:textId="77777777" w:rsidR="009B3137" w:rsidRPr="004A2C7D" w:rsidRDefault="009B3137" w:rsidP="5BFE1AC2">
      <w:pPr>
        <w:pStyle w:val="Altanliosta"/>
        <w:numPr>
          <w:ilvl w:val="0"/>
          <w:numId w:val="16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Bhí an carr trí thine ar thaobh an bhóthair.</w:t>
      </w:r>
    </w:p>
    <w:p w14:paraId="448AA05D" w14:textId="77777777" w:rsidR="009B3137" w:rsidRPr="004A2C7D" w:rsidRDefault="009B3137" w:rsidP="5BFE1AC2">
      <w:pPr>
        <w:pStyle w:val="Altanliosta"/>
        <w:spacing w:line="360" w:lineRule="auto"/>
        <w:ind w:left="927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1536EDAC" w14:textId="77777777" w:rsidR="009B3137" w:rsidRPr="004A2C7D" w:rsidRDefault="009B3137" w:rsidP="5BFE1AC2">
      <w:pPr>
        <w:pStyle w:val="Altanliosta"/>
        <w:numPr>
          <w:ilvl w:val="0"/>
          <w:numId w:val="17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_______________________________________________________________________</w:t>
      </w:r>
    </w:p>
    <w:p w14:paraId="7748A9CF" w14:textId="77777777" w:rsidR="009B3137" w:rsidRPr="004A2C7D" w:rsidRDefault="009B3137" w:rsidP="5BFE1AC2">
      <w:pPr>
        <w:pStyle w:val="Altanliosta"/>
        <w:numPr>
          <w:ilvl w:val="0"/>
          <w:numId w:val="17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_______________________________________________________________________</w:t>
      </w:r>
    </w:p>
    <w:p w14:paraId="39A77198" w14:textId="77777777" w:rsidR="009B3137" w:rsidRPr="004A2C7D" w:rsidRDefault="009B3137" w:rsidP="5BFE1AC2">
      <w:pPr>
        <w:pStyle w:val="Altanliosta"/>
        <w:numPr>
          <w:ilvl w:val="0"/>
          <w:numId w:val="17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_______________________________________________________________________</w:t>
      </w:r>
    </w:p>
    <w:p w14:paraId="67BDB6BF" w14:textId="77777777" w:rsidR="009B3137" w:rsidRPr="004A2C7D" w:rsidRDefault="009B3137" w:rsidP="5BFE1AC2">
      <w:pPr>
        <w:pStyle w:val="Altanliosta"/>
        <w:numPr>
          <w:ilvl w:val="0"/>
          <w:numId w:val="17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_______________________________________________________________________</w:t>
      </w:r>
    </w:p>
    <w:p w14:paraId="7418B81E" w14:textId="77777777" w:rsidR="009B3137" w:rsidRPr="004A2C7D" w:rsidRDefault="009B3137" w:rsidP="5BFE1AC2">
      <w:pPr>
        <w:pStyle w:val="Altanliosta"/>
        <w:numPr>
          <w:ilvl w:val="0"/>
          <w:numId w:val="17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_______________________________________________________________________</w:t>
      </w:r>
    </w:p>
    <w:p w14:paraId="735C44F7" w14:textId="77777777" w:rsidR="009B3137" w:rsidRPr="004A2C7D" w:rsidRDefault="009B3137" w:rsidP="5BFE1AC2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noProof/>
          <w:color w:val="262626" w:themeColor="text1" w:themeTint="D9"/>
        </w:rPr>
        <w:drawing>
          <wp:anchor distT="0" distB="0" distL="114300" distR="114300" simplePos="0" relativeHeight="251658251" behindDoc="0" locked="0" layoutInCell="1" allowOverlap="1" wp14:anchorId="259A5C02" wp14:editId="2DC86D67">
            <wp:simplePos x="0" y="0"/>
            <wp:positionH relativeFrom="column">
              <wp:posOffset>1460501</wp:posOffset>
            </wp:positionH>
            <wp:positionV relativeFrom="paragraph">
              <wp:posOffset>215265</wp:posOffset>
            </wp:positionV>
            <wp:extent cx="292100" cy="292100"/>
            <wp:effectExtent l="19050" t="0" r="0" b="0"/>
            <wp:wrapSquare wrapText="bothSides"/>
            <wp:docPr id="493204893" name="Graphic 16" descr="Scissor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04893" name="Graphic 493204893" descr="Scissors outlin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19116" flipV="1"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EB17D" w14:textId="77777777" w:rsidR="009B3137" w:rsidRPr="004A2C7D" w:rsidRDefault="009B3137" w:rsidP="5BFE1AC2">
      <w:pPr>
        <w:spacing w:before="0" w:line="360" w:lineRule="auto"/>
        <w:ind w:left="2268"/>
        <w:jc w:val="both"/>
        <w:rPr>
          <w:rFonts w:ascii="Helvetica" w:hAnsi="Helvetica" w:cs="Helvetica"/>
          <w:color w:val="262626" w:themeColor="text1" w:themeTint="D9"/>
        </w:rPr>
      </w:pPr>
      <w:r w:rsidRPr="004A2C7D">
        <w:rPr>
          <w:rFonts w:ascii="Helvetica" w:hAnsi="Helvetica" w:cs="Helvetica"/>
          <w:color w:val="262626" w:themeColor="text1" w:themeTint="D9"/>
        </w:rPr>
        <w:t>………………………………………………………………….</w:t>
      </w:r>
    </w:p>
    <w:p w14:paraId="557BE8B1" w14:textId="77777777" w:rsidR="009B3137" w:rsidRPr="004A2C7D" w:rsidRDefault="009B3137" w:rsidP="5BFE1AC2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0D9AB7CE" w14:textId="77777777" w:rsidR="009B3137" w:rsidRPr="004A2C7D" w:rsidRDefault="009B3137" w:rsidP="5BFE1AC2">
      <w:pPr>
        <w:spacing w:before="0" w:line="360" w:lineRule="auto"/>
        <w:jc w:val="both"/>
        <w:rPr>
          <w:rFonts w:ascii="Helvetica" w:hAnsi="Helvetica" w:cs="Helvetica"/>
          <w:b/>
          <w:bCs/>
          <w:color w:val="262626" w:themeColor="text1" w:themeTint="D9"/>
        </w:rPr>
      </w:pPr>
      <w:r w:rsidRPr="004A2C7D">
        <w:rPr>
          <w:rFonts w:ascii="Helvetica" w:hAnsi="Helvetica" w:cs="Helvetica"/>
          <w:b/>
          <w:bCs/>
          <w:color w:val="262626" w:themeColor="text1" w:themeTint="D9"/>
        </w:rPr>
        <w:t xml:space="preserve">Duine B: </w:t>
      </w:r>
    </w:p>
    <w:p w14:paraId="038A03BA" w14:textId="77777777" w:rsidR="009B3137" w:rsidRPr="004A2C7D" w:rsidRDefault="009B3137" w:rsidP="5BFE1AC2">
      <w:pPr>
        <w:pStyle w:val="Altanliosta"/>
        <w:numPr>
          <w:ilvl w:val="0"/>
          <w:numId w:val="18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Seo mo sheanmháthair.</w:t>
      </w:r>
    </w:p>
    <w:p w14:paraId="60BD9849" w14:textId="77777777" w:rsidR="009B3137" w:rsidRPr="004A2C7D" w:rsidRDefault="009B3137" w:rsidP="5BFE1AC2">
      <w:pPr>
        <w:pStyle w:val="Altanliosta"/>
        <w:numPr>
          <w:ilvl w:val="0"/>
          <w:numId w:val="18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Cuir ort do sheaicéad. Níl sé </w:t>
      </w:r>
      <w:proofErr w:type="spellStart"/>
      <w:r w:rsidRPr="004A2C7D">
        <w:rPr>
          <w:rFonts w:ascii="Helvetica" w:hAnsi="Helvetica" w:cs="Helvetica"/>
          <w:color w:val="262626" w:themeColor="text1" w:themeTint="D9"/>
          <w:lang w:val="ga-IE"/>
        </w:rPr>
        <w:t>róthe</w:t>
      </w:r>
      <w:proofErr w:type="spellEnd"/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anseo.</w:t>
      </w:r>
    </w:p>
    <w:p w14:paraId="64881EAE" w14:textId="77777777" w:rsidR="009B3137" w:rsidRPr="004A2C7D" w:rsidRDefault="009B3137" w:rsidP="5BFE1AC2">
      <w:pPr>
        <w:pStyle w:val="Altanliosta"/>
        <w:numPr>
          <w:ilvl w:val="0"/>
          <w:numId w:val="18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Níl máthair Shorcha róshásta.</w:t>
      </w:r>
    </w:p>
    <w:p w14:paraId="550DE435" w14:textId="77777777" w:rsidR="009B3137" w:rsidRPr="004A2C7D" w:rsidRDefault="009B3137" w:rsidP="5BFE1AC2">
      <w:pPr>
        <w:pStyle w:val="Altanliosta"/>
        <w:numPr>
          <w:ilvl w:val="0"/>
          <w:numId w:val="18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Nár thuig tú mo théacs?</w:t>
      </w:r>
    </w:p>
    <w:p w14:paraId="10F8ADC8" w14:textId="77777777" w:rsidR="009B3137" w:rsidRPr="004A2C7D" w:rsidRDefault="009B3137" w:rsidP="5BFE1AC2">
      <w:pPr>
        <w:pStyle w:val="Altanliosta"/>
        <w:numPr>
          <w:ilvl w:val="0"/>
          <w:numId w:val="18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Shuigh sé ar thairne trí thimpiste.</w:t>
      </w:r>
    </w:p>
    <w:p w14:paraId="2F2F940B" w14:textId="77777777" w:rsidR="009B3137" w:rsidRPr="004A2C7D" w:rsidRDefault="009B3137" w:rsidP="5BFE1AC2">
      <w:pPr>
        <w:pStyle w:val="Altanliosta"/>
        <w:spacing w:line="360" w:lineRule="auto"/>
        <w:ind w:left="927"/>
        <w:jc w:val="both"/>
        <w:rPr>
          <w:rFonts w:ascii="Helvetica" w:hAnsi="Helvetica" w:cs="Helvetica"/>
          <w:color w:val="262626" w:themeColor="text1" w:themeTint="D9"/>
          <w:lang w:val="ga-IE"/>
        </w:rPr>
      </w:pPr>
    </w:p>
    <w:p w14:paraId="4F4F4149" w14:textId="77777777" w:rsidR="009B3137" w:rsidRPr="004A2C7D" w:rsidRDefault="009B3137" w:rsidP="5BFE1AC2">
      <w:pPr>
        <w:pStyle w:val="Altanliosta"/>
        <w:numPr>
          <w:ilvl w:val="0"/>
          <w:numId w:val="19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 xml:space="preserve"> _______________________________________________________________________</w:t>
      </w:r>
    </w:p>
    <w:p w14:paraId="2E887ED0" w14:textId="77777777" w:rsidR="009B3137" w:rsidRPr="004A2C7D" w:rsidRDefault="009B3137" w:rsidP="5BFE1AC2">
      <w:pPr>
        <w:pStyle w:val="Altanliosta"/>
        <w:numPr>
          <w:ilvl w:val="0"/>
          <w:numId w:val="19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_______________________________________________________________________</w:t>
      </w:r>
    </w:p>
    <w:p w14:paraId="4575BD9D" w14:textId="77777777" w:rsidR="009B3137" w:rsidRPr="004A2C7D" w:rsidRDefault="009B3137" w:rsidP="5BFE1AC2">
      <w:pPr>
        <w:pStyle w:val="Altanliosta"/>
        <w:numPr>
          <w:ilvl w:val="0"/>
          <w:numId w:val="19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_______________________________________________________________________</w:t>
      </w:r>
    </w:p>
    <w:p w14:paraId="50F817E3" w14:textId="77777777" w:rsidR="009B3137" w:rsidRPr="004A2C7D" w:rsidRDefault="009B3137" w:rsidP="5BFE1AC2">
      <w:pPr>
        <w:pStyle w:val="Altanliosta"/>
        <w:numPr>
          <w:ilvl w:val="0"/>
          <w:numId w:val="19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_______________________________________________________________________</w:t>
      </w:r>
    </w:p>
    <w:p w14:paraId="58B92FDD" w14:textId="77777777" w:rsidR="009B3137" w:rsidRPr="004A2C7D" w:rsidRDefault="009B3137" w:rsidP="5BFE1AC2">
      <w:pPr>
        <w:pStyle w:val="Altanliosta"/>
        <w:numPr>
          <w:ilvl w:val="0"/>
          <w:numId w:val="19"/>
        </w:numPr>
        <w:spacing w:line="360" w:lineRule="auto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4A2C7D">
        <w:rPr>
          <w:rFonts w:ascii="Helvetica" w:hAnsi="Helvetica" w:cs="Helvetica"/>
          <w:color w:val="262626" w:themeColor="text1" w:themeTint="D9"/>
          <w:lang w:val="ga-IE"/>
        </w:rPr>
        <w:t>_______________________________________________________________________</w:t>
      </w:r>
    </w:p>
    <w:sectPr w:rsidR="009B3137" w:rsidRPr="004A2C7D" w:rsidSect="00D37AEB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440" w:right="1080" w:bottom="1440" w:left="1080" w:header="14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D979D" w14:textId="77777777" w:rsidR="009D3101" w:rsidRPr="004A2C7D" w:rsidRDefault="009D3101" w:rsidP="008D48F8">
      <w:r w:rsidRPr="004A2C7D">
        <w:separator/>
      </w:r>
    </w:p>
  </w:endnote>
  <w:endnote w:type="continuationSeparator" w:id="0">
    <w:p w14:paraId="4A9DDE85" w14:textId="77777777" w:rsidR="009D3101" w:rsidRPr="004A2C7D" w:rsidRDefault="009D3101" w:rsidP="008D48F8">
      <w:r w:rsidRPr="004A2C7D">
        <w:continuationSeparator/>
      </w:r>
    </w:p>
  </w:endnote>
  <w:endnote w:type="continuationNotice" w:id="1">
    <w:p w14:paraId="172EB598" w14:textId="77777777" w:rsidR="009D3101" w:rsidRPr="004A2C7D" w:rsidRDefault="009D3101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4A2C7D" w14:paraId="058AD548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1A107CA7" w14:textId="77777777" w:rsidR="00C22132" w:rsidRPr="004A2C7D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A2C7D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2F5C5D" wp14:editId="02F71110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2082658207" name="Straight Connector 2082658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77C97DDB">
                  <v:line id="Straight Connector 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62D6F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22132" w:rsidRPr="004A2C7D" w14:paraId="0662E672" w14:textId="77777777" w:rsidTr="00777D1B">
      <w:trPr>
        <w:trHeight w:val="16"/>
        <w:jc w:val="center"/>
      </w:trPr>
      <w:tc>
        <w:tcPr>
          <w:tcW w:w="1518" w:type="dxa"/>
          <w:shd w:val="clear" w:color="auto" w:fill="auto"/>
          <w:vAlign w:val="center"/>
        </w:tcPr>
        <w:p w14:paraId="3A24F0FD" w14:textId="77777777" w:rsidR="00C22132" w:rsidRPr="004A2C7D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4A2C7D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564BE8" wp14:editId="18AAECDC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557788075" name="Picture 557788075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363DFED7" w14:textId="52023C6E" w:rsidR="00C22132" w:rsidRPr="004A2C7D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A2C7D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="00DA72E8" w:rsidRPr="004A2C7D">
            <w:rPr>
              <w:color w:val="575757"/>
              <w:sz w:val="18"/>
            </w:rPr>
            <w:t xml:space="preserve">Lárionad na Gaeilge, Ollscoil </w:t>
          </w:r>
          <w:proofErr w:type="spellStart"/>
          <w:r w:rsidR="00DA72E8" w:rsidRPr="004A2C7D">
            <w:rPr>
              <w:color w:val="575757"/>
              <w:sz w:val="18"/>
            </w:rPr>
            <w:t>Mhá</w:t>
          </w:r>
          <w:proofErr w:type="spellEnd"/>
          <w:r w:rsidR="00DA72E8" w:rsidRPr="004A2C7D">
            <w:rPr>
              <w:color w:val="575757"/>
              <w:sz w:val="18"/>
            </w:rPr>
            <w:t xml:space="preserve"> Nuad</w:t>
          </w:r>
        </w:p>
      </w:tc>
      <w:tc>
        <w:tcPr>
          <w:tcW w:w="3650" w:type="dxa"/>
          <w:shd w:val="clear" w:color="auto" w:fill="auto"/>
          <w:vAlign w:val="center"/>
        </w:tcPr>
        <w:p w14:paraId="03664B49" w14:textId="77777777" w:rsidR="00C22132" w:rsidRPr="004A2C7D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A2C7D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4A2C7D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4A2C7D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4A2C7D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4A2C7D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7FB32F4" w14:textId="6D4BD820" w:rsidR="0090360E" w:rsidRPr="004A2C7D" w:rsidRDefault="0090360E" w:rsidP="00C22132">
    <w:pPr>
      <w:pStyle w:val="Buntsc"/>
      <w:spacing w:befor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4A2C7D" w14:paraId="3EB7A393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2A594BA4" w14:textId="77777777" w:rsidR="00C22132" w:rsidRPr="004A2C7D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A2C7D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4C9C511A" wp14:editId="23E03C79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437188552" name="Straight Connector 4371885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6D590D36">
                  <v:line id="Straight Connector 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36DA0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493DBD" w:rsidRPr="004A2C7D" w14:paraId="7763D982" w14:textId="77777777">
      <w:trPr>
        <w:jc w:val="center"/>
      </w:trPr>
      <w:tc>
        <w:tcPr>
          <w:tcW w:w="1518" w:type="dxa"/>
          <w:shd w:val="clear" w:color="auto" w:fill="auto"/>
          <w:vAlign w:val="center"/>
        </w:tcPr>
        <w:p w14:paraId="260B25CE" w14:textId="77777777" w:rsidR="00493DBD" w:rsidRPr="004A2C7D" w:rsidRDefault="00493DBD" w:rsidP="00493DBD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4A2C7D">
            <w:rPr>
              <w:noProof/>
            </w:rPr>
            <w:drawing>
              <wp:anchor distT="0" distB="0" distL="114300" distR="114300" simplePos="0" relativeHeight="251660293" behindDoc="0" locked="0" layoutInCell="1" allowOverlap="1" wp14:anchorId="6C7CA241" wp14:editId="04698F94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006088673" name="Picture 1006088673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14B61CCA" w14:textId="15B48B3F" w:rsidR="00493DBD" w:rsidRPr="004A2C7D" w:rsidRDefault="00493DBD" w:rsidP="00493DBD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A2C7D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Pr="004A2C7D">
            <w:rPr>
              <w:color w:val="575757"/>
              <w:sz w:val="18"/>
            </w:rPr>
            <w:t xml:space="preserve">Lárionad na Gaeilge, Ollscoil </w:t>
          </w:r>
          <w:proofErr w:type="spellStart"/>
          <w:r w:rsidRPr="004A2C7D">
            <w:rPr>
              <w:color w:val="575757"/>
              <w:sz w:val="18"/>
            </w:rPr>
            <w:t>Mhá</w:t>
          </w:r>
          <w:proofErr w:type="spellEnd"/>
          <w:r w:rsidRPr="004A2C7D">
            <w:rPr>
              <w:color w:val="575757"/>
              <w:sz w:val="18"/>
            </w:rPr>
            <w:t xml:space="preserve"> Nuad</w:t>
          </w:r>
        </w:p>
      </w:tc>
      <w:tc>
        <w:tcPr>
          <w:tcW w:w="3650" w:type="dxa"/>
          <w:shd w:val="clear" w:color="auto" w:fill="auto"/>
          <w:vAlign w:val="center"/>
        </w:tcPr>
        <w:p w14:paraId="297B39C4" w14:textId="77777777" w:rsidR="00493DBD" w:rsidRPr="004A2C7D" w:rsidRDefault="00493DBD" w:rsidP="00493DBD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4A2C7D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4A2C7D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4A2C7D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4A2C7D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4A2C7D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C9F84BB" w14:textId="3046272A" w:rsidR="00C22132" w:rsidRPr="004A2C7D" w:rsidRDefault="00C22132" w:rsidP="00C22132">
    <w:pPr>
      <w:pStyle w:val="Buntsc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7CF6D4" w14:textId="77777777" w:rsidR="009D3101" w:rsidRPr="004A2C7D" w:rsidRDefault="009D3101" w:rsidP="008D48F8">
      <w:r w:rsidRPr="004A2C7D">
        <w:separator/>
      </w:r>
    </w:p>
  </w:footnote>
  <w:footnote w:type="continuationSeparator" w:id="0">
    <w:p w14:paraId="2C112C12" w14:textId="77777777" w:rsidR="009D3101" w:rsidRPr="004A2C7D" w:rsidRDefault="009D3101" w:rsidP="008D48F8">
      <w:r w:rsidRPr="004A2C7D">
        <w:continuationSeparator/>
      </w:r>
    </w:p>
  </w:footnote>
  <w:footnote w:type="continuationNotice" w:id="1">
    <w:p w14:paraId="592D66A9" w14:textId="77777777" w:rsidR="009D3101" w:rsidRPr="004A2C7D" w:rsidRDefault="009D3101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2BAB9" w14:textId="7F17E03B" w:rsidR="00510C81" w:rsidRPr="004A2C7D" w:rsidRDefault="00F22161" w:rsidP="00D9776E">
    <w:pPr>
      <w:pStyle w:val="Ceanntsc"/>
      <w:jc w:val="right"/>
      <w:rPr>
        <w:rFonts w:ascii="Helvetica" w:hAnsi="Helvetica" w:cs="Helvetica"/>
        <w:b/>
        <w:bCs/>
        <w:color w:val="000000" w:themeColor="text1"/>
      </w:rPr>
    </w:pPr>
    <w:r w:rsidRPr="004A2C7D">
      <w:rPr>
        <w:noProof/>
      </w:rPr>
      <w:drawing>
        <wp:anchor distT="0" distB="0" distL="114300" distR="114300" simplePos="0" relativeHeight="251658245" behindDoc="0" locked="0" layoutInCell="1" allowOverlap="1" wp14:anchorId="52794514" wp14:editId="2C7A767C">
          <wp:simplePos x="0" y="0"/>
          <wp:positionH relativeFrom="column">
            <wp:posOffset>-148951</wp:posOffset>
          </wp:positionH>
          <wp:positionV relativeFrom="paragraph">
            <wp:posOffset>-208280</wp:posOffset>
          </wp:positionV>
          <wp:extent cx="1115736" cy="1115736"/>
          <wp:effectExtent l="0" t="0" r="0" b="0"/>
          <wp:wrapNone/>
          <wp:docPr id="1483867910" name="Picture 22" descr="A black background with a rainbow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67910" name="Picture 22" descr="A black background with a rainbow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736" cy="111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76E" w:rsidRPr="004A2C7D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0675D8B" wp14:editId="5EFA5805">
              <wp:simplePos x="0" y="0"/>
              <wp:positionH relativeFrom="page">
                <wp:posOffset>15631</wp:posOffset>
              </wp:positionH>
              <wp:positionV relativeFrom="page">
                <wp:posOffset>0</wp:posOffset>
              </wp:positionV>
              <wp:extent cx="7772400" cy="914400"/>
              <wp:effectExtent l="0" t="0" r="0" b="0"/>
              <wp:wrapNone/>
              <wp:docPr id="3876767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60DE7458">
            <v:rect id="Rectangle 5" style="position:absolute;margin-left:1.25pt;margin-top:0;width:612pt;height:1in;z-index:-251656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2bd5f3 [1951]" stroked="f" w14:anchorId="1E19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">
              <w10:wrap anchorx="page" anchory="page"/>
            </v:rect>
          </w:pict>
        </mc:Fallback>
      </mc:AlternateContent>
    </w:r>
    <w:r w:rsidR="00D9776E" w:rsidRPr="004A2C7D">
      <w:rPr>
        <w:rFonts w:ascii="Helvetica" w:hAnsi="Helvetica" w:cs="Helvetica"/>
        <w:b/>
        <w:bCs/>
        <w:color w:val="FFFFFF" w:themeColor="background1"/>
      </w:rPr>
      <w:br/>
    </w:r>
    <w:r w:rsidR="00DA72E8" w:rsidRPr="004A2C7D">
      <w:rPr>
        <w:rFonts w:ascii="Helvetica" w:hAnsi="Helvetica" w:cs="Helvetica"/>
        <w:b/>
        <w:bCs/>
        <w:color w:val="000000" w:themeColor="text1"/>
      </w:rPr>
      <w:t>S</w:t>
    </w:r>
    <w:r w:rsidR="002E3E2A" w:rsidRPr="004A2C7D">
      <w:rPr>
        <w:rFonts w:ascii="Helvetica" w:hAnsi="Helvetica" w:cs="Helvetica"/>
        <w:b/>
        <w:bCs/>
        <w:color w:val="000000" w:themeColor="text1"/>
      </w:rPr>
      <w:t xml:space="preserve">raith </w:t>
    </w:r>
    <w:r w:rsidR="00DA72E8" w:rsidRPr="004A2C7D">
      <w:rPr>
        <w:rFonts w:ascii="Helvetica" w:hAnsi="Helvetica" w:cs="Helvetica"/>
        <w:b/>
        <w:bCs/>
        <w:color w:val="000000" w:themeColor="text1"/>
      </w:rPr>
      <w:t>2</w:t>
    </w:r>
    <w:r w:rsidR="00622846" w:rsidRPr="004A2C7D">
      <w:rPr>
        <w:rFonts w:ascii="Helvetica" w:hAnsi="Helvetica" w:cs="Helvetica"/>
        <w:b/>
        <w:bCs/>
        <w:color w:val="000000" w:themeColor="text1"/>
      </w:rPr>
      <w:t>:</w:t>
    </w:r>
    <w:r w:rsidR="00DA72E8" w:rsidRPr="004A2C7D">
      <w:rPr>
        <w:rFonts w:ascii="Helvetica" w:hAnsi="Helvetica" w:cs="Helvetica"/>
        <w:b/>
        <w:bCs/>
        <w:color w:val="000000" w:themeColor="text1"/>
      </w:rPr>
      <w:t xml:space="preserve"> </w:t>
    </w:r>
    <w:r w:rsidR="009E683A" w:rsidRPr="004A2C7D">
      <w:rPr>
        <w:rFonts w:ascii="Helvetica" w:hAnsi="Helvetica" w:cs="Helvetica"/>
        <w:b/>
        <w:bCs/>
        <w:color w:val="000000" w:themeColor="text1"/>
      </w:rPr>
      <w:t xml:space="preserve">Ceacht </w:t>
    </w:r>
    <w:r w:rsidR="00C121C6" w:rsidRPr="004A2C7D">
      <w:rPr>
        <w:rFonts w:ascii="Helvetica" w:hAnsi="Helvetica" w:cs="Helvetica"/>
        <w:b/>
        <w:bCs/>
        <w:color w:val="000000" w:themeColor="text1"/>
      </w:rPr>
      <w:t>6</w:t>
    </w:r>
    <w:r w:rsidR="00493DBD">
      <w:rPr>
        <w:rFonts w:ascii="Helvetica" w:hAnsi="Helvetica" w:cs="Helvetica"/>
        <w:b/>
        <w:bCs/>
        <w:color w:val="000000" w:themeColor="text1"/>
      </w:rPr>
      <w:br/>
    </w:r>
    <w:r w:rsidR="00C63148" w:rsidRPr="004A2C7D">
      <w:rPr>
        <w:rFonts w:ascii="Helvetica" w:hAnsi="Helvetica" w:cs="Helvetica"/>
        <w:b/>
        <w:bCs/>
        <w:color w:val="000000" w:themeColor="text1"/>
      </w:rPr>
      <w:t xml:space="preserve">Ag </w:t>
    </w:r>
    <w:r w:rsidR="00462847" w:rsidRPr="004A2C7D">
      <w:rPr>
        <w:rFonts w:ascii="Helvetica" w:hAnsi="Helvetica" w:cs="Helvetica"/>
        <w:b/>
        <w:bCs/>
        <w:color w:val="000000" w:themeColor="text1"/>
      </w:rPr>
      <w:t xml:space="preserve">cur </w:t>
    </w:r>
    <w:r w:rsidR="00C121C6" w:rsidRPr="004A2C7D">
      <w:rPr>
        <w:rFonts w:ascii="Helvetica" w:hAnsi="Helvetica" w:cs="Helvetica"/>
        <w:b/>
        <w:bCs/>
        <w:color w:val="000000" w:themeColor="text1"/>
      </w:rPr>
      <w:t>grá in iúl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5BFE1AC2" w:rsidRPr="004A2C7D" w14:paraId="7F2E5389" w14:textId="77777777" w:rsidTr="008F32BB">
      <w:trPr>
        <w:trHeight w:val="300"/>
      </w:trPr>
      <w:tc>
        <w:tcPr>
          <w:tcW w:w="3245" w:type="dxa"/>
        </w:tcPr>
        <w:p w14:paraId="1B143D9B" w14:textId="045E7EC1" w:rsidR="5BFE1AC2" w:rsidRPr="004A2C7D" w:rsidRDefault="5BFE1AC2" w:rsidP="008F32BB">
          <w:pPr>
            <w:pStyle w:val="Ceanntsc"/>
            <w:ind w:left="-115"/>
          </w:pPr>
        </w:p>
      </w:tc>
      <w:tc>
        <w:tcPr>
          <w:tcW w:w="3245" w:type="dxa"/>
        </w:tcPr>
        <w:p w14:paraId="3901D701" w14:textId="359A1C63" w:rsidR="5BFE1AC2" w:rsidRPr="004A2C7D" w:rsidRDefault="5BFE1AC2" w:rsidP="008F32BB">
          <w:pPr>
            <w:pStyle w:val="Ceanntsc"/>
            <w:jc w:val="center"/>
          </w:pPr>
        </w:p>
      </w:tc>
      <w:tc>
        <w:tcPr>
          <w:tcW w:w="3245" w:type="dxa"/>
        </w:tcPr>
        <w:p w14:paraId="348BB77B" w14:textId="1CAD982A" w:rsidR="5BFE1AC2" w:rsidRPr="004A2C7D" w:rsidRDefault="5BFE1AC2" w:rsidP="008F32BB">
          <w:pPr>
            <w:pStyle w:val="Ceanntsc"/>
            <w:ind w:right="-115"/>
            <w:jc w:val="right"/>
          </w:pPr>
        </w:p>
      </w:tc>
    </w:tr>
  </w:tbl>
  <w:p w14:paraId="2BF2102B" w14:textId="6F42CECC" w:rsidR="5BFE1AC2" w:rsidRPr="004A2C7D" w:rsidRDefault="5BFE1AC2" w:rsidP="008F32BB">
    <w:pPr>
      <w:pStyle w:val="Ceanntsc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hEzos92J" int2:invalidationBookmarkName="" int2:hashCode="OsIy42iR3NIY/b" int2:id="1y2yMIcQ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ostaurch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B946A4"/>
    <w:multiLevelType w:val="hybridMultilevel"/>
    <w:tmpl w:val="CE2E51FE"/>
    <w:lvl w:ilvl="0" w:tplc="D34CACC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776E39"/>
    <w:multiLevelType w:val="hybridMultilevel"/>
    <w:tmpl w:val="84D6749A"/>
    <w:lvl w:ilvl="0" w:tplc="1E8EA0F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367438"/>
    <w:multiLevelType w:val="hybridMultilevel"/>
    <w:tmpl w:val="60EE255C"/>
    <w:lvl w:ilvl="0" w:tplc="C538A1A8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E12DA"/>
    <w:multiLevelType w:val="hybridMultilevel"/>
    <w:tmpl w:val="BC56A988"/>
    <w:lvl w:ilvl="0" w:tplc="3DF09208">
      <w:start w:val="1"/>
      <w:numFmt w:val="lowerLetter"/>
      <w:lvlText w:val="%1)"/>
      <w:lvlJc w:val="left"/>
      <w:pPr>
        <w:ind w:left="927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1605C70"/>
    <w:multiLevelType w:val="hybridMultilevel"/>
    <w:tmpl w:val="41D85D52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72A17B3"/>
    <w:multiLevelType w:val="hybridMultilevel"/>
    <w:tmpl w:val="1664645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597CDF"/>
    <w:multiLevelType w:val="hybridMultilevel"/>
    <w:tmpl w:val="F5E60B80"/>
    <w:lvl w:ilvl="0" w:tplc="7D049D48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5D4EB8"/>
    <w:multiLevelType w:val="hybridMultilevel"/>
    <w:tmpl w:val="66289CC4"/>
    <w:lvl w:ilvl="0" w:tplc="AE628830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b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D50A18"/>
    <w:multiLevelType w:val="hybridMultilevel"/>
    <w:tmpl w:val="7640EEAC"/>
    <w:lvl w:ilvl="0" w:tplc="BBD454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9D7808"/>
    <w:multiLevelType w:val="hybridMultilevel"/>
    <w:tmpl w:val="B8482F42"/>
    <w:lvl w:ilvl="0" w:tplc="561AB9E8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DC0498"/>
    <w:multiLevelType w:val="hybridMultilevel"/>
    <w:tmpl w:val="2ACE769C"/>
    <w:lvl w:ilvl="0" w:tplc="BC32659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E940EDF"/>
    <w:multiLevelType w:val="hybridMultilevel"/>
    <w:tmpl w:val="DA3EF62C"/>
    <w:lvl w:ilvl="0" w:tplc="5C0C965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17FC3"/>
    <w:multiLevelType w:val="hybridMultilevel"/>
    <w:tmpl w:val="9B1E5492"/>
    <w:lvl w:ilvl="0" w:tplc="F0220590">
      <w:start w:val="1"/>
      <w:numFmt w:val="decimal"/>
      <w:lvlText w:val="%1."/>
      <w:lvlJc w:val="left"/>
      <w:pPr>
        <w:ind w:left="360" w:hanging="360"/>
      </w:pPr>
      <w:rPr>
        <w:b/>
        <w:bCs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88B7022"/>
    <w:multiLevelType w:val="hybridMultilevel"/>
    <w:tmpl w:val="6BCA9F1E"/>
    <w:lvl w:ilvl="0" w:tplc="5C0C965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77183" w:themeColor="text2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4792B"/>
    <w:multiLevelType w:val="hybridMultilevel"/>
    <w:tmpl w:val="5524BC44"/>
    <w:lvl w:ilvl="0" w:tplc="0144EACA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A51CF"/>
    <w:multiLevelType w:val="hybridMultilevel"/>
    <w:tmpl w:val="EAF0AF7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DF925A0"/>
    <w:multiLevelType w:val="hybridMultilevel"/>
    <w:tmpl w:val="82B6156A"/>
    <w:lvl w:ilvl="0" w:tplc="1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647" w:hanging="360"/>
      </w:pPr>
    </w:lvl>
    <w:lvl w:ilvl="2" w:tplc="1809001B" w:tentative="1">
      <w:start w:val="1"/>
      <w:numFmt w:val="lowerRoman"/>
      <w:lvlText w:val="%3."/>
      <w:lvlJc w:val="right"/>
      <w:pPr>
        <w:ind w:left="2367" w:hanging="180"/>
      </w:pPr>
    </w:lvl>
    <w:lvl w:ilvl="3" w:tplc="1809000F" w:tentative="1">
      <w:start w:val="1"/>
      <w:numFmt w:val="decimal"/>
      <w:lvlText w:val="%4."/>
      <w:lvlJc w:val="left"/>
      <w:pPr>
        <w:ind w:left="3087" w:hanging="360"/>
      </w:pPr>
    </w:lvl>
    <w:lvl w:ilvl="4" w:tplc="18090019" w:tentative="1">
      <w:start w:val="1"/>
      <w:numFmt w:val="lowerLetter"/>
      <w:lvlText w:val="%5."/>
      <w:lvlJc w:val="left"/>
      <w:pPr>
        <w:ind w:left="3807" w:hanging="360"/>
      </w:pPr>
    </w:lvl>
    <w:lvl w:ilvl="5" w:tplc="1809001B" w:tentative="1">
      <w:start w:val="1"/>
      <w:numFmt w:val="lowerRoman"/>
      <w:lvlText w:val="%6."/>
      <w:lvlJc w:val="right"/>
      <w:pPr>
        <w:ind w:left="4527" w:hanging="180"/>
      </w:pPr>
    </w:lvl>
    <w:lvl w:ilvl="6" w:tplc="1809000F" w:tentative="1">
      <w:start w:val="1"/>
      <w:numFmt w:val="decimal"/>
      <w:lvlText w:val="%7."/>
      <w:lvlJc w:val="left"/>
      <w:pPr>
        <w:ind w:left="5247" w:hanging="360"/>
      </w:pPr>
    </w:lvl>
    <w:lvl w:ilvl="7" w:tplc="18090019" w:tentative="1">
      <w:start w:val="1"/>
      <w:numFmt w:val="lowerLetter"/>
      <w:lvlText w:val="%8."/>
      <w:lvlJc w:val="left"/>
      <w:pPr>
        <w:ind w:left="5967" w:hanging="360"/>
      </w:pPr>
    </w:lvl>
    <w:lvl w:ilvl="8" w:tplc="1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E2A1AAD"/>
    <w:multiLevelType w:val="hybridMultilevel"/>
    <w:tmpl w:val="84D6749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696B2C"/>
    <w:multiLevelType w:val="hybridMultilevel"/>
    <w:tmpl w:val="F75419AE"/>
    <w:lvl w:ilvl="0" w:tplc="771CF76A">
      <w:start w:val="1"/>
      <w:numFmt w:val="decimal"/>
      <w:lvlText w:val="%1."/>
      <w:lvlJc w:val="left"/>
      <w:pPr>
        <w:ind w:left="360" w:hanging="360"/>
      </w:pPr>
      <w:rPr>
        <w:b/>
        <w:bCs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995160"/>
    <w:multiLevelType w:val="hybridMultilevel"/>
    <w:tmpl w:val="AF70FBB4"/>
    <w:lvl w:ilvl="0" w:tplc="C6A8A3A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2625EED"/>
    <w:multiLevelType w:val="hybridMultilevel"/>
    <w:tmpl w:val="41D85D52"/>
    <w:lvl w:ilvl="0" w:tplc="668ECE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647" w:hanging="360"/>
      </w:pPr>
    </w:lvl>
    <w:lvl w:ilvl="2" w:tplc="1809001B" w:tentative="1">
      <w:start w:val="1"/>
      <w:numFmt w:val="lowerRoman"/>
      <w:lvlText w:val="%3."/>
      <w:lvlJc w:val="right"/>
      <w:pPr>
        <w:ind w:left="2367" w:hanging="180"/>
      </w:pPr>
    </w:lvl>
    <w:lvl w:ilvl="3" w:tplc="1809000F" w:tentative="1">
      <w:start w:val="1"/>
      <w:numFmt w:val="decimal"/>
      <w:lvlText w:val="%4."/>
      <w:lvlJc w:val="left"/>
      <w:pPr>
        <w:ind w:left="3087" w:hanging="360"/>
      </w:pPr>
    </w:lvl>
    <w:lvl w:ilvl="4" w:tplc="18090019" w:tentative="1">
      <w:start w:val="1"/>
      <w:numFmt w:val="lowerLetter"/>
      <w:lvlText w:val="%5."/>
      <w:lvlJc w:val="left"/>
      <w:pPr>
        <w:ind w:left="3807" w:hanging="360"/>
      </w:pPr>
    </w:lvl>
    <w:lvl w:ilvl="5" w:tplc="1809001B" w:tentative="1">
      <w:start w:val="1"/>
      <w:numFmt w:val="lowerRoman"/>
      <w:lvlText w:val="%6."/>
      <w:lvlJc w:val="right"/>
      <w:pPr>
        <w:ind w:left="4527" w:hanging="180"/>
      </w:pPr>
    </w:lvl>
    <w:lvl w:ilvl="6" w:tplc="1809000F" w:tentative="1">
      <w:start w:val="1"/>
      <w:numFmt w:val="decimal"/>
      <w:lvlText w:val="%7."/>
      <w:lvlJc w:val="left"/>
      <w:pPr>
        <w:ind w:left="5247" w:hanging="360"/>
      </w:pPr>
    </w:lvl>
    <w:lvl w:ilvl="7" w:tplc="18090019" w:tentative="1">
      <w:start w:val="1"/>
      <w:numFmt w:val="lowerLetter"/>
      <w:lvlText w:val="%8."/>
      <w:lvlJc w:val="left"/>
      <w:pPr>
        <w:ind w:left="5967" w:hanging="360"/>
      </w:pPr>
    </w:lvl>
    <w:lvl w:ilvl="8" w:tplc="1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75C5ED5"/>
    <w:multiLevelType w:val="hybridMultilevel"/>
    <w:tmpl w:val="82B6156A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B972190"/>
    <w:multiLevelType w:val="hybridMultilevel"/>
    <w:tmpl w:val="DF08D9FA"/>
    <w:lvl w:ilvl="0" w:tplc="D1DC9DCE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4A7631"/>
    <w:multiLevelType w:val="hybridMultilevel"/>
    <w:tmpl w:val="1AB2A92A"/>
    <w:lvl w:ilvl="0" w:tplc="4218F884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D9547F"/>
    <w:multiLevelType w:val="hybridMultilevel"/>
    <w:tmpl w:val="69B0F3F8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04274584">
    <w:abstractNumId w:val="0"/>
  </w:num>
  <w:num w:numId="2" w16cid:durableId="819540765">
    <w:abstractNumId w:val="2"/>
    <w:lvlOverride w:ilvl="0">
      <w:startOverride w:val="1"/>
    </w:lvlOverride>
  </w:num>
  <w:num w:numId="3" w16cid:durableId="708264261">
    <w:abstractNumId w:val="2"/>
  </w:num>
  <w:num w:numId="4" w16cid:durableId="767696092">
    <w:abstractNumId w:val="13"/>
  </w:num>
  <w:num w:numId="5" w16cid:durableId="752701156">
    <w:abstractNumId w:val="7"/>
  </w:num>
  <w:num w:numId="6" w16cid:durableId="1031763558">
    <w:abstractNumId w:val="15"/>
  </w:num>
  <w:num w:numId="7" w16cid:durableId="1773817458">
    <w:abstractNumId w:val="4"/>
  </w:num>
  <w:num w:numId="8" w16cid:durableId="475682859">
    <w:abstractNumId w:val="14"/>
  </w:num>
  <w:num w:numId="9" w16cid:durableId="1109813420">
    <w:abstractNumId w:val="12"/>
  </w:num>
  <w:num w:numId="10" w16cid:durableId="1045637019">
    <w:abstractNumId w:val="3"/>
  </w:num>
  <w:num w:numId="11" w16cid:durableId="1434593521">
    <w:abstractNumId w:val="6"/>
  </w:num>
  <w:num w:numId="12" w16cid:durableId="733699040">
    <w:abstractNumId w:val="10"/>
  </w:num>
  <w:num w:numId="13" w16cid:durableId="1446652633">
    <w:abstractNumId w:val="23"/>
  </w:num>
  <w:num w:numId="14" w16cid:durableId="1963614646">
    <w:abstractNumId w:val="24"/>
  </w:num>
  <w:num w:numId="15" w16cid:durableId="966473107">
    <w:abstractNumId w:val="19"/>
  </w:num>
  <w:num w:numId="16" w16cid:durableId="1845591243">
    <w:abstractNumId w:val="17"/>
  </w:num>
  <w:num w:numId="17" w16cid:durableId="1410234103">
    <w:abstractNumId w:val="21"/>
  </w:num>
  <w:num w:numId="18" w16cid:durableId="1804040302">
    <w:abstractNumId w:val="22"/>
  </w:num>
  <w:num w:numId="19" w16cid:durableId="1899514254">
    <w:abstractNumId w:val="5"/>
  </w:num>
  <w:num w:numId="20" w16cid:durableId="2115205309">
    <w:abstractNumId w:val="8"/>
  </w:num>
  <w:num w:numId="21" w16cid:durableId="1714495464">
    <w:abstractNumId w:val="25"/>
  </w:num>
  <w:num w:numId="22" w16cid:durableId="1256792920">
    <w:abstractNumId w:val="11"/>
  </w:num>
  <w:num w:numId="23" w16cid:durableId="20673475">
    <w:abstractNumId w:val="20"/>
  </w:num>
  <w:num w:numId="24" w16cid:durableId="1628657244">
    <w:abstractNumId w:val="1"/>
  </w:num>
  <w:num w:numId="25" w16cid:durableId="1496457974">
    <w:abstractNumId w:val="16"/>
  </w:num>
  <w:num w:numId="26" w16cid:durableId="237177974">
    <w:abstractNumId w:val="2"/>
    <w:lvlOverride w:ilvl="0">
      <w:startOverride w:val="1"/>
    </w:lvlOverride>
  </w:num>
  <w:num w:numId="27" w16cid:durableId="348332790">
    <w:abstractNumId w:val="18"/>
  </w:num>
  <w:num w:numId="28" w16cid:durableId="1109424745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9F"/>
    <w:rsid w:val="0000048A"/>
    <w:rsid w:val="0000190E"/>
    <w:rsid w:val="00003F01"/>
    <w:rsid w:val="00004970"/>
    <w:rsid w:val="00005382"/>
    <w:rsid w:val="000079D5"/>
    <w:rsid w:val="00007F1C"/>
    <w:rsid w:val="000101E2"/>
    <w:rsid w:val="00012ECB"/>
    <w:rsid w:val="0001459D"/>
    <w:rsid w:val="00014AB8"/>
    <w:rsid w:val="000166E2"/>
    <w:rsid w:val="00016BFD"/>
    <w:rsid w:val="000266A4"/>
    <w:rsid w:val="000269CA"/>
    <w:rsid w:val="00026EA8"/>
    <w:rsid w:val="00030587"/>
    <w:rsid w:val="00031A16"/>
    <w:rsid w:val="00032803"/>
    <w:rsid w:val="00036E64"/>
    <w:rsid w:val="00043E08"/>
    <w:rsid w:val="00045084"/>
    <w:rsid w:val="00045422"/>
    <w:rsid w:val="00050BC5"/>
    <w:rsid w:val="00051276"/>
    <w:rsid w:val="000529A8"/>
    <w:rsid w:val="000556F3"/>
    <w:rsid w:val="00057474"/>
    <w:rsid w:val="0005D58C"/>
    <w:rsid w:val="00062EE5"/>
    <w:rsid w:val="00065FAE"/>
    <w:rsid w:val="00070EB4"/>
    <w:rsid w:val="00074481"/>
    <w:rsid w:val="00081ADE"/>
    <w:rsid w:val="00082714"/>
    <w:rsid w:val="0008603E"/>
    <w:rsid w:val="00086139"/>
    <w:rsid w:val="00087114"/>
    <w:rsid w:val="00090F37"/>
    <w:rsid w:val="000915E4"/>
    <w:rsid w:val="00094033"/>
    <w:rsid w:val="00097BEC"/>
    <w:rsid w:val="000A0FC7"/>
    <w:rsid w:val="000A1D1F"/>
    <w:rsid w:val="000A2FA0"/>
    <w:rsid w:val="000A4AE4"/>
    <w:rsid w:val="000A6567"/>
    <w:rsid w:val="000B3185"/>
    <w:rsid w:val="000B442E"/>
    <w:rsid w:val="000C0BA7"/>
    <w:rsid w:val="000C31DA"/>
    <w:rsid w:val="000C3721"/>
    <w:rsid w:val="000C57E6"/>
    <w:rsid w:val="000C6459"/>
    <w:rsid w:val="000C67FA"/>
    <w:rsid w:val="000C69D7"/>
    <w:rsid w:val="000D0447"/>
    <w:rsid w:val="000D0A9E"/>
    <w:rsid w:val="000D2955"/>
    <w:rsid w:val="000D4398"/>
    <w:rsid w:val="000D63F5"/>
    <w:rsid w:val="000D77AB"/>
    <w:rsid w:val="000D7DE1"/>
    <w:rsid w:val="000E07C0"/>
    <w:rsid w:val="000E14BA"/>
    <w:rsid w:val="000E2CCC"/>
    <w:rsid w:val="000E2D04"/>
    <w:rsid w:val="000E3794"/>
    <w:rsid w:val="000E6FBA"/>
    <w:rsid w:val="000E72EA"/>
    <w:rsid w:val="000F0AC6"/>
    <w:rsid w:val="000F19D8"/>
    <w:rsid w:val="000F3862"/>
    <w:rsid w:val="000F4565"/>
    <w:rsid w:val="000F5F46"/>
    <w:rsid w:val="0010182E"/>
    <w:rsid w:val="00102E48"/>
    <w:rsid w:val="00103784"/>
    <w:rsid w:val="00106569"/>
    <w:rsid w:val="00106701"/>
    <w:rsid w:val="001067F9"/>
    <w:rsid w:val="00110902"/>
    <w:rsid w:val="001120E1"/>
    <w:rsid w:val="00113559"/>
    <w:rsid w:val="00113EA9"/>
    <w:rsid w:val="00115B8D"/>
    <w:rsid w:val="00115DF5"/>
    <w:rsid w:val="0012191C"/>
    <w:rsid w:val="00124E31"/>
    <w:rsid w:val="001253BD"/>
    <w:rsid w:val="00126028"/>
    <w:rsid w:val="001266C5"/>
    <w:rsid w:val="001327A2"/>
    <w:rsid w:val="00132AF9"/>
    <w:rsid w:val="001332BE"/>
    <w:rsid w:val="001333B0"/>
    <w:rsid w:val="0013349E"/>
    <w:rsid w:val="001338F3"/>
    <w:rsid w:val="00133F9A"/>
    <w:rsid w:val="00134DBA"/>
    <w:rsid w:val="00134FB7"/>
    <w:rsid w:val="0013614E"/>
    <w:rsid w:val="0013787C"/>
    <w:rsid w:val="00137D04"/>
    <w:rsid w:val="001405EF"/>
    <w:rsid w:val="00141C06"/>
    <w:rsid w:val="0014241B"/>
    <w:rsid w:val="001429BC"/>
    <w:rsid w:val="0014614A"/>
    <w:rsid w:val="00147687"/>
    <w:rsid w:val="001476A7"/>
    <w:rsid w:val="00155833"/>
    <w:rsid w:val="00167846"/>
    <w:rsid w:val="00170CA1"/>
    <w:rsid w:val="00171154"/>
    <w:rsid w:val="00171EC0"/>
    <w:rsid w:val="00172350"/>
    <w:rsid w:val="00173F1D"/>
    <w:rsid w:val="00175F1F"/>
    <w:rsid w:val="00182713"/>
    <w:rsid w:val="00182796"/>
    <w:rsid w:val="00182EF3"/>
    <w:rsid w:val="001833B0"/>
    <w:rsid w:val="0018650D"/>
    <w:rsid w:val="00187DE5"/>
    <w:rsid w:val="00190C5C"/>
    <w:rsid w:val="00192CF6"/>
    <w:rsid w:val="00195FDE"/>
    <w:rsid w:val="0019724C"/>
    <w:rsid w:val="001A0872"/>
    <w:rsid w:val="001A3398"/>
    <w:rsid w:val="001A371B"/>
    <w:rsid w:val="001A3B2F"/>
    <w:rsid w:val="001A55C1"/>
    <w:rsid w:val="001A687D"/>
    <w:rsid w:val="001A76E3"/>
    <w:rsid w:val="001B0689"/>
    <w:rsid w:val="001B0E04"/>
    <w:rsid w:val="001B1454"/>
    <w:rsid w:val="001B44B9"/>
    <w:rsid w:val="001C0E40"/>
    <w:rsid w:val="001C16A6"/>
    <w:rsid w:val="001C18CC"/>
    <w:rsid w:val="001C26AE"/>
    <w:rsid w:val="001C2AD2"/>
    <w:rsid w:val="001C38A4"/>
    <w:rsid w:val="001C5BD7"/>
    <w:rsid w:val="001C64B1"/>
    <w:rsid w:val="001C64DD"/>
    <w:rsid w:val="001C71AD"/>
    <w:rsid w:val="001C7693"/>
    <w:rsid w:val="001D04E1"/>
    <w:rsid w:val="001D4D65"/>
    <w:rsid w:val="001D5F4B"/>
    <w:rsid w:val="001E05F4"/>
    <w:rsid w:val="001E27EB"/>
    <w:rsid w:val="001E29B0"/>
    <w:rsid w:val="001E3D86"/>
    <w:rsid w:val="001E67BA"/>
    <w:rsid w:val="001F2D1A"/>
    <w:rsid w:val="001F371A"/>
    <w:rsid w:val="001F717B"/>
    <w:rsid w:val="001F7491"/>
    <w:rsid w:val="0020108C"/>
    <w:rsid w:val="00204487"/>
    <w:rsid w:val="00210622"/>
    <w:rsid w:val="00211F96"/>
    <w:rsid w:val="00215046"/>
    <w:rsid w:val="0021543A"/>
    <w:rsid w:val="00216259"/>
    <w:rsid w:val="002166E7"/>
    <w:rsid w:val="002231FB"/>
    <w:rsid w:val="002233F7"/>
    <w:rsid w:val="002237DA"/>
    <w:rsid w:val="002277B8"/>
    <w:rsid w:val="00227ECF"/>
    <w:rsid w:val="00231466"/>
    <w:rsid w:val="00231500"/>
    <w:rsid w:val="00231864"/>
    <w:rsid w:val="00232650"/>
    <w:rsid w:val="00232B1E"/>
    <w:rsid w:val="0023449A"/>
    <w:rsid w:val="00234BA8"/>
    <w:rsid w:val="002362C3"/>
    <w:rsid w:val="002364E3"/>
    <w:rsid w:val="00242977"/>
    <w:rsid w:val="00243E02"/>
    <w:rsid w:val="00247DA9"/>
    <w:rsid w:val="00251D34"/>
    <w:rsid w:val="00252975"/>
    <w:rsid w:val="00253F6B"/>
    <w:rsid w:val="00254B13"/>
    <w:rsid w:val="0025532A"/>
    <w:rsid w:val="00256B7B"/>
    <w:rsid w:val="002574A4"/>
    <w:rsid w:val="002577D8"/>
    <w:rsid w:val="00260DE8"/>
    <w:rsid w:val="002640CC"/>
    <w:rsid w:val="002648E0"/>
    <w:rsid w:val="002677CA"/>
    <w:rsid w:val="0027199E"/>
    <w:rsid w:val="00271D25"/>
    <w:rsid w:val="002760FD"/>
    <w:rsid w:val="00280EE7"/>
    <w:rsid w:val="00281000"/>
    <w:rsid w:val="0028587C"/>
    <w:rsid w:val="002860B1"/>
    <w:rsid w:val="0029220F"/>
    <w:rsid w:val="00293EF0"/>
    <w:rsid w:val="00295647"/>
    <w:rsid w:val="0029575A"/>
    <w:rsid w:val="00295A47"/>
    <w:rsid w:val="00296ECE"/>
    <w:rsid w:val="0029765B"/>
    <w:rsid w:val="002A0B2A"/>
    <w:rsid w:val="002A19D5"/>
    <w:rsid w:val="002A1CD9"/>
    <w:rsid w:val="002A2109"/>
    <w:rsid w:val="002A2E8D"/>
    <w:rsid w:val="002A3DAC"/>
    <w:rsid w:val="002A3E09"/>
    <w:rsid w:val="002A4853"/>
    <w:rsid w:val="002A503B"/>
    <w:rsid w:val="002B0DDA"/>
    <w:rsid w:val="002B1C22"/>
    <w:rsid w:val="002B2430"/>
    <w:rsid w:val="002B3387"/>
    <w:rsid w:val="002B41C6"/>
    <w:rsid w:val="002B4447"/>
    <w:rsid w:val="002B5193"/>
    <w:rsid w:val="002B66CB"/>
    <w:rsid w:val="002B69B5"/>
    <w:rsid w:val="002B7442"/>
    <w:rsid w:val="002C40E9"/>
    <w:rsid w:val="002C4D62"/>
    <w:rsid w:val="002C55D3"/>
    <w:rsid w:val="002C6CAB"/>
    <w:rsid w:val="002C7B64"/>
    <w:rsid w:val="002D1728"/>
    <w:rsid w:val="002D6E66"/>
    <w:rsid w:val="002D792E"/>
    <w:rsid w:val="002D7935"/>
    <w:rsid w:val="002D7FA8"/>
    <w:rsid w:val="002E0CC5"/>
    <w:rsid w:val="002E3E2A"/>
    <w:rsid w:val="002F2705"/>
    <w:rsid w:val="002F71A8"/>
    <w:rsid w:val="003016E6"/>
    <w:rsid w:val="00303F4B"/>
    <w:rsid w:val="00305A6B"/>
    <w:rsid w:val="0030625D"/>
    <w:rsid w:val="0030639F"/>
    <w:rsid w:val="003063A5"/>
    <w:rsid w:val="00306AE2"/>
    <w:rsid w:val="003076B9"/>
    <w:rsid w:val="00317736"/>
    <w:rsid w:val="00317FA1"/>
    <w:rsid w:val="0032069B"/>
    <w:rsid w:val="00326820"/>
    <w:rsid w:val="00330C49"/>
    <w:rsid w:val="00330C9E"/>
    <w:rsid w:val="00330FAE"/>
    <w:rsid w:val="00333352"/>
    <w:rsid w:val="00334E08"/>
    <w:rsid w:val="00335105"/>
    <w:rsid w:val="00335D1B"/>
    <w:rsid w:val="00336E62"/>
    <w:rsid w:val="00337B4F"/>
    <w:rsid w:val="0034053E"/>
    <w:rsid w:val="003407C0"/>
    <w:rsid w:val="003435B8"/>
    <w:rsid w:val="00344AF1"/>
    <w:rsid w:val="00344ECB"/>
    <w:rsid w:val="00344FBE"/>
    <w:rsid w:val="00345188"/>
    <w:rsid w:val="0034567C"/>
    <w:rsid w:val="00345B26"/>
    <w:rsid w:val="0034772E"/>
    <w:rsid w:val="00351DF2"/>
    <w:rsid w:val="0035262C"/>
    <w:rsid w:val="00352C10"/>
    <w:rsid w:val="0035310B"/>
    <w:rsid w:val="003535F4"/>
    <w:rsid w:val="00353F36"/>
    <w:rsid w:val="00355839"/>
    <w:rsid w:val="00356575"/>
    <w:rsid w:val="00357C29"/>
    <w:rsid w:val="00357E7A"/>
    <w:rsid w:val="003635BE"/>
    <w:rsid w:val="00366464"/>
    <w:rsid w:val="00367C75"/>
    <w:rsid w:val="0037014B"/>
    <w:rsid w:val="00370E9E"/>
    <w:rsid w:val="00373BD1"/>
    <w:rsid w:val="0037564C"/>
    <w:rsid w:val="003772A5"/>
    <w:rsid w:val="003800F7"/>
    <w:rsid w:val="00385C96"/>
    <w:rsid w:val="00387E34"/>
    <w:rsid w:val="00391677"/>
    <w:rsid w:val="00395849"/>
    <w:rsid w:val="00395AFA"/>
    <w:rsid w:val="00396B9F"/>
    <w:rsid w:val="0039774B"/>
    <w:rsid w:val="003A0D3F"/>
    <w:rsid w:val="003A197F"/>
    <w:rsid w:val="003A38A7"/>
    <w:rsid w:val="003A5212"/>
    <w:rsid w:val="003A6494"/>
    <w:rsid w:val="003B02CE"/>
    <w:rsid w:val="003B4AF6"/>
    <w:rsid w:val="003B5EE5"/>
    <w:rsid w:val="003B6DA3"/>
    <w:rsid w:val="003B7795"/>
    <w:rsid w:val="003C0DB5"/>
    <w:rsid w:val="003C149A"/>
    <w:rsid w:val="003C2288"/>
    <w:rsid w:val="003C6E8D"/>
    <w:rsid w:val="003D02AF"/>
    <w:rsid w:val="003D0D4F"/>
    <w:rsid w:val="003D4AFB"/>
    <w:rsid w:val="003D7EB0"/>
    <w:rsid w:val="003E00D6"/>
    <w:rsid w:val="003E4FEE"/>
    <w:rsid w:val="003E5300"/>
    <w:rsid w:val="003E54B1"/>
    <w:rsid w:val="003E78A3"/>
    <w:rsid w:val="003F0DF4"/>
    <w:rsid w:val="003F1BEA"/>
    <w:rsid w:val="003F314A"/>
    <w:rsid w:val="003F5D68"/>
    <w:rsid w:val="003F78C4"/>
    <w:rsid w:val="00401DA7"/>
    <w:rsid w:val="00403514"/>
    <w:rsid w:val="00403F93"/>
    <w:rsid w:val="004053EF"/>
    <w:rsid w:val="00405CEF"/>
    <w:rsid w:val="00407371"/>
    <w:rsid w:val="0040750A"/>
    <w:rsid w:val="00417A43"/>
    <w:rsid w:val="00420715"/>
    <w:rsid w:val="00420C4E"/>
    <w:rsid w:val="004227AB"/>
    <w:rsid w:val="00422CD6"/>
    <w:rsid w:val="00422F2F"/>
    <w:rsid w:val="00423F57"/>
    <w:rsid w:val="00424E48"/>
    <w:rsid w:val="004255AC"/>
    <w:rsid w:val="004272EB"/>
    <w:rsid w:val="00430034"/>
    <w:rsid w:val="0043077E"/>
    <w:rsid w:val="00430AAC"/>
    <w:rsid w:val="00434C51"/>
    <w:rsid w:val="00435E18"/>
    <w:rsid w:val="00436006"/>
    <w:rsid w:val="00436A22"/>
    <w:rsid w:val="00441FFD"/>
    <w:rsid w:val="0044230C"/>
    <w:rsid w:val="00442D71"/>
    <w:rsid w:val="0044426A"/>
    <w:rsid w:val="00446040"/>
    <w:rsid w:val="004475E6"/>
    <w:rsid w:val="0044769E"/>
    <w:rsid w:val="004500F6"/>
    <w:rsid w:val="00452F25"/>
    <w:rsid w:val="00454264"/>
    <w:rsid w:val="00455D30"/>
    <w:rsid w:val="00456986"/>
    <w:rsid w:val="00457E1F"/>
    <w:rsid w:val="00457EC3"/>
    <w:rsid w:val="00457F04"/>
    <w:rsid w:val="0046020B"/>
    <w:rsid w:val="00460E12"/>
    <w:rsid w:val="004617FE"/>
    <w:rsid w:val="00461D73"/>
    <w:rsid w:val="00462847"/>
    <w:rsid w:val="00464043"/>
    <w:rsid w:val="00472D34"/>
    <w:rsid w:val="0047423F"/>
    <w:rsid w:val="004749FF"/>
    <w:rsid w:val="00475846"/>
    <w:rsid w:val="00476B99"/>
    <w:rsid w:val="00476BFA"/>
    <w:rsid w:val="00480F27"/>
    <w:rsid w:val="00481138"/>
    <w:rsid w:val="004813B0"/>
    <w:rsid w:val="00482119"/>
    <w:rsid w:val="00486582"/>
    <w:rsid w:val="00487A94"/>
    <w:rsid w:val="0049114C"/>
    <w:rsid w:val="00491C22"/>
    <w:rsid w:val="00491D89"/>
    <w:rsid w:val="00491DF6"/>
    <w:rsid w:val="00492493"/>
    <w:rsid w:val="00492C06"/>
    <w:rsid w:val="00493029"/>
    <w:rsid w:val="00493DBD"/>
    <w:rsid w:val="004940F2"/>
    <w:rsid w:val="00494E6C"/>
    <w:rsid w:val="00496F03"/>
    <w:rsid w:val="0049754F"/>
    <w:rsid w:val="004A2C7D"/>
    <w:rsid w:val="004B2823"/>
    <w:rsid w:val="004B5E7A"/>
    <w:rsid w:val="004B7D6E"/>
    <w:rsid w:val="004D4095"/>
    <w:rsid w:val="004D419E"/>
    <w:rsid w:val="004D42BC"/>
    <w:rsid w:val="004D4F97"/>
    <w:rsid w:val="004D5E58"/>
    <w:rsid w:val="004D6447"/>
    <w:rsid w:val="004E05A5"/>
    <w:rsid w:val="004E1635"/>
    <w:rsid w:val="004E1D33"/>
    <w:rsid w:val="004E3760"/>
    <w:rsid w:val="004E4583"/>
    <w:rsid w:val="004E4751"/>
    <w:rsid w:val="004E54C7"/>
    <w:rsid w:val="004E79B6"/>
    <w:rsid w:val="004F0B6D"/>
    <w:rsid w:val="004F19D1"/>
    <w:rsid w:val="004F4DAE"/>
    <w:rsid w:val="004F5611"/>
    <w:rsid w:val="00502D97"/>
    <w:rsid w:val="005044E0"/>
    <w:rsid w:val="00505D4B"/>
    <w:rsid w:val="0051015A"/>
    <w:rsid w:val="00510C81"/>
    <w:rsid w:val="005115AA"/>
    <w:rsid w:val="005115F7"/>
    <w:rsid w:val="00516993"/>
    <w:rsid w:val="00516BF1"/>
    <w:rsid w:val="00523921"/>
    <w:rsid w:val="00523D2F"/>
    <w:rsid w:val="00523DA0"/>
    <w:rsid w:val="00524AB0"/>
    <w:rsid w:val="00527347"/>
    <w:rsid w:val="005303C7"/>
    <w:rsid w:val="00531890"/>
    <w:rsid w:val="0053240D"/>
    <w:rsid w:val="00532CF9"/>
    <w:rsid w:val="00535CE7"/>
    <w:rsid w:val="00536008"/>
    <w:rsid w:val="005406C0"/>
    <w:rsid w:val="005422F7"/>
    <w:rsid w:val="00542C18"/>
    <w:rsid w:val="005440CC"/>
    <w:rsid w:val="00544D31"/>
    <w:rsid w:val="00547C0D"/>
    <w:rsid w:val="005513DC"/>
    <w:rsid w:val="005514EF"/>
    <w:rsid w:val="00553013"/>
    <w:rsid w:val="005553FB"/>
    <w:rsid w:val="00557A65"/>
    <w:rsid w:val="00557E29"/>
    <w:rsid w:val="005609DA"/>
    <w:rsid w:val="005649AA"/>
    <w:rsid w:val="00570164"/>
    <w:rsid w:val="00572061"/>
    <w:rsid w:val="005723C4"/>
    <w:rsid w:val="00572A47"/>
    <w:rsid w:val="00573B72"/>
    <w:rsid w:val="00573E6B"/>
    <w:rsid w:val="00574972"/>
    <w:rsid w:val="00574F54"/>
    <w:rsid w:val="0057529D"/>
    <w:rsid w:val="00575CA1"/>
    <w:rsid w:val="0057782B"/>
    <w:rsid w:val="005808A6"/>
    <w:rsid w:val="0058314F"/>
    <w:rsid w:val="0058324F"/>
    <w:rsid w:val="00583746"/>
    <w:rsid w:val="00585B67"/>
    <w:rsid w:val="00586E21"/>
    <w:rsid w:val="00587E58"/>
    <w:rsid w:val="00593684"/>
    <w:rsid w:val="00593D3F"/>
    <w:rsid w:val="00594017"/>
    <w:rsid w:val="00597552"/>
    <w:rsid w:val="005A126F"/>
    <w:rsid w:val="005A1B85"/>
    <w:rsid w:val="005A4232"/>
    <w:rsid w:val="005A5D5C"/>
    <w:rsid w:val="005A6EF9"/>
    <w:rsid w:val="005B0A82"/>
    <w:rsid w:val="005B64C8"/>
    <w:rsid w:val="005C002B"/>
    <w:rsid w:val="005C2391"/>
    <w:rsid w:val="005C35E1"/>
    <w:rsid w:val="005C543A"/>
    <w:rsid w:val="005C6D5C"/>
    <w:rsid w:val="005C7355"/>
    <w:rsid w:val="005D1D47"/>
    <w:rsid w:val="005D3789"/>
    <w:rsid w:val="005D38EB"/>
    <w:rsid w:val="005D447A"/>
    <w:rsid w:val="005D49C3"/>
    <w:rsid w:val="005D5E7A"/>
    <w:rsid w:val="005E1973"/>
    <w:rsid w:val="005E1DEE"/>
    <w:rsid w:val="005E4C49"/>
    <w:rsid w:val="005E4D16"/>
    <w:rsid w:val="005E5482"/>
    <w:rsid w:val="005E6009"/>
    <w:rsid w:val="005E6576"/>
    <w:rsid w:val="005E6C46"/>
    <w:rsid w:val="005E7A0E"/>
    <w:rsid w:val="005F018B"/>
    <w:rsid w:val="005F0FD5"/>
    <w:rsid w:val="005F271C"/>
    <w:rsid w:val="005F2918"/>
    <w:rsid w:val="005F2C42"/>
    <w:rsid w:val="005F37C3"/>
    <w:rsid w:val="005F3A7B"/>
    <w:rsid w:val="005F46BD"/>
    <w:rsid w:val="005F638B"/>
    <w:rsid w:val="005F7860"/>
    <w:rsid w:val="00601B2B"/>
    <w:rsid w:val="00601DFA"/>
    <w:rsid w:val="006031D4"/>
    <w:rsid w:val="00606940"/>
    <w:rsid w:val="00610133"/>
    <w:rsid w:val="006175FC"/>
    <w:rsid w:val="006214FD"/>
    <w:rsid w:val="00621596"/>
    <w:rsid w:val="0062163D"/>
    <w:rsid w:val="00622846"/>
    <w:rsid w:val="006312C8"/>
    <w:rsid w:val="00631324"/>
    <w:rsid w:val="00632BDB"/>
    <w:rsid w:val="00633A9B"/>
    <w:rsid w:val="00634532"/>
    <w:rsid w:val="00634B6E"/>
    <w:rsid w:val="00634D32"/>
    <w:rsid w:val="006357AC"/>
    <w:rsid w:val="00635F50"/>
    <w:rsid w:val="006361CD"/>
    <w:rsid w:val="00636835"/>
    <w:rsid w:val="0063705F"/>
    <w:rsid w:val="006371EE"/>
    <w:rsid w:val="00640A14"/>
    <w:rsid w:val="00640C43"/>
    <w:rsid w:val="00642181"/>
    <w:rsid w:val="00642288"/>
    <w:rsid w:val="0064349A"/>
    <w:rsid w:val="006454D7"/>
    <w:rsid w:val="00645E8E"/>
    <w:rsid w:val="00652722"/>
    <w:rsid w:val="0065418C"/>
    <w:rsid w:val="00654F0E"/>
    <w:rsid w:val="0065543D"/>
    <w:rsid w:val="00655812"/>
    <w:rsid w:val="006558E1"/>
    <w:rsid w:val="00656AD8"/>
    <w:rsid w:val="006579D9"/>
    <w:rsid w:val="00663B02"/>
    <w:rsid w:val="00664750"/>
    <w:rsid w:val="006652F5"/>
    <w:rsid w:val="00665738"/>
    <w:rsid w:val="00665948"/>
    <w:rsid w:val="00666F44"/>
    <w:rsid w:val="00671E2A"/>
    <w:rsid w:val="00673AE7"/>
    <w:rsid w:val="00673E8D"/>
    <w:rsid w:val="00675A7E"/>
    <w:rsid w:val="00680CD6"/>
    <w:rsid w:val="006823EF"/>
    <w:rsid w:val="00684499"/>
    <w:rsid w:val="00685A79"/>
    <w:rsid w:val="00685B9D"/>
    <w:rsid w:val="00686567"/>
    <w:rsid w:val="006875A4"/>
    <w:rsid w:val="00691A82"/>
    <w:rsid w:val="00691F04"/>
    <w:rsid w:val="00692619"/>
    <w:rsid w:val="00692757"/>
    <w:rsid w:val="00694EB8"/>
    <w:rsid w:val="006958AA"/>
    <w:rsid w:val="006A1FB0"/>
    <w:rsid w:val="006A3C07"/>
    <w:rsid w:val="006A74E8"/>
    <w:rsid w:val="006B0B02"/>
    <w:rsid w:val="006B4851"/>
    <w:rsid w:val="006B70B3"/>
    <w:rsid w:val="006B7CD9"/>
    <w:rsid w:val="006C0C04"/>
    <w:rsid w:val="006C0E8C"/>
    <w:rsid w:val="006C0FA1"/>
    <w:rsid w:val="006C4459"/>
    <w:rsid w:val="006C5A50"/>
    <w:rsid w:val="006D05DF"/>
    <w:rsid w:val="006D0818"/>
    <w:rsid w:val="006D0B7C"/>
    <w:rsid w:val="006D3B87"/>
    <w:rsid w:val="006D4D20"/>
    <w:rsid w:val="006D4DAB"/>
    <w:rsid w:val="006E1854"/>
    <w:rsid w:val="006E26E4"/>
    <w:rsid w:val="006E2B3B"/>
    <w:rsid w:val="006E3567"/>
    <w:rsid w:val="006E4F02"/>
    <w:rsid w:val="006F0393"/>
    <w:rsid w:val="006F21F7"/>
    <w:rsid w:val="006F5CBC"/>
    <w:rsid w:val="006F6F42"/>
    <w:rsid w:val="00700876"/>
    <w:rsid w:val="007030FD"/>
    <w:rsid w:val="007067C4"/>
    <w:rsid w:val="007078F9"/>
    <w:rsid w:val="00711669"/>
    <w:rsid w:val="00713183"/>
    <w:rsid w:val="007134B3"/>
    <w:rsid w:val="00714F53"/>
    <w:rsid w:val="00715C6E"/>
    <w:rsid w:val="0071779B"/>
    <w:rsid w:val="00720245"/>
    <w:rsid w:val="00720983"/>
    <w:rsid w:val="0072243B"/>
    <w:rsid w:val="00723D97"/>
    <w:rsid w:val="00724DE4"/>
    <w:rsid w:val="00725800"/>
    <w:rsid w:val="00725C37"/>
    <w:rsid w:val="00725F32"/>
    <w:rsid w:val="007267F7"/>
    <w:rsid w:val="007272E9"/>
    <w:rsid w:val="00727AC7"/>
    <w:rsid w:val="0073274C"/>
    <w:rsid w:val="007333DA"/>
    <w:rsid w:val="0073522C"/>
    <w:rsid w:val="00740167"/>
    <w:rsid w:val="00740EAE"/>
    <w:rsid w:val="00741908"/>
    <w:rsid w:val="00742856"/>
    <w:rsid w:val="00743FE4"/>
    <w:rsid w:val="00744CA4"/>
    <w:rsid w:val="007460AD"/>
    <w:rsid w:val="00747D06"/>
    <w:rsid w:val="00752728"/>
    <w:rsid w:val="0075308F"/>
    <w:rsid w:val="00754094"/>
    <w:rsid w:val="00754B67"/>
    <w:rsid w:val="00755D1D"/>
    <w:rsid w:val="007603B7"/>
    <w:rsid w:val="00763F5E"/>
    <w:rsid w:val="00764488"/>
    <w:rsid w:val="0076464A"/>
    <w:rsid w:val="0076688A"/>
    <w:rsid w:val="00773F43"/>
    <w:rsid w:val="007740E9"/>
    <w:rsid w:val="00777B63"/>
    <w:rsid w:val="00777D1B"/>
    <w:rsid w:val="00780C90"/>
    <w:rsid w:val="00791354"/>
    <w:rsid w:val="007922D6"/>
    <w:rsid w:val="00792615"/>
    <w:rsid w:val="00794031"/>
    <w:rsid w:val="00794F16"/>
    <w:rsid w:val="00795B51"/>
    <w:rsid w:val="0079785B"/>
    <w:rsid w:val="007A01E2"/>
    <w:rsid w:val="007A0F69"/>
    <w:rsid w:val="007A130B"/>
    <w:rsid w:val="007A23FB"/>
    <w:rsid w:val="007A34A8"/>
    <w:rsid w:val="007A7B80"/>
    <w:rsid w:val="007B3339"/>
    <w:rsid w:val="007B3A2F"/>
    <w:rsid w:val="007B463F"/>
    <w:rsid w:val="007B4777"/>
    <w:rsid w:val="007B54B5"/>
    <w:rsid w:val="007C4D16"/>
    <w:rsid w:val="007C5274"/>
    <w:rsid w:val="007D39B3"/>
    <w:rsid w:val="007D4BF7"/>
    <w:rsid w:val="007E041B"/>
    <w:rsid w:val="007E273E"/>
    <w:rsid w:val="007E2F71"/>
    <w:rsid w:val="007E3785"/>
    <w:rsid w:val="007E6199"/>
    <w:rsid w:val="007E6F38"/>
    <w:rsid w:val="007E7B26"/>
    <w:rsid w:val="007F1CA0"/>
    <w:rsid w:val="007F1E6C"/>
    <w:rsid w:val="007F2D75"/>
    <w:rsid w:val="007F5135"/>
    <w:rsid w:val="007F51C6"/>
    <w:rsid w:val="007F56D7"/>
    <w:rsid w:val="007F7616"/>
    <w:rsid w:val="007F76D6"/>
    <w:rsid w:val="007F7969"/>
    <w:rsid w:val="008000DD"/>
    <w:rsid w:val="00803B35"/>
    <w:rsid w:val="00803FF8"/>
    <w:rsid w:val="008063A2"/>
    <w:rsid w:val="00806CE7"/>
    <w:rsid w:val="008078FE"/>
    <w:rsid w:val="00812F05"/>
    <w:rsid w:val="00820254"/>
    <w:rsid w:val="008209BB"/>
    <w:rsid w:val="008210A4"/>
    <w:rsid w:val="00823CB3"/>
    <w:rsid w:val="008254A4"/>
    <w:rsid w:val="008258C6"/>
    <w:rsid w:val="00827B96"/>
    <w:rsid w:val="008310DE"/>
    <w:rsid w:val="008330DA"/>
    <w:rsid w:val="008341F4"/>
    <w:rsid w:val="00835234"/>
    <w:rsid w:val="00836148"/>
    <w:rsid w:val="00836184"/>
    <w:rsid w:val="00836888"/>
    <w:rsid w:val="00836F2E"/>
    <w:rsid w:val="00837AEE"/>
    <w:rsid w:val="00837D4F"/>
    <w:rsid w:val="00844B21"/>
    <w:rsid w:val="008460C6"/>
    <w:rsid w:val="00862EB7"/>
    <w:rsid w:val="008650F8"/>
    <w:rsid w:val="00874A3D"/>
    <w:rsid w:val="008777B7"/>
    <w:rsid w:val="00881286"/>
    <w:rsid w:val="008814CF"/>
    <w:rsid w:val="00882BAC"/>
    <w:rsid w:val="00884D6B"/>
    <w:rsid w:val="008861CA"/>
    <w:rsid w:val="00886594"/>
    <w:rsid w:val="0089000E"/>
    <w:rsid w:val="00890929"/>
    <w:rsid w:val="008912DE"/>
    <w:rsid w:val="00892125"/>
    <w:rsid w:val="00892C4D"/>
    <w:rsid w:val="00893412"/>
    <w:rsid w:val="00893F3A"/>
    <w:rsid w:val="008A0658"/>
    <w:rsid w:val="008A0B0A"/>
    <w:rsid w:val="008A5B61"/>
    <w:rsid w:val="008A61F4"/>
    <w:rsid w:val="008B1342"/>
    <w:rsid w:val="008B14B7"/>
    <w:rsid w:val="008B2B2C"/>
    <w:rsid w:val="008B439C"/>
    <w:rsid w:val="008B444A"/>
    <w:rsid w:val="008B5E72"/>
    <w:rsid w:val="008B768C"/>
    <w:rsid w:val="008B77F3"/>
    <w:rsid w:val="008C053A"/>
    <w:rsid w:val="008C2696"/>
    <w:rsid w:val="008C28FA"/>
    <w:rsid w:val="008C3E35"/>
    <w:rsid w:val="008C5718"/>
    <w:rsid w:val="008C6885"/>
    <w:rsid w:val="008D1141"/>
    <w:rsid w:val="008D17F2"/>
    <w:rsid w:val="008D31A9"/>
    <w:rsid w:val="008D48F8"/>
    <w:rsid w:val="008D5853"/>
    <w:rsid w:val="008D603D"/>
    <w:rsid w:val="008D6775"/>
    <w:rsid w:val="008D72A3"/>
    <w:rsid w:val="008E04C5"/>
    <w:rsid w:val="008E126C"/>
    <w:rsid w:val="008E296A"/>
    <w:rsid w:val="008E2DE8"/>
    <w:rsid w:val="008E7D94"/>
    <w:rsid w:val="008F0C7B"/>
    <w:rsid w:val="008F0CF7"/>
    <w:rsid w:val="008F125B"/>
    <w:rsid w:val="008F18E6"/>
    <w:rsid w:val="008F1943"/>
    <w:rsid w:val="008F1C6A"/>
    <w:rsid w:val="008F2574"/>
    <w:rsid w:val="008F2C58"/>
    <w:rsid w:val="008F32BB"/>
    <w:rsid w:val="008F389D"/>
    <w:rsid w:val="008F5D63"/>
    <w:rsid w:val="008F5EFC"/>
    <w:rsid w:val="008F712C"/>
    <w:rsid w:val="008F7434"/>
    <w:rsid w:val="008F7CFB"/>
    <w:rsid w:val="0090019F"/>
    <w:rsid w:val="009016D2"/>
    <w:rsid w:val="00902AB6"/>
    <w:rsid w:val="0090302F"/>
    <w:rsid w:val="0090360E"/>
    <w:rsid w:val="00904351"/>
    <w:rsid w:val="009056A9"/>
    <w:rsid w:val="0090589E"/>
    <w:rsid w:val="00911774"/>
    <w:rsid w:val="00913F99"/>
    <w:rsid w:val="00916EB2"/>
    <w:rsid w:val="00920250"/>
    <w:rsid w:val="00920DD5"/>
    <w:rsid w:val="00922C41"/>
    <w:rsid w:val="00922F74"/>
    <w:rsid w:val="009246DB"/>
    <w:rsid w:val="00924F4B"/>
    <w:rsid w:val="00925EA3"/>
    <w:rsid w:val="009274B1"/>
    <w:rsid w:val="0093103A"/>
    <w:rsid w:val="009311C3"/>
    <w:rsid w:val="0093345C"/>
    <w:rsid w:val="00937137"/>
    <w:rsid w:val="00944E27"/>
    <w:rsid w:val="00946977"/>
    <w:rsid w:val="00950AC5"/>
    <w:rsid w:val="00953096"/>
    <w:rsid w:val="00954D36"/>
    <w:rsid w:val="00955711"/>
    <w:rsid w:val="009578A2"/>
    <w:rsid w:val="00961EE2"/>
    <w:rsid w:val="00962F2F"/>
    <w:rsid w:val="00964505"/>
    <w:rsid w:val="009675EE"/>
    <w:rsid w:val="009706C5"/>
    <w:rsid w:val="00971564"/>
    <w:rsid w:val="00972E69"/>
    <w:rsid w:val="00973FF3"/>
    <w:rsid w:val="00975EB3"/>
    <w:rsid w:val="009774BF"/>
    <w:rsid w:val="00986844"/>
    <w:rsid w:val="009875F8"/>
    <w:rsid w:val="00987A5D"/>
    <w:rsid w:val="00990144"/>
    <w:rsid w:val="00993655"/>
    <w:rsid w:val="00994864"/>
    <w:rsid w:val="00996BA6"/>
    <w:rsid w:val="009A1CDE"/>
    <w:rsid w:val="009A1DA7"/>
    <w:rsid w:val="009A29ED"/>
    <w:rsid w:val="009A357D"/>
    <w:rsid w:val="009A3ECB"/>
    <w:rsid w:val="009B16E4"/>
    <w:rsid w:val="009B2ED4"/>
    <w:rsid w:val="009B3137"/>
    <w:rsid w:val="009B362C"/>
    <w:rsid w:val="009B3775"/>
    <w:rsid w:val="009B3C4D"/>
    <w:rsid w:val="009B663D"/>
    <w:rsid w:val="009B6A98"/>
    <w:rsid w:val="009B6C16"/>
    <w:rsid w:val="009B6F64"/>
    <w:rsid w:val="009C2AAF"/>
    <w:rsid w:val="009C4775"/>
    <w:rsid w:val="009C6927"/>
    <w:rsid w:val="009C6B9E"/>
    <w:rsid w:val="009C785E"/>
    <w:rsid w:val="009D3101"/>
    <w:rsid w:val="009D5893"/>
    <w:rsid w:val="009E1FB5"/>
    <w:rsid w:val="009E47F2"/>
    <w:rsid w:val="009E4D4E"/>
    <w:rsid w:val="009E50B7"/>
    <w:rsid w:val="009E526E"/>
    <w:rsid w:val="009E6476"/>
    <w:rsid w:val="009E683A"/>
    <w:rsid w:val="009E6B2B"/>
    <w:rsid w:val="009E706E"/>
    <w:rsid w:val="009E7554"/>
    <w:rsid w:val="009F084A"/>
    <w:rsid w:val="009F0AA5"/>
    <w:rsid w:val="009F1811"/>
    <w:rsid w:val="009F20DC"/>
    <w:rsid w:val="009F33DC"/>
    <w:rsid w:val="009F4666"/>
    <w:rsid w:val="009F68E9"/>
    <w:rsid w:val="009F6F04"/>
    <w:rsid w:val="009F78A0"/>
    <w:rsid w:val="00A00F54"/>
    <w:rsid w:val="00A02420"/>
    <w:rsid w:val="00A02C5D"/>
    <w:rsid w:val="00A05C98"/>
    <w:rsid w:val="00A06463"/>
    <w:rsid w:val="00A175F7"/>
    <w:rsid w:val="00A213F5"/>
    <w:rsid w:val="00A24D80"/>
    <w:rsid w:val="00A3003F"/>
    <w:rsid w:val="00A313BB"/>
    <w:rsid w:val="00A3218F"/>
    <w:rsid w:val="00A32EF2"/>
    <w:rsid w:val="00A338F6"/>
    <w:rsid w:val="00A3454E"/>
    <w:rsid w:val="00A349C2"/>
    <w:rsid w:val="00A34ED1"/>
    <w:rsid w:val="00A357EC"/>
    <w:rsid w:val="00A36BC3"/>
    <w:rsid w:val="00A404C9"/>
    <w:rsid w:val="00A41660"/>
    <w:rsid w:val="00A41B03"/>
    <w:rsid w:val="00A42290"/>
    <w:rsid w:val="00A4249F"/>
    <w:rsid w:val="00A44C37"/>
    <w:rsid w:val="00A46B6B"/>
    <w:rsid w:val="00A472E5"/>
    <w:rsid w:val="00A50144"/>
    <w:rsid w:val="00A50389"/>
    <w:rsid w:val="00A5046D"/>
    <w:rsid w:val="00A565ED"/>
    <w:rsid w:val="00A56B90"/>
    <w:rsid w:val="00A604A0"/>
    <w:rsid w:val="00A61953"/>
    <w:rsid w:val="00A62554"/>
    <w:rsid w:val="00A64C66"/>
    <w:rsid w:val="00A65553"/>
    <w:rsid w:val="00A70526"/>
    <w:rsid w:val="00A72303"/>
    <w:rsid w:val="00A74B0F"/>
    <w:rsid w:val="00A77A7F"/>
    <w:rsid w:val="00A80965"/>
    <w:rsid w:val="00A82586"/>
    <w:rsid w:val="00A8741A"/>
    <w:rsid w:val="00A87C85"/>
    <w:rsid w:val="00A90EF1"/>
    <w:rsid w:val="00A91C0A"/>
    <w:rsid w:val="00A94994"/>
    <w:rsid w:val="00A954B5"/>
    <w:rsid w:val="00A961A5"/>
    <w:rsid w:val="00A977F0"/>
    <w:rsid w:val="00A97BD5"/>
    <w:rsid w:val="00AA3900"/>
    <w:rsid w:val="00AA4C9F"/>
    <w:rsid w:val="00AB0132"/>
    <w:rsid w:val="00AB1E63"/>
    <w:rsid w:val="00AB2E05"/>
    <w:rsid w:val="00AB6AD7"/>
    <w:rsid w:val="00AC0A3A"/>
    <w:rsid w:val="00AC0E44"/>
    <w:rsid w:val="00AC741A"/>
    <w:rsid w:val="00AC7A6D"/>
    <w:rsid w:val="00AC7CCF"/>
    <w:rsid w:val="00AD07CF"/>
    <w:rsid w:val="00AD11F6"/>
    <w:rsid w:val="00AD19C6"/>
    <w:rsid w:val="00AD220F"/>
    <w:rsid w:val="00AD36C4"/>
    <w:rsid w:val="00AD4413"/>
    <w:rsid w:val="00AD53DD"/>
    <w:rsid w:val="00AD5DBF"/>
    <w:rsid w:val="00AD6C91"/>
    <w:rsid w:val="00AD7568"/>
    <w:rsid w:val="00AD7CC3"/>
    <w:rsid w:val="00AD7E57"/>
    <w:rsid w:val="00AE1F02"/>
    <w:rsid w:val="00AE25A0"/>
    <w:rsid w:val="00AE37AD"/>
    <w:rsid w:val="00AE41FB"/>
    <w:rsid w:val="00AE63FD"/>
    <w:rsid w:val="00AE6BBF"/>
    <w:rsid w:val="00AE71F8"/>
    <w:rsid w:val="00AE7781"/>
    <w:rsid w:val="00AF0116"/>
    <w:rsid w:val="00AF0EF3"/>
    <w:rsid w:val="00AF3769"/>
    <w:rsid w:val="00AF66FC"/>
    <w:rsid w:val="00AF6843"/>
    <w:rsid w:val="00AF78D0"/>
    <w:rsid w:val="00B06B7D"/>
    <w:rsid w:val="00B07C43"/>
    <w:rsid w:val="00B111E7"/>
    <w:rsid w:val="00B112F0"/>
    <w:rsid w:val="00B118AB"/>
    <w:rsid w:val="00B1206F"/>
    <w:rsid w:val="00B13D1B"/>
    <w:rsid w:val="00B157B6"/>
    <w:rsid w:val="00B1628A"/>
    <w:rsid w:val="00B16420"/>
    <w:rsid w:val="00B207A0"/>
    <w:rsid w:val="00B20B52"/>
    <w:rsid w:val="00B2190F"/>
    <w:rsid w:val="00B21C45"/>
    <w:rsid w:val="00B228A4"/>
    <w:rsid w:val="00B3196F"/>
    <w:rsid w:val="00B31A8C"/>
    <w:rsid w:val="00B31F05"/>
    <w:rsid w:val="00B32598"/>
    <w:rsid w:val="00B33841"/>
    <w:rsid w:val="00B3719D"/>
    <w:rsid w:val="00B37E8C"/>
    <w:rsid w:val="00B429F1"/>
    <w:rsid w:val="00B43ADD"/>
    <w:rsid w:val="00B44F15"/>
    <w:rsid w:val="00B4541A"/>
    <w:rsid w:val="00B456FB"/>
    <w:rsid w:val="00B47132"/>
    <w:rsid w:val="00B502DA"/>
    <w:rsid w:val="00B50D86"/>
    <w:rsid w:val="00B5161D"/>
    <w:rsid w:val="00B5215B"/>
    <w:rsid w:val="00B60011"/>
    <w:rsid w:val="00B60F3B"/>
    <w:rsid w:val="00B638C1"/>
    <w:rsid w:val="00B64392"/>
    <w:rsid w:val="00B64551"/>
    <w:rsid w:val="00B652B5"/>
    <w:rsid w:val="00B66511"/>
    <w:rsid w:val="00B72684"/>
    <w:rsid w:val="00B75BC5"/>
    <w:rsid w:val="00B76674"/>
    <w:rsid w:val="00B76DEE"/>
    <w:rsid w:val="00B771CA"/>
    <w:rsid w:val="00B7771A"/>
    <w:rsid w:val="00B80744"/>
    <w:rsid w:val="00B817F7"/>
    <w:rsid w:val="00B81A6A"/>
    <w:rsid w:val="00B81AFB"/>
    <w:rsid w:val="00B82EDB"/>
    <w:rsid w:val="00B83B0C"/>
    <w:rsid w:val="00B869EC"/>
    <w:rsid w:val="00B87305"/>
    <w:rsid w:val="00B87EC6"/>
    <w:rsid w:val="00B91553"/>
    <w:rsid w:val="00B928FB"/>
    <w:rsid w:val="00B929D5"/>
    <w:rsid w:val="00B94E9E"/>
    <w:rsid w:val="00B9523E"/>
    <w:rsid w:val="00B95A2B"/>
    <w:rsid w:val="00B97168"/>
    <w:rsid w:val="00B97373"/>
    <w:rsid w:val="00BA0E5A"/>
    <w:rsid w:val="00BA2BB6"/>
    <w:rsid w:val="00BA5A31"/>
    <w:rsid w:val="00BB20C6"/>
    <w:rsid w:val="00BB251C"/>
    <w:rsid w:val="00BB488D"/>
    <w:rsid w:val="00BB4DD6"/>
    <w:rsid w:val="00BB543E"/>
    <w:rsid w:val="00BB720C"/>
    <w:rsid w:val="00BB7381"/>
    <w:rsid w:val="00BC2BC1"/>
    <w:rsid w:val="00BC3508"/>
    <w:rsid w:val="00BC4F43"/>
    <w:rsid w:val="00BC6DD2"/>
    <w:rsid w:val="00BC76D6"/>
    <w:rsid w:val="00BC7ACA"/>
    <w:rsid w:val="00BD1AFC"/>
    <w:rsid w:val="00BD7ECA"/>
    <w:rsid w:val="00BF0555"/>
    <w:rsid w:val="00BF18B0"/>
    <w:rsid w:val="00BF2644"/>
    <w:rsid w:val="00BF2DB4"/>
    <w:rsid w:val="00BF3ED4"/>
    <w:rsid w:val="00BF47FA"/>
    <w:rsid w:val="00BF4A47"/>
    <w:rsid w:val="00BF57D7"/>
    <w:rsid w:val="00BF64EA"/>
    <w:rsid w:val="00C008F9"/>
    <w:rsid w:val="00C009A1"/>
    <w:rsid w:val="00C028F2"/>
    <w:rsid w:val="00C04C46"/>
    <w:rsid w:val="00C06042"/>
    <w:rsid w:val="00C10AAE"/>
    <w:rsid w:val="00C121C6"/>
    <w:rsid w:val="00C12282"/>
    <w:rsid w:val="00C130AE"/>
    <w:rsid w:val="00C13292"/>
    <w:rsid w:val="00C1334B"/>
    <w:rsid w:val="00C15416"/>
    <w:rsid w:val="00C20657"/>
    <w:rsid w:val="00C212CB"/>
    <w:rsid w:val="00C21713"/>
    <w:rsid w:val="00C22132"/>
    <w:rsid w:val="00C22DCD"/>
    <w:rsid w:val="00C32A01"/>
    <w:rsid w:val="00C3317B"/>
    <w:rsid w:val="00C36D4C"/>
    <w:rsid w:val="00C41055"/>
    <w:rsid w:val="00C4385B"/>
    <w:rsid w:val="00C452EE"/>
    <w:rsid w:val="00C45749"/>
    <w:rsid w:val="00C45970"/>
    <w:rsid w:val="00C460B8"/>
    <w:rsid w:val="00C46170"/>
    <w:rsid w:val="00C4639C"/>
    <w:rsid w:val="00C47572"/>
    <w:rsid w:val="00C509CC"/>
    <w:rsid w:val="00C5393A"/>
    <w:rsid w:val="00C5490E"/>
    <w:rsid w:val="00C54A2F"/>
    <w:rsid w:val="00C553E4"/>
    <w:rsid w:val="00C572DE"/>
    <w:rsid w:val="00C62862"/>
    <w:rsid w:val="00C63148"/>
    <w:rsid w:val="00C67428"/>
    <w:rsid w:val="00C67A75"/>
    <w:rsid w:val="00C67AF0"/>
    <w:rsid w:val="00C7212E"/>
    <w:rsid w:val="00C74A32"/>
    <w:rsid w:val="00C75133"/>
    <w:rsid w:val="00C75211"/>
    <w:rsid w:val="00C772CA"/>
    <w:rsid w:val="00C777FC"/>
    <w:rsid w:val="00C807A1"/>
    <w:rsid w:val="00C81D34"/>
    <w:rsid w:val="00C84450"/>
    <w:rsid w:val="00C847A8"/>
    <w:rsid w:val="00C871F0"/>
    <w:rsid w:val="00C87AE3"/>
    <w:rsid w:val="00C92D29"/>
    <w:rsid w:val="00C93514"/>
    <w:rsid w:val="00C94A3D"/>
    <w:rsid w:val="00C96414"/>
    <w:rsid w:val="00CA1244"/>
    <w:rsid w:val="00CA27F0"/>
    <w:rsid w:val="00CA2A1D"/>
    <w:rsid w:val="00CA3186"/>
    <w:rsid w:val="00CA5418"/>
    <w:rsid w:val="00CB053E"/>
    <w:rsid w:val="00CB4A91"/>
    <w:rsid w:val="00CB50B2"/>
    <w:rsid w:val="00CC0842"/>
    <w:rsid w:val="00CC26A0"/>
    <w:rsid w:val="00CC2FCE"/>
    <w:rsid w:val="00CC34BE"/>
    <w:rsid w:val="00CC3FDA"/>
    <w:rsid w:val="00CC6633"/>
    <w:rsid w:val="00CC7E6B"/>
    <w:rsid w:val="00CD1096"/>
    <w:rsid w:val="00CD3091"/>
    <w:rsid w:val="00CD40A8"/>
    <w:rsid w:val="00CD5F37"/>
    <w:rsid w:val="00CD63A8"/>
    <w:rsid w:val="00CD78E0"/>
    <w:rsid w:val="00CE0564"/>
    <w:rsid w:val="00CE14A4"/>
    <w:rsid w:val="00CF129B"/>
    <w:rsid w:val="00CF2EEE"/>
    <w:rsid w:val="00CF6EC9"/>
    <w:rsid w:val="00D00E8F"/>
    <w:rsid w:val="00D01FDF"/>
    <w:rsid w:val="00D02737"/>
    <w:rsid w:val="00D034F5"/>
    <w:rsid w:val="00D03C41"/>
    <w:rsid w:val="00D0522C"/>
    <w:rsid w:val="00D10EA5"/>
    <w:rsid w:val="00D1325B"/>
    <w:rsid w:val="00D13B02"/>
    <w:rsid w:val="00D16D79"/>
    <w:rsid w:val="00D17FAA"/>
    <w:rsid w:val="00D20F14"/>
    <w:rsid w:val="00D2112B"/>
    <w:rsid w:val="00D226F2"/>
    <w:rsid w:val="00D230CD"/>
    <w:rsid w:val="00D239D1"/>
    <w:rsid w:val="00D2623C"/>
    <w:rsid w:val="00D27086"/>
    <w:rsid w:val="00D30B9F"/>
    <w:rsid w:val="00D34290"/>
    <w:rsid w:val="00D34827"/>
    <w:rsid w:val="00D37AEB"/>
    <w:rsid w:val="00D40D3A"/>
    <w:rsid w:val="00D43864"/>
    <w:rsid w:val="00D462EB"/>
    <w:rsid w:val="00D46FA0"/>
    <w:rsid w:val="00D471D1"/>
    <w:rsid w:val="00D51BB3"/>
    <w:rsid w:val="00D522DE"/>
    <w:rsid w:val="00D5325F"/>
    <w:rsid w:val="00D55D5D"/>
    <w:rsid w:val="00D56831"/>
    <w:rsid w:val="00D56E11"/>
    <w:rsid w:val="00D65881"/>
    <w:rsid w:val="00D67DB7"/>
    <w:rsid w:val="00D73CD3"/>
    <w:rsid w:val="00D746DF"/>
    <w:rsid w:val="00D76088"/>
    <w:rsid w:val="00D800F7"/>
    <w:rsid w:val="00D828A4"/>
    <w:rsid w:val="00D842F9"/>
    <w:rsid w:val="00D85019"/>
    <w:rsid w:val="00D85ADD"/>
    <w:rsid w:val="00D85E0F"/>
    <w:rsid w:val="00D86483"/>
    <w:rsid w:val="00D87161"/>
    <w:rsid w:val="00D900FD"/>
    <w:rsid w:val="00D901FC"/>
    <w:rsid w:val="00D90FDF"/>
    <w:rsid w:val="00D92482"/>
    <w:rsid w:val="00D92B5D"/>
    <w:rsid w:val="00D93794"/>
    <w:rsid w:val="00D95A98"/>
    <w:rsid w:val="00D96037"/>
    <w:rsid w:val="00D9776E"/>
    <w:rsid w:val="00DA17DF"/>
    <w:rsid w:val="00DA26C6"/>
    <w:rsid w:val="00DA2CE3"/>
    <w:rsid w:val="00DA37D7"/>
    <w:rsid w:val="00DA45A7"/>
    <w:rsid w:val="00DA5443"/>
    <w:rsid w:val="00DA570F"/>
    <w:rsid w:val="00DA72E8"/>
    <w:rsid w:val="00DA7635"/>
    <w:rsid w:val="00DA7758"/>
    <w:rsid w:val="00DB1610"/>
    <w:rsid w:val="00DB2086"/>
    <w:rsid w:val="00DB50EB"/>
    <w:rsid w:val="00DB6486"/>
    <w:rsid w:val="00DB7922"/>
    <w:rsid w:val="00DC1E98"/>
    <w:rsid w:val="00DC6DF7"/>
    <w:rsid w:val="00DD12B0"/>
    <w:rsid w:val="00DD308C"/>
    <w:rsid w:val="00DD4C26"/>
    <w:rsid w:val="00DD5AD2"/>
    <w:rsid w:val="00DD60A3"/>
    <w:rsid w:val="00DD6DBC"/>
    <w:rsid w:val="00DE2E33"/>
    <w:rsid w:val="00DE5E43"/>
    <w:rsid w:val="00DE68C1"/>
    <w:rsid w:val="00DE7BF9"/>
    <w:rsid w:val="00DF02C4"/>
    <w:rsid w:val="00DF06CA"/>
    <w:rsid w:val="00DF0DC0"/>
    <w:rsid w:val="00DF1991"/>
    <w:rsid w:val="00DF3D29"/>
    <w:rsid w:val="00DF3DC8"/>
    <w:rsid w:val="00DF414D"/>
    <w:rsid w:val="00DF50F5"/>
    <w:rsid w:val="00DF6C47"/>
    <w:rsid w:val="00E01A8B"/>
    <w:rsid w:val="00E01EC6"/>
    <w:rsid w:val="00E02040"/>
    <w:rsid w:val="00E038E4"/>
    <w:rsid w:val="00E03FDA"/>
    <w:rsid w:val="00E04056"/>
    <w:rsid w:val="00E04340"/>
    <w:rsid w:val="00E0669A"/>
    <w:rsid w:val="00E07E59"/>
    <w:rsid w:val="00E10229"/>
    <w:rsid w:val="00E12AD8"/>
    <w:rsid w:val="00E13A03"/>
    <w:rsid w:val="00E13E89"/>
    <w:rsid w:val="00E14F1B"/>
    <w:rsid w:val="00E14FCE"/>
    <w:rsid w:val="00E154FC"/>
    <w:rsid w:val="00E15D5F"/>
    <w:rsid w:val="00E164D1"/>
    <w:rsid w:val="00E20CC7"/>
    <w:rsid w:val="00E21079"/>
    <w:rsid w:val="00E21DD9"/>
    <w:rsid w:val="00E224A1"/>
    <w:rsid w:val="00E2782C"/>
    <w:rsid w:val="00E303D0"/>
    <w:rsid w:val="00E310C3"/>
    <w:rsid w:val="00E32417"/>
    <w:rsid w:val="00E3264D"/>
    <w:rsid w:val="00E337C1"/>
    <w:rsid w:val="00E37C4D"/>
    <w:rsid w:val="00E40095"/>
    <w:rsid w:val="00E51B6B"/>
    <w:rsid w:val="00E55AD0"/>
    <w:rsid w:val="00E57912"/>
    <w:rsid w:val="00E61595"/>
    <w:rsid w:val="00E61AAE"/>
    <w:rsid w:val="00E621AD"/>
    <w:rsid w:val="00E6332C"/>
    <w:rsid w:val="00E63598"/>
    <w:rsid w:val="00E6405E"/>
    <w:rsid w:val="00E6487B"/>
    <w:rsid w:val="00E65825"/>
    <w:rsid w:val="00E66724"/>
    <w:rsid w:val="00E67374"/>
    <w:rsid w:val="00E6741F"/>
    <w:rsid w:val="00E7460A"/>
    <w:rsid w:val="00E75821"/>
    <w:rsid w:val="00E7646D"/>
    <w:rsid w:val="00E76E06"/>
    <w:rsid w:val="00E80E1F"/>
    <w:rsid w:val="00E825EB"/>
    <w:rsid w:val="00E839DD"/>
    <w:rsid w:val="00E84E70"/>
    <w:rsid w:val="00E853E8"/>
    <w:rsid w:val="00E86199"/>
    <w:rsid w:val="00E910A4"/>
    <w:rsid w:val="00E9269B"/>
    <w:rsid w:val="00E9452A"/>
    <w:rsid w:val="00E9575D"/>
    <w:rsid w:val="00E960DC"/>
    <w:rsid w:val="00EA12C9"/>
    <w:rsid w:val="00EA1771"/>
    <w:rsid w:val="00EA1803"/>
    <w:rsid w:val="00EA489E"/>
    <w:rsid w:val="00EA516E"/>
    <w:rsid w:val="00EA7C91"/>
    <w:rsid w:val="00EB17C3"/>
    <w:rsid w:val="00EB3793"/>
    <w:rsid w:val="00EB3884"/>
    <w:rsid w:val="00EB42D1"/>
    <w:rsid w:val="00EB4B06"/>
    <w:rsid w:val="00EC3719"/>
    <w:rsid w:val="00EC4CD0"/>
    <w:rsid w:val="00EC68F4"/>
    <w:rsid w:val="00EC72EE"/>
    <w:rsid w:val="00ED1656"/>
    <w:rsid w:val="00ED3238"/>
    <w:rsid w:val="00ED4760"/>
    <w:rsid w:val="00ED7CED"/>
    <w:rsid w:val="00EE066D"/>
    <w:rsid w:val="00EE20F9"/>
    <w:rsid w:val="00EE4B50"/>
    <w:rsid w:val="00EE7EE9"/>
    <w:rsid w:val="00EF004F"/>
    <w:rsid w:val="00EF101C"/>
    <w:rsid w:val="00EF2759"/>
    <w:rsid w:val="00EF2A38"/>
    <w:rsid w:val="00EF3AED"/>
    <w:rsid w:val="00EF3C85"/>
    <w:rsid w:val="00EF592F"/>
    <w:rsid w:val="00EF6B63"/>
    <w:rsid w:val="00F002B4"/>
    <w:rsid w:val="00F01BE5"/>
    <w:rsid w:val="00F034F0"/>
    <w:rsid w:val="00F049A6"/>
    <w:rsid w:val="00F05E4F"/>
    <w:rsid w:val="00F065FB"/>
    <w:rsid w:val="00F102CC"/>
    <w:rsid w:val="00F1213D"/>
    <w:rsid w:val="00F122CB"/>
    <w:rsid w:val="00F12E46"/>
    <w:rsid w:val="00F13041"/>
    <w:rsid w:val="00F13C92"/>
    <w:rsid w:val="00F1441A"/>
    <w:rsid w:val="00F214F0"/>
    <w:rsid w:val="00F21BB1"/>
    <w:rsid w:val="00F22161"/>
    <w:rsid w:val="00F25417"/>
    <w:rsid w:val="00F30737"/>
    <w:rsid w:val="00F31ED9"/>
    <w:rsid w:val="00F31FF0"/>
    <w:rsid w:val="00F34AD3"/>
    <w:rsid w:val="00F36BC6"/>
    <w:rsid w:val="00F42B73"/>
    <w:rsid w:val="00F465E9"/>
    <w:rsid w:val="00F5160F"/>
    <w:rsid w:val="00F52164"/>
    <w:rsid w:val="00F52D9A"/>
    <w:rsid w:val="00F530C7"/>
    <w:rsid w:val="00F53399"/>
    <w:rsid w:val="00F53879"/>
    <w:rsid w:val="00F538D3"/>
    <w:rsid w:val="00F56A7A"/>
    <w:rsid w:val="00F57225"/>
    <w:rsid w:val="00F57238"/>
    <w:rsid w:val="00F607A3"/>
    <w:rsid w:val="00F614DC"/>
    <w:rsid w:val="00F63A6C"/>
    <w:rsid w:val="00F6480F"/>
    <w:rsid w:val="00F65CA2"/>
    <w:rsid w:val="00F65F46"/>
    <w:rsid w:val="00F70BFA"/>
    <w:rsid w:val="00F718A6"/>
    <w:rsid w:val="00F71DA9"/>
    <w:rsid w:val="00F7209C"/>
    <w:rsid w:val="00F742A7"/>
    <w:rsid w:val="00F74B59"/>
    <w:rsid w:val="00F74F59"/>
    <w:rsid w:val="00F75FE6"/>
    <w:rsid w:val="00F81A84"/>
    <w:rsid w:val="00F81E72"/>
    <w:rsid w:val="00F830D6"/>
    <w:rsid w:val="00F8315D"/>
    <w:rsid w:val="00F835F7"/>
    <w:rsid w:val="00F84571"/>
    <w:rsid w:val="00F849C2"/>
    <w:rsid w:val="00F853E3"/>
    <w:rsid w:val="00F856C1"/>
    <w:rsid w:val="00F8695C"/>
    <w:rsid w:val="00F86F60"/>
    <w:rsid w:val="00F87614"/>
    <w:rsid w:val="00F9108C"/>
    <w:rsid w:val="00F91375"/>
    <w:rsid w:val="00F94713"/>
    <w:rsid w:val="00F951BC"/>
    <w:rsid w:val="00F97B78"/>
    <w:rsid w:val="00F97D9D"/>
    <w:rsid w:val="00FA2A28"/>
    <w:rsid w:val="00FA514E"/>
    <w:rsid w:val="00FA56F1"/>
    <w:rsid w:val="00FA610D"/>
    <w:rsid w:val="00FA6F02"/>
    <w:rsid w:val="00FB1302"/>
    <w:rsid w:val="00FB4D77"/>
    <w:rsid w:val="00FB5418"/>
    <w:rsid w:val="00FC0451"/>
    <w:rsid w:val="00FC0FD9"/>
    <w:rsid w:val="00FC5D45"/>
    <w:rsid w:val="00FC69A0"/>
    <w:rsid w:val="00FC714F"/>
    <w:rsid w:val="00FC7EB5"/>
    <w:rsid w:val="00FD533E"/>
    <w:rsid w:val="00FD5575"/>
    <w:rsid w:val="00FD6BE5"/>
    <w:rsid w:val="00FE027E"/>
    <w:rsid w:val="00FE02AE"/>
    <w:rsid w:val="00FE2C33"/>
    <w:rsid w:val="00FE4165"/>
    <w:rsid w:val="00FE5FC4"/>
    <w:rsid w:val="00FE661A"/>
    <w:rsid w:val="00FF101D"/>
    <w:rsid w:val="00FF2B3C"/>
    <w:rsid w:val="00FF3C81"/>
    <w:rsid w:val="00FF4E10"/>
    <w:rsid w:val="00FF5452"/>
    <w:rsid w:val="0262DD94"/>
    <w:rsid w:val="02D6D9B2"/>
    <w:rsid w:val="0320EC68"/>
    <w:rsid w:val="041134CF"/>
    <w:rsid w:val="05583135"/>
    <w:rsid w:val="057D5A07"/>
    <w:rsid w:val="05BB479F"/>
    <w:rsid w:val="06D7F566"/>
    <w:rsid w:val="06DEB4E8"/>
    <w:rsid w:val="0803B276"/>
    <w:rsid w:val="09145D5B"/>
    <w:rsid w:val="091E9C78"/>
    <w:rsid w:val="09B163F6"/>
    <w:rsid w:val="0AFE146A"/>
    <w:rsid w:val="0B15A3AE"/>
    <w:rsid w:val="0CE274BB"/>
    <w:rsid w:val="0D28AA40"/>
    <w:rsid w:val="0E7E3105"/>
    <w:rsid w:val="0F805CE7"/>
    <w:rsid w:val="10AC48C5"/>
    <w:rsid w:val="11514C40"/>
    <w:rsid w:val="1245D093"/>
    <w:rsid w:val="12F4E9D5"/>
    <w:rsid w:val="1327A37E"/>
    <w:rsid w:val="13DCEF8A"/>
    <w:rsid w:val="14A3F637"/>
    <w:rsid w:val="1609EA9D"/>
    <w:rsid w:val="169616D1"/>
    <w:rsid w:val="17E11E37"/>
    <w:rsid w:val="19005F8B"/>
    <w:rsid w:val="1C232C67"/>
    <w:rsid w:val="1C82DEE4"/>
    <w:rsid w:val="1CCD8425"/>
    <w:rsid w:val="1D8D8557"/>
    <w:rsid w:val="1DF62B26"/>
    <w:rsid w:val="206F92EB"/>
    <w:rsid w:val="2082B90A"/>
    <w:rsid w:val="222909F1"/>
    <w:rsid w:val="23812DCC"/>
    <w:rsid w:val="26A04ADD"/>
    <w:rsid w:val="29366B5A"/>
    <w:rsid w:val="296F6B1F"/>
    <w:rsid w:val="29A24FFE"/>
    <w:rsid w:val="2C14CE8C"/>
    <w:rsid w:val="2C3AFC45"/>
    <w:rsid w:val="2C6E9C67"/>
    <w:rsid w:val="2DDF5BBB"/>
    <w:rsid w:val="2E0A6CC8"/>
    <w:rsid w:val="305BFA73"/>
    <w:rsid w:val="306A56B0"/>
    <w:rsid w:val="32592ED2"/>
    <w:rsid w:val="32E91F25"/>
    <w:rsid w:val="32EE49CE"/>
    <w:rsid w:val="337CCC08"/>
    <w:rsid w:val="34AB58CE"/>
    <w:rsid w:val="3509D441"/>
    <w:rsid w:val="365A61BA"/>
    <w:rsid w:val="39FE4ECC"/>
    <w:rsid w:val="3AFB0915"/>
    <w:rsid w:val="3B0FD5BF"/>
    <w:rsid w:val="3B259D05"/>
    <w:rsid w:val="3BEE207E"/>
    <w:rsid w:val="3E39C8F8"/>
    <w:rsid w:val="3FA22222"/>
    <w:rsid w:val="3FF3C8DB"/>
    <w:rsid w:val="41FA69C8"/>
    <w:rsid w:val="4242F010"/>
    <w:rsid w:val="42EF10CD"/>
    <w:rsid w:val="4330DA8F"/>
    <w:rsid w:val="434C240E"/>
    <w:rsid w:val="477F3BE9"/>
    <w:rsid w:val="4929D475"/>
    <w:rsid w:val="4A55FE64"/>
    <w:rsid w:val="4AEFFA3F"/>
    <w:rsid w:val="4C4DE073"/>
    <w:rsid w:val="4D642807"/>
    <w:rsid w:val="4E438906"/>
    <w:rsid w:val="4E6FFB81"/>
    <w:rsid w:val="4EF82695"/>
    <w:rsid w:val="4EFDC482"/>
    <w:rsid w:val="4F0BAA30"/>
    <w:rsid w:val="5040FB7D"/>
    <w:rsid w:val="52AC04E8"/>
    <w:rsid w:val="547B92AC"/>
    <w:rsid w:val="555A47D9"/>
    <w:rsid w:val="574813EB"/>
    <w:rsid w:val="57C8D9BE"/>
    <w:rsid w:val="5BE126D9"/>
    <w:rsid w:val="5BFE1AC2"/>
    <w:rsid w:val="5E3F217F"/>
    <w:rsid w:val="5EC32D4D"/>
    <w:rsid w:val="622CFB27"/>
    <w:rsid w:val="63205A94"/>
    <w:rsid w:val="659FF6AE"/>
    <w:rsid w:val="694F83B2"/>
    <w:rsid w:val="6C220E3D"/>
    <w:rsid w:val="6DF2B351"/>
    <w:rsid w:val="6E1E917F"/>
    <w:rsid w:val="6E77F22E"/>
    <w:rsid w:val="6F0703A4"/>
    <w:rsid w:val="7185D2D0"/>
    <w:rsid w:val="72042260"/>
    <w:rsid w:val="721B1155"/>
    <w:rsid w:val="74F5076F"/>
    <w:rsid w:val="768009C9"/>
    <w:rsid w:val="77B38368"/>
    <w:rsid w:val="79B726D7"/>
    <w:rsid w:val="7A7F6CE7"/>
    <w:rsid w:val="7A857FC6"/>
    <w:rsid w:val="7CD89F35"/>
    <w:rsid w:val="7DE428C9"/>
    <w:rsid w:val="7E85F98B"/>
    <w:rsid w:val="7F6118EE"/>
    <w:rsid w:val="7F88C200"/>
    <w:rsid w:val="7F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66FCE"/>
  <w15:chartTrackingRefBased/>
  <w15:docId w15:val="{BB5DEFA3-DD24-4711-9D01-BF860BD1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Gnth">
    <w:name w:val="Normal"/>
    <w:qFormat/>
    <w:rsid w:val="00DD308C"/>
    <w:rPr>
      <w:lang w:val="ga-IE"/>
    </w:rPr>
  </w:style>
  <w:style w:type="paragraph" w:styleId="Teideal1">
    <w:name w:val="heading 1"/>
    <w:basedOn w:val="Gnth"/>
    <w:next w:val="Gnth"/>
    <w:link w:val="Teideal1Car"/>
    <w:uiPriority w:val="9"/>
    <w:qFormat/>
    <w:rsid w:val="00692757"/>
    <w:pPr>
      <w:spacing w:before="0"/>
      <w:jc w:val="both"/>
      <w:outlineLvl w:val="0"/>
    </w:pPr>
    <w:rPr>
      <w:rFonts w:ascii="Helvetica" w:hAnsi="Helvetica"/>
      <w:b/>
      <w:bCs/>
      <w:color w:val="15BFDB"/>
      <w:sz w:val="24"/>
      <w:szCs w:val="24"/>
      <w:u w:val="single"/>
    </w:rPr>
  </w:style>
  <w:style w:type="paragraph" w:styleId="Ceannteideal2">
    <w:name w:val="heading 2"/>
    <w:basedOn w:val="Altanliosta"/>
    <w:next w:val="Gnth"/>
    <w:link w:val="Ceannteideal2Car"/>
    <w:uiPriority w:val="9"/>
    <w:qFormat/>
    <w:rsid w:val="00F65CA2"/>
    <w:pPr>
      <w:spacing w:after="0"/>
      <w:ind w:left="0"/>
      <w:jc w:val="both"/>
      <w:outlineLvl w:val="1"/>
    </w:pPr>
    <w:rPr>
      <w:rFonts w:ascii="Helvetica" w:hAnsi="Helvetica"/>
      <w:b/>
      <w:bCs/>
      <w:color w:val="262626" w:themeColor="text1" w:themeTint="D9"/>
      <w:lang w:val="ga-IE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character" w:styleId="Tran">
    <w:name w:val="Strong"/>
    <w:uiPriority w:val="10"/>
    <w:qFormat/>
    <w:rsid w:val="006C0C04"/>
    <w:rPr>
      <w:b/>
      <w:bCs/>
    </w:rPr>
  </w:style>
  <w:style w:type="paragraph" w:styleId="Corpthacs">
    <w:name w:val="Body Text"/>
    <w:basedOn w:val="Gnth"/>
    <w:link w:val="CorpthacsC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CorpthacsCar">
    <w:name w:val="Corpthéacs Car"/>
    <w:basedOn w:val="Clfhoireannramhshocraithenan-alt"/>
    <w:link w:val="Corpthacs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Tacsanchoinnelaionaid">
    <w:name w:val="Placeholder Text"/>
    <w:basedOn w:val="Clfhoireannramhshocraithenan-alt"/>
    <w:uiPriority w:val="99"/>
    <w:semiHidden/>
    <w:rsid w:val="00F607A3"/>
    <w:rPr>
      <w:color w:val="808080"/>
    </w:rPr>
  </w:style>
  <w:style w:type="paragraph" w:styleId="GnthGrasn">
    <w:name w:val="Normal (Web)"/>
    <w:basedOn w:val="Gnth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Gnth"/>
    <w:qFormat/>
    <w:rsid w:val="00AB0132"/>
    <w:pPr>
      <w:spacing w:before="0" w:after="120"/>
      <w:contextualSpacing/>
    </w:pPr>
    <w:rPr>
      <w:sz w:val="18"/>
    </w:rPr>
  </w:style>
  <w:style w:type="table" w:styleId="Greilletbla">
    <w:name w:val="Table Grid"/>
    <w:basedOn w:val="Tblanormlta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ideal1Car">
    <w:name w:val="Teideal 1 Car"/>
    <w:basedOn w:val="Clfhoireannramhshocraithenan-alt"/>
    <w:link w:val="Teideal1"/>
    <w:uiPriority w:val="9"/>
    <w:rsid w:val="00692757"/>
    <w:rPr>
      <w:rFonts w:ascii="Helvetica" w:hAnsi="Helvetica"/>
      <w:b/>
      <w:bCs/>
      <w:color w:val="15BFDB"/>
      <w:sz w:val="24"/>
      <w:szCs w:val="24"/>
      <w:u w:val="single"/>
      <w:lang w:val="ga-IE"/>
    </w:rPr>
  </w:style>
  <w:style w:type="character" w:customStyle="1" w:styleId="Ceannteideal2Car">
    <w:name w:val="Ceannteideal 2 Car"/>
    <w:basedOn w:val="Clfhoireannramhshocraithenan-alt"/>
    <w:link w:val="Ceannteideal2"/>
    <w:uiPriority w:val="9"/>
    <w:rsid w:val="00F65CA2"/>
    <w:rPr>
      <w:rFonts w:ascii="Helvetica" w:eastAsiaTheme="minorHAnsi" w:hAnsi="Helvetica"/>
      <w:b/>
      <w:bCs/>
      <w:color w:val="262626" w:themeColor="text1" w:themeTint="D9"/>
      <w:kern w:val="2"/>
      <w:lang w:val="ga-IE" w:eastAsia="en-US"/>
      <w14:ligatures w14:val="standardContextual"/>
    </w:rPr>
  </w:style>
  <w:style w:type="paragraph" w:styleId="Liostaurchar">
    <w:name w:val="List Bullet"/>
    <w:basedOn w:val="Gnth"/>
    <w:uiPriority w:val="98"/>
    <w:rsid w:val="000D77AB"/>
    <w:pPr>
      <w:numPr>
        <w:numId w:val="1"/>
      </w:numPr>
      <w:spacing w:before="0" w:after="60" w:line="259" w:lineRule="auto"/>
      <w:ind w:left="720"/>
    </w:pPr>
  </w:style>
  <w:style w:type="paragraph" w:styleId="Ceanntsc">
    <w:name w:val="header"/>
    <w:basedOn w:val="Gnth"/>
    <w:link w:val="CeanntscC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078FE"/>
  </w:style>
  <w:style w:type="paragraph" w:styleId="Buntsc">
    <w:name w:val="footer"/>
    <w:basedOn w:val="Gnth"/>
    <w:link w:val="BuntscC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BuntscCar">
    <w:name w:val="Buntásc Car"/>
    <w:basedOn w:val="Clfhoireannramhshocraithenan-alt"/>
    <w:link w:val="Buntsc"/>
    <w:uiPriority w:val="99"/>
    <w:rsid w:val="008D48F8"/>
  </w:style>
  <w:style w:type="paragraph" w:styleId="Teideal">
    <w:name w:val="Title"/>
    <w:basedOn w:val="Gnth"/>
    <w:next w:val="Gnth"/>
    <w:link w:val="TeidealC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eidealCar">
    <w:name w:val="Teideal Car"/>
    <w:basedOn w:val="Clfhoireannramhshocraithenan-alt"/>
    <w:link w:val="Teideal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Gnth"/>
    <w:qFormat/>
    <w:rsid w:val="00AB0132"/>
    <w:pPr>
      <w:spacing w:before="120"/>
      <w:jc w:val="right"/>
    </w:pPr>
    <w:rPr>
      <w:sz w:val="18"/>
    </w:rPr>
  </w:style>
  <w:style w:type="paragraph" w:customStyle="1" w:styleId="04xlpa">
    <w:name w:val="_04xlpa"/>
    <w:basedOn w:val="Gnth"/>
    <w:rsid w:val="00335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customStyle="1" w:styleId="wdyuqq">
    <w:name w:val="wdyuqq"/>
    <w:basedOn w:val="Clfhoireannramhshocraithenan-alt"/>
    <w:rsid w:val="00335105"/>
  </w:style>
  <w:style w:type="paragraph" w:styleId="Altanliosta">
    <w:name w:val="List Paragraph"/>
    <w:basedOn w:val="Gnth"/>
    <w:uiPriority w:val="34"/>
    <w:qFormat/>
    <w:rsid w:val="00335105"/>
    <w:pPr>
      <w:spacing w:before="0" w:after="160" w:line="259" w:lineRule="auto"/>
      <w:ind w:left="720"/>
      <w:contextualSpacing/>
    </w:pPr>
    <w:rPr>
      <w:rFonts w:eastAsiaTheme="minorHAnsi"/>
      <w:kern w:val="2"/>
      <w:lang w:val="en-IE" w:eastAsia="en-US"/>
      <w14:ligatures w14:val="standardContextual"/>
    </w:rPr>
  </w:style>
  <w:style w:type="character" w:styleId="Tagairtntatrchta">
    <w:name w:val="annotation reference"/>
    <w:basedOn w:val="Clfhoireannramhshocraithenan-alt"/>
    <w:uiPriority w:val="99"/>
    <w:semiHidden/>
    <w:unhideWhenUsed/>
    <w:rsid w:val="00335105"/>
    <w:rPr>
      <w:sz w:val="16"/>
      <w:szCs w:val="16"/>
    </w:rPr>
  </w:style>
  <w:style w:type="paragraph" w:styleId="Tacsntatrchta">
    <w:name w:val="annotation text"/>
    <w:basedOn w:val="Gnth"/>
    <w:link w:val="TacsntatrchtaCar"/>
    <w:uiPriority w:val="99"/>
    <w:unhideWhenUsed/>
    <w:rsid w:val="00335105"/>
    <w:rPr>
      <w:sz w:val="20"/>
      <w:szCs w:val="20"/>
    </w:rPr>
  </w:style>
  <w:style w:type="character" w:customStyle="1" w:styleId="TacsntatrchtaCar">
    <w:name w:val="Téacs nóta tráchta Car"/>
    <w:basedOn w:val="Clfhoireannramhshocraithenan-alt"/>
    <w:link w:val="Tacsntatrchta"/>
    <w:uiPriority w:val="99"/>
    <w:rsid w:val="00335105"/>
    <w:rPr>
      <w:sz w:val="20"/>
      <w:szCs w:val="20"/>
    </w:rPr>
  </w:style>
  <w:style w:type="paragraph" w:styleId="bharntatrchta">
    <w:name w:val="annotation subject"/>
    <w:basedOn w:val="Tacsntatrchta"/>
    <w:next w:val="Tacsntatrchta"/>
    <w:link w:val="bharntatrchtaCar"/>
    <w:uiPriority w:val="99"/>
    <w:semiHidden/>
    <w:unhideWhenUsed/>
    <w:rsid w:val="00335105"/>
    <w:rPr>
      <w:b/>
      <w:bCs/>
    </w:rPr>
  </w:style>
  <w:style w:type="character" w:customStyle="1" w:styleId="bharntatrchtaCar">
    <w:name w:val="Ábhar nóta tráchta Car"/>
    <w:basedOn w:val="TacsntatrchtaCar"/>
    <w:link w:val="bharntatrchta"/>
    <w:uiPriority w:val="99"/>
    <w:semiHidden/>
    <w:rsid w:val="00335105"/>
    <w:rPr>
      <w:b/>
      <w:bCs/>
      <w:sz w:val="20"/>
      <w:szCs w:val="20"/>
    </w:rPr>
  </w:style>
  <w:style w:type="paragraph" w:customStyle="1" w:styleId="paragraph">
    <w:name w:val="paragraph"/>
    <w:basedOn w:val="Gnth"/>
    <w:uiPriority w:val="1"/>
    <w:rsid w:val="00134FB7"/>
    <w:pPr>
      <w:spacing w:before="0" w:beforeAutospacing="1" w:after="160" w:afterAutospacing="1" w:line="259" w:lineRule="auto"/>
    </w:pPr>
    <w:rPr>
      <w:rFonts w:ascii="Times New Roman" w:eastAsia="Times New Roman" w:hAnsi="Times New Roman" w:cs="Times New Roman"/>
      <w:kern w:val="2"/>
      <w:sz w:val="24"/>
      <w:szCs w:val="24"/>
      <w:lang w:val="en-IE" w:eastAsia="en-IE"/>
      <w14:ligatures w14:val="standardContextual"/>
    </w:rPr>
  </w:style>
  <w:style w:type="character" w:customStyle="1" w:styleId="normaltextrun">
    <w:name w:val="normaltextrun"/>
    <w:basedOn w:val="Clfhoireannramhshocraithenan-alt"/>
    <w:rsid w:val="00134FB7"/>
  </w:style>
  <w:style w:type="character" w:customStyle="1" w:styleId="eop">
    <w:name w:val="eop"/>
    <w:basedOn w:val="Clfhoireannramhshocraithenan-alt"/>
    <w:rsid w:val="00134FB7"/>
  </w:style>
  <w:style w:type="paragraph" w:styleId="Leaganleasaithe">
    <w:name w:val="Revision"/>
    <w:hidden/>
    <w:uiPriority w:val="99"/>
    <w:semiHidden/>
    <w:rsid w:val="00AF78D0"/>
    <w:pPr>
      <w:spacing w:before="0"/>
    </w:pPr>
  </w:style>
  <w:style w:type="character" w:customStyle="1" w:styleId="cf01">
    <w:name w:val="cf01"/>
    <w:basedOn w:val="Clfhoireannramhshocraithenan-alt"/>
    <w:rsid w:val="00AF78D0"/>
    <w:rPr>
      <w:rFonts w:ascii="Segoe UI" w:hAnsi="Segoe UI" w:cs="Segoe UI" w:hint="default"/>
      <w:sz w:val="18"/>
      <w:szCs w:val="18"/>
    </w:rPr>
  </w:style>
  <w:style w:type="table" w:styleId="Tblagreille3-Aiceann1">
    <w:name w:val="Grid Table 3 Accent 1"/>
    <w:basedOn w:val="Tblanormlta"/>
    <w:uiPriority w:val="48"/>
    <w:rsid w:val="00103784"/>
    <w:tblPr>
      <w:tblStyleRowBandSize w:val="1"/>
      <w:tblStyleColBandSize w:val="1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table" w:styleId="Tblagreille1adrom-Aiceann1">
    <w:name w:val="Grid Table 1 Light Accent 1"/>
    <w:basedOn w:val="Tblanormlta"/>
    <w:uiPriority w:val="46"/>
    <w:rsid w:val="00D20F14"/>
    <w:tblPr>
      <w:tblStyleRowBandSize w:val="1"/>
      <w:tblStyleColBandSize w:val="1"/>
      <w:tblBorders>
        <w:top w:val="single" w:sz="4" w:space="0" w:color="96EAF9" w:themeColor="accent1" w:themeTint="66"/>
        <w:left w:val="single" w:sz="4" w:space="0" w:color="96EAF9" w:themeColor="accent1" w:themeTint="66"/>
        <w:bottom w:val="single" w:sz="4" w:space="0" w:color="96EAF9" w:themeColor="accent1" w:themeTint="66"/>
        <w:right w:val="single" w:sz="4" w:space="0" w:color="96EAF9" w:themeColor="accent1" w:themeTint="66"/>
        <w:insideH w:val="single" w:sz="4" w:space="0" w:color="96EAF9" w:themeColor="accent1" w:themeTint="66"/>
        <w:insideV w:val="single" w:sz="4" w:space="0" w:color="96EA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E0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0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11">
    <w:name w:val="Grid Table 3 - Accent 11"/>
    <w:basedOn w:val="Tblanormlta"/>
    <w:next w:val="Tblagreille3-Aiceann1"/>
    <w:uiPriority w:val="48"/>
    <w:rsid w:val="006A3C07"/>
    <w:rPr>
      <w:rFonts w:ascii="Calibri" w:eastAsia="Yu Mincho" w:hAnsi="Calibri" w:cs="Arial"/>
    </w:rPr>
    <w:tblPr>
      <w:tblStyleRowBandSize w:val="1"/>
      <w:tblStyleColBandSize w:val="1"/>
      <w:tblInd w:w="0" w:type="nil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character" w:styleId="Hipearnasc">
    <w:name w:val="Hyperlink"/>
    <w:basedOn w:val="Clfhoireannramhshocraithenan-alt"/>
    <w:uiPriority w:val="99"/>
    <w:unhideWhenUsed/>
    <w:rsid w:val="00DF1991"/>
    <w:rPr>
      <w:color w:val="0CC0DF" w:themeColor="hyperlink"/>
      <w:u w:val="single"/>
    </w:rPr>
  </w:style>
  <w:style w:type="character" w:styleId="Luaneamhritithe">
    <w:name w:val="Unresolved Mention"/>
    <w:basedOn w:val="Clfhoireannramhshocraithenan-alt"/>
    <w:uiPriority w:val="99"/>
    <w:semiHidden/>
    <w:rsid w:val="00DF1991"/>
    <w:rPr>
      <w:color w:val="605E5C"/>
      <w:shd w:val="clear" w:color="auto" w:fill="E1DFDD"/>
    </w:rPr>
  </w:style>
  <w:style w:type="table" w:styleId="Gnth-thbla3">
    <w:name w:val="Plain Table 3"/>
    <w:basedOn w:val="Tblanormlta"/>
    <w:uiPriority w:val="43"/>
    <w:rsid w:val="008F7C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63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6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unsplash.com/fr/photos/homme-et-femme-parlant-au-balcon-7niGqACEMvE?utm_content=creditCopyText&amp;utm_medium=referral&amp;utm_source=unsplash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unsplash.com/fr/@iyolanda?utm_content=creditCopyText&amp;utm_medium=referral&amp;utm_source=unsplash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ghloinn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SnasTV Ros na Rún">
      <a:dk1>
        <a:sysClr val="windowText" lastClr="000000"/>
      </a:dk1>
      <a:lt1>
        <a:sysClr val="window" lastClr="FFFFFF"/>
      </a:lt1>
      <a:dk2>
        <a:srgbClr val="077183"/>
      </a:dk2>
      <a:lt2>
        <a:srgbClr val="FFFFFF"/>
      </a:lt2>
      <a:accent1>
        <a:srgbClr val="0CC0DF"/>
      </a:accent1>
      <a:accent2>
        <a:srgbClr val="FF0099"/>
      </a:accent2>
      <a:accent3>
        <a:srgbClr val="FFD93B"/>
      </a:accent3>
      <a:accent4>
        <a:srgbClr val="8064A2"/>
      </a:accent4>
      <a:accent5>
        <a:srgbClr val="FF53B9"/>
      </a:accent5>
      <a:accent6>
        <a:srgbClr val="00B050"/>
      </a:accent6>
      <a:hlink>
        <a:srgbClr val="0CC0DF"/>
      </a:hlink>
      <a:folHlink>
        <a:srgbClr val="0C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2EE576-17C7-482E-81F1-4023425F6A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2f3b5c31-8774-4f9a-94b2-99b9ad5b10de"/>
    <ds:schemaRef ds:uri="b209698c-63c9-49e0-9838-e8029c88ba6a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E4C8851-81C9-4FA3-879A-BDA198FC6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40</TotalTime>
  <Pages>12</Pages>
  <Words>2282</Words>
  <Characters>13013</Characters>
  <Application>Microsoft Office Word</Application>
  <DocSecurity>0</DocSecurity>
  <Lines>108</Lines>
  <Paragraphs>30</Paragraphs>
  <ScaleCrop>false</ScaleCrop>
  <Company/>
  <LinksUpToDate>false</LinksUpToDate>
  <CharactersWithSpaces>15265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Sheerin</dc:creator>
  <cp:keywords/>
  <dc:description/>
  <cp:lastModifiedBy>Sophie Mcnamara</cp:lastModifiedBy>
  <cp:revision>339</cp:revision>
  <cp:lastPrinted>2024-09-04T02:39:00Z</cp:lastPrinted>
  <dcterms:created xsi:type="dcterms:W3CDTF">2024-06-27T06:45:00Z</dcterms:created>
  <dcterms:modified xsi:type="dcterms:W3CDTF">2024-12-18T15:17:00Z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