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92EFF" w14:textId="77777777" w:rsidR="00006519" w:rsidRPr="00006519" w:rsidRDefault="00006519" w:rsidP="00006519">
      <w:pPr>
        <w:framePr w:w="6654" w:hSpace="180" w:wrap="around" w:vAnchor="text" w:hAnchor="page" w:x="4275" w:y="-372"/>
        <w:spacing w:before="0"/>
        <w:suppressOverlap/>
        <w:jc w:val="center"/>
      </w:pPr>
      <w:r w:rsidRPr="00006519">
        <w:rPr>
          <w:rFonts w:ascii="Helvetica" w:hAnsi="Helvetica" w:cs="Arial"/>
          <w:b/>
          <w:bCs/>
          <w:color w:val="FFFFFF"/>
          <w:spacing w:val="-8"/>
          <w:sz w:val="28"/>
          <w:szCs w:val="28"/>
        </w:rPr>
        <w:t>Sraith 2: Ceacht 5</w:t>
      </w:r>
    </w:p>
    <w:p w14:paraId="004CD457" w14:textId="77777777" w:rsidR="00006519" w:rsidRPr="00006519" w:rsidRDefault="00006519" w:rsidP="00006519">
      <w:pPr>
        <w:framePr w:w="6654" w:hSpace="180" w:wrap="around" w:vAnchor="text" w:hAnchor="page" w:x="4275" w:y="-372"/>
        <w:spacing w:before="0"/>
        <w:suppressOverlap/>
        <w:jc w:val="center"/>
        <w:rPr>
          <w:rFonts w:ascii="Helvetica" w:hAnsi="Helvetica" w:cs="Arial"/>
          <w:b/>
          <w:bCs/>
          <w:color w:val="FFFFFF"/>
          <w:spacing w:val="11"/>
          <w:sz w:val="40"/>
          <w:szCs w:val="40"/>
        </w:rPr>
      </w:pPr>
      <w:r w:rsidRPr="00006519">
        <w:rPr>
          <w:rFonts w:ascii="Helvetica" w:hAnsi="Helvetica" w:cs="Arial"/>
          <w:b/>
          <w:bCs/>
          <w:color w:val="FFFFFF"/>
          <w:spacing w:val="11"/>
          <w:sz w:val="40"/>
          <w:szCs w:val="40"/>
        </w:rPr>
        <w:t xml:space="preserve"> ‘Sin dúshlán’</w:t>
      </w:r>
    </w:p>
    <w:p w14:paraId="1E7AD012" w14:textId="78D562EE" w:rsidR="00006519" w:rsidRPr="00006519" w:rsidRDefault="00006519" w:rsidP="00006519">
      <w:pPr>
        <w:framePr w:w="6654" w:hSpace="180" w:wrap="around" w:vAnchor="text" w:hAnchor="page" w:x="4275" w:y="-372"/>
        <w:spacing w:before="0"/>
        <w:suppressOverlap/>
        <w:jc w:val="center"/>
        <w:rPr>
          <w:rFonts w:ascii="Helvetica" w:hAnsi="Helvetica" w:cs="Arial"/>
          <w:b/>
          <w:bCs/>
          <w:color w:val="FFFFFF"/>
          <w:spacing w:val="-8"/>
          <w:sz w:val="56"/>
          <w:szCs w:val="56"/>
        </w:rPr>
      </w:pPr>
      <w:r w:rsidRPr="00006519">
        <w:rPr>
          <w:rFonts w:ascii="Helvetica" w:hAnsi="Helvetica" w:cs="Arial"/>
          <w:b/>
          <w:bCs/>
          <w:color w:val="FFFFFF"/>
          <w:spacing w:val="11"/>
          <w:sz w:val="40"/>
          <w:szCs w:val="40"/>
        </w:rPr>
        <w:t>Consain shéimhithe sa</w:t>
      </w:r>
      <w:r w:rsidRPr="00006519">
        <w:rPr>
          <w:rFonts w:ascii="Helvetica" w:hAnsi="Helvetica" w:cs="Arial"/>
          <w:b/>
          <w:bCs/>
          <w:color w:val="FFFFFF"/>
          <w:spacing w:val="11"/>
          <w:sz w:val="40"/>
          <w:szCs w:val="40"/>
        </w:rPr>
        <w:br/>
        <w:t>Ghaeilge</w:t>
      </w:r>
      <w:r w:rsidRPr="00006519">
        <w:rPr>
          <w:rFonts w:ascii="Helvetica" w:hAnsi="Helvetica" w:cs="Arial"/>
          <w:b/>
          <w:bCs/>
          <w:i/>
          <w:iCs/>
          <w:color w:val="FFFFFF"/>
          <w:spacing w:val="11"/>
          <w:sz w:val="36"/>
          <w:szCs w:val="36"/>
        </w:rPr>
        <w:t xml:space="preserve"> </w:t>
      </w:r>
    </w:p>
    <w:tbl>
      <w:tblPr>
        <w:tblW w:w="974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2271"/>
        <w:gridCol w:w="863"/>
        <w:gridCol w:w="2977"/>
        <w:gridCol w:w="708"/>
        <w:gridCol w:w="2374"/>
      </w:tblGrid>
      <w:tr w:rsidR="008D31A9" w:rsidRPr="00006519" w14:paraId="1176E461" w14:textId="77777777" w:rsidTr="42949E8D">
        <w:trPr>
          <w:trHeight w:val="1277"/>
          <w:jc w:val="center"/>
        </w:trPr>
        <w:tc>
          <w:tcPr>
            <w:tcW w:w="9745" w:type="dxa"/>
            <w:gridSpan w:val="6"/>
            <w:vAlign w:val="center"/>
          </w:tcPr>
          <w:p w14:paraId="6FB1C246" w14:textId="38F182AC" w:rsidR="008D31A9" w:rsidRPr="00006519" w:rsidRDefault="008D31A9" w:rsidP="42949E8D">
            <w:pPr>
              <w:spacing w:before="0" w:line="276" w:lineRule="auto"/>
            </w:pPr>
          </w:p>
        </w:tc>
      </w:tr>
      <w:tr w:rsidR="008D31A9" w:rsidRPr="00006519" w14:paraId="392F5364" w14:textId="77777777" w:rsidTr="42949E8D">
        <w:trPr>
          <w:trHeight w:val="473"/>
          <w:jc w:val="center"/>
        </w:trPr>
        <w:tc>
          <w:tcPr>
            <w:tcW w:w="552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92414EA" w14:textId="1F1C51EA" w:rsidR="008D31A9" w:rsidRPr="00006519" w:rsidRDefault="00636835" w:rsidP="42949E8D">
            <w:pPr>
              <w:pStyle w:val="Text-small-right"/>
              <w:spacing w:before="0" w:line="276" w:lineRule="auto"/>
              <w:jc w:val="center"/>
            </w:pPr>
            <w:r w:rsidRPr="00006519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4B378E98" wp14:editId="26C32893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17145</wp:posOffset>
                  </wp:positionV>
                  <wp:extent cx="623570" cy="623570"/>
                  <wp:effectExtent l="0" t="0" r="0" b="0"/>
                  <wp:wrapNone/>
                  <wp:docPr id="472870532" name="Picture 19" descr="A blue brain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70532" name="Picture 19" descr="A blue brain in a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184306EA" w14:textId="0E3CB3A7" w:rsidR="008D31A9" w:rsidRPr="00006519" w:rsidRDefault="00DE4D78" w:rsidP="42949E8D">
            <w:pPr>
              <w:pStyle w:val="Teideal1"/>
              <w:spacing w:before="120"/>
              <w:rPr>
                <w:color w:val="065F6F" w:themeColor="accent1" w:themeShade="80"/>
                <w:sz w:val="20"/>
                <w:szCs w:val="20"/>
              </w:rPr>
            </w:pPr>
            <w:r w:rsidRPr="00006519">
              <w:rPr>
                <w:color w:val="065F6F" w:themeColor="accent1" w:themeShade="80"/>
                <w:sz w:val="20"/>
                <w:szCs w:val="20"/>
              </w:rPr>
              <w:t>An cuimhin leat?</w:t>
            </w:r>
          </w:p>
          <w:p w14:paraId="14771288" w14:textId="54FE2C98" w:rsidR="001D4DA6" w:rsidRPr="00006519" w:rsidRDefault="00DE4D78" w:rsidP="42949E8D">
            <w:pPr>
              <w:pStyle w:val="Text-small"/>
              <w:spacing w:after="0" w:line="276" w:lineRule="auto"/>
              <w:rPr>
                <w:rFonts w:ascii="Helvetica" w:hAnsi="Helvetica" w:cs="Helvetica"/>
              </w:rPr>
            </w:pPr>
            <w:r w:rsidRPr="00006519">
              <w:rPr>
                <w:rFonts w:ascii="Helvetica" w:hAnsi="Helvetica" w:cs="Helvetica"/>
              </w:rPr>
              <w:t xml:space="preserve">Na </w:t>
            </w:r>
            <w:r w:rsidR="005B37B3" w:rsidRPr="00006519">
              <w:rPr>
                <w:rFonts w:ascii="Helvetica" w:hAnsi="Helvetica" w:cs="Helvetica"/>
              </w:rPr>
              <w:t xml:space="preserve">consain </w:t>
            </w:r>
            <w:r w:rsidR="007F6228" w:rsidRPr="00006519">
              <w:rPr>
                <w:rFonts w:ascii="Helvetica" w:hAnsi="Helvetica" w:cs="Helvetica"/>
              </w:rPr>
              <w:t>shéimhithe</w:t>
            </w:r>
            <w:r w:rsidR="005B37B3" w:rsidRPr="00006519">
              <w:rPr>
                <w:rFonts w:ascii="Helvetica" w:hAnsi="Helvetica" w:cs="Helvetica"/>
              </w:rPr>
              <w:t xml:space="preserve">: </w:t>
            </w:r>
            <w:r w:rsidR="00736CAA" w:rsidRPr="00006519">
              <w:rPr>
                <w:rFonts w:ascii="Helvetica" w:hAnsi="Helvetica" w:cs="Helvetica"/>
              </w:rPr>
              <w:t>s</w:t>
            </w:r>
            <w:r w:rsidR="008E29DE" w:rsidRPr="00006519">
              <w:rPr>
                <w:rFonts w:ascii="Helvetica" w:hAnsi="Helvetica" w:cs="Helvetica"/>
              </w:rPr>
              <w:t>h</w:t>
            </w:r>
            <w:r w:rsidR="00736CAA" w:rsidRPr="00006519">
              <w:rPr>
                <w:rFonts w:ascii="Helvetica" w:hAnsi="Helvetica" w:cs="Helvetica"/>
              </w:rPr>
              <w:t xml:space="preserve">, </w:t>
            </w:r>
            <w:r w:rsidR="007F6228" w:rsidRPr="00006519">
              <w:rPr>
                <w:rFonts w:ascii="Helvetica" w:hAnsi="Helvetica" w:cs="Helvetica"/>
              </w:rPr>
              <w:t>c</w:t>
            </w:r>
            <w:r w:rsidR="008E29DE" w:rsidRPr="00006519">
              <w:rPr>
                <w:rFonts w:ascii="Helvetica" w:hAnsi="Helvetica" w:cs="Helvetica"/>
              </w:rPr>
              <w:t>h</w:t>
            </w:r>
            <w:r w:rsidR="007F6228" w:rsidRPr="00006519">
              <w:rPr>
                <w:rFonts w:ascii="Helvetica" w:hAnsi="Helvetica" w:cs="Helvetica"/>
              </w:rPr>
              <w:t>, d</w:t>
            </w:r>
            <w:r w:rsidR="008E29DE" w:rsidRPr="00006519">
              <w:rPr>
                <w:rFonts w:ascii="Helvetica" w:hAnsi="Helvetica" w:cs="Helvetica"/>
              </w:rPr>
              <w:t>h</w:t>
            </w:r>
            <w:r w:rsidR="007F6228" w:rsidRPr="00006519">
              <w:rPr>
                <w:rFonts w:ascii="Helvetica" w:hAnsi="Helvetica" w:cs="Helvetica"/>
              </w:rPr>
              <w:t>, g</w:t>
            </w:r>
            <w:r w:rsidR="008E29DE" w:rsidRPr="00006519">
              <w:rPr>
                <w:rFonts w:ascii="Helvetica" w:hAnsi="Helvetica" w:cs="Helvetica"/>
              </w:rPr>
              <w:t>h, fh</w:t>
            </w:r>
          </w:p>
        </w:tc>
        <w:tc>
          <w:tcPr>
            <w:tcW w:w="863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370EB1C4" w14:textId="336E92DA" w:rsidR="008D31A9" w:rsidRPr="00006519" w:rsidRDefault="00C42A9E" w:rsidP="42949E8D">
            <w:pPr>
              <w:pStyle w:val="Text-small-right"/>
              <w:spacing w:before="0" w:line="276" w:lineRule="auto"/>
              <w:jc w:val="left"/>
            </w:pPr>
            <w:r w:rsidRPr="00006519">
              <w:rPr>
                <w:noProof/>
              </w:rPr>
              <w:drawing>
                <wp:anchor distT="0" distB="0" distL="114300" distR="114300" simplePos="0" relativeHeight="251668490" behindDoc="0" locked="0" layoutInCell="1" allowOverlap="1" wp14:anchorId="3404758F" wp14:editId="6DDA80EC">
                  <wp:simplePos x="0" y="0"/>
                  <wp:positionH relativeFrom="column">
                    <wp:posOffset>-178435</wp:posOffset>
                  </wp:positionH>
                  <wp:positionV relativeFrom="paragraph">
                    <wp:posOffset>19262</wp:posOffset>
                  </wp:positionV>
                  <wp:extent cx="564571" cy="570106"/>
                  <wp:effectExtent l="0" t="0" r="6985" b="1905"/>
                  <wp:wrapNone/>
                  <wp:docPr id="586028026" name="Picture 20" descr="A light bulb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4571" cy="57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49C6752F" w14:textId="40C4C2B0" w:rsidR="008D31A9" w:rsidRPr="00006519" w:rsidRDefault="008D31A9" w:rsidP="00FF2E7C">
            <w:pPr>
              <w:pStyle w:val="Teideal1"/>
              <w:spacing w:before="120" w:line="276" w:lineRule="auto"/>
              <w:ind w:left="-74"/>
              <w:rPr>
                <w:rFonts w:asciiTheme="minorHAnsi" w:hAnsiTheme="minorHAnsi"/>
                <w:color w:val="065F6F" w:themeColor="accent1" w:themeShade="80"/>
                <w:sz w:val="16"/>
                <w:szCs w:val="16"/>
              </w:rPr>
            </w:pPr>
            <w:r w:rsidRPr="00006519">
              <w:rPr>
                <w:color w:val="065F6F" w:themeColor="accent1" w:themeShade="80"/>
                <w:sz w:val="20"/>
                <w:szCs w:val="20"/>
              </w:rPr>
              <w:t>Feasacht teanga</w:t>
            </w:r>
          </w:p>
          <w:p w14:paraId="5D8A62C4" w14:textId="1C7F7359" w:rsidR="008D31A9" w:rsidRPr="00006519" w:rsidRDefault="0045391D" w:rsidP="00FF2E7C">
            <w:pPr>
              <w:pStyle w:val="Text-small"/>
              <w:spacing w:after="0" w:line="276" w:lineRule="auto"/>
              <w:ind w:left="-74"/>
              <w:rPr>
                <w:sz w:val="22"/>
              </w:rPr>
            </w:pPr>
            <w:r w:rsidRPr="00006519">
              <w:rPr>
                <w:rFonts w:ascii="Helvetica" w:hAnsi="Helvetica" w:cs="Helvetica"/>
              </w:rPr>
              <w:t xml:space="preserve">Cleachtadh ar na </w:t>
            </w:r>
            <w:r w:rsidR="008E29DE" w:rsidRPr="00006519">
              <w:rPr>
                <w:rFonts w:ascii="Helvetica" w:hAnsi="Helvetica" w:cs="Helvetica"/>
              </w:rPr>
              <w:t>consain shéimhithe</w:t>
            </w:r>
            <w:r w:rsidR="00F47F94" w:rsidRPr="00006519">
              <w:rPr>
                <w:rFonts w:ascii="Helvetica" w:hAnsi="Helvetica" w:cs="Helvetica"/>
              </w:rPr>
              <w:t xml:space="preserve">; </w:t>
            </w:r>
            <w:r w:rsidR="009822C7" w:rsidRPr="00006519">
              <w:rPr>
                <w:rFonts w:ascii="Helvetica" w:hAnsi="Helvetica" w:cs="Helvetica"/>
              </w:rPr>
              <w:t>a</w:t>
            </w:r>
            <w:r w:rsidR="00F47F94" w:rsidRPr="00006519">
              <w:rPr>
                <w:rFonts w:ascii="Helvetica" w:hAnsi="Helvetica" w:cs="Helvetica"/>
              </w:rPr>
              <w:t>n difríocht idir córas fuaim</w:t>
            </w:r>
            <w:r w:rsidR="00472F39" w:rsidRPr="00006519">
              <w:rPr>
                <w:rFonts w:ascii="Helvetica" w:hAnsi="Helvetica" w:cs="Helvetica"/>
              </w:rPr>
              <w:t>eanna</w:t>
            </w:r>
            <w:r w:rsidR="00F47F94" w:rsidRPr="00006519">
              <w:rPr>
                <w:rFonts w:ascii="Helvetica" w:hAnsi="Helvetica" w:cs="Helvetica"/>
              </w:rPr>
              <w:t xml:space="preserve"> na Gaeilge agus </w:t>
            </w:r>
            <w:r w:rsidR="00472F39" w:rsidRPr="00006519">
              <w:rPr>
                <w:rFonts w:ascii="Helvetica" w:hAnsi="Helvetica" w:cs="Helvetica"/>
              </w:rPr>
              <w:t xml:space="preserve">córas an </w:t>
            </w:r>
            <w:r w:rsidR="00F47F94" w:rsidRPr="00006519">
              <w:rPr>
                <w:rFonts w:ascii="Helvetica" w:hAnsi="Helvetica" w:cs="Helvetica"/>
              </w:rPr>
              <w:t>Bhéarla</w:t>
            </w:r>
          </w:p>
        </w:tc>
        <w:tc>
          <w:tcPr>
            <w:tcW w:w="708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20FBD91D" w14:textId="66912CA3" w:rsidR="008D31A9" w:rsidRPr="00006519" w:rsidRDefault="002E3E2A" w:rsidP="42949E8D">
            <w:pPr>
              <w:pStyle w:val="Text-small-right"/>
              <w:spacing w:before="0" w:line="276" w:lineRule="auto"/>
            </w:pPr>
            <w:r w:rsidRPr="00006519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E6EF3FB" wp14:editId="58177932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22860</wp:posOffset>
                  </wp:positionV>
                  <wp:extent cx="624202" cy="624202"/>
                  <wp:effectExtent l="0" t="0" r="0" b="0"/>
                  <wp:wrapNone/>
                  <wp:docPr id="410308988" name="Picture 18" descr="A pink circle with tex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08988" name="Picture 18" descr="A pink circle with text in i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2" cy="62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4" w:type="dxa"/>
            <w:shd w:val="clear" w:color="auto" w:fill="FFFFFF" w:themeFill="background2"/>
            <w:tcMar>
              <w:left w:w="72" w:type="dxa"/>
              <w:right w:w="72" w:type="dxa"/>
            </w:tcMar>
          </w:tcPr>
          <w:p w14:paraId="78C4F430" w14:textId="79FFD4BC" w:rsidR="008D31A9" w:rsidRPr="00006519" w:rsidRDefault="008D31A9" w:rsidP="42949E8D">
            <w:pPr>
              <w:pStyle w:val="Teideal1"/>
              <w:spacing w:before="120" w:line="276" w:lineRule="auto"/>
              <w:rPr>
                <w:rFonts w:asciiTheme="minorHAnsi" w:hAnsiTheme="minorHAnsi"/>
                <w:color w:val="065F6F" w:themeColor="accent1" w:themeShade="80"/>
                <w:sz w:val="16"/>
                <w:szCs w:val="16"/>
              </w:rPr>
            </w:pPr>
            <w:r w:rsidRPr="00006519">
              <w:rPr>
                <w:color w:val="065F6F" w:themeColor="accent1" w:themeShade="80"/>
                <w:sz w:val="20"/>
                <w:szCs w:val="20"/>
              </w:rPr>
              <w:t>Scileanna cumarsáide</w:t>
            </w:r>
          </w:p>
          <w:p w14:paraId="36D8E0A8" w14:textId="24A2A36B" w:rsidR="008D31A9" w:rsidRPr="00006519" w:rsidRDefault="003C7948" w:rsidP="42949E8D">
            <w:pPr>
              <w:pStyle w:val="Text-small"/>
              <w:spacing w:after="0" w:line="276" w:lineRule="auto"/>
              <w:rPr>
                <w:sz w:val="22"/>
              </w:rPr>
            </w:pPr>
            <w:r w:rsidRPr="00006519">
              <w:rPr>
                <w:rFonts w:ascii="Helvetica" w:hAnsi="Helvetica" w:cs="Helvetica"/>
              </w:rPr>
              <w:t xml:space="preserve">Ag </w:t>
            </w:r>
            <w:r w:rsidR="005149AD" w:rsidRPr="00006519">
              <w:rPr>
                <w:rFonts w:ascii="Helvetica" w:hAnsi="Helvetica" w:cs="Helvetica"/>
              </w:rPr>
              <w:t xml:space="preserve">aisteoireacht agus ag cur béim ar </w:t>
            </w:r>
            <w:r w:rsidR="00FF5C54" w:rsidRPr="00006519">
              <w:rPr>
                <w:rFonts w:ascii="Helvetica" w:hAnsi="Helvetica" w:cs="Helvetica"/>
              </w:rPr>
              <w:t xml:space="preserve">na </w:t>
            </w:r>
            <w:r w:rsidR="004C5464" w:rsidRPr="00006519">
              <w:rPr>
                <w:rFonts w:ascii="Helvetica" w:hAnsi="Helvetica" w:cs="Helvetica"/>
              </w:rPr>
              <w:t>consain shéimhithe</w:t>
            </w:r>
          </w:p>
        </w:tc>
      </w:tr>
    </w:tbl>
    <w:p w14:paraId="18959C06" w14:textId="62A4736C" w:rsidR="005406C0" w:rsidRPr="00006519" w:rsidRDefault="00C23F0E" w:rsidP="42949E8D">
      <w:pPr>
        <w:pStyle w:val="Teideal1"/>
        <w:jc w:val="left"/>
        <w:rPr>
          <w:rFonts w:cs="Helvetica"/>
          <w:color w:val="262626" w:themeColor="text1" w:themeTint="D9"/>
          <w:sz w:val="20"/>
          <w:szCs w:val="20"/>
          <w:u w:val="none"/>
        </w:rPr>
      </w:pPr>
      <w:r w:rsidRPr="00006519">
        <w:rPr>
          <w:rFonts w:cs="Helvetica"/>
          <w:noProof/>
          <w:color w:val="000000" w:themeColor="text1"/>
          <w:sz w:val="20"/>
          <w:szCs w:val="20"/>
          <w:u w:val="none"/>
        </w:rPr>
        <w:drawing>
          <wp:anchor distT="0" distB="0" distL="114300" distR="114300" simplePos="0" relativeHeight="251658244" behindDoc="0" locked="0" layoutInCell="1" allowOverlap="1" wp14:anchorId="575AEF04" wp14:editId="24EE51B4">
            <wp:simplePos x="0" y="0"/>
            <wp:positionH relativeFrom="column">
              <wp:posOffset>-184150</wp:posOffset>
            </wp:positionH>
            <wp:positionV relativeFrom="page">
              <wp:posOffset>180975</wp:posOffset>
            </wp:positionV>
            <wp:extent cx="1604645" cy="1604645"/>
            <wp:effectExtent l="0" t="0" r="0" b="0"/>
            <wp:wrapNone/>
            <wp:docPr id="998443030" name="Picture 1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43030" name="Picture 11" descr="A black background with white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519" w:rsidRPr="00006519">
        <w:rPr>
          <w:rFonts w:cs="Helvetica"/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8248" behindDoc="1" locked="0" layoutInCell="1" allowOverlap="1" wp14:anchorId="604ADBDB" wp14:editId="65C12913">
            <wp:simplePos x="0" y="0"/>
            <wp:positionH relativeFrom="page">
              <wp:posOffset>2540</wp:posOffset>
            </wp:positionH>
            <wp:positionV relativeFrom="page">
              <wp:posOffset>8890</wp:posOffset>
            </wp:positionV>
            <wp:extent cx="7600950" cy="2343150"/>
            <wp:effectExtent l="0" t="0" r="0" b="0"/>
            <wp:wrapNone/>
            <wp:docPr id="24580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0979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D073" w14:textId="52B38986" w:rsidR="005406C0" w:rsidRPr="00006519" w:rsidRDefault="005406C0" w:rsidP="42949E8D">
      <w:pPr>
        <w:pStyle w:val="Teideal1"/>
        <w:spacing w:line="360" w:lineRule="auto"/>
        <w:jc w:val="left"/>
        <w:rPr>
          <w:rFonts w:cs="Helvetica"/>
          <w:color w:val="262626" w:themeColor="text1" w:themeTint="D9"/>
          <w:sz w:val="40"/>
          <w:szCs w:val="40"/>
          <w:u w:val="none"/>
        </w:rPr>
      </w:pPr>
      <w:r w:rsidRPr="00006519">
        <w:rPr>
          <w:rFonts w:ascii="Arial" w:hAnsi="Arial" w:cs="Arial"/>
          <w:noProof/>
          <w:color w:val="DC459D"/>
          <w:sz w:val="40"/>
          <w:szCs w:val="4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2801ADDC" wp14:editId="171A7650">
                <wp:simplePos x="0" y="0"/>
                <wp:positionH relativeFrom="page">
                  <wp:posOffset>685800</wp:posOffset>
                </wp:positionH>
                <wp:positionV relativeFrom="paragraph">
                  <wp:posOffset>306705</wp:posOffset>
                </wp:positionV>
                <wp:extent cx="6214110" cy="45085"/>
                <wp:effectExtent l="0" t="0" r="0" b="5715"/>
                <wp:wrapTopAndBottom/>
                <wp:docPr id="144220528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14D73D5C">
              <v:rect id="Rectangle 46" style="position:absolute;margin-left:54pt;margin-top:24.15pt;width:489.3pt;height:3.55pt;z-index:-251631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58F8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">
                <w10:wrap type="topAndBottom" anchorx="page"/>
              </v:rect>
            </w:pict>
          </mc:Fallback>
        </mc:AlternateContent>
      </w:r>
      <w:r w:rsidRPr="00006519">
        <w:rPr>
          <w:rFonts w:cs="Helvetica"/>
          <w:color w:val="262626" w:themeColor="text1" w:themeTint="D9"/>
          <w:sz w:val="40"/>
          <w:szCs w:val="40"/>
          <w:u w:val="none"/>
        </w:rPr>
        <w:t xml:space="preserve">A: </w:t>
      </w:r>
      <w:r w:rsidR="009E31BA" w:rsidRPr="00006519">
        <w:rPr>
          <w:rFonts w:cs="Helvetica"/>
          <w:color w:val="262626" w:themeColor="text1" w:themeTint="D9"/>
          <w:sz w:val="40"/>
          <w:szCs w:val="40"/>
          <w:u w:val="none"/>
        </w:rPr>
        <w:t>An cuimhin leat?</w:t>
      </w:r>
    </w:p>
    <w:p w14:paraId="1EB29D4D" w14:textId="394CE830" w:rsidR="00A972FB" w:rsidRPr="00006519" w:rsidRDefault="00D863BE" w:rsidP="42949E8D">
      <w:pPr>
        <w:pStyle w:val="Altanliosta"/>
        <w:numPr>
          <w:ilvl w:val="0"/>
          <w:numId w:val="3"/>
        </w:numPr>
        <w:spacing w:line="360" w:lineRule="auto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bookmarkStart w:id="0" w:name="_Hlk173307239"/>
      <w:bookmarkStart w:id="1" w:name="_Hlk172722450"/>
      <w:bookmarkStart w:id="2" w:name="_Hlk175472003"/>
      <w:r w:rsidRPr="00006519">
        <w:rPr>
          <w:rFonts w:ascii="Helvetica" w:hAnsi="Helvetica" w:cs="Helvetica"/>
          <w:b/>
          <w:bCs/>
          <w:color w:val="033841" w:themeColor="text2" w:themeShade="80"/>
          <w:lang w:val="ga-IE"/>
        </w:rPr>
        <w:t>An fhuaim SH</w:t>
      </w:r>
      <w:r w:rsidR="00006B40" w:rsidRPr="00006519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 sa Ghaeilge</w:t>
      </w:r>
    </w:p>
    <w:p w14:paraId="2A0EB9B2" w14:textId="4493927A" w:rsidR="00A972FB" w:rsidRPr="00006519" w:rsidRDefault="00826305" w:rsidP="42949E8D">
      <w:pPr>
        <w:pStyle w:val="Altanliosta"/>
        <w:spacing w:line="360" w:lineRule="auto"/>
        <w:ind w:left="357"/>
        <w:rPr>
          <w:rFonts w:ascii="Helvetica" w:hAnsi="Helvetica" w:cs="Helvetica"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color w:val="033841" w:themeColor="text2" w:themeShade="80"/>
          <w:lang w:val="ga-IE"/>
        </w:rPr>
        <w:t xml:space="preserve">Bain úsáid as an dá shampla thíos chun an difríocht idir </w:t>
      </w:r>
      <w:r w:rsidR="00A9214F" w:rsidRPr="00006519">
        <w:rPr>
          <w:rFonts w:ascii="Helvetica" w:hAnsi="Helvetica" w:cs="Helvetica"/>
          <w:color w:val="033841" w:themeColor="text2" w:themeShade="80"/>
          <w:lang w:val="ga-IE"/>
        </w:rPr>
        <w:t>fuaim ‘sh’ an Bhéarla agus ‘sh’ na Gaeilge a mhíniú:</w:t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657"/>
        <w:gridCol w:w="4658"/>
      </w:tblGrid>
      <w:tr w:rsidR="00A972FB" w:rsidRPr="00006519" w14:paraId="3E5AAAE5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11F6B9A2" w14:textId="24E6463B" w:rsidR="00A972FB" w:rsidRPr="00006519" w:rsidRDefault="00BA0BC9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SH an Bhéarla</w:t>
            </w:r>
          </w:p>
        </w:tc>
        <w:tc>
          <w:tcPr>
            <w:tcW w:w="4658" w:type="dxa"/>
          </w:tcPr>
          <w:p w14:paraId="413C38C5" w14:textId="734FC7FC" w:rsidR="00A972FB" w:rsidRPr="00006519" w:rsidRDefault="00BA0BC9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 xml:space="preserve">SH na Gaeilge </w:t>
            </w:r>
          </w:p>
        </w:tc>
      </w:tr>
      <w:tr w:rsidR="00A972FB" w:rsidRPr="00006519" w14:paraId="5632179B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375AD80D" w14:textId="575B9DCE" w:rsidR="00A972FB" w:rsidRPr="00006519" w:rsidRDefault="00BA0BC9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i/>
                <w:iCs/>
                <w:color w:val="033841" w:themeColor="text2" w:themeShade="80"/>
                <w:lang w:val="ga-IE"/>
              </w:rPr>
            </w:pPr>
            <w:r w:rsidRPr="00006519">
              <w:rPr>
                <w:rFonts w:ascii="Helvetica" w:hAnsi="Helvetica" w:cs="Helvetica"/>
                <w:b w:val="0"/>
                <w:bCs w:val="0"/>
                <w:i/>
                <w:iCs/>
                <w:color w:val="033841" w:themeColor="text2" w:themeShade="80"/>
                <w:lang w:val="ga-IE"/>
              </w:rPr>
              <w:t xml:space="preserve">I hurt my </w:t>
            </w:r>
            <w:r w:rsidRPr="00006519">
              <w:rPr>
                <w:rFonts w:ascii="Helvetica" w:hAnsi="Helvetica" w:cs="Helvetica"/>
                <w:i/>
                <w:iCs/>
                <w:color w:val="033841" w:themeColor="text2" w:themeShade="80"/>
                <w:lang w:val="ga-IE"/>
              </w:rPr>
              <w:t>sh</w:t>
            </w:r>
            <w:r w:rsidRPr="00006519">
              <w:rPr>
                <w:rFonts w:ascii="Helvetica" w:hAnsi="Helvetica" w:cs="Helvetica"/>
                <w:b w:val="0"/>
                <w:bCs w:val="0"/>
                <w:i/>
                <w:iCs/>
                <w:color w:val="033841" w:themeColor="text2" w:themeShade="80"/>
                <w:lang w:val="ga-IE"/>
              </w:rPr>
              <w:t>in playing football.</w:t>
            </w:r>
          </w:p>
          <w:p w14:paraId="164263FC" w14:textId="77777777" w:rsidR="00A972FB" w:rsidRPr="00006519" w:rsidRDefault="00A972FB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</w:tc>
        <w:tc>
          <w:tcPr>
            <w:tcW w:w="4658" w:type="dxa"/>
          </w:tcPr>
          <w:p w14:paraId="0C027AEA" w14:textId="0E680D1F" w:rsidR="00A972FB" w:rsidRPr="00006519" w:rsidRDefault="00FB2879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006519">
              <w:rPr>
                <w:rFonts w:ascii="Helvetica" w:hAnsi="Helvetica" w:cs="Helvetica"/>
                <w:color w:val="033841" w:themeColor="text2" w:themeShade="80"/>
                <w:lang w:val="ga-IE"/>
              </w:rPr>
              <w:t xml:space="preserve">‘Bliain ó </w:t>
            </w:r>
            <w:r w:rsidRPr="00006519">
              <w:rPr>
                <w:rFonts w:ascii="Helvetica" w:hAnsi="Helvetica" w:cs="Helvetica"/>
                <w:b/>
                <w:bCs/>
                <w:color w:val="033841" w:themeColor="text2" w:themeShade="80"/>
                <w:lang w:val="ga-IE"/>
              </w:rPr>
              <w:t>sh</w:t>
            </w:r>
            <w:r w:rsidRPr="00006519">
              <w:rPr>
                <w:rFonts w:ascii="Helvetica" w:hAnsi="Helvetica" w:cs="Helvetica"/>
                <w:color w:val="033841" w:themeColor="text2" w:themeShade="80"/>
                <w:lang w:val="ga-IE"/>
              </w:rPr>
              <w:t>in’</w:t>
            </w:r>
          </w:p>
        </w:tc>
      </w:tr>
    </w:tbl>
    <w:p w14:paraId="62BF1961" w14:textId="77777777" w:rsidR="00A972FB" w:rsidRPr="00006519" w:rsidRDefault="00A972FB" w:rsidP="42949E8D">
      <w:pPr>
        <w:spacing w:before="0" w:after="120" w:line="360" w:lineRule="auto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771BCB16" w14:textId="79C18C58" w:rsidR="00725BAA" w:rsidRPr="00006519" w:rsidRDefault="009F6FAD" w:rsidP="42949E8D">
      <w:pPr>
        <w:spacing w:before="0" w:after="120" w:line="360" w:lineRule="auto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(</w:t>
      </w:r>
      <w:r w:rsidR="00D10EA6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Obair bheirte atá i gceist le ceisteanna 2 – 4)</w:t>
      </w:r>
    </w:p>
    <w:p w14:paraId="2529C733" w14:textId="05DC7E7F" w:rsidR="00A91C0A" w:rsidRPr="00006519" w:rsidRDefault="00C272AC" w:rsidP="42949E8D">
      <w:pPr>
        <w:numPr>
          <w:ilvl w:val="0"/>
          <w:numId w:val="3"/>
        </w:numPr>
        <w:spacing w:before="0" w:after="120" w:line="360" w:lineRule="auto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CH</w:t>
      </w:r>
      <w:r w:rsidR="00980E54"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 leathan agus caol</w:t>
      </w:r>
    </w:p>
    <w:p w14:paraId="3B2BD71F" w14:textId="017CBCA9" w:rsidR="0037045B" w:rsidRPr="00006519" w:rsidRDefault="00D94F67" w:rsidP="42949E8D">
      <w:pPr>
        <w:spacing w:before="0" w:line="360" w:lineRule="auto"/>
        <w:ind w:left="357"/>
        <w:jc w:val="both"/>
        <w:rPr>
          <w:rFonts w:ascii="Helvetica" w:eastAsia="Calibri" w:hAnsi="Helvetica" w:cs="Arial"/>
          <w:color w:val="033841" w:themeColor="text2" w:themeShade="80"/>
        </w:rPr>
      </w:pPr>
      <w:r w:rsidRPr="00006519">
        <w:rPr>
          <w:rFonts w:ascii="Helvetica" w:eastAsia="Calibri" w:hAnsi="Helvetica" w:cs="Arial"/>
          <w:color w:val="033841" w:themeColor="text2" w:themeShade="80"/>
        </w:rPr>
        <w:t>Abraigí amach na focail seo thíos le chéile agus</w:t>
      </w:r>
      <w:r w:rsidR="00B77E27" w:rsidRPr="00006519">
        <w:rPr>
          <w:rFonts w:ascii="Helvetica" w:eastAsia="Calibri" w:hAnsi="Helvetica" w:cs="Arial"/>
          <w:color w:val="033841" w:themeColor="text2" w:themeShade="80"/>
        </w:rPr>
        <w:t xml:space="preserve"> cuir</w:t>
      </w:r>
      <w:r w:rsidR="00F138C6" w:rsidRPr="00006519">
        <w:rPr>
          <w:rFonts w:ascii="Helvetica" w:eastAsia="Calibri" w:hAnsi="Helvetica" w:cs="Arial"/>
          <w:color w:val="033841" w:themeColor="text2" w:themeShade="80"/>
        </w:rPr>
        <w:t>igí ciorcal timpeall gach ‘</w:t>
      </w:r>
      <w:r w:rsidR="00D47F0E" w:rsidRPr="00006519">
        <w:rPr>
          <w:rFonts w:ascii="Helvetica" w:eastAsia="Calibri" w:hAnsi="Helvetica" w:cs="Arial"/>
          <w:color w:val="033841" w:themeColor="text2" w:themeShade="80"/>
        </w:rPr>
        <w:t>ch</w:t>
      </w:r>
      <w:r w:rsidR="00F138C6" w:rsidRPr="00006519">
        <w:rPr>
          <w:rFonts w:ascii="Helvetica" w:eastAsia="Calibri" w:hAnsi="Helvetica" w:cs="Arial"/>
          <w:color w:val="033841" w:themeColor="text2" w:themeShade="80"/>
        </w:rPr>
        <w:t xml:space="preserve">’ leathan agus </w:t>
      </w:r>
      <w:r w:rsidR="00A16935" w:rsidRPr="00006519">
        <w:rPr>
          <w:rFonts w:ascii="Helvetica" w:eastAsia="Calibri" w:hAnsi="Helvetica" w:cs="Arial"/>
          <w:color w:val="033841" w:themeColor="text2" w:themeShade="80"/>
        </w:rPr>
        <w:t>líne faoi</w:t>
      </w:r>
      <w:r w:rsidR="00F138C6" w:rsidRPr="00006519">
        <w:rPr>
          <w:rFonts w:ascii="Helvetica" w:eastAsia="Calibri" w:hAnsi="Helvetica" w:cs="Arial"/>
          <w:color w:val="033841" w:themeColor="text2" w:themeShade="80"/>
        </w:rPr>
        <w:t xml:space="preserve"> gach ‘</w:t>
      </w:r>
      <w:r w:rsidR="00D47F0E" w:rsidRPr="00006519">
        <w:rPr>
          <w:rFonts w:ascii="Helvetica" w:eastAsia="Calibri" w:hAnsi="Helvetica" w:cs="Arial"/>
          <w:color w:val="033841" w:themeColor="text2" w:themeShade="80"/>
        </w:rPr>
        <w:t>ch</w:t>
      </w:r>
      <w:r w:rsidR="00F138C6" w:rsidRPr="00006519">
        <w:rPr>
          <w:rFonts w:ascii="Helvetica" w:eastAsia="Calibri" w:hAnsi="Helvetica" w:cs="Arial"/>
          <w:color w:val="033841" w:themeColor="text2" w:themeShade="80"/>
        </w:rPr>
        <w:t>’ caol.</w:t>
      </w:r>
      <w:r w:rsidR="00CE6321" w:rsidRPr="00006519">
        <w:rPr>
          <w:rFonts w:ascii="Helvetica" w:eastAsia="Calibri" w:hAnsi="Helvetica" w:cs="Arial"/>
          <w:color w:val="033841" w:themeColor="text2" w:themeShade="80"/>
        </w:rPr>
        <w:t xml:space="preserve"> Conas atá na fuaimeanna </w:t>
      </w:r>
      <w:r w:rsidR="00484BDC" w:rsidRPr="00006519">
        <w:rPr>
          <w:rFonts w:ascii="Helvetica" w:eastAsia="Calibri" w:hAnsi="Helvetica" w:cs="Arial"/>
          <w:color w:val="033841" w:themeColor="text2" w:themeShade="80"/>
        </w:rPr>
        <w:t>difriúil le chéile?</w:t>
      </w:r>
    </w:p>
    <w:tbl>
      <w:tblPr>
        <w:tblStyle w:val="Tblagreille1adrom-Aiceann1"/>
        <w:tblpPr w:leftFromText="180" w:rightFromText="180" w:vertAnchor="text" w:horzAnchor="margin" w:tblpX="421" w:tblpY="73"/>
        <w:tblW w:w="9351" w:type="dxa"/>
        <w:tblLook w:val="0480" w:firstRow="0" w:lastRow="0" w:firstColumn="1" w:lastColumn="0" w:noHBand="0" w:noVBand="1"/>
      </w:tblPr>
      <w:tblGrid>
        <w:gridCol w:w="1335"/>
        <w:gridCol w:w="1336"/>
        <w:gridCol w:w="1336"/>
        <w:gridCol w:w="1336"/>
        <w:gridCol w:w="1336"/>
        <w:gridCol w:w="1336"/>
        <w:gridCol w:w="1336"/>
      </w:tblGrid>
      <w:tr w:rsidR="00A427E1" w:rsidRPr="00006519" w14:paraId="33FA9564" w14:textId="77777777" w:rsidTr="42949E8D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466EDB15" w14:textId="77777777" w:rsidR="00A427E1" w:rsidRPr="00006519" w:rsidRDefault="00A427E1" w:rsidP="42949E8D">
            <w:pPr>
              <w:spacing w:before="0" w:line="276" w:lineRule="auto"/>
              <w:jc w:val="center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  <w:t>chodail</w:t>
            </w:r>
          </w:p>
        </w:tc>
        <w:tc>
          <w:tcPr>
            <w:tcW w:w="1336" w:type="dxa"/>
            <w:vAlign w:val="center"/>
          </w:tcPr>
          <w:p w14:paraId="25D7809C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le chéile</w:t>
            </w:r>
          </w:p>
        </w:tc>
        <w:tc>
          <w:tcPr>
            <w:tcW w:w="1336" w:type="dxa"/>
            <w:vAlign w:val="center"/>
          </w:tcPr>
          <w:p w14:paraId="576D9B31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oíche</w:t>
            </w:r>
          </w:p>
        </w:tc>
        <w:tc>
          <w:tcPr>
            <w:tcW w:w="1336" w:type="dxa"/>
            <w:vAlign w:val="center"/>
          </w:tcPr>
          <w:p w14:paraId="22E77B52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chaill</w:t>
            </w:r>
          </w:p>
        </w:tc>
        <w:tc>
          <w:tcPr>
            <w:tcW w:w="1336" w:type="dxa"/>
            <w:vAlign w:val="center"/>
          </w:tcPr>
          <w:p w14:paraId="2572CE6F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mo charr</w:t>
            </w:r>
          </w:p>
        </w:tc>
        <w:tc>
          <w:tcPr>
            <w:tcW w:w="1336" w:type="dxa"/>
            <w:vAlign w:val="center"/>
          </w:tcPr>
          <w:p w14:paraId="40664367" w14:textId="6A66C142" w:rsidR="00A427E1" w:rsidRPr="00006519" w:rsidRDefault="00C77CE0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A Chiaráin</w:t>
            </w:r>
          </w:p>
        </w:tc>
        <w:tc>
          <w:tcPr>
            <w:tcW w:w="1336" w:type="dxa"/>
            <w:vAlign w:val="center"/>
          </w:tcPr>
          <w:p w14:paraId="2E34A069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mo chóta</w:t>
            </w:r>
          </w:p>
        </w:tc>
      </w:tr>
      <w:tr w:rsidR="00A427E1" w:rsidRPr="00006519" w14:paraId="0B055DDB" w14:textId="77777777" w:rsidTr="42949E8D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2F41EE7A" w14:textId="77777777" w:rsidR="00A427E1" w:rsidRPr="00006519" w:rsidRDefault="00A427E1" w:rsidP="42949E8D">
            <w:pPr>
              <w:spacing w:before="0" w:line="276" w:lineRule="auto"/>
              <w:jc w:val="center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  <w:t>a Choilm</w:t>
            </w:r>
          </w:p>
        </w:tc>
        <w:tc>
          <w:tcPr>
            <w:tcW w:w="1336" w:type="dxa"/>
            <w:vAlign w:val="center"/>
          </w:tcPr>
          <w:p w14:paraId="0F668D4C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mo chearta</w:t>
            </w:r>
          </w:p>
        </w:tc>
        <w:tc>
          <w:tcPr>
            <w:tcW w:w="1336" w:type="dxa"/>
            <w:vAlign w:val="center"/>
          </w:tcPr>
          <w:p w14:paraId="6C476151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chas</w:t>
            </w:r>
          </w:p>
        </w:tc>
        <w:tc>
          <w:tcPr>
            <w:tcW w:w="1336" w:type="dxa"/>
            <w:vAlign w:val="center"/>
          </w:tcPr>
          <w:p w14:paraId="096D4FEC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do chíste</w:t>
            </w:r>
          </w:p>
        </w:tc>
        <w:tc>
          <w:tcPr>
            <w:tcW w:w="1336" w:type="dxa"/>
            <w:vAlign w:val="center"/>
          </w:tcPr>
          <w:p w14:paraId="419FCF00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achar</w:t>
            </w:r>
          </w:p>
        </w:tc>
        <w:tc>
          <w:tcPr>
            <w:tcW w:w="1336" w:type="dxa"/>
            <w:vAlign w:val="center"/>
          </w:tcPr>
          <w:p w14:paraId="2AD50AAB" w14:textId="77777777" w:rsidR="00A427E1" w:rsidRPr="00006519" w:rsidRDefault="00A427E1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mo chárta</w:t>
            </w:r>
          </w:p>
        </w:tc>
        <w:tc>
          <w:tcPr>
            <w:tcW w:w="1336" w:type="dxa"/>
            <w:vAlign w:val="center"/>
          </w:tcPr>
          <w:p w14:paraId="4A070987" w14:textId="51B321B9" w:rsidR="00A427E1" w:rsidRPr="00006519" w:rsidRDefault="008B7512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a chinntiú</w:t>
            </w:r>
          </w:p>
        </w:tc>
      </w:tr>
    </w:tbl>
    <w:p w14:paraId="74A3AB94" w14:textId="4F80B6ED" w:rsidR="008777B7" w:rsidRPr="00006519" w:rsidRDefault="008777B7" w:rsidP="42949E8D">
      <w:pPr>
        <w:spacing w:before="0" w:after="240"/>
        <w:rPr>
          <w:lang w:eastAsia="en-US"/>
        </w:rPr>
      </w:pPr>
    </w:p>
    <w:p w14:paraId="7304164F" w14:textId="3B766F5C" w:rsidR="00917F9A" w:rsidRPr="00006519" w:rsidRDefault="007C158A" w:rsidP="42949E8D">
      <w:pPr>
        <w:numPr>
          <w:ilvl w:val="0"/>
          <w:numId w:val="3"/>
        </w:numPr>
        <w:spacing w:before="0" w:line="360" w:lineRule="auto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DH/GH</w:t>
      </w:r>
      <w:r w:rsidR="00BF45E1"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 xml:space="preserve"> leathan agus caol</w:t>
      </w:r>
    </w:p>
    <w:p w14:paraId="5C45A144" w14:textId="3B3A903B" w:rsidR="00A55C28" w:rsidRPr="00006519" w:rsidRDefault="00A55C28" w:rsidP="42949E8D">
      <w:pPr>
        <w:pStyle w:val="Altanliosta"/>
        <w:numPr>
          <w:ilvl w:val="0"/>
          <w:numId w:val="46"/>
        </w:numPr>
        <w:spacing w:after="120" w:line="360" w:lineRule="auto"/>
        <w:jc w:val="both"/>
        <w:outlineLvl w:val="1"/>
        <w:rPr>
          <w:rFonts w:ascii="Helvetica" w:eastAsia="Calibri" w:hAnsi="Helvetica" w:cs="Arial"/>
          <w:color w:val="033841" w:themeColor="text2" w:themeShade="80"/>
          <w:lang w:val="ga-IE"/>
        </w:rPr>
      </w:pPr>
      <w:r w:rsidRPr="00006519">
        <w:rPr>
          <w:rFonts w:ascii="Helvetica" w:eastAsia="Calibri" w:hAnsi="Helvetica" w:cs="Arial"/>
          <w:color w:val="033841" w:themeColor="text2" w:themeShade="80"/>
          <w:lang w:val="ga-IE"/>
        </w:rPr>
        <w:t>Féach</w:t>
      </w:r>
      <w:r w:rsidR="00285673" w:rsidRPr="00006519">
        <w:rPr>
          <w:rFonts w:ascii="Helvetica" w:eastAsia="Calibri" w:hAnsi="Helvetica" w:cs="Arial"/>
          <w:color w:val="033841" w:themeColor="text2" w:themeShade="80"/>
          <w:lang w:val="ga-IE"/>
        </w:rPr>
        <w:t>aigí</w:t>
      </w:r>
      <w:r w:rsidRPr="00006519">
        <w:rPr>
          <w:rFonts w:ascii="Helvetica" w:eastAsia="Calibri" w:hAnsi="Helvetica" w:cs="Arial"/>
          <w:color w:val="033841" w:themeColor="text2" w:themeShade="80"/>
          <w:lang w:val="ga-IE"/>
        </w:rPr>
        <w:t xml:space="preserve"> ar na focail thíos a bhfuil ‘dh’ nó ‘gh’ iontu ar fad.</w:t>
      </w:r>
      <w:r w:rsidR="00AE06C8" w:rsidRPr="00006519">
        <w:rPr>
          <w:rFonts w:ascii="Helvetica" w:eastAsia="Calibri" w:hAnsi="Helvetica" w:cs="Arial"/>
          <w:color w:val="033841" w:themeColor="text2" w:themeShade="80"/>
          <w:lang w:val="ga-IE"/>
        </w:rPr>
        <w:t xml:space="preserve"> </w:t>
      </w:r>
      <w:r w:rsidRPr="00006519">
        <w:rPr>
          <w:rFonts w:ascii="Helvetica" w:eastAsia="Calibri" w:hAnsi="Helvetica" w:cs="Arial"/>
          <w:color w:val="033841" w:themeColor="text2" w:themeShade="80"/>
          <w:lang w:val="ga-IE"/>
        </w:rPr>
        <w:t xml:space="preserve">An bhfuil an </w:t>
      </w:r>
      <w:r w:rsidR="00AE06C8" w:rsidRPr="00006519">
        <w:rPr>
          <w:rFonts w:ascii="Helvetica" w:eastAsia="Calibri" w:hAnsi="Helvetica" w:cs="Arial"/>
          <w:color w:val="033841" w:themeColor="text2" w:themeShade="80"/>
          <w:lang w:val="ga-IE"/>
        </w:rPr>
        <w:t>‘</w:t>
      </w:r>
      <w:r w:rsidRPr="00006519">
        <w:rPr>
          <w:rFonts w:ascii="Helvetica" w:eastAsia="Calibri" w:hAnsi="Helvetica" w:cs="Arial"/>
          <w:color w:val="033841" w:themeColor="text2" w:themeShade="80"/>
          <w:lang w:val="ga-IE"/>
        </w:rPr>
        <w:t>dh</w:t>
      </w:r>
      <w:r w:rsidR="00AE06C8" w:rsidRPr="00006519">
        <w:rPr>
          <w:rFonts w:ascii="Helvetica" w:eastAsia="Calibri" w:hAnsi="Helvetica" w:cs="Arial"/>
          <w:color w:val="033841" w:themeColor="text2" w:themeShade="80"/>
          <w:lang w:val="ga-IE"/>
        </w:rPr>
        <w:t>’</w:t>
      </w:r>
      <w:r w:rsidRPr="00006519">
        <w:rPr>
          <w:rFonts w:ascii="Helvetica" w:eastAsia="Calibri" w:hAnsi="Helvetica" w:cs="Arial"/>
          <w:color w:val="033841" w:themeColor="text2" w:themeShade="80"/>
          <w:lang w:val="ga-IE"/>
        </w:rPr>
        <w:t>/</w:t>
      </w:r>
      <w:r w:rsidR="00AE06C8" w:rsidRPr="00006519">
        <w:rPr>
          <w:rFonts w:ascii="Helvetica" w:eastAsia="Calibri" w:hAnsi="Helvetica" w:cs="Arial"/>
          <w:color w:val="033841" w:themeColor="text2" w:themeShade="80"/>
          <w:lang w:val="ga-IE"/>
        </w:rPr>
        <w:t>’</w:t>
      </w:r>
      <w:r w:rsidRPr="00006519">
        <w:rPr>
          <w:rFonts w:ascii="Helvetica" w:eastAsia="Calibri" w:hAnsi="Helvetica" w:cs="Arial"/>
          <w:color w:val="033841" w:themeColor="text2" w:themeShade="80"/>
          <w:lang w:val="ga-IE"/>
        </w:rPr>
        <w:t>gh</w:t>
      </w:r>
      <w:r w:rsidR="00AE06C8" w:rsidRPr="00006519">
        <w:rPr>
          <w:rFonts w:ascii="Helvetica" w:eastAsia="Calibri" w:hAnsi="Helvetica" w:cs="Arial"/>
          <w:color w:val="033841" w:themeColor="text2" w:themeShade="80"/>
          <w:lang w:val="ga-IE"/>
        </w:rPr>
        <w:t>’</w:t>
      </w:r>
      <w:r w:rsidRPr="00006519">
        <w:rPr>
          <w:rFonts w:ascii="Helvetica" w:eastAsia="Calibri" w:hAnsi="Helvetica" w:cs="Arial"/>
          <w:color w:val="033841" w:themeColor="text2" w:themeShade="80"/>
          <w:lang w:val="ga-IE"/>
        </w:rPr>
        <w:t xml:space="preserve"> leathan nó caol i ngach ceann? Cuirigí sna boscaí cuí thíos iad. Ansin abraigí amach os ard iad.</w:t>
      </w:r>
    </w:p>
    <w:p w14:paraId="1DD1E6AD" w14:textId="77777777" w:rsidR="00285673" w:rsidRPr="00006519" w:rsidRDefault="00285673" w:rsidP="42949E8D">
      <w:pPr>
        <w:pStyle w:val="Altanliosta"/>
        <w:spacing w:after="120" w:line="360" w:lineRule="auto"/>
        <w:jc w:val="both"/>
        <w:outlineLvl w:val="1"/>
        <w:rPr>
          <w:rFonts w:ascii="Helvetica" w:eastAsia="Calibri" w:hAnsi="Helvetica" w:cs="Arial"/>
          <w:color w:val="033841" w:themeColor="text2" w:themeShade="80"/>
          <w:lang w:val="ga-IE"/>
        </w:rPr>
      </w:pPr>
    </w:p>
    <w:p w14:paraId="52268B4E" w14:textId="493B6EF3" w:rsidR="00657F50" w:rsidRPr="00006519" w:rsidRDefault="00AC3FB6" w:rsidP="42949E8D">
      <w:pPr>
        <w:pStyle w:val="Altanliosta"/>
        <w:spacing w:after="120" w:line="360" w:lineRule="auto"/>
        <w:ind w:left="1851" w:firstLine="417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mo ghrá 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A Dheirdre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="00D2400A" w:rsidRPr="00006519">
        <w:rPr>
          <w:rFonts w:ascii="Helvetica" w:eastAsia="Calibri" w:hAnsi="Helvetica" w:cs="Arial"/>
          <w:color w:val="262626" w:themeColor="text1" w:themeTint="D9"/>
          <w:lang w:val="ga-IE"/>
        </w:rPr>
        <w:t>a dhóthain</w:t>
      </w:r>
    </w:p>
    <w:p w14:paraId="553F99A6" w14:textId="42B447E4" w:rsidR="007C21FD" w:rsidRPr="00006519" w:rsidRDefault="00D2400A" w:rsidP="42949E8D">
      <w:pPr>
        <w:pStyle w:val="Altanliosta"/>
        <w:spacing w:after="120" w:line="360" w:lineRule="auto"/>
        <w:ind w:left="1851" w:firstLine="417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aon ghá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="00B208D5" w:rsidRPr="00006519">
        <w:rPr>
          <w:rFonts w:ascii="Helvetica" w:eastAsia="Calibri" w:hAnsi="Helvetica" w:cs="Arial"/>
          <w:color w:val="262626" w:themeColor="text1" w:themeTint="D9"/>
          <w:lang w:val="ga-IE"/>
        </w:rPr>
        <w:t>ghéill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="009C11CC" w:rsidRPr="00006519">
        <w:rPr>
          <w:rFonts w:ascii="Helvetica" w:eastAsia="Calibri" w:hAnsi="Helvetica" w:cs="Arial"/>
          <w:color w:val="262626" w:themeColor="text1" w:themeTint="D9"/>
          <w:lang w:val="ga-IE"/>
        </w:rPr>
        <w:t>ar dheis</w:t>
      </w:r>
    </w:p>
    <w:p w14:paraId="63AD689D" w14:textId="375D4C5A" w:rsidR="009C11CC" w:rsidRPr="00006519" w:rsidRDefault="009C11CC" w:rsidP="42949E8D">
      <w:pPr>
        <w:pStyle w:val="Altanliosta"/>
        <w:spacing w:after="120" w:line="360" w:lineRule="auto"/>
        <w:ind w:left="1851" w:firstLine="417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dhún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="001C1C54" w:rsidRPr="00006519">
        <w:rPr>
          <w:rFonts w:ascii="Helvetica" w:eastAsia="Calibri" w:hAnsi="Helvetica" w:cs="Arial"/>
          <w:color w:val="262626" w:themeColor="text1" w:themeTint="D9"/>
          <w:lang w:val="ga-IE"/>
        </w:rPr>
        <w:t>a Dhónaill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="002A2713"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mo </w:t>
      </w:r>
      <w:r w:rsidR="00564C87" w:rsidRPr="00006519">
        <w:rPr>
          <w:rFonts w:ascii="Helvetica" w:eastAsia="Calibri" w:hAnsi="Helvetica" w:cs="Arial"/>
          <w:color w:val="262626" w:themeColor="text1" w:themeTint="D9"/>
          <w:lang w:val="ga-IE"/>
        </w:rPr>
        <w:t>dheoch</w:t>
      </w:r>
    </w:p>
    <w:p w14:paraId="43B1082F" w14:textId="192E4D49" w:rsidR="00A81CFF" w:rsidRPr="00006519" w:rsidRDefault="00564C87" w:rsidP="42949E8D">
      <w:pPr>
        <w:pStyle w:val="Altanliosta"/>
        <w:spacing w:after="120" w:line="360" w:lineRule="auto"/>
        <w:ind w:left="1851" w:firstLine="417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a</w:t>
      </w:r>
      <w:r w:rsidR="00F202D8"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 gh</w:t>
      </w:r>
      <w:r w:rsidR="00A269E2" w:rsidRPr="00006519">
        <w:rPr>
          <w:rFonts w:ascii="Helvetica" w:eastAsia="Calibri" w:hAnsi="Helvetica" w:cs="Arial"/>
          <w:color w:val="262626" w:themeColor="text1" w:themeTint="D9"/>
          <w:lang w:val="ga-IE"/>
        </w:rPr>
        <w:t>uthán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="00F930E7" w:rsidRPr="00006519">
        <w:rPr>
          <w:rFonts w:ascii="Helvetica" w:eastAsia="Calibri" w:hAnsi="Helvetica" w:cs="Arial"/>
          <w:color w:val="262626" w:themeColor="text1" w:themeTint="D9"/>
          <w:lang w:val="ga-IE"/>
        </w:rPr>
        <w:t>an gheit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  <w:r w:rsidR="0002002F" w:rsidRPr="00006519">
        <w:rPr>
          <w:rFonts w:ascii="Helvetica" w:eastAsia="Calibri" w:hAnsi="Helvetica" w:cs="Arial"/>
          <w:color w:val="262626" w:themeColor="text1" w:themeTint="D9"/>
          <w:lang w:val="ga-IE"/>
        </w:rPr>
        <w:t>an Ghearmáin</w:t>
      </w:r>
    </w:p>
    <w:p w14:paraId="3F78E1C8" w14:textId="77777777" w:rsidR="00A81CFF" w:rsidRPr="00006519" w:rsidRDefault="00A81CFF" w:rsidP="42949E8D">
      <w:pPr>
        <w:pStyle w:val="Altanliosta"/>
        <w:spacing w:after="120" w:line="360" w:lineRule="auto"/>
        <w:ind w:left="1851" w:firstLine="417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</w:p>
    <w:p w14:paraId="5951120D" w14:textId="77777777" w:rsidR="00500937" w:rsidRPr="00006519" w:rsidRDefault="00500937" w:rsidP="42949E8D">
      <w:pPr>
        <w:pStyle w:val="Altanliosta"/>
        <w:spacing w:after="120" w:line="360" w:lineRule="auto"/>
        <w:ind w:left="1851" w:firstLine="417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657"/>
        <w:gridCol w:w="4658"/>
      </w:tblGrid>
      <w:tr w:rsidR="00A81CFF" w:rsidRPr="00006519" w14:paraId="71B3E769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30B7A4C5" w14:textId="1212FB6E" w:rsidR="00A81CFF" w:rsidRPr="00006519" w:rsidRDefault="00A81CFF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DH/GH leathan</w:t>
            </w:r>
          </w:p>
        </w:tc>
        <w:tc>
          <w:tcPr>
            <w:tcW w:w="4658" w:type="dxa"/>
          </w:tcPr>
          <w:p w14:paraId="1038E4F3" w14:textId="75EF70B3" w:rsidR="00A81CFF" w:rsidRPr="00006519" w:rsidRDefault="00A81CFF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D</w:t>
            </w:r>
            <w:r w:rsidR="00AF70DF" w:rsidRPr="00006519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H</w:t>
            </w:r>
            <w:r w:rsidRPr="00006519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 xml:space="preserve">/GH caol </w:t>
            </w:r>
          </w:p>
        </w:tc>
      </w:tr>
      <w:tr w:rsidR="00A81CFF" w:rsidRPr="00006519" w14:paraId="786D3B57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27A2C580" w14:textId="2CD8B7D2" w:rsidR="00285673" w:rsidRPr="00006519" w:rsidRDefault="00285673" w:rsidP="42949E8D">
            <w:pPr>
              <w:pStyle w:val="Altanliosta"/>
              <w:spacing w:after="0" w:line="276" w:lineRule="auto"/>
              <w:ind w:left="0"/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</w:pPr>
          </w:p>
        </w:tc>
        <w:tc>
          <w:tcPr>
            <w:tcW w:w="4658" w:type="dxa"/>
          </w:tcPr>
          <w:p w14:paraId="12A7E45B" w14:textId="77777777" w:rsidR="00A427E1" w:rsidRPr="00006519" w:rsidRDefault="00A427E1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</w:pPr>
          </w:p>
          <w:p w14:paraId="147F5A35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7A09C63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4B9FCAA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6F4CDB15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5955FABB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2A7F8064" w14:textId="30BE3D35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</w:tc>
      </w:tr>
    </w:tbl>
    <w:p w14:paraId="6C31E8F3" w14:textId="77777777" w:rsidR="00E65676" w:rsidRPr="00006519" w:rsidRDefault="00E65676" w:rsidP="42949E8D">
      <w:pPr>
        <w:pStyle w:val="Altanliosta"/>
        <w:spacing w:after="120" w:line="360" w:lineRule="auto"/>
        <w:ind w:left="1851" w:firstLine="417"/>
        <w:jc w:val="both"/>
        <w:outlineLvl w:val="1"/>
        <w:rPr>
          <w:rFonts w:ascii="Helvetica" w:eastAsia="Calibri" w:hAnsi="Helvetica" w:cs="Arial"/>
          <w:color w:val="033841" w:themeColor="text2" w:themeShade="80"/>
          <w:lang w:val="ga-IE"/>
        </w:rPr>
      </w:pPr>
    </w:p>
    <w:p w14:paraId="3B44E624" w14:textId="0F5F32FB" w:rsidR="00657F50" w:rsidRPr="00006519" w:rsidRDefault="00CF24E2" w:rsidP="42949E8D">
      <w:pPr>
        <w:pStyle w:val="Altanliosta"/>
        <w:numPr>
          <w:ilvl w:val="0"/>
          <w:numId w:val="46"/>
        </w:numPr>
        <w:spacing w:after="120" w:line="360" w:lineRule="auto"/>
        <w:jc w:val="both"/>
        <w:outlineLvl w:val="1"/>
        <w:rPr>
          <w:rFonts w:ascii="Helvetica" w:eastAsia="Calibri" w:hAnsi="Helvetica" w:cs="Arial"/>
          <w:color w:val="033841" w:themeColor="text2" w:themeShade="80"/>
          <w:lang w:val="ga-IE"/>
        </w:rPr>
      </w:pPr>
      <w:r w:rsidRPr="00006519">
        <w:rPr>
          <w:rFonts w:ascii="Helvetica" w:eastAsia="Calibri" w:hAnsi="Helvetica" w:cs="Arial"/>
          <w:color w:val="033841" w:themeColor="text2" w:themeShade="80"/>
          <w:lang w:val="ga-IE"/>
        </w:rPr>
        <w:t xml:space="preserve">Tabharfaidh an múinteoir </w:t>
      </w:r>
      <w:r w:rsidR="005C2E5E" w:rsidRPr="00006519">
        <w:rPr>
          <w:rFonts w:ascii="Helvetica" w:eastAsia="Calibri" w:hAnsi="Helvetica" w:cs="Arial"/>
          <w:color w:val="033841" w:themeColor="text2" w:themeShade="80"/>
          <w:lang w:val="ga-IE"/>
        </w:rPr>
        <w:t xml:space="preserve">cártaí daoibh anois. </w:t>
      </w:r>
      <w:r w:rsidR="00D80CC1" w:rsidRPr="00006519">
        <w:rPr>
          <w:rFonts w:ascii="Helvetica" w:eastAsia="Calibri" w:hAnsi="Helvetica" w:cs="Arial"/>
          <w:color w:val="033841" w:themeColor="text2" w:themeShade="80"/>
          <w:lang w:val="ga-IE"/>
        </w:rPr>
        <w:t>Lean na treoracha seo a leanas:</w:t>
      </w:r>
    </w:p>
    <w:p w14:paraId="2B7084E7" w14:textId="74098DAE" w:rsidR="009E09D2" w:rsidRPr="00006519" w:rsidRDefault="009E09D2" w:rsidP="42949E8D">
      <w:pPr>
        <w:spacing w:before="0" w:line="360" w:lineRule="auto"/>
        <w:ind w:left="717"/>
        <w:rPr>
          <w:rFonts w:ascii="Helvetica" w:hAnsi="Helvetica" w:cs="Helvetica"/>
          <w:color w:val="033841" w:themeColor="text2" w:themeShade="80"/>
          <w:lang w:eastAsia="en-US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  <w:lang w:eastAsia="en-US"/>
        </w:rPr>
        <w:t>Duine A</w:t>
      </w:r>
      <w:r w:rsidRPr="00006519">
        <w:rPr>
          <w:rFonts w:ascii="Helvetica" w:hAnsi="Helvetica" w:cs="Helvetica"/>
          <w:color w:val="033841" w:themeColor="text2" w:themeShade="80"/>
          <w:lang w:eastAsia="en-US"/>
        </w:rPr>
        <w:t>: Léigh amach na habairtí atá ar do chárta do do ph</w:t>
      </w:r>
      <w:r w:rsidR="00E85827" w:rsidRPr="00006519">
        <w:rPr>
          <w:rFonts w:ascii="Helvetica" w:hAnsi="Helvetica" w:cs="Helvetica"/>
          <w:color w:val="033841" w:themeColor="text2" w:themeShade="80"/>
          <w:lang w:eastAsia="en-US"/>
        </w:rPr>
        <w:t>á</w:t>
      </w:r>
      <w:r w:rsidRPr="00006519">
        <w:rPr>
          <w:rFonts w:ascii="Helvetica" w:hAnsi="Helvetica" w:cs="Helvetica"/>
          <w:color w:val="033841" w:themeColor="text2" w:themeShade="80"/>
          <w:lang w:eastAsia="en-US"/>
        </w:rPr>
        <w:t>irtnéir. Bí cinnte go bhfuaimníonn tú na consain shéimhithe mar is ceart!</w:t>
      </w:r>
    </w:p>
    <w:p w14:paraId="0CE4740C" w14:textId="0498BD40" w:rsidR="00917F9A" w:rsidRPr="00006519" w:rsidRDefault="009E09D2" w:rsidP="42949E8D">
      <w:pPr>
        <w:spacing w:before="0" w:line="360" w:lineRule="auto"/>
        <w:ind w:left="717"/>
        <w:rPr>
          <w:rFonts w:ascii="Helvetica" w:hAnsi="Helvetica" w:cs="Helvetica"/>
          <w:color w:val="033841" w:themeColor="text2" w:themeShade="80"/>
          <w:lang w:eastAsia="en-US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  <w:lang w:eastAsia="en-US"/>
        </w:rPr>
        <w:t>Duine B</w:t>
      </w:r>
      <w:r w:rsidRPr="00006519">
        <w:rPr>
          <w:rFonts w:ascii="Helvetica" w:hAnsi="Helvetica" w:cs="Helvetica"/>
          <w:color w:val="033841" w:themeColor="text2" w:themeShade="80"/>
          <w:lang w:eastAsia="en-US"/>
        </w:rPr>
        <w:t>: Éist leis na habairtí a léann do ph</w:t>
      </w:r>
      <w:r w:rsidR="002E6F3E" w:rsidRPr="00006519">
        <w:rPr>
          <w:rFonts w:ascii="Helvetica" w:hAnsi="Helvetica" w:cs="Helvetica"/>
          <w:color w:val="033841" w:themeColor="text2" w:themeShade="80"/>
          <w:lang w:eastAsia="en-US"/>
        </w:rPr>
        <w:t>á</w:t>
      </w:r>
      <w:r w:rsidRPr="00006519">
        <w:rPr>
          <w:rFonts w:ascii="Helvetica" w:hAnsi="Helvetica" w:cs="Helvetica"/>
          <w:color w:val="033841" w:themeColor="text2" w:themeShade="80"/>
          <w:lang w:eastAsia="en-US"/>
        </w:rPr>
        <w:t xml:space="preserve">irtnéir amach agus scríobh síos iad. Éist go cúramach leis na consain shéimhithe agus bí cinnte go scríobhann tú </w:t>
      </w:r>
      <w:r w:rsidR="00696EA3" w:rsidRPr="00006519">
        <w:rPr>
          <w:rFonts w:ascii="Helvetica" w:hAnsi="Helvetica" w:cs="Helvetica"/>
          <w:color w:val="033841" w:themeColor="text2" w:themeShade="80"/>
          <w:lang w:eastAsia="en-US"/>
        </w:rPr>
        <w:t>i</w:t>
      </w:r>
      <w:r w:rsidRPr="00006519">
        <w:rPr>
          <w:rFonts w:ascii="Helvetica" w:hAnsi="Helvetica" w:cs="Helvetica"/>
          <w:color w:val="033841" w:themeColor="text2" w:themeShade="80"/>
          <w:lang w:eastAsia="en-US"/>
        </w:rPr>
        <w:t xml:space="preserve"> gceart iad!</w:t>
      </w:r>
    </w:p>
    <w:p w14:paraId="14192F0B" w14:textId="77777777" w:rsidR="00C81B88" w:rsidRPr="00006519" w:rsidRDefault="00C81B88" w:rsidP="42949E8D">
      <w:pPr>
        <w:spacing w:before="0" w:line="276" w:lineRule="auto"/>
        <w:ind w:left="717"/>
        <w:rPr>
          <w:rFonts w:ascii="Helvetica" w:hAnsi="Helvetica" w:cs="Helvetica"/>
          <w:color w:val="033841" w:themeColor="text2" w:themeShade="80"/>
          <w:lang w:eastAsia="en-US"/>
        </w:rPr>
      </w:pPr>
    </w:p>
    <w:p w14:paraId="7F8BA091" w14:textId="65AECADA" w:rsidR="00C81B88" w:rsidRPr="00006519" w:rsidRDefault="00C81B88" w:rsidP="42949E8D">
      <w:pPr>
        <w:spacing w:before="0" w:line="360" w:lineRule="auto"/>
        <w:ind w:left="717"/>
        <w:rPr>
          <w:rFonts w:ascii="Helvetica" w:hAnsi="Helvetica" w:cs="Helvetica"/>
          <w:color w:val="033841" w:themeColor="text2" w:themeShade="80"/>
          <w:lang w:eastAsia="en-US"/>
        </w:rPr>
      </w:pPr>
      <w:r w:rsidRPr="00006519">
        <w:rPr>
          <w:rFonts w:ascii="Helvetica" w:hAnsi="Helvetica" w:cs="Helvetica"/>
          <w:color w:val="033841" w:themeColor="text2" w:themeShade="80"/>
          <w:lang w:eastAsia="en-US"/>
        </w:rPr>
        <w:t xml:space="preserve">Malartaígí róil. </w:t>
      </w:r>
    </w:p>
    <w:p w14:paraId="01570B3F" w14:textId="77777777" w:rsidR="00CD1AB0" w:rsidRPr="00006519" w:rsidRDefault="00CD1AB0" w:rsidP="42949E8D">
      <w:pPr>
        <w:spacing w:before="0"/>
        <w:rPr>
          <w:rFonts w:ascii="Helvetica" w:hAnsi="Helvetica" w:cs="Helvetica"/>
          <w:lang w:eastAsia="en-US"/>
        </w:rPr>
      </w:pPr>
    </w:p>
    <w:p w14:paraId="4B0127C1" w14:textId="26AF30D7" w:rsidR="00917F9A" w:rsidRPr="00006519" w:rsidRDefault="000C60CE" w:rsidP="42949E8D">
      <w:pPr>
        <w:numPr>
          <w:ilvl w:val="0"/>
          <w:numId w:val="3"/>
        </w:numPr>
        <w:spacing w:before="0" w:after="120" w:line="360" w:lineRule="auto"/>
        <w:contextualSpacing/>
        <w:jc w:val="both"/>
        <w:outlineLvl w:val="1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Fuaim FH</w:t>
      </w:r>
    </w:p>
    <w:p w14:paraId="56A6C0FF" w14:textId="23F4D222" w:rsidR="00917F9A" w:rsidRPr="00006519" w:rsidRDefault="008E4A4C" w:rsidP="42949E8D">
      <w:pPr>
        <w:spacing w:before="0" w:after="120" w:line="360" w:lineRule="auto"/>
        <w:ind w:left="357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Téigí go dtí </w:t>
      </w:r>
      <w:hyperlink r:id="rId16" w:history="1">
        <w:r w:rsidRPr="00006519">
          <w:rPr>
            <w:rStyle w:val="Hipearnasc"/>
            <w:rFonts w:ascii="Helvetica" w:eastAsia="Calibri" w:hAnsi="Helvetica" w:cs="Arial"/>
            <w:kern w:val="2"/>
            <w:lang w:eastAsia="en-US"/>
            <w14:ligatures w14:val="standardContextual"/>
          </w:rPr>
          <w:t>www.abair.ie</w:t>
        </w:r>
      </w:hyperlink>
      <w:r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agus cuirigí na </w:t>
      </w:r>
      <w:r w:rsidR="00DE62A9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habairtí</w:t>
      </w:r>
      <w:r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7D6591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thíos</w:t>
      </w:r>
      <w:r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="007D6591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isteach sa bhosca cuard</w:t>
      </w:r>
      <w:r w:rsidR="005E19BC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aigh</w:t>
      </w:r>
      <w:r w:rsidR="007D6591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. </w:t>
      </w:r>
      <w:r w:rsidR="007A6DBE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Roghnaígí canúint amháin agus cloíg</w:t>
      </w:r>
      <w:r w:rsidR="00C77C08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í</w:t>
      </w:r>
      <w:r w:rsidR="007A6DBE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leis an gcanúint sin </w:t>
      </w:r>
      <w:r w:rsidR="00115B1C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le haghaidh gach focail</w:t>
      </w:r>
      <w:r w:rsidR="007A6DBE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. Déanaigí </w:t>
      </w:r>
      <w:r w:rsidR="007C5A69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aithris</w:t>
      </w:r>
      <w:r w:rsidR="007A6DBE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ar na </w:t>
      </w:r>
      <w:r w:rsidR="00C658D6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habairtí</w:t>
      </w:r>
      <w:r w:rsidR="007A6DBE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. </w:t>
      </w:r>
      <w:r w:rsidR="00DE62A9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>Cad is féidir libh a rá faoin bhfuaim atá ag ‘fh’?</w:t>
      </w:r>
      <w:r w:rsidR="00ED1FC9"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</w:p>
    <w:p w14:paraId="7EC33934" w14:textId="01024A0D" w:rsidR="00794B28" w:rsidRPr="00006519" w:rsidRDefault="00CD3A08" w:rsidP="42949E8D">
      <w:pPr>
        <w:spacing w:before="0" w:after="120" w:line="360" w:lineRule="auto"/>
        <w:contextualSpacing/>
        <w:jc w:val="both"/>
        <w:outlineLvl w:val="1"/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ab/>
      </w:r>
      <w:r w:rsidRPr="00006519">
        <w:rPr>
          <w:rFonts w:ascii="Helvetica" w:eastAsia="Calibri" w:hAnsi="Helvetica" w:cs="Arial"/>
          <w:color w:val="033841" w:themeColor="text2" w:themeShade="80"/>
          <w:kern w:val="2"/>
          <w:lang w:eastAsia="en-US"/>
          <w14:ligatures w14:val="standardContextual"/>
        </w:rPr>
        <w:tab/>
      </w:r>
    </w:p>
    <w:p w14:paraId="4B2B98B6" w14:textId="680E7D10" w:rsidR="00CD3A08" w:rsidRPr="00006519" w:rsidRDefault="00CD3A08" w:rsidP="42949E8D">
      <w:pPr>
        <w:pStyle w:val="Altanliosta"/>
        <w:numPr>
          <w:ilvl w:val="0"/>
          <w:numId w:val="39"/>
        </w:numPr>
        <w:spacing w:after="120" w:line="360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Ní fhaca mé aon fhadhb leis sin.</w:t>
      </w:r>
    </w:p>
    <w:p w14:paraId="61198222" w14:textId="44D20D65" w:rsidR="00CD3A08" w:rsidRPr="00006519" w:rsidRDefault="00103F2C" w:rsidP="42949E8D">
      <w:pPr>
        <w:pStyle w:val="Altanliosta"/>
        <w:numPr>
          <w:ilvl w:val="0"/>
          <w:numId w:val="39"/>
        </w:numPr>
        <w:spacing w:after="120" w:line="360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Conas a fhuaimnítear an ‘f’ san aimsir fháistineach?</w:t>
      </w:r>
    </w:p>
    <w:p w14:paraId="69C06504" w14:textId="2B7F5F84" w:rsidR="00103F2C" w:rsidRPr="00006519" w:rsidRDefault="00F55F86" w:rsidP="42949E8D">
      <w:pPr>
        <w:pStyle w:val="Altanliosta"/>
        <w:numPr>
          <w:ilvl w:val="0"/>
          <w:numId w:val="39"/>
        </w:numPr>
        <w:spacing w:after="120" w:line="360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Níl a fhios agam faoi </w:t>
      </w:r>
      <w:r w:rsidR="00556EA9" w:rsidRPr="00006519">
        <w:rPr>
          <w:rFonts w:ascii="Helvetica" w:eastAsia="Calibri" w:hAnsi="Helvetica" w:cs="Arial"/>
          <w:color w:val="262626" w:themeColor="text1" w:themeTint="D9"/>
          <w:lang w:val="ga-IE"/>
        </w:rPr>
        <w:t>Fhinn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. </w:t>
      </w:r>
    </w:p>
    <w:p w14:paraId="39193C7B" w14:textId="717AEE38" w:rsidR="00F55F86" w:rsidRPr="00006519" w:rsidRDefault="00C27BE4" w:rsidP="42949E8D">
      <w:pPr>
        <w:pStyle w:val="Altanliosta"/>
        <w:numPr>
          <w:ilvl w:val="0"/>
          <w:numId w:val="39"/>
        </w:numPr>
        <w:spacing w:after="120" w:line="360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Bhí an aimsir an</w:t>
      </w:r>
      <w:r w:rsidR="00665E8F">
        <w:rPr>
          <w:rFonts w:ascii="Helvetica" w:eastAsia="Calibri" w:hAnsi="Helvetica" w:cs="Arial"/>
          <w:color w:val="262626" w:themeColor="text1" w:themeTint="D9"/>
          <w:lang w:val="ga-IE"/>
        </w:rPr>
        <w:noBreakHyphen/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fhuar sa Fhrainc san </w:t>
      </w:r>
      <w:r w:rsidR="00312D20" w:rsidRPr="00006519">
        <w:rPr>
          <w:rFonts w:ascii="Helvetica" w:eastAsia="Calibri" w:hAnsi="Helvetica" w:cs="Arial"/>
          <w:color w:val="262626" w:themeColor="text1" w:themeTint="D9"/>
          <w:lang w:val="ga-IE"/>
        </w:rPr>
        <w:t>f</w:t>
      </w:r>
      <w:r w:rsidR="00191704"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hómhar. </w:t>
      </w:r>
    </w:p>
    <w:p w14:paraId="1271BB7E" w14:textId="38308F81" w:rsidR="00191704" w:rsidRPr="00006519" w:rsidRDefault="00DB7484" w:rsidP="42949E8D">
      <w:pPr>
        <w:pStyle w:val="Altanliosta"/>
        <w:numPr>
          <w:ilvl w:val="0"/>
          <w:numId w:val="39"/>
        </w:numPr>
        <w:spacing w:after="120" w:line="360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Ar fhoghlaim tú an dá fhíric sin?</w:t>
      </w:r>
    </w:p>
    <w:bookmarkEnd w:id="0"/>
    <w:bookmarkEnd w:id="1"/>
    <w:p w14:paraId="76DCA0A0" w14:textId="77777777" w:rsidR="00556EA9" w:rsidRPr="00006519" w:rsidRDefault="00556EA9" w:rsidP="42949E8D">
      <w:pP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cs="Helvetica"/>
          <w:b/>
          <w:bCs/>
        </w:rPr>
        <w:br w:type="page"/>
      </w:r>
    </w:p>
    <w:bookmarkEnd w:id="2"/>
    <w:p w14:paraId="11C0302D" w14:textId="2C4C2B75" w:rsidR="000D7DE1" w:rsidRPr="00006519" w:rsidRDefault="000D7DE1" w:rsidP="009967A3">
      <w:pPr>
        <w:pStyle w:val="Ceannteideal2"/>
        <w:numPr>
          <w:ilvl w:val="0"/>
          <w:numId w:val="0"/>
        </w:numPr>
        <w:spacing w:line="360" w:lineRule="auto"/>
        <w:ind w:left="360" w:hanging="360"/>
        <w:rPr>
          <w:rFonts w:eastAsiaTheme="minorEastAsia" w:cs="Helvetica"/>
          <w:b w:val="0"/>
          <w:bCs w:val="0"/>
        </w:rPr>
      </w:pPr>
    </w:p>
    <w:p w14:paraId="4740EE02" w14:textId="14B43D4A" w:rsidR="00F71DA9" w:rsidRPr="00006519" w:rsidRDefault="00636835" w:rsidP="42949E8D">
      <w:pPr>
        <w:pStyle w:val="Ceannteideal2"/>
        <w:numPr>
          <w:ilvl w:val="0"/>
          <w:numId w:val="0"/>
        </w:numPr>
        <w:rPr>
          <w:rFonts w:cs="Helvetica"/>
          <w:sz w:val="40"/>
          <w:szCs w:val="40"/>
        </w:rPr>
      </w:pPr>
      <w:r w:rsidRPr="00006519">
        <w:rPr>
          <w:rFonts w:ascii="Arial" w:hAnsi="Arial" w:cs="Arial"/>
          <w:noProof/>
          <w:color w:val="FF03C8"/>
          <w:sz w:val="40"/>
          <w:szCs w:val="4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3274094B" wp14:editId="53613E66">
                <wp:simplePos x="0" y="0"/>
                <wp:positionH relativeFrom="page">
                  <wp:posOffset>725805</wp:posOffset>
                </wp:positionH>
                <wp:positionV relativeFrom="paragraph">
                  <wp:posOffset>365760</wp:posOffset>
                </wp:positionV>
                <wp:extent cx="6214110" cy="45085"/>
                <wp:effectExtent l="0" t="0" r="0" b="5715"/>
                <wp:wrapTopAndBottom/>
                <wp:docPr id="206741277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DA9AF9F">
              <v:rect id="Rectangle 46" style="position:absolute;margin-left:57.15pt;margin-top:28.8pt;width:489.3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4B0A3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">
                <w10:wrap type="topAndBottom" anchorx="page"/>
              </v:rect>
            </w:pict>
          </mc:Fallback>
        </mc:AlternateContent>
      </w:r>
      <w:r w:rsidR="00D230CD" w:rsidRPr="00006519">
        <w:rPr>
          <w:rFonts w:cs="Helvetica"/>
          <w:sz w:val="40"/>
          <w:szCs w:val="40"/>
        </w:rPr>
        <w:t>B: FEASACHT TEANGA</w:t>
      </w:r>
    </w:p>
    <w:p w14:paraId="06D3C635" w14:textId="77777777" w:rsidR="005501F2" w:rsidRPr="00006519" w:rsidRDefault="005501F2" w:rsidP="42949E8D">
      <w:pPr>
        <w:spacing w:line="360" w:lineRule="auto"/>
        <w:rPr>
          <w:rFonts w:ascii="Helvetica" w:hAnsi="Helvetica" w:cs="Helvetica"/>
          <w:color w:val="033841" w:themeColor="text2" w:themeShade="80"/>
        </w:rPr>
      </w:pPr>
      <w:bookmarkStart w:id="3" w:name="_Hlk170640579"/>
    </w:p>
    <w:p w14:paraId="4E7BF795" w14:textId="145154D1" w:rsidR="00AB240A" w:rsidRPr="00006519" w:rsidRDefault="00654AC8" w:rsidP="42949E8D">
      <w:pPr>
        <w:pStyle w:val="Altanliosta"/>
        <w:numPr>
          <w:ilvl w:val="0"/>
          <w:numId w:val="20"/>
        </w:numPr>
        <w:spacing w:after="0" w:line="360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Na fuaimeanna TH, BH agus MH </w:t>
      </w:r>
    </w:p>
    <w:p w14:paraId="43FA01D3" w14:textId="6A6E6630" w:rsidR="00654AC8" w:rsidRPr="00006519" w:rsidRDefault="00210831" w:rsidP="42949E8D">
      <w:pPr>
        <w:pStyle w:val="Altanliosta"/>
        <w:numPr>
          <w:ilvl w:val="0"/>
          <w:numId w:val="41"/>
        </w:numPr>
        <w:spacing w:after="0" w:line="360" w:lineRule="auto"/>
        <w:jc w:val="both"/>
        <w:outlineLvl w:val="1"/>
        <w:rPr>
          <w:rFonts w:ascii="Helvetica" w:hAnsi="Helvetica" w:cs="Helvetica"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color w:val="033841" w:themeColor="text2" w:themeShade="80"/>
          <w:lang w:val="ga-IE"/>
        </w:rPr>
        <w:t>Bí ag obair leis an duine in aice leat</w:t>
      </w:r>
      <w:r w:rsidR="006014F1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agus léigí na véarsaí thíos </w:t>
      </w:r>
      <w:r w:rsidR="003E1EE0" w:rsidRPr="00006519">
        <w:rPr>
          <w:rFonts w:ascii="Helvetica" w:hAnsi="Helvetica" w:cs="Helvetica"/>
          <w:color w:val="033841" w:themeColor="text2" w:themeShade="80"/>
          <w:lang w:val="ga-IE"/>
        </w:rPr>
        <w:t>ó</w:t>
      </w:r>
      <w:r w:rsidR="006014F1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dhá amhrán ch</w:t>
      </w:r>
      <w:r w:rsidR="000B322E" w:rsidRPr="00006519">
        <w:rPr>
          <w:rFonts w:ascii="Helvetica" w:hAnsi="Helvetica" w:cs="Helvetica"/>
          <w:color w:val="033841" w:themeColor="text2" w:themeShade="80"/>
          <w:lang w:val="ga-IE"/>
        </w:rPr>
        <w:t>áiliúla</w:t>
      </w:r>
      <w:r w:rsidR="006014F1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sa </w:t>
      </w:r>
      <w:r w:rsidR="0099152A" w:rsidRPr="00006519">
        <w:rPr>
          <w:rFonts w:ascii="Helvetica" w:hAnsi="Helvetica" w:cs="Helvetica"/>
          <w:color w:val="033841" w:themeColor="text2" w:themeShade="80"/>
          <w:lang w:val="ga-IE"/>
        </w:rPr>
        <w:t>Ghaeilge</w:t>
      </w:r>
      <w:r w:rsidR="006014F1" w:rsidRPr="00006519">
        <w:rPr>
          <w:rFonts w:ascii="Helvetica" w:hAnsi="Helvetica" w:cs="Helvetica"/>
          <w:color w:val="033841" w:themeColor="text2" w:themeShade="80"/>
          <w:lang w:val="ga-IE"/>
        </w:rPr>
        <w:t>. Cuirigí líne faoi</w:t>
      </w:r>
      <w:r w:rsidR="003C2B9F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gach ‘th’, ‘bh’ agus ‘mh’ </w:t>
      </w:r>
      <w:r w:rsidR="00F263F5" w:rsidRPr="00006519">
        <w:rPr>
          <w:rFonts w:ascii="Helvetica" w:hAnsi="Helvetica" w:cs="Helvetica"/>
          <w:color w:val="033841" w:themeColor="text2" w:themeShade="80"/>
          <w:lang w:val="ga-IE"/>
        </w:rPr>
        <w:t>agus dírígí bhur n</w:t>
      </w:r>
      <w:r w:rsidR="00665E8F">
        <w:rPr>
          <w:rFonts w:ascii="Helvetica" w:hAnsi="Helvetica" w:cs="Helvetica"/>
          <w:color w:val="033841" w:themeColor="text2" w:themeShade="80"/>
          <w:lang w:val="ga-IE"/>
        </w:rPr>
        <w:noBreakHyphen/>
      </w:r>
      <w:r w:rsidR="00F263F5" w:rsidRPr="00006519">
        <w:rPr>
          <w:rFonts w:ascii="Helvetica" w:hAnsi="Helvetica" w:cs="Helvetica"/>
          <w:color w:val="033841" w:themeColor="text2" w:themeShade="80"/>
          <w:lang w:val="ga-IE"/>
        </w:rPr>
        <w:t>aird ar na fuaimeanna sin.</w:t>
      </w:r>
      <w:r w:rsidR="00443B56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9D00B7" w:rsidRPr="00006519">
        <w:rPr>
          <w:rFonts w:ascii="Helvetica" w:hAnsi="Helvetica" w:cs="Helvetica"/>
          <w:color w:val="033841" w:themeColor="text2" w:themeShade="80"/>
          <w:lang w:val="ga-IE"/>
        </w:rPr>
        <w:t>Éistigí</w:t>
      </w:r>
      <w:r w:rsidR="006851DC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leis na hamhráin ansin trí chliceáil ar </w:t>
      </w:r>
      <w:r w:rsidR="0035445C" w:rsidRPr="00006519">
        <w:rPr>
          <w:rFonts w:ascii="Helvetica" w:hAnsi="Helvetica" w:cs="Helvetica"/>
          <w:color w:val="033841" w:themeColor="text2" w:themeShade="80"/>
          <w:lang w:val="ga-IE"/>
        </w:rPr>
        <w:t>‘Éist anseo’</w:t>
      </w:r>
      <w:r w:rsidR="00E87FD9" w:rsidRPr="00006519">
        <w:rPr>
          <w:rFonts w:ascii="Helvetica" w:hAnsi="Helvetica" w:cs="Helvetica"/>
          <w:color w:val="033841" w:themeColor="text2" w:themeShade="80"/>
          <w:lang w:val="ga-IE"/>
        </w:rPr>
        <w:t>.</w:t>
      </w:r>
    </w:p>
    <w:p w14:paraId="524F072F" w14:textId="1EAAAD24" w:rsidR="005501F2" w:rsidRPr="00006519" w:rsidRDefault="00752563" w:rsidP="42949E8D">
      <w:pPr>
        <w:pStyle w:val="Altanliosta"/>
        <w:numPr>
          <w:ilvl w:val="0"/>
          <w:numId w:val="41"/>
        </w:numPr>
        <w:spacing w:after="0" w:line="360" w:lineRule="auto"/>
        <w:jc w:val="both"/>
        <w:outlineLvl w:val="1"/>
        <w:rPr>
          <w:rFonts w:ascii="Helvetica" w:hAnsi="Helvetica" w:cs="Helvetica"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color w:val="033841" w:themeColor="text2" w:themeShade="80"/>
          <w:lang w:val="ga-IE"/>
        </w:rPr>
        <w:t>An bhfuil</w:t>
      </w:r>
      <w:r w:rsidR="00F70EE8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na fuaimeanna ‘bh’ agus ‘mh’</w:t>
      </w:r>
      <w:r w:rsidRPr="00006519">
        <w:rPr>
          <w:rFonts w:ascii="Helvetica" w:hAnsi="Helvetica" w:cs="Helvetica"/>
          <w:color w:val="033841" w:themeColor="text2" w:themeShade="80"/>
          <w:lang w:val="ga-IE"/>
        </w:rPr>
        <w:t xml:space="preserve"> mar an gcéanna</w:t>
      </w:r>
      <w:r w:rsidR="00F70EE8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sna canúintí</w:t>
      </w:r>
      <w:r w:rsidRPr="00006519">
        <w:rPr>
          <w:rFonts w:ascii="Helvetica" w:hAnsi="Helvetica" w:cs="Helvetica"/>
          <w:color w:val="033841" w:themeColor="text2" w:themeShade="80"/>
          <w:lang w:val="ga-IE"/>
        </w:rPr>
        <w:t xml:space="preserve"> ar fad</w:t>
      </w:r>
      <w:r w:rsidR="00F70EE8" w:rsidRPr="00006519">
        <w:rPr>
          <w:rFonts w:ascii="Helvetica" w:hAnsi="Helvetica" w:cs="Helvetica"/>
          <w:color w:val="033841" w:themeColor="text2" w:themeShade="80"/>
          <w:lang w:val="ga-IE"/>
        </w:rPr>
        <w:t>?</w:t>
      </w:r>
    </w:p>
    <w:p w14:paraId="0807F880" w14:textId="20B82FC2" w:rsidR="009D00B7" w:rsidRPr="00006519" w:rsidRDefault="00654AC8" w:rsidP="42949E8D">
      <w:pPr>
        <w:spacing w:before="0" w:after="160" w:line="360" w:lineRule="auto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eastAsiaTheme="minorHAnsi" w:hAnsi="Helvetica" w:cs="Helvetica"/>
          <w:color w:val="033841" w:themeColor="text2" w:themeShade="80"/>
          <w:kern w:val="2"/>
          <w:lang w:eastAsia="en-US"/>
          <w14:ligatures w14:val="standardContextual"/>
        </w:rPr>
        <w:tab/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657"/>
        <w:gridCol w:w="4658"/>
      </w:tblGrid>
      <w:tr w:rsidR="009D00B7" w:rsidRPr="00006519" w14:paraId="104953D4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34D507EA" w14:textId="57F0F78A" w:rsidR="009D00B7" w:rsidRPr="00006519" w:rsidRDefault="00745B13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lang w:val="ga-IE"/>
              </w:rPr>
              <w:t>Óró 'Sé do bheatha 'bhaile</w:t>
            </w:r>
          </w:p>
        </w:tc>
        <w:tc>
          <w:tcPr>
            <w:tcW w:w="4658" w:type="dxa"/>
          </w:tcPr>
          <w:p w14:paraId="6B9D656F" w14:textId="517DBE42" w:rsidR="009D00B7" w:rsidRPr="00006519" w:rsidRDefault="001E768E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An Mhaighdean Mha</w:t>
            </w:r>
            <w:r w:rsidR="0034045E" w:rsidRPr="00006519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>ra</w:t>
            </w:r>
          </w:p>
        </w:tc>
      </w:tr>
      <w:tr w:rsidR="009D00B7" w:rsidRPr="00006519" w14:paraId="66FC7EAA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6821B345" w14:textId="77777777" w:rsidR="009D00B7" w:rsidRPr="00006519" w:rsidRDefault="009D00B7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</w:p>
          <w:p w14:paraId="4C7320DF" w14:textId="77777777" w:rsidR="00D56022" w:rsidRPr="00006519" w:rsidRDefault="00D56022" w:rsidP="42949E8D">
            <w:pPr>
              <w:spacing w:line="360" w:lineRule="auto"/>
              <w:rPr>
                <w:rFonts w:ascii="Helvetica" w:hAnsi="Helvetica" w:cs="Helvetica"/>
                <w:b w:val="0"/>
                <w:bCs w:val="0"/>
              </w:rPr>
            </w:pPr>
            <w:r w:rsidRPr="00006519">
              <w:rPr>
                <w:rFonts w:ascii="Helvetica" w:hAnsi="Helvetica" w:cs="Helvetica"/>
                <w:b w:val="0"/>
                <w:bCs w:val="0"/>
              </w:rPr>
              <w:t>Óró 'Sé do bheatha 'bhaile,</w:t>
            </w:r>
            <w:r w:rsidRPr="00006519">
              <w:br/>
            </w:r>
            <w:r w:rsidRPr="00006519">
              <w:rPr>
                <w:rFonts w:ascii="Helvetica" w:hAnsi="Helvetica" w:cs="Helvetica"/>
                <w:b w:val="0"/>
                <w:bCs w:val="0"/>
              </w:rPr>
              <w:t>Óró 'Sé do bheatha 'bhaile,</w:t>
            </w:r>
            <w:r w:rsidRPr="00006519">
              <w:br/>
            </w:r>
            <w:r w:rsidRPr="00006519">
              <w:rPr>
                <w:rFonts w:ascii="Helvetica" w:hAnsi="Helvetica" w:cs="Helvetica"/>
                <w:b w:val="0"/>
                <w:bCs w:val="0"/>
              </w:rPr>
              <w:t>Óró 'Sé do bheatha 'bhaile,</w:t>
            </w:r>
            <w:r w:rsidRPr="00006519">
              <w:br/>
            </w:r>
            <w:r w:rsidRPr="00006519">
              <w:rPr>
                <w:rFonts w:ascii="Helvetica" w:hAnsi="Helvetica" w:cs="Helvetica"/>
                <w:b w:val="0"/>
                <w:bCs w:val="0"/>
              </w:rPr>
              <w:t>Anois ar theacht an tsamhraidh!</w:t>
            </w:r>
          </w:p>
          <w:p w14:paraId="6A7AB8A6" w14:textId="77777777" w:rsidR="009D00B7" w:rsidRPr="00006519" w:rsidRDefault="00692101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hyperlink r:id="rId17">
              <w:r w:rsidRPr="00006519">
                <w:rPr>
                  <w:rStyle w:val="Hipearnasc"/>
                  <w:rFonts w:ascii="Helvetica" w:hAnsi="Helvetica" w:cs="Helvetica"/>
                  <w:b w:val="0"/>
                  <w:bCs w:val="0"/>
                  <w:lang w:val="ga-IE"/>
                </w:rPr>
                <w:t>Éist anseo</w:t>
              </w:r>
            </w:hyperlink>
          </w:p>
          <w:p w14:paraId="1260CFE5" w14:textId="3DB25657" w:rsidR="005501F2" w:rsidRPr="00006519" w:rsidRDefault="005501F2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</w:p>
          <w:p w14:paraId="6FE7544D" w14:textId="7DA729AF" w:rsidR="005501F2" w:rsidRPr="00006519" w:rsidRDefault="005501F2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006519">
              <w:rPr>
                <w:rFonts w:ascii="Helvetica" w:hAnsi="Helvetica" w:cs="Helvetica"/>
                <w:noProof/>
                <w:color w:val="033841" w:themeColor="text2" w:themeShade="80"/>
                <w:lang w:val="ga-IE"/>
              </w:rPr>
              <w:drawing>
                <wp:anchor distT="0" distB="0" distL="114300" distR="114300" simplePos="0" relativeHeight="251665418" behindDoc="0" locked="0" layoutInCell="1" allowOverlap="1" wp14:anchorId="30A383C5" wp14:editId="0A0D3A73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215265</wp:posOffset>
                  </wp:positionV>
                  <wp:extent cx="1719566" cy="2160000"/>
                  <wp:effectExtent l="0" t="0" r="0" b="0"/>
                  <wp:wrapNone/>
                  <wp:docPr id="940123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123026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6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8" w:type="dxa"/>
          </w:tcPr>
          <w:p w14:paraId="75617B1D" w14:textId="77777777" w:rsidR="0035445C" w:rsidRPr="00006519" w:rsidRDefault="0035445C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</w:p>
          <w:p w14:paraId="26FEBE66" w14:textId="58B3661E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Is cosúil gur mheath tú</w:t>
            </w:r>
          </w:p>
          <w:p w14:paraId="15DB2154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Nó gur thréig tú an greann</w:t>
            </w:r>
          </w:p>
          <w:p w14:paraId="129A57EE" w14:textId="020A19FB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Tá an sneachta go frasach</w:t>
            </w:r>
          </w:p>
          <w:p w14:paraId="462BF2B8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Fá bhéal na mbeann'</w:t>
            </w:r>
          </w:p>
          <w:p w14:paraId="1F0B4B99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Do chúl buí daite</w:t>
            </w:r>
          </w:p>
          <w:p w14:paraId="0F5FDC64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Is do bhéilín sámh</w:t>
            </w:r>
          </w:p>
          <w:p w14:paraId="6B969775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Siúd chugaibh Mary Chinidh</w:t>
            </w:r>
          </w:p>
          <w:p w14:paraId="0B3D4703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'S í 'ndiaidh an Éirne 'shnámh</w:t>
            </w:r>
          </w:p>
          <w:p w14:paraId="48D9F9F5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A mháithrín mhilis</w:t>
            </w:r>
          </w:p>
          <w:p w14:paraId="6D570ADC" w14:textId="4684E537" w:rsidR="00C24D7F" w:rsidRPr="00006519" w:rsidRDefault="00B7778B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Dúirt</w:t>
            </w:r>
            <w:r w:rsidR="00C24D7F"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Máire Bhán</w:t>
            </w:r>
          </w:p>
          <w:p w14:paraId="3F48987A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Fá bhruach an chladaigh</w:t>
            </w:r>
          </w:p>
          <w:p w14:paraId="5F0E5237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'S fá bhéal na trá</w:t>
            </w:r>
          </w:p>
          <w:p w14:paraId="4374F646" w14:textId="4985431C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Maighdean mhara, mo </w:t>
            </w:r>
            <w:r w:rsidR="00FF5146"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mháithrín</w:t>
            </w: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 xml:space="preserve"> ard</w:t>
            </w:r>
          </w:p>
          <w:p w14:paraId="7918C3A7" w14:textId="77777777" w:rsidR="00C24D7F" w:rsidRPr="00006519" w:rsidRDefault="00C24D7F" w:rsidP="42949E8D">
            <w:pPr>
              <w:pStyle w:val="Altanliosta"/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Siúd chugaibh Mary Chinidh</w:t>
            </w:r>
          </w:p>
          <w:p w14:paraId="271EF1EC" w14:textId="77777777" w:rsidR="009D00B7" w:rsidRPr="00006519" w:rsidRDefault="00C24D7F" w:rsidP="42949E8D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'S í 'ndiaidh an Éirne 'shnámh</w:t>
            </w:r>
          </w:p>
          <w:p w14:paraId="1899FFF1" w14:textId="6CD4327B" w:rsidR="0034045E" w:rsidRPr="00006519" w:rsidRDefault="007905C0" w:rsidP="42949E8D">
            <w:pPr>
              <w:pStyle w:val="Altanliosta"/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hyperlink r:id="rId19">
              <w:r w:rsidRPr="00006519">
                <w:rPr>
                  <w:rStyle w:val="Hipearnasc"/>
                  <w:rFonts w:ascii="Helvetica" w:hAnsi="Helvetica" w:cs="Helvetica"/>
                  <w:lang w:val="ga-IE"/>
                </w:rPr>
                <w:t>Éist anseo</w:t>
              </w:r>
            </w:hyperlink>
          </w:p>
        </w:tc>
      </w:tr>
    </w:tbl>
    <w:p w14:paraId="3054CC94" w14:textId="04C8022C" w:rsidR="009D00B7" w:rsidRPr="00006519" w:rsidRDefault="009D00B7" w:rsidP="42949E8D">
      <w:pPr>
        <w:spacing w:before="0" w:after="160" w:line="360" w:lineRule="auto"/>
        <w:contextualSpacing/>
        <w:jc w:val="both"/>
        <w:rPr>
          <w:rFonts w:ascii="Helvetica" w:hAnsi="Helvetica" w:cs="Helvetica"/>
          <w:color w:val="033841" w:themeColor="text2" w:themeShade="80"/>
          <w:kern w:val="2"/>
          <w:lang w:eastAsia="en-US"/>
          <w14:ligatures w14:val="standardContextual"/>
        </w:rPr>
      </w:pPr>
    </w:p>
    <w:p w14:paraId="5A45043E" w14:textId="223319EC" w:rsidR="004B3064" w:rsidRPr="00006519" w:rsidRDefault="008F677B" w:rsidP="42949E8D">
      <w:pPr>
        <w:pStyle w:val="Altanliosta"/>
        <w:numPr>
          <w:ilvl w:val="0"/>
          <w:numId w:val="20"/>
        </w:numPr>
        <w:spacing w:line="360" w:lineRule="auto"/>
        <w:jc w:val="both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bookmarkStart w:id="4" w:name="_Hlk174973346"/>
      <w:r w:rsidRPr="00006519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Cluiche Péirí </w:t>
      </w:r>
    </w:p>
    <w:bookmarkEnd w:id="4"/>
    <w:p w14:paraId="5C1B3AED" w14:textId="5B0BF137" w:rsidR="00613965" w:rsidRPr="00006519" w:rsidRDefault="001D586F" w:rsidP="42949E8D">
      <w:pPr>
        <w:pStyle w:val="Altanliosta"/>
        <w:spacing w:line="360" w:lineRule="auto"/>
        <w:ind w:left="357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color w:val="033841" w:themeColor="text2" w:themeShade="80"/>
          <w:lang w:val="ga-IE"/>
        </w:rPr>
        <w:t>Léifidh</w:t>
      </w:r>
      <w:r w:rsidR="00987515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an múinteoir </w:t>
      </w:r>
      <w:r w:rsidR="003850E8" w:rsidRPr="00006519">
        <w:rPr>
          <w:rFonts w:ascii="Helvetica" w:hAnsi="Helvetica" w:cs="Helvetica"/>
          <w:color w:val="033841" w:themeColor="text2" w:themeShade="80"/>
          <w:lang w:val="ga-IE"/>
        </w:rPr>
        <w:t xml:space="preserve">amach </w:t>
      </w:r>
      <w:r w:rsidR="00987515" w:rsidRPr="00006519">
        <w:rPr>
          <w:rFonts w:ascii="Helvetica" w:hAnsi="Helvetica" w:cs="Helvetica"/>
          <w:color w:val="033841" w:themeColor="text2" w:themeShade="80"/>
          <w:lang w:val="ga-IE"/>
        </w:rPr>
        <w:t>liosta de</w:t>
      </w:r>
      <w:r w:rsidRPr="00006519">
        <w:rPr>
          <w:rFonts w:ascii="Helvetica" w:hAnsi="Helvetica" w:cs="Helvetica"/>
          <w:color w:val="033841" w:themeColor="text2" w:themeShade="80"/>
          <w:lang w:val="ga-IE"/>
        </w:rPr>
        <w:t xml:space="preserve"> phéirí focal</w:t>
      </w:r>
      <w:r w:rsidR="007E160B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Pr="00006519">
        <w:rPr>
          <w:rFonts w:ascii="Helvetica" w:hAnsi="Helvetica" w:cs="Helvetica"/>
          <w:color w:val="033841" w:themeColor="text2" w:themeShade="80"/>
          <w:lang w:val="ga-IE"/>
        </w:rPr>
        <w:t xml:space="preserve">anois. </w:t>
      </w:r>
      <w:r w:rsidR="00556068" w:rsidRPr="00006519">
        <w:rPr>
          <w:rFonts w:ascii="Helvetica" w:hAnsi="Helvetica" w:cs="Helvetica"/>
          <w:color w:val="033841" w:themeColor="text2" w:themeShade="80"/>
          <w:lang w:val="ga-IE"/>
        </w:rPr>
        <w:t xml:space="preserve">Is focail iad </w:t>
      </w:r>
      <w:r w:rsidR="007E160B" w:rsidRPr="00006519">
        <w:rPr>
          <w:rFonts w:ascii="Helvetica" w:hAnsi="Helvetica" w:cs="Helvetica"/>
          <w:color w:val="033841" w:themeColor="text2" w:themeShade="80"/>
          <w:lang w:val="ga-IE"/>
        </w:rPr>
        <w:t>nach bhfuil de dhifríocht eatarthu ach na consain shéimhithe (i.e. consan lom v consan séimhithe nó consan caol séimhithe v consan leathan séimhithe)</w:t>
      </w:r>
      <w:r w:rsidR="00556068" w:rsidRPr="00006519">
        <w:rPr>
          <w:rFonts w:ascii="Helvetica" w:hAnsi="Helvetica" w:cs="Helvetica"/>
          <w:color w:val="033841" w:themeColor="text2" w:themeShade="80"/>
          <w:lang w:val="ga-IE"/>
        </w:rPr>
        <w:t xml:space="preserve">. Beidh </w:t>
      </w:r>
      <w:r w:rsidR="008A56AC" w:rsidRPr="00006519">
        <w:rPr>
          <w:rFonts w:ascii="Helvetica" w:hAnsi="Helvetica" w:cs="Helvetica"/>
          <w:color w:val="033841" w:themeColor="text2" w:themeShade="80"/>
          <w:lang w:val="ga-IE"/>
        </w:rPr>
        <w:t>15 p</w:t>
      </w:r>
      <w:r w:rsidR="00300F05" w:rsidRPr="00006519">
        <w:rPr>
          <w:rFonts w:ascii="Helvetica" w:hAnsi="Helvetica" w:cs="Helvetica"/>
          <w:color w:val="033841" w:themeColor="text2" w:themeShade="80"/>
          <w:lang w:val="ga-IE"/>
        </w:rPr>
        <w:t>h</w:t>
      </w:r>
      <w:r w:rsidR="008A56AC" w:rsidRPr="00006519">
        <w:rPr>
          <w:rFonts w:ascii="Helvetica" w:hAnsi="Helvetica" w:cs="Helvetica"/>
          <w:color w:val="033841" w:themeColor="text2" w:themeShade="80"/>
          <w:lang w:val="ga-IE"/>
        </w:rPr>
        <w:t xml:space="preserve">éire i gceist. Caithfidh tú na péirí focal a chloiseann tú a scríobh síos. </w:t>
      </w:r>
      <w:r w:rsidR="00A07A2C" w:rsidRPr="00006519">
        <w:rPr>
          <w:rFonts w:ascii="Helvetica" w:hAnsi="Helvetica" w:cs="Helvetica"/>
          <w:color w:val="033841" w:themeColor="text2" w:themeShade="80"/>
          <w:lang w:val="ga-IE"/>
        </w:rPr>
        <w:t xml:space="preserve">Cuir do liosta i gcomparáid le liosta an duine in aice leat ansin. An bhfuil </w:t>
      </w:r>
      <w:r w:rsidR="002C6CAE" w:rsidRPr="00006519">
        <w:rPr>
          <w:rFonts w:ascii="Helvetica" w:hAnsi="Helvetica" w:cs="Helvetica"/>
          <w:color w:val="033841" w:themeColor="text2" w:themeShade="80"/>
          <w:lang w:val="ga-IE"/>
        </w:rPr>
        <w:t>bhur</w:t>
      </w:r>
      <w:r w:rsidR="00A07A2C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2A2816" w:rsidRPr="00006519">
        <w:rPr>
          <w:rFonts w:ascii="Helvetica" w:hAnsi="Helvetica" w:cs="Helvetica"/>
          <w:color w:val="033841" w:themeColor="text2" w:themeShade="80"/>
          <w:lang w:val="ga-IE"/>
        </w:rPr>
        <w:t xml:space="preserve">gcuid </w:t>
      </w:r>
      <w:r w:rsidR="00A07A2C" w:rsidRPr="00006519">
        <w:rPr>
          <w:rFonts w:ascii="Helvetica" w:hAnsi="Helvetica" w:cs="Helvetica"/>
          <w:color w:val="033841" w:themeColor="text2" w:themeShade="80"/>
          <w:lang w:val="ga-IE"/>
        </w:rPr>
        <w:t>liostaí mar an gcéanna?</w:t>
      </w:r>
      <w:r w:rsidR="003850E8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</w:p>
    <w:bookmarkEnd w:id="3"/>
    <w:p w14:paraId="42615E43" w14:textId="6C798EB9" w:rsidR="009C022D" w:rsidRPr="00006519" w:rsidRDefault="00E55AD0" w:rsidP="42949E8D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006519">
        <w:rPr>
          <w:rFonts w:ascii="Arial" w:hAnsi="Arial" w:cs="Arial"/>
          <w:noProof/>
          <w:color w:val="262626" w:themeColor="text1" w:themeTint="D9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30F6A32B" wp14:editId="34F81DA7">
                <wp:simplePos x="0" y="0"/>
                <wp:positionH relativeFrom="page">
                  <wp:posOffset>698096</wp:posOffset>
                </wp:positionH>
                <wp:positionV relativeFrom="paragraph">
                  <wp:posOffset>639849</wp:posOffset>
                </wp:positionV>
                <wp:extent cx="6214110" cy="45085"/>
                <wp:effectExtent l="0" t="0" r="0" b="5715"/>
                <wp:wrapTopAndBottom/>
                <wp:docPr id="13132125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4110" cy="45085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D607AC8">
              <v:rect id="Rectangle 46" style="position:absolute;margin-left:54.95pt;margin-top:50.4pt;width:489.3pt;height:3.55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1258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">
                <w10:wrap type="topAndBottom" anchorx="page"/>
              </v:rect>
            </w:pict>
          </mc:Fallback>
        </mc:AlternateContent>
      </w:r>
      <w:r w:rsidRPr="00006519">
        <w:rPr>
          <w:rFonts w:cs="Helvetica"/>
          <w:color w:val="262626" w:themeColor="text1" w:themeTint="D9"/>
          <w:sz w:val="40"/>
          <w:szCs w:val="40"/>
          <w:u w:val="none"/>
        </w:rPr>
        <w:br/>
      </w:r>
      <w:r w:rsidR="00D230CD" w:rsidRPr="00006519">
        <w:rPr>
          <w:rFonts w:cs="Helvetica"/>
          <w:color w:val="262626" w:themeColor="text1" w:themeTint="D9"/>
          <w:sz w:val="40"/>
          <w:szCs w:val="40"/>
          <w:u w:val="none"/>
        </w:rPr>
        <w:t>C: CUMARSÁID</w:t>
      </w:r>
    </w:p>
    <w:p w14:paraId="5397DEA2" w14:textId="77777777" w:rsidR="00510BD8" w:rsidRPr="00006519" w:rsidRDefault="00510BD8" w:rsidP="42949E8D">
      <w:pPr>
        <w:spacing w:line="360" w:lineRule="auto"/>
        <w:jc w:val="both"/>
      </w:pPr>
      <w:bookmarkStart w:id="5" w:name="_Hlk175145526"/>
    </w:p>
    <w:p w14:paraId="42B0A310" w14:textId="291518EC" w:rsidR="008C574B" w:rsidRPr="00006519" w:rsidRDefault="00D66777" w:rsidP="42949E8D">
      <w:pPr>
        <w:spacing w:before="0" w:line="360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</w:rPr>
        <w:t xml:space="preserve">Ó </w:t>
      </w:r>
      <w:r w:rsidR="00F07C78" w:rsidRPr="00006519">
        <w:rPr>
          <w:rFonts w:ascii="Helvetica" w:hAnsi="Helvetica" w:cs="Helvetica"/>
          <w:b/>
          <w:bCs/>
          <w:color w:val="033841" w:themeColor="text2" w:themeShade="80"/>
        </w:rPr>
        <w:t>S</w:t>
      </w:r>
      <w:r w:rsidRPr="00006519">
        <w:rPr>
          <w:rFonts w:ascii="Helvetica" w:hAnsi="Helvetica" w:cs="Helvetica"/>
          <w:b/>
          <w:bCs/>
          <w:color w:val="033841" w:themeColor="text2" w:themeShade="80"/>
        </w:rPr>
        <w:t xml:space="preserve">cript go </w:t>
      </w:r>
      <w:r w:rsidR="00F07C78" w:rsidRPr="00006519">
        <w:rPr>
          <w:rFonts w:ascii="Helvetica" w:hAnsi="Helvetica" w:cs="Helvetica"/>
          <w:b/>
          <w:bCs/>
          <w:color w:val="033841" w:themeColor="text2" w:themeShade="80"/>
        </w:rPr>
        <w:t>S</w:t>
      </w:r>
      <w:r w:rsidRPr="00006519">
        <w:rPr>
          <w:rFonts w:ascii="Helvetica" w:hAnsi="Helvetica" w:cs="Helvetica"/>
          <w:b/>
          <w:bCs/>
          <w:color w:val="033841" w:themeColor="text2" w:themeShade="80"/>
        </w:rPr>
        <w:t xml:space="preserve">táitse </w:t>
      </w:r>
    </w:p>
    <w:p w14:paraId="122C613D" w14:textId="69683847" w:rsidR="007876C7" w:rsidRPr="00006519" w:rsidRDefault="4281C5BA" w:rsidP="42949E8D">
      <w:pPr>
        <w:pStyle w:val="Altanliosta"/>
        <w:spacing w:line="360" w:lineRule="auto"/>
        <w:ind w:left="0"/>
        <w:jc w:val="both"/>
        <w:rPr>
          <w:rFonts w:ascii="Helvetica" w:hAnsi="Helvetica" w:cs="Helvetica"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color w:val="033841" w:themeColor="text2" w:themeShade="80"/>
          <w:lang w:val="ga-IE"/>
        </w:rPr>
        <w:t xml:space="preserve">Bígí ag obair in bhur mbeirteanna. </w:t>
      </w:r>
      <w:r w:rsidR="001407C0" w:rsidRPr="00006519">
        <w:rPr>
          <w:rFonts w:ascii="Helvetica" w:hAnsi="Helvetica" w:cs="Helvetica"/>
          <w:color w:val="033841" w:themeColor="text2" w:themeShade="80"/>
          <w:lang w:val="ga-IE"/>
        </w:rPr>
        <w:t xml:space="preserve">Bígí ag aisteoireacht sna róil seo thíos. </w:t>
      </w:r>
      <w:r w:rsidR="008B2429" w:rsidRPr="00006519">
        <w:rPr>
          <w:rFonts w:ascii="Helvetica" w:hAnsi="Helvetica" w:cs="Helvetica"/>
          <w:color w:val="033841" w:themeColor="text2" w:themeShade="80"/>
          <w:lang w:val="ga-IE"/>
        </w:rPr>
        <w:t>Féachaigí ar gach mír cúpla uair le bheith cinnte go bhfuaimníonn sibh gach focal mar a fhuaimn</w:t>
      </w:r>
      <w:r w:rsidR="00921FE4" w:rsidRPr="00006519">
        <w:rPr>
          <w:rFonts w:ascii="Helvetica" w:hAnsi="Helvetica" w:cs="Helvetica"/>
          <w:color w:val="033841" w:themeColor="text2" w:themeShade="80"/>
          <w:lang w:val="ga-IE"/>
        </w:rPr>
        <w:t>íonn na haisteoirí iad.</w:t>
      </w:r>
      <w:r w:rsidR="00BA15BC" w:rsidRPr="00006519">
        <w:rPr>
          <w:rFonts w:ascii="Helvetica" w:hAnsi="Helvetica" w:cs="Helvetica"/>
          <w:color w:val="033841" w:themeColor="text2" w:themeShade="80"/>
          <w:lang w:val="ga-IE"/>
        </w:rPr>
        <w:t xml:space="preserve"> </w:t>
      </w:r>
      <w:r w:rsidR="000D1591" w:rsidRPr="00006519">
        <w:rPr>
          <w:rFonts w:ascii="Helvetica" w:hAnsi="Helvetica" w:cs="Helvetica"/>
          <w:color w:val="033841" w:themeColor="text2" w:themeShade="80"/>
          <w:lang w:val="ga-IE"/>
        </w:rPr>
        <w:t>Ba cheart do gach duine den bheirt gach ról a dhéanamh uair amháin.</w:t>
      </w:r>
    </w:p>
    <w:bookmarkEnd w:id="5"/>
    <w:p w14:paraId="02FD33CD" w14:textId="77777777" w:rsidR="00067A4B" w:rsidRPr="00006519" w:rsidRDefault="00067A4B" w:rsidP="42949E8D">
      <w:pPr>
        <w:pStyle w:val="Altanliosta"/>
        <w:spacing w:line="360" w:lineRule="auto"/>
        <w:ind w:left="360"/>
        <w:jc w:val="both"/>
        <w:rPr>
          <w:rFonts w:ascii="Helvetica" w:hAnsi="Helvetica" w:cs="Helvetica"/>
          <w:color w:val="033841" w:themeColor="text2" w:themeShade="80"/>
          <w:lang w:val="ga-IE"/>
        </w:rPr>
      </w:pPr>
    </w:p>
    <w:p w14:paraId="28AF0D07" w14:textId="5DA49464" w:rsidR="00E95545" w:rsidRPr="00006519" w:rsidRDefault="00E95545" w:rsidP="00B535AC">
      <w:pPr>
        <w:tabs>
          <w:tab w:val="left" w:pos="1985"/>
        </w:tabs>
        <w:spacing w:before="0" w:line="259" w:lineRule="auto"/>
        <w:ind w:left="1440" w:hanging="873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John Joe: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  <w:t xml:space="preserve">Achan am a sánn tú do shoc isteach i scéal níonn tú cac madaidh de. </w:t>
      </w:r>
    </w:p>
    <w:p w14:paraId="14078E75" w14:textId="77777777" w:rsidR="00E95545" w:rsidRPr="00006519" w:rsidRDefault="00E95545" w:rsidP="00B535AC">
      <w:pPr>
        <w:tabs>
          <w:tab w:val="left" w:pos="1985"/>
        </w:tabs>
        <w:spacing w:before="0" w:line="259" w:lineRule="auto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</w:p>
    <w:p w14:paraId="5E937F76" w14:textId="0DDDB897" w:rsidR="00E95545" w:rsidRPr="00006519" w:rsidRDefault="00E95545" w:rsidP="00B535AC">
      <w:pPr>
        <w:tabs>
          <w:tab w:val="left" w:pos="1985"/>
        </w:tabs>
        <w:spacing w:before="0" w:line="259" w:lineRule="auto"/>
        <w:ind w:firstLine="567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Crystal: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  <w:t xml:space="preserve">Nach bhfuil sé ina sheomra? </w:t>
      </w:r>
    </w:p>
    <w:p w14:paraId="31699F38" w14:textId="77777777" w:rsidR="00E95545" w:rsidRPr="00006519" w:rsidRDefault="00E95545" w:rsidP="00B535AC">
      <w:pPr>
        <w:tabs>
          <w:tab w:val="left" w:pos="1985"/>
        </w:tabs>
        <w:spacing w:before="0" w:line="259" w:lineRule="auto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</w:p>
    <w:p w14:paraId="5B8DBB5D" w14:textId="77235ED3" w:rsidR="00E95545" w:rsidRPr="00006519" w:rsidRDefault="00E95545" w:rsidP="00B535AC">
      <w:pPr>
        <w:tabs>
          <w:tab w:val="left" w:pos="1985"/>
        </w:tabs>
        <w:spacing w:before="0" w:line="259" w:lineRule="auto"/>
        <w:ind w:firstLine="567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Diana: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</w:r>
      <w:r w:rsidRPr="00006519">
        <w:rPr>
          <w:rFonts w:ascii="Helvetica" w:eastAsia="Aptos" w:hAnsi="Helvetica" w:cs="Helvetica"/>
          <w:i/>
          <w:iCs/>
          <w:color w:val="262626"/>
          <w:kern w:val="2"/>
          <w:lang w:eastAsia="en-US"/>
          <w14:ligatures w14:val="standardContextual"/>
        </w:rPr>
        <w:t>Wow.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 xml:space="preserve"> Ní bheidh sí róshásta leis sin.</w:t>
      </w:r>
    </w:p>
    <w:p w14:paraId="7F0E53BB" w14:textId="77777777" w:rsidR="00E95545" w:rsidRPr="00006519" w:rsidRDefault="00E95545" w:rsidP="00B535AC">
      <w:pPr>
        <w:tabs>
          <w:tab w:val="left" w:pos="1985"/>
        </w:tabs>
        <w:spacing w:before="0" w:line="259" w:lineRule="auto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</w:p>
    <w:p w14:paraId="6759D565" w14:textId="22F9C528" w:rsidR="00E95545" w:rsidRPr="00006519" w:rsidRDefault="00E95545" w:rsidP="00B535AC">
      <w:pPr>
        <w:tabs>
          <w:tab w:val="left" w:pos="1985"/>
        </w:tabs>
        <w:spacing w:before="0" w:line="259" w:lineRule="auto"/>
        <w:ind w:firstLine="567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Conall: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  <w:t>Sin dúshlán mór!</w:t>
      </w:r>
    </w:p>
    <w:p w14:paraId="5BCFE87D" w14:textId="77777777" w:rsidR="001F5864" w:rsidRPr="00006519" w:rsidRDefault="001F5864" w:rsidP="42949E8D">
      <w:pPr>
        <w:spacing w:before="0" w:line="276" w:lineRule="auto"/>
        <w:ind w:left="1800"/>
        <w:jc w:val="both"/>
        <w:rPr>
          <w:rFonts w:ascii="Helvetica" w:hAnsi="Helvetica" w:cs="Helvetica"/>
          <w:color w:val="262626" w:themeColor="text1" w:themeTint="D9"/>
        </w:rPr>
      </w:pPr>
    </w:p>
    <w:p w14:paraId="57CDF2D6" w14:textId="4B02113C" w:rsidR="00E14577" w:rsidRPr="00006519" w:rsidRDefault="00E14577" w:rsidP="42949E8D">
      <w:pPr>
        <w:spacing w:before="0" w:line="276" w:lineRule="auto"/>
        <w:ind w:left="1800"/>
        <w:jc w:val="both"/>
        <w:rPr>
          <w:rFonts w:ascii="Helvetica" w:hAnsi="Helvetica" w:cs="Helvetica"/>
          <w:color w:val="262626" w:themeColor="text1" w:themeTint="D9"/>
        </w:rPr>
      </w:pP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033841" w:themeColor="text2" w:themeShade="80"/>
        </w:rPr>
        <w:t>**********</w:t>
      </w:r>
    </w:p>
    <w:p w14:paraId="615B5C4F" w14:textId="105255CA" w:rsidR="00737F7A" w:rsidRPr="00006519" w:rsidRDefault="00737F7A" w:rsidP="00B535AC">
      <w:pPr>
        <w:spacing w:before="0" w:line="259" w:lineRule="auto"/>
        <w:ind w:left="1985" w:hanging="1418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Caitríona: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  <w:t xml:space="preserve">Chodail </w:t>
      </w:r>
      <w:r w:rsidR="0734F92E"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mé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 xml:space="preserve"> i mo charr. Is é an chaoi go dtáinig mé le Méabh a phiocadh suas, ach thug Vince chuig an scoil cheana í. </w:t>
      </w:r>
    </w:p>
    <w:p w14:paraId="08F11A5E" w14:textId="41B1DF1B" w:rsidR="00737F7A" w:rsidRPr="00006519" w:rsidRDefault="00737F7A" w:rsidP="00B535AC">
      <w:pPr>
        <w:spacing w:before="0" w:line="259" w:lineRule="auto"/>
        <w:ind w:left="1985" w:hanging="1418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Micheál: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  <w:t xml:space="preserve">Breathnaigh a Chaitríona, níl aon am agamsa anois don slabáil chainte sin. Codail go maith i do charr arís anocht, táimse á rá leat. </w:t>
      </w:r>
    </w:p>
    <w:p w14:paraId="3A10CE09" w14:textId="4A3BD6AD" w:rsidR="3D66174C" w:rsidRPr="00006519" w:rsidRDefault="3D66174C" w:rsidP="00B535AC">
      <w:pPr>
        <w:spacing w:before="0" w:line="276" w:lineRule="auto"/>
        <w:ind w:left="1985" w:hanging="1418"/>
        <w:jc w:val="both"/>
        <w:rPr>
          <w:rFonts w:ascii="Helvetica" w:hAnsi="Helvetica" w:cs="Helvetica"/>
          <w:color w:val="033841" w:themeColor="text2" w:themeShade="80"/>
        </w:rPr>
      </w:pPr>
    </w:p>
    <w:p w14:paraId="30DFB381" w14:textId="6DF4E99F" w:rsidR="645731CE" w:rsidRPr="00006519" w:rsidRDefault="645731CE" w:rsidP="007B6613">
      <w:pPr>
        <w:spacing w:before="0" w:line="259" w:lineRule="auto"/>
        <w:ind w:left="3968" w:firstLine="1"/>
        <w:jc w:val="both"/>
        <w:rPr>
          <w:rFonts w:ascii="Helvetica" w:eastAsia="Aptos" w:hAnsi="Helvetica" w:cs="Helvetica"/>
          <w:color w:val="262626" w:themeColor="text1" w:themeTint="D9"/>
          <w:lang w:eastAsia="en-US"/>
        </w:rPr>
      </w:pPr>
      <w:r w:rsidRPr="00006519">
        <w:rPr>
          <w:rFonts w:ascii="Helvetica" w:hAnsi="Helvetica" w:cs="Helvetica"/>
          <w:color w:val="033841" w:themeColor="text2" w:themeShade="80"/>
        </w:rPr>
        <w:t>**********</w:t>
      </w:r>
    </w:p>
    <w:p w14:paraId="248D4F8F" w14:textId="5FC8D58A" w:rsidR="00737F7A" w:rsidRPr="00006519" w:rsidRDefault="00737F7A" w:rsidP="00B535AC">
      <w:pPr>
        <w:tabs>
          <w:tab w:val="left" w:pos="1985"/>
        </w:tabs>
        <w:spacing w:before="0" w:line="259" w:lineRule="auto"/>
        <w:ind w:left="1440" w:hanging="873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Caitríona: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  <w:t xml:space="preserve">Caithfimid ar fad tarraingt le chéile, go dtí go dtiocfaidh Sonia arís. </w:t>
      </w:r>
    </w:p>
    <w:p w14:paraId="5C31D865" w14:textId="36B4FAF5" w:rsidR="00737F7A" w:rsidRPr="00006519" w:rsidRDefault="00737F7A" w:rsidP="00B535AC">
      <w:pPr>
        <w:tabs>
          <w:tab w:val="left" w:pos="1985"/>
        </w:tabs>
        <w:spacing w:before="0" w:line="259" w:lineRule="auto"/>
        <w:ind w:left="1440" w:hanging="873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Micheál: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  <w:t xml:space="preserve">Ní neart go cur le chéile a Chaitríona, tá mé á rá leat. </w:t>
      </w:r>
    </w:p>
    <w:p w14:paraId="07B4D928" w14:textId="77777777" w:rsidR="009819EE" w:rsidRPr="00006519" w:rsidRDefault="009819EE" w:rsidP="00B535AC">
      <w:pPr>
        <w:tabs>
          <w:tab w:val="left" w:pos="1985"/>
        </w:tabs>
        <w:spacing w:before="0" w:line="276" w:lineRule="auto"/>
        <w:ind w:left="1440"/>
        <w:jc w:val="both"/>
        <w:rPr>
          <w:rFonts w:ascii="Helvetica" w:hAnsi="Helvetica" w:cs="Helvetica"/>
          <w:color w:val="262626" w:themeColor="text1" w:themeTint="D9"/>
        </w:rPr>
      </w:pPr>
    </w:p>
    <w:p w14:paraId="5F55ED1E" w14:textId="2EE8568B" w:rsidR="00E14577" w:rsidRPr="00006519" w:rsidRDefault="00E14577" w:rsidP="42949E8D">
      <w:pPr>
        <w:spacing w:before="0" w:line="276" w:lineRule="auto"/>
        <w:ind w:left="1800"/>
        <w:jc w:val="both"/>
        <w:rPr>
          <w:rFonts w:ascii="Helvetica" w:hAnsi="Helvetica" w:cs="Helvetica"/>
          <w:color w:val="262626" w:themeColor="text1" w:themeTint="D9"/>
        </w:rPr>
      </w:pP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033841" w:themeColor="text2" w:themeShade="80"/>
        </w:rPr>
        <w:t>**********</w:t>
      </w:r>
    </w:p>
    <w:p w14:paraId="2EC3B378" w14:textId="579F03C1" w:rsidR="00894156" w:rsidRPr="00006519" w:rsidRDefault="00894156" w:rsidP="00B535AC">
      <w:pPr>
        <w:spacing w:before="0" w:line="259" w:lineRule="auto"/>
        <w:ind w:left="1985" w:hanging="1418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Laoise: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  <w:t>Gheall tusa do d’athair aréir go dtabharfá cúnamh domsa inniu sa mB and B …</w:t>
      </w:r>
    </w:p>
    <w:p w14:paraId="24C8D40B" w14:textId="77777777" w:rsidR="00894156" w:rsidRPr="00006519" w:rsidRDefault="00894156" w:rsidP="42949E8D">
      <w:pPr>
        <w:spacing w:before="0" w:line="259" w:lineRule="auto"/>
        <w:ind w:left="1440" w:hanging="1440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</w:p>
    <w:p w14:paraId="477B6E7B" w14:textId="569C0F37" w:rsidR="00894156" w:rsidRPr="00006519" w:rsidRDefault="00894156" w:rsidP="00BA0816">
      <w:pPr>
        <w:tabs>
          <w:tab w:val="left" w:pos="1985"/>
        </w:tabs>
        <w:spacing w:before="0" w:line="259" w:lineRule="auto"/>
        <w:ind w:left="1440" w:hanging="873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Sorcha: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</w:r>
      <w:r w:rsidR="00505904"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Manus, ní raibh aon ghá.</w:t>
      </w:r>
    </w:p>
    <w:p w14:paraId="654A3F45" w14:textId="77777777" w:rsidR="00894156" w:rsidRPr="00006519" w:rsidRDefault="00894156" w:rsidP="00BA0816">
      <w:pPr>
        <w:tabs>
          <w:tab w:val="left" w:pos="1985"/>
        </w:tabs>
        <w:spacing w:before="0" w:line="259" w:lineRule="auto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</w:p>
    <w:p w14:paraId="77D64D57" w14:textId="3C008B0B" w:rsidR="001F5864" w:rsidRPr="00006519" w:rsidRDefault="00894156" w:rsidP="00BA0816">
      <w:pPr>
        <w:tabs>
          <w:tab w:val="left" w:pos="1985"/>
        </w:tabs>
        <w:spacing w:before="0" w:line="276" w:lineRule="auto"/>
        <w:ind w:left="360" w:firstLine="207"/>
        <w:jc w:val="both"/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</w:pP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>Tadhg:</w:t>
      </w:r>
      <w:r w:rsidR="00505904"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ab/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 xml:space="preserve">Anois, a Mháire, dhá dheoch. Agus má ólann tú an péire sin, </w:t>
      </w:r>
      <w:r w:rsidRPr="00006519">
        <w:rPr>
          <w:rFonts w:ascii="Helvetica" w:eastAsia="Aptos" w:hAnsi="Helvetica" w:cs="Helvetica"/>
          <w:i/>
          <w:iCs/>
          <w:color w:val="262626"/>
          <w:kern w:val="2"/>
          <w:lang w:eastAsia="en-US"/>
          <w14:ligatures w14:val="standardContextual"/>
        </w:rPr>
        <w:t>fair play</w:t>
      </w:r>
      <w:r w:rsidRPr="00006519">
        <w:rPr>
          <w:rFonts w:ascii="Helvetica" w:eastAsia="Aptos" w:hAnsi="Helvetica" w:cs="Helvetica"/>
          <w:color w:val="262626"/>
          <w:kern w:val="2"/>
          <w:lang w:eastAsia="en-US"/>
          <w14:ligatures w14:val="standardContextual"/>
        </w:rPr>
        <w:t xml:space="preserve"> dhuit.</w:t>
      </w:r>
    </w:p>
    <w:p w14:paraId="72B7C9EB" w14:textId="77777777" w:rsidR="00EC3603" w:rsidRPr="00006519" w:rsidRDefault="00EC3603" w:rsidP="00BA0816">
      <w:pPr>
        <w:tabs>
          <w:tab w:val="left" w:pos="1985"/>
        </w:tabs>
        <w:spacing w:before="0" w:line="276" w:lineRule="auto"/>
        <w:ind w:left="360" w:firstLine="207"/>
        <w:jc w:val="both"/>
        <w:rPr>
          <w:rFonts w:ascii="Helvetica" w:hAnsi="Helvetica" w:cs="Helvetica"/>
          <w:color w:val="262626" w:themeColor="text1" w:themeTint="D9"/>
        </w:rPr>
      </w:pPr>
    </w:p>
    <w:p w14:paraId="310BF9F9" w14:textId="196839A1" w:rsidR="008C574B" w:rsidRPr="00006519" w:rsidRDefault="00E14577" w:rsidP="42949E8D">
      <w:pPr>
        <w:rPr>
          <w:rFonts w:cs="Helvetica"/>
          <w:color w:val="262626" w:themeColor="text1" w:themeTint="D9"/>
        </w:rPr>
      </w:pP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262626" w:themeColor="text1" w:themeTint="D9"/>
        </w:rPr>
        <w:tab/>
      </w:r>
      <w:r w:rsidRPr="00006519">
        <w:rPr>
          <w:rFonts w:ascii="Helvetica" w:hAnsi="Helvetica" w:cs="Helvetica"/>
          <w:color w:val="033841" w:themeColor="text2" w:themeShade="80"/>
        </w:rPr>
        <w:t>**********</w:t>
      </w:r>
      <w:r w:rsidR="008C574B" w:rsidRPr="00006519">
        <w:rPr>
          <w:rFonts w:cs="Helvetica"/>
          <w:color w:val="262626" w:themeColor="text1" w:themeTint="D9"/>
        </w:rPr>
        <w:br w:type="page"/>
      </w:r>
    </w:p>
    <w:p w14:paraId="59791A3C" w14:textId="419F4E6A" w:rsidR="00D230CD" w:rsidRPr="00006519" w:rsidRDefault="003E78A3" w:rsidP="42949E8D">
      <w:pPr>
        <w:pStyle w:val="Teideal1"/>
        <w:rPr>
          <w:rFonts w:cs="Helvetica"/>
          <w:color w:val="262626" w:themeColor="text1" w:themeTint="D9"/>
          <w:sz w:val="40"/>
          <w:szCs w:val="40"/>
          <w:u w:val="none"/>
        </w:rPr>
      </w:pPr>
      <w:r w:rsidRPr="00006519">
        <w:rPr>
          <w:rFonts w:ascii="Arial" w:hAnsi="Arial" w:cs="Arial"/>
          <w:noProof/>
          <w:color w:val="065F6F" w:themeColor="accent1" w:themeShade="80"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3DEF87C4" wp14:editId="1790125A">
                <wp:simplePos x="0" y="0"/>
                <wp:positionH relativeFrom="page">
                  <wp:posOffset>695325</wp:posOffset>
                </wp:positionH>
                <wp:positionV relativeFrom="paragraph">
                  <wp:posOffset>622935</wp:posOffset>
                </wp:positionV>
                <wp:extent cx="6438900" cy="38100"/>
                <wp:effectExtent l="0" t="0" r="0" b="0"/>
                <wp:wrapTopAndBottom/>
                <wp:docPr id="68167253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0742EB7B">
              <v:rect id="Rectangle 46" style="position:absolute;margin-left:54.75pt;margin-top:49.05pt;width:507pt;height:3pt;z-index:-251645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7CAC80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">
                <w10:wrap type="topAndBottom" anchorx="page"/>
              </v:rect>
            </w:pict>
          </mc:Fallback>
        </mc:AlternateContent>
      </w:r>
      <w:r w:rsidRPr="00006519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br/>
      </w:r>
      <w:r w:rsidR="00D230CD" w:rsidRPr="00006519">
        <w:rPr>
          <w:rFonts w:ascii="Arial" w:hAnsi="Arial" w:cs="Arial"/>
          <w:color w:val="065F6F" w:themeColor="accent1" w:themeShade="80"/>
          <w:sz w:val="40"/>
          <w:szCs w:val="40"/>
          <w:u w:val="none"/>
        </w:rPr>
        <w:t>FREAGRAÍ</w:t>
      </w:r>
      <w:r w:rsidR="00D230CD" w:rsidRPr="00006519">
        <w:rPr>
          <w:rFonts w:ascii="Arial" w:hAnsi="Arial" w:cs="Arial"/>
          <w:color w:val="262626" w:themeColor="text1" w:themeTint="D9"/>
          <w:sz w:val="40"/>
          <w:szCs w:val="40"/>
          <w:u w:val="none"/>
        </w:rPr>
        <w:t xml:space="preserve"> </w:t>
      </w:r>
    </w:p>
    <w:p w14:paraId="244D45AB" w14:textId="7F3345BC" w:rsidR="00896360" w:rsidRPr="00006519" w:rsidRDefault="00C93514" w:rsidP="42949E8D">
      <w:pPr>
        <w:spacing w:before="0" w:after="120" w:line="360" w:lineRule="auto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color w:val="0CC0DF" w:themeColor="accent1"/>
          <w:sz w:val="32"/>
          <w:szCs w:val="32"/>
        </w:rPr>
        <w:br/>
      </w:r>
      <w:r w:rsidR="00E62310" w:rsidRPr="00006519">
        <w:rPr>
          <w:rFonts w:cs="Helvetica"/>
          <w:color w:val="0CC0DF" w:themeColor="accent1"/>
          <w:sz w:val="32"/>
          <w:szCs w:val="32"/>
        </w:rPr>
        <w:t>A:</w:t>
      </w:r>
      <w:r w:rsidR="00E62310" w:rsidRPr="00006519">
        <w:rPr>
          <w:rFonts w:cs="Helvetica"/>
          <w:color w:val="0CC0DF" w:themeColor="accent1"/>
          <w:spacing w:val="-2"/>
          <w:sz w:val="32"/>
          <w:szCs w:val="32"/>
        </w:rPr>
        <w:t xml:space="preserve"> </w:t>
      </w:r>
      <w:r w:rsidR="009F20D8" w:rsidRPr="00006519">
        <w:rPr>
          <w:rFonts w:cs="Helvetica"/>
          <w:color w:val="0CC0DF" w:themeColor="accent1"/>
          <w:sz w:val="32"/>
          <w:szCs w:val="32"/>
        </w:rPr>
        <w:t>AN CUIMHIN LEAT?</w:t>
      </w:r>
    </w:p>
    <w:p w14:paraId="39734ED4" w14:textId="77777777" w:rsidR="004D49DC" w:rsidRPr="00006519" w:rsidRDefault="004D49DC" w:rsidP="42949E8D">
      <w:pPr>
        <w:pStyle w:val="Altanliosta"/>
        <w:numPr>
          <w:ilvl w:val="0"/>
          <w:numId w:val="42"/>
        </w:numPr>
        <w:spacing w:line="276" w:lineRule="auto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  <w:lang w:val="ga-IE"/>
        </w:rPr>
        <w:t>An fhuaim SH sa Ghaeilge</w:t>
      </w:r>
    </w:p>
    <w:p w14:paraId="17A3E918" w14:textId="4876AA5F" w:rsidR="004D49DC" w:rsidRPr="00006519" w:rsidRDefault="004D49DC" w:rsidP="42949E8D">
      <w:pPr>
        <w:pStyle w:val="Altanliosta"/>
        <w:spacing w:line="276" w:lineRule="auto"/>
        <w:ind w:left="357"/>
        <w:rPr>
          <w:rFonts w:ascii="Helvetica" w:hAnsi="Helvetica" w:cs="Helvetica"/>
          <w:color w:val="262626" w:themeColor="text1" w:themeTint="D9"/>
          <w:lang w:val="ga-IE"/>
        </w:rPr>
      </w:pPr>
      <w:r w:rsidRPr="00006519">
        <w:rPr>
          <w:rFonts w:ascii="Helvetica" w:hAnsi="Helvetica" w:cs="Helvetica"/>
          <w:color w:val="262626" w:themeColor="text1" w:themeTint="D9"/>
          <w:lang w:val="ga-IE"/>
        </w:rPr>
        <w:t>Féach:</w:t>
      </w: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657"/>
        <w:gridCol w:w="4658"/>
      </w:tblGrid>
      <w:tr w:rsidR="004D49DC" w:rsidRPr="00006519" w14:paraId="725FEC0A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0631FB8A" w14:textId="77777777" w:rsidR="004D49DC" w:rsidRPr="00006519" w:rsidRDefault="004D49DC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SH an Bhéarla</w:t>
            </w:r>
          </w:p>
        </w:tc>
        <w:tc>
          <w:tcPr>
            <w:tcW w:w="4658" w:type="dxa"/>
          </w:tcPr>
          <w:p w14:paraId="468B8AFD" w14:textId="77777777" w:rsidR="004D49DC" w:rsidRPr="00006519" w:rsidRDefault="004D49DC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 xml:space="preserve">SH na Gaeilge </w:t>
            </w:r>
          </w:p>
        </w:tc>
      </w:tr>
      <w:tr w:rsidR="004D49DC" w:rsidRPr="00006519" w14:paraId="37629F3A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64EF3D8E" w14:textId="2BE102F6" w:rsidR="004D49DC" w:rsidRPr="00006519" w:rsidRDefault="004D49DC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i/>
                <w:iCs/>
                <w:color w:val="033841" w:themeColor="text2" w:themeShade="80"/>
                <w:lang w:val="ga-IE"/>
              </w:rPr>
            </w:pPr>
            <w:r w:rsidRPr="00006519">
              <w:rPr>
                <w:rFonts w:ascii="Helvetica" w:hAnsi="Helvetica" w:cs="Helvetica"/>
                <w:b w:val="0"/>
                <w:bCs w:val="0"/>
                <w:i/>
                <w:iCs/>
                <w:color w:val="033841" w:themeColor="text2" w:themeShade="80"/>
                <w:lang w:val="ga-IE"/>
              </w:rPr>
              <w:t xml:space="preserve"> I hurt my </w:t>
            </w:r>
            <w:r w:rsidRPr="00006519">
              <w:rPr>
                <w:rFonts w:ascii="Helvetica" w:hAnsi="Helvetica" w:cs="Helvetica"/>
                <w:i/>
                <w:iCs/>
                <w:color w:val="033841" w:themeColor="text2" w:themeShade="80"/>
                <w:lang w:val="ga-IE"/>
              </w:rPr>
              <w:t>sh</w:t>
            </w:r>
            <w:r w:rsidRPr="00006519">
              <w:rPr>
                <w:rFonts w:ascii="Helvetica" w:hAnsi="Helvetica" w:cs="Helvetica"/>
                <w:b w:val="0"/>
                <w:bCs w:val="0"/>
                <w:i/>
                <w:iCs/>
                <w:color w:val="033841" w:themeColor="text2" w:themeShade="80"/>
                <w:lang w:val="ga-IE"/>
              </w:rPr>
              <w:t>in playing football.</w:t>
            </w:r>
          </w:p>
          <w:p w14:paraId="49196F97" w14:textId="593A1463" w:rsidR="004D49DC" w:rsidRPr="00006519" w:rsidRDefault="004D49DC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006519">
              <w:rPr>
                <w:rFonts w:ascii="Helvetica" w:eastAsia="Helvetica" w:hAnsi="Helvetica" w:cs="Helvetica"/>
                <w:b w:val="0"/>
                <w:bCs w:val="0"/>
                <w:color w:val="262626" w:themeColor="text1" w:themeTint="D9"/>
                <w:lang w:val="ga-IE"/>
              </w:rPr>
              <w:t xml:space="preserve">Sa Bhéarla bíonn fuaim ‘shhhh’ ag baint leis na litreacha ‘sh’. </w:t>
            </w:r>
          </w:p>
        </w:tc>
        <w:tc>
          <w:tcPr>
            <w:tcW w:w="4658" w:type="dxa"/>
          </w:tcPr>
          <w:p w14:paraId="5041BF9E" w14:textId="77777777" w:rsidR="004D49DC" w:rsidRPr="00006519" w:rsidRDefault="004D49DC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Helvetica" w:hAnsi="Helvetica" w:cs="Helvetica"/>
                <w:b/>
                <w:bCs/>
                <w:color w:val="000000" w:themeColor="text1"/>
                <w:lang w:val="ga-IE"/>
              </w:rPr>
            </w:pPr>
            <w:r w:rsidRPr="00006519">
              <w:rPr>
                <w:rFonts w:ascii="Helvetica" w:hAnsi="Helvetica" w:cs="Helvetica"/>
                <w:color w:val="033841" w:themeColor="text2" w:themeShade="80"/>
                <w:lang w:val="ga-IE"/>
              </w:rPr>
              <w:t xml:space="preserve">‘Bliain ó </w:t>
            </w:r>
            <w:r w:rsidRPr="00006519">
              <w:rPr>
                <w:rFonts w:ascii="Helvetica" w:hAnsi="Helvetica" w:cs="Helvetica"/>
                <w:b/>
                <w:bCs/>
                <w:color w:val="033841" w:themeColor="text2" w:themeShade="80"/>
                <w:lang w:val="ga-IE"/>
              </w:rPr>
              <w:t>sh</w:t>
            </w:r>
            <w:r w:rsidRPr="00006519">
              <w:rPr>
                <w:rFonts w:ascii="Helvetica" w:hAnsi="Helvetica" w:cs="Helvetica"/>
                <w:color w:val="033841" w:themeColor="text2" w:themeShade="80"/>
                <w:lang w:val="ga-IE"/>
              </w:rPr>
              <w:t>in’</w:t>
            </w:r>
            <w:r w:rsidRPr="00006519">
              <w:rPr>
                <w:rFonts w:ascii="Helvetica" w:eastAsia="Helvetica" w:hAnsi="Helvetica" w:cs="Helvetica"/>
                <w:b/>
                <w:bCs/>
                <w:color w:val="000000" w:themeColor="text1"/>
                <w:lang w:val="ga-IE"/>
              </w:rPr>
              <w:t xml:space="preserve"> </w:t>
            </w:r>
          </w:p>
          <w:p w14:paraId="6FDAC91F" w14:textId="40019C20" w:rsidR="004D49DC" w:rsidRPr="00006519" w:rsidRDefault="004D49DC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Sa Ghaeilge, is fuaim ‘h’ (huh) </w:t>
            </w:r>
            <w:r w:rsidR="00291948"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bhíonn ann de ghnáth.</w:t>
            </w: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.</w:t>
            </w:r>
          </w:p>
        </w:tc>
      </w:tr>
    </w:tbl>
    <w:p w14:paraId="5D833C60" w14:textId="77777777" w:rsidR="004D49DC" w:rsidRPr="00006519" w:rsidRDefault="004D49DC" w:rsidP="42949E8D">
      <w:pPr>
        <w:spacing w:before="0" w:after="120" w:line="276" w:lineRule="auto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13EBF367" w14:textId="77777777" w:rsidR="004D49DC" w:rsidRPr="00006519" w:rsidRDefault="004D49DC" w:rsidP="42949E8D">
      <w:pPr>
        <w:numPr>
          <w:ilvl w:val="0"/>
          <w:numId w:val="42"/>
        </w:numPr>
        <w:spacing w:before="0" w:after="120" w:line="276" w:lineRule="auto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CH leathan agus caol</w:t>
      </w:r>
    </w:p>
    <w:p w14:paraId="5DE579B4" w14:textId="1D95B155" w:rsidR="004D49DC" w:rsidRPr="00006519" w:rsidRDefault="00AB37AC" w:rsidP="42949E8D">
      <w:pPr>
        <w:spacing w:before="0" w:line="276" w:lineRule="auto"/>
        <w:ind w:left="357"/>
        <w:jc w:val="both"/>
        <w:rPr>
          <w:rFonts w:ascii="Helvetica" w:eastAsia="Calibri" w:hAnsi="Helvetica" w:cs="Arial"/>
          <w:color w:val="262626" w:themeColor="text1" w:themeTint="D9"/>
        </w:rPr>
      </w:pPr>
      <w:r w:rsidRPr="00006519">
        <w:rPr>
          <w:rFonts w:ascii="Helvetica" w:eastAsia="Calibri" w:hAnsi="Helvetica" w:cs="Arial"/>
          <w:color w:val="262626" w:themeColor="text1" w:themeTint="D9"/>
        </w:rPr>
        <w:t xml:space="preserve">Tá an </w:t>
      </w:r>
      <w:r w:rsidR="008F6F6B" w:rsidRPr="00006519">
        <w:rPr>
          <w:rFonts w:ascii="Helvetica" w:eastAsia="Calibri" w:hAnsi="Helvetica" w:cs="Arial"/>
          <w:color w:val="262626" w:themeColor="text1" w:themeTint="D9"/>
        </w:rPr>
        <w:t>‘</w:t>
      </w:r>
      <w:r w:rsidRPr="00006519">
        <w:rPr>
          <w:rFonts w:ascii="Helvetica" w:eastAsia="Calibri" w:hAnsi="Helvetica" w:cs="Arial"/>
          <w:color w:val="262626" w:themeColor="text1" w:themeTint="D9"/>
        </w:rPr>
        <w:t>ch</w:t>
      </w:r>
      <w:r w:rsidR="008F6F6B" w:rsidRPr="00006519">
        <w:rPr>
          <w:rFonts w:ascii="Helvetica" w:eastAsia="Calibri" w:hAnsi="Helvetica" w:cs="Arial"/>
          <w:color w:val="262626" w:themeColor="text1" w:themeTint="D9"/>
        </w:rPr>
        <w:t>’</w:t>
      </w:r>
      <w:r w:rsidRPr="00006519">
        <w:rPr>
          <w:rFonts w:ascii="Helvetica" w:eastAsia="Calibri" w:hAnsi="Helvetica" w:cs="Arial"/>
          <w:color w:val="262626" w:themeColor="text1" w:themeTint="D9"/>
        </w:rPr>
        <w:t xml:space="preserve"> leathan dearg agus tá an </w:t>
      </w:r>
      <w:r w:rsidR="008F6F6B" w:rsidRPr="00006519">
        <w:rPr>
          <w:rFonts w:ascii="Helvetica" w:eastAsia="Calibri" w:hAnsi="Helvetica" w:cs="Arial"/>
          <w:color w:val="262626" w:themeColor="text1" w:themeTint="D9"/>
        </w:rPr>
        <w:t>‘</w:t>
      </w:r>
      <w:r w:rsidRPr="00006519">
        <w:rPr>
          <w:rFonts w:ascii="Helvetica" w:eastAsia="Calibri" w:hAnsi="Helvetica" w:cs="Arial"/>
          <w:color w:val="262626" w:themeColor="text1" w:themeTint="D9"/>
        </w:rPr>
        <w:t>ch</w:t>
      </w:r>
      <w:r w:rsidR="008F6F6B" w:rsidRPr="00006519">
        <w:rPr>
          <w:rFonts w:ascii="Helvetica" w:eastAsia="Calibri" w:hAnsi="Helvetica" w:cs="Arial"/>
          <w:color w:val="262626" w:themeColor="text1" w:themeTint="D9"/>
        </w:rPr>
        <w:t>’</w:t>
      </w:r>
      <w:r w:rsidRPr="00006519">
        <w:rPr>
          <w:rFonts w:ascii="Helvetica" w:eastAsia="Calibri" w:hAnsi="Helvetica" w:cs="Arial"/>
          <w:color w:val="262626" w:themeColor="text1" w:themeTint="D9"/>
        </w:rPr>
        <w:t xml:space="preserve"> caol</w:t>
      </w:r>
      <w:r w:rsidR="008F6F6B" w:rsidRPr="00006519">
        <w:rPr>
          <w:rFonts w:ascii="Helvetica" w:eastAsia="Calibri" w:hAnsi="Helvetica" w:cs="Arial"/>
          <w:color w:val="262626" w:themeColor="text1" w:themeTint="D9"/>
        </w:rPr>
        <w:t xml:space="preserve"> buí.</w:t>
      </w:r>
      <w:r w:rsidR="00376236" w:rsidRPr="00006519">
        <w:rPr>
          <w:rFonts w:ascii="Helvetica" w:eastAsia="Calibri" w:hAnsi="Helvetica" w:cs="Arial"/>
          <w:color w:val="262626" w:themeColor="text1" w:themeTint="D9"/>
        </w:rPr>
        <w:t xml:space="preserve"> Tabhair deis do na foghlaimeoirí </w:t>
      </w:r>
      <w:r w:rsidR="00B13297" w:rsidRPr="00006519">
        <w:rPr>
          <w:rFonts w:ascii="Helvetica" w:eastAsia="Calibri" w:hAnsi="Helvetica" w:cs="Arial"/>
          <w:color w:val="262626" w:themeColor="text1" w:themeTint="D9"/>
        </w:rPr>
        <w:t xml:space="preserve">plé a dhéanamh ar </w:t>
      </w:r>
      <w:r w:rsidR="00B82EAE" w:rsidRPr="00006519">
        <w:rPr>
          <w:rFonts w:ascii="Helvetica" w:eastAsia="Calibri" w:hAnsi="Helvetica" w:cs="Arial"/>
          <w:color w:val="262626" w:themeColor="text1" w:themeTint="D9"/>
        </w:rPr>
        <w:t>na difríochtaí idir</w:t>
      </w:r>
      <w:r w:rsidR="00B13297" w:rsidRPr="00006519">
        <w:rPr>
          <w:rFonts w:ascii="Helvetica" w:eastAsia="Calibri" w:hAnsi="Helvetica" w:cs="Arial"/>
          <w:color w:val="262626" w:themeColor="text1" w:themeTint="D9"/>
        </w:rPr>
        <w:t xml:space="preserve"> na fuaimeanna. </w:t>
      </w:r>
      <w:r w:rsidR="00B84EAE" w:rsidRPr="00006519">
        <w:rPr>
          <w:rFonts w:ascii="Helvetica" w:eastAsia="Calibri" w:hAnsi="Helvetica" w:cs="Arial"/>
          <w:color w:val="262626" w:themeColor="text1" w:themeTint="D9"/>
        </w:rPr>
        <w:t xml:space="preserve">Tá tuilleadh eolais le fáil ar fhuaimeanna na Gaeilge ar </w:t>
      </w:r>
      <w:hyperlink r:id="rId20">
        <w:r w:rsidR="00915118" w:rsidRPr="00006519">
          <w:rPr>
            <w:rStyle w:val="Hipearnasc"/>
            <w:rFonts w:ascii="Helvetica" w:eastAsia="Calibri" w:hAnsi="Helvetica" w:cs="Arial"/>
            <w:color w:val="20D3F3"/>
          </w:rPr>
          <w:t>http://ceacht.ie/content/blas.ie</w:t>
        </w:r>
      </w:hyperlink>
      <w:r w:rsidR="00915118" w:rsidRPr="00006519">
        <w:rPr>
          <w:rFonts w:ascii="Helvetica" w:eastAsia="Calibri" w:hAnsi="Helvetica" w:cs="Arial"/>
          <w:color w:val="262626" w:themeColor="text1" w:themeTint="D9"/>
        </w:rPr>
        <w:t xml:space="preserve">. </w:t>
      </w:r>
    </w:p>
    <w:p w14:paraId="6185ED08" w14:textId="77777777" w:rsidR="00915118" w:rsidRPr="00006519" w:rsidRDefault="00915118" w:rsidP="42949E8D">
      <w:pPr>
        <w:spacing w:before="0" w:line="276" w:lineRule="auto"/>
        <w:ind w:left="357"/>
        <w:jc w:val="both"/>
        <w:rPr>
          <w:rFonts w:ascii="Helvetica" w:eastAsia="Calibri" w:hAnsi="Helvetica" w:cs="Arial"/>
          <w:color w:val="262626" w:themeColor="text1" w:themeTint="D9"/>
        </w:rPr>
      </w:pPr>
    </w:p>
    <w:tbl>
      <w:tblPr>
        <w:tblStyle w:val="Tblagreille1adrom-Aiceann1"/>
        <w:tblpPr w:leftFromText="180" w:rightFromText="180" w:vertAnchor="text" w:horzAnchor="margin" w:tblpX="421" w:tblpY="73"/>
        <w:tblW w:w="9351" w:type="dxa"/>
        <w:tblLook w:val="0480" w:firstRow="0" w:lastRow="0" w:firstColumn="1" w:lastColumn="0" w:noHBand="0" w:noVBand="1"/>
      </w:tblPr>
      <w:tblGrid>
        <w:gridCol w:w="1335"/>
        <w:gridCol w:w="1336"/>
        <w:gridCol w:w="1336"/>
        <w:gridCol w:w="1336"/>
        <w:gridCol w:w="1336"/>
        <w:gridCol w:w="1336"/>
        <w:gridCol w:w="1336"/>
      </w:tblGrid>
      <w:tr w:rsidR="004D49DC" w:rsidRPr="00006519" w14:paraId="2CD9FCCA" w14:textId="77777777" w:rsidTr="42949E8D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477ACC93" w14:textId="77777777" w:rsidR="004D49DC" w:rsidRPr="00006519" w:rsidRDefault="004D49DC" w:rsidP="42949E8D">
            <w:pPr>
              <w:spacing w:before="0" w:line="276" w:lineRule="auto"/>
              <w:jc w:val="center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b w:val="0"/>
                <w:bCs w:val="0"/>
                <w:color w:val="FF0000"/>
              </w:rPr>
              <w:t>ch</w:t>
            </w:r>
            <w:r w:rsidRPr="00006519"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  <w:t>odail</w:t>
            </w:r>
          </w:p>
        </w:tc>
        <w:tc>
          <w:tcPr>
            <w:tcW w:w="1336" w:type="dxa"/>
            <w:vAlign w:val="center"/>
          </w:tcPr>
          <w:p w14:paraId="4D07099B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 xml:space="preserve">le </w:t>
            </w:r>
            <w:r w:rsidRPr="00006519">
              <w:rPr>
                <w:rFonts w:ascii="Helvetica" w:eastAsia="Yu Mincho" w:hAnsi="Helvetica" w:cs="Arial"/>
                <w:color w:val="FFC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éile</w:t>
            </w:r>
          </w:p>
        </w:tc>
        <w:tc>
          <w:tcPr>
            <w:tcW w:w="1336" w:type="dxa"/>
            <w:vAlign w:val="center"/>
          </w:tcPr>
          <w:p w14:paraId="22084FDC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oí</w:t>
            </w:r>
            <w:r w:rsidRPr="00006519">
              <w:rPr>
                <w:rFonts w:ascii="Helvetica" w:eastAsia="Yu Mincho" w:hAnsi="Helvetica" w:cs="Arial"/>
                <w:color w:val="FFC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e</w:t>
            </w:r>
          </w:p>
        </w:tc>
        <w:tc>
          <w:tcPr>
            <w:tcW w:w="1336" w:type="dxa"/>
            <w:vAlign w:val="center"/>
          </w:tcPr>
          <w:p w14:paraId="33EC6884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FF0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aill</w:t>
            </w:r>
          </w:p>
        </w:tc>
        <w:tc>
          <w:tcPr>
            <w:tcW w:w="1336" w:type="dxa"/>
            <w:vAlign w:val="center"/>
          </w:tcPr>
          <w:p w14:paraId="0F724F45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 xml:space="preserve">mo </w:t>
            </w:r>
            <w:r w:rsidRPr="00006519">
              <w:rPr>
                <w:rFonts w:ascii="Helvetica" w:eastAsia="Yu Mincho" w:hAnsi="Helvetica" w:cs="Arial"/>
                <w:color w:val="FF0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arr</w:t>
            </w:r>
          </w:p>
        </w:tc>
        <w:tc>
          <w:tcPr>
            <w:tcW w:w="1336" w:type="dxa"/>
            <w:vAlign w:val="center"/>
          </w:tcPr>
          <w:p w14:paraId="2F57D033" w14:textId="6F7DDF20" w:rsidR="004D49DC" w:rsidRPr="00006519" w:rsidRDefault="00943E2D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 xml:space="preserve">A </w:t>
            </w:r>
            <w:r w:rsidRPr="00006519">
              <w:rPr>
                <w:rFonts w:ascii="Helvetica" w:eastAsia="Yu Mincho" w:hAnsi="Helvetica" w:cs="Arial"/>
                <w:color w:val="FFC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iaráin</w:t>
            </w:r>
          </w:p>
        </w:tc>
        <w:tc>
          <w:tcPr>
            <w:tcW w:w="1336" w:type="dxa"/>
            <w:vAlign w:val="center"/>
          </w:tcPr>
          <w:p w14:paraId="56DB0EF7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 xml:space="preserve">mo </w:t>
            </w:r>
            <w:r w:rsidRPr="00006519">
              <w:rPr>
                <w:rFonts w:ascii="Helvetica" w:eastAsia="Yu Mincho" w:hAnsi="Helvetica" w:cs="Arial"/>
                <w:color w:val="FF0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óta</w:t>
            </w:r>
          </w:p>
        </w:tc>
      </w:tr>
      <w:tr w:rsidR="004D49DC" w:rsidRPr="00006519" w14:paraId="19048C61" w14:textId="77777777" w:rsidTr="42949E8D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vAlign w:val="center"/>
          </w:tcPr>
          <w:p w14:paraId="41C389CE" w14:textId="77777777" w:rsidR="004D49DC" w:rsidRPr="00006519" w:rsidRDefault="004D49DC" w:rsidP="42949E8D">
            <w:pPr>
              <w:spacing w:before="0" w:line="276" w:lineRule="auto"/>
              <w:jc w:val="center"/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  <w:t xml:space="preserve">a </w:t>
            </w:r>
            <w:r w:rsidRPr="00006519">
              <w:rPr>
                <w:rFonts w:ascii="Helvetica" w:eastAsia="Yu Mincho" w:hAnsi="Helvetica" w:cs="Arial"/>
                <w:b w:val="0"/>
                <w:bCs w:val="0"/>
                <w:color w:val="FF0000"/>
              </w:rPr>
              <w:t>Ch</w:t>
            </w:r>
            <w:r w:rsidRPr="00006519">
              <w:rPr>
                <w:rFonts w:ascii="Helvetica" w:eastAsia="Yu Mincho" w:hAnsi="Helvetica" w:cs="Arial"/>
                <w:b w:val="0"/>
                <w:bCs w:val="0"/>
                <w:color w:val="262626" w:themeColor="text1" w:themeTint="D9"/>
              </w:rPr>
              <w:t>oilm</w:t>
            </w:r>
          </w:p>
        </w:tc>
        <w:tc>
          <w:tcPr>
            <w:tcW w:w="1336" w:type="dxa"/>
            <w:vAlign w:val="center"/>
          </w:tcPr>
          <w:p w14:paraId="058A7510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 xml:space="preserve">mo </w:t>
            </w:r>
            <w:r w:rsidRPr="00006519">
              <w:rPr>
                <w:rFonts w:ascii="Helvetica" w:eastAsia="Yu Mincho" w:hAnsi="Helvetica" w:cs="Arial"/>
                <w:color w:val="FFC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earta</w:t>
            </w:r>
          </w:p>
        </w:tc>
        <w:tc>
          <w:tcPr>
            <w:tcW w:w="1336" w:type="dxa"/>
            <w:vAlign w:val="center"/>
          </w:tcPr>
          <w:p w14:paraId="2BB99665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FF0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as</w:t>
            </w:r>
          </w:p>
        </w:tc>
        <w:tc>
          <w:tcPr>
            <w:tcW w:w="1336" w:type="dxa"/>
            <w:vAlign w:val="center"/>
          </w:tcPr>
          <w:p w14:paraId="09CB6149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 xml:space="preserve">do </w:t>
            </w:r>
            <w:r w:rsidRPr="00006519">
              <w:rPr>
                <w:rFonts w:ascii="Helvetica" w:eastAsia="Yu Mincho" w:hAnsi="Helvetica" w:cs="Arial"/>
                <w:color w:val="FFC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íste</w:t>
            </w:r>
          </w:p>
        </w:tc>
        <w:tc>
          <w:tcPr>
            <w:tcW w:w="1336" w:type="dxa"/>
            <w:vAlign w:val="center"/>
          </w:tcPr>
          <w:p w14:paraId="5A5FD0A9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a</w:t>
            </w:r>
            <w:r w:rsidRPr="00006519">
              <w:rPr>
                <w:rFonts w:ascii="Helvetica" w:eastAsia="Yu Mincho" w:hAnsi="Helvetica" w:cs="Arial"/>
                <w:color w:val="FF0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ar</w:t>
            </w:r>
          </w:p>
        </w:tc>
        <w:tc>
          <w:tcPr>
            <w:tcW w:w="1336" w:type="dxa"/>
            <w:vAlign w:val="center"/>
          </w:tcPr>
          <w:p w14:paraId="28D4C481" w14:textId="77777777" w:rsidR="004D49DC" w:rsidRPr="00006519" w:rsidRDefault="004D49DC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 xml:space="preserve">mo </w:t>
            </w:r>
            <w:r w:rsidRPr="00006519">
              <w:rPr>
                <w:rFonts w:ascii="Helvetica" w:eastAsia="Yu Mincho" w:hAnsi="Helvetica" w:cs="Arial"/>
                <w:color w:val="FF0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árta</w:t>
            </w:r>
          </w:p>
        </w:tc>
        <w:tc>
          <w:tcPr>
            <w:tcW w:w="1336" w:type="dxa"/>
            <w:vAlign w:val="center"/>
          </w:tcPr>
          <w:p w14:paraId="05834BEE" w14:textId="38FF73A2" w:rsidR="004D49DC" w:rsidRPr="00006519" w:rsidRDefault="008B7512" w:rsidP="42949E8D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Yu Mincho" w:hAnsi="Helvetica" w:cs="Arial"/>
                <w:color w:val="262626" w:themeColor="text1" w:themeTint="D9"/>
              </w:rPr>
            </w:pP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 xml:space="preserve">a </w:t>
            </w:r>
            <w:r w:rsidRPr="00006519">
              <w:rPr>
                <w:rFonts w:ascii="Helvetica" w:eastAsia="Yu Mincho" w:hAnsi="Helvetica" w:cs="Arial"/>
                <w:color w:val="FFC000"/>
              </w:rPr>
              <w:t>ch</w:t>
            </w:r>
            <w:r w:rsidRPr="00006519">
              <w:rPr>
                <w:rFonts w:ascii="Helvetica" w:eastAsia="Yu Mincho" w:hAnsi="Helvetica" w:cs="Arial"/>
                <w:color w:val="262626" w:themeColor="text1" w:themeTint="D9"/>
              </w:rPr>
              <w:t>inntiú</w:t>
            </w:r>
          </w:p>
        </w:tc>
      </w:tr>
    </w:tbl>
    <w:p w14:paraId="5E8A3170" w14:textId="69E324EB" w:rsidR="004D49DC" w:rsidRPr="00006519" w:rsidRDefault="004D49DC" w:rsidP="42949E8D">
      <w:pPr>
        <w:spacing w:before="0" w:line="276" w:lineRule="auto"/>
        <w:rPr>
          <w:lang w:eastAsia="en-US"/>
        </w:rPr>
      </w:pPr>
    </w:p>
    <w:p w14:paraId="76978B79" w14:textId="77777777" w:rsidR="004D49DC" w:rsidRPr="00006519" w:rsidRDefault="004D49DC" w:rsidP="42949E8D">
      <w:pPr>
        <w:numPr>
          <w:ilvl w:val="0"/>
          <w:numId w:val="42"/>
        </w:numPr>
        <w:spacing w:before="0" w:after="120" w:line="276" w:lineRule="auto"/>
        <w:contextualSpacing/>
        <w:jc w:val="both"/>
        <w:outlineLvl w:val="1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DH/GH leathan agus caol</w:t>
      </w:r>
    </w:p>
    <w:p w14:paraId="2C3A6D6A" w14:textId="2E8818FB" w:rsidR="004D49DC" w:rsidRPr="00006519" w:rsidRDefault="00915118" w:rsidP="42949E8D">
      <w:pPr>
        <w:pStyle w:val="Altanliosta"/>
        <w:numPr>
          <w:ilvl w:val="0"/>
          <w:numId w:val="43"/>
        </w:numPr>
        <w:spacing w:after="0" w:line="276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Féach</w:t>
      </w:r>
      <w:r w:rsidR="005C15AC" w:rsidRPr="00006519">
        <w:rPr>
          <w:rFonts w:ascii="Helvetica" w:eastAsia="Calibri" w:hAnsi="Helvetica" w:cs="Arial"/>
          <w:color w:val="262626" w:themeColor="text1" w:themeTint="D9"/>
          <w:lang w:val="ga-IE"/>
        </w:rPr>
        <w:t>:</w:t>
      </w:r>
      <w:r w:rsidRPr="00006519">
        <w:rPr>
          <w:lang w:val="ga-IE"/>
        </w:rPr>
        <w:tab/>
      </w:r>
      <w:r w:rsidRPr="00006519">
        <w:rPr>
          <w:lang w:val="ga-IE"/>
        </w:rPr>
        <w:tab/>
      </w:r>
    </w:p>
    <w:p w14:paraId="62B83F7A" w14:textId="77777777" w:rsidR="00AE06C8" w:rsidRPr="00006519" w:rsidRDefault="00AE06C8" w:rsidP="42949E8D">
      <w:pPr>
        <w:pStyle w:val="Altanliosta"/>
        <w:spacing w:after="0" w:line="276" w:lineRule="auto"/>
        <w:ind w:left="717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</w:p>
    <w:tbl>
      <w:tblPr>
        <w:tblStyle w:val="Tblagreille1adrom-Aiceann1"/>
        <w:tblW w:w="0" w:type="auto"/>
        <w:tblInd w:w="421" w:type="dxa"/>
        <w:tblLook w:val="0480" w:firstRow="0" w:lastRow="0" w:firstColumn="1" w:lastColumn="0" w:noHBand="0" w:noVBand="1"/>
      </w:tblPr>
      <w:tblGrid>
        <w:gridCol w:w="4657"/>
        <w:gridCol w:w="4658"/>
      </w:tblGrid>
      <w:tr w:rsidR="00AE06C8" w:rsidRPr="00006519" w14:paraId="12174664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3E5BFE95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color w:val="262626" w:themeColor="text1" w:themeTint="D9"/>
                <w:lang w:val="ga-IE"/>
              </w:rPr>
              <w:t>DH/GH leathan</w:t>
            </w:r>
          </w:p>
        </w:tc>
        <w:tc>
          <w:tcPr>
            <w:tcW w:w="4658" w:type="dxa"/>
          </w:tcPr>
          <w:p w14:paraId="6A4271DE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</w:pPr>
            <w:r w:rsidRPr="00006519">
              <w:rPr>
                <w:rFonts w:ascii="Helvetica" w:hAnsi="Helvetica" w:cs="Helvetica"/>
                <w:b/>
                <w:bCs/>
                <w:color w:val="262626" w:themeColor="text1" w:themeTint="D9"/>
                <w:lang w:val="ga-IE"/>
              </w:rPr>
              <w:t xml:space="preserve">DH/GH caol </w:t>
            </w:r>
          </w:p>
        </w:tc>
      </w:tr>
      <w:tr w:rsidR="00AE06C8" w:rsidRPr="00006519" w14:paraId="4F21BF00" w14:textId="77777777" w:rsidTr="42949E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7" w:type="dxa"/>
          </w:tcPr>
          <w:p w14:paraId="21F41DA8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  <w:t xml:space="preserve">mo ghrá </w:t>
            </w:r>
            <w:r w:rsidRPr="00006519">
              <w:rPr>
                <w:lang w:val="ga-IE"/>
              </w:rPr>
              <w:tab/>
            </w:r>
          </w:p>
          <w:p w14:paraId="2D2279C5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  <w:t>aon ghá</w:t>
            </w:r>
            <w:r w:rsidRPr="00006519">
              <w:rPr>
                <w:lang w:val="ga-IE"/>
              </w:rPr>
              <w:tab/>
            </w:r>
          </w:p>
          <w:p w14:paraId="1EA635D6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006519"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  <w:t>a ghuthán</w:t>
            </w:r>
            <w:r w:rsidRPr="00006519">
              <w:rPr>
                <w:lang w:val="ga-IE"/>
              </w:rPr>
              <w:tab/>
            </w:r>
          </w:p>
          <w:p w14:paraId="696C2037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b w:val="0"/>
                <w:bCs w:val="0"/>
                <w:color w:val="033841" w:themeColor="text2" w:themeShade="80"/>
                <w:lang w:val="ga-IE"/>
              </w:rPr>
            </w:pPr>
            <w:r w:rsidRPr="00006519"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  <w:t>dhún</w:t>
            </w:r>
            <w:r w:rsidRPr="00006519">
              <w:rPr>
                <w:lang w:val="ga-IE"/>
              </w:rPr>
              <w:tab/>
            </w:r>
          </w:p>
          <w:p w14:paraId="741CD723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  <w:t>a Dhónaill</w:t>
            </w:r>
            <w:r w:rsidRPr="00006519">
              <w:rPr>
                <w:lang w:val="ga-IE"/>
              </w:rPr>
              <w:tab/>
            </w:r>
          </w:p>
          <w:p w14:paraId="11764EE8" w14:textId="1EDCE498" w:rsidR="00AE06C8" w:rsidRPr="00006519" w:rsidRDefault="00AE06C8" w:rsidP="42949E8D">
            <w:pPr>
              <w:pStyle w:val="Altanliosta"/>
              <w:spacing w:after="0" w:line="276" w:lineRule="auto"/>
              <w:ind w:left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006519">
              <w:rPr>
                <w:rFonts w:ascii="Helvetica" w:eastAsia="Calibri" w:hAnsi="Helvetica" w:cs="Arial"/>
                <w:b w:val="0"/>
                <w:bCs w:val="0"/>
                <w:color w:val="262626" w:themeColor="text1" w:themeTint="D9"/>
                <w:lang w:val="ga-IE"/>
              </w:rPr>
              <w:t>a dhóthain</w:t>
            </w:r>
          </w:p>
        </w:tc>
        <w:tc>
          <w:tcPr>
            <w:tcW w:w="4658" w:type="dxa"/>
          </w:tcPr>
          <w:p w14:paraId="02BDD10F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  <w:t>A Dheirdre</w:t>
            </w:r>
            <w:r w:rsidRPr="00006519">
              <w:rPr>
                <w:lang w:val="ga-IE"/>
              </w:rPr>
              <w:tab/>
            </w:r>
          </w:p>
          <w:p w14:paraId="4709D775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  <w:t>ar dheis</w:t>
            </w:r>
          </w:p>
          <w:p w14:paraId="5F9B8762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  <w:t>mo dheoch</w:t>
            </w:r>
          </w:p>
          <w:p w14:paraId="6CA5B050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006519"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  <w:t>ghéill</w:t>
            </w:r>
            <w:r w:rsidRPr="00006519">
              <w:rPr>
                <w:lang w:val="ga-IE"/>
              </w:rPr>
              <w:tab/>
            </w:r>
          </w:p>
          <w:p w14:paraId="2B69D49D" w14:textId="77777777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006519"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  <w:t>an gheit</w:t>
            </w:r>
            <w:r w:rsidRPr="00006519">
              <w:rPr>
                <w:lang w:val="ga-IE"/>
              </w:rPr>
              <w:tab/>
            </w:r>
          </w:p>
          <w:p w14:paraId="416EB4FA" w14:textId="1A675DA9" w:rsidR="00AE06C8" w:rsidRPr="00006519" w:rsidRDefault="00AE06C8" w:rsidP="42949E8D">
            <w:pPr>
              <w:pStyle w:val="Altanliosta"/>
              <w:spacing w:after="0"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33841" w:themeColor="text2" w:themeShade="80"/>
                <w:lang w:val="ga-IE"/>
              </w:rPr>
            </w:pPr>
            <w:r w:rsidRPr="00006519">
              <w:rPr>
                <w:rFonts w:ascii="Helvetica" w:eastAsia="Calibri" w:hAnsi="Helvetica" w:cs="Arial"/>
                <w:color w:val="262626" w:themeColor="text1" w:themeTint="D9"/>
                <w:lang w:val="ga-IE"/>
              </w:rPr>
              <w:t>an Ghearmáin</w:t>
            </w:r>
          </w:p>
        </w:tc>
      </w:tr>
    </w:tbl>
    <w:p w14:paraId="588433C7" w14:textId="77777777" w:rsidR="004D49DC" w:rsidRPr="00006519" w:rsidRDefault="004D49DC" w:rsidP="42949E8D">
      <w:pPr>
        <w:pStyle w:val="Altanliosta"/>
        <w:spacing w:after="0" w:line="276" w:lineRule="auto"/>
        <w:ind w:left="1851" w:firstLine="417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</w:p>
    <w:p w14:paraId="338D6336" w14:textId="6F2B465F" w:rsidR="004D49DC" w:rsidRPr="00006519" w:rsidRDefault="00704B03" w:rsidP="42949E8D">
      <w:pPr>
        <w:spacing w:after="120" w:line="276" w:lineRule="auto"/>
        <w:ind w:left="357"/>
        <w:jc w:val="both"/>
        <w:outlineLvl w:val="1"/>
        <w:rPr>
          <w:rFonts w:ascii="Helvetica" w:eastAsia="Calibri" w:hAnsi="Helvetica" w:cs="Arial"/>
          <w:color w:val="033841" w:themeColor="text2" w:themeShade="80"/>
        </w:rPr>
      </w:pPr>
      <w:r w:rsidRPr="00006519">
        <w:rPr>
          <w:rFonts w:ascii="Helvetica" w:eastAsia="Calibri" w:hAnsi="Helvetica" w:cs="Arial"/>
          <w:color w:val="262626" w:themeColor="text1" w:themeTint="D9"/>
        </w:rPr>
        <w:t xml:space="preserve">Tabhair deis do na foghlaimeoirí plé a dhéanamh ar </w:t>
      </w:r>
      <w:r w:rsidR="006E0432" w:rsidRPr="00006519">
        <w:rPr>
          <w:rFonts w:ascii="Helvetica" w:eastAsia="Calibri" w:hAnsi="Helvetica" w:cs="Arial"/>
          <w:color w:val="262626" w:themeColor="text1" w:themeTint="D9"/>
        </w:rPr>
        <w:t xml:space="preserve">na </w:t>
      </w:r>
      <w:r w:rsidR="00943E2D" w:rsidRPr="00006519">
        <w:rPr>
          <w:rFonts w:ascii="Helvetica" w:eastAsia="Calibri" w:hAnsi="Helvetica" w:cs="Arial"/>
          <w:color w:val="262626" w:themeColor="text1" w:themeTint="D9"/>
        </w:rPr>
        <w:t>difríochtaí</w:t>
      </w:r>
      <w:r w:rsidR="006E0432" w:rsidRPr="00006519">
        <w:rPr>
          <w:rFonts w:ascii="Helvetica" w:eastAsia="Calibri" w:hAnsi="Helvetica" w:cs="Arial"/>
          <w:color w:val="262626" w:themeColor="text1" w:themeTint="D9"/>
        </w:rPr>
        <w:t xml:space="preserve"> idir na</w:t>
      </w:r>
      <w:r w:rsidRPr="00006519">
        <w:rPr>
          <w:rFonts w:ascii="Helvetica" w:eastAsia="Calibri" w:hAnsi="Helvetica" w:cs="Arial"/>
          <w:color w:val="262626" w:themeColor="text1" w:themeTint="D9"/>
        </w:rPr>
        <w:t xml:space="preserve"> fuaimeanna difriú</w:t>
      </w:r>
      <w:r w:rsidR="009A0350" w:rsidRPr="00006519">
        <w:rPr>
          <w:rFonts w:ascii="Helvetica" w:eastAsia="Calibri" w:hAnsi="Helvetica" w:cs="Arial"/>
          <w:color w:val="262626" w:themeColor="text1" w:themeTint="D9"/>
        </w:rPr>
        <w:t>la</w:t>
      </w:r>
      <w:r w:rsidRPr="00006519">
        <w:rPr>
          <w:rFonts w:ascii="Helvetica" w:eastAsia="Calibri" w:hAnsi="Helvetica" w:cs="Arial"/>
          <w:color w:val="262626" w:themeColor="text1" w:themeTint="D9"/>
        </w:rPr>
        <w:t xml:space="preserve">. </w:t>
      </w:r>
      <w:bookmarkStart w:id="6" w:name="_Hlk176332741"/>
      <w:r w:rsidRPr="00006519">
        <w:rPr>
          <w:rFonts w:ascii="Helvetica" w:eastAsia="Calibri" w:hAnsi="Helvetica" w:cs="Arial"/>
          <w:color w:val="262626" w:themeColor="text1" w:themeTint="D9"/>
        </w:rPr>
        <w:t xml:space="preserve">Tá tuilleadh eolais le fáil ar fhuaimeanna na Gaeilge ar </w:t>
      </w:r>
      <w:hyperlink r:id="rId21">
        <w:r w:rsidRPr="00006519">
          <w:rPr>
            <w:rStyle w:val="Hipearnasc"/>
            <w:rFonts w:ascii="Helvetica" w:eastAsia="Calibri" w:hAnsi="Helvetica" w:cs="Arial"/>
            <w:color w:val="20D3F3"/>
          </w:rPr>
          <w:t>http://ceacht.ie/content/blas.ie</w:t>
        </w:r>
      </w:hyperlink>
      <w:r w:rsidRPr="00006519">
        <w:rPr>
          <w:rFonts w:ascii="Helvetica" w:eastAsia="Calibri" w:hAnsi="Helvetica" w:cs="Arial"/>
          <w:color w:val="262626" w:themeColor="text1" w:themeTint="D9"/>
        </w:rPr>
        <w:t>.</w:t>
      </w:r>
      <w:bookmarkEnd w:id="6"/>
    </w:p>
    <w:p w14:paraId="7025171B" w14:textId="6F7C808C" w:rsidR="00B95968" w:rsidRPr="00006519" w:rsidRDefault="00B95968" w:rsidP="42949E8D">
      <w:pPr>
        <w:numPr>
          <w:ilvl w:val="0"/>
          <w:numId w:val="43"/>
        </w:numPr>
        <w:spacing w:before="0" w:after="120" w:line="276" w:lineRule="auto"/>
        <w:contextualSpacing/>
        <w:jc w:val="both"/>
        <w:outlineLvl w:val="1"/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Bíodh na cártaí </w:t>
      </w:r>
      <w:r w:rsidR="00EC3603" w:rsidRPr="00006519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(atá ag deireadh na nótaí seo) </w:t>
      </w:r>
      <w:r w:rsidRPr="00006519">
        <w:rPr>
          <w:rFonts w:ascii="Helvetica" w:eastAsia="Calibri" w:hAnsi="Helvetica" w:cs="Arial"/>
          <w:color w:val="262626" w:themeColor="text1" w:themeTint="D9"/>
          <w:kern w:val="2"/>
          <w:lang w:eastAsia="en-US"/>
          <w14:ligatures w14:val="standardContextual"/>
        </w:rPr>
        <w:t xml:space="preserve">gearrtha amach agat roimh an rang. Cuir gach beirt ag obair le chéile agus tabhair cárta A do dhuine A agus cárta B do dhuine B. Caithfidh duine A na habairtí ar chárta A a léamh amach do dhuine B agus caithfidh duine B an méid a chloiseann sé/sí a scríobh síos. Ba cheart dóibh na habairtí sin a sheiceáil ansin le bheith cinnte go bhfuil siad litrithe mar an gcéanna. Ansin, léifidh duine B na habairtí ar chárta B amach agus mar sin ar aghaidh. Pléigh aon deacracht a bhí ag na foghlaimeoirí ó thaobh cúrsaí foghraíochta de. </w:t>
      </w:r>
    </w:p>
    <w:p w14:paraId="2D3801DA" w14:textId="77777777" w:rsidR="004D49DC" w:rsidRDefault="004D49DC" w:rsidP="42949E8D">
      <w:pPr>
        <w:spacing w:before="0" w:line="276" w:lineRule="auto"/>
        <w:rPr>
          <w:rFonts w:ascii="Helvetica" w:hAnsi="Helvetica" w:cs="Helvetica"/>
          <w:lang w:eastAsia="en-US"/>
        </w:rPr>
      </w:pPr>
    </w:p>
    <w:p w14:paraId="1D4C3C78" w14:textId="77777777" w:rsidR="006F7AF1" w:rsidRPr="00006519" w:rsidRDefault="006F7AF1" w:rsidP="42949E8D">
      <w:pPr>
        <w:spacing w:before="0" w:line="276" w:lineRule="auto"/>
        <w:rPr>
          <w:rFonts w:ascii="Helvetica" w:hAnsi="Helvetica" w:cs="Helvetica"/>
          <w:lang w:eastAsia="en-US"/>
        </w:rPr>
      </w:pPr>
    </w:p>
    <w:p w14:paraId="729E7A72" w14:textId="77777777" w:rsidR="00BD4ACA" w:rsidRPr="00006519" w:rsidRDefault="004D49DC" w:rsidP="42949E8D">
      <w:pPr>
        <w:numPr>
          <w:ilvl w:val="0"/>
          <w:numId w:val="42"/>
        </w:numPr>
        <w:spacing w:before="0" w:after="120" w:line="276" w:lineRule="auto"/>
        <w:contextualSpacing/>
        <w:jc w:val="both"/>
        <w:outlineLvl w:val="1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  <w:t>Fuaim FH</w:t>
      </w:r>
    </w:p>
    <w:p w14:paraId="13B1A7D1" w14:textId="6161FA27" w:rsidR="004D49DC" w:rsidRPr="00006519" w:rsidRDefault="00BD4ACA" w:rsidP="42949E8D">
      <w:pPr>
        <w:spacing w:before="0" w:after="120" w:line="276" w:lineRule="auto"/>
        <w:ind w:left="360"/>
        <w:contextualSpacing/>
        <w:jc w:val="both"/>
        <w:outlineLvl w:val="1"/>
        <w:rPr>
          <w:rFonts w:ascii="Helvetica" w:eastAsia="Calibri" w:hAnsi="Helvetica" w:cs="Helvetica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color w:val="262626" w:themeColor="text1" w:themeTint="D9"/>
        </w:rPr>
        <w:t xml:space="preserve">Tabhair deis do na foghlaimeoirí na habairtí a sheiceáil ar </w:t>
      </w:r>
      <w:hyperlink r:id="rId22" w:history="1">
        <w:r w:rsidRPr="00006519">
          <w:rPr>
            <w:rStyle w:val="Hipearnasc"/>
            <w:rFonts w:ascii="Helvetica" w:eastAsia="Calibri" w:hAnsi="Helvetica" w:cs="Arial"/>
            <w:color w:val="262626" w:themeColor="text1" w:themeTint="D9"/>
            <w:kern w:val="2"/>
            <w:lang w:eastAsia="en-US"/>
            <w14:ligatures w14:val="standardContextual"/>
          </w:rPr>
          <w:t>www.abair.ie</w:t>
        </w:r>
      </w:hyperlink>
      <w:r w:rsidR="00CA3539" w:rsidRPr="00006519">
        <w:rPr>
          <w:rFonts w:ascii="Helvetica" w:eastAsia="Calibri" w:hAnsi="Helvetica" w:cs="Arial"/>
          <w:color w:val="262626" w:themeColor="text1" w:themeTint="D9"/>
        </w:rPr>
        <w:t xml:space="preserve">. </w:t>
      </w:r>
      <w:r w:rsidR="00A81BED" w:rsidRPr="00006519">
        <w:rPr>
          <w:rFonts w:ascii="Helvetica" w:eastAsia="Calibri" w:hAnsi="Helvetica" w:cs="Arial"/>
          <w:color w:val="262626" w:themeColor="text1" w:themeTint="D9"/>
        </w:rPr>
        <w:t>Ní fhuaimnítear ‘fh’ ar chor ar bith. Féach:</w:t>
      </w:r>
    </w:p>
    <w:p w14:paraId="491B2197" w14:textId="77777777" w:rsidR="004D49DC" w:rsidRPr="00006519" w:rsidRDefault="004D49DC" w:rsidP="42949E8D">
      <w:pPr>
        <w:pStyle w:val="Altanliosta"/>
        <w:numPr>
          <w:ilvl w:val="0"/>
          <w:numId w:val="39"/>
        </w:numPr>
        <w:spacing w:after="120" w:line="276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Ní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aca mé aon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adhb leis sin.</w:t>
      </w:r>
    </w:p>
    <w:p w14:paraId="30E486C2" w14:textId="77777777" w:rsidR="004D49DC" w:rsidRPr="00006519" w:rsidRDefault="004D49DC" w:rsidP="42949E8D">
      <w:pPr>
        <w:pStyle w:val="Altanliosta"/>
        <w:numPr>
          <w:ilvl w:val="0"/>
          <w:numId w:val="39"/>
        </w:numPr>
        <w:spacing w:after="120" w:line="276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Conas a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uaimnítear an ‘f’ san aimsir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áistineach?</w:t>
      </w:r>
    </w:p>
    <w:p w14:paraId="4A127F57" w14:textId="77777777" w:rsidR="004D49DC" w:rsidRPr="00006519" w:rsidRDefault="004D49DC" w:rsidP="42949E8D">
      <w:pPr>
        <w:pStyle w:val="Altanliosta"/>
        <w:numPr>
          <w:ilvl w:val="0"/>
          <w:numId w:val="39"/>
        </w:numPr>
        <w:spacing w:after="120" w:line="276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Níl a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ios agam faoi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inn. </w:t>
      </w:r>
    </w:p>
    <w:p w14:paraId="42AC15A8" w14:textId="06FC6EF8" w:rsidR="004D49DC" w:rsidRPr="00006519" w:rsidRDefault="004D49DC" w:rsidP="42949E8D">
      <w:pPr>
        <w:pStyle w:val="Altanliosta"/>
        <w:numPr>
          <w:ilvl w:val="0"/>
          <w:numId w:val="39"/>
        </w:numPr>
        <w:spacing w:after="120" w:line="276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Bhí an aimsir an</w:t>
      </w:r>
      <w:r w:rsidR="00665E8F">
        <w:rPr>
          <w:rFonts w:ascii="Helvetica" w:eastAsia="Calibri" w:hAnsi="Helvetica" w:cs="Arial"/>
          <w:color w:val="262626" w:themeColor="text1" w:themeTint="D9"/>
          <w:lang w:val="ga-IE"/>
        </w:rPr>
        <w:noBreakHyphen/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uar sa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rainc san </w:t>
      </w:r>
      <w:r w:rsidR="00DD6F03"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ómhar. </w:t>
      </w:r>
    </w:p>
    <w:p w14:paraId="20A95D0F" w14:textId="40CB04CB" w:rsidR="009F20D8" w:rsidRPr="00006519" w:rsidRDefault="004D49DC" w:rsidP="42949E8D">
      <w:pPr>
        <w:pStyle w:val="Altanliosta"/>
        <w:numPr>
          <w:ilvl w:val="0"/>
          <w:numId w:val="39"/>
        </w:numPr>
        <w:spacing w:after="120" w:line="276" w:lineRule="auto"/>
        <w:jc w:val="both"/>
        <w:outlineLvl w:val="1"/>
        <w:rPr>
          <w:rFonts w:ascii="Helvetica" w:eastAsia="Calibri" w:hAnsi="Helvetica" w:cs="Arial"/>
          <w:color w:val="262626" w:themeColor="text1" w:themeTint="D9"/>
          <w:lang w:val="ga-IE"/>
        </w:rPr>
      </w:pP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Ar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 xml:space="preserve">oghlaim tú an dá </w:t>
      </w:r>
      <w:r w:rsidRPr="00006519">
        <w:rPr>
          <w:rFonts w:ascii="Helvetica" w:eastAsia="Calibri" w:hAnsi="Helvetica" w:cs="Arial"/>
          <w:strike/>
          <w:color w:val="262626" w:themeColor="text1" w:themeTint="D9"/>
          <w:lang w:val="ga-IE"/>
        </w:rPr>
        <w:t>fh</w:t>
      </w:r>
      <w:r w:rsidRPr="00006519">
        <w:rPr>
          <w:rFonts w:ascii="Helvetica" w:eastAsia="Calibri" w:hAnsi="Helvetica" w:cs="Arial"/>
          <w:color w:val="262626" w:themeColor="text1" w:themeTint="D9"/>
          <w:lang w:val="ga-IE"/>
        </w:rPr>
        <w:t>íric sin?</w:t>
      </w:r>
    </w:p>
    <w:p w14:paraId="42428C08" w14:textId="7DCAB924" w:rsidR="00170CA1" w:rsidRPr="00006519" w:rsidRDefault="00170CA1" w:rsidP="42949E8D">
      <w:pPr>
        <w:pStyle w:val="Ceannteideal2"/>
        <w:numPr>
          <w:ilvl w:val="0"/>
          <w:numId w:val="0"/>
        </w:numPr>
        <w:jc w:val="left"/>
        <w:rPr>
          <w:color w:val="FF0099" w:themeColor="accent2"/>
          <w:sz w:val="32"/>
          <w:szCs w:val="32"/>
        </w:rPr>
      </w:pPr>
    </w:p>
    <w:p w14:paraId="2825D34D" w14:textId="3D1F7153" w:rsidR="008B038A" w:rsidRPr="00006519" w:rsidRDefault="00170CA1" w:rsidP="42949E8D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006519">
        <w:rPr>
          <w:color w:val="0CC0DF" w:themeColor="accent1"/>
          <w:sz w:val="32"/>
          <w:szCs w:val="32"/>
        </w:rPr>
        <w:t>B:</w:t>
      </w:r>
      <w:r w:rsidRPr="00006519">
        <w:rPr>
          <w:color w:val="0CC0DF" w:themeColor="accent1"/>
          <w:spacing w:val="-2"/>
          <w:sz w:val="32"/>
          <w:szCs w:val="32"/>
        </w:rPr>
        <w:t xml:space="preserve"> </w:t>
      </w:r>
      <w:r w:rsidRPr="00006519">
        <w:rPr>
          <w:color w:val="0CC0DF" w:themeColor="accent1"/>
          <w:sz w:val="32"/>
          <w:szCs w:val="32"/>
        </w:rPr>
        <w:t>FEASACHT TEANGA</w:t>
      </w:r>
      <w:r w:rsidR="00B20B52" w:rsidRPr="00006519">
        <w:rPr>
          <w:color w:val="0CC0DF" w:themeColor="accent1"/>
          <w:sz w:val="32"/>
          <w:szCs w:val="32"/>
        </w:rPr>
        <w:br/>
      </w:r>
    </w:p>
    <w:p w14:paraId="4E27FC33" w14:textId="77777777" w:rsidR="008B038A" w:rsidRPr="00006519" w:rsidRDefault="008B038A" w:rsidP="42949E8D">
      <w:pPr>
        <w:pStyle w:val="Altanliosta"/>
        <w:numPr>
          <w:ilvl w:val="0"/>
          <w:numId w:val="44"/>
        </w:numPr>
        <w:spacing w:after="0" w:line="360" w:lineRule="auto"/>
        <w:jc w:val="both"/>
        <w:outlineLvl w:val="1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Na fuaimeanna TH, BH agus MH </w:t>
      </w:r>
    </w:p>
    <w:p w14:paraId="6F031873" w14:textId="4D2BC895" w:rsidR="008B038A" w:rsidRPr="00006519" w:rsidRDefault="008B038A" w:rsidP="42949E8D">
      <w:pPr>
        <w:pStyle w:val="Altanliosta"/>
        <w:numPr>
          <w:ilvl w:val="0"/>
          <w:numId w:val="45"/>
        </w:numPr>
        <w:spacing w:after="0" w:line="276" w:lineRule="auto"/>
        <w:jc w:val="both"/>
        <w:outlineLvl w:val="1"/>
        <w:rPr>
          <w:rFonts w:ascii="Helvetica" w:hAnsi="Helvetica" w:cs="Helvetica"/>
          <w:color w:val="262626" w:themeColor="text1" w:themeTint="D9"/>
          <w:lang w:val="ga-IE"/>
        </w:rPr>
      </w:pPr>
      <w:r w:rsidRPr="00006519">
        <w:rPr>
          <w:rFonts w:ascii="Helvetica" w:hAnsi="Helvetica" w:cs="Helvetica"/>
          <w:color w:val="262626" w:themeColor="text1" w:themeTint="D9"/>
          <w:lang w:val="ga-IE"/>
        </w:rPr>
        <w:t>Iarr ar gach beirt</w:t>
      </w:r>
      <w:r w:rsidR="00C9743F" w:rsidRPr="00006519">
        <w:rPr>
          <w:rFonts w:ascii="Helvetica" w:hAnsi="Helvetica" w:cs="Helvetica"/>
          <w:color w:val="262626" w:themeColor="text1" w:themeTint="D9"/>
          <w:lang w:val="ga-IE"/>
        </w:rPr>
        <w:t xml:space="preserve"> focail </w:t>
      </w:r>
      <w:r w:rsidR="00A8561B" w:rsidRPr="00006519">
        <w:rPr>
          <w:rFonts w:ascii="Helvetica" w:hAnsi="Helvetica" w:cs="Helvetica"/>
          <w:color w:val="262626" w:themeColor="text1" w:themeTint="D9"/>
          <w:lang w:val="ga-IE"/>
        </w:rPr>
        <w:t>na n</w:t>
      </w:r>
      <w:r w:rsidR="00665E8F">
        <w:rPr>
          <w:rFonts w:ascii="Helvetica" w:hAnsi="Helvetica" w:cs="Helvetica"/>
          <w:color w:val="262626" w:themeColor="text1" w:themeTint="D9"/>
          <w:lang w:val="ga-IE"/>
        </w:rPr>
        <w:noBreakHyphen/>
      </w:r>
      <w:r w:rsidR="00C9743F" w:rsidRPr="00006519">
        <w:rPr>
          <w:rFonts w:ascii="Helvetica" w:hAnsi="Helvetica" w:cs="Helvetica"/>
          <w:color w:val="262626" w:themeColor="text1" w:themeTint="D9"/>
          <w:lang w:val="ga-IE"/>
        </w:rPr>
        <w:t>amhrán</w:t>
      </w:r>
      <w:r w:rsidR="00186369" w:rsidRPr="00006519">
        <w:rPr>
          <w:rFonts w:ascii="Helvetica" w:hAnsi="Helvetica" w:cs="Helvetica"/>
          <w:color w:val="262626" w:themeColor="text1" w:themeTint="D9"/>
          <w:lang w:val="ga-IE"/>
        </w:rPr>
        <w:t xml:space="preserve"> a léamh amach os ard le chéile</w:t>
      </w:r>
      <w:r w:rsidR="00C9743F" w:rsidRPr="00006519">
        <w:rPr>
          <w:rFonts w:ascii="Helvetica" w:hAnsi="Helvetica" w:cs="Helvetica"/>
          <w:color w:val="262626" w:themeColor="text1" w:themeTint="D9"/>
          <w:lang w:val="ga-IE"/>
        </w:rPr>
        <w:t>, ag cur béim ar</w:t>
      </w:r>
      <w:r w:rsidR="00BF0195" w:rsidRPr="00006519">
        <w:rPr>
          <w:rFonts w:ascii="Helvetica" w:hAnsi="Helvetica" w:cs="Helvetica"/>
          <w:color w:val="262626" w:themeColor="text1" w:themeTint="D9"/>
          <w:lang w:val="ga-IE"/>
        </w:rPr>
        <w:t xml:space="preserve"> na focail a bhfuil ‘th’, ‘bh’ agus ‘mh’ iontu. </w:t>
      </w:r>
      <w:r w:rsidR="001F088A" w:rsidRPr="00006519">
        <w:rPr>
          <w:rFonts w:ascii="Helvetica" w:hAnsi="Helvetica" w:cs="Helvetica"/>
          <w:color w:val="262626" w:themeColor="text1" w:themeTint="D9"/>
          <w:lang w:val="ga-IE"/>
        </w:rPr>
        <w:t>Abair leo ansin éisteacht leis an dá amhrán. Tar éis do na foghla</w:t>
      </w:r>
      <w:r w:rsidR="00813420" w:rsidRPr="00006519">
        <w:rPr>
          <w:rFonts w:ascii="Helvetica" w:hAnsi="Helvetica" w:cs="Helvetica"/>
          <w:color w:val="262626" w:themeColor="text1" w:themeTint="D9"/>
          <w:lang w:val="ga-IE"/>
        </w:rPr>
        <w:t xml:space="preserve">imeoirí an dá amhrán a sheinm, bíodh plé agat faoin tslí a bhfuaimníonn siadsan na </w:t>
      </w:r>
      <w:r w:rsidR="00040C78" w:rsidRPr="00006519">
        <w:rPr>
          <w:rFonts w:ascii="Helvetica" w:hAnsi="Helvetica" w:cs="Helvetica"/>
          <w:color w:val="262626" w:themeColor="text1" w:themeTint="D9"/>
          <w:lang w:val="ga-IE"/>
        </w:rPr>
        <w:t>fuaimeanna</w:t>
      </w:r>
      <w:r w:rsidR="00813420" w:rsidRPr="00006519">
        <w:rPr>
          <w:rFonts w:ascii="Helvetica" w:hAnsi="Helvetica" w:cs="Helvetica"/>
          <w:color w:val="262626" w:themeColor="text1" w:themeTint="D9"/>
          <w:lang w:val="ga-IE"/>
        </w:rPr>
        <w:t xml:space="preserve"> sin agus </w:t>
      </w:r>
      <w:r w:rsidR="00040C78" w:rsidRPr="00006519">
        <w:rPr>
          <w:rFonts w:ascii="Helvetica" w:hAnsi="Helvetica" w:cs="Helvetica"/>
          <w:color w:val="262626" w:themeColor="text1" w:themeTint="D9"/>
          <w:lang w:val="ga-IE"/>
        </w:rPr>
        <w:t>an tslí a bhfuaimnítear sna hamhráin iad. Léigh na</w:t>
      </w:r>
      <w:r w:rsidR="00EC32AF" w:rsidRPr="00006519">
        <w:rPr>
          <w:rFonts w:ascii="Helvetica" w:hAnsi="Helvetica" w:cs="Helvetica"/>
          <w:color w:val="262626" w:themeColor="text1" w:themeTint="D9"/>
          <w:lang w:val="ga-IE"/>
        </w:rPr>
        <w:t xml:space="preserve"> véarsaí ar an mbileog seo</w:t>
      </w:r>
      <w:r w:rsidR="003917FF" w:rsidRPr="00006519">
        <w:rPr>
          <w:rFonts w:ascii="Helvetica" w:hAnsi="Helvetica" w:cs="Helvetica"/>
          <w:color w:val="262626" w:themeColor="text1" w:themeTint="D9"/>
          <w:lang w:val="ga-IE"/>
        </w:rPr>
        <w:t xml:space="preserve"> leo arís</w:t>
      </w:r>
      <w:r w:rsidR="00EC32AF" w:rsidRPr="00006519">
        <w:rPr>
          <w:rFonts w:ascii="Helvetica" w:hAnsi="Helvetica" w:cs="Helvetica"/>
          <w:color w:val="262626" w:themeColor="text1" w:themeTint="D9"/>
          <w:lang w:val="ga-IE"/>
        </w:rPr>
        <w:t xml:space="preserve"> le bheith cinnte go bhfuil na fuaimeanna cearta ag na foghlaimeoirí. </w:t>
      </w:r>
    </w:p>
    <w:p w14:paraId="00EA84B9" w14:textId="72EEA9C6" w:rsidR="008B038A" w:rsidRPr="00006519" w:rsidRDefault="000C46D1" w:rsidP="42949E8D">
      <w:pPr>
        <w:pStyle w:val="Altanliosta"/>
        <w:numPr>
          <w:ilvl w:val="0"/>
          <w:numId w:val="45"/>
        </w:numPr>
        <w:spacing w:after="0" w:line="276" w:lineRule="auto"/>
        <w:jc w:val="both"/>
        <w:outlineLvl w:val="1"/>
        <w:rPr>
          <w:rFonts w:ascii="Helvetica" w:hAnsi="Helvetica" w:cs="Helvetica"/>
          <w:color w:val="262626" w:themeColor="text1" w:themeTint="D9"/>
          <w:lang w:val="ga-IE"/>
        </w:rPr>
      </w:pPr>
      <w:r w:rsidRPr="00006519">
        <w:rPr>
          <w:rFonts w:ascii="Helvetica" w:hAnsi="Helvetica" w:cs="Helvetica"/>
          <w:color w:val="262626" w:themeColor="text1" w:themeTint="D9"/>
          <w:lang w:val="ga-IE"/>
        </w:rPr>
        <w:t>Bionn</w:t>
      </w:r>
      <w:r w:rsidR="00CB616E" w:rsidRPr="00006519">
        <w:rPr>
          <w:rFonts w:ascii="Helvetica" w:hAnsi="Helvetica" w:cs="Helvetica"/>
          <w:color w:val="262626" w:themeColor="text1" w:themeTint="D9"/>
          <w:lang w:val="ga-IE"/>
        </w:rPr>
        <w:t xml:space="preserve"> fuaim ‘w’ an Bhéarla ar </w:t>
      </w:r>
      <w:r w:rsidR="007F1163" w:rsidRPr="00006519">
        <w:rPr>
          <w:rFonts w:ascii="Helvetica" w:hAnsi="Helvetica" w:cs="Helvetica"/>
          <w:color w:val="262626" w:themeColor="text1" w:themeTint="D9"/>
          <w:lang w:val="ga-IE"/>
        </w:rPr>
        <w:t>‘bh’ agus ‘mh’ leathan</w:t>
      </w:r>
      <w:r w:rsidR="005759C6" w:rsidRPr="00006519">
        <w:rPr>
          <w:rFonts w:ascii="Helvetica" w:hAnsi="Helvetica" w:cs="Helvetica"/>
          <w:color w:val="262626" w:themeColor="text1" w:themeTint="D9"/>
          <w:lang w:val="ga-IE"/>
        </w:rPr>
        <w:t>.</w:t>
      </w:r>
      <w:r w:rsidR="007F1163" w:rsidRPr="00006519">
        <w:rPr>
          <w:rFonts w:ascii="Helvetica" w:hAnsi="Helvetica" w:cs="Helvetica"/>
          <w:color w:val="262626" w:themeColor="text1" w:themeTint="D9"/>
          <w:lang w:val="ga-IE"/>
        </w:rPr>
        <w:t xml:space="preserve"> </w:t>
      </w:r>
      <w:r w:rsidR="005759C6" w:rsidRPr="00006519">
        <w:rPr>
          <w:rFonts w:ascii="Helvetica" w:hAnsi="Helvetica" w:cs="Helvetica"/>
          <w:color w:val="262626" w:themeColor="text1" w:themeTint="D9"/>
          <w:lang w:val="ga-IE"/>
        </w:rPr>
        <w:t>F</w:t>
      </w:r>
      <w:r w:rsidR="007F1163" w:rsidRPr="00006519">
        <w:rPr>
          <w:rFonts w:ascii="Helvetica" w:hAnsi="Helvetica" w:cs="Helvetica"/>
          <w:color w:val="262626" w:themeColor="text1" w:themeTint="D9"/>
          <w:lang w:val="ga-IE"/>
        </w:rPr>
        <w:t>uaim</w:t>
      </w:r>
      <w:r w:rsidR="003E26DD" w:rsidRPr="00006519">
        <w:rPr>
          <w:rFonts w:ascii="Helvetica" w:hAnsi="Helvetica" w:cs="Helvetica"/>
          <w:color w:val="262626" w:themeColor="text1" w:themeTint="D9"/>
          <w:lang w:val="ga-IE"/>
        </w:rPr>
        <w:t xml:space="preserve"> ‘v’ an Bhéarla </w:t>
      </w:r>
      <w:r w:rsidR="005759C6" w:rsidRPr="00006519">
        <w:rPr>
          <w:rFonts w:ascii="Helvetica" w:hAnsi="Helvetica" w:cs="Helvetica"/>
          <w:color w:val="262626" w:themeColor="text1" w:themeTint="D9"/>
          <w:lang w:val="ga-IE"/>
        </w:rPr>
        <w:t xml:space="preserve">a bhíonn </w:t>
      </w:r>
      <w:r w:rsidR="003E26DD" w:rsidRPr="00006519">
        <w:rPr>
          <w:rFonts w:ascii="Helvetica" w:hAnsi="Helvetica" w:cs="Helvetica"/>
          <w:color w:val="262626" w:themeColor="text1" w:themeTint="D9"/>
          <w:lang w:val="ga-IE"/>
        </w:rPr>
        <w:t xml:space="preserve">ar ‘bh’ agus ‘mh’ caol sa Ghaeilge. </w:t>
      </w:r>
      <w:r w:rsidR="004B60EA" w:rsidRPr="00006519">
        <w:rPr>
          <w:rFonts w:ascii="Helvetica" w:hAnsi="Helvetica" w:cs="Helvetica"/>
          <w:color w:val="262626" w:themeColor="text1" w:themeTint="D9"/>
          <w:lang w:val="ga-IE"/>
        </w:rPr>
        <w:t>I gcanúint na Mumhan</w:t>
      </w:r>
      <w:r w:rsidR="005759C6" w:rsidRPr="00006519">
        <w:rPr>
          <w:rFonts w:ascii="Helvetica" w:hAnsi="Helvetica" w:cs="Helvetica"/>
          <w:color w:val="262626" w:themeColor="text1" w:themeTint="D9"/>
          <w:lang w:val="ga-IE"/>
        </w:rPr>
        <w:t>,</w:t>
      </w:r>
      <w:r w:rsidR="004B60EA" w:rsidRPr="00006519">
        <w:rPr>
          <w:rFonts w:ascii="Helvetica" w:hAnsi="Helvetica" w:cs="Helvetica"/>
          <w:color w:val="262626" w:themeColor="text1" w:themeTint="D9"/>
          <w:lang w:val="ga-IE"/>
        </w:rPr>
        <w:t xml:space="preserve"> áfach, </w:t>
      </w:r>
      <w:r w:rsidR="005759C6" w:rsidRPr="00006519">
        <w:rPr>
          <w:rFonts w:ascii="Helvetica" w:hAnsi="Helvetica" w:cs="Helvetica"/>
          <w:color w:val="262626" w:themeColor="text1" w:themeTint="D9"/>
          <w:lang w:val="ga-IE"/>
        </w:rPr>
        <w:t>bíonn</w:t>
      </w:r>
      <w:r w:rsidR="004B60EA" w:rsidRPr="00006519">
        <w:rPr>
          <w:rFonts w:ascii="Helvetica" w:hAnsi="Helvetica" w:cs="Helvetica"/>
          <w:color w:val="262626" w:themeColor="text1" w:themeTint="D9"/>
          <w:lang w:val="ga-IE"/>
        </w:rPr>
        <w:t xml:space="preserve"> fuaim ‘v’ an Bhéarla ar ‘bh’ agus ‘mh’ leathan agus caol. </w:t>
      </w:r>
      <w:r w:rsidR="001A5E84" w:rsidRPr="00006519">
        <w:rPr>
          <w:rFonts w:ascii="Helvetica" w:hAnsi="Helvetica" w:cs="Helvetica"/>
          <w:color w:val="262626" w:themeColor="text1" w:themeTint="D9"/>
          <w:lang w:val="ga-IE"/>
        </w:rPr>
        <w:t>Bíonn</w:t>
      </w:r>
      <w:r w:rsidR="004B60EA" w:rsidRPr="00006519">
        <w:rPr>
          <w:rFonts w:ascii="Helvetica" w:hAnsi="Helvetica" w:cs="Helvetica"/>
          <w:color w:val="262626" w:themeColor="text1" w:themeTint="D9"/>
          <w:lang w:val="ga-IE"/>
        </w:rPr>
        <w:t xml:space="preserve"> fuaim ‘ha’ ar </w:t>
      </w:r>
      <w:r w:rsidR="009F102A" w:rsidRPr="00006519">
        <w:rPr>
          <w:rFonts w:ascii="Helvetica" w:hAnsi="Helvetica" w:cs="Helvetica"/>
          <w:color w:val="262626" w:themeColor="text1" w:themeTint="D9"/>
          <w:lang w:val="ga-IE"/>
        </w:rPr>
        <w:t>‘th’ leathan agus caol</w:t>
      </w:r>
    </w:p>
    <w:p w14:paraId="54568D23" w14:textId="77777777" w:rsidR="00AE06C8" w:rsidRPr="00006519" w:rsidRDefault="00AE06C8" w:rsidP="42949E8D">
      <w:pPr>
        <w:pStyle w:val="Altanliosta"/>
        <w:spacing w:after="0" w:line="276" w:lineRule="auto"/>
        <w:jc w:val="both"/>
        <w:outlineLvl w:val="1"/>
        <w:rPr>
          <w:rFonts w:ascii="Helvetica" w:hAnsi="Helvetica" w:cs="Helvetica"/>
          <w:color w:val="262626" w:themeColor="text1" w:themeTint="D9"/>
          <w:lang w:val="ga-IE"/>
        </w:rPr>
      </w:pPr>
    </w:p>
    <w:p w14:paraId="3FF26C39" w14:textId="77777777" w:rsidR="008B038A" w:rsidRPr="00006519" w:rsidRDefault="008B038A" w:rsidP="42949E8D">
      <w:pPr>
        <w:pStyle w:val="Altanliosta"/>
        <w:numPr>
          <w:ilvl w:val="0"/>
          <w:numId w:val="44"/>
        </w:numPr>
        <w:spacing w:line="360" w:lineRule="auto"/>
        <w:rPr>
          <w:rFonts w:ascii="Helvetica" w:hAnsi="Helvetica" w:cs="Helvetica"/>
          <w:b/>
          <w:bCs/>
          <w:color w:val="033841" w:themeColor="text2" w:themeShade="80"/>
          <w:lang w:val="ga-IE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  <w:lang w:val="ga-IE"/>
        </w:rPr>
        <w:t xml:space="preserve">Cluiche Péirí </w:t>
      </w:r>
    </w:p>
    <w:p w14:paraId="522E9755" w14:textId="10AA507D" w:rsidR="008B038A" w:rsidRPr="00006519" w:rsidRDefault="00635B43" w:rsidP="42949E8D">
      <w:pPr>
        <w:pStyle w:val="Altanliosta"/>
        <w:spacing w:line="276" w:lineRule="auto"/>
        <w:ind w:left="357"/>
        <w:rPr>
          <w:rFonts w:ascii="Helvetica" w:hAnsi="Helvetica" w:cs="Helvetica"/>
          <w:color w:val="262626" w:themeColor="text1" w:themeTint="D9"/>
          <w:lang w:val="ga-IE"/>
        </w:rPr>
      </w:pPr>
      <w:r w:rsidRPr="00006519">
        <w:rPr>
          <w:rFonts w:ascii="Helvetica" w:hAnsi="Helvetica" w:cs="Helvetica"/>
          <w:color w:val="262626" w:themeColor="text1" w:themeTint="D9"/>
          <w:lang w:val="ga-IE"/>
        </w:rPr>
        <w:t xml:space="preserve">Léigh na focail thíos amach os ard don rang. Bí cinnte iad a fhuaimniú i gceart agus go mall. </w:t>
      </w:r>
      <w:r w:rsidR="00424867" w:rsidRPr="00006519">
        <w:rPr>
          <w:rFonts w:ascii="Helvetica" w:hAnsi="Helvetica" w:cs="Helvetica"/>
          <w:color w:val="262626" w:themeColor="text1" w:themeTint="D9"/>
          <w:lang w:val="ga-IE"/>
        </w:rPr>
        <w:t xml:space="preserve">Léigh amach péire focal amháin agus tabhair deis do na foghlaimeoirí na focail sin a scríobh síos. </w:t>
      </w:r>
      <w:r w:rsidR="00FB3AB3" w:rsidRPr="00006519">
        <w:rPr>
          <w:rFonts w:ascii="Helvetica" w:hAnsi="Helvetica" w:cs="Helvetica"/>
          <w:color w:val="262626" w:themeColor="text1" w:themeTint="D9"/>
          <w:lang w:val="ga-IE"/>
        </w:rPr>
        <w:t xml:space="preserve">Lean ar aghaidh leis an gcéad phéire eile agus mar sin ar aghaidh. </w:t>
      </w:r>
      <w:r w:rsidR="006119C1" w:rsidRPr="00006519">
        <w:rPr>
          <w:rFonts w:ascii="Helvetica" w:hAnsi="Helvetica" w:cs="Helvetica"/>
          <w:color w:val="262626" w:themeColor="text1" w:themeTint="D9"/>
          <w:lang w:val="ga-IE"/>
        </w:rPr>
        <w:t>Iarr ar gach beirt a liostaí focal a chur i gcomparáid le chéile ar dtús</w:t>
      </w:r>
      <w:r w:rsidR="00D45EE0" w:rsidRPr="00006519">
        <w:rPr>
          <w:rFonts w:ascii="Helvetica" w:hAnsi="Helvetica" w:cs="Helvetica"/>
          <w:color w:val="262626" w:themeColor="text1" w:themeTint="D9"/>
          <w:lang w:val="ga-IE"/>
        </w:rPr>
        <w:t>,</w:t>
      </w:r>
      <w:r w:rsidR="006119C1" w:rsidRPr="00006519">
        <w:rPr>
          <w:rFonts w:ascii="Helvetica" w:hAnsi="Helvetica" w:cs="Helvetica"/>
          <w:color w:val="262626" w:themeColor="text1" w:themeTint="D9"/>
          <w:lang w:val="ga-IE"/>
        </w:rPr>
        <w:t xml:space="preserve"> sula bpléifidh tusa</w:t>
      </w:r>
      <w:r w:rsidR="00FB3AB3" w:rsidRPr="00006519">
        <w:rPr>
          <w:rFonts w:ascii="Helvetica" w:hAnsi="Helvetica" w:cs="Helvetica"/>
          <w:color w:val="262626" w:themeColor="text1" w:themeTint="D9"/>
          <w:lang w:val="ga-IE"/>
        </w:rPr>
        <w:t xml:space="preserve"> na focail agus na fuaimeanna ar fad leis an rang ansin.</w:t>
      </w:r>
    </w:p>
    <w:p w14:paraId="60A0E9BF" w14:textId="45AA5ECF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Séan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/ Shéan</w:t>
      </w:r>
    </w:p>
    <w:p w14:paraId="18343EBF" w14:textId="3403F694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Tosaigh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/ Thosaigh</w:t>
      </w:r>
    </w:p>
    <w:p w14:paraId="2757F09E" w14:textId="77CCDB0A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Caill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/ Chaill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/ Chiall</w:t>
      </w:r>
    </w:p>
    <w:p w14:paraId="73B69EF5" w14:textId="5AC10E34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Muc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/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M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och</w:t>
      </w:r>
    </w:p>
    <w:p w14:paraId="3FFD1ABC" w14:textId="509C3DC6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Glan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/ Ghlan</w:t>
      </w:r>
    </w:p>
    <w:p w14:paraId="6BF77057" w14:textId="3D91221B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Róthe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R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eoite</w:t>
      </w:r>
    </w:p>
    <w:p w14:paraId="0E9DB5D7" w14:textId="4BF02503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Dún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D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hún</w:t>
      </w:r>
    </w:p>
    <w:p w14:paraId="5355B2E0" w14:textId="18BE615D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Dá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D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há</w:t>
      </w:r>
    </w:p>
    <w:p w14:paraId="19BC16F1" w14:textId="755F5527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Bhó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heo</w:t>
      </w:r>
    </w:p>
    <w:p w14:paraId="5FC8CDAD" w14:textId="55DD9CFB" w:rsidR="00D84429" w:rsidRPr="00006519" w:rsidRDefault="001600BF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hárta</w:t>
      </w:r>
      <w: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C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hearta</w:t>
      </w:r>
    </w:p>
    <w:p w14:paraId="3587538B" w14:textId="3C8FFCEE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An</w:t>
      </w:r>
      <w:r w:rsidR="00665E8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ghearr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A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n</w:t>
      </w:r>
      <w:r w:rsidR="00665E8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noBreakHyphen/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ghar</w:t>
      </w:r>
    </w:p>
    <w:p w14:paraId="239CD257" w14:textId="3012C67B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Ghiota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G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huta</w:t>
      </w:r>
    </w:p>
    <w:p w14:paraId="523E1B16" w14:textId="6B1FF221" w:rsidR="00D84429" w:rsidRPr="00006519" w:rsidRDefault="00D84429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Dhúil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D</w:t>
      </w: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hiúl</w:t>
      </w:r>
    </w:p>
    <w:p w14:paraId="33A1FFC6" w14:textId="5A5B1483" w:rsidR="00D84429" w:rsidRPr="00006519" w:rsidRDefault="001600BF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</w:pPr>
      <w:r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hille</w:t>
      </w:r>
      <w: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 w:rsidR="008A145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B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haile</w:t>
      </w:r>
    </w:p>
    <w:p w14:paraId="7B460669" w14:textId="17B798DD" w:rsidR="0000320C" w:rsidRPr="00006519" w:rsidRDefault="008A145F" w:rsidP="42949E8D">
      <w:pPr>
        <w:spacing w:before="0" w:line="276" w:lineRule="auto"/>
        <w:ind w:left="357"/>
        <w:rPr>
          <w:rFonts w:ascii="Helvetica" w:hAnsi="Helvetica" w:cs="Helvetica"/>
          <w:color w:val="262626" w:themeColor="text1" w:themeTint="D9"/>
        </w:rPr>
      </w:pPr>
      <w: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M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heon</w:t>
      </w:r>
      <w:r w:rsidR="001600BF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 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 xml:space="preserve">/ </w:t>
      </w:r>
      <w:r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M</w:t>
      </w:r>
      <w:r w:rsidR="00D84429" w:rsidRPr="00006519">
        <w:rPr>
          <w:rFonts w:ascii="Helvetica" w:hAnsi="Helvetica" w:cs="Helvetica"/>
          <w:color w:val="262626" w:themeColor="text1" w:themeTint="D9"/>
          <w:kern w:val="2"/>
          <w:lang w:eastAsia="en-US"/>
          <w14:ligatures w14:val="standardContextual"/>
        </w:rPr>
        <w:t>hóin</w:t>
      </w:r>
    </w:p>
    <w:p w14:paraId="2EBB8B6E" w14:textId="77777777" w:rsidR="0000320C" w:rsidRPr="00006519" w:rsidRDefault="0000320C" w:rsidP="42949E8D">
      <w:pPr>
        <w:spacing w:before="0" w:line="360" w:lineRule="auto"/>
        <w:jc w:val="both"/>
        <w:rPr>
          <w:rFonts w:ascii="Helvetica" w:hAnsi="Helvetica" w:cs="Helvetica"/>
          <w:color w:val="262626" w:themeColor="text1" w:themeTint="D9"/>
        </w:rPr>
      </w:pPr>
    </w:p>
    <w:p w14:paraId="277571BE" w14:textId="77777777" w:rsidR="000D555B" w:rsidRDefault="000D555B" w:rsidP="42949E8D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</w:p>
    <w:p w14:paraId="11150691" w14:textId="5BAA185C" w:rsidR="00D20F14" w:rsidRPr="00006519" w:rsidRDefault="00170CA1" w:rsidP="42949E8D">
      <w:pPr>
        <w:pStyle w:val="Ceannteideal2"/>
        <w:numPr>
          <w:ilvl w:val="0"/>
          <w:numId w:val="0"/>
        </w:numPr>
        <w:jc w:val="left"/>
        <w:rPr>
          <w:color w:val="0CC0DF" w:themeColor="accent1"/>
          <w:sz w:val="32"/>
          <w:szCs w:val="32"/>
        </w:rPr>
      </w:pPr>
      <w:r w:rsidRPr="00006519">
        <w:rPr>
          <w:color w:val="0CC0DF" w:themeColor="accent1"/>
          <w:sz w:val="32"/>
          <w:szCs w:val="32"/>
        </w:rPr>
        <w:t>C:</w:t>
      </w:r>
      <w:r w:rsidRPr="00006519">
        <w:rPr>
          <w:color w:val="0CC0DF" w:themeColor="accent1"/>
          <w:spacing w:val="-2"/>
          <w:sz w:val="32"/>
          <w:szCs w:val="32"/>
        </w:rPr>
        <w:t xml:space="preserve"> </w:t>
      </w:r>
      <w:r w:rsidRPr="00006519">
        <w:rPr>
          <w:color w:val="0CC0DF" w:themeColor="accent1"/>
          <w:sz w:val="32"/>
          <w:szCs w:val="32"/>
        </w:rPr>
        <w:t>CUMARSÁID</w:t>
      </w:r>
      <w:r w:rsidR="00C10AAE" w:rsidRPr="00006519">
        <w:rPr>
          <w:color w:val="0CC0DF" w:themeColor="accent1"/>
          <w:sz w:val="32"/>
          <w:szCs w:val="32"/>
        </w:rPr>
        <w:br/>
      </w:r>
    </w:p>
    <w:p w14:paraId="1491053B" w14:textId="4A3B2BF3" w:rsidR="009C022D" w:rsidRPr="00006519" w:rsidRDefault="002004A2" w:rsidP="42949E8D">
      <w:pPr>
        <w:spacing w:before="0" w:line="360" w:lineRule="auto"/>
        <w:jc w:val="both"/>
        <w:rPr>
          <w:rFonts w:ascii="Helvetica" w:hAnsi="Helvetica" w:cs="Helvetica"/>
          <w:b/>
          <w:bCs/>
          <w:color w:val="033841" w:themeColor="text2" w:themeShade="80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</w:rPr>
        <w:t>Ó</w:t>
      </w:r>
      <w:r w:rsidR="00F35646" w:rsidRPr="00006519">
        <w:rPr>
          <w:rFonts w:ascii="Helvetica" w:hAnsi="Helvetica" w:cs="Helvetica"/>
          <w:b/>
          <w:bCs/>
          <w:color w:val="033841" w:themeColor="text2" w:themeShade="80"/>
        </w:rPr>
        <w:t xml:space="preserve"> S</w:t>
      </w:r>
      <w:r w:rsidRPr="00006519">
        <w:rPr>
          <w:rFonts w:ascii="Helvetica" w:hAnsi="Helvetica" w:cs="Helvetica"/>
          <w:b/>
          <w:bCs/>
          <w:color w:val="033841" w:themeColor="text2" w:themeShade="80"/>
        </w:rPr>
        <w:t xml:space="preserve">cript go </w:t>
      </w:r>
      <w:r w:rsidR="00F35646" w:rsidRPr="00006519">
        <w:rPr>
          <w:rFonts w:ascii="Helvetica" w:hAnsi="Helvetica" w:cs="Helvetica"/>
          <w:b/>
          <w:bCs/>
          <w:color w:val="033841" w:themeColor="text2" w:themeShade="80"/>
        </w:rPr>
        <w:t>S</w:t>
      </w:r>
      <w:r w:rsidRPr="00006519">
        <w:rPr>
          <w:rFonts w:ascii="Helvetica" w:hAnsi="Helvetica" w:cs="Helvetica"/>
          <w:b/>
          <w:bCs/>
          <w:color w:val="033841" w:themeColor="text2" w:themeShade="80"/>
        </w:rPr>
        <w:t>táitse</w:t>
      </w:r>
    </w:p>
    <w:p w14:paraId="1A825A57" w14:textId="37062C76" w:rsidR="009C022D" w:rsidRPr="00006519" w:rsidRDefault="009A547B" w:rsidP="42949E8D">
      <w:pPr>
        <w:pStyle w:val="Altanliosta"/>
        <w:spacing w:line="276" w:lineRule="auto"/>
        <w:ind w:left="0"/>
        <w:jc w:val="both"/>
        <w:rPr>
          <w:rFonts w:ascii="Helvetica" w:hAnsi="Helvetica" w:cs="Helvetica"/>
          <w:color w:val="262626" w:themeColor="text1" w:themeTint="D9"/>
          <w:lang w:val="ga-IE"/>
        </w:rPr>
      </w:pPr>
      <w:r w:rsidRPr="00006519">
        <w:rPr>
          <w:rFonts w:ascii="Helvetica" w:hAnsi="Helvetica" w:cs="Helvetica"/>
          <w:color w:val="262626" w:themeColor="text1" w:themeTint="D9"/>
          <w:lang w:val="ga-IE"/>
        </w:rPr>
        <w:t xml:space="preserve">Iarr ar </w:t>
      </w:r>
      <w:r w:rsidR="00242012" w:rsidRPr="00006519">
        <w:rPr>
          <w:rFonts w:ascii="Helvetica" w:hAnsi="Helvetica" w:cs="Helvetica"/>
          <w:color w:val="262626" w:themeColor="text1" w:themeTint="D9"/>
          <w:lang w:val="ga-IE"/>
        </w:rPr>
        <w:t>na foghlaimeoirí féachaint ar na míreanna san fhíseán arís agus aird a dhíriú ar na fotheidil agus iad ag éisteacht. Ansin</w:t>
      </w:r>
      <w:r w:rsidR="0095135E" w:rsidRPr="00006519">
        <w:rPr>
          <w:rFonts w:ascii="Helvetica" w:hAnsi="Helvetica" w:cs="Helvetica"/>
          <w:color w:val="262626" w:themeColor="text1" w:themeTint="D9"/>
          <w:lang w:val="ga-IE"/>
        </w:rPr>
        <w:t>,</w:t>
      </w:r>
      <w:r w:rsidR="00242012" w:rsidRPr="00006519">
        <w:rPr>
          <w:rFonts w:ascii="Helvetica" w:hAnsi="Helvetica" w:cs="Helvetica"/>
          <w:color w:val="262626" w:themeColor="text1" w:themeTint="D9"/>
          <w:lang w:val="ga-IE"/>
        </w:rPr>
        <w:t xml:space="preserve"> iarr</w:t>
      </w:r>
      <w:r w:rsidR="0029787D" w:rsidRPr="00006519">
        <w:rPr>
          <w:rFonts w:ascii="Helvetica" w:hAnsi="Helvetica" w:cs="Helvetica"/>
          <w:color w:val="262626" w:themeColor="text1" w:themeTint="D9"/>
          <w:lang w:val="ga-IE"/>
        </w:rPr>
        <w:t xml:space="preserve"> orthu cleachtadh a dhéanamh</w:t>
      </w:r>
      <w:r w:rsidR="00B84E7A" w:rsidRPr="00006519">
        <w:rPr>
          <w:rFonts w:ascii="Helvetica" w:hAnsi="Helvetica" w:cs="Helvetica"/>
          <w:color w:val="262626" w:themeColor="text1" w:themeTint="D9"/>
          <w:lang w:val="ga-IE"/>
        </w:rPr>
        <w:t xml:space="preserve"> ar na línte ar fad sna comhráite, leo féin ar dtús agus ansin leis an duine in aice leo. </w:t>
      </w:r>
      <w:r w:rsidR="00F32CC1" w:rsidRPr="00006519">
        <w:rPr>
          <w:rFonts w:ascii="Helvetica" w:hAnsi="Helvetica" w:cs="Helvetica"/>
          <w:color w:val="262626" w:themeColor="text1" w:themeTint="D9"/>
          <w:lang w:val="ga-IE"/>
        </w:rPr>
        <w:t xml:space="preserve">Iarr ar gach beirt aisteoireacht a dhéanamh sna róil i ngach mír agus na róil a mhalartú freisin. Iarr ar bheirteanna éagsúla </w:t>
      </w:r>
      <w:r w:rsidR="0077440E" w:rsidRPr="00006519">
        <w:rPr>
          <w:rFonts w:ascii="Helvetica" w:hAnsi="Helvetica" w:cs="Helvetica"/>
          <w:color w:val="262626" w:themeColor="text1" w:themeTint="D9"/>
          <w:lang w:val="ga-IE"/>
        </w:rPr>
        <w:t xml:space="preserve">na línte a léamh amach </w:t>
      </w:r>
      <w:r w:rsidR="005A5DCE" w:rsidRPr="00006519">
        <w:rPr>
          <w:rFonts w:ascii="Helvetica" w:hAnsi="Helvetica" w:cs="Helvetica"/>
          <w:color w:val="262626" w:themeColor="text1" w:themeTint="D9"/>
          <w:lang w:val="ga-IE"/>
        </w:rPr>
        <w:t>os</w:t>
      </w:r>
      <w:r w:rsidR="0077440E" w:rsidRPr="00006519">
        <w:rPr>
          <w:rFonts w:ascii="Helvetica" w:hAnsi="Helvetica" w:cs="Helvetica"/>
          <w:color w:val="262626" w:themeColor="text1" w:themeTint="D9"/>
          <w:lang w:val="ga-IE"/>
        </w:rPr>
        <w:t xml:space="preserve"> comhair an ranga. </w:t>
      </w:r>
    </w:p>
    <w:p w14:paraId="4EA1B8D6" w14:textId="77777777" w:rsidR="00672E19" w:rsidRPr="00006519" w:rsidRDefault="00672E19" w:rsidP="42949E8D">
      <w:pPr>
        <w:spacing w:before="0" w:line="276" w:lineRule="auto"/>
        <w:rPr>
          <w:lang w:eastAsia="en-US"/>
        </w:rPr>
      </w:pPr>
    </w:p>
    <w:p w14:paraId="1DA7AEAF" w14:textId="751D1F74" w:rsidR="004B3D0E" w:rsidRPr="00006519" w:rsidRDefault="004B3D0E" w:rsidP="42949E8D">
      <w:r w:rsidRPr="00006519">
        <w:br w:type="page"/>
      </w:r>
    </w:p>
    <w:p w14:paraId="6BADC04E" w14:textId="77777777" w:rsidR="004B3D0E" w:rsidRPr="00006519" w:rsidRDefault="004B3D0E" w:rsidP="42949E8D"/>
    <w:p w14:paraId="5FCECA37" w14:textId="5B342BDD" w:rsidR="00CA5418" w:rsidRPr="00006519" w:rsidRDefault="00593D3F" w:rsidP="42949E8D">
      <w:pPr>
        <w:pStyle w:val="Teideal1"/>
        <w:rPr>
          <w:rFonts w:ascii="Arial" w:hAnsi="Arial" w:cs="Arial"/>
          <w:color w:val="FF0099" w:themeColor="accent2"/>
          <w:w w:val="115"/>
          <w:sz w:val="36"/>
          <w:szCs w:val="36"/>
          <w:u w:val="none"/>
        </w:rPr>
      </w:pPr>
      <w:r w:rsidRPr="00006519">
        <w:rPr>
          <w:rFonts w:cs="Arial"/>
          <w:b w:val="0"/>
          <w:bCs w:val="0"/>
          <w:noProof/>
          <w:color w:val="FF03C8"/>
          <w:u w:val="none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7A179B54" wp14:editId="2E4CBEA8">
                <wp:simplePos x="0" y="0"/>
                <wp:positionH relativeFrom="page">
                  <wp:posOffset>685800</wp:posOffset>
                </wp:positionH>
                <wp:positionV relativeFrom="paragraph">
                  <wp:posOffset>328930</wp:posOffset>
                </wp:positionV>
                <wp:extent cx="6438900" cy="38100"/>
                <wp:effectExtent l="0" t="0" r="0" b="0"/>
                <wp:wrapTopAndBottom/>
                <wp:docPr id="951548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38100"/>
                        </a:xfrm>
                        <a:prstGeom prst="rect">
                          <a:avLst/>
                        </a:prstGeom>
                        <a:solidFill>
                          <a:srgbClr val="FF03C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asvg="http://schemas.microsoft.com/office/drawing/2016/SVG/main">
            <w:pict w14:anchorId="5E8F419D">
              <v:rect id="Rectangle 15" style="position:absolute;margin-left:54pt;margin-top:25.9pt;width:507pt;height:3pt;z-index:-251621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03c8" stroked="f" w14:anchorId="2034DC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">
                <w10:wrap type="topAndBottom" anchorx="page"/>
              </v:rect>
            </w:pict>
          </mc:Fallback>
        </mc:AlternateContent>
      </w:r>
      <w:r w:rsidR="00CA5418" w:rsidRPr="00006519">
        <w:rPr>
          <w:rFonts w:ascii="Arial" w:hAnsi="Arial" w:cs="Arial"/>
          <w:color w:val="FF03C8"/>
          <w:w w:val="115"/>
          <w:sz w:val="36"/>
          <w:szCs w:val="36"/>
          <w:u w:val="none"/>
        </w:rPr>
        <w:t>AN</w:t>
      </w:r>
      <w:r w:rsidR="00CA5418" w:rsidRPr="00006519">
        <w:rPr>
          <w:rFonts w:ascii="Arial" w:hAnsi="Arial" w:cs="Arial"/>
          <w:color w:val="FF03C8"/>
          <w:spacing w:val="46"/>
          <w:w w:val="115"/>
          <w:sz w:val="36"/>
          <w:szCs w:val="36"/>
          <w:u w:val="none"/>
        </w:rPr>
        <w:t xml:space="preserve"> </w:t>
      </w:r>
      <w:r w:rsidR="00CA5418" w:rsidRPr="00006519">
        <w:rPr>
          <w:rFonts w:ascii="Arial" w:hAnsi="Arial" w:cs="Arial"/>
          <w:color w:val="FF03C8"/>
          <w:w w:val="115"/>
          <w:sz w:val="36"/>
          <w:szCs w:val="36"/>
          <w:u w:val="none"/>
        </w:rPr>
        <w:t>SCRIPT</w:t>
      </w:r>
    </w:p>
    <w:p w14:paraId="6FF2091A" w14:textId="448B6317" w:rsidR="00E15D5F" w:rsidRPr="00006519" w:rsidRDefault="00C10AAE" w:rsidP="42949E8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br/>
      </w:r>
      <w:r w:rsidR="00E15D5F"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Intreoir</w:t>
      </w:r>
    </w:p>
    <w:p w14:paraId="609E57E7" w14:textId="149541A4" w:rsidR="005E1D9C" w:rsidRPr="006F2802" w:rsidRDefault="005E1D9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6F2802">
        <w:rPr>
          <w:rFonts w:ascii="Helvetica" w:eastAsia="Helvetica" w:hAnsi="Helvetica" w:cs="Helvetica"/>
          <w:color w:val="262626" w:themeColor="text1" w:themeTint="D9"/>
        </w:rPr>
        <w:t>Fáilte chuig SnasTV Ros na Rún. Sraith 2, Ceacht 5</w:t>
      </w:r>
      <w:r w:rsidR="007F13EE" w:rsidRPr="006F2802">
        <w:rPr>
          <w:rFonts w:ascii="Helvetica" w:eastAsia="Helvetica" w:hAnsi="Helvetica" w:cs="Helvetica"/>
          <w:color w:val="262626" w:themeColor="text1" w:themeTint="D9"/>
        </w:rPr>
        <w:t xml:space="preserve">. </w:t>
      </w:r>
      <w:r w:rsidRPr="006F2802">
        <w:rPr>
          <w:rFonts w:ascii="Helvetica" w:eastAsia="Helvetica" w:hAnsi="Helvetica" w:cs="Helvetica"/>
          <w:color w:val="262626" w:themeColor="text1" w:themeTint="D9"/>
        </w:rPr>
        <w:t>Sin dúshlán – Consain shéimhithe sa Ghaeilge</w:t>
      </w:r>
    </w:p>
    <w:p w14:paraId="359F2DBB" w14:textId="77777777" w:rsidR="005E1D9C" w:rsidRPr="00006519" w:rsidRDefault="005E1D9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36AA3F98" w14:textId="1C5108A5" w:rsidR="005E1D9C" w:rsidRPr="00006519" w:rsidRDefault="005E1D9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Phléigh muid cuid de na dúshláin a bhíonn ag foghlaimeoirí maidir le fuaimeanna na Gaeilge i g</w:t>
      </w:r>
      <w:r w:rsidR="00BC5FC8" w:rsidRPr="00006519">
        <w:rPr>
          <w:rFonts w:ascii="Helvetica" w:eastAsia="Helvetica" w:hAnsi="Helvetica" w:cs="Helvetica"/>
          <w:color w:val="262626" w:themeColor="text1" w:themeTint="D9"/>
        </w:rPr>
        <w:t>C</w:t>
      </w:r>
      <w:r w:rsidRPr="00006519">
        <w:rPr>
          <w:rFonts w:ascii="Helvetica" w:eastAsia="Helvetica" w:hAnsi="Helvetica" w:cs="Helvetica"/>
          <w:color w:val="262626" w:themeColor="text1" w:themeTint="D9"/>
        </w:rPr>
        <w:t>eacht 3 den tsraith seo. Sa cheacht sin</w:t>
      </w:r>
      <w:r w:rsidR="00BC5FC8" w:rsidRPr="00006519">
        <w:rPr>
          <w:rFonts w:ascii="Helvetica" w:eastAsia="Helvetica" w:hAnsi="Helvetica" w:cs="Helvetica"/>
          <w:color w:val="262626" w:themeColor="text1" w:themeTint="D9"/>
        </w:rPr>
        <w:t>,</w:t>
      </w:r>
      <w:r w:rsidRPr="00006519">
        <w:rPr>
          <w:rFonts w:ascii="Helvetica" w:eastAsia="Helvetica" w:hAnsi="Helvetica" w:cs="Helvetica"/>
          <w:color w:val="262626" w:themeColor="text1" w:themeTint="D9"/>
        </w:rPr>
        <w:t xml:space="preserve"> chuidigh muintir Ros na Rún linn teacht isteach ar na fuaimeanna a bhaineann le cuid de na consain leathana agus chaola sa Ghaeilge</w:t>
      </w:r>
      <w:r w:rsidR="00BC5FC8" w:rsidRPr="00006519">
        <w:rPr>
          <w:rFonts w:ascii="Helvetica" w:eastAsia="Helvetica" w:hAnsi="Helvetica" w:cs="Helvetica"/>
          <w:color w:val="262626" w:themeColor="text1" w:themeTint="D9"/>
        </w:rPr>
        <w:t xml:space="preserve"> –</w:t>
      </w:r>
      <w:r w:rsidRPr="00006519">
        <w:rPr>
          <w:rFonts w:ascii="Helvetica" w:eastAsia="Helvetica" w:hAnsi="Helvetica" w:cs="Helvetica"/>
          <w:color w:val="262626" w:themeColor="text1" w:themeTint="D9"/>
        </w:rPr>
        <w:t xml:space="preserve"> is é sin na fuaimeanna a bhíonn </w:t>
      </w:r>
      <w:r w:rsidR="00B366FD" w:rsidRPr="00006519">
        <w:rPr>
          <w:rFonts w:ascii="Helvetica" w:eastAsia="Helvetica" w:hAnsi="Helvetica" w:cs="Helvetica"/>
          <w:color w:val="262626" w:themeColor="text1" w:themeTint="D9"/>
        </w:rPr>
        <w:t>ar</w:t>
      </w:r>
      <w:r w:rsidRPr="00006519">
        <w:rPr>
          <w:rFonts w:ascii="Helvetica" w:eastAsia="Helvetica" w:hAnsi="Helvetica" w:cs="Helvetica"/>
          <w:color w:val="262626" w:themeColor="text1" w:themeTint="D9"/>
        </w:rPr>
        <w:t xml:space="preserve"> chonsain ar nós ‘s’, ‘d’, ‘t’, agus ‘r’, ag brath ar na gutaí atá taobh leo.</w:t>
      </w:r>
    </w:p>
    <w:p w14:paraId="3C5669D5" w14:textId="77777777" w:rsidR="005E1D9C" w:rsidRPr="00006519" w:rsidRDefault="005E1D9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38125098" w14:textId="5A26F262" w:rsidR="00F65764" w:rsidRPr="00006519" w:rsidRDefault="005E1D9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Sa cheacht seo, tabharfaidh muid aghaidh ar na fuaimeanna a bhaineann leis na consain shéimhithe, chun iad a aithint, a chleachtadh agus a thabhairt linn.</w:t>
      </w:r>
    </w:p>
    <w:p w14:paraId="4B154C9E" w14:textId="77777777" w:rsidR="005E1D9C" w:rsidRPr="00006519" w:rsidRDefault="005E1D9C" w:rsidP="42949E8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</w:p>
    <w:p w14:paraId="443E760A" w14:textId="77777777" w:rsidR="00AB5511" w:rsidRPr="00006519" w:rsidRDefault="00AB5511" w:rsidP="42949E8D">
      <w:pPr>
        <w:pStyle w:val="Altanliosta"/>
        <w:numPr>
          <w:ilvl w:val="0"/>
          <w:numId w:val="40"/>
        </w:numPr>
        <w:spacing w:after="0" w:line="276" w:lineRule="auto"/>
        <w:jc w:val="both"/>
        <w:rPr>
          <w:rFonts w:ascii="Helvetica" w:hAnsi="Helvetica" w:cs="Helvetica"/>
          <w:b/>
          <w:bCs/>
          <w:color w:val="033841" w:themeColor="text2" w:themeShade="80"/>
          <w:u w:val="single"/>
          <w:lang w:val="ga-IE"/>
        </w:rPr>
      </w:pPr>
      <w:r w:rsidRPr="00006519">
        <w:rPr>
          <w:rFonts w:ascii="Helvetica" w:hAnsi="Helvetica" w:cs="Helvetica"/>
          <w:b/>
          <w:bCs/>
          <w:color w:val="033841" w:themeColor="text2" w:themeShade="80"/>
          <w:u w:val="single"/>
          <w:lang w:val="ga-IE"/>
        </w:rPr>
        <w:t xml:space="preserve">An fhuaim ‘sh’ – Do shoc sa scéal agus dúshlán eile. </w:t>
      </w:r>
    </w:p>
    <w:p w14:paraId="0E546192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000000" w:themeColor="text1"/>
        </w:rPr>
      </w:pPr>
    </w:p>
    <w:p w14:paraId="64C2FF29" w14:textId="0AEDE83B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 xml:space="preserve">Caithfimid spotsolas ar dtús ar an fhuaim a bhaineann le ‘sh’ sa Ghaeilge. Sa </w:t>
      </w:r>
      <w:r w:rsidR="004D49DC" w:rsidRPr="00006519">
        <w:rPr>
          <w:rFonts w:ascii="Helvetica" w:eastAsia="Helvetica" w:hAnsi="Helvetica" w:cs="Helvetica"/>
          <w:color w:val="262626" w:themeColor="text1" w:themeTint="D9"/>
        </w:rPr>
        <w:t>Bhéarla</w:t>
      </w:r>
      <w:r w:rsidRPr="00006519">
        <w:rPr>
          <w:rFonts w:ascii="Helvetica" w:eastAsia="Helvetica" w:hAnsi="Helvetica" w:cs="Helvetica"/>
          <w:color w:val="262626" w:themeColor="text1" w:themeTint="D9"/>
        </w:rPr>
        <w:t>, ar ndóigh, bíonn fuaim ‘shhhh’ ag baint leis na litreacha ‘sh’, ach sa Ghaeilge, is fuaim ‘h’ (huh) atá ann. Tá an difríocht sin an</w:t>
      </w:r>
      <w:r w:rsidR="00665E8F">
        <w:rPr>
          <w:rFonts w:ascii="Helvetica" w:eastAsia="Helvetica" w:hAnsi="Helvetica" w:cs="Helvetica"/>
          <w:color w:val="262626" w:themeColor="text1" w:themeTint="D9"/>
        </w:rPr>
        <w:noBreakHyphen/>
      </w:r>
      <w:r w:rsidRPr="00006519">
        <w:rPr>
          <w:rFonts w:ascii="Helvetica" w:eastAsia="Helvetica" w:hAnsi="Helvetica" w:cs="Helvetica"/>
          <w:color w:val="262626" w:themeColor="text1" w:themeTint="D9"/>
        </w:rPr>
        <w:t>soiléir sna samplaí se</w:t>
      </w:r>
      <w:r w:rsidR="00675A19" w:rsidRPr="00006519">
        <w:rPr>
          <w:rFonts w:ascii="Helvetica" w:eastAsia="Helvetica" w:hAnsi="Helvetica" w:cs="Helvetica"/>
          <w:color w:val="262626" w:themeColor="text1" w:themeTint="D9"/>
        </w:rPr>
        <w:t>o:</w:t>
      </w:r>
    </w:p>
    <w:p w14:paraId="27C3AAF4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18820B10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SH an Bhéarla</w:t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>SH na Gaeilge</w:t>
      </w:r>
    </w:p>
    <w:p w14:paraId="4FEF3609" w14:textId="562FE033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 xml:space="preserve">I hurt my shin playing football. </w:t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 xml:space="preserve">Bliain ó shin. </w:t>
      </w:r>
    </w:p>
    <w:p w14:paraId="26F8CD37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31E57792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Ní mór dúinn a bheith cúramach i gcónaí gan an dá chóras fuaimnithe sin a mheascadh le chéile!</w:t>
      </w:r>
    </w:p>
    <w:p w14:paraId="4B28E58B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7AFAE69A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Féach ar na samplaí eile seo:</w:t>
      </w:r>
    </w:p>
    <w:p w14:paraId="066D8B60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175E0BD2" w14:textId="054C46D2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SH an Bhéarla</w:t>
      </w:r>
      <w:r w:rsidRPr="00006519">
        <w:tab/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>SH na Gaeilge</w:t>
      </w:r>
    </w:p>
    <w:p w14:paraId="0DF84298" w14:textId="60AD21BC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Sheila</w:t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>mála Shíle</w:t>
      </w:r>
    </w:p>
    <w:p w14:paraId="081F89C1" w14:textId="529A1483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000000" w:themeColor="text1"/>
        </w:rPr>
        <w:t>sham</w:t>
      </w:r>
      <w:r w:rsidRPr="00006519">
        <w:tab/>
      </w:r>
      <w:r w:rsidR="00F66B0C">
        <w:tab/>
      </w:r>
      <w:r w:rsidRPr="00006519">
        <w:tab/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000000" w:themeColor="text1"/>
        </w:rPr>
        <w:t xml:space="preserve">mar shampla </w:t>
      </w:r>
    </w:p>
    <w:p w14:paraId="3CF45DFF" w14:textId="664E160F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shade</w:t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>mo shaol</w:t>
      </w:r>
    </w:p>
    <w:p w14:paraId="05C6D1E9" w14:textId="15357140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she</w:t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>shíl, shuigh</w:t>
      </w:r>
    </w:p>
    <w:p w14:paraId="376F9C0E" w14:textId="3E465F72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 xml:space="preserve">shoe </w:t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>mo shúil</w:t>
      </w:r>
    </w:p>
    <w:p w14:paraId="4FC298B5" w14:textId="34046A8F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show</w:t>
      </w:r>
      <w:r w:rsidR="00F66B0C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tab/>
      </w:r>
      <w:r w:rsidRPr="00006519">
        <w:tab/>
      </w:r>
      <w:r w:rsidRPr="00006519">
        <w:tab/>
      </w:r>
      <w:r w:rsidRPr="00006519"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>na meáin shóisialta</w:t>
      </w:r>
    </w:p>
    <w:p w14:paraId="77692680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3B713C75" w14:textId="17F6F909" w:rsidR="00E15D5F" w:rsidRPr="00006519" w:rsidRDefault="008B5375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000000" w:themeColor="text1"/>
        </w:rPr>
        <w:t>Éist anois leis ‘sh’ atá ag do sheanchairde i Ros na Rún:</w:t>
      </w:r>
    </w:p>
    <w:p w14:paraId="74E8D8D0" w14:textId="77777777" w:rsidR="008B5375" w:rsidRPr="00006519" w:rsidRDefault="008B5375" w:rsidP="42949E8D">
      <w:pPr>
        <w:spacing w:before="0" w:line="276" w:lineRule="auto"/>
        <w:jc w:val="both"/>
        <w:rPr>
          <w:rFonts w:ascii="Helvetica" w:eastAsia="Calibri" w:hAnsi="Helvetica" w:cs="Arial"/>
          <w:kern w:val="2"/>
          <w:lang w:eastAsia="en-US"/>
          <w14:ligatures w14:val="standardContextual"/>
        </w:rPr>
      </w:pPr>
    </w:p>
    <w:p w14:paraId="02291F70" w14:textId="1722BF79" w:rsidR="00E15D5F" w:rsidRPr="00006519" w:rsidRDefault="00E15D5F" w:rsidP="42949E8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62B27C05" w14:textId="7642FB7E" w:rsidR="003E635C" w:rsidRPr="00006519" w:rsidRDefault="003E635C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John Joe: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 xml:space="preserve">Achan am a sánn tú do shoc isteach i scéal níonn tú cac madaidh de. </w:t>
      </w:r>
    </w:p>
    <w:p w14:paraId="744CB2EA" w14:textId="450BF1AB" w:rsidR="003E635C" w:rsidRPr="00006519" w:rsidRDefault="003E635C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Crystal: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 xml:space="preserve">Nach bhfuil sé ina sheomra? </w:t>
      </w:r>
    </w:p>
    <w:p w14:paraId="3D78B8D0" w14:textId="77777777" w:rsidR="003E635C" w:rsidRPr="00006519" w:rsidRDefault="003E635C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Diana: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i/>
          <w:iCs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Wow.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 Ní bheidh sí róshásta leis sin.</w:t>
      </w:r>
    </w:p>
    <w:p w14:paraId="5B56DC80" w14:textId="77777777" w:rsidR="003E635C" w:rsidRPr="00006519" w:rsidRDefault="003E635C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Conall: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Sin dúshlán mór!</w:t>
      </w:r>
    </w:p>
    <w:p w14:paraId="7EC53F43" w14:textId="77777777" w:rsidR="0004070A" w:rsidRDefault="0004070A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3609770F" w14:textId="0CBEA7D8" w:rsidR="003E635C" w:rsidRPr="00006519" w:rsidRDefault="003E635C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Arís: do shoc, ina sheomra, róshásta, dúshlán.</w:t>
      </w:r>
    </w:p>
    <w:p w14:paraId="3C4DF8AF" w14:textId="77777777" w:rsidR="009B7ED5" w:rsidRDefault="009B7ED5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5E29685C" w14:textId="5A45A168" w:rsidR="003E635C" w:rsidRPr="00006519" w:rsidRDefault="003E635C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Ní ‘duais lán’ atá ann mar sin, ach dúshlán!</w:t>
      </w:r>
    </w:p>
    <w:p w14:paraId="671344E6" w14:textId="77777777" w:rsidR="00204102" w:rsidRPr="00006519" w:rsidRDefault="00204102" w:rsidP="42949E8D">
      <w:pPr>
        <w:spacing w:before="0" w:line="276" w:lineRule="auto"/>
        <w:jc w:val="both"/>
        <w:rPr>
          <w:rFonts w:ascii="Helvetica" w:eastAsia="Helvetica" w:hAnsi="Helvetica" w:cs="Helvetica"/>
        </w:rPr>
      </w:pPr>
    </w:p>
    <w:p w14:paraId="1652CDB6" w14:textId="4ACFBBDD" w:rsidR="00B45050" w:rsidRPr="00006519" w:rsidRDefault="00B45050" w:rsidP="42949E8D">
      <w:pPr>
        <w:numPr>
          <w:ilvl w:val="0"/>
          <w:numId w:val="40"/>
        </w:numPr>
        <w:spacing w:before="0" w:line="276" w:lineRule="auto"/>
        <w:jc w:val="both"/>
        <w:rPr>
          <w:rFonts w:ascii="Helvetica" w:eastAsia="Helvetica" w:hAnsi="Helvetica" w:cs="Helvetica"/>
          <w:b/>
          <w:bCs/>
          <w:color w:val="033841" w:themeColor="text2" w:themeShade="80"/>
          <w:u w:val="single"/>
        </w:rPr>
      </w:pPr>
      <w:r w:rsidRPr="00006519">
        <w:rPr>
          <w:rFonts w:ascii="Helvetica" w:eastAsia="Helvetica" w:hAnsi="Helvetica" w:cs="Helvetica"/>
          <w:b/>
          <w:bCs/>
          <w:color w:val="033841" w:themeColor="text2" w:themeShade="80"/>
          <w:u w:val="single"/>
        </w:rPr>
        <w:t xml:space="preserve">CH leathan agus caol – </w:t>
      </w:r>
      <w:r w:rsidR="00675A19" w:rsidRPr="00006519">
        <w:rPr>
          <w:rFonts w:ascii="Helvetica" w:eastAsia="Helvetica" w:hAnsi="Helvetica" w:cs="Helvetica"/>
          <w:b/>
          <w:bCs/>
          <w:color w:val="033841" w:themeColor="text2" w:themeShade="80"/>
          <w:u w:val="single"/>
        </w:rPr>
        <w:t>Le chéile, a Chaitríona</w:t>
      </w:r>
    </w:p>
    <w:p w14:paraId="4011BE4E" w14:textId="77777777" w:rsidR="00204102" w:rsidRPr="00006519" w:rsidRDefault="00204102" w:rsidP="42949E8D">
      <w:pPr>
        <w:spacing w:before="0" w:line="276" w:lineRule="auto"/>
        <w:jc w:val="both"/>
        <w:rPr>
          <w:rFonts w:ascii="Helvetica" w:eastAsia="Helvetica" w:hAnsi="Helvetica" w:cs="Helvetica"/>
          <w:color w:val="D13438"/>
        </w:rPr>
      </w:pPr>
    </w:p>
    <w:p w14:paraId="22507F0C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 xml:space="preserve">Ar thug tú faoi deara go bhfuil difríocht chomh maith idir an ch leathan agus an ch caol? </w:t>
      </w:r>
    </w:p>
    <w:p w14:paraId="0526A6A9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36D456D2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Smaoinigh ar an sampla seo: an chéad chúrsa. x 2</w:t>
      </w:r>
    </w:p>
    <w:p w14:paraId="0B137D53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05BB9420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Seo roinnt samplaí eile:</w:t>
      </w:r>
    </w:p>
    <w:p w14:paraId="6A13953E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71893159" w14:textId="64C80F44" w:rsidR="00A801DC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>CH leathan (+ a, o, u)</w:t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>CH caol (+ i, e)</w:t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</w:p>
    <w:p w14:paraId="653C96FB" w14:textId="77777777" w:rsidR="00A33996" w:rsidRPr="00006519" w:rsidRDefault="00A33996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37371706" w14:textId="13DC7D50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="00D34771">
        <w:rPr>
          <w:rFonts w:ascii="Helvetica" w:eastAsia="Helvetica" w:hAnsi="Helvetica" w:cs="Helvetica"/>
          <w:color w:val="262626" w:themeColor="text1" w:themeTint="D9"/>
        </w:rPr>
        <w:t>c</w:t>
      </w:r>
      <w:r w:rsidRPr="00006519">
        <w:rPr>
          <w:rFonts w:ascii="Helvetica" w:eastAsia="Helvetica" w:hAnsi="Helvetica" w:cs="Helvetica"/>
          <w:color w:val="262626" w:themeColor="text1" w:themeTint="D9"/>
        </w:rPr>
        <w:t>has</w:t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="00D34771">
        <w:rPr>
          <w:rFonts w:ascii="Helvetica" w:eastAsia="Helvetica" w:hAnsi="Helvetica" w:cs="Helvetica"/>
          <w:color w:val="262626" w:themeColor="text1" w:themeTint="D9"/>
        </w:rPr>
        <w:t>c</w:t>
      </w:r>
      <w:r w:rsidRPr="00006519">
        <w:rPr>
          <w:rFonts w:ascii="Helvetica" w:eastAsia="Helvetica" w:hAnsi="Helvetica" w:cs="Helvetica"/>
          <w:color w:val="262626" w:themeColor="text1" w:themeTint="D9"/>
        </w:rPr>
        <w:t>heannaigh</w:t>
      </w:r>
    </w:p>
    <w:p w14:paraId="577B060A" w14:textId="6D4F834D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>achar</w:t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>oíche</w:t>
      </w:r>
    </w:p>
    <w:p w14:paraId="25A384B4" w14:textId="1E6D01B5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 xml:space="preserve">mo chóta </w:t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 xml:space="preserve">mo cheannsa </w:t>
      </w:r>
    </w:p>
    <w:p w14:paraId="0D26A36B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>bean chairdiúil</w:t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>bean chéile</w:t>
      </w:r>
    </w:p>
    <w:p w14:paraId="1E57F1ED" w14:textId="56E74369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>a Chaitlín</w:t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</w:r>
      <w:r w:rsidRPr="00006519">
        <w:rPr>
          <w:rFonts w:ascii="Helvetica" w:eastAsia="Helvetica" w:hAnsi="Helvetica" w:cs="Helvetica"/>
          <w:color w:val="262626" w:themeColor="text1" w:themeTint="D9"/>
        </w:rPr>
        <w:tab/>
        <w:t xml:space="preserve">a Chiaráin </w:t>
      </w:r>
    </w:p>
    <w:p w14:paraId="2EE8D176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</w:p>
    <w:p w14:paraId="2787DDDD" w14:textId="34B876D5" w:rsidR="00C47F87" w:rsidRPr="00006519" w:rsidRDefault="00A801DC" w:rsidP="42949E8D">
      <w:pPr>
        <w:spacing w:before="0" w:line="276" w:lineRule="auto"/>
        <w:jc w:val="both"/>
        <w:rPr>
          <w:rFonts w:ascii="Helvetica" w:eastAsia="Helvetica" w:hAnsi="Helvetica" w:cs="Helvetica"/>
          <w:color w:val="262626" w:themeColor="text1" w:themeTint="D9"/>
        </w:rPr>
      </w:pPr>
      <w:r w:rsidRPr="00006519">
        <w:rPr>
          <w:rFonts w:ascii="Helvetica" w:eastAsia="Helvetica" w:hAnsi="Helvetica" w:cs="Helvetica"/>
          <w:color w:val="262626" w:themeColor="text1" w:themeTint="D9"/>
        </w:rPr>
        <w:t>Éist le do chuid cairde anois ó Ros na Rún:</w:t>
      </w:r>
    </w:p>
    <w:p w14:paraId="2963DE36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2B96C6C4" w14:textId="2B185189" w:rsidR="00A801DC" w:rsidRPr="00006519" w:rsidRDefault="00A801DC" w:rsidP="42949E8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4057D93A" w14:textId="30522124" w:rsidR="005D47EE" w:rsidRPr="00006519" w:rsidRDefault="005D47EE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Caitríona: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Chodail m</w:t>
      </w:r>
      <w:r w:rsidR="00E0621C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é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 i mo charr. Is é an chaoi go dtáinig mé le Méabh a phiocadh suas, ach thug Vince chuig an scoil cheana í. </w:t>
      </w:r>
    </w:p>
    <w:p w14:paraId="05356934" w14:textId="77777777" w:rsidR="005D47EE" w:rsidRPr="00006519" w:rsidRDefault="005D47EE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Micheál: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 xml:space="preserve">Breathnaigh a Chaitríona, níl aon am agamsa anois don slabáil chainte sin. Codail go maith i do charr arís anocht, </w:t>
      </w:r>
      <w:bookmarkStart w:id="7" w:name="_Int_nPNvqc8P"/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táimse</w:t>
      </w:r>
      <w:bookmarkEnd w:id="7"/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 á rá leat. </w:t>
      </w:r>
    </w:p>
    <w:p w14:paraId="6D11AF47" w14:textId="6D6F0C88" w:rsidR="005D47EE" w:rsidRPr="00006519" w:rsidRDefault="005D47EE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Caitríona: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Caithfimid ar fad tarraingt le chéile, go dtí go dtiocfaidh Sonia ar</w:t>
      </w:r>
      <w:r w:rsidR="7B8A3F39"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 ais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. </w:t>
      </w:r>
    </w:p>
    <w:p w14:paraId="5A7E2A42" w14:textId="77777777" w:rsidR="005D47EE" w:rsidRPr="00006519" w:rsidRDefault="005D47EE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Micheál: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 xml:space="preserve">Ní neart go cur le chéile a Chaitríona, tá mé á rá leat. </w:t>
      </w:r>
    </w:p>
    <w:p w14:paraId="3527FC5F" w14:textId="77777777" w:rsidR="005D47EE" w:rsidRPr="00006519" w:rsidRDefault="005D47EE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5A098C8C" w14:textId="77777777" w:rsidR="005D47EE" w:rsidRPr="00006519" w:rsidRDefault="005D47EE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Anois, abraimis na focail sin arís le chéile:</w:t>
      </w:r>
    </w:p>
    <w:p w14:paraId="3B61AE00" w14:textId="77777777" w:rsidR="005D47EE" w:rsidRPr="00006519" w:rsidRDefault="005D47EE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2D5D195B" w14:textId="77777777" w:rsidR="005D47EE" w:rsidRPr="00006519" w:rsidRDefault="005D47EE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CH leathan – chodail, i mo charr, a Chaitríona, slabáil chainte. </w:t>
      </w:r>
    </w:p>
    <w:p w14:paraId="67A28C5A" w14:textId="04F7322A" w:rsidR="005D47EE" w:rsidRPr="00006519" w:rsidRDefault="005D47EE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CH caol – </w:t>
      </w:r>
      <w:r w:rsidR="00125554"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le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 chéile, agus an chéad chéim</w:t>
      </w:r>
    </w:p>
    <w:p w14:paraId="27921E07" w14:textId="77777777" w:rsidR="00A801DC" w:rsidRPr="00006519" w:rsidRDefault="00A801DC" w:rsidP="42949E8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</w:p>
    <w:p w14:paraId="5EBA61F7" w14:textId="668725E2" w:rsidR="00735C40" w:rsidRPr="00006519" w:rsidRDefault="00526B4C" w:rsidP="42949E8D">
      <w:pPr>
        <w:numPr>
          <w:ilvl w:val="0"/>
          <w:numId w:val="40"/>
        </w:numPr>
        <w:spacing w:before="0" w:line="276" w:lineRule="auto"/>
        <w:jc w:val="both"/>
        <w:rPr>
          <w:rFonts w:ascii="Helvetica" w:eastAsia="Helvetica" w:hAnsi="Helvetica" w:cs="Helvetica"/>
          <w:b/>
          <w:bCs/>
          <w:color w:val="033841" w:themeColor="text2" w:themeShade="80"/>
          <w:u w:val="single"/>
        </w:rPr>
      </w:pPr>
      <w:r w:rsidRPr="00006519">
        <w:rPr>
          <w:rFonts w:ascii="Helvetica" w:eastAsia="Helvetica" w:hAnsi="Helvetica" w:cs="Helvetica"/>
          <w:b/>
          <w:bCs/>
          <w:color w:val="033841" w:themeColor="text2" w:themeShade="80"/>
          <w:u w:val="single"/>
        </w:rPr>
        <w:t>DH/GH leathan agus caol</w:t>
      </w:r>
      <w:r w:rsidR="00735C40" w:rsidRPr="00006519">
        <w:rPr>
          <w:rFonts w:ascii="Helvetica" w:eastAsia="Helvetica" w:hAnsi="Helvetica" w:cs="Helvetica"/>
          <w:b/>
          <w:bCs/>
          <w:color w:val="033841" w:themeColor="text2" w:themeShade="80"/>
          <w:u w:val="single"/>
        </w:rPr>
        <w:t>: Níl aon ghá, fair play dhuit</w:t>
      </w:r>
    </w:p>
    <w:p w14:paraId="6D697740" w14:textId="77777777" w:rsidR="00444E52" w:rsidRPr="00006519" w:rsidRDefault="00444E52" w:rsidP="42949E8D">
      <w:pPr>
        <w:spacing w:before="0" w:line="276" w:lineRule="auto"/>
        <w:jc w:val="both"/>
        <w:rPr>
          <w:rFonts w:ascii="Helvetica" w:eastAsia="Helvetica" w:hAnsi="Helvetica" w:cs="Helvetica"/>
        </w:rPr>
      </w:pPr>
    </w:p>
    <w:p w14:paraId="1886E91D" w14:textId="74055829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Sa Ghaeilge, fuaimnítear na litreacha ‘dh’ agus ‘gh’ mórán mar a chéile, ach déantar idirdhealú an</w:t>
      </w:r>
      <w:r w:rsidR="00665E8F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noBreakHyphen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soiléir arís idir leathan agus caol. </w:t>
      </w:r>
    </w:p>
    <w:p w14:paraId="0AA9AB05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2A129C1C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Fuaim ghhhh atá ag ‘dh/gh’ leathan. Fuaim í sin nach gcloistear sa Bhéarla agus bíonn deacrachtaí ag foghlaimeoirí leis dá bharr sin. Éist leis na cinn seo:</w:t>
      </w:r>
    </w:p>
    <w:p w14:paraId="26FBA7FA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1F67F871" w14:textId="50C83D49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D</w:t>
      </w:r>
      <w:r w:rsidR="00A45F8C"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H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/G</w:t>
      </w:r>
      <w:r w:rsidR="00A45F8C"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H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 leathan </w:t>
      </w:r>
    </w:p>
    <w:p w14:paraId="72B2B9A0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4D882044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Ghoid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An Ghaeilge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an ghaoth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do ghúna</w:t>
      </w:r>
    </w:p>
    <w:p w14:paraId="7A4AB554" w14:textId="2658CEBC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Dhún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dhubh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a Dhónaill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a dhóthain</w:t>
      </w:r>
    </w:p>
    <w:p w14:paraId="1F1B558C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6CB007C4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44C54E84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2CADE7EB" w14:textId="77777777" w:rsidR="009B7ED5" w:rsidRDefault="009B7ED5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76ADA36A" w14:textId="70DE88A0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Fuaim eile ar fad a bhaineann leis an dh/gh caol sa Ghaeilge. Fuaim ‘y’ (yeu) atá ann mar a chloisfidh tú sna samplaí seo.</w:t>
      </w:r>
    </w:p>
    <w:p w14:paraId="7E630540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37CD703F" w14:textId="4BAD85BA" w:rsidR="0030538B" w:rsidRPr="00006519" w:rsidRDefault="00526B4C" w:rsidP="42949E8D">
      <w:pPr>
        <w:spacing w:before="0" w:line="276" w:lineRule="auto"/>
        <w:jc w:val="both"/>
        <w:rPr>
          <w:rFonts w:ascii="Helvetica" w:eastAsia="Aptos" w:hAnsi="Helvetica" w:cs="Helvetica"/>
          <w:b/>
          <w:bCs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DH/GH</w:t>
      </w:r>
      <w:r w:rsidR="0030538B"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 caol</w:t>
      </w:r>
    </w:p>
    <w:p w14:paraId="5F57EE70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4B631874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Gheobhaidh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Gheall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 xml:space="preserve"> an Ghearmáin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 xml:space="preserve">an ghealach </w:t>
      </w:r>
    </w:p>
    <w:p w14:paraId="33ADE4D8" w14:textId="28CDDF88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Dhíol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ní dhearna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a Dheirdre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ar dheis</w:t>
      </w:r>
    </w:p>
    <w:p w14:paraId="31310FFB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</w:r>
    </w:p>
    <w:p w14:paraId="423EDE09" w14:textId="77777777" w:rsidR="0030538B" w:rsidRPr="00006519" w:rsidRDefault="0030538B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Éist leis na samplaí seo anois ó mhuintir Ros na Rún: </w:t>
      </w:r>
    </w:p>
    <w:p w14:paraId="39FC3B74" w14:textId="77777777" w:rsidR="0030538B" w:rsidRPr="00006519" w:rsidRDefault="0030538B" w:rsidP="42949E8D">
      <w:pPr>
        <w:spacing w:line="276" w:lineRule="auto"/>
        <w:rPr>
          <w:rFonts w:ascii="Helvetica" w:eastAsia="Helvetica" w:hAnsi="Helvetica" w:cs="Helvetica"/>
          <w:color w:val="000000" w:themeColor="text1"/>
        </w:rPr>
      </w:pPr>
    </w:p>
    <w:p w14:paraId="1C819973" w14:textId="3D03E1F5" w:rsidR="0030538B" w:rsidRPr="00006519" w:rsidRDefault="0030538B" w:rsidP="42949E8D">
      <w:pPr>
        <w:spacing w:before="0" w:line="276" w:lineRule="auto"/>
        <w:jc w:val="both"/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</w:pPr>
      <w:r w:rsidRPr="00006519">
        <w:rPr>
          <w:rFonts w:ascii="Helvetica" w:eastAsia="Calibri" w:hAnsi="Helvetica" w:cs="Arial"/>
          <w:b/>
          <w:bCs/>
          <w:color w:val="033841" w:themeColor="text2" w:themeShade="80"/>
          <w:kern w:val="2"/>
          <w:lang w:eastAsia="en-US"/>
          <w14:ligatures w14:val="standardContextual"/>
        </w:rPr>
        <w:t>An mhír físe ó Ros na Rún</w:t>
      </w:r>
    </w:p>
    <w:p w14:paraId="114AFABC" w14:textId="77777777" w:rsidR="00181080" w:rsidRPr="00006519" w:rsidRDefault="00181080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Laoise: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Gheall tusa do d’athair aréir go dtabharfá cúnamh domsa inniu sa mB and B …</w:t>
      </w:r>
    </w:p>
    <w:p w14:paraId="0481B3F3" w14:textId="77777777" w:rsidR="00181080" w:rsidRPr="00006519" w:rsidRDefault="00181080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7EE126D9" w14:textId="77777777" w:rsidR="00181080" w:rsidRPr="00006519" w:rsidRDefault="00181080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Sorcha: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>Manus, ní raibh aon ghá.</w:t>
      </w:r>
    </w:p>
    <w:p w14:paraId="1E9C4E2B" w14:textId="77777777" w:rsidR="00181080" w:rsidRPr="00006519" w:rsidRDefault="00181080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6D6F7A7F" w14:textId="6100856D" w:rsidR="00181080" w:rsidRPr="00006519" w:rsidRDefault="00181080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Tadhg: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ab/>
        <w:t xml:space="preserve">Anois, a Mháire, dhá dheoch. Agus má ólann tú an péire sin, </w:t>
      </w:r>
      <w:r w:rsidRPr="00006519">
        <w:rPr>
          <w:rFonts w:ascii="Helvetica" w:eastAsia="Aptos" w:hAnsi="Helvetica" w:cs="Helvetica"/>
          <w:i/>
          <w:iCs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fair play</w:t>
      </w: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 dhuit. </w:t>
      </w:r>
    </w:p>
    <w:p w14:paraId="78B74D4B" w14:textId="77777777" w:rsidR="00DC4F07" w:rsidRPr="00006519" w:rsidRDefault="00DC4F07" w:rsidP="42949E8D">
      <w:pPr>
        <w:spacing w:before="0" w:line="276" w:lineRule="auto"/>
        <w:ind w:left="1440" w:hanging="1440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</w:p>
    <w:p w14:paraId="0BBBD485" w14:textId="2F29E273" w:rsidR="006E0C45" w:rsidRPr="00006519" w:rsidRDefault="00F6100A" w:rsidP="42949E8D">
      <w:pPr>
        <w:pStyle w:val="Altanliosta"/>
        <w:numPr>
          <w:ilvl w:val="0"/>
          <w:numId w:val="40"/>
        </w:numPr>
        <w:spacing w:line="276" w:lineRule="auto"/>
        <w:rPr>
          <w:rFonts w:ascii="Helvetica" w:eastAsia="Aptos" w:hAnsi="Helvetica" w:cs="Helvetica"/>
          <w:b/>
          <w:bCs/>
          <w:color w:val="033841" w:themeColor="text2" w:themeShade="80"/>
          <w:u w:val="single"/>
          <w:lang w:val="ga-IE"/>
        </w:rPr>
      </w:pPr>
      <w:r w:rsidRPr="00006519">
        <w:rPr>
          <w:i/>
          <w:iCs/>
          <w:noProof/>
          <w:color w:val="033841" w:themeColor="text2" w:themeShade="80"/>
          <w:lang w:val="ga-IE"/>
        </w:rPr>
        <w:drawing>
          <wp:anchor distT="0" distB="0" distL="114300" distR="114300" simplePos="0" relativeHeight="251664394" behindDoc="0" locked="0" layoutInCell="1" allowOverlap="1" wp14:anchorId="2F1D1097" wp14:editId="58C49800">
            <wp:simplePos x="0" y="0"/>
            <wp:positionH relativeFrom="margin">
              <wp:posOffset>-57150</wp:posOffset>
            </wp:positionH>
            <wp:positionV relativeFrom="paragraph">
              <wp:posOffset>8111490</wp:posOffset>
            </wp:positionV>
            <wp:extent cx="6099175" cy="436245"/>
            <wp:effectExtent l="0" t="0" r="0" b="1905"/>
            <wp:wrapNone/>
            <wp:docPr id="817102733" name="Picture 81710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C45" w:rsidRPr="00006519">
        <w:rPr>
          <w:rFonts w:ascii="Helvetica" w:eastAsia="Aptos" w:hAnsi="Helvetica" w:cs="Helvetica"/>
          <w:b/>
          <w:bCs/>
          <w:color w:val="033841" w:themeColor="text2" w:themeShade="80"/>
          <w:u w:val="single"/>
          <w:lang w:val="ga-IE"/>
        </w:rPr>
        <w:t>Fuaim FH</w:t>
      </w:r>
    </w:p>
    <w:p w14:paraId="3FD49934" w14:textId="3E9498FE" w:rsidR="006E0C45" w:rsidRPr="00006519" w:rsidRDefault="006E0C45" w:rsidP="42949E8D">
      <w:pPr>
        <w:spacing w:before="0" w:after="160" w:line="276" w:lineRule="auto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>Agus cén fhuaim a bhaineann le ‘fh’ sa Ghaeilge? Ní thógfaidh sé rófhada sin a fhoghlaim, mar atá a fhios agat, mar níl aon fhuaim ag baint leis! Níor cheart go mbeadh aon fhadhb agat leis an ‘fh’ mar sin!</w:t>
      </w:r>
    </w:p>
    <w:p w14:paraId="5A064425" w14:textId="77777777" w:rsidR="006E0C45" w:rsidRPr="00006519" w:rsidRDefault="006E0C45" w:rsidP="42949E8D">
      <w:pPr>
        <w:spacing w:before="0" w:line="276" w:lineRule="auto"/>
        <w:jc w:val="both"/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</w:pPr>
      <w:r w:rsidRPr="00006519">
        <w:rPr>
          <w:rFonts w:ascii="Helvetica" w:eastAsia="Aptos" w:hAnsi="Helvetica" w:cs="Helvetica"/>
          <w:color w:val="000000"/>
          <w:kern w:val="2"/>
          <w:lang w:eastAsia="en-US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  <w14:ligatures w14:val="standardContextual"/>
        </w:rPr>
        <w:t xml:space="preserve">Sin é anois é, a chairde cróga. Feicfidh mé sibh! Ná bíodh aon dúshlán ag baint le fuaimeanna na Gaeilge amach anseo. Téigí go dtí an bhileog a théann leis an fhíseán seo ar snas.ie chun tuilleadh cleachtaidh a dhéanamh ar fhuaimeanna agus ar chonsain shéimhithe na Gaeilge. </w:t>
      </w:r>
    </w:p>
    <w:p w14:paraId="1B85BB71" w14:textId="3D711AA1" w:rsidR="00F6100A" w:rsidRPr="00006519" w:rsidRDefault="00F6100A" w:rsidP="42949E8D">
      <w:pPr>
        <w:spacing w:line="276" w:lineRule="auto"/>
        <w:rPr>
          <w:rFonts w:ascii="Helvetica" w:eastAsia="Helvetica" w:hAnsi="Helvetica" w:cs="Helvetica"/>
          <w:color w:val="000000" w:themeColor="text1"/>
        </w:rPr>
      </w:pPr>
    </w:p>
    <w:p w14:paraId="175D424B" w14:textId="0D640ADF" w:rsidR="004A2770" w:rsidRPr="00006519" w:rsidRDefault="00505904" w:rsidP="42949E8D">
      <w:pPr>
        <w:rPr>
          <w:rFonts w:ascii="Helvetica" w:eastAsia="Helvetica" w:hAnsi="Helvetica" w:cs="Helvetica"/>
          <w:color w:val="000000" w:themeColor="text1"/>
        </w:rPr>
      </w:pPr>
      <w:r w:rsidRPr="00006519">
        <w:rPr>
          <w:rFonts w:cs="Helvetica"/>
          <w:i/>
          <w:iCs/>
          <w:noProof/>
          <w:color w:val="262626" w:themeColor="text1" w:themeTint="D9"/>
        </w:rPr>
        <w:drawing>
          <wp:anchor distT="0" distB="0" distL="114300" distR="114300" simplePos="0" relativeHeight="251667466" behindDoc="0" locked="0" layoutInCell="1" allowOverlap="1" wp14:anchorId="5E95F427" wp14:editId="21C361D6">
            <wp:simplePos x="0" y="0"/>
            <wp:positionH relativeFrom="margin">
              <wp:posOffset>76835</wp:posOffset>
            </wp:positionH>
            <wp:positionV relativeFrom="paragraph">
              <wp:posOffset>3111500</wp:posOffset>
            </wp:positionV>
            <wp:extent cx="6099175" cy="436245"/>
            <wp:effectExtent l="0" t="0" r="0" b="1905"/>
            <wp:wrapNone/>
            <wp:docPr id="1304704389" name="Picture 130470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770" w:rsidRPr="00006519">
        <w:rPr>
          <w:rFonts w:ascii="Helvetica" w:eastAsia="Helvetica" w:hAnsi="Helvetica" w:cs="Helvetica"/>
          <w:color w:val="000000" w:themeColor="text1"/>
        </w:rPr>
        <w:br w:type="page"/>
      </w:r>
    </w:p>
    <w:p w14:paraId="18AAEEEE" w14:textId="77777777" w:rsidR="00FB4FC3" w:rsidRPr="00006519" w:rsidRDefault="00FB4FC3" w:rsidP="42949E8D">
      <w:pPr>
        <w:rPr>
          <w:rFonts w:ascii="Helvetica" w:eastAsia="Helvetica" w:hAnsi="Helvetica" w:cs="Helvetica"/>
          <w:color w:val="000000" w:themeColor="text1"/>
        </w:rPr>
      </w:pPr>
    </w:p>
    <w:p w14:paraId="4E0BECA0" w14:textId="7263A8CB" w:rsidR="001975C6" w:rsidRPr="00006519" w:rsidRDefault="00025367" w:rsidP="42949E8D">
      <w:pPr>
        <w:jc w:val="center"/>
        <w:rPr>
          <w:rFonts w:ascii="Helvetica" w:eastAsia="Helvetica" w:hAnsi="Helvetica" w:cs="Helvetica"/>
          <w:b/>
          <w:bCs/>
          <w:color w:val="000000" w:themeColor="text1"/>
          <w:sz w:val="44"/>
          <w:szCs w:val="44"/>
        </w:rPr>
      </w:pPr>
      <w:r w:rsidRPr="00006519">
        <w:rPr>
          <w:rFonts w:ascii="Helvetica" w:eastAsia="Helvetica" w:hAnsi="Helvetica" w:cs="Helvetica"/>
          <w:b/>
          <w:bCs/>
          <w:color w:val="000000" w:themeColor="text1"/>
          <w:sz w:val="44"/>
          <w:szCs w:val="44"/>
        </w:rPr>
        <w:t>DH/GH</w:t>
      </w:r>
      <w:r w:rsidR="001975C6" w:rsidRPr="00006519">
        <w:rPr>
          <w:rFonts w:ascii="Helvetica" w:eastAsia="Helvetica" w:hAnsi="Helvetica" w:cs="Helvetica"/>
          <w:b/>
          <w:bCs/>
          <w:color w:val="000000" w:themeColor="text1"/>
          <w:sz w:val="44"/>
          <w:szCs w:val="44"/>
        </w:rPr>
        <w:t xml:space="preserve"> leathan agus caol</w:t>
      </w:r>
    </w:p>
    <w:p w14:paraId="79FF5CED" w14:textId="77777777" w:rsidR="007F13EE" w:rsidRPr="00006519" w:rsidRDefault="007F13EE" w:rsidP="42949E8D">
      <w:pPr>
        <w:contextualSpacing/>
        <w:rPr>
          <w:rFonts w:ascii="Helvetica" w:eastAsia="Helvetica" w:hAnsi="Helvetica" w:cs="Helvetica"/>
          <w:b/>
          <w:bCs/>
          <w:color w:val="000000" w:themeColor="text1"/>
        </w:rPr>
      </w:pPr>
    </w:p>
    <w:p w14:paraId="43B0A49A" w14:textId="59004261" w:rsidR="009064F4" w:rsidRPr="00006519" w:rsidRDefault="00AB645C" w:rsidP="42949E8D">
      <w:pPr>
        <w:contextualSpacing/>
        <w:rPr>
          <w:rFonts w:ascii="Helvetica" w:eastAsia="Helvetica" w:hAnsi="Helvetica" w:cs="Helvetica"/>
          <w:color w:val="000000" w:themeColor="text1"/>
        </w:rPr>
      </w:pPr>
      <w:r w:rsidRPr="00006519">
        <w:rPr>
          <w:rFonts w:ascii="Helvetica" w:eastAsia="Helvetica" w:hAnsi="Helvetica" w:cs="Helvetica"/>
          <w:b/>
          <w:bCs/>
          <w:color w:val="000000" w:themeColor="text1"/>
        </w:rPr>
        <w:t>An cuimhin leat 3(b).</w:t>
      </w:r>
      <w:r w:rsidRPr="00006519">
        <w:rPr>
          <w:rFonts w:ascii="Helvetica" w:eastAsia="Helvetica" w:hAnsi="Helvetica" w:cs="Helvetica"/>
          <w:color w:val="000000" w:themeColor="text1"/>
        </w:rPr>
        <w:t xml:space="preserve"> </w:t>
      </w:r>
      <w:r w:rsidR="00952A6F" w:rsidRPr="00006519">
        <w:rPr>
          <w:rFonts w:ascii="Helvetica" w:eastAsia="Helvetica" w:hAnsi="Helvetica" w:cs="Helvetica"/>
          <w:b/>
          <w:bCs/>
          <w:color w:val="000000" w:themeColor="text1"/>
        </w:rPr>
        <w:t>Tá trí chóip de gach cárta ar an mbileog seo.</w:t>
      </w:r>
      <w:r w:rsidR="00952A6F" w:rsidRPr="00006519">
        <w:rPr>
          <w:rFonts w:ascii="Helvetica" w:eastAsia="Helvetica" w:hAnsi="Helvetica" w:cs="Helvetica"/>
          <w:color w:val="000000" w:themeColor="text1"/>
        </w:rPr>
        <w:t xml:space="preserve"> </w:t>
      </w:r>
    </w:p>
    <w:p w14:paraId="15E5F852" w14:textId="77777777" w:rsidR="00952A6F" w:rsidRPr="00006519" w:rsidRDefault="00952A6F" w:rsidP="42949E8D">
      <w:pPr>
        <w:contextualSpacing/>
        <w:rPr>
          <w:rFonts w:ascii="Helvetica" w:eastAsia="Helvetica" w:hAnsi="Helvetica" w:cs="Helvetica"/>
          <w:color w:val="000000" w:themeColor="text1"/>
        </w:rPr>
      </w:pPr>
    </w:p>
    <w:p w14:paraId="3E42B442" w14:textId="6E783DC1" w:rsidR="003A13A6" w:rsidRPr="00006519" w:rsidRDefault="009F1F6D" w:rsidP="42949E8D">
      <w:pPr>
        <w:contextualSpacing/>
        <w:rPr>
          <w:rFonts w:ascii="Helvetica" w:eastAsia="Helvetica" w:hAnsi="Helvetica" w:cs="Helvetica"/>
          <w:color w:val="000000" w:themeColor="text1"/>
        </w:rPr>
      </w:pPr>
      <w:r w:rsidRPr="00006519">
        <w:rPr>
          <w:rFonts w:ascii="Helvetica" w:eastAsia="Helvetica" w:hAnsi="Helvetica" w:cs="Helvetica"/>
          <w:color w:val="000000" w:themeColor="text1"/>
        </w:rPr>
        <w:t xml:space="preserve">Le gearradh amach agus cárta A a thabhairt do dhuine A i </w:t>
      </w:r>
      <w:r w:rsidR="003A13A6" w:rsidRPr="00006519">
        <w:rPr>
          <w:rFonts w:ascii="Helvetica" w:eastAsia="Helvetica" w:hAnsi="Helvetica" w:cs="Helvetica"/>
          <w:color w:val="000000" w:themeColor="text1"/>
        </w:rPr>
        <w:t xml:space="preserve">ngach beirt. Cárta B a thabhairt do Dhuine </w:t>
      </w:r>
      <w:r w:rsidR="00696D2C" w:rsidRPr="00006519">
        <w:rPr>
          <w:rFonts w:ascii="Helvetica" w:eastAsia="Helvetica" w:hAnsi="Helvetica" w:cs="Helvetica"/>
          <w:color w:val="000000" w:themeColor="text1"/>
        </w:rPr>
        <w:t>B</w:t>
      </w:r>
      <w:r w:rsidR="003A13A6" w:rsidRPr="00006519">
        <w:rPr>
          <w:rFonts w:ascii="Helvetica" w:eastAsia="Helvetica" w:hAnsi="Helvetica" w:cs="Helvetica"/>
          <w:color w:val="000000" w:themeColor="text1"/>
        </w:rPr>
        <w:t xml:space="preserve">. </w:t>
      </w:r>
    </w:p>
    <w:p w14:paraId="4D9D7C67" w14:textId="77777777" w:rsidR="00B83A8C" w:rsidRPr="00006519" w:rsidRDefault="00B83A8C" w:rsidP="42949E8D">
      <w:pPr>
        <w:contextualSpacing/>
        <w:rPr>
          <w:rFonts w:ascii="Helvetica" w:eastAsia="Helvetica" w:hAnsi="Helvetica" w:cs="Helvetica"/>
          <w:color w:val="000000" w:themeColor="text1"/>
        </w:rPr>
      </w:pPr>
    </w:p>
    <w:tbl>
      <w:tblPr>
        <w:tblStyle w:val="Greilletbla"/>
        <w:tblpPr w:leftFromText="180" w:rightFromText="180" w:vertAnchor="page" w:horzAnchor="margin" w:tblpY="4441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0E1400" w:rsidRPr="00006519" w14:paraId="1E7B76EC" w14:textId="77777777" w:rsidTr="42949E8D">
        <w:tc>
          <w:tcPr>
            <w:tcW w:w="4868" w:type="dxa"/>
          </w:tcPr>
          <w:p w14:paraId="4D609F2F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</w:rPr>
              <w:t>Duine A – cárta A</w:t>
            </w:r>
          </w:p>
        </w:tc>
        <w:tc>
          <w:tcPr>
            <w:tcW w:w="4868" w:type="dxa"/>
          </w:tcPr>
          <w:p w14:paraId="0EC7B51B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</w:rPr>
              <w:t>Duine B – cárta B</w:t>
            </w:r>
          </w:p>
        </w:tc>
      </w:tr>
      <w:tr w:rsidR="000E1400" w:rsidRPr="00006519" w14:paraId="2AEFB474" w14:textId="77777777" w:rsidTr="42949E8D">
        <w:tc>
          <w:tcPr>
            <w:tcW w:w="4868" w:type="dxa"/>
          </w:tcPr>
          <w:p w14:paraId="018DF25C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</w:p>
          <w:p w14:paraId="3D9776DC" w14:textId="77777777" w:rsidR="000E1400" w:rsidRPr="00006519" w:rsidRDefault="000E1400" w:rsidP="42949E8D">
            <w:pPr>
              <w:pStyle w:val="Altanliosta"/>
              <w:numPr>
                <w:ilvl w:val="0"/>
                <w:numId w:val="16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Dhónaill, ar dhún tú an doras?</w:t>
            </w:r>
          </w:p>
          <w:p w14:paraId="76B79BAE" w14:textId="77777777" w:rsidR="000E1400" w:rsidRPr="00006519" w:rsidRDefault="000E1400" w:rsidP="42949E8D">
            <w:pPr>
              <w:pStyle w:val="Altanliosta"/>
              <w:numPr>
                <w:ilvl w:val="0"/>
                <w:numId w:val="16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ghealach bán agus an spéir fíordhubh.</w:t>
            </w:r>
          </w:p>
          <w:p w14:paraId="7CDC4BA2" w14:textId="40905C74" w:rsidR="000E1400" w:rsidRPr="00006519" w:rsidRDefault="000E1400" w:rsidP="42949E8D">
            <w:pPr>
              <w:pStyle w:val="Altanliosta"/>
              <w:numPr>
                <w:ilvl w:val="0"/>
                <w:numId w:val="16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A dhiabhail, chaill mé mo ghuthán. </w:t>
            </w:r>
          </w:p>
          <w:p w14:paraId="2A4E7592" w14:textId="77777777" w:rsidR="000E1400" w:rsidRPr="00006519" w:rsidRDefault="000E1400" w:rsidP="42949E8D">
            <w:pPr>
              <w:pStyle w:val="Altanliosta"/>
              <w:numPr>
                <w:ilvl w:val="0"/>
                <w:numId w:val="16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Dhoirt mé caife ar mo ghúna. </w:t>
            </w:r>
          </w:p>
          <w:p w14:paraId="70572A77" w14:textId="547D9E40" w:rsidR="00B71F07" w:rsidRDefault="000E1400" w:rsidP="00B71F07">
            <w:pPr>
              <w:pStyle w:val="Altanliosta"/>
              <w:numPr>
                <w:ilvl w:val="0"/>
                <w:numId w:val="16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Gheall sé do mo ghasúir go dtiocfadh sé.</w:t>
            </w:r>
          </w:p>
          <w:p w14:paraId="3F01EAFB" w14:textId="77777777" w:rsidR="00B71F07" w:rsidRPr="00B71F07" w:rsidRDefault="00B71F07" w:rsidP="00B71F07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  <w:p w14:paraId="40AC4728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</w:p>
        </w:tc>
        <w:tc>
          <w:tcPr>
            <w:tcW w:w="4868" w:type="dxa"/>
          </w:tcPr>
          <w:p w14:paraId="2C329D27" w14:textId="77777777" w:rsidR="000E1400" w:rsidRPr="00006519" w:rsidRDefault="000E1400" w:rsidP="42949E8D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  <w:p w14:paraId="2CC3AFEB" w14:textId="77777777" w:rsidR="000E1400" w:rsidRPr="00006519" w:rsidRDefault="000E1400" w:rsidP="42949E8D">
            <w:pPr>
              <w:pStyle w:val="Altanliosta"/>
              <w:numPr>
                <w:ilvl w:val="0"/>
                <w:numId w:val="1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Ghearóid, ar ghoid tú mo dhuais?</w:t>
            </w:r>
          </w:p>
          <w:p w14:paraId="6A40A089" w14:textId="77777777" w:rsidR="000E1400" w:rsidRPr="00006519" w:rsidRDefault="000E1400" w:rsidP="42949E8D">
            <w:pPr>
              <w:pStyle w:val="Altanliosta"/>
              <w:numPr>
                <w:ilvl w:val="0"/>
                <w:numId w:val="1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ghrian ag soilsiú sa ghairdín.</w:t>
            </w:r>
          </w:p>
          <w:p w14:paraId="4C5BA3A0" w14:textId="77777777" w:rsidR="000E1400" w:rsidRPr="00006519" w:rsidRDefault="000E1400" w:rsidP="42949E8D">
            <w:pPr>
              <w:pStyle w:val="Altanliosta"/>
              <w:numPr>
                <w:ilvl w:val="0"/>
                <w:numId w:val="1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Dheirdre, seo í mo dheirfiúr.</w:t>
            </w:r>
          </w:p>
          <w:p w14:paraId="72A114A1" w14:textId="77777777" w:rsidR="000E1400" w:rsidRPr="00006519" w:rsidRDefault="000E1400" w:rsidP="42949E8D">
            <w:pPr>
              <w:pStyle w:val="Altanliosta"/>
              <w:numPr>
                <w:ilvl w:val="0"/>
                <w:numId w:val="17"/>
              </w:numPr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Ghortaigh sé a dhroim.</w:t>
            </w:r>
          </w:p>
          <w:p w14:paraId="28A146B9" w14:textId="77777777" w:rsidR="000E1400" w:rsidRPr="00006519" w:rsidRDefault="000E1400" w:rsidP="42949E8D">
            <w:pPr>
              <w:pStyle w:val="Altanliosta"/>
              <w:numPr>
                <w:ilvl w:val="0"/>
                <w:numId w:val="1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Ghearmáinis ródheacair.</w:t>
            </w:r>
          </w:p>
          <w:p w14:paraId="4E22DFC7" w14:textId="77777777" w:rsidR="000E1400" w:rsidRPr="00006519" w:rsidRDefault="000E1400" w:rsidP="42949E8D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tbl>
      <w:tblPr>
        <w:tblStyle w:val="Greilletbla"/>
        <w:tblpPr w:leftFromText="180" w:rightFromText="180" w:vertAnchor="page" w:horzAnchor="margin" w:tblpY="7691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0E1400" w:rsidRPr="00006519" w14:paraId="3B8182D1" w14:textId="77777777" w:rsidTr="42949E8D">
        <w:tc>
          <w:tcPr>
            <w:tcW w:w="4868" w:type="dxa"/>
          </w:tcPr>
          <w:p w14:paraId="411EEA3C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</w:rPr>
              <w:t>Duine A – cárta A</w:t>
            </w:r>
          </w:p>
        </w:tc>
        <w:tc>
          <w:tcPr>
            <w:tcW w:w="4868" w:type="dxa"/>
          </w:tcPr>
          <w:p w14:paraId="5A0CE386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</w:rPr>
              <w:t>Duine B – cárta B</w:t>
            </w:r>
          </w:p>
        </w:tc>
      </w:tr>
      <w:tr w:rsidR="000E1400" w:rsidRPr="00006519" w14:paraId="70E21B56" w14:textId="77777777" w:rsidTr="42949E8D">
        <w:tc>
          <w:tcPr>
            <w:tcW w:w="4868" w:type="dxa"/>
          </w:tcPr>
          <w:p w14:paraId="72845E6B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</w:p>
          <w:p w14:paraId="5B272E8C" w14:textId="77777777" w:rsidR="000E1400" w:rsidRPr="00006519" w:rsidRDefault="000E1400" w:rsidP="42949E8D">
            <w:pPr>
              <w:pStyle w:val="Altanliosta"/>
              <w:numPr>
                <w:ilvl w:val="0"/>
                <w:numId w:val="4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Dhónaill, ar dhún tú an doras?</w:t>
            </w:r>
          </w:p>
          <w:p w14:paraId="09319E7C" w14:textId="77777777" w:rsidR="000E1400" w:rsidRPr="00006519" w:rsidRDefault="000E1400" w:rsidP="42949E8D">
            <w:pPr>
              <w:pStyle w:val="Altanliosta"/>
              <w:numPr>
                <w:ilvl w:val="0"/>
                <w:numId w:val="4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ghealach bán agus an spéir fíordhubh.</w:t>
            </w:r>
          </w:p>
          <w:p w14:paraId="4F99A48E" w14:textId="7D3798D7" w:rsidR="000E1400" w:rsidRPr="00006519" w:rsidRDefault="000E1400" w:rsidP="42949E8D">
            <w:pPr>
              <w:pStyle w:val="Altanliosta"/>
              <w:numPr>
                <w:ilvl w:val="0"/>
                <w:numId w:val="4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A dhiabhail, chaill mé mo ghuthán. </w:t>
            </w:r>
          </w:p>
          <w:p w14:paraId="544ACD8D" w14:textId="77777777" w:rsidR="000E1400" w:rsidRPr="00006519" w:rsidRDefault="000E1400" w:rsidP="42949E8D">
            <w:pPr>
              <w:pStyle w:val="Altanliosta"/>
              <w:numPr>
                <w:ilvl w:val="0"/>
                <w:numId w:val="4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Dhoirt mé caife ar mo ghúna. </w:t>
            </w:r>
          </w:p>
          <w:p w14:paraId="54BC7EA0" w14:textId="77777777" w:rsidR="000E1400" w:rsidRPr="00006519" w:rsidRDefault="000E1400" w:rsidP="42949E8D">
            <w:pPr>
              <w:pStyle w:val="Altanliosta"/>
              <w:numPr>
                <w:ilvl w:val="0"/>
                <w:numId w:val="47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Gheall sé do mo ghasúir go dtiocfadh sé. </w:t>
            </w:r>
          </w:p>
          <w:p w14:paraId="5E52A93F" w14:textId="77777777" w:rsidR="000E1400" w:rsidRPr="00006519" w:rsidRDefault="000E1400" w:rsidP="42949E8D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  <w:p w14:paraId="2433D006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</w:p>
        </w:tc>
        <w:tc>
          <w:tcPr>
            <w:tcW w:w="4868" w:type="dxa"/>
          </w:tcPr>
          <w:p w14:paraId="72C02C80" w14:textId="77777777" w:rsidR="000E1400" w:rsidRPr="00006519" w:rsidRDefault="000E1400" w:rsidP="42949E8D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  <w:p w14:paraId="51781ECA" w14:textId="77777777" w:rsidR="000E1400" w:rsidRPr="00006519" w:rsidRDefault="000E1400" w:rsidP="42949E8D">
            <w:pPr>
              <w:pStyle w:val="Altanliosta"/>
              <w:numPr>
                <w:ilvl w:val="0"/>
                <w:numId w:val="48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Ghearóid, ar ghoid tú mo dhuais?</w:t>
            </w:r>
          </w:p>
          <w:p w14:paraId="084201A1" w14:textId="77777777" w:rsidR="000E1400" w:rsidRPr="00006519" w:rsidRDefault="000E1400" w:rsidP="42949E8D">
            <w:pPr>
              <w:pStyle w:val="Altanliosta"/>
              <w:numPr>
                <w:ilvl w:val="0"/>
                <w:numId w:val="48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ghrian ag soilsiú sa ghairdín.</w:t>
            </w:r>
          </w:p>
          <w:p w14:paraId="67453396" w14:textId="77777777" w:rsidR="000E1400" w:rsidRPr="00006519" w:rsidRDefault="000E1400" w:rsidP="42949E8D">
            <w:pPr>
              <w:pStyle w:val="Altanliosta"/>
              <w:numPr>
                <w:ilvl w:val="0"/>
                <w:numId w:val="48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Dheirdre, seo í mo dheirfiúr.</w:t>
            </w:r>
          </w:p>
          <w:p w14:paraId="64D8E0E0" w14:textId="77777777" w:rsidR="000E1400" w:rsidRPr="00006519" w:rsidRDefault="000E1400" w:rsidP="42949E8D">
            <w:pPr>
              <w:pStyle w:val="Altanliosta"/>
              <w:numPr>
                <w:ilvl w:val="0"/>
                <w:numId w:val="48"/>
              </w:numPr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Ghortaigh sé a dhroim.</w:t>
            </w:r>
          </w:p>
          <w:p w14:paraId="6F37D3FA" w14:textId="77777777" w:rsidR="000E1400" w:rsidRPr="00006519" w:rsidRDefault="000E1400" w:rsidP="42949E8D">
            <w:pPr>
              <w:pStyle w:val="Altanliosta"/>
              <w:numPr>
                <w:ilvl w:val="0"/>
                <w:numId w:val="48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Ghearmáinis ródheacair.</w:t>
            </w:r>
          </w:p>
          <w:p w14:paraId="4BCC1F85" w14:textId="77777777" w:rsidR="000E1400" w:rsidRPr="00006519" w:rsidRDefault="000E1400" w:rsidP="42949E8D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35B49C22" w14:textId="77777777" w:rsidR="003A13A6" w:rsidRPr="00006519" w:rsidRDefault="003A13A6" w:rsidP="42949E8D">
      <w:pPr>
        <w:rPr>
          <w:rFonts w:ascii="Helvetica" w:eastAsia="Helvetica" w:hAnsi="Helvetica" w:cs="Helvetica"/>
          <w:color w:val="000000" w:themeColor="text1"/>
        </w:rPr>
      </w:pPr>
    </w:p>
    <w:tbl>
      <w:tblPr>
        <w:tblStyle w:val="Greilletbla"/>
        <w:tblpPr w:leftFromText="180" w:rightFromText="180" w:vertAnchor="page" w:horzAnchor="margin" w:tblpY="10971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0E1400" w:rsidRPr="00006519" w14:paraId="2F95C0DF" w14:textId="77777777" w:rsidTr="42949E8D">
        <w:tc>
          <w:tcPr>
            <w:tcW w:w="4868" w:type="dxa"/>
          </w:tcPr>
          <w:p w14:paraId="3B97CD71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</w:rPr>
              <w:t>Duine A – cárta A</w:t>
            </w:r>
          </w:p>
        </w:tc>
        <w:tc>
          <w:tcPr>
            <w:tcW w:w="4868" w:type="dxa"/>
          </w:tcPr>
          <w:p w14:paraId="49B13D9E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</w:rPr>
              <w:t>Duine B – cárta B</w:t>
            </w:r>
          </w:p>
        </w:tc>
      </w:tr>
      <w:tr w:rsidR="000E1400" w:rsidRPr="00006519" w14:paraId="60794188" w14:textId="77777777" w:rsidTr="42949E8D">
        <w:tc>
          <w:tcPr>
            <w:tcW w:w="4868" w:type="dxa"/>
          </w:tcPr>
          <w:p w14:paraId="1F150920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</w:p>
          <w:p w14:paraId="050BC980" w14:textId="77777777" w:rsidR="000E1400" w:rsidRPr="00006519" w:rsidRDefault="000E1400" w:rsidP="42949E8D">
            <w:pPr>
              <w:pStyle w:val="Altanliosta"/>
              <w:numPr>
                <w:ilvl w:val="0"/>
                <w:numId w:val="49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Dhónaill, ar dhún tú an doras?</w:t>
            </w:r>
          </w:p>
          <w:p w14:paraId="303DE1CF" w14:textId="77777777" w:rsidR="000E1400" w:rsidRPr="00006519" w:rsidRDefault="000E1400" w:rsidP="42949E8D">
            <w:pPr>
              <w:pStyle w:val="Altanliosta"/>
              <w:numPr>
                <w:ilvl w:val="0"/>
                <w:numId w:val="49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ghealach bán agus an spéir fíordhubh.</w:t>
            </w:r>
          </w:p>
          <w:p w14:paraId="510C7F6A" w14:textId="58EF73FA" w:rsidR="000E1400" w:rsidRPr="00006519" w:rsidRDefault="000E1400" w:rsidP="42949E8D">
            <w:pPr>
              <w:pStyle w:val="Altanliosta"/>
              <w:numPr>
                <w:ilvl w:val="0"/>
                <w:numId w:val="49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A dhiabhail, chaill mé mo ghuthán. </w:t>
            </w:r>
          </w:p>
          <w:p w14:paraId="6780EEB4" w14:textId="77777777" w:rsidR="000E1400" w:rsidRPr="00006519" w:rsidRDefault="000E1400" w:rsidP="42949E8D">
            <w:pPr>
              <w:pStyle w:val="Altanliosta"/>
              <w:numPr>
                <w:ilvl w:val="0"/>
                <w:numId w:val="49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Dhoirt mé caife ar mo ghúna. </w:t>
            </w:r>
          </w:p>
          <w:p w14:paraId="5852707E" w14:textId="77777777" w:rsidR="000E1400" w:rsidRPr="00006519" w:rsidRDefault="000E1400" w:rsidP="42949E8D">
            <w:pPr>
              <w:pStyle w:val="Altanliosta"/>
              <w:numPr>
                <w:ilvl w:val="0"/>
                <w:numId w:val="49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 xml:space="preserve">Gheall sé do mo ghasúir go dtiocfadh sé. </w:t>
            </w:r>
          </w:p>
          <w:p w14:paraId="6DB26A56" w14:textId="77777777" w:rsidR="000E1400" w:rsidRPr="00006519" w:rsidRDefault="000E1400" w:rsidP="42949E8D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  <w:p w14:paraId="70A659E7" w14:textId="77777777" w:rsidR="000E1400" w:rsidRPr="00006519" w:rsidRDefault="000E1400" w:rsidP="42949E8D">
            <w:pPr>
              <w:spacing w:before="0"/>
              <w:jc w:val="both"/>
              <w:rPr>
                <w:rFonts w:ascii="Helvetica" w:eastAsia="Helvetica" w:hAnsi="Helvetica" w:cs="Helvetica"/>
                <w:color w:val="262626" w:themeColor="text1" w:themeTint="D9"/>
              </w:rPr>
            </w:pPr>
          </w:p>
        </w:tc>
        <w:tc>
          <w:tcPr>
            <w:tcW w:w="4868" w:type="dxa"/>
          </w:tcPr>
          <w:p w14:paraId="38D3EC14" w14:textId="77777777" w:rsidR="000E1400" w:rsidRPr="00006519" w:rsidRDefault="000E1400" w:rsidP="42949E8D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  <w:p w14:paraId="35148A2B" w14:textId="77777777" w:rsidR="000E1400" w:rsidRPr="00006519" w:rsidRDefault="000E1400" w:rsidP="42949E8D">
            <w:pPr>
              <w:pStyle w:val="Altanliosta"/>
              <w:numPr>
                <w:ilvl w:val="0"/>
                <w:numId w:val="50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Ghearóid, ar ghoid tú mo dhuais?</w:t>
            </w:r>
          </w:p>
          <w:p w14:paraId="7005515C" w14:textId="77777777" w:rsidR="000E1400" w:rsidRPr="00006519" w:rsidRDefault="000E1400" w:rsidP="42949E8D">
            <w:pPr>
              <w:pStyle w:val="Altanliosta"/>
              <w:numPr>
                <w:ilvl w:val="0"/>
                <w:numId w:val="50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ghrian ag soilsiú sa ghairdín.</w:t>
            </w:r>
          </w:p>
          <w:p w14:paraId="170F2A0A" w14:textId="77777777" w:rsidR="000E1400" w:rsidRPr="00006519" w:rsidRDefault="000E1400" w:rsidP="42949E8D">
            <w:pPr>
              <w:pStyle w:val="Altanliosta"/>
              <w:numPr>
                <w:ilvl w:val="0"/>
                <w:numId w:val="50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A Dheirdre, seo í mo dheirfiúr.</w:t>
            </w:r>
          </w:p>
          <w:p w14:paraId="3BCC7F99" w14:textId="77777777" w:rsidR="000E1400" w:rsidRPr="00006519" w:rsidRDefault="000E1400" w:rsidP="42949E8D">
            <w:pPr>
              <w:pStyle w:val="Altanliosta"/>
              <w:numPr>
                <w:ilvl w:val="0"/>
                <w:numId w:val="50"/>
              </w:numPr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Ghortaigh sé a dhroim.</w:t>
            </w:r>
          </w:p>
          <w:p w14:paraId="2F47F2BD" w14:textId="77777777" w:rsidR="000E1400" w:rsidRPr="00006519" w:rsidRDefault="000E1400" w:rsidP="42949E8D">
            <w:pPr>
              <w:pStyle w:val="Altanliosta"/>
              <w:numPr>
                <w:ilvl w:val="0"/>
                <w:numId w:val="50"/>
              </w:numPr>
              <w:spacing w:after="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  <w:r w:rsidRPr="00006519"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  <w:t>Tá an Ghearmáinis ródheacair.</w:t>
            </w:r>
          </w:p>
          <w:p w14:paraId="7638148C" w14:textId="77777777" w:rsidR="000E1400" w:rsidRPr="00006519" w:rsidRDefault="000E1400" w:rsidP="42949E8D">
            <w:pPr>
              <w:pStyle w:val="Altanliosta"/>
              <w:spacing w:after="0"/>
              <w:ind w:left="360"/>
              <w:jc w:val="both"/>
              <w:rPr>
                <w:rFonts w:ascii="Helvetica" w:eastAsia="Helvetica" w:hAnsi="Helvetica" w:cs="Helvetica"/>
                <w:color w:val="262626" w:themeColor="text1" w:themeTint="D9"/>
                <w:lang w:val="ga-IE"/>
              </w:rPr>
            </w:pPr>
          </w:p>
        </w:tc>
      </w:tr>
    </w:tbl>
    <w:p w14:paraId="53B7FF8B" w14:textId="77777777" w:rsidR="003A13A6" w:rsidRPr="00006519" w:rsidRDefault="003A13A6" w:rsidP="42949E8D">
      <w:pPr>
        <w:rPr>
          <w:rFonts w:ascii="Helvetica" w:eastAsia="Helvetica" w:hAnsi="Helvetica" w:cs="Helvetica"/>
          <w:color w:val="000000" w:themeColor="text1"/>
        </w:rPr>
      </w:pPr>
    </w:p>
    <w:p w14:paraId="0403F7D8" w14:textId="7BC8D45A" w:rsidR="00F6100A" w:rsidRPr="00B13297" w:rsidRDefault="00F6100A" w:rsidP="42949E8D">
      <w:pPr>
        <w:rPr>
          <w:rFonts w:ascii="Helvetica" w:eastAsia="Helvetica" w:hAnsi="Helvetica" w:cs="Helvetica"/>
          <w:color w:val="000000" w:themeColor="text1"/>
        </w:rPr>
      </w:pPr>
    </w:p>
    <w:sectPr w:rsidR="00F6100A" w:rsidRPr="00B13297" w:rsidSect="00D37AEB">
      <w:headerReference w:type="default" r:id="rId24"/>
      <w:footerReference w:type="default" r:id="rId25"/>
      <w:footerReference w:type="first" r:id="rId26"/>
      <w:pgSz w:w="11906" w:h="16838" w:code="9"/>
      <w:pgMar w:top="1440" w:right="1080" w:bottom="1440" w:left="1080" w:header="144" w:footer="2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F8131" w14:textId="77777777" w:rsidR="008A7299" w:rsidRPr="00006519" w:rsidRDefault="008A7299" w:rsidP="008D48F8">
      <w:r w:rsidRPr="00006519">
        <w:separator/>
      </w:r>
    </w:p>
  </w:endnote>
  <w:endnote w:type="continuationSeparator" w:id="0">
    <w:p w14:paraId="45D636CC" w14:textId="77777777" w:rsidR="008A7299" w:rsidRPr="00006519" w:rsidRDefault="008A7299" w:rsidP="008D48F8">
      <w:r w:rsidRPr="00006519">
        <w:continuationSeparator/>
      </w:r>
    </w:p>
  </w:endnote>
  <w:endnote w:type="continuationNotice" w:id="1">
    <w:p w14:paraId="3026E99E" w14:textId="77777777" w:rsidR="008A7299" w:rsidRPr="00006519" w:rsidRDefault="008A729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006519" w14:paraId="058AD548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1A107CA7" w14:textId="77777777" w:rsidR="00C22132" w:rsidRPr="00006519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006519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B2F5C5D" wp14:editId="02F71110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2082658207" name="Straight Connector 2082658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77C97DDB">
                  <v:line id="Straight Connector 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62D6FA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C22132" w:rsidRPr="00006519" w14:paraId="0662E672" w14:textId="77777777" w:rsidTr="00777D1B">
      <w:trPr>
        <w:trHeight w:val="16"/>
        <w:jc w:val="center"/>
      </w:trPr>
      <w:tc>
        <w:tcPr>
          <w:tcW w:w="1518" w:type="dxa"/>
          <w:shd w:val="clear" w:color="auto" w:fill="auto"/>
          <w:vAlign w:val="center"/>
        </w:tcPr>
        <w:p w14:paraId="3A24F0FD" w14:textId="77777777" w:rsidR="00C22132" w:rsidRPr="00006519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006519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B564BE8" wp14:editId="18AAECDC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557788075" name="Picture 557788075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363DFED7" w14:textId="5056B461" w:rsidR="00C22132" w:rsidRPr="00006519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006519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="00DA72E8" w:rsidRPr="00006519">
            <w:rPr>
              <w:color w:val="575757"/>
              <w:sz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03664B49" w14:textId="77777777" w:rsidR="00C22132" w:rsidRPr="00006519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006519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006519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006519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006519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006519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7FB32F4" w14:textId="6D4BD820" w:rsidR="0090360E" w:rsidRPr="00006519" w:rsidRDefault="0090360E" w:rsidP="00C22132">
    <w:pPr>
      <w:pStyle w:val="Buntsc"/>
      <w:spacing w:befor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518"/>
      <w:gridCol w:w="4578"/>
      <w:gridCol w:w="3650"/>
    </w:tblGrid>
    <w:tr w:rsidR="00C22132" w:rsidRPr="00006519" w14:paraId="3EB7A393" w14:textId="77777777">
      <w:trPr>
        <w:trHeight w:val="140"/>
        <w:jc w:val="center"/>
      </w:trPr>
      <w:tc>
        <w:tcPr>
          <w:tcW w:w="9746" w:type="dxa"/>
          <w:gridSpan w:val="3"/>
          <w:shd w:val="clear" w:color="auto" w:fill="auto"/>
          <w:vAlign w:val="center"/>
        </w:tcPr>
        <w:p w14:paraId="2A594BA4" w14:textId="77777777" w:rsidR="00C22132" w:rsidRPr="00006519" w:rsidRDefault="00C22132" w:rsidP="00C22132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006519">
            <w:rPr>
              <w:caps/>
              <w:noProof/>
              <w:color w:val="808080" w:themeColor="background1" w:themeShade="80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4C9C511A" wp14:editId="23E03C79">
                    <wp:simplePos x="0" y="0"/>
                    <wp:positionH relativeFrom="column">
                      <wp:posOffset>-59111</wp:posOffset>
                    </wp:positionH>
                    <wp:positionV relativeFrom="paragraph">
                      <wp:posOffset>90004</wp:posOffset>
                    </wp:positionV>
                    <wp:extent cx="6162261" cy="7952"/>
                    <wp:effectExtent l="0" t="0" r="29210" b="30480"/>
                    <wp:wrapNone/>
                    <wp:docPr id="437188552" name="Straight Connector 4371885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62261" cy="795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 w14:anchorId="6D590D36">
                  <v:line id="Straight Connector 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cc0df [3204]" strokeweight=".5pt" from="-4.65pt,7.1pt" to="480.55pt,7.75pt" w14:anchorId="36DA0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">
                    <v:stroke joinstyle="miter"/>
                  </v:line>
                </w:pict>
              </mc:Fallback>
            </mc:AlternateContent>
          </w:r>
        </w:p>
      </w:tc>
    </w:tr>
    <w:tr w:rsidR="00931F81" w:rsidRPr="00006519" w14:paraId="7763D982" w14:textId="77777777">
      <w:trPr>
        <w:jc w:val="center"/>
      </w:trPr>
      <w:tc>
        <w:tcPr>
          <w:tcW w:w="1518" w:type="dxa"/>
          <w:shd w:val="clear" w:color="auto" w:fill="auto"/>
          <w:vAlign w:val="center"/>
        </w:tcPr>
        <w:p w14:paraId="260B25CE" w14:textId="77777777" w:rsidR="00931F81" w:rsidRPr="00006519" w:rsidRDefault="00931F81" w:rsidP="00931F81">
          <w:pPr>
            <w:pStyle w:val="Buntsc"/>
            <w:tabs>
              <w:tab w:val="clear" w:pos="4680"/>
              <w:tab w:val="clear" w:pos="9360"/>
            </w:tabs>
            <w:spacing w:before="0"/>
            <w:rPr>
              <w:caps/>
              <w:color w:val="808080" w:themeColor="background1" w:themeShade="80"/>
              <w:sz w:val="18"/>
              <w:szCs w:val="18"/>
            </w:rPr>
          </w:pPr>
          <w:r w:rsidRPr="00006519">
            <w:rPr>
              <w:noProof/>
            </w:rPr>
            <w:drawing>
              <wp:anchor distT="0" distB="0" distL="114300" distR="114300" simplePos="0" relativeHeight="251660293" behindDoc="0" locked="0" layoutInCell="1" allowOverlap="1" wp14:anchorId="6C7CA241" wp14:editId="04698F94">
                <wp:simplePos x="0" y="0"/>
                <wp:positionH relativeFrom="column">
                  <wp:posOffset>122555</wp:posOffset>
                </wp:positionH>
                <wp:positionV relativeFrom="paragraph">
                  <wp:posOffset>-26035</wp:posOffset>
                </wp:positionV>
                <wp:extent cx="572135" cy="161925"/>
                <wp:effectExtent l="0" t="0" r="0" b="9525"/>
                <wp:wrapNone/>
                <wp:docPr id="1006088673" name="Picture 1006088673" descr="A black text on a white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97607" name="Picture 1" descr="A black text on a white background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3" t="38159" r="21884" b="43982"/>
                        <a:stretch/>
                      </pic:blipFill>
                      <pic:spPr bwMode="auto">
                        <a:xfrm>
                          <a:off x="0" y="0"/>
                          <a:ext cx="57213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78" w:type="dxa"/>
        </w:tcPr>
        <w:p w14:paraId="14B61CCA" w14:textId="7EC3435B" w:rsidR="00931F81" w:rsidRPr="00006519" w:rsidRDefault="00931F81" w:rsidP="00931F81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006519">
            <w:rPr>
              <w:caps/>
              <w:color w:val="808080" w:themeColor="background1" w:themeShade="80"/>
              <w:sz w:val="18"/>
              <w:szCs w:val="18"/>
            </w:rPr>
            <w:t xml:space="preserve">© </w:t>
          </w:r>
          <w:r w:rsidRPr="00006519">
            <w:rPr>
              <w:color w:val="575757"/>
              <w:sz w:val="18"/>
            </w:rPr>
            <w:t>Lárionad na Gaeilge, Ollscoil Mhá Nuad</w:t>
          </w:r>
        </w:p>
      </w:tc>
      <w:tc>
        <w:tcPr>
          <w:tcW w:w="3650" w:type="dxa"/>
          <w:shd w:val="clear" w:color="auto" w:fill="auto"/>
          <w:vAlign w:val="center"/>
        </w:tcPr>
        <w:p w14:paraId="297B39C4" w14:textId="77777777" w:rsidR="00931F81" w:rsidRPr="00006519" w:rsidRDefault="00931F81" w:rsidP="00931F81">
          <w:pPr>
            <w:pStyle w:val="Buntsc"/>
            <w:tabs>
              <w:tab w:val="clear" w:pos="4680"/>
              <w:tab w:val="clear" w:pos="9360"/>
            </w:tabs>
            <w:spacing w:before="0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006519"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006519"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006519"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Pr="00006519">
            <w:rPr>
              <w:caps/>
              <w:color w:val="808080" w:themeColor="background1" w:themeShade="80"/>
              <w:sz w:val="18"/>
              <w:szCs w:val="18"/>
            </w:rPr>
            <w:t>2</w:t>
          </w:r>
          <w:r w:rsidRPr="00006519"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2C9F84BB" w14:textId="3046272A" w:rsidR="00C22132" w:rsidRPr="00006519" w:rsidRDefault="00C22132" w:rsidP="00C22132">
    <w:pPr>
      <w:pStyle w:val="Buntsc"/>
      <w:spacing w:befor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CA963" w14:textId="77777777" w:rsidR="008A7299" w:rsidRPr="00006519" w:rsidRDefault="008A7299" w:rsidP="008D48F8">
      <w:r w:rsidRPr="00006519">
        <w:separator/>
      </w:r>
    </w:p>
  </w:footnote>
  <w:footnote w:type="continuationSeparator" w:id="0">
    <w:p w14:paraId="33DC38CB" w14:textId="77777777" w:rsidR="008A7299" w:rsidRPr="00006519" w:rsidRDefault="008A7299" w:rsidP="008D48F8">
      <w:r w:rsidRPr="00006519">
        <w:continuationSeparator/>
      </w:r>
    </w:p>
  </w:footnote>
  <w:footnote w:type="continuationNotice" w:id="1">
    <w:p w14:paraId="79AA288F" w14:textId="77777777" w:rsidR="008A7299" w:rsidRPr="00006519" w:rsidRDefault="008A7299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2BAB9" w14:textId="6F659F85" w:rsidR="00510C81" w:rsidRPr="00006519" w:rsidRDefault="00D32CBC" w:rsidP="00D9776E">
    <w:pPr>
      <w:pStyle w:val="Ceanntsc"/>
      <w:jc w:val="right"/>
      <w:rPr>
        <w:rFonts w:ascii="Helvetica" w:hAnsi="Helvetica" w:cs="Helvetica"/>
        <w:b/>
        <w:bCs/>
        <w:color w:val="000000" w:themeColor="text1"/>
      </w:rPr>
    </w:pPr>
    <w:r w:rsidRPr="00006519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0675D8B" wp14:editId="1A32758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914400"/>
              <wp:effectExtent l="0" t="0" r="0" b="0"/>
              <wp:wrapNone/>
              <wp:docPr id="3876767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7CE31C36">
            <v:rect id="Rectangle 5" style="position:absolute;margin-left:0;margin-top:0;width:612pt;height:1in;z-index:-2516582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2bd5f3 [1951]" stroked="f" w14:anchorId="3E7A64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">
              <w10:wrap anchorx="page" anchory="page"/>
            </v:rect>
          </w:pict>
        </mc:Fallback>
      </mc:AlternateContent>
    </w:r>
    <w:r w:rsidR="00F22161" w:rsidRPr="00006519">
      <w:rPr>
        <w:noProof/>
      </w:rPr>
      <w:drawing>
        <wp:anchor distT="0" distB="0" distL="114300" distR="114300" simplePos="0" relativeHeight="251658245" behindDoc="0" locked="0" layoutInCell="1" allowOverlap="1" wp14:anchorId="52794514" wp14:editId="393833B0">
          <wp:simplePos x="0" y="0"/>
          <wp:positionH relativeFrom="column">
            <wp:posOffset>-148951</wp:posOffset>
          </wp:positionH>
          <wp:positionV relativeFrom="paragraph">
            <wp:posOffset>-208280</wp:posOffset>
          </wp:positionV>
          <wp:extent cx="1115736" cy="1115736"/>
          <wp:effectExtent l="0" t="0" r="0" b="0"/>
          <wp:wrapNone/>
          <wp:docPr id="1483867910" name="Picture 22" descr="A black background with a rainbow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867910" name="Picture 22" descr="A black background with a rainbow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736" cy="111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76E" w:rsidRPr="00006519">
      <w:rPr>
        <w:rFonts w:ascii="Helvetica" w:hAnsi="Helvetica" w:cs="Helvetica"/>
        <w:b/>
        <w:bCs/>
        <w:color w:val="FFFFFF" w:themeColor="background1"/>
      </w:rPr>
      <w:br/>
    </w:r>
    <w:r w:rsidR="00DA72E8" w:rsidRPr="00006519">
      <w:rPr>
        <w:rFonts w:ascii="Helvetica" w:hAnsi="Helvetica" w:cs="Helvetica"/>
        <w:b/>
        <w:bCs/>
        <w:color w:val="000000" w:themeColor="text1"/>
      </w:rPr>
      <w:t>S</w:t>
    </w:r>
    <w:r w:rsidR="002E3E2A" w:rsidRPr="00006519">
      <w:rPr>
        <w:rFonts w:ascii="Helvetica" w:hAnsi="Helvetica" w:cs="Helvetica"/>
        <w:b/>
        <w:bCs/>
        <w:color w:val="000000" w:themeColor="text1"/>
      </w:rPr>
      <w:t xml:space="preserve">raith </w:t>
    </w:r>
    <w:r w:rsidR="00DA72E8" w:rsidRPr="00006519">
      <w:rPr>
        <w:rFonts w:ascii="Helvetica" w:hAnsi="Helvetica" w:cs="Helvetica"/>
        <w:b/>
        <w:bCs/>
        <w:color w:val="000000" w:themeColor="text1"/>
      </w:rPr>
      <w:t>2</w:t>
    </w:r>
    <w:r w:rsidR="00AF70DF" w:rsidRPr="00006519">
      <w:rPr>
        <w:rFonts w:ascii="Helvetica" w:hAnsi="Helvetica" w:cs="Helvetica"/>
        <w:b/>
        <w:bCs/>
        <w:color w:val="000000" w:themeColor="text1"/>
      </w:rPr>
      <w:t xml:space="preserve">: </w:t>
    </w:r>
    <w:r w:rsidR="009E683A" w:rsidRPr="00006519">
      <w:rPr>
        <w:rFonts w:ascii="Helvetica" w:hAnsi="Helvetica" w:cs="Helvetica"/>
        <w:b/>
        <w:bCs/>
        <w:color w:val="000000" w:themeColor="text1"/>
      </w:rPr>
      <w:t xml:space="preserve">Ceacht </w:t>
    </w:r>
    <w:r w:rsidR="00AF70DF" w:rsidRPr="00006519">
      <w:rPr>
        <w:rFonts w:ascii="Helvetica" w:hAnsi="Helvetica" w:cs="Helvetica"/>
        <w:b/>
        <w:bCs/>
        <w:color w:val="000000" w:themeColor="text1"/>
      </w:rPr>
      <w:t>5</w:t>
    </w:r>
    <w:r w:rsidR="00EE1DD5">
      <w:rPr>
        <w:rFonts w:ascii="Helvetica" w:hAnsi="Helvetica" w:cs="Helvetica"/>
        <w:b/>
        <w:bCs/>
        <w:color w:val="000000" w:themeColor="text1"/>
      </w:rPr>
      <w:br/>
    </w:r>
    <w:r w:rsidRPr="00006519">
      <w:rPr>
        <w:rFonts w:ascii="Helvetica" w:hAnsi="Helvetica" w:cs="Helvetica"/>
        <w:b/>
        <w:bCs/>
        <w:color w:val="000000" w:themeColor="text1"/>
      </w:rPr>
      <w:t xml:space="preserve">Consain </w:t>
    </w:r>
    <w:r w:rsidR="00AF70DF" w:rsidRPr="00006519">
      <w:rPr>
        <w:rFonts w:ascii="Helvetica" w:hAnsi="Helvetica" w:cs="Helvetica"/>
        <w:b/>
        <w:bCs/>
        <w:color w:val="000000" w:themeColor="text1"/>
      </w:rPr>
      <w:t>shéimhithe sa Ghaeilge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nPNvqc8P" int2:invalidationBookmarkName="" int2:hashCode="6i4r/GHQqNfh4B" int2:id="96xyxIk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ostaurch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163BC7"/>
    <w:multiLevelType w:val="hybridMultilevel"/>
    <w:tmpl w:val="E3C0FE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8671F6"/>
    <w:multiLevelType w:val="hybridMultilevel"/>
    <w:tmpl w:val="F1A0303E"/>
    <w:lvl w:ilvl="0" w:tplc="2592D438">
      <w:numFmt w:val="bullet"/>
      <w:lvlText w:val="-"/>
      <w:lvlJc w:val="left"/>
      <w:pPr>
        <w:ind w:left="930" w:hanging="360"/>
      </w:pPr>
      <w:rPr>
        <w:rFonts w:ascii="Helvetica" w:eastAsia="Calibri" w:hAnsi="Helvetica" w:cs="Helvetica" w:hint="default"/>
      </w:rPr>
    </w:lvl>
    <w:lvl w:ilvl="1" w:tplc="18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 w15:restartNumberingAfterBreak="0">
    <w:nsid w:val="02FA6FC6"/>
    <w:multiLevelType w:val="hybridMultilevel"/>
    <w:tmpl w:val="E3C0FE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BF5C77"/>
    <w:multiLevelType w:val="hybridMultilevel"/>
    <w:tmpl w:val="D58CDD00"/>
    <w:lvl w:ilvl="0" w:tplc="D436B2A4">
      <w:start w:val="1"/>
      <w:numFmt w:val="lowerLetter"/>
      <w:lvlText w:val="%1)"/>
      <w:lvlJc w:val="left"/>
      <w:pPr>
        <w:ind w:left="717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06103728"/>
    <w:multiLevelType w:val="hybridMultilevel"/>
    <w:tmpl w:val="B016DD1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8E164C"/>
    <w:multiLevelType w:val="hybridMultilevel"/>
    <w:tmpl w:val="AA54EE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0C737D"/>
    <w:multiLevelType w:val="hybridMultilevel"/>
    <w:tmpl w:val="E3C0FE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85D7996"/>
    <w:multiLevelType w:val="hybridMultilevel"/>
    <w:tmpl w:val="E3C0FE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933292E"/>
    <w:multiLevelType w:val="hybridMultilevel"/>
    <w:tmpl w:val="CFA6A1BC"/>
    <w:lvl w:ilvl="0" w:tplc="FFFFFFFF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0B421F51"/>
    <w:multiLevelType w:val="hybridMultilevel"/>
    <w:tmpl w:val="E3C0FE4C"/>
    <w:lvl w:ilvl="0" w:tplc="803C1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C776E39"/>
    <w:multiLevelType w:val="hybridMultilevel"/>
    <w:tmpl w:val="5538B88A"/>
    <w:lvl w:ilvl="0" w:tplc="1A80202A">
      <w:start w:val="1"/>
      <w:numFmt w:val="decimal"/>
      <w:pStyle w:val="Ceannteideal2"/>
      <w:lvlText w:val="%1."/>
      <w:lvlJc w:val="left"/>
      <w:pPr>
        <w:ind w:left="360" w:hanging="360"/>
      </w:pPr>
      <w:rPr>
        <w:rFonts w:hint="default"/>
        <w:b/>
        <w:bCs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DA2953"/>
    <w:multiLevelType w:val="hybridMultilevel"/>
    <w:tmpl w:val="F9CCBE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592DF8"/>
    <w:multiLevelType w:val="hybridMultilevel"/>
    <w:tmpl w:val="AA54EE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6B7426"/>
    <w:multiLevelType w:val="hybridMultilevel"/>
    <w:tmpl w:val="6B8C41D0"/>
    <w:lvl w:ilvl="0" w:tplc="1BACE90E">
      <w:start w:val="1"/>
      <w:numFmt w:val="lowerLetter"/>
      <w:lvlText w:val="%1)"/>
      <w:lvlJc w:val="left"/>
      <w:pPr>
        <w:ind w:left="717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19713BA0"/>
    <w:multiLevelType w:val="hybridMultilevel"/>
    <w:tmpl w:val="CFA6A1BC"/>
    <w:lvl w:ilvl="0" w:tplc="6810A28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1EBE1BDB"/>
    <w:multiLevelType w:val="hybridMultilevel"/>
    <w:tmpl w:val="786E7B9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FDD281E"/>
    <w:multiLevelType w:val="hybridMultilevel"/>
    <w:tmpl w:val="B016DD1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0FB7FE7"/>
    <w:multiLevelType w:val="hybridMultilevel"/>
    <w:tmpl w:val="2DF8E164"/>
    <w:lvl w:ilvl="0" w:tplc="6302AB1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62626" w:themeColor="text1" w:themeTint="D9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BC2080"/>
    <w:multiLevelType w:val="hybridMultilevel"/>
    <w:tmpl w:val="F9CCBE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CB71E90"/>
    <w:multiLevelType w:val="hybridMultilevel"/>
    <w:tmpl w:val="F9CCBE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A8567D"/>
    <w:multiLevelType w:val="hybridMultilevel"/>
    <w:tmpl w:val="FE2688E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D71BB4"/>
    <w:multiLevelType w:val="hybridMultilevel"/>
    <w:tmpl w:val="B1B8811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Helvetica" w:eastAsia="Arial MT" w:hAnsi="Helvetica" w:cs="Helvetica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EC2049"/>
    <w:multiLevelType w:val="hybridMultilevel"/>
    <w:tmpl w:val="F9CCBECE"/>
    <w:lvl w:ilvl="0" w:tplc="D4DA2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AAA4903"/>
    <w:multiLevelType w:val="hybridMultilevel"/>
    <w:tmpl w:val="53C067E4"/>
    <w:lvl w:ilvl="0" w:tplc="DD745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77183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4317E9"/>
    <w:multiLevelType w:val="hybridMultilevel"/>
    <w:tmpl w:val="F9CCBE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C6B1E68"/>
    <w:multiLevelType w:val="hybridMultilevel"/>
    <w:tmpl w:val="A9909E52"/>
    <w:lvl w:ilvl="0" w:tplc="1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D5A68EE"/>
    <w:multiLevelType w:val="hybridMultilevel"/>
    <w:tmpl w:val="2C6EBF46"/>
    <w:lvl w:ilvl="0" w:tplc="FFFFFFFF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3EB56526"/>
    <w:multiLevelType w:val="hybridMultilevel"/>
    <w:tmpl w:val="F9CCBE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F597CDF"/>
    <w:multiLevelType w:val="hybridMultilevel"/>
    <w:tmpl w:val="FE2688E0"/>
    <w:lvl w:ilvl="0" w:tplc="7D049D48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FA1380D"/>
    <w:multiLevelType w:val="hybridMultilevel"/>
    <w:tmpl w:val="E49AAED0"/>
    <w:lvl w:ilvl="0" w:tplc="608AEA0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0A659B6"/>
    <w:multiLevelType w:val="hybridMultilevel"/>
    <w:tmpl w:val="F424BB58"/>
    <w:lvl w:ilvl="0" w:tplc="B6823CDA">
      <w:start w:val="1"/>
      <w:numFmt w:val="lowerLetter"/>
      <w:lvlText w:val="%1)"/>
      <w:lvlJc w:val="left"/>
      <w:pPr>
        <w:ind w:left="1494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2214" w:hanging="360"/>
      </w:pPr>
    </w:lvl>
    <w:lvl w:ilvl="2" w:tplc="1809001B" w:tentative="1">
      <w:start w:val="1"/>
      <w:numFmt w:val="lowerRoman"/>
      <w:lvlText w:val="%3."/>
      <w:lvlJc w:val="right"/>
      <w:pPr>
        <w:ind w:left="2934" w:hanging="180"/>
      </w:pPr>
    </w:lvl>
    <w:lvl w:ilvl="3" w:tplc="1809000F" w:tentative="1">
      <w:start w:val="1"/>
      <w:numFmt w:val="decimal"/>
      <w:lvlText w:val="%4."/>
      <w:lvlJc w:val="left"/>
      <w:pPr>
        <w:ind w:left="3654" w:hanging="360"/>
      </w:pPr>
    </w:lvl>
    <w:lvl w:ilvl="4" w:tplc="18090019" w:tentative="1">
      <w:start w:val="1"/>
      <w:numFmt w:val="lowerLetter"/>
      <w:lvlText w:val="%5."/>
      <w:lvlJc w:val="left"/>
      <w:pPr>
        <w:ind w:left="4374" w:hanging="360"/>
      </w:pPr>
    </w:lvl>
    <w:lvl w:ilvl="5" w:tplc="1809001B" w:tentative="1">
      <w:start w:val="1"/>
      <w:numFmt w:val="lowerRoman"/>
      <w:lvlText w:val="%6."/>
      <w:lvlJc w:val="right"/>
      <w:pPr>
        <w:ind w:left="5094" w:hanging="180"/>
      </w:pPr>
    </w:lvl>
    <w:lvl w:ilvl="6" w:tplc="1809000F" w:tentative="1">
      <w:start w:val="1"/>
      <w:numFmt w:val="decimal"/>
      <w:lvlText w:val="%7."/>
      <w:lvlJc w:val="left"/>
      <w:pPr>
        <w:ind w:left="5814" w:hanging="360"/>
      </w:pPr>
    </w:lvl>
    <w:lvl w:ilvl="7" w:tplc="18090019" w:tentative="1">
      <w:start w:val="1"/>
      <w:numFmt w:val="lowerLetter"/>
      <w:lvlText w:val="%8."/>
      <w:lvlJc w:val="left"/>
      <w:pPr>
        <w:ind w:left="6534" w:hanging="360"/>
      </w:pPr>
    </w:lvl>
    <w:lvl w:ilvl="8" w:tplc="1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46876E70"/>
    <w:multiLevelType w:val="hybridMultilevel"/>
    <w:tmpl w:val="E3C0FE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A73544A"/>
    <w:multiLevelType w:val="hybridMultilevel"/>
    <w:tmpl w:val="648E2E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401230"/>
    <w:multiLevelType w:val="hybridMultilevel"/>
    <w:tmpl w:val="FE2688E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CD415FD"/>
    <w:multiLevelType w:val="hybridMultilevel"/>
    <w:tmpl w:val="F9CCBE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FB10DE3"/>
    <w:multiLevelType w:val="hybridMultilevel"/>
    <w:tmpl w:val="F424BB58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hint="default"/>
        <w:color w:val="033841" w:themeColor="text2" w:themeShade="8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3C27B89"/>
    <w:multiLevelType w:val="hybridMultilevel"/>
    <w:tmpl w:val="5302E41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b w:val="0"/>
        <w:bCs w:val="0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6BC2FDF"/>
    <w:multiLevelType w:val="hybridMultilevel"/>
    <w:tmpl w:val="8A102388"/>
    <w:lvl w:ilvl="0" w:tplc="C6A8A3AE">
      <w:start w:val="1"/>
      <w:numFmt w:val="lowerLetter"/>
      <w:lvlText w:val="%1)"/>
      <w:lvlJc w:val="left"/>
      <w:pPr>
        <w:ind w:left="717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37" w:hanging="360"/>
      </w:pPr>
    </w:lvl>
    <w:lvl w:ilvl="2" w:tplc="1809001B" w:tentative="1">
      <w:start w:val="1"/>
      <w:numFmt w:val="lowerRoman"/>
      <w:lvlText w:val="%3."/>
      <w:lvlJc w:val="right"/>
      <w:pPr>
        <w:ind w:left="2157" w:hanging="180"/>
      </w:pPr>
    </w:lvl>
    <w:lvl w:ilvl="3" w:tplc="1809000F" w:tentative="1">
      <w:start w:val="1"/>
      <w:numFmt w:val="decimal"/>
      <w:lvlText w:val="%4."/>
      <w:lvlJc w:val="left"/>
      <w:pPr>
        <w:ind w:left="2877" w:hanging="360"/>
      </w:pPr>
    </w:lvl>
    <w:lvl w:ilvl="4" w:tplc="18090019" w:tentative="1">
      <w:start w:val="1"/>
      <w:numFmt w:val="lowerLetter"/>
      <w:lvlText w:val="%5."/>
      <w:lvlJc w:val="left"/>
      <w:pPr>
        <w:ind w:left="3597" w:hanging="360"/>
      </w:pPr>
    </w:lvl>
    <w:lvl w:ilvl="5" w:tplc="1809001B" w:tentative="1">
      <w:start w:val="1"/>
      <w:numFmt w:val="lowerRoman"/>
      <w:lvlText w:val="%6."/>
      <w:lvlJc w:val="right"/>
      <w:pPr>
        <w:ind w:left="4317" w:hanging="180"/>
      </w:pPr>
    </w:lvl>
    <w:lvl w:ilvl="6" w:tplc="1809000F" w:tentative="1">
      <w:start w:val="1"/>
      <w:numFmt w:val="decimal"/>
      <w:lvlText w:val="%7."/>
      <w:lvlJc w:val="left"/>
      <w:pPr>
        <w:ind w:left="5037" w:hanging="360"/>
      </w:pPr>
    </w:lvl>
    <w:lvl w:ilvl="7" w:tplc="18090019" w:tentative="1">
      <w:start w:val="1"/>
      <w:numFmt w:val="lowerLetter"/>
      <w:lvlText w:val="%8."/>
      <w:lvlJc w:val="left"/>
      <w:pPr>
        <w:ind w:left="5757" w:hanging="360"/>
      </w:pPr>
    </w:lvl>
    <w:lvl w:ilvl="8" w:tplc="1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88E1A42"/>
    <w:multiLevelType w:val="hybridMultilevel"/>
    <w:tmpl w:val="1ABCE3AC"/>
    <w:lvl w:ilvl="0" w:tplc="C0DAF222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95078F"/>
    <w:multiLevelType w:val="hybridMultilevel"/>
    <w:tmpl w:val="3350E7BA"/>
    <w:lvl w:ilvl="0" w:tplc="B226CAC2">
      <w:start w:val="1"/>
      <w:numFmt w:val="bullet"/>
      <w:lvlText w:val="-"/>
      <w:lvlJc w:val="left"/>
      <w:pPr>
        <w:ind w:left="1494" w:hanging="360"/>
      </w:pPr>
      <w:rPr>
        <w:rFonts w:ascii="Helvetica" w:eastAsia="Calibri" w:hAnsi="Helvetica" w:cs="Helvetica" w:hint="default"/>
      </w:rPr>
    </w:lvl>
    <w:lvl w:ilvl="1" w:tplc="1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1" w15:restartNumberingAfterBreak="0">
    <w:nsid w:val="62D37237"/>
    <w:multiLevelType w:val="hybridMultilevel"/>
    <w:tmpl w:val="F9CCBE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38D68D6"/>
    <w:multiLevelType w:val="hybridMultilevel"/>
    <w:tmpl w:val="E3C0FE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39359B8"/>
    <w:multiLevelType w:val="hybridMultilevel"/>
    <w:tmpl w:val="AA54EE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6354F9A"/>
    <w:multiLevelType w:val="hybridMultilevel"/>
    <w:tmpl w:val="1226AB68"/>
    <w:lvl w:ilvl="0" w:tplc="B6823CD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33841" w:themeColor="text2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1F65EB"/>
    <w:multiLevelType w:val="hybridMultilevel"/>
    <w:tmpl w:val="1374D046"/>
    <w:lvl w:ilvl="0" w:tplc="B08ED5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334533"/>
    <w:multiLevelType w:val="hybridMultilevel"/>
    <w:tmpl w:val="B016DD1A"/>
    <w:lvl w:ilvl="0" w:tplc="7D049D48">
      <w:start w:val="1"/>
      <w:numFmt w:val="decimal"/>
      <w:lvlText w:val="%1."/>
      <w:lvlJc w:val="left"/>
      <w:pPr>
        <w:ind w:left="360" w:hanging="360"/>
      </w:pPr>
      <w:rPr>
        <w:rFonts w:ascii="Helvetica" w:eastAsiaTheme="minorEastAsia" w:hAnsi="Helvetica" w:cs="Helvetica" w:hint="default"/>
        <w:color w:val="033841" w:themeColor="text2" w:themeShade="8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6F13AE3"/>
    <w:multiLevelType w:val="hybridMultilevel"/>
    <w:tmpl w:val="E3C0FE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F00401"/>
    <w:multiLevelType w:val="hybridMultilevel"/>
    <w:tmpl w:val="9C7AA532"/>
    <w:lvl w:ilvl="0" w:tplc="083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080" w:hanging="360"/>
      </w:pPr>
    </w:lvl>
    <w:lvl w:ilvl="2" w:tplc="083C001B" w:tentative="1">
      <w:start w:val="1"/>
      <w:numFmt w:val="lowerRoman"/>
      <w:lvlText w:val="%3."/>
      <w:lvlJc w:val="right"/>
      <w:pPr>
        <w:ind w:left="1800" w:hanging="180"/>
      </w:pPr>
    </w:lvl>
    <w:lvl w:ilvl="3" w:tplc="083C000F" w:tentative="1">
      <w:start w:val="1"/>
      <w:numFmt w:val="decimal"/>
      <w:lvlText w:val="%4."/>
      <w:lvlJc w:val="left"/>
      <w:pPr>
        <w:ind w:left="2520" w:hanging="360"/>
      </w:pPr>
    </w:lvl>
    <w:lvl w:ilvl="4" w:tplc="083C0019" w:tentative="1">
      <w:start w:val="1"/>
      <w:numFmt w:val="lowerLetter"/>
      <w:lvlText w:val="%5."/>
      <w:lvlJc w:val="left"/>
      <w:pPr>
        <w:ind w:left="3240" w:hanging="360"/>
      </w:pPr>
    </w:lvl>
    <w:lvl w:ilvl="5" w:tplc="083C001B" w:tentative="1">
      <w:start w:val="1"/>
      <w:numFmt w:val="lowerRoman"/>
      <w:lvlText w:val="%6."/>
      <w:lvlJc w:val="right"/>
      <w:pPr>
        <w:ind w:left="3960" w:hanging="180"/>
      </w:pPr>
    </w:lvl>
    <w:lvl w:ilvl="6" w:tplc="083C000F" w:tentative="1">
      <w:start w:val="1"/>
      <w:numFmt w:val="decimal"/>
      <w:lvlText w:val="%7."/>
      <w:lvlJc w:val="left"/>
      <w:pPr>
        <w:ind w:left="4680" w:hanging="360"/>
      </w:pPr>
    </w:lvl>
    <w:lvl w:ilvl="7" w:tplc="083C0019" w:tentative="1">
      <w:start w:val="1"/>
      <w:numFmt w:val="lowerLetter"/>
      <w:lvlText w:val="%8."/>
      <w:lvlJc w:val="left"/>
      <w:pPr>
        <w:ind w:left="5400" w:hanging="360"/>
      </w:pPr>
    </w:lvl>
    <w:lvl w:ilvl="8" w:tplc="083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4274584">
    <w:abstractNumId w:val="0"/>
  </w:num>
  <w:num w:numId="2" w16cid:durableId="708264261">
    <w:abstractNumId w:val="11"/>
  </w:num>
  <w:num w:numId="3" w16cid:durableId="752701156">
    <w:abstractNumId w:val="29"/>
  </w:num>
  <w:num w:numId="4" w16cid:durableId="449862933">
    <w:abstractNumId w:val="24"/>
  </w:num>
  <w:num w:numId="5" w16cid:durableId="1312907277">
    <w:abstractNumId w:val="39"/>
  </w:num>
  <w:num w:numId="6" w16cid:durableId="515115580">
    <w:abstractNumId w:val="43"/>
  </w:num>
  <w:num w:numId="7" w16cid:durableId="551424900">
    <w:abstractNumId w:val="6"/>
  </w:num>
  <w:num w:numId="8" w16cid:durableId="1823236574">
    <w:abstractNumId w:val="22"/>
  </w:num>
  <w:num w:numId="9" w16cid:durableId="1777630416">
    <w:abstractNumId w:val="33"/>
  </w:num>
  <w:num w:numId="10" w16cid:durableId="239214036">
    <w:abstractNumId w:val="37"/>
  </w:num>
  <w:num w:numId="11" w16cid:durableId="1089959125">
    <w:abstractNumId w:val="13"/>
  </w:num>
  <w:num w:numId="12" w16cid:durableId="1478573016">
    <w:abstractNumId w:val="11"/>
    <w:lvlOverride w:ilvl="0">
      <w:startOverride w:val="1"/>
    </w:lvlOverride>
  </w:num>
  <w:num w:numId="13" w16cid:durableId="1467355912">
    <w:abstractNumId w:val="16"/>
  </w:num>
  <w:num w:numId="14" w16cid:durableId="911162570">
    <w:abstractNumId w:val="38"/>
  </w:num>
  <w:num w:numId="15" w16cid:durableId="648941636">
    <w:abstractNumId w:val="30"/>
  </w:num>
  <w:num w:numId="16" w16cid:durableId="1141340810">
    <w:abstractNumId w:val="10"/>
  </w:num>
  <w:num w:numId="17" w16cid:durableId="500389922">
    <w:abstractNumId w:val="23"/>
  </w:num>
  <w:num w:numId="18" w16cid:durableId="1495030624">
    <w:abstractNumId w:val="15"/>
  </w:num>
  <w:num w:numId="19" w16cid:durableId="1925994326">
    <w:abstractNumId w:val="40"/>
  </w:num>
  <w:num w:numId="20" w16cid:durableId="189027901">
    <w:abstractNumId w:val="46"/>
  </w:num>
  <w:num w:numId="21" w16cid:durableId="2113086764">
    <w:abstractNumId w:val="26"/>
  </w:num>
  <w:num w:numId="22" w16cid:durableId="1950044913">
    <w:abstractNumId w:val="1"/>
  </w:num>
  <w:num w:numId="23" w16cid:durableId="537133710">
    <w:abstractNumId w:val="12"/>
  </w:num>
  <w:num w:numId="24" w16cid:durableId="904415063">
    <w:abstractNumId w:val="8"/>
  </w:num>
  <w:num w:numId="25" w16cid:durableId="1006442966">
    <w:abstractNumId w:val="20"/>
  </w:num>
  <w:num w:numId="26" w16cid:durableId="208542468">
    <w:abstractNumId w:val="32"/>
  </w:num>
  <w:num w:numId="27" w16cid:durableId="623922711">
    <w:abstractNumId w:val="28"/>
  </w:num>
  <w:num w:numId="28" w16cid:durableId="33433208">
    <w:abstractNumId w:val="31"/>
  </w:num>
  <w:num w:numId="29" w16cid:durableId="820656855">
    <w:abstractNumId w:val="21"/>
  </w:num>
  <w:num w:numId="30" w16cid:durableId="728774045">
    <w:abstractNumId w:val="14"/>
  </w:num>
  <w:num w:numId="31" w16cid:durableId="2042242664">
    <w:abstractNumId w:val="4"/>
  </w:num>
  <w:num w:numId="32" w16cid:durableId="2102487037">
    <w:abstractNumId w:val="9"/>
  </w:num>
  <w:num w:numId="33" w16cid:durableId="771507617">
    <w:abstractNumId w:val="17"/>
  </w:num>
  <w:num w:numId="34" w16cid:durableId="1779446610">
    <w:abstractNumId w:val="36"/>
  </w:num>
  <w:num w:numId="35" w16cid:durableId="1525560229">
    <w:abstractNumId w:val="3"/>
  </w:num>
  <w:num w:numId="36" w16cid:durableId="781876659">
    <w:abstractNumId w:val="35"/>
  </w:num>
  <w:num w:numId="37" w16cid:durableId="1188980946">
    <w:abstractNumId w:val="7"/>
  </w:num>
  <w:num w:numId="38" w16cid:durableId="1867213621">
    <w:abstractNumId w:val="25"/>
  </w:num>
  <w:num w:numId="39" w16cid:durableId="24605617">
    <w:abstractNumId w:val="2"/>
  </w:num>
  <w:num w:numId="40" w16cid:durableId="1373655767">
    <w:abstractNumId w:val="48"/>
  </w:num>
  <w:num w:numId="41" w16cid:durableId="1231430954">
    <w:abstractNumId w:val="44"/>
  </w:num>
  <w:num w:numId="42" w16cid:durableId="13072656">
    <w:abstractNumId w:val="34"/>
  </w:num>
  <w:num w:numId="43" w16cid:durableId="855077417">
    <w:abstractNumId w:val="27"/>
  </w:num>
  <w:num w:numId="44" w16cid:durableId="728652126">
    <w:abstractNumId w:val="5"/>
  </w:num>
  <w:num w:numId="45" w16cid:durableId="257494369">
    <w:abstractNumId w:val="18"/>
  </w:num>
  <w:num w:numId="46" w16cid:durableId="967975443">
    <w:abstractNumId w:val="45"/>
  </w:num>
  <w:num w:numId="47" w16cid:durableId="913707161">
    <w:abstractNumId w:val="42"/>
  </w:num>
  <w:num w:numId="48" w16cid:durableId="2013948773">
    <w:abstractNumId w:val="41"/>
  </w:num>
  <w:num w:numId="49" w16cid:durableId="1412968380">
    <w:abstractNumId w:val="47"/>
  </w:num>
  <w:num w:numId="50" w16cid:durableId="239608951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39F"/>
    <w:rsid w:val="00000FA3"/>
    <w:rsid w:val="0000190E"/>
    <w:rsid w:val="00002E12"/>
    <w:rsid w:val="0000320C"/>
    <w:rsid w:val="00003F01"/>
    <w:rsid w:val="00004960"/>
    <w:rsid w:val="00004970"/>
    <w:rsid w:val="00005382"/>
    <w:rsid w:val="00006519"/>
    <w:rsid w:val="00006B40"/>
    <w:rsid w:val="000079D5"/>
    <w:rsid w:val="00007F1C"/>
    <w:rsid w:val="000101E2"/>
    <w:rsid w:val="00012ECB"/>
    <w:rsid w:val="0001459D"/>
    <w:rsid w:val="00014AB8"/>
    <w:rsid w:val="00015453"/>
    <w:rsid w:val="000166E2"/>
    <w:rsid w:val="00016BFD"/>
    <w:rsid w:val="00017AB7"/>
    <w:rsid w:val="0002002F"/>
    <w:rsid w:val="00020598"/>
    <w:rsid w:val="000217D9"/>
    <w:rsid w:val="0002411E"/>
    <w:rsid w:val="0002467C"/>
    <w:rsid w:val="00025367"/>
    <w:rsid w:val="00025ABE"/>
    <w:rsid w:val="000266A4"/>
    <w:rsid w:val="000269CA"/>
    <w:rsid w:val="00026EA8"/>
    <w:rsid w:val="000303CE"/>
    <w:rsid w:val="00031A16"/>
    <w:rsid w:val="00032803"/>
    <w:rsid w:val="00034C56"/>
    <w:rsid w:val="00036E64"/>
    <w:rsid w:val="00037FAF"/>
    <w:rsid w:val="0004070A"/>
    <w:rsid w:val="00040C78"/>
    <w:rsid w:val="00040E42"/>
    <w:rsid w:val="000432C4"/>
    <w:rsid w:val="00043E08"/>
    <w:rsid w:val="00045084"/>
    <w:rsid w:val="00045422"/>
    <w:rsid w:val="000506FA"/>
    <w:rsid w:val="000508F2"/>
    <w:rsid w:val="00050BC5"/>
    <w:rsid w:val="00051276"/>
    <w:rsid w:val="000529A8"/>
    <w:rsid w:val="000556CB"/>
    <w:rsid w:val="000556F3"/>
    <w:rsid w:val="00057474"/>
    <w:rsid w:val="00062EE5"/>
    <w:rsid w:val="000637EC"/>
    <w:rsid w:val="00063F18"/>
    <w:rsid w:val="00065FAE"/>
    <w:rsid w:val="00066E70"/>
    <w:rsid w:val="000672BD"/>
    <w:rsid w:val="00067A4B"/>
    <w:rsid w:val="00070EB4"/>
    <w:rsid w:val="00072962"/>
    <w:rsid w:val="00074481"/>
    <w:rsid w:val="0007666F"/>
    <w:rsid w:val="0007766E"/>
    <w:rsid w:val="00081ADE"/>
    <w:rsid w:val="0008227E"/>
    <w:rsid w:val="00082714"/>
    <w:rsid w:val="00083ABD"/>
    <w:rsid w:val="00087114"/>
    <w:rsid w:val="00090808"/>
    <w:rsid w:val="00090F37"/>
    <w:rsid w:val="000915E4"/>
    <w:rsid w:val="0009332F"/>
    <w:rsid w:val="00095FCD"/>
    <w:rsid w:val="000977CC"/>
    <w:rsid w:val="00097BEC"/>
    <w:rsid w:val="000A0FC7"/>
    <w:rsid w:val="000A1D1F"/>
    <w:rsid w:val="000A2D52"/>
    <w:rsid w:val="000A2FA0"/>
    <w:rsid w:val="000A47F8"/>
    <w:rsid w:val="000B1283"/>
    <w:rsid w:val="000B3185"/>
    <w:rsid w:val="000B322E"/>
    <w:rsid w:val="000B442E"/>
    <w:rsid w:val="000B4A39"/>
    <w:rsid w:val="000B4BAE"/>
    <w:rsid w:val="000B551B"/>
    <w:rsid w:val="000B6C61"/>
    <w:rsid w:val="000B6D4F"/>
    <w:rsid w:val="000C0BA7"/>
    <w:rsid w:val="000C31DA"/>
    <w:rsid w:val="000C3721"/>
    <w:rsid w:val="000C46D1"/>
    <w:rsid w:val="000C4D2B"/>
    <w:rsid w:val="000C57E6"/>
    <w:rsid w:val="000C60CE"/>
    <w:rsid w:val="000C6459"/>
    <w:rsid w:val="000C67FA"/>
    <w:rsid w:val="000C69D7"/>
    <w:rsid w:val="000D0447"/>
    <w:rsid w:val="000D0A9E"/>
    <w:rsid w:val="000D1591"/>
    <w:rsid w:val="000D269E"/>
    <w:rsid w:val="000D28E2"/>
    <w:rsid w:val="000D2955"/>
    <w:rsid w:val="000D4398"/>
    <w:rsid w:val="000D555B"/>
    <w:rsid w:val="000D56D7"/>
    <w:rsid w:val="000D5E51"/>
    <w:rsid w:val="000D63F5"/>
    <w:rsid w:val="000D77AB"/>
    <w:rsid w:val="000D7DE1"/>
    <w:rsid w:val="000E01BB"/>
    <w:rsid w:val="000E0C11"/>
    <w:rsid w:val="000E1400"/>
    <w:rsid w:val="000E1B48"/>
    <w:rsid w:val="000E1CBB"/>
    <w:rsid w:val="000E1FDE"/>
    <w:rsid w:val="000E2CCC"/>
    <w:rsid w:val="000E2D04"/>
    <w:rsid w:val="000E311C"/>
    <w:rsid w:val="000E3794"/>
    <w:rsid w:val="000E6FBA"/>
    <w:rsid w:val="000E72EA"/>
    <w:rsid w:val="000F03C9"/>
    <w:rsid w:val="000F0AC6"/>
    <w:rsid w:val="000F1E9E"/>
    <w:rsid w:val="000F212F"/>
    <w:rsid w:val="000F37AF"/>
    <w:rsid w:val="000F3862"/>
    <w:rsid w:val="000F5F46"/>
    <w:rsid w:val="000F6253"/>
    <w:rsid w:val="0010006C"/>
    <w:rsid w:val="00102E48"/>
    <w:rsid w:val="00103784"/>
    <w:rsid w:val="00103F2C"/>
    <w:rsid w:val="001067F9"/>
    <w:rsid w:val="0010694A"/>
    <w:rsid w:val="001071D0"/>
    <w:rsid w:val="00107477"/>
    <w:rsid w:val="0011010C"/>
    <w:rsid w:val="001106DB"/>
    <w:rsid w:val="00110902"/>
    <w:rsid w:val="00113559"/>
    <w:rsid w:val="00113EA9"/>
    <w:rsid w:val="00115B1C"/>
    <w:rsid w:val="00115B8D"/>
    <w:rsid w:val="00115DF5"/>
    <w:rsid w:val="0012031B"/>
    <w:rsid w:val="001221F6"/>
    <w:rsid w:val="00122C07"/>
    <w:rsid w:val="00124E31"/>
    <w:rsid w:val="001253BD"/>
    <w:rsid w:val="00125554"/>
    <w:rsid w:val="00126028"/>
    <w:rsid w:val="001263F5"/>
    <w:rsid w:val="0012650A"/>
    <w:rsid w:val="001266C5"/>
    <w:rsid w:val="001327A2"/>
    <w:rsid w:val="00132AF9"/>
    <w:rsid w:val="001332BE"/>
    <w:rsid w:val="001333B0"/>
    <w:rsid w:val="0013349E"/>
    <w:rsid w:val="0013385D"/>
    <w:rsid w:val="001338F3"/>
    <w:rsid w:val="00133F9A"/>
    <w:rsid w:val="00134DBA"/>
    <w:rsid w:val="00134FB7"/>
    <w:rsid w:val="0013614E"/>
    <w:rsid w:val="0013787C"/>
    <w:rsid w:val="00137D04"/>
    <w:rsid w:val="001405EF"/>
    <w:rsid w:val="001407C0"/>
    <w:rsid w:val="00141C06"/>
    <w:rsid w:val="0014241B"/>
    <w:rsid w:val="0014255D"/>
    <w:rsid w:val="001429BC"/>
    <w:rsid w:val="001430BF"/>
    <w:rsid w:val="00144047"/>
    <w:rsid w:val="00145EF1"/>
    <w:rsid w:val="0014614A"/>
    <w:rsid w:val="00147687"/>
    <w:rsid w:val="0015288F"/>
    <w:rsid w:val="00155833"/>
    <w:rsid w:val="001600BF"/>
    <w:rsid w:val="00160DA6"/>
    <w:rsid w:val="00160E3B"/>
    <w:rsid w:val="00163318"/>
    <w:rsid w:val="00170266"/>
    <w:rsid w:val="00170CA1"/>
    <w:rsid w:val="00171154"/>
    <w:rsid w:val="00171EC0"/>
    <w:rsid w:val="00172350"/>
    <w:rsid w:val="00173F1D"/>
    <w:rsid w:val="0017473D"/>
    <w:rsid w:val="00177C1B"/>
    <w:rsid w:val="00181080"/>
    <w:rsid w:val="0018140D"/>
    <w:rsid w:val="00182EF3"/>
    <w:rsid w:val="001833B0"/>
    <w:rsid w:val="0018488C"/>
    <w:rsid w:val="00186369"/>
    <w:rsid w:val="0018650D"/>
    <w:rsid w:val="00187DE5"/>
    <w:rsid w:val="001901BB"/>
    <w:rsid w:val="00190C5C"/>
    <w:rsid w:val="00190FEC"/>
    <w:rsid w:val="00191704"/>
    <w:rsid w:val="0019208A"/>
    <w:rsid w:val="00192CF6"/>
    <w:rsid w:val="00195673"/>
    <w:rsid w:val="00195A38"/>
    <w:rsid w:val="00195FDE"/>
    <w:rsid w:val="0019724C"/>
    <w:rsid w:val="001975C6"/>
    <w:rsid w:val="001A0061"/>
    <w:rsid w:val="001A01CB"/>
    <w:rsid w:val="001A0872"/>
    <w:rsid w:val="001A0DF5"/>
    <w:rsid w:val="001A0F47"/>
    <w:rsid w:val="001A15D1"/>
    <w:rsid w:val="001A3398"/>
    <w:rsid w:val="001A3B2F"/>
    <w:rsid w:val="001A402E"/>
    <w:rsid w:val="001A55C1"/>
    <w:rsid w:val="001A5E84"/>
    <w:rsid w:val="001A7656"/>
    <w:rsid w:val="001B0E04"/>
    <w:rsid w:val="001B1454"/>
    <w:rsid w:val="001B44B9"/>
    <w:rsid w:val="001C0E40"/>
    <w:rsid w:val="001C129E"/>
    <w:rsid w:val="001C16A6"/>
    <w:rsid w:val="001C18CC"/>
    <w:rsid w:val="001C1C54"/>
    <w:rsid w:val="001C26AE"/>
    <w:rsid w:val="001C38A4"/>
    <w:rsid w:val="001C5BD7"/>
    <w:rsid w:val="001C64B1"/>
    <w:rsid w:val="001C64DD"/>
    <w:rsid w:val="001C71AD"/>
    <w:rsid w:val="001C7693"/>
    <w:rsid w:val="001D04E1"/>
    <w:rsid w:val="001D0BB0"/>
    <w:rsid w:val="001D4D65"/>
    <w:rsid w:val="001D4DA6"/>
    <w:rsid w:val="001D586F"/>
    <w:rsid w:val="001D5F4B"/>
    <w:rsid w:val="001D5FDB"/>
    <w:rsid w:val="001D6864"/>
    <w:rsid w:val="001E05F4"/>
    <w:rsid w:val="001E159C"/>
    <w:rsid w:val="001E27EB"/>
    <w:rsid w:val="001E29B0"/>
    <w:rsid w:val="001E3D86"/>
    <w:rsid w:val="001E67BA"/>
    <w:rsid w:val="001E768E"/>
    <w:rsid w:val="001F088A"/>
    <w:rsid w:val="001F2D1A"/>
    <w:rsid w:val="001F36E9"/>
    <w:rsid w:val="001F371A"/>
    <w:rsid w:val="001F458A"/>
    <w:rsid w:val="001F5864"/>
    <w:rsid w:val="001F5BDC"/>
    <w:rsid w:val="001F61E8"/>
    <w:rsid w:val="001F717B"/>
    <w:rsid w:val="001F7491"/>
    <w:rsid w:val="002004A2"/>
    <w:rsid w:val="0020108C"/>
    <w:rsid w:val="00202D38"/>
    <w:rsid w:val="00204102"/>
    <w:rsid w:val="00204487"/>
    <w:rsid w:val="00205519"/>
    <w:rsid w:val="00210622"/>
    <w:rsid w:val="00210831"/>
    <w:rsid w:val="00211F96"/>
    <w:rsid w:val="00215046"/>
    <w:rsid w:val="0021543A"/>
    <w:rsid w:val="002166E7"/>
    <w:rsid w:val="00220E46"/>
    <w:rsid w:val="002231FB"/>
    <w:rsid w:val="002233F7"/>
    <w:rsid w:val="002237DA"/>
    <w:rsid w:val="002277B8"/>
    <w:rsid w:val="00227ECF"/>
    <w:rsid w:val="00231466"/>
    <w:rsid w:val="00231500"/>
    <w:rsid w:val="00231864"/>
    <w:rsid w:val="002322BF"/>
    <w:rsid w:val="00232C98"/>
    <w:rsid w:val="00233169"/>
    <w:rsid w:val="0023449A"/>
    <w:rsid w:val="00234BA8"/>
    <w:rsid w:val="002362AE"/>
    <w:rsid w:val="002362C3"/>
    <w:rsid w:val="002364E3"/>
    <w:rsid w:val="0024137E"/>
    <w:rsid w:val="00242012"/>
    <w:rsid w:val="0024260D"/>
    <w:rsid w:val="00242977"/>
    <w:rsid w:val="00243E02"/>
    <w:rsid w:val="00247DA9"/>
    <w:rsid w:val="00247F52"/>
    <w:rsid w:val="00250876"/>
    <w:rsid w:val="00251D34"/>
    <w:rsid w:val="00252975"/>
    <w:rsid w:val="00252B35"/>
    <w:rsid w:val="00253F6B"/>
    <w:rsid w:val="00254B13"/>
    <w:rsid w:val="0025532A"/>
    <w:rsid w:val="002574A4"/>
    <w:rsid w:val="00260DE8"/>
    <w:rsid w:val="00261153"/>
    <w:rsid w:val="00261F17"/>
    <w:rsid w:val="00262A4F"/>
    <w:rsid w:val="00262B8A"/>
    <w:rsid w:val="00262BBF"/>
    <w:rsid w:val="002645BE"/>
    <w:rsid w:val="002648E0"/>
    <w:rsid w:val="00266E1D"/>
    <w:rsid w:val="002677CA"/>
    <w:rsid w:val="0027199E"/>
    <w:rsid w:val="00271D25"/>
    <w:rsid w:val="002760FD"/>
    <w:rsid w:val="002766CF"/>
    <w:rsid w:val="00280E89"/>
    <w:rsid w:val="00280EE7"/>
    <w:rsid w:val="00281000"/>
    <w:rsid w:val="002818D7"/>
    <w:rsid w:val="00281E24"/>
    <w:rsid w:val="00283A10"/>
    <w:rsid w:val="00284CB1"/>
    <w:rsid w:val="00285673"/>
    <w:rsid w:val="0028587C"/>
    <w:rsid w:val="00285EA6"/>
    <w:rsid w:val="002865EE"/>
    <w:rsid w:val="00290DA3"/>
    <w:rsid w:val="00291948"/>
    <w:rsid w:val="0029220F"/>
    <w:rsid w:val="00292F79"/>
    <w:rsid w:val="002933C2"/>
    <w:rsid w:val="00293EF0"/>
    <w:rsid w:val="00295647"/>
    <w:rsid w:val="0029575A"/>
    <w:rsid w:val="00296ECE"/>
    <w:rsid w:val="0029765B"/>
    <w:rsid w:val="0029787D"/>
    <w:rsid w:val="002A0B2A"/>
    <w:rsid w:val="002A19D5"/>
    <w:rsid w:val="002A2109"/>
    <w:rsid w:val="002A2713"/>
    <w:rsid w:val="002A2816"/>
    <w:rsid w:val="002A2E8D"/>
    <w:rsid w:val="002A3E09"/>
    <w:rsid w:val="002A503B"/>
    <w:rsid w:val="002A55DE"/>
    <w:rsid w:val="002A6457"/>
    <w:rsid w:val="002A662C"/>
    <w:rsid w:val="002A7B6B"/>
    <w:rsid w:val="002B0DDA"/>
    <w:rsid w:val="002B1C22"/>
    <w:rsid w:val="002B2430"/>
    <w:rsid w:val="002B2AAB"/>
    <w:rsid w:val="002B3387"/>
    <w:rsid w:val="002B41C6"/>
    <w:rsid w:val="002B4447"/>
    <w:rsid w:val="002B66CB"/>
    <w:rsid w:val="002B69B5"/>
    <w:rsid w:val="002B7442"/>
    <w:rsid w:val="002C40E9"/>
    <w:rsid w:val="002C4D62"/>
    <w:rsid w:val="002C55D3"/>
    <w:rsid w:val="002C6CAB"/>
    <w:rsid w:val="002C6CAE"/>
    <w:rsid w:val="002C7585"/>
    <w:rsid w:val="002C7B64"/>
    <w:rsid w:val="002D0507"/>
    <w:rsid w:val="002D170D"/>
    <w:rsid w:val="002D4E10"/>
    <w:rsid w:val="002D5748"/>
    <w:rsid w:val="002D6E66"/>
    <w:rsid w:val="002D792E"/>
    <w:rsid w:val="002D7935"/>
    <w:rsid w:val="002E0CC5"/>
    <w:rsid w:val="002E1322"/>
    <w:rsid w:val="002E3E2A"/>
    <w:rsid w:val="002E6DD2"/>
    <w:rsid w:val="002E6F3E"/>
    <w:rsid w:val="002E7D6C"/>
    <w:rsid w:val="002F192E"/>
    <w:rsid w:val="002F22A2"/>
    <w:rsid w:val="002F2B2C"/>
    <w:rsid w:val="002F4413"/>
    <w:rsid w:val="002F54D5"/>
    <w:rsid w:val="002F6C91"/>
    <w:rsid w:val="002F72BE"/>
    <w:rsid w:val="0030036E"/>
    <w:rsid w:val="00300F05"/>
    <w:rsid w:val="003014A7"/>
    <w:rsid w:val="00301B02"/>
    <w:rsid w:val="0030538B"/>
    <w:rsid w:val="00305A6B"/>
    <w:rsid w:val="0030639F"/>
    <w:rsid w:val="003063A5"/>
    <w:rsid w:val="00306AE2"/>
    <w:rsid w:val="003076B9"/>
    <w:rsid w:val="003079A1"/>
    <w:rsid w:val="00311D4F"/>
    <w:rsid w:val="00312D20"/>
    <w:rsid w:val="00314920"/>
    <w:rsid w:val="00316D19"/>
    <w:rsid w:val="00317736"/>
    <w:rsid w:val="00317FA1"/>
    <w:rsid w:val="0032069B"/>
    <w:rsid w:val="00326820"/>
    <w:rsid w:val="00330C49"/>
    <w:rsid w:val="00330C9E"/>
    <w:rsid w:val="00330FAE"/>
    <w:rsid w:val="00333288"/>
    <w:rsid w:val="00333352"/>
    <w:rsid w:val="00335105"/>
    <w:rsid w:val="00335D1B"/>
    <w:rsid w:val="00336E62"/>
    <w:rsid w:val="00337B4F"/>
    <w:rsid w:val="00340247"/>
    <w:rsid w:val="0034045E"/>
    <w:rsid w:val="003407C0"/>
    <w:rsid w:val="003435B8"/>
    <w:rsid w:val="00343F31"/>
    <w:rsid w:val="00344AF1"/>
    <w:rsid w:val="00344AFB"/>
    <w:rsid w:val="00344FBE"/>
    <w:rsid w:val="00345188"/>
    <w:rsid w:val="0034567C"/>
    <w:rsid w:val="00345B26"/>
    <w:rsid w:val="0035262C"/>
    <w:rsid w:val="00352C10"/>
    <w:rsid w:val="0035310B"/>
    <w:rsid w:val="00353F36"/>
    <w:rsid w:val="003542AF"/>
    <w:rsid w:val="0035445C"/>
    <w:rsid w:val="00355036"/>
    <w:rsid w:val="00356575"/>
    <w:rsid w:val="00357C29"/>
    <w:rsid w:val="00357E7A"/>
    <w:rsid w:val="00360C73"/>
    <w:rsid w:val="003635BE"/>
    <w:rsid w:val="00363715"/>
    <w:rsid w:val="00366104"/>
    <w:rsid w:val="00366464"/>
    <w:rsid w:val="0037014B"/>
    <w:rsid w:val="0037045B"/>
    <w:rsid w:val="00370E9E"/>
    <w:rsid w:val="0037106A"/>
    <w:rsid w:val="00373BD1"/>
    <w:rsid w:val="0037564C"/>
    <w:rsid w:val="00376236"/>
    <w:rsid w:val="003772A5"/>
    <w:rsid w:val="003800F7"/>
    <w:rsid w:val="003810BD"/>
    <w:rsid w:val="00383745"/>
    <w:rsid w:val="00383FC7"/>
    <w:rsid w:val="003850E8"/>
    <w:rsid w:val="00385C96"/>
    <w:rsid w:val="00386CEC"/>
    <w:rsid w:val="00387E34"/>
    <w:rsid w:val="00391677"/>
    <w:rsid w:val="003917FF"/>
    <w:rsid w:val="003926D8"/>
    <w:rsid w:val="00395605"/>
    <w:rsid w:val="00395849"/>
    <w:rsid w:val="00396B9F"/>
    <w:rsid w:val="0039774B"/>
    <w:rsid w:val="003A0D3F"/>
    <w:rsid w:val="003A13A6"/>
    <w:rsid w:val="003A197F"/>
    <w:rsid w:val="003A38A7"/>
    <w:rsid w:val="003A6494"/>
    <w:rsid w:val="003B5EE5"/>
    <w:rsid w:val="003B6DA3"/>
    <w:rsid w:val="003B7795"/>
    <w:rsid w:val="003C0DB5"/>
    <w:rsid w:val="003C149A"/>
    <w:rsid w:val="003C2288"/>
    <w:rsid w:val="003C2B9F"/>
    <w:rsid w:val="003C2CD7"/>
    <w:rsid w:val="003C30A1"/>
    <w:rsid w:val="003C6E8D"/>
    <w:rsid w:val="003C7948"/>
    <w:rsid w:val="003D02AF"/>
    <w:rsid w:val="003D0573"/>
    <w:rsid w:val="003D0D4F"/>
    <w:rsid w:val="003D1EF5"/>
    <w:rsid w:val="003D27E2"/>
    <w:rsid w:val="003D4969"/>
    <w:rsid w:val="003D4AFB"/>
    <w:rsid w:val="003D7046"/>
    <w:rsid w:val="003D7EB0"/>
    <w:rsid w:val="003E00D6"/>
    <w:rsid w:val="003E1EE0"/>
    <w:rsid w:val="003E26DD"/>
    <w:rsid w:val="003E4FEE"/>
    <w:rsid w:val="003E5300"/>
    <w:rsid w:val="003E54B1"/>
    <w:rsid w:val="003E635C"/>
    <w:rsid w:val="003E78A3"/>
    <w:rsid w:val="003F0DF4"/>
    <w:rsid w:val="003F1BEA"/>
    <w:rsid w:val="003F314A"/>
    <w:rsid w:val="003F3B73"/>
    <w:rsid w:val="003F51FD"/>
    <w:rsid w:val="003F5D68"/>
    <w:rsid w:val="003F78C4"/>
    <w:rsid w:val="00401DA7"/>
    <w:rsid w:val="0040304D"/>
    <w:rsid w:val="00403514"/>
    <w:rsid w:val="00403F93"/>
    <w:rsid w:val="00404131"/>
    <w:rsid w:val="0040434E"/>
    <w:rsid w:val="004046E3"/>
    <w:rsid w:val="00406D26"/>
    <w:rsid w:val="00407371"/>
    <w:rsid w:val="0040750A"/>
    <w:rsid w:val="00413BB5"/>
    <w:rsid w:val="00417710"/>
    <w:rsid w:val="00417A43"/>
    <w:rsid w:val="00420301"/>
    <w:rsid w:val="00420715"/>
    <w:rsid w:val="004226DF"/>
    <w:rsid w:val="004227AB"/>
    <w:rsid w:val="00422F2F"/>
    <w:rsid w:val="00423F57"/>
    <w:rsid w:val="00424867"/>
    <w:rsid w:val="00424E48"/>
    <w:rsid w:val="00424FAB"/>
    <w:rsid w:val="004255AC"/>
    <w:rsid w:val="00425E73"/>
    <w:rsid w:val="004272EB"/>
    <w:rsid w:val="00427E95"/>
    <w:rsid w:val="00430AAC"/>
    <w:rsid w:val="00434F8D"/>
    <w:rsid w:val="00435E18"/>
    <w:rsid w:val="00436006"/>
    <w:rsid w:val="00436A22"/>
    <w:rsid w:val="00441FFD"/>
    <w:rsid w:val="0044230C"/>
    <w:rsid w:val="00442729"/>
    <w:rsid w:val="00442A95"/>
    <w:rsid w:val="00442D71"/>
    <w:rsid w:val="00443B56"/>
    <w:rsid w:val="00443CFC"/>
    <w:rsid w:val="0044426A"/>
    <w:rsid w:val="00444E52"/>
    <w:rsid w:val="0044522A"/>
    <w:rsid w:val="00445D12"/>
    <w:rsid w:val="00446040"/>
    <w:rsid w:val="004475E6"/>
    <w:rsid w:val="0044769E"/>
    <w:rsid w:val="00447A70"/>
    <w:rsid w:val="004500F6"/>
    <w:rsid w:val="00452F25"/>
    <w:rsid w:val="0045321E"/>
    <w:rsid w:val="00453388"/>
    <w:rsid w:val="00453697"/>
    <w:rsid w:val="0045391D"/>
    <w:rsid w:val="00453BB5"/>
    <w:rsid w:val="00455D30"/>
    <w:rsid w:val="00456986"/>
    <w:rsid w:val="004576CF"/>
    <w:rsid w:val="00457E1F"/>
    <w:rsid w:val="00457EC3"/>
    <w:rsid w:val="00457F04"/>
    <w:rsid w:val="0046020B"/>
    <w:rsid w:val="00460B23"/>
    <w:rsid w:val="00460E12"/>
    <w:rsid w:val="004617FE"/>
    <w:rsid w:val="00461A2F"/>
    <w:rsid w:val="00461D73"/>
    <w:rsid w:val="00462847"/>
    <w:rsid w:val="0046350C"/>
    <w:rsid w:val="00464043"/>
    <w:rsid w:val="004657C3"/>
    <w:rsid w:val="00466E24"/>
    <w:rsid w:val="00472D34"/>
    <w:rsid w:val="00472F39"/>
    <w:rsid w:val="00473C05"/>
    <w:rsid w:val="0047423F"/>
    <w:rsid w:val="004749FF"/>
    <w:rsid w:val="00475826"/>
    <w:rsid w:val="00475846"/>
    <w:rsid w:val="004764B6"/>
    <w:rsid w:val="00476B99"/>
    <w:rsid w:val="00476BFA"/>
    <w:rsid w:val="004809F7"/>
    <w:rsid w:val="00480F27"/>
    <w:rsid w:val="004813B0"/>
    <w:rsid w:val="00482119"/>
    <w:rsid w:val="0048303E"/>
    <w:rsid w:val="00483E57"/>
    <w:rsid w:val="00484132"/>
    <w:rsid w:val="00484BDC"/>
    <w:rsid w:val="00486582"/>
    <w:rsid w:val="00487A94"/>
    <w:rsid w:val="00490429"/>
    <w:rsid w:val="00490D68"/>
    <w:rsid w:val="0049114C"/>
    <w:rsid w:val="00491C22"/>
    <w:rsid w:val="00491D89"/>
    <w:rsid w:val="00491E0C"/>
    <w:rsid w:val="00492B01"/>
    <w:rsid w:val="00492C06"/>
    <w:rsid w:val="0049378D"/>
    <w:rsid w:val="004940F2"/>
    <w:rsid w:val="00496F03"/>
    <w:rsid w:val="004971F7"/>
    <w:rsid w:val="0049754F"/>
    <w:rsid w:val="004A2770"/>
    <w:rsid w:val="004A2A03"/>
    <w:rsid w:val="004A34CC"/>
    <w:rsid w:val="004A4881"/>
    <w:rsid w:val="004A57B3"/>
    <w:rsid w:val="004B2823"/>
    <w:rsid w:val="004B3064"/>
    <w:rsid w:val="004B3D0E"/>
    <w:rsid w:val="004B4A69"/>
    <w:rsid w:val="004B4ACA"/>
    <w:rsid w:val="004B5E7A"/>
    <w:rsid w:val="004B60EA"/>
    <w:rsid w:val="004B65D9"/>
    <w:rsid w:val="004B6FE5"/>
    <w:rsid w:val="004B7D6E"/>
    <w:rsid w:val="004C1750"/>
    <w:rsid w:val="004C2425"/>
    <w:rsid w:val="004C5464"/>
    <w:rsid w:val="004D0136"/>
    <w:rsid w:val="004D2823"/>
    <w:rsid w:val="004D4095"/>
    <w:rsid w:val="004D419E"/>
    <w:rsid w:val="004D42BC"/>
    <w:rsid w:val="004D49DC"/>
    <w:rsid w:val="004D4F97"/>
    <w:rsid w:val="004D5E75"/>
    <w:rsid w:val="004D6034"/>
    <w:rsid w:val="004D624B"/>
    <w:rsid w:val="004D6447"/>
    <w:rsid w:val="004E05A5"/>
    <w:rsid w:val="004E11E3"/>
    <w:rsid w:val="004E1635"/>
    <w:rsid w:val="004E1D33"/>
    <w:rsid w:val="004E2177"/>
    <w:rsid w:val="004E2A8C"/>
    <w:rsid w:val="004E3760"/>
    <w:rsid w:val="004E4583"/>
    <w:rsid w:val="004E4751"/>
    <w:rsid w:val="004E79B6"/>
    <w:rsid w:val="004F0B6D"/>
    <w:rsid w:val="004F19D1"/>
    <w:rsid w:val="004F4DAE"/>
    <w:rsid w:val="004F5611"/>
    <w:rsid w:val="004F5DCB"/>
    <w:rsid w:val="004F6B2A"/>
    <w:rsid w:val="004F6E63"/>
    <w:rsid w:val="00500937"/>
    <w:rsid w:val="00502D97"/>
    <w:rsid w:val="0050425A"/>
    <w:rsid w:val="005044E0"/>
    <w:rsid w:val="00505904"/>
    <w:rsid w:val="00505B62"/>
    <w:rsid w:val="00505D4B"/>
    <w:rsid w:val="00510770"/>
    <w:rsid w:val="00510BD8"/>
    <w:rsid w:val="00510C81"/>
    <w:rsid w:val="005115AA"/>
    <w:rsid w:val="005115F7"/>
    <w:rsid w:val="00513CF8"/>
    <w:rsid w:val="005149AD"/>
    <w:rsid w:val="00514C27"/>
    <w:rsid w:val="00516993"/>
    <w:rsid w:val="00516BF1"/>
    <w:rsid w:val="00517F76"/>
    <w:rsid w:val="005236FB"/>
    <w:rsid w:val="00523921"/>
    <w:rsid w:val="00523D2F"/>
    <w:rsid w:val="00523DA0"/>
    <w:rsid w:val="00524270"/>
    <w:rsid w:val="00524AB0"/>
    <w:rsid w:val="00526B4C"/>
    <w:rsid w:val="00527347"/>
    <w:rsid w:val="005303C7"/>
    <w:rsid w:val="00530C2A"/>
    <w:rsid w:val="00531890"/>
    <w:rsid w:val="00531FA1"/>
    <w:rsid w:val="00532CF9"/>
    <w:rsid w:val="00534111"/>
    <w:rsid w:val="0053475A"/>
    <w:rsid w:val="00535CE7"/>
    <w:rsid w:val="00536008"/>
    <w:rsid w:val="0053643A"/>
    <w:rsid w:val="00536574"/>
    <w:rsid w:val="00537A8E"/>
    <w:rsid w:val="005406C0"/>
    <w:rsid w:val="00541223"/>
    <w:rsid w:val="005422F7"/>
    <w:rsid w:val="005440CC"/>
    <w:rsid w:val="00546FCF"/>
    <w:rsid w:val="00547C0D"/>
    <w:rsid w:val="005501F2"/>
    <w:rsid w:val="00550D86"/>
    <w:rsid w:val="005513DC"/>
    <w:rsid w:val="005514EF"/>
    <w:rsid w:val="00552D1D"/>
    <w:rsid w:val="00553013"/>
    <w:rsid w:val="005553FB"/>
    <w:rsid w:val="00556068"/>
    <w:rsid w:val="00556EA9"/>
    <w:rsid w:val="00557A65"/>
    <w:rsid w:val="00557E29"/>
    <w:rsid w:val="005609DA"/>
    <w:rsid w:val="00561A60"/>
    <w:rsid w:val="005624D7"/>
    <w:rsid w:val="005649AA"/>
    <w:rsid w:val="00564C87"/>
    <w:rsid w:val="0056530B"/>
    <w:rsid w:val="0056689F"/>
    <w:rsid w:val="005677EC"/>
    <w:rsid w:val="00570164"/>
    <w:rsid w:val="00570A13"/>
    <w:rsid w:val="00572061"/>
    <w:rsid w:val="005723C4"/>
    <w:rsid w:val="005734A0"/>
    <w:rsid w:val="00573B72"/>
    <w:rsid w:val="00573E6B"/>
    <w:rsid w:val="00574972"/>
    <w:rsid w:val="00574F54"/>
    <w:rsid w:val="0057529D"/>
    <w:rsid w:val="005753ED"/>
    <w:rsid w:val="005759C6"/>
    <w:rsid w:val="00575CA1"/>
    <w:rsid w:val="0057782B"/>
    <w:rsid w:val="0058324F"/>
    <w:rsid w:val="00583746"/>
    <w:rsid w:val="00583ABF"/>
    <w:rsid w:val="00584A56"/>
    <w:rsid w:val="0058501F"/>
    <w:rsid w:val="00586E21"/>
    <w:rsid w:val="00587E58"/>
    <w:rsid w:val="00590894"/>
    <w:rsid w:val="00593176"/>
    <w:rsid w:val="00593684"/>
    <w:rsid w:val="00593D3F"/>
    <w:rsid w:val="00596C6D"/>
    <w:rsid w:val="005A126F"/>
    <w:rsid w:val="005A1B85"/>
    <w:rsid w:val="005A4232"/>
    <w:rsid w:val="005A43D2"/>
    <w:rsid w:val="005A5187"/>
    <w:rsid w:val="005A5D5C"/>
    <w:rsid w:val="005A5D8D"/>
    <w:rsid w:val="005A5DCE"/>
    <w:rsid w:val="005A6EF9"/>
    <w:rsid w:val="005B023B"/>
    <w:rsid w:val="005B0A82"/>
    <w:rsid w:val="005B37B3"/>
    <w:rsid w:val="005B382E"/>
    <w:rsid w:val="005B6101"/>
    <w:rsid w:val="005B64C8"/>
    <w:rsid w:val="005C002B"/>
    <w:rsid w:val="005C150B"/>
    <w:rsid w:val="005C15AC"/>
    <w:rsid w:val="005C1F85"/>
    <w:rsid w:val="005C2391"/>
    <w:rsid w:val="005C2E5E"/>
    <w:rsid w:val="005C35E1"/>
    <w:rsid w:val="005C48CD"/>
    <w:rsid w:val="005C535A"/>
    <w:rsid w:val="005C543A"/>
    <w:rsid w:val="005C64D8"/>
    <w:rsid w:val="005C6D5C"/>
    <w:rsid w:val="005C7355"/>
    <w:rsid w:val="005C7A5A"/>
    <w:rsid w:val="005D0AFC"/>
    <w:rsid w:val="005D1D47"/>
    <w:rsid w:val="005D292B"/>
    <w:rsid w:val="005D373A"/>
    <w:rsid w:val="005D3789"/>
    <w:rsid w:val="005D447A"/>
    <w:rsid w:val="005D47EE"/>
    <w:rsid w:val="005D49C3"/>
    <w:rsid w:val="005D5DD3"/>
    <w:rsid w:val="005E19BC"/>
    <w:rsid w:val="005E1D9C"/>
    <w:rsid w:val="005E1DEE"/>
    <w:rsid w:val="005E2AD5"/>
    <w:rsid w:val="005E33B6"/>
    <w:rsid w:val="005E4C49"/>
    <w:rsid w:val="005E4D16"/>
    <w:rsid w:val="005E4FEC"/>
    <w:rsid w:val="005E5482"/>
    <w:rsid w:val="005E6009"/>
    <w:rsid w:val="005E6576"/>
    <w:rsid w:val="005E7A0E"/>
    <w:rsid w:val="005E7D7C"/>
    <w:rsid w:val="005F2918"/>
    <w:rsid w:val="005F2C42"/>
    <w:rsid w:val="005F37C3"/>
    <w:rsid w:val="005F4515"/>
    <w:rsid w:val="005F46BD"/>
    <w:rsid w:val="005F4E2D"/>
    <w:rsid w:val="005F638B"/>
    <w:rsid w:val="005F7860"/>
    <w:rsid w:val="006014F1"/>
    <w:rsid w:val="00601B2B"/>
    <w:rsid w:val="00601DFA"/>
    <w:rsid w:val="006031D4"/>
    <w:rsid w:val="006050DB"/>
    <w:rsid w:val="00606940"/>
    <w:rsid w:val="00606A03"/>
    <w:rsid w:val="00610133"/>
    <w:rsid w:val="00610148"/>
    <w:rsid w:val="006115A6"/>
    <w:rsid w:val="006119C1"/>
    <w:rsid w:val="00613965"/>
    <w:rsid w:val="0061516B"/>
    <w:rsid w:val="00616D4B"/>
    <w:rsid w:val="006175FC"/>
    <w:rsid w:val="006214FD"/>
    <w:rsid w:val="00621596"/>
    <w:rsid w:val="0062163D"/>
    <w:rsid w:val="006312C8"/>
    <w:rsid w:val="00631324"/>
    <w:rsid w:val="00633A9B"/>
    <w:rsid w:val="00634B6E"/>
    <w:rsid w:val="00634D32"/>
    <w:rsid w:val="006357AC"/>
    <w:rsid w:val="00635B43"/>
    <w:rsid w:val="00635F50"/>
    <w:rsid w:val="006361CD"/>
    <w:rsid w:val="00636835"/>
    <w:rsid w:val="0063705F"/>
    <w:rsid w:val="006371EE"/>
    <w:rsid w:val="00640720"/>
    <w:rsid w:val="00640A14"/>
    <w:rsid w:val="00640C43"/>
    <w:rsid w:val="006418E1"/>
    <w:rsid w:val="00642181"/>
    <w:rsid w:val="00642288"/>
    <w:rsid w:val="0064349A"/>
    <w:rsid w:val="00643BD6"/>
    <w:rsid w:val="006454D7"/>
    <w:rsid w:val="00645E8E"/>
    <w:rsid w:val="00652722"/>
    <w:rsid w:val="0065418C"/>
    <w:rsid w:val="00654AC8"/>
    <w:rsid w:val="00654F0E"/>
    <w:rsid w:val="0065543D"/>
    <w:rsid w:val="00655812"/>
    <w:rsid w:val="006558E1"/>
    <w:rsid w:val="00655A67"/>
    <w:rsid w:val="006579D9"/>
    <w:rsid w:val="00657F50"/>
    <w:rsid w:val="00663B02"/>
    <w:rsid w:val="00665948"/>
    <w:rsid w:val="00665E8F"/>
    <w:rsid w:val="00666F44"/>
    <w:rsid w:val="00667526"/>
    <w:rsid w:val="006678A8"/>
    <w:rsid w:val="00670984"/>
    <w:rsid w:val="00670FA6"/>
    <w:rsid w:val="00671E2A"/>
    <w:rsid w:val="00672E19"/>
    <w:rsid w:val="00673AE7"/>
    <w:rsid w:val="00673C58"/>
    <w:rsid w:val="00673E8D"/>
    <w:rsid w:val="00675A19"/>
    <w:rsid w:val="00675A7E"/>
    <w:rsid w:val="00676E13"/>
    <w:rsid w:val="0068008D"/>
    <w:rsid w:val="00680229"/>
    <w:rsid w:val="00680CCD"/>
    <w:rsid w:val="006823EF"/>
    <w:rsid w:val="006824AF"/>
    <w:rsid w:val="00683102"/>
    <w:rsid w:val="00684499"/>
    <w:rsid w:val="006851DC"/>
    <w:rsid w:val="00685A79"/>
    <w:rsid w:val="00685B9D"/>
    <w:rsid w:val="00686567"/>
    <w:rsid w:val="006875A4"/>
    <w:rsid w:val="00687CA4"/>
    <w:rsid w:val="00691A82"/>
    <w:rsid w:val="00691F04"/>
    <w:rsid w:val="00692101"/>
    <w:rsid w:val="00692757"/>
    <w:rsid w:val="00694EB8"/>
    <w:rsid w:val="006956F0"/>
    <w:rsid w:val="006958AA"/>
    <w:rsid w:val="00696D2C"/>
    <w:rsid w:val="00696EA3"/>
    <w:rsid w:val="006A06B4"/>
    <w:rsid w:val="006A121D"/>
    <w:rsid w:val="006A1FB0"/>
    <w:rsid w:val="006A39BE"/>
    <w:rsid w:val="006A3C07"/>
    <w:rsid w:val="006A3D77"/>
    <w:rsid w:val="006A74E8"/>
    <w:rsid w:val="006A7A44"/>
    <w:rsid w:val="006B0353"/>
    <w:rsid w:val="006B0B02"/>
    <w:rsid w:val="006B1D25"/>
    <w:rsid w:val="006B4851"/>
    <w:rsid w:val="006B70B3"/>
    <w:rsid w:val="006B7CD9"/>
    <w:rsid w:val="006C0455"/>
    <w:rsid w:val="006C0C04"/>
    <w:rsid w:val="006C0E8C"/>
    <w:rsid w:val="006C0FA1"/>
    <w:rsid w:val="006C376C"/>
    <w:rsid w:val="006C4459"/>
    <w:rsid w:val="006C5A50"/>
    <w:rsid w:val="006C6B7C"/>
    <w:rsid w:val="006C74CE"/>
    <w:rsid w:val="006C7FDF"/>
    <w:rsid w:val="006D05DF"/>
    <w:rsid w:val="006D0B7C"/>
    <w:rsid w:val="006D2A0B"/>
    <w:rsid w:val="006D3138"/>
    <w:rsid w:val="006D3B87"/>
    <w:rsid w:val="006D4D20"/>
    <w:rsid w:val="006D4DAB"/>
    <w:rsid w:val="006D6A00"/>
    <w:rsid w:val="006D774E"/>
    <w:rsid w:val="006D7B49"/>
    <w:rsid w:val="006E0432"/>
    <w:rsid w:val="006E0BE2"/>
    <w:rsid w:val="006E0C45"/>
    <w:rsid w:val="006E1854"/>
    <w:rsid w:val="006E1ABA"/>
    <w:rsid w:val="006E26E4"/>
    <w:rsid w:val="006E2B3B"/>
    <w:rsid w:val="006E2D9E"/>
    <w:rsid w:val="006E3567"/>
    <w:rsid w:val="006E4F02"/>
    <w:rsid w:val="006E77DB"/>
    <w:rsid w:val="006F0393"/>
    <w:rsid w:val="006F077A"/>
    <w:rsid w:val="006F08CC"/>
    <w:rsid w:val="006F17F5"/>
    <w:rsid w:val="006F2014"/>
    <w:rsid w:val="006F21F7"/>
    <w:rsid w:val="006F2802"/>
    <w:rsid w:val="006F300B"/>
    <w:rsid w:val="006F5CBC"/>
    <w:rsid w:val="006F6F42"/>
    <w:rsid w:val="006F7AF1"/>
    <w:rsid w:val="00700876"/>
    <w:rsid w:val="007030FD"/>
    <w:rsid w:val="00703D28"/>
    <w:rsid w:val="00704B03"/>
    <w:rsid w:val="00704BDC"/>
    <w:rsid w:val="00704CDB"/>
    <w:rsid w:val="007078F9"/>
    <w:rsid w:val="00711669"/>
    <w:rsid w:val="00713183"/>
    <w:rsid w:val="007134B3"/>
    <w:rsid w:val="00714F53"/>
    <w:rsid w:val="00715C6E"/>
    <w:rsid w:val="00716D7D"/>
    <w:rsid w:val="00720245"/>
    <w:rsid w:val="00720983"/>
    <w:rsid w:val="00720FE6"/>
    <w:rsid w:val="00721CBD"/>
    <w:rsid w:val="0072243B"/>
    <w:rsid w:val="00723D97"/>
    <w:rsid w:val="00725800"/>
    <w:rsid w:val="00725BAA"/>
    <w:rsid w:val="00725C37"/>
    <w:rsid w:val="00725F32"/>
    <w:rsid w:val="0072675E"/>
    <w:rsid w:val="007267F7"/>
    <w:rsid w:val="007272E9"/>
    <w:rsid w:val="00727978"/>
    <w:rsid w:val="00727AC7"/>
    <w:rsid w:val="00731933"/>
    <w:rsid w:val="0073274C"/>
    <w:rsid w:val="007333DA"/>
    <w:rsid w:val="0073522C"/>
    <w:rsid w:val="00735606"/>
    <w:rsid w:val="00735C40"/>
    <w:rsid w:val="00736CAA"/>
    <w:rsid w:val="00737F7A"/>
    <w:rsid w:val="00740167"/>
    <w:rsid w:val="007401FC"/>
    <w:rsid w:val="00741908"/>
    <w:rsid w:val="00742856"/>
    <w:rsid w:val="007435B0"/>
    <w:rsid w:val="00743FE4"/>
    <w:rsid w:val="00744E12"/>
    <w:rsid w:val="00745B13"/>
    <w:rsid w:val="007460AD"/>
    <w:rsid w:val="00747D06"/>
    <w:rsid w:val="007511C3"/>
    <w:rsid w:val="00751F70"/>
    <w:rsid w:val="00752563"/>
    <w:rsid w:val="00752728"/>
    <w:rsid w:val="00752E46"/>
    <w:rsid w:val="0075308F"/>
    <w:rsid w:val="00753B48"/>
    <w:rsid w:val="00754B67"/>
    <w:rsid w:val="00755D1D"/>
    <w:rsid w:val="007603B7"/>
    <w:rsid w:val="00762E52"/>
    <w:rsid w:val="00763F5E"/>
    <w:rsid w:val="00764488"/>
    <w:rsid w:val="0076464A"/>
    <w:rsid w:val="0076688A"/>
    <w:rsid w:val="007705EF"/>
    <w:rsid w:val="007740E9"/>
    <w:rsid w:val="0077440E"/>
    <w:rsid w:val="0077763B"/>
    <w:rsid w:val="00777B63"/>
    <w:rsid w:val="00777D1B"/>
    <w:rsid w:val="00780B2A"/>
    <w:rsid w:val="00780C90"/>
    <w:rsid w:val="007836DB"/>
    <w:rsid w:val="007876C7"/>
    <w:rsid w:val="007902BA"/>
    <w:rsid w:val="007905C0"/>
    <w:rsid w:val="0079085C"/>
    <w:rsid w:val="007922D6"/>
    <w:rsid w:val="00792615"/>
    <w:rsid w:val="00792F64"/>
    <w:rsid w:val="00794031"/>
    <w:rsid w:val="00794B28"/>
    <w:rsid w:val="00794F16"/>
    <w:rsid w:val="0079583D"/>
    <w:rsid w:val="00795B51"/>
    <w:rsid w:val="0079785B"/>
    <w:rsid w:val="007A01E2"/>
    <w:rsid w:val="007A0F69"/>
    <w:rsid w:val="007A34A8"/>
    <w:rsid w:val="007A6B1C"/>
    <w:rsid w:val="007A6DBE"/>
    <w:rsid w:val="007A74F3"/>
    <w:rsid w:val="007A7B80"/>
    <w:rsid w:val="007B0F7D"/>
    <w:rsid w:val="007B2272"/>
    <w:rsid w:val="007B22A3"/>
    <w:rsid w:val="007B3339"/>
    <w:rsid w:val="007B3A2F"/>
    <w:rsid w:val="007B463F"/>
    <w:rsid w:val="007B4777"/>
    <w:rsid w:val="007B48B7"/>
    <w:rsid w:val="007B54B5"/>
    <w:rsid w:val="007B5600"/>
    <w:rsid w:val="007B6613"/>
    <w:rsid w:val="007B7090"/>
    <w:rsid w:val="007C158A"/>
    <w:rsid w:val="007C21FD"/>
    <w:rsid w:val="007C3D4F"/>
    <w:rsid w:val="007C4D16"/>
    <w:rsid w:val="007C5274"/>
    <w:rsid w:val="007C5A69"/>
    <w:rsid w:val="007C5C59"/>
    <w:rsid w:val="007D1205"/>
    <w:rsid w:val="007D2D76"/>
    <w:rsid w:val="007D39B3"/>
    <w:rsid w:val="007D4BF7"/>
    <w:rsid w:val="007D6591"/>
    <w:rsid w:val="007E041B"/>
    <w:rsid w:val="007E160B"/>
    <w:rsid w:val="007E1E90"/>
    <w:rsid w:val="007E273E"/>
    <w:rsid w:val="007E2B58"/>
    <w:rsid w:val="007E6F38"/>
    <w:rsid w:val="007E7B26"/>
    <w:rsid w:val="007F0D07"/>
    <w:rsid w:val="007F1163"/>
    <w:rsid w:val="007F13EE"/>
    <w:rsid w:val="007F1553"/>
    <w:rsid w:val="007F1675"/>
    <w:rsid w:val="007F1CA0"/>
    <w:rsid w:val="007F1E6C"/>
    <w:rsid w:val="007F2D75"/>
    <w:rsid w:val="007F3576"/>
    <w:rsid w:val="007F5135"/>
    <w:rsid w:val="007F51C6"/>
    <w:rsid w:val="007F56D7"/>
    <w:rsid w:val="007F6228"/>
    <w:rsid w:val="007F7616"/>
    <w:rsid w:val="007F76D6"/>
    <w:rsid w:val="007F7969"/>
    <w:rsid w:val="008000DD"/>
    <w:rsid w:val="00803B35"/>
    <w:rsid w:val="00803FF8"/>
    <w:rsid w:val="008046B8"/>
    <w:rsid w:val="008063A2"/>
    <w:rsid w:val="00806459"/>
    <w:rsid w:val="00806CE7"/>
    <w:rsid w:val="008078FE"/>
    <w:rsid w:val="0081020E"/>
    <w:rsid w:val="008111C5"/>
    <w:rsid w:val="00811D83"/>
    <w:rsid w:val="00812F05"/>
    <w:rsid w:val="00813420"/>
    <w:rsid w:val="00813E91"/>
    <w:rsid w:val="008152CA"/>
    <w:rsid w:val="00817EF5"/>
    <w:rsid w:val="00820254"/>
    <w:rsid w:val="008210A4"/>
    <w:rsid w:val="00823CB3"/>
    <w:rsid w:val="00824108"/>
    <w:rsid w:val="008254A4"/>
    <w:rsid w:val="008258C6"/>
    <w:rsid w:val="00826305"/>
    <w:rsid w:val="00826D32"/>
    <w:rsid w:val="00827B96"/>
    <w:rsid w:val="008310DE"/>
    <w:rsid w:val="008330DA"/>
    <w:rsid w:val="00833CD7"/>
    <w:rsid w:val="00833FC3"/>
    <w:rsid w:val="008341F4"/>
    <w:rsid w:val="00835234"/>
    <w:rsid w:val="00836184"/>
    <w:rsid w:val="00836888"/>
    <w:rsid w:val="00836F2E"/>
    <w:rsid w:val="00837AEE"/>
    <w:rsid w:val="00837D4F"/>
    <w:rsid w:val="00837F41"/>
    <w:rsid w:val="00841372"/>
    <w:rsid w:val="008430B8"/>
    <w:rsid w:val="0084362A"/>
    <w:rsid w:val="008460C6"/>
    <w:rsid w:val="008507C1"/>
    <w:rsid w:val="00851A03"/>
    <w:rsid w:val="00853B04"/>
    <w:rsid w:val="00853C5F"/>
    <w:rsid w:val="00856FF5"/>
    <w:rsid w:val="00862598"/>
    <w:rsid w:val="00862EB7"/>
    <w:rsid w:val="008650F8"/>
    <w:rsid w:val="00866555"/>
    <w:rsid w:val="0086743F"/>
    <w:rsid w:val="0087026F"/>
    <w:rsid w:val="00871A9A"/>
    <w:rsid w:val="00872B12"/>
    <w:rsid w:val="00874A3D"/>
    <w:rsid w:val="00877030"/>
    <w:rsid w:val="008777B7"/>
    <w:rsid w:val="00877B5C"/>
    <w:rsid w:val="00881286"/>
    <w:rsid w:val="008814CF"/>
    <w:rsid w:val="00882BAC"/>
    <w:rsid w:val="00884D6B"/>
    <w:rsid w:val="00885125"/>
    <w:rsid w:val="00885C38"/>
    <w:rsid w:val="0088619E"/>
    <w:rsid w:val="008861CA"/>
    <w:rsid w:val="00886594"/>
    <w:rsid w:val="0089000E"/>
    <w:rsid w:val="00890243"/>
    <w:rsid w:val="00892125"/>
    <w:rsid w:val="00892C4D"/>
    <w:rsid w:val="00892ED7"/>
    <w:rsid w:val="00893412"/>
    <w:rsid w:val="00893F3A"/>
    <w:rsid w:val="00894156"/>
    <w:rsid w:val="008957E7"/>
    <w:rsid w:val="00895BC0"/>
    <w:rsid w:val="00896360"/>
    <w:rsid w:val="008A0B0A"/>
    <w:rsid w:val="008A145F"/>
    <w:rsid w:val="008A3309"/>
    <w:rsid w:val="008A56AC"/>
    <w:rsid w:val="008A58EA"/>
    <w:rsid w:val="008A5B61"/>
    <w:rsid w:val="008A61F4"/>
    <w:rsid w:val="008A7299"/>
    <w:rsid w:val="008B038A"/>
    <w:rsid w:val="008B1010"/>
    <w:rsid w:val="008B1342"/>
    <w:rsid w:val="008B14B7"/>
    <w:rsid w:val="008B1741"/>
    <w:rsid w:val="008B2429"/>
    <w:rsid w:val="008B2B2C"/>
    <w:rsid w:val="008B36F8"/>
    <w:rsid w:val="008B439C"/>
    <w:rsid w:val="008B444A"/>
    <w:rsid w:val="008B4499"/>
    <w:rsid w:val="008B5375"/>
    <w:rsid w:val="008B5E72"/>
    <w:rsid w:val="008B7512"/>
    <w:rsid w:val="008B768C"/>
    <w:rsid w:val="008B77F3"/>
    <w:rsid w:val="008C053A"/>
    <w:rsid w:val="008C2696"/>
    <w:rsid w:val="008C285B"/>
    <w:rsid w:val="008C28FA"/>
    <w:rsid w:val="008C3E35"/>
    <w:rsid w:val="008C5718"/>
    <w:rsid w:val="008C574B"/>
    <w:rsid w:val="008C6885"/>
    <w:rsid w:val="008C7A51"/>
    <w:rsid w:val="008D31A9"/>
    <w:rsid w:val="008D43A6"/>
    <w:rsid w:val="008D47AB"/>
    <w:rsid w:val="008D48F8"/>
    <w:rsid w:val="008D5853"/>
    <w:rsid w:val="008D5EE9"/>
    <w:rsid w:val="008D603D"/>
    <w:rsid w:val="008D6775"/>
    <w:rsid w:val="008D72A3"/>
    <w:rsid w:val="008D7BC5"/>
    <w:rsid w:val="008E04C5"/>
    <w:rsid w:val="008E0668"/>
    <w:rsid w:val="008E126C"/>
    <w:rsid w:val="008E251C"/>
    <w:rsid w:val="008E296A"/>
    <w:rsid w:val="008E29DE"/>
    <w:rsid w:val="008E2DE8"/>
    <w:rsid w:val="008E4A4C"/>
    <w:rsid w:val="008E6EFA"/>
    <w:rsid w:val="008E7D94"/>
    <w:rsid w:val="008F0C7B"/>
    <w:rsid w:val="008F0CF7"/>
    <w:rsid w:val="008F125B"/>
    <w:rsid w:val="008F18E6"/>
    <w:rsid w:val="008F1943"/>
    <w:rsid w:val="008F1C6A"/>
    <w:rsid w:val="008F2574"/>
    <w:rsid w:val="008F2C58"/>
    <w:rsid w:val="008F389D"/>
    <w:rsid w:val="008F5428"/>
    <w:rsid w:val="008F5D63"/>
    <w:rsid w:val="008F677B"/>
    <w:rsid w:val="008F6F6B"/>
    <w:rsid w:val="008F712C"/>
    <w:rsid w:val="008F7434"/>
    <w:rsid w:val="008F7B40"/>
    <w:rsid w:val="008F7CFB"/>
    <w:rsid w:val="0090019F"/>
    <w:rsid w:val="009016D2"/>
    <w:rsid w:val="00902AB6"/>
    <w:rsid w:val="0090302F"/>
    <w:rsid w:val="0090360E"/>
    <w:rsid w:val="00903CBB"/>
    <w:rsid w:val="00904351"/>
    <w:rsid w:val="009056A9"/>
    <w:rsid w:val="0090589E"/>
    <w:rsid w:val="009064F4"/>
    <w:rsid w:val="0090679E"/>
    <w:rsid w:val="00907F5F"/>
    <w:rsid w:val="009109B4"/>
    <w:rsid w:val="00911155"/>
    <w:rsid w:val="00911774"/>
    <w:rsid w:val="00913F99"/>
    <w:rsid w:val="009147FD"/>
    <w:rsid w:val="00915118"/>
    <w:rsid w:val="00916EB2"/>
    <w:rsid w:val="00917F9A"/>
    <w:rsid w:val="00920250"/>
    <w:rsid w:val="00920DD5"/>
    <w:rsid w:val="00921FE4"/>
    <w:rsid w:val="00922C41"/>
    <w:rsid w:val="00922F74"/>
    <w:rsid w:val="009246DB"/>
    <w:rsid w:val="00924F4B"/>
    <w:rsid w:val="00925EA3"/>
    <w:rsid w:val="009274B1"/>
    <w:rsid w:val="00930BD1"/>
    <w:rsid w:val="0093103A"/>
    <w:rsid w:val="009311C3"/>
    <w:rsid w:val="00931F81"/>
    <w:rsid w:val="00933278"/>
    <w:rsid w:val="0093345C"/>
    <w:rsid w:val="00936B2A"/>
    <w:rsid w:val="00937137"/>
    <w:rsid w:val="0093751B"/>
    <w:rsid w:val="00943E2D"/>
    <w:rsid w:val="00944790"/>
    <w:rsid w:val="00944E27"/>
    <w:rsid w:val="00946977"/>
    <w:rsid w:val="0095015A"/>
    <w:rsid w:val="00950AC5"/>
    <w:rsid w:val="0095135E"/>
    <w:rsid w:val="00952A6F"/>
    <w:rsid w:val="00953096"/>
    <w:rsid w:val="00955711"/>
    <w:rsid w:val="00955A2D"/>
    <w:rsid w:val="009578A2"/>
    <w:rsid w:val="00961302"/>
    <w:rsid w:val="00961EE2"/>
    <w:rsid w:val="00962D3D"/>
    <w:rsid w:val="00962F2F"/>
    <w:rsid w:val="00963528"/>
    <w:rsid w:val="00964505"/>
    <w:rsid w:val="00967102"/>
    <w:rsid w:val="009675EE"/>
    <w:rsid w:val="009706C5"/>
    <w:rsid w:val="00971564"/>
    <w:rsid w:val="00971CE5"/>
    <w:rsid w:val="00972E69"/>
    <w:rsid w:val="00973FE3"/>
    <w:rsid w:val="00973FF3"/>
    <w:rsid w:val="009754CC"/>
    <w:rsid w:val="00975EB3"/>
    <w:rsid w:val="009774BF"/>
    <w:rsid w:val="00980E54"/>
    <w:rsid w:val="009819EE"/>
    <w:rsid w:val="009822C7"/>
    <w:rsid w:val="00982606"/>
    <w:rsid w:val="00986844"/>
    <w:rsid w:val="00987515"/>
    <w:rsid w:val="009875F8"/>
    <w:rsid w:val="009877B0"/>
    <w:rsid w:val="00987A5D"/>
    <w:rsid w:val="009900AC"/>
    <w:rsid w:val="00990144"/>
    <w:rsid w:val="00990CAB"/>
    <w:rsid w:val="0099110E"/>
    <w:rsid w:val="0099152A"/>
    <w:rsid w:val="00991982"/>
    <w:rsid w:val="00994864"/>
    <w:rsid w:val="00994F82"/>
    <w:rsid w:val="00995AD5"/>
    <w:rsid w:val="009967A3"/>
    <w:rsid w:val="00996BA6"/>
    <w:rsid w:val="009A0350"/>
    <w:rsid w:val="009A15F3"/>
    <w:rsid w:val="009A1CDE"/>
    <w:rsid w:val="009A1DA7"/>
    <w:rsid w:val="009A29ED"/>
    <w:rsid w:val="009A357D"/>
    <w:rsid w:val="009A3ECB"/>
    <w:rsid w:val="009A403D"/>
    <w:rsid w:val="009A43A9"/>
    <w:rsid w:val="009A4B6E"/>
    <w:rsid w:val="009A547B"/>
    <w:rsid w:val="009A567D"/>
    <w:rsid w:val="009B16E4"/>
    <w:rsid w:val="009B2ED4"/>
    <w:rsid w:val="009B3137"/>
    <w:rsid w:val="009B3509"/>
    <w:rsid w:val="009B362C"/>
    <w:rsid w:val="009B3775"/>
    <w:rsid w:val="009B3C4D"/>
    <w:rsid w:val="009B483E"/>
    <w:rsid w:val="009B5F33"/>
    <w:rsid w:val="009B63B5"/>
    <w:rsid w:val="009B663D"/>
    <w:rsid w:val="009B6A98"/>
    <w:rsid w:val="009B6C16"/>
    <w:rsid w:val="009B7ED5"/>
    <w:rsid w:val="009BE48B"/>
    <w:rsid w:val="009C022D"/>
    <w:rsid w:val="009C04D1"/>
    <w:rsid w:val="009C11CC"/>
    <w:rsid w:val="009C2289"/>
    <w:rsid w:val="009C2AAF"/>
    <w:rsid w:val="009C2D85"/>
    <w:rsid w:val="009C3469"/>
    <w:rsid w:val="009C4775"/>
    <w:rsid w:val="009C4EDE"/>
    <w:rsid w:val="009C4FB2"/>
    <w:rsid w:val="009C6927"/>
    <w:rsid w:val="009C6B3D"/>
    <w:rsid w:val="009C6B9E"/>
    <w:rsid w:val="009C7663"/>
    <w:rsid w:val="009C785E"/>
    <w:rsid w:val="009C7AC0"/>
    <w:rsid w:val="009D00B7"/>
    <w:rsid w:val="009D058E"/>
    <w:rsid w:val="009D493F"/>
    <w:rsid w:val="009D5893"/>
    <w:rsid w:val="009D5AA0"/>
    <w:rsid w:val="009D762A"/>
    <w:rsid w:val="009E09D2"/>
    <w:rsid w:val="009E1FB5"/>
    <w:rsid w:val="009E31BA"/>
    <w:rsid w:val="009E47F2"/>
    <w:rsid w:val="009E4D4E"/>
    <w:rsid w:val="009E50B7"/>
    <w:rsid w:val="009E526E"/>
    <w:rsid w:val="009E5C1C"/>
    <w:rsid w:val="009E6476"/>
    <w:rsid w:val="009E683A"/>
    <w:rsid w:val="009E6B2B"/>
    <w:rsid w:val="009E706E"/>
    <w:rsid w:val="009E7554"/>
    <w:rsid w:val="009F084A"/>
    <w:rsid w:val="009F0AA5"/>
    <w:rsid w:val="009F102A"/>
    <w:rsid w:val="009F1F6D"/>
    <w:rsid w:val="009F20D8"/>
    <w:rsid w:val="009F20DC"/>
    <w:rsid w:val="009F33DC"/>
    <w:rsid w:val="009F4666"/>
    <w:rsid w:val="009F4CF7"/>
    <w:rsid w:val="009F68E9"/>
    <w:rsid w:val="009F6F04"/>
    <w:rsid w:val="009F6FAD"/>
    <w:rsid w:val="009F78A0"/>
    <w:rsid w:val="00A00F54"/>
    <w:rsid w:val="00A0112D"/>
    <w:rsid w:val="00A02420"/>
    <w:rsid w:val="00A03421"/>
    <w:rsid w:val="00A05C98"/>
    <w:rsid w:val="00A06463"/>
    <w:rsid w:val="00A07A2C"/>
    <w:rsid w:val="00A10A23"/>
    <w:rsid w:val="00A12415"/>
    <w:rsid w:val="00A16935"/>
    <w:rsid w:val="00A16D47"/>
    <w:rsid w:val="00A213F5"/>
    <w:rsid w:val="00A24D80"/>
    <w:rsid w:val="00A25EBA"/>
    <w:rsid w:val="00A269E2"/>
    <w:rsid w:val="00A27BA3"/>
    <w:rsid w:val="00A3003F"/>
    <w:rsid w:val="00A313BB"/>
    <w:rsid w:val="00A3218F"/>
    <w:rsid w:val="00A32502"/>
    <w:rsid w:val="00A338F6"/>
    <w:rsid w:val="00A33996"/>
    <w:rsid w:val="00A343E7"/>
    <w:rsid w:val="00A3454E"/>
    <w:rsid w:val="00A349C2"/>
    <w:rsid w:val="00A34ED1"/>
    <w:rsid w:val="00A357EC"/>
    <w:rsid w:val="00A3634B"/>
    <w:rsid w:val="00A363AA"/>
    <w:rsid w:val="00A36BC3"/>
    <w:rsid w:val="00A3703A"/>
    <w:rsid w:val="00A404C9"/>
    <w:rsid w:val="00A41660"/>
    <w:rsid w:val="00A41B03"/>
    <w:rsid w:val="00A42290"/>
    <w:rsid w:val="00A4249F"/>
    <w:rsid w:val="00A427E1"/>
    <w:rsid w:val="00A43304"/>
    <w:rsid w:val="00A44080"/>
    <w:rsid w:val="00A44C37"/>
    <w:rsid w:val="00A45F8C"/>
    <w:rsid w:val="00A46B6B"/>
    <w:rsid w:val="00A472E5"/>
    <w:rsid w:val="00A47C2A"/>
    <w:rsid w:val="00A50144"/>
    <w:rsid w:val="00A50389"/>
    <w:rsid w:val="00A5040C"/>
    <w:rsid w:val="00A54D19"/>
    <w:rsid w:val="00A555AD"/>
    <w:rsid w:val="00A556C8"/>
    <w:rsid w:val="00A55C28"/>
    <w:rsid w:val="00A565ED"/>
    <w:rsid w:val="00A56B6E"/>
    <w:rsid w:val="00A56B90"/>
    <w:rsid w:val="00A61953"/>
    <w:rsid w:val="00A623C3"/>
    <w:rsid w:val="00A62554"/>
    <w:rsid w:val="00A64162"/>
    <w:rsid w:val="00A64C66"/>
    <w:rsid w:val="00A65553"/>
    <w:rsid w:val="00A701AC"/>
    <w:rsid w:val="00A701DB"/>
    <w:rsid w:val="00A70526"/>
    <w:rsid w:val="00A72303"/>
    <w:rsid w:val="00A74B0F"/>
    <w:rsid w:val="00A77A7F"/>
    <w:rsid w:val="00A801DC"/>
    <w:rsid w:val="00A81BED"/>
    <w:rsid w:val="00A81CFF"/>
    <w:rsid w:val="00A82586"/>
    <w:rsid w:val="00A83446"/>
    <w:rsid w:val="00A83624"/>
    <w:rsid w:val="00A84597"/>
    <w:rsid w:val="00A8561B"/>
    <w:rsid w:val="00A8741A"/>
    <w:rsid w:val="00A87C85"/>
    <w:rsid w:val="00A9007D"/>
    <w:rsid w:val="00A90EF1"/>
    <w:rsid w:val="00A919AF"/>
    <w:rsid w:val="00A91C0A"/>
    <w:rsid w:val="00A9214F"/>
    <w:rsid w:val="00A94994"/>
    <w:rsid w:val="00A954B5"/>
    <w:rsid w:val="00A961A5"/>
    <w:rsid w:val="00A972FB"/>
    <w:rsid w:val="00A977F0"/>
    <w:rsid w:val="00A97BD5"/>
    <w:rsid w:val="00AA19FE"/>
    <w:rsid w:val="00AA3900"/>
    <w:rsid w:val="00AA3EE2"/>
    <w:rsid w:val="00AA4A9F"/>
    <w:rsid w:val="00AA4C9F"/>
    <w:rsid w:val="00AA545C"/>
    <w:rsid w:val="00AB0132"/>
    <w:rsid w:val="00AB151B"/>
    <w:rsid w:val="00AB1E63"/>
    <w:rsid w:val="00AB240A"/>
    <w:rsid w:val="00AB2E05"/>
    <w:rsid w:val="00AB37AC"/>
    <w:rsid w:val="00AB40CD"/>
    <w:rsid w:val="00AB5511"/>
    <w:rsid w:val="00AB645C"/>
    <w:rsid w:val="00AB6AD7"/>
    <w:rsid w:val="00AC00F6"/>
    <w:rsid w:val="00AC0A3A"/>
    <w:rsid w:val="00AC0E44"/>
    <w:rsid w:val="00AC103F"/>
    <w:rsid w:val="00AC3E19"/>
    <w:rsid w:val="00AC3FB6"/>
    <w:rsid w:val="00AC67A8"/>
    <w:rsid w:val="00AC741A"/>
    <w:rsid w:val="00AC7A6D"/>
    <w:rsid w:val="00AD07CF"/>
    <w:rsid w:val="00AD11F6"/>
    <w:rsid w:val="00AD19C6"/>
    <w:rsid w:val="00AD220F"/>
    <w:rsid w:val="00AD2F98"/>
    <w:rsid w:val="00AD36C4"/>
    <w:rsid w:val="00AD3AC5"/>
    <w:rsid w:val="00AD53DD"/>
    <w:rsid w:val="00AD5DBF"/>
    <w:rsid w:val="00AD5EE5"/>
    <w:rsid w:val="00AD6C91"/>
    <w:rsid w:val="00AD7568"/>
    <w:rsid w:val="00AD7E57"/>
    <w:rsid w:val="00AE06C8"/>
    <w:rsid w:val="00AE1F02"/>
    <w:rsid w:val="00AE25A0"/>
    <w:rsid w:val="00AE37AD"/>
    <w:rsid w:val="00AE41FB"/>
    <w:rsid w:val="00AE5D8D"/>
    <w:rsid w:val="00AE63FD"/>
    <w:rsid w:val="00AE6BBF"/>
    <w:rsid w:val="00AE71F8"/>
    <w:rsid w:val="00AE7781"/>
    <w:rsid w:val="00AF0116"/>
    <w:rsid w:val="00AF0EF3"/>
    <w:rsid w:val="00AF2FF3"/>
    <w:rsid w:val="00AF3769"/>
    <w:rsid w:val="00AF5FDC"/>
    <w:rsid w:val="00AF66A6"/>
    <w:rsid w:val="00AF66FC"/>
    <w:rsid w:val="00AF6843"/>
    <w:rsid w:val="00AF70DF"/>
    <w:rsid w:val="00AF7209"/>
    <w:rsid w:val="00AF78D0"/>
    <w:rsid w:val="00B03066"/>
    <w:rsid w:val="00B031BD"/>
    <w:rsid w:val="00B06B7D"/>
    <w:rsid w:val="00B0742F"/>
    <w:rsid w:val="00B07827"/>
    <w:rsid w:val="00B07C43"/>
    <w:rsid w:val="00B111E7"/>
    <w:rsid w:val="00B112F0"/>
    <w:rsid w:val="00B118AB"/>
    <w:rsid w:val="00B1206F"/>
    <w:rsid w:val="00B13297"/>
    <w:rsid w:val="00B13D1B"/>
    <w:rsid w:val="00B157B6"/>
    <w:rsid w:val="00B1628A"/>
    <w:rsid w:val="00B16420"/>
    <w:rsid w:val="00B207A0"/>
    <w:rsid w:val="00B208D5"/>
    <w:rsid w:val="00B20B52"/>
    <w:rsid w:val="00B2190F"/>
    <w:rsid w:val="00B21C45"/>
    <w:rsid w:val="00B228A4"/>
    <w:rsid w:val="00B246E7"/>
    <w:rsid w:val="00B26022"/>
    <w:rsid w:val="00B26057"/>
    <w:rsid w:val="00B3196F"/>
    <w:rsid w:val="00B31A8C"/>
    <w:rsid w:val="00B31F05"/>
    <w:rsid w:val="00B32598"/>
    <w:rsid w:val="00B32D5B"/>
    <w:rsid w:val="00B33841"/>
    <w:rsid w:val="00B366FD"/>
    <w:rsid w:val="00B3719D"/>
    <w:rsid w:val="00B37817"/>
    <w:rsid w:val="00B37E8C"/>
    <w:rsid w:val="00B40F9E"/>
    <w:rsid w:val="00B40FB6"/>
    <w:rsid w:val="00B429F1"/>
    <w:rsid w:val="00B43ADD"/>
    <w:rsid w:val="00B44F15"/>
    <w:rsid w:val="00B45050"/>
    <w:rsid w:val="00B453D8"/>
    <w:rsid w:val="00B4541A"/>
    <w:rsid w:val="00B456FB"/>
    <w:rsid w:val="00B47D2B"/>
    <w:rsid w:val="00B502DA"/>
    <w:rsid w:val="00B512EB"/>
    <w:rsid w:val="00B5161D"/>
    <w:rsid w:val="00B535AC"/>
    <w:rsid w:val="00B53C66"/>
    <w:rsid w:val="00B60011"/>
    <w:rsid w:val="00B6062B"/>
    <w:rsid w:val="00B60729"/>
    <w:rsid w:val="00B615E0"/>
    <w:rsid w:val="00B615FC"/>
    <w:rsid w:val="00B628DF"/>
    <w:rsid w:val="00B638C1"/>
    <w:rsid w:val="00B64392"/>
    <w:rsid w:val="00B64551"/>
    <w:rsid w:val="00B661BA"/>
    <w:rsid w:val="00B66511"/>
    <w:rsid w:val="00B71F07"/>
    <w:rsid w:val="00B72684"/>
    <w:rsid w:val="00B72895"/>
    <w:rsid w:val="00B72922"/>
    <w:rsid w:val="00B75BC5"/>
    <w:rsid w:val="00B76674"/>
    <w:rsid w:val="00B76720"/>
    <w:rsid w:val="00B76DEE"/>
    <w:rsid w:val="00B771CA"/>
    <w:rsid w:val="00B7733E"/>
    <w:rsid w:val="00B7771A"/>
    <w:rsid w:val="00B7778B"/>
    <w:rsid w:val="00B77E27"/>
    <w:rsid w:val="00B80121"/>
    <w:rsid w:val="00B80744"/>
    <w:rsid w:val="00B817F7"/>
    <w:rsid w:val="00B81A6A"/>
    <w:rsid w:val="00B825B4"/>
    <w:rsid w:val="00B82EAE"/>
    <w:rsid w:val="00B82EDB"/>
    <w:rsid w:val="00B83702"/>
    <w:rsid w:val="00B83A8C"/>
    <w:rsid w:val="00B83B0C"/>
    <w:rsid w:val="00B83C32"/>
    <w:rsid w:val="00B84E7A"/>
    <w:rsid w:val="00B84EAE"/>
    <w:rsid w:val="00B869EC"/>
    <w:rsid w:val="00B86DE0"/>
    <w:rsid w:val="00B87305"/>
    <w:rsid w:val="00B87EC6"/>
    <w:rsid w:val="00B91553"/>
    <w:rsid w:val="00B92FEA"/>
    <w:rsid w:val="00B9495A"/>
    <w:rsid w:val="00B94E9E"/>
    <w:rsid w:val="00B9523E"/>
    <w:rsid w:val="00B95968"/>
    <w:rsid w:val="00B95A2B"/>
    <w:rsid w:val="00B97168"/>
    <w:rsid w:val="00BA0816"/>
    <w:rsid w:val="00BA0BC9"/>
    <w:rsid w:val="00BA0E5A"/>
    <w:rsid w:val="00BA153C"/>
    <w:rsid w:val="00BA15BC"/>
    <w:rsid w:val="00BA1EC6"/>
    <w:rsid w:val="00BA2BB6"/>
    <w:rsid w:val="00BA5A31"/>
    <w:rsid w:val="00BB20C6"/>
    <w:rsid w:val="00BB251C"/>
    <w:rsid w:val="00BB4DD6"/>
    <w:rsid w:val="00BB543E"/>
    <w:rsid w:val="00BB720C"/>
    <w:rsid w:val="00BB7381"/>
    <w:rsid w:val="00BB7956"/>
    <w:rsid w:val="00BC2BC1"/>
    <w:rsid w:val="00BC3508"/>
    <w:rsid w:val="00BC4F43"/>
    <w:rsid w:val="00BC5FC8"/>
    <w:rsid w:val="00BC6DD2"/>
    <w:rsid w:val="00BC76D6"/>
    <w:rsid w:val="00BC7ACA"/>
    <w:rsid w:val="00BD1308"/>
    <w:rsid w:val="00BD1AFC"/>
    <w:rsid w:val="00BD219F"/>
    <w:rsid w:val="00BD3161"/>
    <w:rsid w:val="00BD36FB"/>
    <w:rsid w:val="00BD4363"/>
    <w:rsid w:val="00BD4ACA"/>
    <w:rsid w:val="00BD5114"/>
    <w:rsid w:val="00BD7ECA"/>
    <w:rsid w:val="00BE0069"/>
    <w:rsid w:val="00BE7FB1"/>
    <w:rsid w:val="00BF0195"/>
    <w:rsid w:val="00BF0555"/>
    <w:rsid w:val="00BF18B0"/>
    <w:rsid w:val="00BF2644"/>
    <w:rsid w:val="00BF2DB4"/>
    <w:rsid w:val="00BF30FF"/>
    <w:rsid w:val="00BF3179"/>
    <w:rsid w:val="00BF39E9"/>
    <w:rsid w:val="00BF3ED4"/>
    <w:rsid w:val="00BF45E1"/>
    <w:rsid w:val="00BF47FA"/>
    <w:rsid w:val="00BF4A47"/>
    <w:rsid w:val="00BF57D7"/>
    <w:rsid w:val="00BF64EA"/>
    <w:rsid w:val="00BF70BF"/>
    <w:rsid w:val="00C008F9"/>
    <w:rsid w:val="00C009A1"/>
    <w:rsid w:val="00C028F2"/>
    <w:rsid w:val="00C0472B"/>
    <w:rsid w:val="00C04C46"/>
    <w:rsid w:val="00C05F0E"/>
    <w:rsid w:val="00C06042"/>
    <w:rsid w:val="00C06E49"/>
    <w:rsid w:val="00C10AAE"/>
    <w:rsid w:val="00C11F76"/>
    <w:rsid w:val="00C121C6"/>
    <w:rsid w:val="00C12282"/>
    <w:rsid w:val="00C12A78"/>
    <w:rsid w:val="00C130AE"/>
    <w:rsid w:val="00C15416"/>
    <w:rsid w:val="00C15B3B"/>
    <w:rsid w:val="00C1646E"/>
    <w:rsid w:val="00C17383"/>
    <w:rsid w:val="00C212CB"/>
    <w:rsid w:val="00C22132"/>
    <w:rsid w:val="00C22DCD"/>
    <w:rsid w:val="00C23505"/>
    <w:rsid w:val="00C23BAF"/>
    <w:rsid w:val="00C23F0E"/>
    <w:rsid w:val="00C24D7F"/>
    <w:rsid w:val="00C272AC"/>
    <w:rsid w:val="00C27BE4"/>
    <w:rsid w:val="00C305A7"/>
    <w:rsid w:val="00C322C7"/>
    <w:rsid w:val="00C32A01"/>
    <w:rsid w:val="00C365D3"/>
    <w:rsid w:val="00C36D4C"/>
    <w:rsid w:val="00C40B2F"/>
    <w:rsid w:val="00C41055"/>
    <w:rsid w:val="00C411FF"/>
    <w:rsid w:val="00C4181C"/>
    <w:rsid w:val="00C42A9E"/>
    <w:rsid w:val="00C42FF6"/>
    <w:rsid w:val="00C435DE"/>
    <w:rsid w:val="00C4385B"/>
    <w:rsid w:val="00C4453F"/>
    <w:rsid w:val="00C452EE"/>
    <w:rsid w:val="00C45749"/>
    <w:rsid w:val="00C45970"/>
    <w:rsid w:val="00C460B8"/>
    <w:rsid w:val="00C4638A"/>
    <w:rsid w:val="00C4639C"/>
    <w:rsid w:val="00C46A38"/>
    <w:rsid w:val="00C47572"/>
    <w:rsid w:val="00C47F87"/>
    <w:rsid w:val="00C509CC"/>
    <w:rsid w:val="00C527A6"/>
    <w:rsid w:val="00C52F95"/>
    <w:rsid w:val="00C5393A"/>
    <w:rsid w:val="00C5490E"/>
    <w:rsid w:val="00C54A2F"/>
    <w:rsid w:val="00C54EB1"/>
    <w:rsid w:val="00C56CF5"/>
    <w:rsid w:val="00C56EB8"/>
    <w:rsid w:val="00C572DE"/>
    <w:rsid w:val="00C61589"/>
    <w:rsid w:val="00C623C2"/>
    <w:rsid w:val="00C62862"/>
    <w:rsid w:val="00C63148"/>
    <w:rsid w:val="00C658D6"/>
    <w:rsid w:val="00C66E63"/>
    <w:rsid w:val="00C67428"/>
    <w:rsid w:val="00C67A75"/>
    <w:rsid w:val="00C67AF0"/>
    <w:rsid w:val="00C7212E"/>
    <w:rsid w:val="00C73F1B"/>
    <w:rsid w:val="00C74A32"/>
    <w:rsid w:val="00C74C55"/>
    <w:rsid w:val="00C74CC6"/>
    <w:rsid w:val="00C75211"/>
    <w:rsid w:val="00C772CA"/>
    <w:rsid w:val="00C7759B"/>
    <w:rsid w:val="00C777FC"/>
    <w:rsid w:val="00C77C08"/>
    <w:rsid w:val="00C77CE0"/>
    <w:rsid w:val="00C807A1"/>
    <w:rsid w:val="00C81B88"/>
    <w:rsid w:val="00C81D34"/>
    <w:rsid w:val="00C843E0"/>
    <w:rsid w:val="00C84450"/>
    <w:rsid w:val="00C847A8"/>
    <w:rsid w:val="00C8630F"/>
    <w:rsid w:val="00C871F0"/>
    <w:rsid w:val="00C87AE3"/>
    <w:rsid w:val="00C92B76"/>
    <w:rsid w:val="00C92D29"/>
    <w:rsid w:val="00C93514"/>
    <w:rsid w:val="00C9375D"/>
    <w:rsid w:val="00C94A3D"/>
    <w:rsid w:val="00C95552"/>
    <w:rsid w:val="00C971D6"/>
    <w:rsid w:val="00C9743F"/>
    <w:rsid w:val="00CA1244"/>
    <w:rsid w:val="00CA27F0"/>
    <w:rsid w:val="00CA2A1D"/>
    <w:rsid w:val="00CA2DC0"/>
    <w:rsid w:val="00CA3186"/>
    <w:rsid w:val="00CA3539"/>
    <w:rsid w:val="00CA5418"/>
    <w:rsid w:val="00CB4A91"/>
    <w:rsid w:val="00CB50B2"/>
    <w:rsid w:val="00CB616E"/>
    <w:rsid w:val="00CC0842"/>
    <w:rsid w:val="00CC1DDC"/>
    <w:rsid w:val="00CC26A0"/>
    <w:rsid w:val="00CC2FCE"/>
    <w:rsid w:val="00CC34BE"/>
    <w:rsid w:val="00CC3617"/>
    <w:rsid w:val="00CC3FDA"/>
    <w:rsid w:val="00CC6633"/>
    <w:rsid w:val="00CC7E6B"/>
    <w:rsid w:val="00CD1096"/>
    <w:rsid w:val="00CD1821"/>
    <w:rsid w:val="00CD1AB0"/>
    <w:rsid w:val="00CD3091"/>
    <w:rsid w:val="00CD3A08"/>
    <w:rsid w:val="00CD40A8"/>
    <w:rsid w:val="00CD5F37"/>
    <w:rsid w:val="00CD63A8"/>
    <w:rsid w:val="00CD64CC"/>
    <w:rsid w:val="00CD6C4E"/>
    <w:rsid w:val="00CD6DF0"/>
    <w:rsid w:val="00CD78E0"/>
    <w:rsid w:val="00CE04C0"/>
    <w:rsid w:val="00CE0564"/>
    <w:rsid w:val="00CE1383"/>
    <w:rsid w:val="00CE14A4"/>
    <w:rsid w:val="00CE5DD8"/>
    <w:rsid w:val="00CE6321"/>
    <w:rsid w:val="00CF00CD"/>
    <w:rsid w:val="00CF0291"/>
    <w:rsid w:val="00CF129B"/>
    <w:rsid w:val="00CF24E2"/>
    <w:rsid w:val="00CF6EC9"/>
    <w:rsid w:val="00CF7B8F"/>
    <w:rsid w:val="00D01FDF"/>
    <w:rsid w:val="00D02247"/>
    <w:rsid w:val="00D02737"/>
    <w:rsid w:val="00D02E8E"/>
    <w:rsid w:val="00D034F5"/>
    <w:rsid w:val="00D03A35"/>
    <w:rsid w:val="00D03C41"/>
    <w:rsid w:val="00D0522C"/>
    <w:rsid w:val="00D05C4D"/>
    <w:rsid w:val="00D10EA5"/>
    <w:rsid w:val="00D10EA6"/>
    <w:rsid w:val="00D1325B"/>
    <w:rsid w:val="00D13B02"/>
    <w:rsid w:val="00D13FEA"/>
    <w:rsid w:val="00D16D79"/>
    <w:rsid w:val="00D17FAA"/>
    <w:rsid w:val="00D20F14"/>
    <w:rsid w:val="00D2112B"/>
    <w:rsid w:val="00D226F2"/>
    <w:rsid w:val="00D230CD"/>
    <w:rsid w:val="00D239D1"/>
    <w:rsid w:val="00D2400A"/>
    <w:rsid w:val="00D2623C"/>
    <w:rsid w:val="00D27086"/>
    <w:rsid w:val="00D27109"/>
    <w:rsid w:val="00D316BB"/>
    <w:rsid w:val="00D3189D"/>
    <w:rsid w:val="00D32CBC"/>
    <w:rsid w:val="00D33BE0"/>
    <w:rsid w:val="00D340BF"/>
    <w:rsid w:val="00D34290"/>
    <w:rsid w:val="00D34771"/>
    <w:rsid w:val="00D34827"/>
    <w:rsid w:val="00D357FF"/>
    <w:rsid w:val="00D37AEB"/>
    <w:rsid w:val="00D4079E"/>
    <w:rsid w:val="00D40D3A"/>
    <w:rsid w:val="00D41539"/>
    <w:rsid w:val="00D4351D"/>
    <w:rsid w:val="00D43864"/>
    <w:rsid w:val="00D45EE0"/>
    <w:rsid w:val="00D462EB"/>
    <w:rsid w:val="00D46489"/>
    <w:rsid w:val="00D46FA0"/>
    <w:rsid w:val="00D471D1"/>
    <w:rsid w:val="00D477F8"/>
    <w:rsid w:val="00D47F0E"/>
    <w:rsid w:val="00D521D8"/>
    <w:rsid w:val="00D522DE"/>
    <w:rsid w:val="00D53172"/>
    <w:rsid w:val="00D5325F"/>
    <w:rsid w:val="00D55D5D"/>
    <w:rsid w:val="00D56022"/>
    <w:rsid w:val="00D56831"/>
    <w:rsid w:val="00D56E11"/>
    <w:rsid w:val="00D56E59"/>
    <w:rsid w:val="00D60F04"/>
    <w:rsid w:val="00D62DBE"/>
    <w:rsid w:val="00D64CD6"/>
    <w:rsid w:val="00D65851"/>
    <w:rsid w:val="00D65881"/>
    <w:rsid w:val="00D66777"/>
    <w:rsid w:val="00D67DB7"/>
    <w:rsid w:val="00D717E2"/>
    <w:rsid w:val="00D72F1B"/>
    <w:rsid w:val="00D73CD3"/>
    <w:rsid w:val="00D746DF"/>
    <w:rsid w:val="00D76088"/>
    <w:rsid w:val="00D76F37"/>
    <w:rsid w:val="00D800F7"/>
    <w:rsid w:val="00D80CC1"/>
    <w:rsid w:val="00D828A4"/>
    <w:rsid w:val="00D842F9"/>
    <w:rsid w:val="00D84429"/>
    <w:rsid w:val="00D85019"/>
    <w:rsid w:val="00D85389"/>
    <w:rsid w:val="00D85ADD"/>
    <w:rsid w:val="00D85D55"/>
    <w:rsid w:val="00D85E0F"/>
    <w:rsid w:val="00D863BE"/>
    <w:rsid w:val="00D86483"/>
    <w:rsid w:val="00D86850"/>
    <w:rsid w:val="00D87161"/>
    <w:rsid w:val="00D900FD"/>
    <w:rsid w:val="00D901FC"/>
    <w:rsid w:val="00D90FDF"/>
    <w:rsid w:val="00D92482"/>
    <w:rsid w:val="00D93794"/>
    <w:rsid w:val="00D94F67"/>
    <w:rsid w:val="00D95834"/>
    <w:rsid w:val="00D96037"/>
    <w:rsid w:val="00D9776E"/>
    <w:rsid w:val="00D97DA8"/>
    <w:rsid w:val="00DA17DF"/>
    <w:rsid w:val="00DA26C6"/>
    <w:rsid w:val="00DA2CE3"/>
    <w:rsid w:val="00DA37D7"/>
    <w:rsid w:val="00DA45A7"/>
    <w:rsid w:val="00DA5248"/>
    <w:rsid w:val="00DA570F"/>
    <w:rsid w:val="00DA72E8"/>
    <w:rsid w:val="00DA7635"/>
    <w:rsid w:val="00DA7758"/>
    <w:rsid w:val="00DB059A"/>
    <w:rsid w:val="00DB1610"/>
    <w:rsid w:val="00DB2086"/>
    <w:rsid w:val="00DB2498"/>
    <w:rsid w:val="00DB2C81"/>
    <w:rsid w:val="00DB3B54"/>
    <w:rsid w:val="00DB50EB"/>
    <w:rsid w:val="00DB6486"/>
    <w:rsid w:val="00DB6652"/>
    <w:rsid w:val="00DB6E3B"/>
    <w:rsid w:val="00DB7484"/>
    <w:rsid w:val="00DB78BB"/>
    <w:rsid w:val="00DB7922"/>
    <w:rsid w:val="00DC1E98"/>
    <w:rsid w:val="00DC2D41"/>
    <w:rsid w:val="00DC4222"/>
    <w:rsid w:val="00DC4F07"/>
    <w:rsid w:val="00DC6BB1"/>
    <w:rsid w:val="00DC6DF7"/>
    <w:rsid w:val="00DD01C0"/>
    <w:rsid w:val="00DD0EC6"/>
    <w:rsid w:val="00DD12B0"/>
    <w:rsid w:val="00DD2B9A"/>
    <w:rsid w:val="00DD308C"/>
    <w:rsid w:val="00DD34C1"/>
    <w:rsid w:val="00DD4C26"/>
    <w:rsid w:val="00DD60A3"/>
    <w:rsid w:val="00DD6DBC"/>
    <w:rsid w:val="00DD6F03"/>
    <w:rsid w:val="00DE017E"/>
    <w:rsid w:val="00DE3B8C"/>
    <w:rsid w:val="00DE4D78"/>
    <w:rsid w:val="00DE5E43"/>
    <w:rsid w:val="00DE62A9"/>
    <w:rsid w:val="00DE68C1"/>
    <w:rsid w:val="00DE73E1"/>
    <w:rsid w:val="00DE7BF9"/>
    <w:rsid w:val="00DF02C4"/>
    <w:rsid w:val="00DF06CA"/>
    <w:rsid w:val="00DF0DC0"/>
    <w:rsid w:val="00DF1991"/>
    <w:rsid w:val="00DF38D2"/>
    <w:rsid w:val="00DF3D29"/>
    <w:rsid w:val="00DF3DC8"/>
    <w:rsid w:val="00DF3E59"/>
    <w:rsid w:val="00DF414D"/>
    <w:rsid w:val="00DF50F5"/>
    <w:rsid w:val="00DF6C47"/>
    <w:rsid w:val="00E01A8B"/>
    <w:rsid w:val="00E01EC6"/>
    <w:rsid w:val="00E02040"/>
    <w:rsid w:val="00E0282C"/>
    <w:rsid w:val="00E038E4"/>
    <w:rsid w:val="00E03B8B"/>
    <w:rsid w:val="00E04056"/>
    <w:rsid w:val="00E04340"/>
    <w:rsid w:val="00E0621C"/>
    <w:rsid w:val="00E0669A"/>
    <w:rsid w:val="00E07E59"/>
    <w:rsid w:val="00E106AC"/>
    <w:rsid w:val="00E10717"/>
    <w:rsid w:val="00E10FBB"/>
    <w:rsid w:val="00E12AD8"/>
    <w:rsid w:val="00E13A03"/>
    <w:rsid w:val="00E14577"/>
    <w:rsid w:val="00E14F1B"/>
    <w:rsid w:val="00E14FCE"/>
    <w:rsid w:val="00E15D5F"/>
    <w:rsid w:val="00E164D1"/>
    <w:rsid w:val="00E20CC7"/>
    <w:rsid w:val="00E20F8D"/>
    <w:rsid w:val="00E21079"/>
    <w:rsid w:val="00E21DD9"/>
    <w:rsid w:val="00E224A1"/>
    <w:rsid w:val="00E23565"/>
    <w:rsid w:val="00E25815"/>
    <w:rsid w:val="00E25BA6"/>
    <w:rsid w:val="00E2688E"/>
    <w:rsid w:val="00E26E0E"/>
    <w:rsid w:val="00E2782C"/>
    <w:rsid w:val="00E303D0"/>
    <w:rsid w:val="00E310C3"/>
    <w:rsid w:val="00E321F1"/>
    <w:rsid w:val="00E32417"/>
    <w:rsid w:val="00E3264D"/>
    <w:rsid w:val="00E337C1"/>
    <w:rsid w:val="00E37C4D"/>
    <w:rsid w:val="00E40095"/>
    <w:rsid w:val="00E43BFF"/>
    <w:rsid w:val="00E4422F"/>
    <w:rsid w:val="00E4480C"/>
    <w:rsid w:val="00E44C78"/>
    <w:rsid w:val="00E46FE8"/>
    <w:rsid w:val="00E507BA"/>
    <w:rsid w:val="00E50BBB"/>
    <w:rsid w:val="00E51B6B"/>
    <w:rsid w:val="00E51C99"/>
    <w:rsid w:val="00E535AD"/>
    <w:rsid w:val="00E54623"/>
    <w:rsid w:val="00E55AD0"/>
    <w:rsid w:val="00E57499"/>
    <w:rsid w:val="00E576FF"/>
    <w:rsid w:val="00E60FEB"/>
    <w:rsid w:val="00E61595"/>
    <w:rsid w:val="00E621AD"/>
    <w:rsid w:val="00E62310"/>
    <w:rsid w:val="00E6332C"/>
    <w:rsid w:val="00E63598"/>
    <w:rsid w:val="00E6405E"/>
    <w:rsid w:val="00E6487B"/>
    <w:rsid w:val="00E65676"/>
    <w:rsid w:val="00E65C73"/>
    <w:rsid w:val="00E66724"/>
    <w:rsid w:val="00E67374"/>
    <w:rsid w:val="00E72227"/>
    <w:rsid w:val="00E7460A"/>
    <w:rsid w:val="00E74904"/>
    <w:rsid w:val="00E75821"/>
    <w:rsid w:val="00E7646D"/>
    <w:rsid w:val="00E76D50"/>
    <w:rsid w:val="00E76E06"/>
    <w:rsid w:val="00E77A5C"/>
    <w:rsid w:val="00E80E1F"/>
    <w:rsid w:val="00E825EB"/>
    <w:rsid w:val="00E82C47"/>
    <w:rsid w:val="00E82DB5"/>
    <w:rsid w:val="00E839DD"/>
    <w:rsid w:val="00E84796"/>
    <w:rsid w:val="00E84E70"/>
    <w:rsid w:val="00E853E8"/>
    <w:rsid w:val="00E85827"/>
    <w:rsid w:val="00E86199"/>
    <w:rsid w:val="00E87BC9"/>
    <w:rsid w:val="00E87FD1"/>
    <w:rsid w:val="00E87FD9"/>
    <w:rsid w:val="00E910A4"/>
    <w:rsid w:val="00E9269B"/>
    <w:rsid w:val="00E92DDF"/>
    <w:rsid w:val="00E95545"/>
    <w:rsid w:val="00E9575D"/>
    <w:rsid w:val="00E960DC"/>
    <w:rsid w:val="00EA0434"/>
    <w:rsid w:val="00EA12C9"/>
    <w:rsid w:val="00EA1409"/>
    <w:rsid w:val="00EA1771"/>
    <w:rsid w:val="00EA1803"/>
    <w:rsid w:val="00EA3C87"/>
    <w:rsid w:val="00EA489E"/>
    <w:rsid w:val="00EA516E"/>
    <w:rsid w:val="00EA7C91"/>
    <w:rsid w:val="00EB11DC"/>
    <w:rsid w:val="00EB22E5"/>
    <w:rsid w:val="00EB3793"/>
    <w:rsid w:val="00EB3884"/>
    <w:rsid w:val="00EB5153"/>
    <w:rsid w:val="00EB6976"/>
    <w:rsid w:val="00EB7BDF"/>
    <w:rsid w:val="00EC1AFB"/>
    <w:rsid w:val="00EC1FFF"/>
    <w:rsid w:val="00EC246B"/>
    <w:rsid w:val="00EC32AF"/>
    <w:rsid w:val="00EC3603"/>
    <w:rsid w:val="00EC3719"/>
    <w:rsid w:val="00EC4BDB"/>
    <w:rsid w:val="00EC4CD0"/>
    <w:rsid w:val="00EC5FE3"/>
    <w:rsid w:val="00EC68F4"/>
    <w:rsid w:val="00EC72EE"/>
    <w:rsid w:val="00EC74EB"/>
    <w:rsid w:val="00ED00DA"/>
    <w:rsid w:val="00ED1656"/>
    <w:rsid w:val="00ED1FC9"/>
    <w:rsid w:val="00ED3238"/>
    <w:rsid w:val="00ED4760"/>
    <w:rsid w:val="00ED7866"/>
    <w:rsid w:val="00ED7CED"/>
    <w:rsid w:val="00ED7E7B"/>
    <w:rsid w:val="00EE066D"/>
    <w:rsid w:val="00EE1DD5"/>
    <w:rsid w:val="00EE20F9"/>
    <w:rsid w:val="00EE4316"/>
    <w:rsid w:val="00EE4B50"/>
    <w:rsid w:val="00EE51DB"/>
    <w:rsid w:val="00EE652F"/>
    <w:rsid w:val="00EE7EE9"/>
    <w:rsid w:val="00EF004F"/>
    <w:rsid w:val="00EF101C"/>
    <w:rsid w:val="00EF164D"/>
    <w:rsid w:val="00EF2A38"/>
    <w:rsid w:val="00EF3AED"/>
    <w:rsid w:val="00EF3C85"/>
    <w:rsid w:val="00EF4D24"/>
    <w:rsid w:val="00EF592F"/>
    <w:rsid w:val="00EF6B63"/>
    <w:rsid w:val="00F002B4"/>
    <w:rsid w:val="00F01BE5"/>
    <w:rsid w:val="00F02AA0"/>
    <w:rsid w:val="00F02ACA"/>
    <w:rsid w:val="00F034F0"/>
    <w:rsid w:val="00F049A6"/>
    <w:rsid w:val="00F05E4F"/>
    <w:rsid w:val="00F065FB"/>
    <w:rsid w:val="00F07C78"/>
    <w:rsid w:val="00F102CC"/>
    <w:rsid w:val="00F10F02"/>
    <w:rsid w:val="00F1203D"/>
    <w:rsid w:val="00F1213D"/>
    <w:rsid w:val="00F122CB"/>
    <w:rsid w:val="00F12C22"/>
    <w:rsid w:val="00F138C6"/>
    <w:rsid w:val="00F13C92"/>
    <w:rsid w:val="00F1441A"/>
    <w:rsid w:val="00F202D8"/>
    <w:rsid w:val="00F20507"/>
    <w:rsid w:val="00F214F0"/>
    <w:rsid w:val="00F21BB1"/>
    <w:rsid w:val="00F2200F"/>
    <w:rsid w:val="00F22161"/>
    <w:rsid w:val="00F22B33"/>
    <w:rsid w:val="00F25417"/>
    <w:rsid w:val="00F263F5"/>
    <w:rsid w:val="00F26ABA"/>
    <w:rsid w:val="00F2717D"/>
    <w:rsid w:val="00F2742C"/>
    <w:rsid w:val="00F30737"/>
    <w:rsid w:val="00F31ED9"/>
    <w:rsid w:val="00F31FF0"/>
    <w:rsid w:val="00F32CC1"/>
    <w:rsid w:val="00F32D98"/>
    <w:rsid w:val="00F34AD3"/>
    <w:rsid w:val="00F35646"/>
    <w:rsid w:val="00F36BC6"/>
    <w:rsid w:val="00F40415"/>
    <w:rsid w:val="00F42B73"/>
    <w:rsid w:val="00F42CA5"/>
    <w:rsid w:val="00F42E3E"/>
    <w:rsid w:val="00F43C57"/>
    <w:rsid w:val="00F43F92"/>
    <w:rsid w:val="00F45C34"/>
    <w:rsid w:val="00F465E9"/>
    <w:rsid w:val="00F47F94"/>
    <w:rsid w:val="00F5160F"/>
    <w:rsid w:val="00F52164"/>
    <w:rsid w:val="00F530C7"/>
    <w:rsid w:val="00F53399"/>
    <w:rsid w:val="00F53879"/>
    <w:rsid w:val="00F538D3"/>
    <w:rsid w:val="00F558E1"/>
    <w:rsid w:val="00F55D0B"/>
    <w:rsid w:val="00F55F86"/>
    <w:rsid w:val="00F56A7A"/>
    <w:rsid w:val="00F56CF9"/>
    <w:rsid w:val="00F57225"/>
    <w:rsid w:val="00F57238"/>
    <w:rsid w:val="00F607A3"/>
    <w:rsid w:val="00F6100A"/>
    <w:rsid w:val="00F63A6C"/>
    <w:rsid w:val="00F641E1"/>
    <w:rsid w:val="00F6480F"/>
    <w:rsid w:val="00F65764"/>
    <w:rsid w:val="00F65CA2"/>
    <w:rsid w:val="00F65F46"/>
    <w:rsid w:val="00F66B0C"/>
    <w:rsid w:val="00F675AF"/>
    <w:rsid w:val="00F70EE8"/>
    <w:rsid w:val="00F718A6"/>
    <w:rsid w:val="00F71DA9"/>
    <w:rsid w:val="00F7209C"/>
    <w:rsid w:val="00F742A7"/>
    <w:rsid w:val="00F7440E"/>
    <w:rsid w:val="00F74B59"/>
    <w:rsid w:val="00F74C8C"/>
    <w:rsid w:val="00F74EC6"/>
    <w:rsid w:val="00F74F59"/>
    <w:rsid w:val="00F75FE6"/>
    <w:rsid w:val="00F76295"/>
    <w:rsid w:val="00F802E1"/>
    <w:rsid w:val="00F81A84"/>
    <w:rsid w:val="00F81E72"/>
    <w:rsid w:val="00F830D6"/>
    <w:rsid w:val="00F8315D"/>
    <w:rsid w:val="00F84571"/>
    <w:rsid w:val="00F849C2"/>
    <w:rsid w:val="00F853E3"/>
    <w:rsid w:val="00F856C1"/>
    <w:rsid w:val="00F8695C"/>
    <w:rsid w:val="00F86F60"/>
    <w:rsid w:val="00F87614"/>
    <w:rsid w:val="00F91375"/>
    <w:rsid w:val="00F930E7"/>
    <w:rsid w:val="00F94713"/>
    <w:rsid w:val="00F951BC"/>
    <w:rsid w:val="00F96F79"/>
    <w:rsid w:val="00F97B78"/>
    <w:rsid w:val="00F97D9D"/>
    <w:rsid w:val="00FA140F"/>
    <w:rsid w:val="00FA2A28"/>
    <w:rsid w:val="00FA4320"/>
    <w:rsid w:val="00FA514E"/>
    <w:rsid w:val="00FA56F1"/>
    <w:rsid w:val="00FA610D"/>
    <w:rsid w:val="00FA6F02"/>
    <w:rsid w:val="00FB0BAD"/>
    <w:rsid w:val="00FB1302"/>
    <w:rsid w:val="00FB1C8A"/>
    <w:rsid w:val="00FB2879"/>
    <w:rsid w:val="00FB3AB3"/>
    <w:rsid w:val="00FB4D77"/>
    <w:rsid w:val="00FB4FC3"/>
    <w:rsid w:val="00FB5418"/>
    <w:rsid w:val="00FB5C82"/>
    <w:rsid w:val="00FB7CC5"/>
    <w:rsid w:val="00FC0D51"/>
    <w:rsid w:val="00FC3DB1"/>
    <w:rsid w:val="00FC3F2C"/>
    <w:rsid w:val="00FC69A0"/>
    <w:rsid w:val="00FC6F17"/>
    <w:rsid w:val="00FC714F"/>
    <w:rsid w:val="00FD2475"/>
    <w:rsid w:val="00FD533E"/>
    <w:rsid w:val="00FD5575"/>
    <w:rsid w:val="00FD6BE5"/>
    <w:rsid w:val="00FE02AE"/>
    <w:rsid w:val="00FE153B"/>
    <w:rsid w:val="00FE201E"/>
    <w:rsid w:val="00FE2C33"/>
    <w:rsid w:val="00FE2E55"/>
    <w:rsid w:val="00FE4165"/>
    <w:rsid w:val="00FE5FC4"/>
    <w:rsid w:val="00FE661A"/>
    <w:rsid w:val="00FF101D"/>
    <w:rsid w:val="00FF2B3C"/>
    <w:rsid w:val="00FF2E7C"/>
    <w:rsid w:val="00FF2ED2"/>
    <w:rsid w:val="00FF34CD"/>
    <w:rsid w:val="00FF3C81"/>
    <w:rsid w:val="00FF44B1"/>
    <w:rsid w:val="00FF4E10"/>
    <w:rsid w:val="00FF5146"/>
    <w:rsid w:val="00FF5452"/>
    <w:rsid w:val="00FF5C54"/>
    <w:rsid w:val="00FF7D86"/>
    <w:rsid w:val="017FA9C3"/>
    <w:rsid w:val="0262DD94"/>
    <w:rsid w:val="0320EC68"/>
    <w:rsid w:val="03F7A110"/>
    <w:rsid w:val="05583135"/>
    <w:rsid w:val="05BB479F"/>
    <w:rsid w:val="069BC34B"/>
    <w:rsid w:val="06D7F566"/>
    <w:rsid w:val="06DEB4E8"/>
    <w:rsid w:val="0734F92E"/>
    <w:rsid w:val="0803B276"/>
    <w:rsid w:val="08E20E62"/>
    <w:rsid w:val="09145D5B"/>
    <w:rsid w:val="0A0D69ED"/>
    <w:rsid w:val="0AFE146A"/>
    <w:rsid w:val="0CE274BB"/>
    <w:rsid w:val="0D28AA40"/>
    <w:rsid w:val="0DA02DB0"/>
    <w:rsid w:val="0E7E3105"/>
    <w:rsid w:val="0E8F7346"/>
    <w:rsid w:val="0F805CE7"/>
    <w:rsid w:val="11514C40"/>
    <w:rsid w:val="1245D093"/>
    <w:rsid w:val="132B73CF"/>
    <w:rsid w:val="13DCEF8A"/>
    <w:rsid w:val="14E46FAA"/>
    <w:rsid w:val="1609EA9D"/>
    <w:rsid w:val="167B5D17"/>
    <w:rsid w:val="16BD4650"/>
    <w:rsid w:val="17E11E37"/>
    <w:rsid w:val="182AC4D0"/>
    <w:rsid w:val="19005F8B"/>
    <w:rsid w:val="1A9A4A00"/>
    <w:rsid w:val="1AA45F72"/>
    <w:rsid w:val="1BF1E309"/>
    <w:rsid w:val="1C232C67"/>
    <w:rsid w:val="1C625C89"/>
    <w:rsid w:val="1C7A5642"/>
    <w:rsid w:val="1CCD8425"/>
    <w:rsid w:val="1D8D8557"/>
    <w:rsid w:val="1DF62B26"/>
    <w:rsid w:val="1E96971C"/>
    <w:rsid w:val="206F92EB"/>
    <w:rsid w:val="2082B90A"/>
    <w:rsid w:val="20D977D5"/>
    <w:rsid w:val="23812DCC"/>
    <w:rsid w:val="25DBAD4D"/>
    <w:rsid w:val="26A04ADD"/>
    <w:rsid w:val="29366B5A"/>
    <w:rsid w:val="296F6B1F"/>
    <w:rsid w:val="29A24FFE"/>
    <w:rsid w:val="29A2F3F9"/>
    <w:rsid w:val="2BA65A28"/>
    <w:rsid w:val="2C14CE8C"/>
    <w:rsid w:val="2C6E9C67"/>
    <w:rsid w:val="2D42032E"/>
    <w:rsid w:val="2D8B82FA"/>
    <w:rsid w:val="2DDF5BBB"/>
    <w:rsid w:val="2DF3B8E1"/>
    <w:rsid w:val="2E0A6CC8"/>
    <w:rsid w:val="2F81BD7E"/>
    <w:rsid w:val="32E91F25"/>
    <w:rsid w:val="32EE49CE"/>
    <w:rsid w:val="34AB58CE"/>
    <w:rsid w:val="3509D441"/>
    <w:rsid w:val="35CD9678"/>
    <w:rsid w:val="365A61BA"/>
    <w:rsid w:val="39B5F915"/>
    <w:rsid w:val="3AFB0915"/>
    <w:rsid w:val="3B0FD5BF"/>
    <w:rsid w:val="3B259D05"/>
    <w:rsid w:val="3BEE207E"/>
    <w:rsid w:val="3D285F03"/>
    <w:rsid w:val="3D66174C"/>
    <w:rsid w:val="3DEBC74F"/>
    <w:rsid w:val="3E39C8F8"/>
    <w:rsid w:val="3F1917C1"/>
    <w:rsid w:val="3FEEBC28"/>
    <w:rsid w:val="41133044"/>
    <w:rsid w:val="4281C5BA"/>
    <w:rsid w:val="42949E8D"/>
    <w:rsid w:val="42EF10CD"/>
    <w:rsid w:val="46B4B231"/>
    <w:rsid w:val="4845D4CC"/>
    <w:rsid w:val="4929D475"/>
    <w:rsid w:val="4A55FE64"/>
    <w:rsid w:val="4AEFFA3F"/>
    <w:rsid w:val="4D642807"/>
    <w:rsid w:val="4E438906"/>
    <w:rsid w:val="4E6FFB81"/>
    <w:rsid w:val="4EF82695"/>
    <w:rsid w:val="4F03A7C3"/>
    <w:rsid w:val="4F0BAA30"/>
    <w:rsid w:val="5040FB7D"/>
    <w:rsid w:val="52AC04E8"/>
    <w:rsid w:val="53145EAA"/>
    <w:rsid w:val="547B92AC"/>
    <w:rsid w:val="555A47D9"/>
    <w:rsid w:val="55C2D765"/>
    <w:rsid w:val="574813EB"/>
    <w:rsid w:val="59B0D9F5"/>
    <w:rsid w:val="5ABAFA10"/>
    <w:rsid w:val="5B75B6E7"/>
    <w:rsid w:val="5BE126D9"/>
    <w:rsid w:val="5CC2170D"/>
    <w:rsid w:val="5D60870D"/>
    <w:rsid w:val="5DE510D9"/>
    <w:rsid w:val="5E3F217F"/>
    <w:rsid w:val="5EC32D4D"/>
    <w:rsid w:val="5F1E920C"/>
    <w:rsid w:val="622CFB27"/>
    <w:rsid w:val="637150ED"/>
    <w:rsid w:val="645731CE"/>
    <w:rsid w:val="659FF6AE"/>
    <w:rsid w:val="664A29FE"/>
    <w:rsid w:val="67DC974E"/>
    <w:rsid w:val="67E0A360"/>
    <w:rsid w:val="69D47764"/>
    <w:rsid w:val="6B8A8C1B"/>
    <w:rsid w:val="6C941B9D"/>
    <w:rsid w:val="6E77F22E"/>
    <w:rsid w:val="6E99ED0F"/>
    <w:rsid w:val="6F635ACC"/>
    <w:rsid w:val="711BF8DE"/>
    <w:rsid w:val="7185D2D0"/>
    <w:rsid w:val="71B37ABB"/>
    <w:rsid w:val="72042260"/>
    <w:rsid w:val="721B1155"/>
    <w:rsid w:val="731FA49C"/>
    <w:rsid w:val="7484F3F1"/>
    <w:rsid w:val="74F5076F"/>
    <w:rsid w:val="768009C9"/>
    <w:rsid w:val="77B38368"/>
    <w:rsid w:val="79B726D7"/>
    <w:rsid w:val="79B94A47"/>
    <w:rsid w:val="7A7F6CE7"/>
    <w:rsid w:val="7B8A3F39"/>
    <w:rsid w:val="7D7523B1"/>
    <w:rsid w:val="7F88C200"/>
    <w:rsid w:val="7F9FEF07"/>
    <w:rsid w:val="7FFF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66FCE"/>
  <w15:chartTrackingRefBased/>
  <w15:docId w15:val="{0AEB7D07-D48D-4E34-AA50-94E65B63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Gnth">
    <w:name w:val="Normal"/>
    <w:qFormat/>
    <w:rsid w:val="008B038A"/>
    <w:rPr>
      <w:lang w:val="ga-IE"/>
    </w:rPr>
  </w:style>
  <w:style w:type="paragraph" w:styleId="Teideal1">
    <w:name w:val="heading 1"/>
    <w:basedOn w:val="Gnth"/>
    <w:next w:val="Gnth"/>
    <w:link w:val="Teideal1Car"/>
    <w:uiPriority w:val="9"/>
    <w:qFormat/>
    <w:rsid w:val="00692757"/>
    <w:pPr>
      <w:spacing w:before="0"/>
      <w:jc w:val="both"/>
      <w:outlineLvl w:val="0"/>
    </w:pPr>
    <w:rPr>
      <w:rFonts w:ascii="Helvetica" w:hAnsi="Helvetica"/>
      <w:b/>
      <w:bCs/>
      <w:color w:val="15BFDB"/>
      <w:sz w:val="24"/>
      <w:szCs w:val="24"/>
      <w:u w:val="single"/>
    </w:rPr>
  </w:style>
  <w:style w:type="paragraph" w:styleId="Ceannteideal2">
    <w:name w:val="heading 2"/>
    <w:basedOn w:val="Altanliosta"/>
    <w:next w:val="Gnth"/>
    <w:link w:val="Ceannteideal2Car"/>
    <w:uiPriority w:val="9"/>
    <w:qFormat/>
    <w:rsid w:val="00F65CA2"/>
    <w:pPr>
      <w:numPr>
        <w:numId w:val="2"/>
      </w:numPr>
      <w:spacing w:after="0"/>
      <w:jc w:val="both"/>
      <w:outlineLvl w:val="1"/>
    </w:pPr>
    <w:rPr>
      <w:rFonts w:ascii="Helvetica" w:hAnsi="Helvetica"/>
      <w:b/>
      <w:bCs/>
      <w:color w:val="262626" w:themeColor="text1" w:themeTint="D9"/>
      <w:lang w:val="ga-IE"/>
    </w:r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character" w:styleId="Tran">
    <w:name w:val="Strong"/>
    <w:uiPriority w:val="10"/>
    <w:qFormat/>
    <w:rsid w:val="006C0C04"/>
    <w:rPr>
      <w:b/>
      <w:bCs/>
    </w:rPr>
  </w:style>
  <w:style w:type="paragraph" w:styleId="Corpthacs">
    <w:name w:val="Body Text"/>
    <w:basedOn w:val="Gnth"/>
    <w:link w:val="CorpthacsC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CorpthacsCar">
    <w:name w:val="Corpthéacs Car"/>
    <w:basedOn w:val="Clfhoireannramhshocraithenan-alt"/>
    <w:link w:val="Corpthacs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Tacsanchoinnelaionaid">
    <w:name w:val="Placeholder Text"/>
    <w:basedOn w:val="Clfhoireannramhshocraithenan-alt"/>
    <w:uiPriority w:val="99"/>
    <w:semiHidden/>
    <w:rsid w:val="00F607A3"/>
    <w:rPr>
      <w:color w:val="808080"/>
    </w:rPr>
  </w:style>
  <w:style w:type="paragraph" w:styleId="GnthGrasn">
    <w:name w:val="Normal (Web)"/>
    <w:basedOn w:val="Gnth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Gnth"/>
    <w:qFormat/>
    <w:rsid w:val="00AB0132"/>
    <w:pPr>
      <w:spacing w:before="0" w:after="120"/>
      <w:contextualSpacing/>
    </w:pPr>
    <w:rPr>
      <w:sz w:val="18"/>
    </w:rPr>
  </w:style>
  <w:style w:type="table" w:styleId="Greilletbla">
    <w:name w:val="Table Grid"/>
    <w:basedOn w:val="Tblanormlta"/>
    <w:uiPriority w:val="5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ideal1Car">
    <w:name w:val="Teideal 1 Car"/>
    <w:basedOn w:val="Clfhoireannramhshocraithenan-alt"/>
    <w:link w:val="Teideal1"/>
    <w:uiPriority w:val="9"/>
    <w:rsid w:val="00692757"/>
    <w:rPr>
      <w:rFonts w:ascii="Helvetica" w:hAnsi="Helvetica"/>
      <w:b/>
      <w:bCs/>
      <w:color w:val="15BFDB"/>
      <w:sz w:val="24"/>
      <w:szCs w:val="24"/>
      <w:u w:val="single"/>
      <w:lang w:val="ga-IE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00F65CA2"/>
    <w:rPr>
      <w:rFonts w:ascii="Helvetica" w:eastAsiaTheme="minorHAnsi" w:hAnsi="Helvetica"/>
      <w:b/>
      <w:bCs/>
      <w:color w:val="262626" w:themeColor="text1" w:themeTint="D9"/>
      <w:kern w:val="2"/>
      <w:lang w:val="ga-IE" w:eastAsia="en-US"/>
      <w14:ligatures w14:val="standardContextual"/>
    </w:rPr>
  </w:style>
  <w:style w:type="paragraph" w:styleId="Liostaurchar">
    <w:name w:val="List Bullet"/>
    <w:basedOn w:val="Gnth"/>
    <w:uiPriority w:val="98"/>
    <w:rsid w:val="000D77AB"/>
    <w:pPr>
      <w:numPr>
        <w:numId w:val="1"/>
      </w:numPr>
      <w:spacing w:before="0" w:after="60" w:line="259" w:lineRule="auto"/>
      <w:ind w:left="720"/>
    </w:pPr>
  </w:style>
  <w:style w:type="paragraph" w:styleId="Ceanntsc">
    <w:name w:val="header"/>
    <w:basedOn w:val="Gnth"/>
    <w:link w:val="CeanntscC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CeanntscCar">
    <w:name w:val="Ceanntásc Car"/>
    <w:basedOn w:val="Clfhoireannramhshocraithenan-alt"/>
    <w:link w:val="Ceanntsc"/>
    <w:uiPriority w:val="99"/>
    <w:rsid w:val="008078FE"/>
  </w:style>
  <w:style w:type="paragraph" w:styleId="Buntsc">
    <w:name w:val="footer"/>
    <w:basedOn w:val="Gnth"/>
    <w:link w:val="BuntscC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BuntscCar">
    <w:name w:val="Buntásc Car"/>
    <w:basedOn w:val="Clfhoireannramhshocraithenan-alt"/>
    <w:link w:val="Buntsc"/>
    <w:uiPriority w:val="99"/>
    <w:rsid w:val="008D48F8"/>
  </w:style>
  <w:style w:type="paragraph" w:styleId="Teideal">
    <w:name w:val="Title"/>
    <w:basedOn w:val="Gnth"/>
    <w:next w:val="Gnth"/>
    <w:link w:val="TeidealC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eidealCar">
    <w:name w:val="Teideal Car"/>
    <w:basedOn w:val="Clfhoireannramhshocraithenan-alt"/>
    <w:link w:val="Teideal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Gnth"/>
    <w:qFormat/>
    <w:rsid w:val="00AB0132"/>
    <w:pPr>
      <w:spacing w:before="120"/>
      <w:jc w:val="right"/>
    </w:pPr>
    <w:rPr>
      <w:sz w:val="18"/>
    </w:rPr>
  </w:style>
  <w:style w:type="paragraph" w:customStyle="1" w:styleId="04xlpa">
    <w:name w:val="_04xlpa"/>
    <w:basedOn w:val="Gnth"/>
    <w:rsid w:val="003351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ga-IE"/>
    </w:rPr>
  </w:style>
  <w:style w:type="character" w:customStyle="1" w:styleId="wdyuqq">
    <w:name w:val="wdyuqq"/>
    <w:basedOn w:val="Clfhoireannramhshocraithenan-alt"/>
    <w:rsid w:val="00335105"/>
  </w:style>
  <w:style w:type="paragraph" w:styleId="Altanliosta">
    <w:name w:val="List Paragraph"/>
    <w:basedOn w:val="Gnth"/>
    <w:uiPriority w:val="34"/>
    <w:qFormat/>
    <w:rsid w:val="00335105"/>
    <w:pPr>
      <w:spacing w:before="0" w:after="160" w:line="259" w:lineRule="auto"/>
      <w:ind w:left="720"/>
      <w:contextualSpacing/>
    </w:pPr>
    <w:rPr>
      <w:rFonts w:eastAsiaTheme="minorHAnsi"/>
      <w:kern w:val="2"/>
      <w:lang w:val="en-IE" w:eastAsia="en-US"/>
      <w14:ligatures w14:val="standardContextual"/>
    </w:rPr>
  </w:style>
  <w:style w:type="character" w:styleId="Tagairtntatrchta">
    <w:name w:val="annotation reference"/>
    <w:basedOn w:val="Clfhoireannramhshocraithenan-alt"/>
    <w:uiPriority w:val="99"/>
    <w:semiHidden/>
    <w:unhideWhenUsed/>
    <w:rsid w:val="0033510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335105"/>
    <w:rPr>
      <w:sz w:val="20"/>
      <w:szCs w:val="20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335105"/>
    <w:rPr>
      <w:sz w:val="20"/>
      <w:szCs w:val="20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33510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335105"/>
    <w:rPr>
      <w:b/>
      <w:bCs/>
      <w:sz w:val="20"/>
      <w:szCs w:val="20"/>
    </w:rPr>
  </w:style>
  <w:style w:type="paragraph" w:customStyle="1" w:styleId="paragraph">
    <w:name w:val="paragraph"/>
    <w:basedOn w:val="Gnth"/>
    <w:uiPriority w:val="1"/>
    <w:rsid w:val="00134FB7"/>
    <w:pPr>
      <w:spacing w:before="0" w:beforeAutospacing="1" w:after="160" w:afterAutospacing="1" w:line="259" w:lineRule="auto"/>
    </w:pPr>
    <w:rPr>
      <w:rFonts w:ascii="Times New Roman" w:eastAsia="Times New Roman" w:hAnsi="Times New Roman" w:cs="Times New Roman"/>
      <w:kern w:val="2"/>
      <w:sz w:val="24"/>
      <w:szCs w:val="24"/>
      <w:lang w:val="en-IE" w:eastAsia="en-IE"/>
      <w14:ligatures w14:val="standardContextual"/>
    </w:rPr>
  </w:style>
  <w:style w:type="character" w:customStyle="1" w:styleId="normaltextrun">
    <w:name w:val="normaltextrun"/>
    <w:basedOn w:val="Clfhoireannramhshocraithenan-alt"/>
    <w:rsid w:val="00134FB7"/>
  </w:style>
  <w:style w:type="character" w:customStyle="1" w:styleId="eop">
    <w:name w:val="eop"/>
    <w:basedOn w:val="Clfhoireannramhshocraithenan-alt"/>
    <w:rsid w:val="00134FB7"/>
  </w:style>
  <w:style w:type="paragraph" w:styleId="Leaganleasaithe">
    <w:name w:val="Revision"/>
    <w:hidden/>
    <w:uiPriority w:val="99"/>
    <w:semiHidden/>
    <w:rsid w:val="00AF78D0"/>
    <w:pPr>
      <w:spacing w:before="0"/>
    </w:pPr>
  </w:style>
  <w:style w:type="character" w:customStyle="1" w:styleId="cf01">
    <w:name w:val="cf01"/>
    <w:basedOn w:val="Clfhoireannramhshocraithenan-alt"/>
    <w:rsid w:val="00AF78D0"/>
    <w:rPr>
      <w:rFonts w:ascii="Segoe UI" w:hAnsi="Segoe UI" w:cs="Segoe UI" w:hint="default"/>
      <w:sz w:val="18"/>
      <w:szCs w:val="18"/>
    </w:rPr>
  </w:style>
  <w:style w:type="table" w:styleId="Tblagreille3-Aiceann1">
    <w:name w:val="Grid Table 3 Accent 1"/>
    <w:basedOn w:val="Tblanormlta"/>
    <w:uiPriority w:val="48"/>
    <w:rsid w:val="00103784"/>
    <w:tblPr>
      <w:tblStyleRowBandSize w:val="1"/>
      <w:tblStyleColBandSize w:val="1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table" w:styleId="Tblagreille1adrom-Aiceann1">
    <w:name w:val="Grid Table 1 Light Accent 1"/>
    <w:basedOn w:val="Tblanormlta"/>
    <w:uiPriority w:val="46"/>
    <w:rsid w:val="00D20F14"/>
    <w:tblPr>
      <w:tblStyleRowBandSize w:val="1"/>
      <w:tblStyleColBandSize w:val="1"/>
      <w:tblBorders>
        <w:top w:val="single" w:sz="4" w:space="0" w:color="96EAF9" w:themeColor="accent1" w:themeTint="66"/>
        <w:left w:val="single" w:sz="4" w:space="0" w:color="96EAF9" w:themeColor="accent1" w:themeTint="66"/>
        <w:bottom w:val="single" w:sz="4" w:space="0" w:color="96EAF9" w:themeColor="accent1" w:themeTint="66"/>
        <w:right w:val="single" w:sz="4" w:space="0" w:color="96EAF9" w:themeColor="accent1" w:themeTint="66"/>
        <w:insideH w:val="single" w:sz="4" w:space="0" w:color="96EAF9" w:themeColor="accent1" w:themeTint="66"/>
        <w:insideV w:val="single" w:sz="4" w:space="0" w:color="96EAF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2E0F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2E0F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-Accent11">
    <w:name w:val="Grid Table 3 - Accent 11"/>
    <w:basedOn w:val="Tblanormlta"/>
    <w:next w:val="Tblagreille3-Aiceann1"/>
    <w:uiPriority w:val="48"/>
    <w:rsid w:val="006A3C07"/>
    <w:rPr>
      <w:rFonts w:ascii="Calibri" w:eastAsia="Yu Mincho" w:hAnsi="Calibri" w:cs="Arial"/>
    </w:rPr>
    <w:tblPr>
      <w:tblStyleRowBandSize w:val="1"/>
      <w:tblStyleColBandSize w:val="1"/>
      <w:tblInd w:w="0" w:type="nil"/>
      <w:tblBorders>
        <w:top w:val="single" w:sz="4" w:space="0" w:color="62E0F6" w:themeColor="accent1" w:themeTint="99"/>
        <w:left w:val="single" w:sz="4" w:space="0" w:color="62E0F6" w:themeColor="accent1" w:themeTint="99"/>
        <w:bottom w:val="single" w:sz="4" w:space="0" w:color="62E0F6" w:themeColor="accent1" w:themeTint="99"/>
        <w:right w:val="single" w:sz="4" w:space="0" w:color="62E0F6" w:themeColor="accent1" w:themeTint="99"/>
        <w:insideH w:val="single" w:sz="4" w:space="0" w:color="62E0F6" w:themeColor="accent1" w:themeTint="99"/>
        <w:insideV w:val="single" w:sz="4" w:space="0" w:color="62E0F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4FC" w:themeFill="accent1" w:themeFillTint="33"/>
      </w:tcPr>
    </w:tblStylePr>
    <w:tblStylePr w:type="band1Horz">
      <w:tblPr/>
      <w:tcPr>
        <w:shd w:val="clear" w:color="auto" w:fill="CAF4FC" w:themeFill="accent1" w:themeFillTint="33"/>
      </w:tcPr>
    </w:tblStylePr>
    <w:tblStylePr w:type="neCell">
      <w:tblPr/>
      <w:tcPr>
        <w:tcBorders>
          <w:bottom w:val="single" w:sz="4" w:space="0" w:color="62E0F6" w:themeColor="accent1" w:themeTint="99"/>
        </w:tcBorders>
      </w:tcPr>
    </w:tblStylePr>
    <w:tblStylePr w:type="nwCell">
      <w:tblPr/>
      <w:tcPr>
        <w:tcBorders>
          <w:bottom w:val="single" w:sz="4" w:space="0" w:color="62E0F6" w:themeColor="accent1" w:themeTint="99"/>
        </w:tcBorders>
      </w:tcPr>
    </w:tblStylePr>
    <w:tblStylePr w:type="seCell">
      <w:tblPr/>
      <w:tcPr>
        <w:tcBorders>
          <w:top w:val="single" w:sz="4" w:space="0" w:color="62E0F6" w:themeColor="accent1" w:themeTint="99"/>
        </w:tcBorders>
      </w:tcPr>
    </w:tblStylePr>
    <w:tblStylePr w:type="swCell">
      <w:tblPr/>
      <w:tcPr>
        <w:tcBorders>
          <w:top w:val="single" w:sz="4" w:space="0" w:color="62E0F6" w:themeColor="accent1" w:themeTint="99"/>
        </w:tcBorders>
      </w:tcPr>
    </w:tblStylePr>
  </w:style>
  <w:style w:type="character" w:styleId="Hipearnasc">
    <w:name w:val="Hyperlink"/>
    <w:basedOn w:val="Clfhoireannramhshocraithenan-alt"/>
    <w:uiPriority w:val="99"/>
    <w:unhideWhenUsed/>
    <w:rsid w:val="00DF1991"/>
    <w:rPr>
      <w:color w:val="0CC0DF" w:themeColor="hyperlink"/>
      <w:u w:val="single"/>
    </w:rPr>
  </w:style>
  <w:style w:type="character" w:styleId="Luaneamhritithe">
    <w:name w:val="Unresolved Mention"/>
    <w:basedOn w:val="Clfhoireannramhshocraithenan-alt"/>
    <w:uiPriority w:val="99"/>
    <w:semiHidden/>
    <w:rsid w:val="00DF1991"/>
    <w:rPr>
      <w:color w:val="605E5C"/>
      <w:shd w:val="clear" w:color="auto" w:fill="E1DFDD"/>
    </w:rPr>
  </w:style>
  <w:style w:type="table" w:styleId="Gnth-thbla3">
    <w:name w:val="Plain Table 3"/>
    <w:basedOn w:val="Tblanormlta"/>
    <w:uiPriority w:val="43"/>
    <w:rsid w:val="008F7C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5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3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ceacht.ie/content/blas.i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5xr_iIb23a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bair.ie" TargetMode="External"/><Relationship Id="rId20" Type="http://schemas.openxmlformats.org/officeDocument/2006/relationships/hyperlink" Target="http://ceacht.ie/content/blas.ie" TargetMode="External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ongsinirish.com/?song=an-mhaighdean-mhara-lyric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abair.ie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ghloinn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SnasTV Ros na Rún">
      <a:dk1>
        <a:sysClr val="windowText" lastClr="000000"/>
      </a:dk1>
      <a:lt1>
        <a:sysClr val="window" lastClr="FFFFFF"/>
      </a:lt1>
      <a:dk2>
        <a:srgbClr val="077183"/>
      </a:dk2>
      <a:lt2>
        <a:srgbClr val="FFFFFF"/>
      </a:lt2>
      <a:accent1>
        <a:srgbClr val="0CC0DF"/>
      </a:accent1>
      <a:accent2>
        <a:srgbClr val="FF0099"/>
      </a:accent2>
      <a:accent3>
        <a:srgbClr val="FFD93B"/>
      </a:accent3>
      <a:accent4>
        <a:srgbClr val="8064A2"/>
      </a:accent4>
      <a:accent5>
        <a:srgbClr val="FF53B9"/>
      </a:accent5>
      <a:accent6>
        <a:srgbClr val="00B050"/>
      </a:accent6>
      <a:hlink>
        <a:srgbClr val="0CC0DF"/>
      </a:hlink>
      <a:folHlink>
        <a:srgbClr val="0C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8851-81C9-4FA3-879A-BDA198FC6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38F210-7067-483E-BFA1-28635F76E02A}">
  <ds:schemaRefs>
    <ds:schemaRef ds:uri="b209698c-63c9-49e0-9838-e8029c88ba6a"/>
    <ds:schemaRef ds:uri="http://purl.org/dc/dcmitype/"/>
    <ds:schemaRef ds:uri="http://purl.org/dc/terms/"/>
    <ds:schemaRef ds:uri="http://www.w3.org/XML/1998/namespace"/>
    <ds:schemaRef ds:uri="2f3b5c31-8774-4f9a-94b2-99b9ad5b10d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302EE576-17C7-482E-81F1-4023425F6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</Template>
  <TotalTime>55</TotalTime>
  <Pages>11</Pages>
  <Words>2150</Words>
  <Characters>12261</Characters>
  <Application>Microsoft Office Word</Application>
  <DocSecurity>0</DocSecurity>
  <Lines>102</Lines>
  <Paragraphs>28</Paragraphs>
  <ScaleCrop>false</ScaleCrop>
  <Company/>
  <LinksUpToDate>false</LinksUpToDate>
  <CharactersWithSpaces>14383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Sheerin</dc:creator>
  <cp:keywords/>
  <dc:description/>
  <cp:lastModifiedBy>Sophie Mcnamara</cp:lastModifiedBy>
  <cp:revision>1133</cp:revision>
  <cp:lastPrinted>2024-06-30T17:29:00Z</cp:lastPrinted>
  <dcterms:created xsi:type="dcterms:W3CDTF">2024-06-26T22:45:00Z</dcterms:created>
  <dcterms:modified xsi:type="dcterms:W3CDTF">2024-12-18T15:16:00Z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0x010100A2703502210E9A4C96D49E889D95812C</vt:lpwstr>
  </property>
  <property fmtid="{D5CDD505-2E9C-101B-9397-08002B2CF9AE}" pid="3" name="MediaServiceImageTags">
    <vt:lpwstr/>
  </property>
</Properties>
</file>