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Layout w:type="fixed"/>
        <w:tblCellMar>
          <w:left w:w="0" w:type="dxa"/>
          <w:right w:w="0" w:type="dxa"/>
        </w:tblCellMar>
        <w:tblLook w:val="04A0" w:firstRow="1" w:lastRow="0" w:firstColumn="1" w:lastColumn="0" w:noHBand="0" w:noVBand="1"/>
      </w:tblPr>
      <w:tblGrid>
        <w:gridCol w:w="552"/>
        <w:gridCol w:w="2874"/>
        <w:gridCol w:w="552"/>
        <w:gridCol w:w="2600"/>
        <w:gridCol w:w="552"/>
        <w:gridCol w:w="2616"/>
      </w:tblGrid>
      <w:tr w:rsidR="008D31A9" w:rsidRPr="009A52A8" w14:paraId="1176E461" w14:textId="77777777" w:rsidTr="47566F1E">
        <w:trPr>
          <w:trHeight w:val="1277"/>
          <w:jc w:val="center"/>
        </w:trPr>
        <w:tc>
          <w:tcPr>
            <w:tcW w:w="9746" w:type="dxa"/>
            <w:gridSpan w:val="6"/>
            <w:vAlign w:val="center"/>
          </w:tcPr>
          <w:p w14:paraId="6FB1C246" w14:textId="2CB866A2" w:rsidR="008D31A9" w:rsidRPr="009A52A8" w:rsidRDefault="1A7E05CE" w:rsidP="1EE4DB85">
            <w:pPr>
              <w:spacing w:before="0" w:line="276" w:lineRule="auto"/>
            </w:pPr>
            <w:r w:rsidRPr="009A52A8">
              <w:t>sus</w:t>
            </w:r>
          </w:p>
        </w:tc>
      </w:tr>
      <w:tr w:rsidR="008D31A9" w:rsidRPr="009A52A8" w14:paraId="392F5364" w14:textId="77777777" w:rsidTr="47566F1E">
        <w:trPr>
          <w:trHeight w:val="473"/>
          <w:jc w:val="center"/>
        </w:trPr>
        <w:tc>
          <w:tcPr>
            <w:tcW w:w="552" w:type="dxa"/>
            <w:shd w:val="clear" w:color="auto" w:fill="FFFFFF" w:themeFill="background2"/>
            <w:tcMar>
              <w:left w:w="72" w:type="dxa"/>
              <w:right w:w="72" w:type="dxa"/>
            </w:tcMar>
          </w:tcPr>
          <w:p w14:paraId="192414EA" w14:textId="2F86B674" w:rsidR="008D31A9" w:rsidRPr="009A52A8" w:rsidRDefault="002E3E2A" w:rsidP="1EE4DB85">
            <w:pPr>
              <w:pStyle w:val="Text-small-right"/>
              <w:spacing w:before="0" w:line="276" w:lineRule="auto"/>
              <w:jc w:val="center"/>
            </w:pPr>
            <w:r w:rsidRPr="009A52A8">
              <w:rPr>
                <w:noProof/>
              </w:rPr>
              <w:drawing>
                <wp:anchor distT="0" distB="0" distL="114300" distR="114300" simplePos="0" relativeHeight="251658247" behindDoc="0" locked="0" layoutInCell="1" allowOverlap="1" wp14:anchorId="4B378E98" wp14:editId="59D9FA29">
                  <wp:simplePos x="0" y="0"/>
                  <wp:positionH relativeFrom="column">
                    <wp:posOffset>-299516</wp:posOffset>
                  </wp:positionH>
                  <wp:positionV relativeFrom="paragraph">
                    <wp:posOffset>-8795</wp:posOffset>
                  </wp:positionV>
                  <wp:extent cx="623570" cy="623570"/>
                  <wp:effectExtent l="0" t="0" r="0" b="0"/>
                  <wp:wrapNone/>
                  <wp:docPr id="472870532" name="Picture 19" descr="A blue brai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532" name="Picture 19" descr="A blue brain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909" cy="623909"/>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shd w:val="clear" w:color="auto" w:fill="FFFFFF" w:themeFill="background2"/>
            <w:tcMar>
              <w:left w:w="72" w:type="dxa"/>
              <w:right w:w="72" w:type="dxa"/>
            </w:tcMar>
          </w:tcPr>
          <w:p w14:paraId="184306EA" w14:textId="0575384A" w:rsidR="008D31A9" w:rsidRPr="009A52A8" w:rsidRDefault="5554B6C5" w:rsidP="1EE4DB85">
            <w:pPr>
              <w:pStyle w:val="Teideal1"/>
              <w:spacing w:before="120"/>
              <w:rPr>
                <w:color w:val="033841" w:themeColor="text2" w:themeShade="80"/>
                <w:sz w:val="20"/>
                <w:szCs w:val="20"/>
              </w:rPr>
            </w:pPr>
            <w:r w:rsidRPr="009A52A8">
              <w:rPr>
                <w:color w:val="033841" w:themeColor="text2" w:themeShade="80"/>
                <w:sz w:val="20"/>
                <w:szCs w:val="20"/>
              </w:rPr>
              <w:t>Tuiscint &amp; forbairt foclóra</w:t>
            </w:r>
          </w:p>
          <w:p w14:paraId="14771288" w14:textId="52018E7A" w:rsidR="008D31A9" w:rsidRPr="009A52A8" w:rsidRDefault="404C0B83" w:rsidP="1EE4DB85">
            <w:pPr>
              <w:pStyle w:val="Text-small"/>
              <w:spacing w:after="0" w:line="276" w:lineRule="auto"/>
            </w:pPr>
            <w:r w:rsidRPr="009A52A8">
              <w:rPr>
                <w:rFonts w:ascii="Helvetica" w:hAnsi="Helvetica" w:cs="Helvetica"/>
              </w:rPr>
              <w:t xml:space="preserve">Focail agus frásaí a bhaineann le rún a </w:t>
            </w:r>
            <w:r w:rsidR="2CD165CC" w:rsidRPr="009A52A8">
              <w:rPr>
                <w:rFonts w:ascii="Helvetica" w:hAnsi="Helvetica" w:cs="Helvetica"/>
              </w:rPr>
              <w:t>insint</w:t>
            </w:r>
            <w:r w:rsidR="1CDF5AF1" w:rsidRPr="009A52A8">
              <w:rPr>
                <w:rFonts w:ascii="Helvetica" w:hAnsi="Helvetica" w:cs="Helvetica"/>
              </w:rPr>
              <w:t xml:space="preserve"> </w:t>
            </w:r>
          </w:p>
        </w:tc>
        <w:tc>
          <w:tcPr>
            <w:tcW w:w="552" w:type="dxa"/>
            <w:shd w:val="clear" w:color="auto" w:fill="FFFFFF" w:themeFill="background2"/>
            <w:tcMar>
              <w:left w:w="72" w:type="dxa"/>
              <w:right w:w="72" w:type="dxa"/>
            </w:tcMar>
          </w:tcPr>
          <w:p w14:paraId="370EB1C4" w14:textId="28180129" w:rsidR="008D31A9" w:rsidRPr="009A52A8" w:rsidRDefault="002E3E2A" w:rsidP="1EE4DB85">
            <w:pPr>
              <w:pStyle w:val="Text-small-right"/>
              <w:spacing w:before="0" w:line="276" w:lineRule="auto"/>
              <w:jc w:val="left"/>
            </w:pPr>
            <w:r w:rsidRPr="009A52A8">
              <w:rPr>
                <w:noProof/>
              </w:rPr>
              <w:drawing>
                <wp:anchor distT="0" distB="0" distL="114300" distR="114300" simplePos="0" relativeHeight="251658246" behindDoc="0" locked="0" layoutInCell="1" allowOverlap="1" wp14:anchorId="553880A8" wp14:editId="23303415">
                  <wp:simplePos x="0" y="0"/>
                  <wp:positionH relativeFrom="column">
                    <wp:posOffset>-133350</wp:posOffset>
                  </wp:positionH>
                  <wp:positionV relativeFrom="paragraph">
                    <wp:posOffset>12065</wp:posOffset>
                  </wp:positionV>
                  <wp:extent cx="564571" cy="570106"/>
                  <wp:effectExtent l="0" t="0" r="0" b="1905"/>
                  <wp:wrapNone/>
                  <wp:docPr id="415197832" name="Picture 20"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97832" name="Picture 20" descr="A light bulb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64571" cy="570106"/>
                          </a:xfrm>
                          <a:prstGeom prst="rect">
                            <a:avLst/>
                          </a:prstGeom>
                        </pic:spPr>
                      </pic:pic>
                    </a:graphicData>
                  </a:graphic>
                  <wp14:sizeRelH relativeFrom="page">
                    <wp14:pctWidth>0</wp14:pctWidth>
                  </wp14:sizeRelH>
                  <wp14:sizeRelV relativeFrom="page">
                    <wp14:pctHeight>0</wp14:pctHeight>
                  </wp14:sizeRelV>
                </wp:anchor>
              </w:drawing>
            </w:r>
          </w:p>
        </w:tc>
        <w:tc>
          <w:tcPr>
            <w:tcW w:w="2600" w:type="dxa"/>
            <w:shd w:val="clear" w:color="auto" w:fill="FFFFFF" w:themeFill="background2"/>
            <w:tcMar>
              <w:left w:w="72" w:type="dxa"/>
              <w:right w:w="72" w:type="dxa"/>
            </w:tcMar>
          </w:tcPr>
          <w:p w14:paraId="49C6752F" w14:textId="57C0ACF9" w:rsidR="008D31A9" w:rsidRPr="009A52A8" w:rsidRDefault="5554B6C5" w:rsidP="006A0E82">
            <w:pPr>
              <w:pStyle w:val="Teideal1"/>
              <w:spacing w:before="120" w:line="276" w:lineRule="auto"/>
              <w:ind w:left="197"/>
              <w:rPr>
                <w:rFonts w:asciiTheme="minorHAnsi" w:hAnsiTheme="minorHAnsi"/>
                <w:color w:val="033841" w:themeColor="text2" w:themeShade="80"/>
                <w:sz w:val="16"/>
                <w:szCs w:val="16"/>
              </w:rPr>
            </w:pPr>
            <w:r w:rsidRPr="009A52A8">
              <w:rPr>
                <w:color w:val="033841" w:themeColor="text2" w:themeShade="80"/>
                <w:sz w:val="20"/>
                <w:szCs w:val="20"/>
              </w:rPr>
              <w:t>Feasacht teanga</w:t>
            </w:r>
          </w:p>
          <w:p w14:paraId="5D8A62C4" w14:textId="15C9B429" w:rsidR="008D31A9" w:rsidRPr="009A52A8" w:rsidRDefault="06454823" w:rsidP="47566F1E">
            <w:pPr>
              <w:pStyle w:val="Text-small"/>
              <w:spacing w:after="0" w:line="276" w:lineRule="auto"/>
              <w:ind w:left="197"/>
              <w:rPr>
                <w:sz w:val="22"/>
              </w:rPr>
            </w:pPr>
            <w:r w:rsidRPr="009A52A8">
              <w:t>An t</w:t>
            </w:r>
            <w:r w:rsidR="2E3D3C1A" w:rsidRPr="009A52A8">
              <w:t>-</w:t>
            </w:r>
            <w:r w:rsidR="00C83AFE">
              <w:noBreakHyphen/>
            </w:r>
            <w:r w:rsidRPr="009A52A8">
              <w:t>ainm briathartha sna canúintí</w:t>
            </w:r>
          </w:p>
        </w:tc>
        <w:tc>
          <w:tcPr>
            <w:tcW w:w="552" w:type="dxa"/>
            <w:shd w:val="clear" w:color="auto" w:fill="FFFFFF" w:themeFill="background2"/>
            <w:tcMar>
              <w:left w:w="72" w:type="dxa"/>
              <w:right w:w="72" w:type="dxa"/>
            </w:tcMar>
          </w:tcPr>
          <w:p w14:paraId="20FBD91D" w14:textId="66912CA3" w:rsidR="008D31A9" w:rsidRPr="009A52A8" w:rsidRDefault="002E3E2A" w:rsidP="1EE4DB85">
            <w:pPr>
              <w:pStyle w:val="Text-small-right"/>
              <w:spacing w:before="0" w:line="276" w:lineRule="auto"/>
            </w:pPr>
            <w:r w:rsidRPr="009A52A8">
              <w:rPr>
                <w:noProof/>
              </w:rPr>
              <w:drawing>
                <wp:anchor distT="0" distB="0" distL="114300" distR="114300" simplePos="0" relativeHeight="251658245" behindDoc="0" locked="0" layoutInCell="1" allowOverlap="1" wp14:anchorId="0E6EF3FB" wp14:editId="4CAB7261">
                  <wp:simplePos x="0" y="0"/>
                  <wp:positionH relativeFrom="column">
                    <wp:posOffset>-300990</wp:posOffset>
                  </wp:positionH>
                  <wp:positionV relativeFrom="paragraph">
                    <wp:posOffset>-6901</wp:posOffset>
                  </wp:positionV>
                  <wp:extent cx="624202" cy="624202"/>
                  <wp:effectExtent l="0" t="0" r="0" b="0"/>
                  <wp:wrapNone/>
                  <wp:docPr id="410308988" name="Picture 18" descr="A pink circle with tex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988" name="Picture 18" descr="A pink circle with text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02" cy="624202"/>
                          </a:xfrm>
                          <a:prstGeom prst="rect">
                            <a:avLst/>
                          </a:prstGeom>
                        </pic:spPr>
                      </pic:pic>
                    </a:graphicData>
                  </a:graphic>
                  <wp14:sizeRelH relativeFrom="page">
                    <wp14:pctWidth>0</wp14:pctWidth>
                  </wp14:sizeRelH>
                  <wp14:sizeRelV relativeFrom="page">
                    <wp14:pctHeight>0</wp14:pctHeight>
                  </wp14:sizeRelV>
                </wp:anchor>
              </w:drawing>
            </w:r>
          </w:p>
        </w:tc>
        <w:tc>
          <w:tcPr>
            <w:tcW w:w="2616" w:type="dxa"/>
            <w:shd w:val="clear" w:color="auto" w:fill="FFFFFF" w:themeFill="background2"/>
            <w:tcMar>
              <w:left w:w="72" w:type="dxa"/>
              <w:right w:w="72" w:type="dxa"/>
            </w:tcMar>
          </w:tcPr>
          <w:p w14:paraId="78C4F430" w14:textId="79FFD4BC" w:rsidR="008D31A9" w:rsidRPr="009A52A8" w:rsidRDefault="5554B6C5" w:rsidP="1EE4DB85">
            <w:pPr>
              <w:pStyle w:val="Teideal1"/>
              <w:spacing w:before="120" w:line="276" w:lineRule="auto"/>
              <w:rPr>
                <w:rFonts w:asciiTheme="minorHAnsi" w:hAnsiTheme="minorHAnsi"/>
                <w:color w:val="033841" w:themeColor="text2" w:themeShade="80"/>
                <w:sz w:val="16"/>
                <w:szCs w:val="16"/>
              </w:rPr>
            </w:pPr>
            <w:r w:rsidRPr="009A52A8">
              <w:rPr>
                <w:color w:val="033841" w:themeColor="text2" w:themeShade="80"/>
                <w:sz w:val="20"/>
                <w:szCs w:val="20"/>
              </w:rPr>
              <w:t>Scileanna cumarsáide</w:t>
            </w:r>
          </w:p>
          <w:p w14:paraId="36D8E0A8" w14:textId="7A209827" w:rsidR="008D31A9" w:rsidRPr="009A52A8" w:rsidRDefault="000976E4" w:rsidP="1EE4DB85">
            <w:pPr>
              <w:pStyle w:val="Text-small"/>
              <w:spacing w:after="0" w:line="276" w:lineRule="auto"/>
              <w:rPr>
                <w:sz w:val="22"/>
              </w:rPr>
            </w:pPr>
            <w:r w:rsidRPr="009A52A8">
              <w:t>Ag roinnt eolas rúnda le daoine</w:t>
            </w:r>
          </w:p>
        </w:tc>
      </w:tr>
    </w:tbl>
    <w:tbl>
      <w:tblPr>
        <w:tblStyle w:val="Greilletbla"/>
        <w:tblpPr w:leftFromText="180" w:rightFromText="180" w:vertAnchor="text" w:horzAnchor="margin" w:tblpXSpec="right" w:tblpY="-24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tblGrid>
      <w:tr w:rsidR="00D230CD" w:rsidRPr="009A52A8" w14:paraId="58B4DFF3" w14:textId="77777777" w:rsidTr="1EE4DB85">
        <w:trPr>
          <w:trHeight w:val="415"/>
        </w:trPr>
        <w:tc>
          <w:tcPr>
            <w:tcW w:w="7044" w:type="dxa"/>
            <w:shd w:val="clear" w:color="auto" w:fill="auto"/>
          </w:tcPr>
          <w:p w14:paraId="40B0C651" w14:textId="3E795BDD" w:rsidR="00D230CD" w:rsidRPr="009A52A8" w:rsidRDefault="288B5611" w:rsidP="1EE4DB85">
            <w:pPr>
              <w:spacing w:before="0"/>
              <w:jc w:val="center"/>
              <w:rPr>
                <w:rFonts w:ascii="Helvetica" w:hAnsi="Helvetica" w:cs="Arial"/>
                <w:b/>
                <w:bCs/>
                <w:color w:val="FFFFFF"/>
                <w:spacing w:val="-8"/>
                <w:sz w:val="28"/>
                <w:szCs w:val="28"/>
              </w:rPr>
            </w:pPr>
            <w:r w:rsidRPr="009A52A8">
              <w:rPr>
                <w:rFonts w:ascii="Helvetica" w:hAnsi="Helvetica" w:cs="Arial"/>
                <w:b/>
                <w:bCs/>
                <w:color w:val="FFFFFF"/>
                <w:spacing w:val="-8"/>
                <w:sz w:val="28"/>
                <w:szCs w:val="28"/>
              </w:rPr>
              <w:t xml:space="preserve">Sraith </w:t>
            </w:r>
            <w:r w:rsidR="7051DAFB" w:rsidRPr="009A52A8">
              <w:rPr>
                <w:rFonts w:ascii="Helvetica" w:hAnsi="Helvetica" w:cs="Arial"/>
                <w:b/>
                <w:bCs/>
                <w:color w:val="FFFFFF"/>
                <w:spacing w:val="-8"/>
                <w:sz w:val="28"/>
                <w:szCs w:val="28"/>
              </w:rPr>
              <w:t>2</w:t>
            </w:r>
            <w:r w:rsidR="40B651DF" w:rsidRPr="009A52A8">
              <w:rPr>
                <w:rFonts w:ascii="Helvetica" w:hAnsi="Helvetica" w:cs="Arial"/>
                <w:b/>
                <w:bCs/>
                <w:color w:val="FFFFFF"/>
                <w:spacing w:val="-8"/>
                <w:sz w:val="28"/>
                <w:szCs w:val="28"/>
              </w:rPr>
              <w:t>:</w:t>
            </w:r>
            <w:r w:rsidRPr="009A52A8">
              <w:rPr>
                <w:rFonts w:ascii="Helvetica" w:hAnsi="Helvetica" w:cs="Arial"/>
                <w:b/>
                <w:bCs/>
                <w:color w:val="FFFFFF"/>
                <w:spacing w:val="-8"/>
                <w:sz w:val="28"/>
                <w:szCs w:val="28"/>
              </w:rPr>
              <w:t xml:space="preserve"> </w:t>
            </w:r>
            <w:r w:rsidR="00D230CD" w:rsidRPr="009A52A8">
              <w:rPr>
                <w:rFonts w:ascii="Helvetica" w:hAnsi="Helvetica" w:cs="Arial"/>
                <w:b/>
                <w:bCs/>
                <w:color w:val="FFFFFF"/>
                <w:spacing w:val="-8"/>
                <w:sz w:val="28"/>
                <w:szCs w:val="28"/>
              </w:rPr>
              <w:t xml:space="preserve">Ceacht </w:t>
            </w:r>
            <w:r w:rsidR="7E5EB9C5" w:rsidRPr="009A52A8">
              <w:rPr>
                <w:rFonts w:ascii="Helvetica" w:hAnsi="Helvetica" w:cs="Arial"/>
                <w:b/>
                <w:bCs/>
                <w:color w:val="FFFFFF"/>
                <w:spacing w:val="-8"/>
                <w:sz w:val="28"/>
                <w:szCs w:val="28"/>
              </w:rPr>
              <w:t>4</w:t>
            </w:r>
          </w:p>
        </w:tc>
      </w:tr>
      <w:tr w:rsidR="00D230CD" w:rsidRPr="009A52A8" w14:paraId="108BA550" w14:textId="77777777" w:rsidTr="1EE4DB85">
        <w:trPr>
          <w:trHeight w:val="542"/>
        </w:trPr>
        <w:tc>
          <w:tcPr>
            <w:tcW w:w="7044" w:type="dxa"/>
            <w:shd w:val="clear" w:color="auto" w:fill="auto"/>
          </w:tcPr>
          <w:p w14:paraId="2E0054E8" w14:textId="54623461" w:rsidR="00D230CD" w:rsidRPr="009A52A8" w:rsidRDefault="60E262EC" w:rsidP="1EE4DB85">
            <w:pPr>
              <w:spacing w:before="0"/>
              <w:jc w:val="center"/>
              <w:rPr>
                <w:rFonts w:ascii="Helvetica" w:hAnsi="Helvetica" w:cs="Arial"/>
                <w:b/>
                <w:bCs/>
                <w:color w:val="FFFFFF"/>
                <w:spacing w:val="11"/>
                <w:sz w:val="40"/>
                <w:szCs w:val="40"/>
              </w:rPr>
            </w:pPr>
            <w:r w:rsidRPr="009A52A8">
              <w:rPr>
                <w:rFonts w:ascii="Helvetica" w:hAnsi="Helvetica" w:cs="Arial"/>
                <w:b/>
                <w:bCs/>
                <w:color w:val="FFFFFF"/>
                <w:spacing w:val="11"/>
                <w:sz w:val="40"/>
                <w:szCs w:val="40"/>
              </w:rPr>
              <w:t xml:space="preserve"> </w:t>
            </w:r>
            <w:r w:rsidR="16B96891" w:rsidRPr="009A52A8">
              <w:rPr>
                <w:rFonts w:ascii="Helvetica" w:hAnsi="Helvetica" w:cs="Arial"/>
                <w:b/>
                <w:bCs/>
                <w:color w:val="FFFFFF"/>
                <w:spacing w:val="11"/>
                <w:sz w:val="40"/>
                <w:szCs w:val="40"/>
              </w:rPr>
              <w:t>“</w:t>
            </w:r>
            <w:r w:rsidR="7E5EB9C5" w:rsidRPr="009A52A8">
              <w:rPr>
                <w:rFonts w:ascii="Helvetica" w:hAnsi="Helvetica" w:cs="Arial"/>
                <w:b/>
                <w:bCs/>
                <w:color w:val="FFFFFF"/>
                <w:spacing w:val="11"/>
                <w:sz w:val="40"/>
                <w:szCs w:val="40"/>
              </w:rPr>
              <w:t>Ar d’anam ná habair</w:t>
            </w:r>
            <w:r w:rsidR="0D6B7D8E" w:rsidRPr="009A52A8">
              <w:rPr>
                <w:rFonts w:ascii="Helvetica" w:hAnsi="Helvetica" w:cs="Arial"/>
                <w:b/>
                <w:bCs/>
                <w:color w:val="FFFFFF"/>
                <w:spacing w:val="11"/>
                <w:sz w:val="40"/>
                <w:szCs w:val="40"/>
              </w:rPr>
              <w:t>!</w:t>
            </w:r>
            <w:r w:rsidR="16B96891" w:rsidRPr="009A52A8">
              <w:rPr>
                <w:rFonts w:ascii="Helvetica" w:hAnsi="Helvetica" w:cs="Arial"/>
                <w:b/>
                <w:bCs/>
                <w:color w:val="FFFFFF"/>
                <w:spacing w:val="11"/>
                <w:sz w:val="40"/>
                <w:szCs w:val="40"/>
              </w:rPr>
              <w:t>”</w:t>
            </w:r>
          </w:p>
          <w:p w14:paraId="5DC603C6" w14:textId="6C3299C5" w:rsidR="00D230CD" w:rsidRPr="009A52A8" w:rsidRDefault="00CA5418" w:rsidP="1EE4DB85">
            <w:pPr>
              <w:spacing w:before="0"/>
              <w:jc w:val="center"/>
              <w:rPr>
                <w:rFonts w:ascii="Helvetica" w:hAnsi="Helvetica" w:cs="Arial"/>
                <w:b/>
                <w:bCs/>
                <w:color w:val="FFFFFF"/>
                <w:spacing w:val="-8"/>
                <w:sz w:val="56"/>
                <w:szCs w:val="56"/>
              </w:rPr>
            </w:pPr>
            <w:r w:rsidRPr="009A52A8">
              <w:rPr>
                <w:rFonts w:ascii="Helvetica" w:hAnsi="Helvetica" w:cs="Arial"/>
                <w:b/>
                <w:bCs/>
                <w:color w:val="FFFFFF"/>
                <w:spacing w:val="11"/>
                <w:sz w:val="40"/>
                <w:szCs w:val="40"/>
              </w:rPr>
              <w:t xml:space="preserve">Ag </w:t>
            </w:r>
            <w:r w:rsidR="0D6B7D8E" w:rsidRPr="009A52A8">
              <w:rPr>
                <w:rFonts w:ascii="Helvetica" w:hAnsi="Helvetica" w:cs="Arial"/>
                <w:b/>
                <w:bCs/>
                <w:color w:val="FFFFFF"/>
                <w:spacing w:val="11"/>
                <w:sz w:val="40"/>
                <w:szCs w:val="40"/>
              </w:rPr>
              <w:t>insint rúin</w:t>
            </w:r>
            <w:r w:rsidR="00D230CD" w:rsidRPr="009A52A8">
              <w:rPr>
                <w:rFonts w:ascii="Helvetica" w:hAnsi="Helvetica" w:cs="Arial"/>
                <w:b/>
                <w:bCs/>
                <w:i/>
                <w:iCs/>
                <w:color w:val="FFFFFF"/>
                <w:spacing w:val="11"/>
                <w:sz w:val="36"/>
                <w:szCs w:val="36"/>
              </w:rPr>
              <w:t xml:space="preserve"> </w:t>
            </w:r>
          </w:p>
        </w:tc>
      </w:tr>
    </w:tbl>
    <w:p w14:paraId="18959C06" w14:textId="22985247" w:rsidR="005406C0" w:rsidRPr="009A52A8" w:rsidRDefault="00B81C24" w:rsidP="1EE4DB85">
      <w:pPr>
        <w:pStyle w:val="Teideal1"/>
        <w:jc w:val="left"/>
        <w:rPr>
          <w:rFonts w:cs="Helvetica"/>
          <w:color w:val="262626" w:themeColor="text1" w:themeTint="D9"/>
          <w:sz w:val="20"/>
          <w:szCs w:val="20"/>
          <w:u w:val="none"/>
        </w:rPr>
      </w:pPr>
      <w:r w:rsidRPr="009A52A8">
        <w:rPr>
          <w:rFonts w:cs="Helvetica"/>
          <w:noProof/>
          <w:color w:val="000000" w:themeColor="text1"/>
          <w:sz w:val="20"/>
          <w:szCs w:val="20"/>
          <w:u w:val="none"/>
        </w:rPr>
        <w:drawing>
          <wp:anchor distT="0" distB="0" distL="114300" distR="114300" simplePos="0" relativeHeight="251658244" behindDoc="0" locked="0" layoutInCell="1" allowOverlap="1" wp14:anchorId="575AEF04" wp14:editId="0351341E">
            <wp:simplePos x="0" y="0"/>
            <wp:positionH relativeFrom="column">
              <wp:posOffset>-114300</wp:posOffset>
            </wp:positionH>
            <wp:positionV relativeFrom="page">
              <wp:posOffset>149860</wp:posOffset>
            </wp:positionV>
            <wp:extent cx="1604645" cy="1604645"/>
            <wp:effectExtent l="0" t="0" r="0" b="0"/>
            <wp:wrapNone/>
            <wp:docPr id="998443030"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030" name="Picture 1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604645"/>
                    </a:xfrm>
                    <a:prstGeom prst="rect">
                      <a:avLst/>
                    </a:prstGeom>
                  </pic:spPr>
                </pic:pic>
              </a:graphicData>
            </a:graphic>
            <wp14:sizeRelH relativeFrom="page">
              <wp14:pctWidth>0</wp14:pctWidth>
            </wp14:sizeRelH>
            <wp14:sizeRelV relativeFrom="page">
              <wp14:pctHeight>0</wp14:pctHeight>
            </wp14:sizeRelV>
          </wp:anchor>
        </w:drawing>
      </w:r>
      <w:r w:rsidR="00132AF9" w:rsidRPr="009A52A8">
        <w:rPr>
          <w:rFonts w:cs="Helvetica"/>
          <w:noProof/>
          <w:color w:val="262626" w:themeColor="text1" w:themeTint="D9"/>
          <w:sz w:val="20"/>
          <w:szCs w:val="20"/>
          <w:u w:val="none"/>
        </w:rPr>
        <w:drawing>
          <wp:anchor distT="0" distB="0" distL="114300" distR="114300" simplePos="0" relativeHeight="251658248" behindDoc="1" locked="0" layoutInCell="1" allowOverlap="1" wp14:anchorId="604ADBDB" wp14:editId="614FE0FD">
            <wp:simplePos x="0" y="0"/>
            <wp:positionH relativeFrom="page">
              <wp:align>left</wp:align>
            </wp:positionH>
            <wp:positionV relativeFrom="page">
              <wp:posOffset>-31750</wp:posOffset>
            </wp:positionV>
            <wp:extent cx="7600950" cy="2343150"/>
            <wp:effectExtent l="0" t="0" r="0" b="0"/>
            <wp:wrapNone/>
            <wp:docPr id="2458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097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600950" cy="2343150"/>
                    </a:xfrm>
                    <a:prstGeom prst="rect">
                      <a:avLst/>
                    </a:prstGeom>
                  </pic:spPr>
                </pic:pic>
              </a:graphicData>
            </a:graphic>
            <wp14:sizeRelH relativeFrom="page">
              <wp14:pctWidth>0</wp14:pctWidth>
            </wp14:sizeRelH>
            <wp14:sizeRelV relativeFrom="page">
              <wp14:pctHeight>0</wp14:pctHeight>
            </wp14:sizeRelV>
          </wp:anchor>
        </w:drawing>
      </w:r>
    </w:p>
    <w:p w14:paraId="5918D073" w14:textId="687CD261" w:rsidR="005406C0" w:rsidRPr="009A52A8" w:rsidRDefault="005406C0" w:rsidP="1EE4DB85">
      <w:pPr>
        <w:pStyle w:val="Teideal1"/>
        <w:spacing w:line="360" w:lineRule="auto"/>
        <w:jc w:val="left"/>
        <w:rPr>
          <w:rFonts w:cs="Helvetica"/>
          <w:color w:val="262626" w:themeColor="text1" w:themeTint="D9"/>
          <w:sz w:val="40"/>
          <w:szCs w:val="40"/>
          <w:u w:val="none"/>
        </w:rPr>
      </w:pPr>
      <w:r w:rsidRPr="009A52A8">
        <w:rPr>
          <w:rFonts w:ascii="Arial" w:hAnsi="Arial" w:cs="Arial"/>
          <w:noProof/>
          <w:color w:val="DC459D"/>
          <w:sz w:val="40"/>
          <w:szCs w:val="40"/>
        </w:rPr>
        <mc:AlternateContent>
          <mc:Choice Requires="wps">
            <w:drawing>
              <wp:anchor distT="0" distB="0" distL="0" distR="0" simplePos="0" relativeHeight="251658243" behindDoc="1" locked="0" layoutInCell="1" allowOverlap="1" wp14:anchorId="2801ADDC" wp14:editId="171A7650">
                <wp:simplePos x="0" y="0"/>
                <wp:positionH relativeFrom="page">
                  <wp:posOffset>685800</wp:posOffset>
                </wp:positionH>
                <wp:positionV relativeFrom="paragraph">
                  <wp:posOffset>306705</wp:posOffset>
                </wp:positionV>
                <wp:extent cx="6214110" cy="45085"/>
                <wp:effectExtent l="0" t="0" r="0" b="5715"/>
                <wp:wrapTopAndBottom/>
                <wp:docPr id="14422052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w:pict w14:anchorId="14D73D5C">
              <v:rect id="Rectangle 46" style="position:absolute;margin-left:54pt;margin-top:24.15pt;width:489.3pt;height:3.55pt;z-index:-251631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58F85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">
                <w10:wrap type="topAndBottom" anchorx="page"/>
              </v:rect>
            </w:pict>
          </mc:Fallback>
        </mc:AlternateContent>
      </w:r>
      <w:r w:rsidRPr="009A52A8">
        <w:rPr>
          <w:rFonts w:cs="Helvetica"/>
          <w:color w:val="262626" w:themeColor="text1" w:themeTint="D9"/>
          <w:sz w:val="40"/>
          <w:szCs w:val="40"/>
          <w:u w:val="none"/>
        </w:rPr>
        <w:t>A: TUISCINT AGUS FORBAIRT FOCLÓRA</w:t>
      </w:r>
    </w:p>
    <w:p w14:paraId="29F8C0BF" w14:textId="20C3BD7B" w:rsidR="008E49A1" w:rsidRPr="009A52A8" w:rsidRDefault="00A91C0A" w:rsidP="1EE4DB85">
      <w:pPr>
        <w:numPr>
          <w:ilvl w:val="0"/>
          <w:numId w:val="3"/>
        </w:numPr>
        <w:spacing w:before="0" w:after="120"/>
        <w:ind w:left="357" w:hanging="357"/>
        <w:contextualSpacing/>
        <w:jc w:val="both"/>
        <w:outlineLvl w:val="1"/>
        <w:rPr>
          <w:rFonts w:ascii="Helvetica" w:eastAsia="Calibri" w:hAnsi="Helvetica" w:cs="Arial"/>
          <w:b/>
          <w:bCs/>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Líon na bearnaí</w:t>
      </w:r>
    </w:p>
    <w:p w14:paraId="00554207" w14:textId="0BBC03BE" w:rsidR="00260CE7" w:rsidRPr="009A52A8" w:rsidRDefault="00B82AF7" w:rsidP="1EE4DB85">
      <w:pPr>
        <w:spacing w:before="0" w:line="360" w:lineRule="auto"/>
        <w:ind w:left="357"/>
        <w:contextualSpacing/>
        <w:jc w:val="both"/>
        <w:outlineLvl w:val="1"/>
        <w:rPr>
          <w:rFonts w:ascii="Helvetica" w:eastAsia="Calibri" w:hAnsi="Helvetica" w:cs="Arial"/>
          <w:color w:val="033841" w:themeColor="text2" w:themeShade="80"/>
          <w:kern w:val="2"/>
          <w:lang w:eastAsia="en-US"/>
          <w14:ligatures w14:val="standardContextual"/>
        </w:rPr>
      </w:pPr>
      <w:r w:rsidRPr="009A52A8">
        <w:rPr>
          <w:rFonts w:ascii="Helvetica" w:eastAsia="Calibri" w:hAnsi="Helvetica" w:cs="Arial"/>
          <w:color w:val="033841" w:themeColor="text2" w:themeShade="80"/>
          <w:kern w:val="2"/>
          <w:lang w:eastAsia="en-US"/>
          <w14:ligatures w14:val="standardContextual"/>
        </w:rPr>
        <w:t>Féach siar ar an mír físe, más gá, chun na bearnaí a líonadh leis an bhfocal cuí.</w:t>
      </w:r>
    </w:p>
    <w:tbl>
      <w:tblPr>
        <w:tblStyle w:val="Tblagreille1adrom-Aiceann1"/>
        <w:tblW w:w="7035" w:type="dxa"/>
        <w:tblInd w:w="1348" w:type="dxa"/>
        <w:tblBorders>
          <w:top w:val="single" w:sz="4" w:space="0" w:color="0CC0DF" w:themeColor="accent1"/>
          <w:left w:val="single" w:sz="4" w:space="0" w:color="0CC0DF" w:themeColor="accent1"/>
          <w:bottom w:val="single" w:sz="4" w:space="0" w:color="0CC0DF" w:themeColor="accent1"/>
          <w:right w:val="single" w:sz="4" w:space="0" w:color="0CC0DF" w:themeColor="accent1"/>
          <w:insideH w:val="none" w:sz="0" w:space="0" w:color="auto"/>
          <w:insideV w:val="none" w:sz="0" w:space="0" w:color="auto"/>
        </w:tblBorders>
        <w:tblLook w:val="0600" w:firstRow="0" w:lastRow="0" w:firstColumn="0" w:lastColumn="0" w:noHBand="1" w:noVBand="1"/>
      </w:tblPr>
      <w:tblGrid>
        <w:gridCol w:w="2345"/>
        <w:gridCol w:w="2345"/>
        <w:gridCol w:w="2345"/>
      </w:tblGrid>
      <w:tr w:rsidR="00967BD8" w:rsidRPr="009A52A8" w14:paraId="46AC8C17" w14:textId="6BF79253" w:rsidTr="1EE4DB85">
        <w:trPr>
          <w:trHeight w:val="288"/>
        </w:trPr>
        <w:tc>
          <w:tcPr>
            <w:tcW w:w="2345" w:type="dxa"/>
          </w:tcPr>
          <w:p w14:paraId="6D1DC21C" w14:textId="6DCB62B7" w:rsidR="00967BD8" w:rsidRPr="009A52A8" w:rsidRDefault="00CC2B5B" w:rsidP="1EE4DB85">
            <w:pPr>
              <w:spacing w:before="0" w:line="276" w:lineRule="auto"/>
              <w:jc w:val="center"/>
              <w:rPr>
                <w:rFonts w:ascii="Helvetica" w:eastAsia="Yu Mincho" w:hAnsi="Helvetica" w:cs="Arial"/>
                <w:b/>
                <w:bCs/>
                <w:color w:val="0CC0DF" w:themeColor="accent1"/>
              </w:rPr>
            </w:pPr>
            <w:r w:rsidRPr="009A52A8">
              <w:rPr>
                <w:rFonts w:ascii="Helvetica" w:eastAsia="Yu Mincho" w:hAnsi="Helvetica" w:cs="Arial"/>
                <w:b/>
                <w:bCs/>
                <w:color w:val="0CC0DF" w:themeColor="accent1"/>
              </w:rPr>
              <w:t>ceo</w:t>
            </w:r>
            <w:r w:rsidR="00967BD8" w:rsidRPr="009A52A8">
              <w:rPr>
                <w:rFonts w:ascii="Helvetica" w:eastAsia="Yu Mincho" w:hAnsi="Helvetica" w:cs="Arial"/>
                <w:b/>
                <w:bCs/>
                <w:color w:val="0CC0DF" w:themeColor="accent1"/>
              </w:rPr>
              <w:t>/</w:t>
            </w:r>
            <w:r w:rsidRPr="009A52A8">
              <w:rPr>
                <w:rFonts w:ascii="Helvetica" w:eastAsia="Yu Mincho" w:hAnsi="Helvetica" w:cs="Arial"/>
                <w:b/>
                <w:bCs/>
                <w:color w:val="0CC0DF" w:themeColor="accent1"/>
              </w:rPr>
              <w:t>cheo</w:t>
            </w:r>
          </w:p>
        </w:tc>
        <w:tc>
          <w:tcPr>
            <w:tcW w:w="2345" w:type="dxa"/>
          </w:tcPr>
          <w:p w14:paraId="29AC9CAE" w14:textId="7BDAD35D" w:rsidR="00967BD8" w:rsidRPr="009A52A8" w:rsidRDefault="00743D0C" w:rsidP="1EE4DB85">
            <w:pPr>
              <w:spacing w:before="0" w:line="276" w:lineRule="auto"/>
              <w:jc w:val="center"/>
              <w:rPr>
                <w:rFonts w:ascii="Helvetica" w:eastAsia="Yu Mincho" w:hAnsi="Helvetica" w:cs="Arial"/>
                <w:b/>
                <w:bCs/>
                <w:color w:val="0CC0DF" w:themeColor="accent1"/>
              </w:rPr>
            </w:pPr>
            <w:r w:rsidRPr="009A52A8">
              <w:rPr>
                <w:rFonts w:ascii="Helvetica" w:eastAsia="Aptos" w:hAnsi="Helvetica" w:cs="Arial"/>
                <w:b/>
                <w:bCs/>
                <w:color w:val="0CC0DF" w:themeColor="accent1"/>
                <w:kern w:val="2"/>
                <w:lang w:eastAsia="en-US"/>
                <w14:ligatures w14:val="standardContextual"/>
              </w:rPr>
              <w:t>orainn/linn</w:t>
            </w:r>
          </w:p>
        </w:tc>
        <w:tc>
          <w:tcPr>
            <w:tcW w:w="2345" w:type="dxa"/>
          </w:tcPr>
          <w:p w14:paraId="5E037BAD" w14:textId="561C5FAF" w:rsidR="00967BD8" w:rsidRPr="009A52A8" w:rsidRDefault="00967BD8" w:rsidP="1EE4DB85">
            <w:pPr>
              <w:spacing w:before="0" w:line="276" w:lineRule="auto"/>
              <w:jc w:val="center"/>
              <w:rPr>
                <w:rFonts w:ascii="Helvetica" w:eastAsia="Yu Mincho" w:hAnsi="Helvetica" w:cs="Arial"/>
                <w:b/>
                <w:bCs/>
                <w:color w:val="0CC0DF" w:themeColor="accent1"/>
              </w:rPr>
            </w:pPr>
            <w:r w:rsidRPr="009A52A8">
              <w:rPr>
                <w:rFonts w:ascii="Helvetica" w:eastAsia="Yu Mincho" w:hAnsi="Helvetica" w:cs="Arial"/>
                <w:b/>
                <w:bCs/>
                <w:color w:val="0CC0DF" w:themeColor="accent1"/>
              </w:rPr>
              <w:t>fianaise/fhianaise</w:t>
            </w:r>
          </w:p>
        </w:tc>
      </w:tr>
      <w:tr w:rsidR="00967BD8" w:rsidRPr="009A52A8" w14:paraId="0255BEB8" w14:textId="24898FB1" w:rsidTr="1EE4DB85">
        <w:trPr>
          <w:trHeight w:val="303"/>
        </w:trPr>
        <w:tc>
          <w:tcPr>
            <w:tcW w:w="2345" w:type="dxa"/>
          </w:tcPr>
          <w:p w14:paraId="64872BF0" w14:textId="7D79C6DF" w:rsidR="00967BD8" w:rsidRPr="009A52A8" w:rsidRDefault="00967BD8" w:rsidP="1EE4DB85">
            <w:pPr>
              <w:spacing w:before="0" w:line="276" w:lineRule="auto"/>
              <w:jc w:val="center"/>
              <w:rPr>
                <w:rFonts w:ascii="Helvetica" w:eastAsia="Yu Mincho" w:hAnsi="Helvetica" w:cs="Arial"/>
                <w:b/>
                <w:bCs/>
                <w:color w:val="0CC0DF" w:themeColor="accent1"/>
              </w:rPr>
            </w:pPr>
            <w:r w:rsidRPr="009A52A8">
              <w:rPr>
                <w:rFonts w:ascii="Helvetica" w:eastAsia="Aptos" w:hAnsi="Helvetica" w:cs="Arial"/>
                <w:b/>
                <w:bCs/>
                <w:color w:val="0CC0DF" w:themeColor="accent1"/>
                <w:kern w:val="2"/>
                <w:lang w:eastAsia="en-US"/>
                <w14:ligatures w14:val="standardContextual"/>
              </w:rPr>
              <w:t>gurb/gur</w:t>
            </w:r>
          </w:p>
        </w:tc>
        <w:tc>
          <w:tcPr>
            <w:tcW w:w="2345" w:type="dxa"/>
          </w:tcPr>
          <w:p w14:paraId="30AD915F" w14:textId="2010AAC7" w:rsidR="00967BD8" w:rsidRPr="009A52A8" w:rsidRDefault="00967BD8" w:rsidP="1EE4DB85">
            <w:pPr>
              <w:spacing w:before="0" w:line="276" w:lineRule="auto"/>
              <w:jc w:val="center"/>
              <w:rPr>
                <w:rFonts w:ascii="Helvetica" w:eastAsia="Yu Mincho" w:hAnsi="Helvetica" w:cs="Arial"/>
                <w:b/>
                <w:bCs/>
                <w:color w:val="0CC0DF" w:themeColor="accent1"/>
              </w:rPr>
            </w:pPr>
            <w:r w:rsidRPr="009A52A8">
              <w:rPr>
                <w:rFonts w:ascii="Helvetica" w:eastAsia="Yu Mincho" w:hAnsi="Helvetica" w:cs="Arial"/>
                <w:b/>
                <w:bCs/>
                <w:color w:val="0CC0DF" w:themeColor="accent1"/>
              </w:rPr>
              <w:t>chruthú/chruthaigh</w:t>
            </w:r>
          </w:p>
        </w:tc>
        <w:tc>
          <w:tcPr>
            <w:tcW w:w="2345" w:type="dxa"/>
          </w:tcPr>
          <w:p w14:paraId="0DAEB4AB" w14:textId="0BCB7303" w:rsidR="00967BD8" w:rsidRPr="009A52A8" w:rsidRDefault="00967BD8" w:rsidP="1EE4DB85">
            <w:pPr>
              <w:spacing w:before="0" w:line="276" w:lineRule="auto"/>
              <w:jc w:val="center"/>
              <w:rPr>
                <w:rFonts w:ascii="Helvetica" w:eastAsia="Aptos" w:hAnsi="Helvetica" w:cs="Arial"/>
                <w:b/>
                <w:bCs/>
                <w:color w:val="0CC0DF" w:themeColor="accent1"/>
                <w:kern w:val="2"/>
                <w:lang w:eastAsia="en-US"/>
                <w14:ligatures w14:val="standardContextual"/>
              </w:rPr>
            </w:pPr>
            <w:r w:rsidRPr="009A52A8">
              <w:rPr>
                <w:rFonts w:ascii="Helvetica" w:eastAsia="Yu Mincho" w:hAnsi="Helvetica" w:cs="Arial"/>
                <w:b/>
                <w:bCs/>
                <w:color w:val="0CC0DF" w:themeColor="accent1"/>
              </w:rPr>
              <w:t>leat/duit</w:t>
            </w:r>
          </w:p>
        </w:tc>
      </w:tr>
    </w:tbl>
    <w:p w14:paraId="66853EF6" w14:textId="77777777" w:rsidR="00260CE7" w:rsidRPr="009A52A8" w:rsidRDefault="00260CE7" w:rsidP="1EE4DB85">
      <w:pPr>
        <w:spacing w:before="0" w:line="276" w:lineRule="auto"/>
        <w:jc w:val="both"/>
        <w:rPr>
          <w:rFonts w:ascii="Helvetica" w:eastAsia="Yu Mincho" w:hAnsi="Helvetica" w:cs="Arial"/>
          <w:color w:val="262626" w:themeColor="text1" w:themeTint="D9"/>
        </w:rPr>
      </w:pPr>
    </w:p>
    <w:tbl>
      <w:tblPr>
        <w:tblStyle w:val="Tblagreille1adrom-Aiceann1"/>
        <w:tblW w:w="9355" w:type="dxa"/>
        <w:tblInd w:w="279" w:type="dxa"/>
        <w:tblLook w:val="0600" w:firstRow="0" w:lastRow="0" w:firstColumn="0" w:lastColumn="0" w:noHBand="1" w:noVBand="1"/>
      </w:tblPr>
      <w:tblGrid>
        <w:gridCol w:w="9355"/>
      </w:tblGrid>
      <w:tr w:rsidR="00D16569" w:rsidRPr="009A52A8" w14:paraId="273B147C" w14:textId="77777777" w:rsidTr="57D2A2F8">
        <w:tc>
          <w:tcPr>
            <w:tcW w:w="9355" w:type="dxa"/>
          </w:tcPr>
          <w:p w14:paraId="3D94B88D" w14:textId="48FE4F80" w:rsidR="00C000BF" w:rsidRPr="009A52A8" w:rsidRDefault="00C000BF" w:rsidP="1EE4DB85">
            <w:pPr>
              <w:spacing w:before="0" w:line="360" w:lineRule="auto"/>
              <w:ind w:left="1418" w:hanging="1418"/>
              <w:jc w:val="both"/>
              <w:rPr>
                <w:rFonts w:ascii="Helvetica" w:eastAsia="Times New Roman" w:hAnsi="Helvetica" w:cs="Times New Roman"/>
                <w:b/>
                <w:bCs/>
                <w:color w:val="033841" w:themeColor="text2" w:themeShade="80"/>
              </w:rPr>
            </w:pPr>
            <w:bookmarkStart w:id="0" w:name="_Hlk170556846"/>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A Bherni, tá mé ag dul a inseacht rud </w:t>
            </w:r>
            <w:r w:rsidR="00260CE7" w:rsidRPr="009A52A8">
              <w:rPr>
                <w:rFonts w:ascii="Helvetica" w:eastAsia="Times New Roman" w:hAnsi="Helvetica" w:cs="Times New Roman"/>
                <w:color w:val="000000" w:themeColor="text1"/>
              </w:rPr>
              <w:t>_______</w:t>
            </w:r>
            <w:r w:rsidRPr="009A52A8">
              <w:rPr>
                <w:rFonts w:ascii="Helvetica" w:eastAsia="Times New Roman" w:hAnsi="Helvetica" w:cs="Times New Roman"/>
                <w:color w:val="000000" w:themeColor="text1"/>
              </w:rPr>
              <w:t>. Ach ar d’anam, ná</w:t>
            </w:r>
            <w:r w:rsidR="00CC2B5B" w:rsidRPr="009A52A8">
              <w:rPr>
                <w:rFonts w:ascii="Helvetica" w:eastAsia="Times New Roman" w:hAnsi="Helvetica" w:cs="Times New Roman"/>
                <w:color w:val="000000" w:themeColor="text1"/>
              </w:rPr>
              <w:t xml:space="preserve"> habair</w:t>
            </w:r>
            <w:r w:rsidRPr="009A52A8">
              <w:rPr>
                <w:rFonts w:ascii="Helvetica" w:eastAsia="Times New Roman" w:hAnsi="Helvetica" w:cs="Times New Roman"/>
                <w:color w:val="000000" w:themeColor="text1"/>
              </w:rPr>
              <w:t xml:space="preserve"> aon </w:t>
            </w:r>
            <w:r w:rsidR="00CC2B5B" w:rsidRPr="009A52A8">
              <w:rPr>
                <w:rFonts w:ascii="Helvetica" w:eastAsia="Times New Roman" w:hAnsi="Helvetica" w:cs="Times New Roman"/>
                <w:color w:val="000000" w:themeColor="text1"/>
              </w:rPr>
              <w:t>________</w:t>
            </w:r>
            <w:r w:rsidRPr="009A52A8">
              <w:rPr>
                <w:rFonts w:ascii="Helvetica" w:eastAsia="Times New Roman" w:hAnsi="Helvetica" w:cs="Times New Roman"/>
                <w:color w:val="000000" w:themeColor="text1"/>
              </w:rPr>
              <w:t xml:space="preserve"> le haon duine faoi.</w:t>
            </w:r>
          </w:p>
          <w:p w14:paraId="0D78CA13" w14:textId="146E27F0" w:rsidR="00C000BF" w:rsidRPr="009A52A8" w:rsidRDefault="00C000BF" w:rsidP="1EE4DB85">
            <w:pPr>
              <w:spacing w:before="0" w:line="360" w:lineRule="auto"/>
              <w:ind w:left="1418" w:hanging="1418"/>
              <w:jc w:val="both"/>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Berni:</w:t>
            </w:r>
            <w:r w:rsidRPr="009A52A8">
              <w:tab/>
            </w:r>
            <w:r w:rsidRPr="009A52A8">
              <w:rPr>
                <w:rFonts w:ascii="Helvetica" w:eastAsia="Times New Roman" w:hAnsi="Helvetica" w:cs="Times New Roman"/>
                <w:color w:val="000000" w:themeColor="text1"/>
              </w:rPr>
              <w:t>Céard é féin?</w:t>
            </w:r>
          </w:p>
          <w:p w14:paraId="6DECEE00" w14:textId="43DB3B05" w:rsidR="00C000BF" w:rsidRPr="009A52A8" w:rsidRDefault="00C000BF" w:rsidP="1EE4DB85">
            <w:pPr>
              <w:spacing w:before="0" w:line="360" w:lineRule="auto"/>
              <w:ind w:left="1418" w:hanging="1418"/>
              <w:jc w:val="both"/>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Tá amhras </w:t>
            </w:r>
            <w:r w:rsidR="00743D0C" w:rsidRPr="009A52A8">
              <w:rPr>
                <w:rFonts w:ascii="Helvetica" w:eastAsia="Times New Roman" w:hAnsi="Helvetica" w:cs="Times New Roman"/>
                <w:color w:val="000000" w:themeColor="text1"/>
              </w:rPr>
              <w:t>__________</w:t>
            </w:r>
            <w:r w:rsidRPr="009A52A8">
              <w:rPr>
                <w:rFonts w:ascii="Helvetica" w:eastAsia="Times New Roman" w:hAnsi="Helvetica" w:cs="Times New Roman"/>
                <w:color w:val="000000" w:themeColor="text1"/>
              </w:rPr>
              <w:t xml:space="preserve"> gurb é Brian a mharaigh Frances.</w:t>
            </w:r>
          </w:p>
          <w:p w14:paraId="3573718F" w14:textId="192BCA99" w:rsidR="00C000BF" w:rsidRPr="009A52A8" w:rsidRDefault="00C000BF" w:rsidP="1EE4DB85">
            <w:pPr>
              <w:spacing w:before="0" w:line="360" w:lineRule="auto"/>
              <w:ind w:left="1418" w:hanging="1418"/>
              <w:jc w:val="both"/>
              <w:rPr>
                <w:rFonts w:ascii="Helvetica" w:eastAsia="Times New Roman" w:hAnsi="Helvetica" w:cs="Times New Roman"/>
                <w:color w:val="262626" w:themeColor="text1" w:themeTint="D9"/>
              </w:rPr>
            </w:pPr>
            <w:r w:rsidRPr="009A52A8">
              <w:rPr>
                <w:rFonts w:ascii="Helvetica" w:eastAsia="Times New Roman" w:hAnsi="Helvetica" w:cs="Times New Roman"/>
                <w:b/>
                <w:bCs/>
                <w:color w:val="033841" w:themeColor="text2" w:themeShade="80"/>
              </w:rPr>
              <w:t>Berni:</w:t>
            </w:r>
            <w:r w:rsidRPr="009A52A8">
              <w:tab/>
            </w:r>
            <w:r w:rsidRPr="009A52A8">
              <w:rPr>
                <w:rFonts w:ascii="Helvetica" w:eastAsia="Times New Roman" w:hAnsi="Helvetica" w:cs="Times New Roman"/>
                <w:color w:val="000000" w:themeColor="text1"/>
              </w:rPr>
              <w:t>Frances?</w:t>
            </w:r>
          </w:p>
          <w:p w14:paraId="0619CF87" w14:textId="48855C80" w:rsidR="00D16569" w:rsidRPr="009A52A8" w:rsidRDefault="00C000BF" w:rsidP="1EE4DB85">
            <w:pPr>
              <w:spacing w:before="0" w:line="360" w:lineRule="auto"/>
              <w:ind w:left="1418" w:hanging="1418"/>
              <w:jc w:val="both"/>
              <w:rPr>
                <w:rFonts w:ascii="Helvetica" w:eastAsia="Times New Roman" w:hAnsi="Helvetica" w:cs="Times New Roman"/>
              </w:rPr>
            </w:pPr>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Níl muid in ann é a </w:t>
            </w:r>
            <w:r w:rsidR="0001780A" w:rsidRPr="009A52A8">
              <w:rPr>
                <w:rFonts w:ascii="Helvetica" w:eastAsia="Times New Roman" w:hAnsi="Helvetica" w:cs="Times New Roman"/>
                <w:color w:val="000000" w:themeColor="text1"/>
              </w:rPr>
              <w:t>__________</w:t>
            </w:r>
            <w:r w:rsidRPr="009A52A8">
              <w:rPr>
                <w:rFonts w:ascii="Helvetica" w:eastAsia="Times New Roman" w:hAnsi="Helvetica" w:cs="Times New Roman"/>
                <w:color w:val="000000" w:themeColor="text1"/>
              </w:rPr>
              <w:t xml:space="preserve">. Agus ní féidir aon </w:t>
            </w:r>
            <w:r w:rsidR="007121A8" w:rsidRPr="009A52A8">
              <w:rPr>
                <w:rFonts w:ascii="Helvetica" w:eastAsia="Times New Roman" w:hAnsi="Helvetica" w:cs="Times New Roman"/>
                <w:color w:val="000000" w:themeColor="text1"/>
              </w:rPr>
              <w:t>________</w:t>
            </w:r>
            <w:r w:rsidRPr="009A52A8">
              <w:rPr>
                <w:rFonts w:ascii="Helvetica" w:eastAsia="Times New Roman" w:hAnsi="Helvetica" w:cs="Times New Roman"/>
                <w:color w:val="000000" w:themeColor="text1"/>
              </w:rPr>
              <w:t xml:space="preserve"> a fháil. Ach, tá m</w:t>
            </w:r>
            <w:r w:rsidR="000976E4" w:rsidRPr="009A52A8">
              <w:rPr>
                <w:rFonts w:ascii="Helvetica" w:eastAsia="Times New Roman" w:hAnsi="Helvetica" w:cs="Times New Roman"/>
                <w:color w:val="000000" w:themeColor="text1"/>
              </w:rPr>
              <w:t>é</w:t>
            </w:r>
            <w:r w:rsidRPr="009A52A8">
              <w:rPr>
                <w:rFonts w:ascii="Helvetica" w:eastAsia="Times New Roman" w:hAnsi="Helvetica" w:cs="Times New Roman"/>
                <w:color w:val="000000" w:themeColor="text1"/>
              </w:rPr>
              <w:t xml:space="preserve"> beagnach cinnte </w:t>
            </w:r>
            <w:r w:rsidR="00967BD8" w:rsidRPr="009A52A8">
              <w:rPr>
                <w:rFonts w:ascii="Helvetica" w:eastAsia="Times New Roman" w:hAnsi="Helvetica" w:cs="Times New Roman"/>
                <w:color w:val="000000" w:themeColor="text1"/>
              </w:rPr>
              <w:t>_________</w:t>
            </w:r>
            <w:r w:rsidRPr="009A52A8">
              <w:rPr>
                <w:rFonts w:ascii="Helvetica" w:eastAsia="Times New Roman" w:hAnsi="Helvetica" w:cs="Times New Roman"/>
                <w:color w:val="000000" w:themeColor="text1"/>
              </w:rPr>
              <w:t xml:space="preserve"> é a rinne é.</w:t>
            </w:r>
          </w:p>
        </w:tc>
      </w:tr>
      <w:bookmarkEnd w:id="0"/>
    </w:tbl>
    <w:p w14:paraId="308D07FD" w14:textId="77777777" w:rsidR="000C0F9D" w:rsidRPr="009A52A8" w:rsidRDefault="000C0F9D" w:rsidP="1EE4DB85">
      <w:pPr>
        <w:spacing w:before="0"/>
        <w:jc w:val="both"/>
        <w:rPr>
          <w:rFonts w:ascii="Helvetica" w:eastAsia="Yu Mincho" w:hAnsi="Helvetica" w:cs="Helvetica"/>
          <w:color w:val="262626" w:themeColor="text1" w:themeTint="D9"/>
        </w:rPr>
      </w:pPr>
    </w:p>
    <w:p w14:paraId="5235FA63" w14:textId="77777777" w:rsidR="000F3ADD" w:rsidRPr="009A52A8" w:rsidRDefault="000F3ADD" w:rsidP="1EE4DB85">
      <w:pPr>
        <w:spacing w:before="0"/>
        <w:jc w:val="both"/>
        <w:rPr>
          <w:rFonts w:ascii="Helvetica" w:eastAsia="Yu Mincho" w:hAnsi="Helvetica" w:cs="Helvetica"/>
          <w:color w:val="262626" w:themeColor="text1" w:themeTint="D9"/>
        </w:rPr>
      </w:pPr>
      <w:bookmarkStart w:id="1" w:name="_Hlk171411343"/>
    </w:p>
    <w:p w14:paraId="2D78375F" w14:textId="1048E563" w:rsidR="000C0F9D" w:rsidRPr="009A52A8" w:rsidRDefault="000C0F9D" w:rsidP="1EE4DB85">
      <w:pPr>
        <w:numPr>
          <w:ilvl w:val="0"/>
          <w:numId w:val="3"/>
        </w:numPr>
        <w:tabs>
          <w:tab w:val="num" w:pos="360"/>
        </w:tabs>
        <w:spacing w:before="0" w:line="276" w:lineRule="auto"/>
        <w:ind w:left="0" w:firstLine="0"/>
        <w:contextualSpacing/>
        <w:jc w:val="both"/>
        <w:outlineLvl w:val="1"/>
        <w:rPr>
          <w:rFonts w:ascii="Helvetica" w:hAnsi="Helvetica" w:cs="Helvetica"/>
          <w:b/>
          <w:bCs/>
          <w:color w:val="033841" w:themeColor="text2" w:themeShade="80"/>
          <w:kern w:val="2"/>
          <w:lang w:eastAsia="en-US"/>
          <w14:ligatures w14:val="standardContextual"/>
        </w:rPr>
      </w:pPr>
      <w:r w:rsidRPr="009A52A8">
        <w:rPr>
          <w:rFonts w:ascii="Helvetica" w:hAnsi="Helvetica" w:cs="Helvetica"/>
          <w:b/>
          <w:bCs/>
          <w:color w:val="033841" w:themeColor="text2" w:themeShade="80"/>
          <w:kern w:val="2"/>
          <w:lang w:eastAsia="en-US"/>
          <w14:ligatures w14:val="standardContextual"/>
        </w:rPr>
        <w:t>An f</w:t>
      </w:r>
      <w:r w:rsidR="00E11A93" w:rsidRPr="009A52A8">
        <w:rPr>
          <w:rFonts w:ascii="Helvetica" w:hAnsi="Helvetica" w:cs="Helvetica"/>
          <w:b/>
          <w:bCs/>
          <w:color w:val="033841" w:themeColor="text2" w:themeShade="80"/>
          <w:kern w:val="2"/>
          <w:lang w:eastAsia="en-US"/>
          <w14:ligatures w14:val="standardContextual"/>
        </w:rPr>
        <w:t>ocal</w:t>
      </w:r>
      <w:r w:rsidRPr="009A52A8">
        <w:rPr>
          <w:rFonts w:ascii="Helvetica" w:hAnsi="Helvetica" w:cs="Helvetica"/>
          <w:b/>
          <w:bCs/>
          <w:color w:val="033841" w:themeColor="text2" w:themeShade="80"/>
          <w:kern w:val="2"/>
          <w:lang w:eastAsia="en-US"/>
          <w14:ligatures w14:val="standardContextual"/>
        </w:rPr>
        <w:t xml:space="preserve"> ‘</w:t>
      </w:r>
      <w:r w:rsidR="00E11A93" w:rsidRPr="009A52A8">
        <w:rPr>
          <w:rFonts w:ascii="Helvetica" w:hAnsi="Helvetica" w:cs="Helvetica"/>
          <w:b/>
          <w:bCs/>
          <w:color w:val="033841" w:themeColor="text2" w:themeShade="80"/>
          <w:kern w:val="2"/>
          <w:lang w:eastAsia="en-US"/>
          <w14:ligatures w14:val="standardContextual"/>
        </w:rPr>
        <w:t>ceo’</w:t>
      </w:r>
    </w:p>
    <w:p w14:paraId="6B1F8A5B" w14:textId="1A23C34A" w:rsidR="0031538C" w:rsidRPr="009A52A8" w:rsidRDefault="000C0F9D" w:rsidP="1EE4DB85">
      <w:pPr>
        <w:spacing w:before="0" w:line="360" w:lineRule="auto"/>
        <w:ind w:left="360"/>
        <w:contextualSpacing/>
        <w:jc w:val="both"/>
        <w:rPr>
          <w:rFonts w:ascii="Helvetica" w:hAnsi="Helvetica" w:cs="Helvetica"/>
          <w:color w:val="262626" w:themeColor="text1" w:themeTint="D9"/>
          <w:kern w:val="2"/>
          <w:lang w:eastAsia="en-US"/>
          <w14:ligatures w14:val="standardContextual"/>
        </w:rPr>
      </w:pPr>
      <w:r w:rsidRPr="009A52A8">
        <w:rPr>
          <w:rFonts w:ascii="Helvetica" w:hAnsi="Helvetica" w:cs="Helvetica"/>
          <w:color w:val="033841" w:themeColor="text2" w:themeShade="80"/>
          <w:kern w:val="2"/>
          <w:lang w:eastAsia="en-US"/>
          <w14:ligatures w14:val="standardContextual"/>
        </w:rPr>
        <w:t>Bí ag obair leis an duine in aice leat</w:t>
      </w:r>
      <w:r w:rsidR="00D841AB" w:rsidRPr="009A52A8">
        <w:rPr>
          <w:rFonts w:ascii="Helvetica" w:hAnsi="Helvetica" w:cs="Helvetica"/>
          <w:color w:val="033841" w:themeColor="text2" w:themeShade="80"/>
          <w:kern w:val="2"/>
          <w:lang w:eastAsia="en-US"/>
          <w14:ligatures w14:val="standardContextual"/>
        </w:rPr>
        <w:t>. T</w:t>
      </w:r>
      <w:r w:rsidR="00CF3B47" w:rsidRPr="009A52A8">
        <w:rPr>
          <w:rFonts w:ascii="Helvetica" w:hAnsi="Helvetica" w:cs="Helvetica"/>
          <w:color w:val="033841" w:themeColor="text2" w:themeShade="80"/>
          <w:kern w:val="2"/>
          <w:lang w:eastAsia="en-US"/>
          <w14:ligatures w14:val="standardContextual"/>
        </w:rPr>
        <w:t xml:space="preserve">éigí go dtí </w:t>
      </w:r>
      <w:hyperlink r:id="rId16" w:history="1">
        <w:r w:rsidR="00CF3B47" w:rsidRPr="009A52A8">
          <w:rPr>
            <w:rStyle w:val="Hipearnasc"/>
            <w:rFonts w:ascii="Helvetica" w:hAnsi="Helvetica" w:cs="Helvetica"/>
            <w:kern w:val="2"/>
            <w:lang w:eastAsia="en-US"/>
            <w14:ligatures w14:val="standardContextual"/>
          </w:rPr>
          <w:t>www.teanglann.ie</w:t>
        </w:r>
      </w:hyperlink>
      <w:r w:rsidR="0034788F" w:rsidRPr="009A52A8">
        <w:rPr>
          <w:rFonts w:ascii="Helvetica" w:hAnsi="Helvetica" w:cs="Helvetica"/>
          <w:color w:val="033841" w:themeColor="text2" w:themeShade="80"/>
          <w:kern w:val="2"/>
          <w:lang w:eastAsia="en-US"/>
          <w14:ligatures w14:val="standardContextual"/>
        </w:rPr>
        <w:t xml:space="preserve">, </w:t>
      </w:r>
      <w:r w:rsidR="00CF3B47" w:rsidRPr="009A52A8">
        <w:rPr>
          <w:rFonts w:ascii="Helvetica" w:hAnsi="Helvetica" w:cs="Helvetica"/>
          <w:color w:val="033841" w:themeColor="text2" w:themeShade="80"/>
          <w:kern w:val="2"/>
          <w:lang w:eastAsia="en-US"/>
          <w14:ligatures w14:val="standardContextual"/>
        </w:rPr>
        <w:t>cuardaígí an focal ‘ceo’</w:t>
      </w:r>
      <w:r w:rsidR="00D841AB" w:rsidRPr="009A52A8">
        <w:rPr>
          <w:rFonts w:ascii="Helvetica" w:hAnsi="Helvetica" w:cs="Helvetica"/>
          <w:color w:val="033841" w:themeColor="text2" w:themeShade="80"/>
          <w:kern w:val="2"/>
          <w:lang w:eastAsia="en-US"/>
          <w14:ligatures w14:val="standardContextual"/>
        </w:rPr>
        <w:t xml:space="preserve"> ar an suíomh</w:t>
      </w:r>
      <w:r w:rsidR="0034788F" w:rsidRPr="009A52A8">
        <w:rPr>
          <w:rFonts w:ascii="Helvetica" w:hAnsi="Helvetica" w:cs="Helvetica"/>
          <w:color w:val="033841" w:themeColor="text2" w:themeShade="80"/>
          <w:kern w:val="2"/>
          <w:lang w:eastAsia="en-US"/>
          <w14:ligatures w14:val="standardContextual"/>
        </w:rPr>
        <w:t xml:space="preserve"> agus </w:t>
      </w:r>
      <w:r w:rsidR="002654B5" w:rsidRPr="009A52A8">
        <w:rPr>
          <w:rFonts w:ascii="Helvetica" w:hAnsi="Helvetica" w:cs="Helvetica"/>
          <w:color w:val="033841" w:themeColor="text2" w:themeShade="80"/>
          <w:kern w:val="2"/>
          <w:lang w:eastAsia="en-US"/>
          <w14:ligatures w14:val="standardContextual"/>
        </w:rPr>
        <w:t>freagraígí na ceisteanna seo:</w:t>
      </w:r>
    </w:p>
    <w:tbl>
      <w:tblPr>
        <w:tblStyle w:val="Tblagreille1adrom-Aiceann1"/>
        <w:tblW w:w="0" w:type="auto"/>
        <w:tblInd w:w="421" w:type="dxa"/>
        <w:tblLook w:val="0480" w:firstRow="0" w:lastRow="0" w:firstColumn="1" w:lastColumn="0" w:noHBand="0" w:noVBand="1"/>
      </w:tblPr>
      <w:tblGrid>
        <w:gridCol w:w="4447"/>
        <w:gridCol w:w="4868"/>
      </w:tblGrid>
      <w:tr w:rsidR="0031538C" w:rsidRPr="009A52A8" w14:paraId="7BF7436B" w14:textId="77777777" w:rsidTr="1EE4DB85">
        <w:tc>
          <w:tcPr>
            <w:cnfStyle w:val="001000000000" w:firstRow="0" w:lastRow="0" w:firstColumn="1" w:lastColumn="0" w:oddVBand="0" w:evenVBand="0" w:oddHBand="0" w:evenHBand="0" w:firstRowFirstColumn="0" w:firstRowLastColumn="0" w:lastRowFirstColumn="0" w:lastRowLastColumn="0"/>
            <w:tcW w:w="4447" w:type="dxa"/>
          </w:tcPr>
          <w:p w14:paraId="0BBDD4CE" w14:textId="5BEA2683" w:rsidR="0031538C" w:rsidRPr="009A52A8" w:rsidRDefault="46B887B2" w:rsidP="1EE4DB85">
            <w:pPr>
              <w:pStyle w:val="Altanliosta"/>
              <w:numPr>
                <w:ilvl w:val="0"/>
                <w:numId w:val="5"/>
              </w:numPr>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 xml:space="preserve">Cad is brí le </w:t>
            </w:r>
            <w:r w:rsidR="002654B5" w:rsidRPr="009A52A8">
              <w:rPr>
                <w:rFonts w:ascii="Helvetica" w:hAnsi="Helvetica" w:cs="Helvetica"/>
                <w:b w:val="0"/>
                <w:bCs w:val="0"/>
                <w:color w:val="262626" w:themeColor="text1" w:themeTint="D9"/>
                <w:lang w:val="ga-IE"/>
              </w:rPr>
              <w:t>‘ceo’</w:t>
            </w:r>
            <w:r w:rsidRPr="009A52A8">
              <w:rPr>
                <w:rFonts w:ascii="Helvetica" w:hAnsi="Helvetica" w:cs="Helvetica"/>
                <w:b w:val="0"/>
                <w:bCs w:val="0"/>
                <w:color w:val="262626" w:themeColor="text1" w:themeTint="D9"/>
                <w:lang w:val="ga-IE"/>
              </w:rPr>
              <w:t>?</w:t>
            </w:r>
            <w:r w:rsidR="002654B5" w:rsidRPr="009A52A8">
              <w:rPr>
                <w:rFonts w:ascii="Helvetica" w:hAnsi="Helvetica" w:cs="Helvetica"/>
                <w:b w:val="0"/>
                <w:bCs w:val="0"/>
                <w:color w:val="262626" w:themeColor="text1" w:themeTint="D9"/>
                <w:lang w:val="ga-IE"/>
              </w:rPr>
              <w:t xml:space="preserve"> Cuir in abai</w:t>
            </w:r>
            <w:r w:rsidR="5140F130" w:rsidRPr="009A52A8">
              <w:rPr>
                <w:rFonts w:ascii="Helvetica" w:hAnsi="Helvetica" w:cs="Helvetica"/>
                <w:b w:val="0"/>
                <w:bCs w:val="0"/>
                <w:color w:val="262626" w:themeColor="text1" w:themeTint="D9"/>
                <w:lang w:val="ga-IE"/>
              </w:rPr>
              <w:t>rt é.</w:t>
            </w:r>
          </w:p>
        </w:tc>
        <w:tc>
          <w:tcPr>
            <w:tcW w:w="4868" w:type="dxa"/>
          </w:tcPr>
          <w:p w14:paraId="0C999BB6" w14:textId="77777777" w:rsidR="0031538C" w:rsidRPr="009A52A8" w:rsidRDefault="0031538C" w:rsidP="1EE4DB85">
            <w:pPr>
              <w:spacing w:before="0"/>
              <w:cnfStyle w:val="000000000000" w:firstRow="0" w:lastRow="0" w:firstColumn="0" w:lastColumn="0" w:oddVBand="0" w:evenVBand="0" w:oddHBand="0" w:evenHBand="0" w:firstRowFirstColumn="0" w:firstRowLastColumn="0" w:lastRowFirstColumn="0" w:lastRowLastColumn="0"/>
            </w:pPr>
          </w:p>
        </w:tc>
      </w:tr>
      <w:tr w:rsidR="0031538C" w:rsidRPr="009A52A8" w14:paraId="0471A874" w14:textId="77777777" w:rsidTr="1EE4DB85">
        <w:tc>
          <w:tcPr>
            <w:cnfStyle w:val="001000000000" w:firstRow="0" w:lastRow="0" w:firstColumn="1" w:lastColumn="0" w:oddVBand="0" w:evenVBand="0" w:oddHBand="0" w:evenHBand="0" w:firstRowFirstColumn="0" w:firstRowLastColumn="0" w:lastRowFirstColumn="0" w:lastRowLastColumn="0"/>
            <w:tcW w:w="4447" w:type="dxa"/>
          </w:tcPr>
          <w:p w14:paraId="57E269D0" w14:textId="2313997E" w:rsidR="0031538C" w:rsidRPr="009A52A8" w:rsidRDefault="35F310E0" w:rsidP="1EE4DB85">
            <w:pPr>
              <w:pStyle w:val="Altanliosta"/>
              <w:numPr>
                <w:ilvl w:val="0"/>
                <w:numId w:val="5"/>
              </w:numPr>
              <w:spacing w:after="0" w:line="276"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 xml:space="preserve">Cad is brí le </w:t>
            </w:r>
            <w:r w:rsidR="3D339BFB" w:rsidRPr="009A52A8">
              <w:rPr>
                <w:rFonts w:ascii="Helvetica" w:hAnsi="Helvetica" w:cs="Helvetica"/>
                <w:b w:val="0"/>
                <w:bCs w:val="0"/>
                <w:color w:val="262626" w:themeColor="text1" w:themeTint="D9"/>
                <w:lang w:val="ga-IE"/>
              </w:rPr>
              <w:t>‘</w:t>
            </w:r>
            <w:r w:rsidRPr="009A52A8">
              <w:rPr>
                <w:rFonts w:ascii="Helvetica" w:hAnsi="Helvetica" w:cs="Helvetica"/>
                <w:b w:val="0"/>
                <w:bCs w:val="0"/>
                <w:color w:val="262626" w:themeColor="text1" w:themeTint="D9"/>
                <w:lang w:val="ga-IE"/>
              </w:rPr>
              <w:t>ceo</w:t>
            </w:r>
            <w:r w:rsidR="3D339BFB" w:rsidRPr="009A52A8">
              <w:rPr>
                <w:rFonts w:ascii="Helvetica" w:hAnsi="Helvetica" w:cs="Helvetica"/>
                <w:b w:val="0"/>
                <w:bCs w:val="0"/>
                <w:color w:val="262626" w:themeColor="text1" w:themeTint="D9"/>
                <w:lang w:val="ga-IE"/>
              </w:rPr>
              <w:t>’</w:t>
            </w:r>
            <w:r w:rsidRPr="009A52A8">
              <w:rPr>
                <w:rFonts w:ascii="Helvetica" w:hAnsi="Helvetica" w:cs="Helvetica"/>
                <w:b w:val="0"/>
                <w:bCs w:val="0"/>
                <w:color w:val="262626" w:themeColor="text1" w:themeTint="D9"/>
                <w:lang w:val="ga-IE"/>
              </w:rPr>
              <w:t xml:space="preserve"> sa chomhthéacs ina n</w:t>
            </w:r>
            <w:r w:rsidR="00C83AFE">
              <w:rPr>
                <w:rFonts w:ascii="Helvetica" w:hAnsi="Helvetica" w:cs="Helvetica"/>
                <w:b w:val="0"/>
                <w:bCs w:val="0"/>
                <w:color w:val="262626" w:themeColor="text1" w:themeTint="D9"/>
                <w:lang w:val="ga-IE"/>
              </w:rPr>
              <w:noBreakHyphen/>
            </w:r>
            <w:r w:rsidR="3D339BFB" w:rsidRPr="009A52A8">
              <w:rPr>
                <w:rFonts w:ascii="Helvetica" w:hAnsi="Helvetica" w:cs="Helvetica"/>
                <w:b w:val="0"/>
                <w:bCs w:val="0"/>
                <w:color w:val="262626" w:themeColor="text1" w:themeTint="D9"/>
                <w:lang w:val="ga-IE"/>
              </w:rPr>
              <w:t>ú</w:t>
            </w:r>
            <w:r w:rsidRPr="009A52A8">
              <w:rPr>
                <w:rFonts w:ascii="Helvetica" w:hAnsi="Helvetica" w:cs="Helvetica"/>
                <w:b w:val="0"/>
                <w:bCs w:val="0"/>
                <w:color w:val="262626" w:themeColor="text1" w:themeTint="D9"/>
                <w:lang w:val="ga-IE"/>
              </w:rPr>
              <w:t xml:space="preserve">sáideann Tony é </w:t>
            </w:r>
            <w:r w:rsidR="3D339BFB" w:rsidRPr="009A52A8">
              <w:rPr>
                <w:rFonts w:ascii="Helvetica" w:hAnsi="Helvetica" w:cs="Helvetica"/>
                <w:b w:val="0"/>
                <w:bCs w:val="0"/>
                <w:color w:val="262626" w:themeColor="text1" w:themeTint="D9"/>
                <w:lang w:val="ga-IE"/>
              </w:rPr>
              <w:t>i</w:t>
            </w:r>
            <w:r w:rsidRPr="009A52A8">
              <w:rPr>
                <w:rFonts w:ascii="Helvetica" w:hAnsi="Helvetica" w:cs="Helvetica"/>
                <w:b w:val="0"/>
                <w:bCs w:val="0"/>
                <w:color w:val="262626" w:themeColor="text1" w:themeTint="D9"/>
                <w:lang w:val="ga-IE"/>
              </w:rPr>
              <w:t xml:space="preserve"> gCeist 1?</w:t>
            </w:r>
          </w:p>
        </w:tc>
        <w:tc>
          <w:tcPr>
            <w:tcW w:w="4868" w:type="dxa"/>
          </w:tcPr>
          <w:p w14:paraId="240239D7" w14:textId="77777777" w:rsidR="0031538C" w:rsidRPr="009A52A8" w:rsidRDefault="0031538C" w:rsidP="1EE4DB85">
            <w:pPr>
              <w:spacing w:before="0"/>
              <w:cnfStyle w:val="000000000000" w:firstRow="0" w:lastRow="0" w:firstColumn="0" w:lastColumn="0" w:oddVBand="0" w:evenVBand="0" w:oddHBand="0" w:evenHBand="0" w:firstRowFirstColumn="0" w:firstRowLastColumn="0" w:lastRowFirstColumn="0" w:lastRowLastColumn="0"/>
            </w:pPr>
          </w:p>
        </w:tc>
      </w:tr>
    </w:tbl>
    <w:p w14:paraId="1DC07617" w14:textId="77777777" w:rsidR="000F3ADD" w:rsidRPr="009A52A8" w:rsidRDefault="000F3ADD" w:rsidP="1EE4DB85">
      <w:pPr>
        <w:rPr>
          <w:lang w:eastAsia="en-US"/>
        </w:rPr>
      </w:pPr>
    </w:p>
    <w:p w14:paraId="6512A287" w14:textId="5794C84D" w:rsidR="00E62679" w:rsidRPr="009A52A8" w:rsidRDefault="00C46082" w:rsidP="1EE4DB85">
      <w:pPr>
        <w:pStyle w:val="Ceannteideal2"/>
      </w:pPr>
      <w:r w:rsidRPr="009A52A8">
        <w:rPr>
          <w:rFonts w:cs="Helvetica"/>
          <w:color w:val="033841" w:themeColor="text2" w:themeShade="80"/>
        </w:rPr>
        <w:t>An focal ‘anam’</w:t>
      </w:r>
    </w:p>
    <w:p w14:paraId="676EF28C" w14:textId="24CBFAF5" w:rsidR="00080AA3" w:rsidRPr="009A52A8" w:rsidRDefault="00E44766" w:rsidP="1EE4DB85">
      <w:pPr>
        <w:pStyle w:val="Ceannteideal2"/>
        <w:numPr>
          <w:ilvl w:val="0"/>
          <w:numId w:val="0"/>
        </w:numPr>
        <w:spacing w:line="360" w:lineRule="auto"/>
        <w:ind w:left="360"/>
        <w:rPr>
          <w:rFonts w:cs="Helvetica"/>
          <w:b w:val="0"/>
          <w:bCs w:val="0"/>
          <w:color w:val="033841" w:themeColor="text2" w:themeShade="80"/>
        </w:rPr>
      </w:pPr>
      <w:r w:rsidRPr="009A52A8">
        <w:rPr>
          <w:rFonts w:cs="Helvetica"/>
          <w:b w:val="0"/>
          <w:bCs w:val="0"/>
          <w:color w:val="033841" w:themeColor="text2" w:themeShade="80"/>
        </w:rPr>
        <w:t xml:space="preserve">Ag obair leat féin ar dtús, cuardaigh an focal ‘anam’ ar </w:t>
      </w:r>
      <w:hyperlink r:id="rId17">
        <w:r w:rsidRPr="009A52A8">
          <w:rPr>
            <w:rStyle w:val="Hipearnasc"/>
            <w:rFonts w:cs="Helvetica"/>
            <w:b w:val="0"/>
            <w:bCs w:val="0"/>
          </w:rPr>
          <w:t>www.teanglann.ie</w:t>
        </w:r>
      </w:hyperlink>
      <w:r w:rsidRPr="009A52A8">
        <w:rPr>
          <w:rFonts w:cs="Helvetica"/>
          <w:b w:val="0"/>
          <w:bCs w:val="0"/>
          <w:color w:val="033841" w:themeColor="text2" w:themeShade="80"/>
        </w:rPr>
        <w:t xml:space="preserve">. </w:t>
      </w:r>
      <w:r w:rsidR="001B11DF" w:rsidRPr="009A52A8">
        <w:rPr>
          <w:rFonts w:cs="Helvetica"/>
          <w:b w:val="0"/>
          <w:bCs w:val="0"/>
          <w:color w:val="033841" w:themeColor="text2" w:themeShade="80"/>
        </w:rPr>
        <w:t xml:space="preserve">Tá </w:t>
      </w:r>
      <w:r w:rsidRPr="009A52A8">
        <w:rPr>
          <w:rFonts w:cs="Helvetica"/>
          <w:b w:val="0"/>
          <w:bCs w:val="0"/>
          <w:color w:val="033841" w:themeColor="text2" w:themeShade="80"/>
        </w:rPr>
        <w:t xml:space="preserve">go leor frásaí eile san fhoclóir a bhfuil ‘anam’ </w:t>
      </w:r>
      <w:r w:rsidR="004867E7" w:rsidRPr="009A52A8">
        <w:rPr>
          <w:rFonts w:cs="Helvetica"/>
          <w:b w:val="0"/>
          <w:bCs w:val="0"/>
          <w:color w:val="033841" w:themeColor="text2" w:themeShade="80"/>
        </w:rPr>
        <w:t>luaite iontu</w:t>
      </w:r>
      <w:r w:rsidRPr="009A52A8">
        <w:rPr>
          <w:rFonts w:cs="Helvetica"/>
          <w:b w:val="0"/>
          <w:bCs w:val="0"/>
          <w:color w:val="033841" w:themeColor="text2" w:themeShade="80"/>
        </w:rPr>
        <w:t xml:space="preserve">. Roghnaigh </w:t>
      </w:r>
      <w:r w:rsidR="00AD34A9" w:rsidRPr="009A52A8">
        <w:rPr>
          <w:rFonts w:cs="Helvetica"/>
          <w:b w:val="0"/>
          <w:bCs w:val="0"/>
          <w:color w:val="033841" w:themeColor="text2" w:themeShade="80"/>
        </w:rPr>
        <w:t>frása amháin a thaitníonn leat féin agus scríobh sa bhosca thíos é. Cén frása a bhí ag an duine in aice leat?</w:t>
      </w:r>
    </w:p>
    <w:tbl>
      <w:tblPr>
        <w:tblStyle w:val="Tblagreille1adrom-Aiceann1"/>
        <w:tblW w:w="9355" w:type="dxa"/>
        <w:tblInd w:w="421" w:type="dxa"/>
        <w:tblLook w:val="0480" w:firstRow="0" w:lastRow="0" w:firstColumn="1" w:lastColumn="0" w:noHBand="0" w:noVBand="1"/>
      </w:tblPr>
      <w:tblGrid>
        <w:gridCol w:w="9355"/>
      </w:tblGrid>
      <w:tr w:rsidR="00FB2F67" w:rsidRPr="009A52A8" w14:paraId="487A79D2" w14:textId="77777777" w:rsidTr="1EE4DB85">
        <w:tc>
          <w:tcPr>
            <w:cnfStyle w:val="001000000000" w:firstRow="0" w:lastRow="0" w:firstColumn="1" w:lastColumn="0" w:oddVBand="0" w:evenVBand="0" w:oddHBand="0" w:evenHBand="0" w:firstRowFirstColumn="0" w:firstRowLastColumn="0" w:lastRowFirstColumn="0" w:lastRowLastColumn="0"/>
            <w:tcW w:w="9355" w:type="dxa"/>
          </w:tcPr>
          <w:p w14:paraId="0A796D3D" w14:textId="77777777" w:rsidR="00FB2F67" w:rsidRDefault="00FB2F67" w:rsidP="1EE4DB85">
            <w:pPr>
              <w:pStyle w:val="Ceannteideal2"/>
              <w:numPr>
                <w:ilvl w:val="0"/>
                <w:numId w:val="0"/>
              </w:numPr>
              <w:spacing w:line="360" w:lineRule="auto"/>
              <w:rPr>
                <w:rFonts w:cs="Helvetica"/>
                <w:b/>
                <w:bCs/>
              </w:rPr>
            </w:pPr>
          </w:p>
          <w:p w14:paraId="57A3F853" w14:textId="77777777" w:rsidR="008111D2" w:rsidRPr="008111D2" w:rsidRDefault="008111D2" w:rsidP="008111D2">
            <w:pPr>
              <w:rPr>
                <w:lang w:eastAsia="en-US"/>
              </w:rPr>
            </w:pPr>
          </w:p>
        </w:tc>
      </w:tr>
    </w:tbl>
    <w:p w14:paraId="260DFBF2" w14:textId="77777777" w:rsidR="00FB2F67" w:rsidRPr="009A52A8" w:rsidRDefault="00FB2F67" w:rsidP="1EE4DB85">
      <w:pPr>
        <w:rPr>
          <w:lang w:eastAsia="en-US"/>
        </w:rPr>
      </w:pPr>
    </w:p>
    <w:p w14:paraId="1AA56F34" w14:textId="77777777" w:rsidR="00FD092A" w:rsidRPr="009A52A8" w:rsidRDefault="00FB2F67" w:rsidP="1EE4DB85">
      <w:pPr>
        <w:pStyle w:val="Ceannteideal2"/>
      </w:pPr>
      <w:r w:rsidRPr="009A52A8">
        <w:rPr>
          <w:rFonts w:cs="Helvetica"/>
          <w:color w:val="033841" w:themeColor="text2" w:themeShade="80"/>
        </w:rPr>
        <w:t>An focal ‘rún’</w:t>
      </w:r>
    </w:p>
    <w:p w14:paraId="3E19DF7A" w14:textId="31932F0B" w:rsidR="007E1220" w:rsidRPr="009A52A8" w:rsidRDefault="00FD092A" w:rsidP="1EE4DB85">
      <w:pPr>
        <w:pStyle w:val="Ceannteideal2"/>
        <w:numPr>
          <w:ilvl w:val="0"/>
          <w:numId w:val="0"/>
        </w:numPr>
        <w:spacing w:line="360" w:lineRule="auto"/>
        <w:ind w:left="360"/>
        <w:rPr>
          <w:rFonts w:cs="Helvetica"/>
          <w:b w:val="0"/>
          <w:bCs w:val="0"/>
          <w:color w:val="033841" w:themeColor="text2" w:themeShade="80"/>
        </w:rPr>
      </w:pPr>
      <w:r w:rsidRPr="009A52A8">
        <w:rPr>
          <w:rFonts w:cs="Helvetica"/>
          <w:b w:val="0"/>
          <w:bCs w:val="0"/>
          <w:color w:val="033841" w:themeColor="text2" w:themeShade="80"/>
        </w:rPr>
        <w:t xml:space="preserve">Is é ‘rún’ an Ghaeilge atá ar </w:t>
      </w:r>
      <w:r w:rsidRPr="009A52A8">
        <w:rPr>
          <w:rFonts w:cs="Helvetica"/>
          <w:b w:val="0"/>
          <w:bCs w:val="0"/>
          <w:i/>
          <w:iCs/>
          <w:color w:val="033841" w:themeColor="text2" w:themeShade="80"/>
        </w:rPr>
        <w:t>secret</w:t>
      </w:r>
      <w:r w:rsidRPr="009A52A8">
        <w:rPr>
          <w:rFonts w:cs="Helvetica"/>
          <w:b w:val="0"/>
          <w:bCs w:val="0"/>
          <w:color w:val="033841" w:themeColor="text2" w:themeShade="80"/>
        </w:rPr>
        <w:t xml:space="preserve"> </w:t>
      </w:r>
      <w:r w:rsidR="00FA4ADB" w:rsidRPr="009A52A8">
        <w:rPr>
          <w:rFonts w:cs="Helvetica"/>
          <w:b w:val="0"/>
          <w:bCs w:val="0"/>
          <w:color w:val="033841" w:themeColor="text2" w:themeShade="80"/>
        </w:rPr>
        <w:t xml:space="preserve">i mBéarla, </w:t>
      </w:r>
      <w:r w:rsidRPr="009A52A8">
        <w:rPr>
          <w:rFonts w:cs="Helvetica"/>
          <w:b w:val="0"/>
          <w:bCs w:val="0"/>
          <w:color w:val="033841" w:themeColor="text2" w:themeShade="80"/>
        </w:rPr>
        <w:t>ach tá bríonna éagsúla ag baint leis an bhfocal ‘rún’ freisin. Téigí go dtí an foclóir agus aimsígí trí bhrí eile atá leis an bhfocal ‘rún’. Cuirigí in abairtí iad lena mbrí a léiriú.</w:t>
      </w:r>
    </w:p>
    <w:tbl>
      <w:tblPr>
        <w:tblStyle w:val="Tblagreille1adrom-Aiceann1"/>
        <w:tblW w:w="0" w:type="auto"/>
        <w:tblInd w:w="421" w:type="dxa"/>
        <w:tblLook w:val="0480" w:firstRow="0" w:lastRow="0" w:firstColumn="1" w:lastColumn="0" w:noHBand="0" w:noVBand="1"/>
      </w:tblPr>
      <w:tblGrid>
        <w:gridCol w:w="9315"/>
      </w:tblGrid>
      <w:tr w:rsidR="00CC36AF" w:rsidRPr="009A52A8" w14:paraId="01C4CFB5" w14:textId="77777777" w:rsidTr="1EE4DB85">
        <w:tc>
          <w:tcPr>
            <w:cnfStyle w:val="001000000000" w:firstRow="0" w:lastRow="0" w:firstColumn="1" w:lastColumn="0" w:oddVBand="0" w:evenVBand="0" w:oddHBand="0" w:evenHBand="0" w:firstRowFirstColumn="0" w:firstRowLastColumn="0" w:lastRowFirstColumn="0" w:lastRowLastColumn="0"/>
            <w:tcW w:w="9315" w:type="dxa"/>
          </w:tcPr>
          <w:p w14:paraId="6DFC43E0" w14:textId="2BCA9E56" w:rsidR="00CC36AF" w:rsidRPr="009A52A8" w:rsidRDefault="00CC36AF" w:rsidP="1EE4DB85">
            <w:pPr>
              <w:pStyle w:val="Altanliosta"/>
              <w:numPr>
                <w:ilvl w:val="0"/>
                <w:numId w:val="17"/>
              </w:numPr>
              <w:rPr>
                <w:b w:val="0"/>
                <w:bCs w:val="0"/>
                <w:color w:val="065F6F" w:themeColor="accent1" w:themeShade="80"/>
                <w:lang w:val="ga-IE"/>
              </w:rPr>
            </w:pPr>
          </w:p>
        </w:tc>
      </w:tr>
      <w:tr w:rsidR="00CC36AF" w:rsidRPr="009A52A8" w14:paraId="0041F941" w14:textId="77777777" w:rsidTr="1EE4DB85">
        <w:tc>
          <w:tcPr>
            <w:cnfStyle w:val="001000000000" w:firstRow="0" w:lastRow="0" w:firstColumn="1" w:lastColumn="0" w:oddVBand="0" w:evenVBand="0" w:oddHBand="0" w:evenHBand="0" w:firstRowFirstColumn="0" w:firstRowLastColumn="0" w:lastRowFirstColumn="0" w:lastRowLastColumn="0"/>
            <w:tcW w:w="9315" w:type="dxa"/>
          </w:tcPr>
          <w:p w14:paraId="7660F272" w14:textId="01879909" w:rsidR="00CC36AF" w:rsidRPr="009A52A8" w:rsidRDefault="00CC36AF" w:rsidP="1EE4DB85">
            <w:pPr>
              <w:pStyle w:val="Altanliosta"/>
              <w:numPr>
                <w:ilvl w:val="0"/>
                <w:numId w:val="17"/>
              </w:numPr>
              <w:rPr>
                <w:b w:val="0"/>
                <w:bCs w:val="0"/>
                <w:color w:val="065F6F" w:themeColor="accent1" w:themeShade="80"/>
                <w:lang w:val="ga-IE"/>
              </w:rPr>
            </w:pPr>
          </w:p>
        </w:tc>
      </w:tr>
      <w:tr w:rsidR="00CC36AF" w:rsidRPr="009A52A8" w14:paraId="76541563" w14:textId="77777777" w:rsidTr="1EE4DB85">
        <w:tc>
          <w:tcPr>
            <w:cnfStyle w:val="001000000000" w:firstRow="0" w:lastRow="0" w:firstColumn="1" w:lastColumn="0" w:oddVBand="0" w:evenVBand="0" w:oddHBand="0" w:evenHBand="0" w:firstRowFirstColumn="0" w:firstRowLastColumn="0" w:lastRowFirstColumn="0" w:lastRowLastColumn="0"/>
            <w:tcW w:w="9315" w:type="dxa"/>
          </w:tcPr>
          <w:p w14:paraId="7E03E423" w14:textId="3737055D" w:rsidR="00CC36AF" w:rsidRPr="009A52A8" w:rsidRDefault="00CC36AF" w:rsidP="1EE4DB85">
            <w:pPr>
              <w:pStyle w:val="Altanliosta"/>
              <w:numPr>
                <w:ilvl w:val="0"/>
                <w:numId w:val="17"/>
              </w:numPr>
              <w:rPr>
                <w:b w:val="0"/>
                <w:bCs w:val="0"/>
                <w:color w:val="065F6F" w:themeColor="accent1" w:themeShade="80"/>
                <w:lang w:val="ga-IE"/>
              </w:rPr>
            </w:pPr>
          </w:p>
        </w:tc>
      </w:tr>
    </w:tbl>
    <w:p w14:paraId="3AE78B18" w14:textId="77777777" w:rsidR="00CC36AF" w:rsidRPr="009A52A8" w:rsidRDefault="00CC36AF" w:rsidP="1EE4DB85">
      <w:pPr>
        <w:rPr>
          <w:lang w:eastAsia="en-US"/>
        </w:rPr>
      </w:pPr>
    </w:p>
    <w:p w14:paraId="4D7A4750" w14:textId="091A8150" w:rsidR="00FB2F67" w:rsidRPr="009A52A8" w:rsidRDefault="007E1220" w:rsidP="1EE4DB85">
      <w:pPr>
        <w:rPr>
          <w:lang w:eastAsia="en-US"/>
        </w:rPr>
      </w:pPr>
      <w:r w:rsidRPr="009A52A8">
        <w:rPr>
          <w:lang w:eastAsia="en-US"/>
        </w:rPr>
        <w:br w:type="page"/>
      </w:r>
    </w:p>
    <w:bookmarkEnd w:id="1"/>
    <w:p w14:paraId="4740EE02" w14:textId="41C990F5" w:rsidR="00F71DA9" w:rsidRPr="009A52A8" w:rsidRDefault="00F22161" w:rsidP="1EE4DB85">
      <w:pPr>
        <w:pStyle w:val="Teideal1"/>
        <w:jc w:val="left"/>
        <w:rPr>
          <w:rFonts w:cs="Helvetica"/>
          <w:color w:val="262626" w:themeColor="text1" w:themeTint="D9"/>
          <w:sz w:val="40"/>
          <w:szCs w:val="40"/>
          <w:u w:val="none"/>
        </w:rPr>
      </w:pPr>
      <w:r w:rsidRPr="009A52A8">
        <w:rPr>
          <w:rFonts w:ascii="Arial" w:hAnsi="Arial" w:cs="Arial"/>
          <w:noProof/>
          <w:color w:val="FF03C8"/>
          <w:sz w:val="40"/>
          <w:szCs w:val="40"/>
        </w:rPr>
        <w:lastRenderedPageBreak/>
        <mc:AlternateContent>
          <mc:Choice Requires="wps">
            <w:drawing>
              <wp:anchor distT="0" distB="0" distL="0" distR="0" simplePos="0" relativeHeight="251658242" behindDoc="1" locked="0" layoutInCell="1" allowOverlap="1" wp14:anchorId="3274094B" wp14:editId="53417C72">
                <wp:simplePos x="0" y="0"/>
                <wp:positionH relativeFrom="page">
                  <wp:posOffset>694055</wp:posOffset>
                </wp:positionH>
                <wp:positionV relativeFrom="paragraph">
                  <wp:posOffset>645294</wp:posOffset>
                </wp:positionV>
                <wp:extent cx="6214110" cy="45085"/>
                <wp:effectExtent l="0" t="0" r="0" b="5715"/>
                <wp:wrapTopAndBottom/>
                <wp:docPr id="2067412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w:pict w14:anchorId="13C9579C">
              <v:rect id="Rectangle 46" style="position:absolute;margin-left:54.65pt;margin-top:50.8pt;width:489.3pt;height:3.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0429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">
                <w10:wrap type="topAndBottom" anchorx="page"/>
              </v:rect>
            </w:pict>
          </mc:Fallback>
        </mc:AlternateContent>
      </w:r>
      <w:r w:rsidRPr="009A52A8">
        <w:rPr>
          <w:rFonts w:cs="Helvetica"/>
          <w:color w:val="262626" w:themeColor="text1" w:themeTint="D9"/>
          <w:sz w:val="40"/>
          <w:szCs w:val="40"/>
          <w:u w:val="none"/>
        </w:rPr>
        <w:br/>
      </w:r>
      <w:r w:rsidR="00D230CD" w:rsidRPr="009A52A8">
        <w:rPr>
          <w:rFonts w:cs="Helvetica"/>
          <w:color w:val="262626" w:themeColor="text1" w:themeTint="D9"/>
          <w:sz w:val="40"/>
          <w:szCs w:val="40"/>
          <w:u w:val="none"/>
        </w:rPr>
        <w:t>B: FEASACHT TEANGA</w:t>
      </w:r>
    </w:p>
    <w:p w14:paraId="1D6E5DEB" w14:textId="77777777" w:rsidR="00123B6E" w:rsidRPr="009A52A8" w:rsidRDefault="00123B6E" w:rsidP="1EE4DB85">
      <w:pPr>
        <w:spacing w:before="0" w:line="360" w:lineRule="auto"/>
        <w:jc w:val="both"/>
        <w:rPr>
          <w:rFonts w:ascii="Helvetica" w:hAnsi="Helvetica" w:cs="Helvetica"/>
          <w:b/>
          <w:bCs/>
          <w:color w:val="033841" w:themeColor="text2" w:themeShade="80"/>
        </w:rPr>
      </w:pPr>
      <w:bookmarkStart w:id="2" w:name="_Hlk171411857"/>
      <w:bookmarkStart w:id="3" w:name="_Hlk170994673"/>
    </w:p>
    <w:p w14:paraId="1342B002" w14:textId="2760F435" w:rsidR="00A001F5" w:rsidRPr="009A52A8" w:rsidRDefault="00123B6E" w:rsidP="1EE4DB85">
      <w:pPr>
        <w:spacing w:before="0" w:line="360" w:lineRule="auto"/>
        <w:jc w:val="both"/>
        <w:rPr>
          <w:rFonts w:ascii="Helvetica" w:hAnsi="Helvetica" w:cs="Helvetica"/>
          <w:b/>
          <w:bCs/>
          <w:color w:val="033841" w:themeColor="text2" w:themeShade="80"/>
        </w:rPr>
      </w:pPr>
      <w:r w:rsidRPr="009A52A8">
        <w:rPr>
          <w:rFonts w:ascii="Helvetica" w:hAnsi="Helvetica" w:cs="Helvetica"/>
          <w:b/>
          <w:bCs/>
          <w:color w:val="033841" w:themeColor="text2" w:themeShade="80"/>
        </w:rPr>
        <w:t>An t</w:t>
      </w:r>
      <w:r w:rsidR="00C83AFE">
        <w:rPr>
          <w:rFonts w:ascii="Helvetica" w:hAnsi="Helvetica" w:cs="Helvetica"/>
          <w:b/>
          <w:bCs/>
          <w:color w:val="033841" w:themeColor="text2" w:themeShade="80"/>
        </w:rPr>
        <w:noBreakHyphen/>
      </w:r>
      <w:r w:rsidRPr="009A52A8">
        <w:rPr>
          <w:rFonts w:ascii="Helvetica" w:hAnsi="Helvetica" w:cs="Helvetica"/>
          <w:b/>
          <w:bCs/>
          <w:color w:val="033841" w:themeColor="text2" w:themeShade="80"/>
        </w:rPr>
        <w:t>ainm briathartha sa Chaighdeán agus sna canúintí</w:t>
      </w:r>
    </w:p>
    <w:p w14:paraId="01EB9FE1" w14:textId="7F3BA0F9" w:rsidR="00E45316" w:rsidRPr="009A52A8" w:rsidRDefault="005B27A7" w:rsidP="1EE4DB85">
      <w:pPr>
        <w:spacing w:before="0" w:line="360" w:lineRule="auto"/>
        <w:jc w:val="both"/>
        <w:rPr>
          <w:rFonts w:ascii="Helvetica" w:hAnsi="Helvetica" w:cs="Helvetica"/>
          <w:color w:val="033841" w:themeColor="text2" w:themeShade="80"/>
        </w:rPr>
      </w:pPr>
      <w:r w:rsidRPr="009A52A8">
        <w:rPr>
          <w:rFonts w:ascii="Helvetica" w:hAnsi="Helvetica" w:cs="Helvetica"/>
          <w:color w:val="033841" w:themeColor="text2" w:themeShade="80"/>
        </w:rPr>
        <w:t>Dúirt Toni ‘ag inseacht’ sa mhír</w:t>
      </w:r>
      <w:r w:rsidR="00A001F5" w:rsidRPr="009A52A8">
        <w:rPr>
          <w:rFonts w:ascii="Helvetica" w:hAnsi="Helvetica" w:cs="Helvetica"/>
          <w:color w:val="033841" w:themeColor="text2" w:themeShade="80"/>
        </w:rPr>
        <w:t xml:space="preserve">. Is leagan canúnach, nó leagan malartach, é sin den fhoirm chaighdeánach ‘ag insint’. </w:t>
      </w:r>
      <w:r w:rsidR="00D54214" w:rsidRPr="009A52A8">
        <w:rPr>
          <w:rFonts w:ascii="Helvetica" w:hAnsi="Helvetica" w:cs="Helvetica"/>
          <w:color w:val="033841" w:themeColor="text2" w:themeShade="80"/>
        </w:rPr>
        <w:t>Bí ag obair leis an duine in aice leat agus déanaigí na tascanna thíos le chéile.</w:t>
      </w:r>
    </w:p>
    <w:p w14:paraId="36876F3F" w14:textId="24E9AE72" w:rsidR="003C7D33" w:rsidRPr="009A52A8" w:rsidRDefault="002B40F1" w:rsidP="1EE4DB85">
      <w:pPr>
        <w:spacing w:before="0" w:line="360" w:lineRule="auto"/>
        <w:jc w:val="both"/>
        <w:rPr>
          <w:rFonts w:ascii="Helvetica" w:hAnsi="Helvetica" w:cs="Helvetica"/>
          <w:b/>
          <w:bCs/>
          <w:color w:val="033841" w:themeColor="text2" w:themeShade="80"/>
        </w:rPr>
      </w:pPr>
      <w:r w:rsidRPr="009A52A8">
        <w:rPr>
          <w:rFonts w:ascii="Helvetica" w:hAnsi="Helvetica" w:cs="Helvetica"/>
          <w:b/>
          <w:bCs/>
          <w:noProof/>
          <w:color w:val="033841" w:themeColor="text2" w:themeShade="80"/>
        </w:rPr>
        <w:drawing>
          <wp:anchor distT="0" distB="0" distL="114300" distR="114300" simplePos="0" relativeHeight="251658255" behindDoc="0" locked="0" layoutInCell="1" allowOverlap="1" wp14:anchorId="2D291CC9" wp14:editId="12EB97C0">
            <wp:simplePos x="0" y="0"/>
            <wp:positionH relativeFrom="column">
              <wp:posOffset>850900</wp:posOffset>
            </wp:positionH>
            <wp:positionV relativeFrom="paragraph">
              <wp:posOffset>182245</wp:posOffset>
            </wp:positionV>
            <wp:extent cx="279400" cy="279400"/>
            <wp:effectExtent l="0" t="0" r="6350" b="0"/>
            <wp:wrapNone/>
            <wp:docPr id="725269667"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p w14:paraId="66DC1120" w14:textId="07B555E7" w:rsidR="00BB46C0" w:rsidRPr="009A52A8" w:rsidRDefault="00DB1DB6" w:rsidP="1EE4DB85">
      <w:pPr>
        <w:pStyle w:val="Altanliosta"/>
        <w:numPr>
          <w:ilvl w:val="0"/>
          <w:numId w:val="6"/>
        </w:numPr>
        <w:spacing w:line="360" w:lineRule="auto"/>
        <w:jc w:val="both"/>
        <w:rPr>
          <w:rFonts w:ascii="Helvetica" w:hAnsi="Helvetica" w:cs="Helvetica"/>
          <w:color w:val="033841" w:themeColor="text2" w:themeShade="80"/>
          <w:lang w:val="ga-IE"/>
        </w:rPr>
      </w:pPr>
      <w:r w:rsidRPr="009A52A8">
        <w:rPr>
          <w:rFonts w:ascii="Helvetica" w:hAnsi="Helvetica" w:cs="Helvetica"/>
          <w:color w:val="033841" w:themeColor="text2" w:themeShade="80"/>
          <w:lang w:val="ga-IE"/>
        </w:rPr>
        <w:t xml:space="preserve">Cuirigí tic </w:t>
      </w:r>
      <w:r w:rsidR="00EA30BE" w:rsidRPr="009A52A8">
        <w:rPr>
          <w:rFonts w:ascii="Helvetica" w:hAnsi="Helvetica" w:cs="Helvetica"/>
          <w:color w:val="033841" w:themeColor="text2" w:themeShade="80"/>
          <w:lang w:val="ga-IE"/>
        </w:rPr>
        <w:t xml:space="preserve">        </w:t>
      </w:r>
      <w:r w:rsidRPr="009A52A8">
        <w:rPr>
          <w:rFonts w:ascii="Helvetica" w:hAnsi="Helvetica" w:cs="Helvetica"/>
          <w:color w:val="033841" w:themeColor="text2" w:themeShade="80"/>
          <w:lang w:val="ga-IE"/>
        </w:rPr>
        <w:t xml:space="preserve">leis an leagan </w:t>
      </w:r>
      <w:r w:rsidR="000026BE" w:rsidRPr="009A52A8">
        <w:rPr>
          <w:rFonts w:ascii="Helvetica" w:hAnsi="Helvetica" w:cs="Helvetica"/>
          <w:color w:val="033841" w:themeColor="text2" w:themeShade="80"/>
          <w:lang w:val="ga-IE"/>
        </w:rPr>
        <w:t xml:space="preserve">canúnach </w:t>
      </w:r>
      <w:r w:rsidR="00B7214C" w:rsidRPr="009A52A8">
        <w:rPr>
          <w:rFonts w:ascii="Helvetica" w:hAnsi="Helvetica" w:cs="Helvetica"/>
          <w:color w:val="033841" w:themeColor="text2" w:themeShade="80"/>
          <w:lang w:val="ga-IE"/>
        </w:rPr>
        <w:t>sna samplaí thí</w:t>
      </w:r>
      <w:r w:rsidR="00430510" w:rsidRPr="009A52A8">
        <w:rPr>
          <w:rFonts w:ascii="Helvetica" w:hAnsi="Helvetica" w:cs="Helvetica"/>
          <w:color w:val="033841" w:themeColor="text2" w:themeShade="80"/>
          <w:lang w:val="ga-IE"/>
        </w:rPr>
        <w:t xml:space="preserve">os agus breacaigí </w:t>
      </w:r>
      <w:r w:rsidR="000026BE" w:rsidRPr="009A52A8">
        <w:rPr>
          <w:rFonts w:ascii="Helvetica" w:hAnsi="Helvetica" w:cs="Helvetica"/>
          <w:color w:val="033841" w:themeColor="text2" w:themeShade="80"/>
          <w:lang w:val="ga-IE"/>
        </w:rPr>
        <w:t xml:space="preserve">síos an </w:t>
      </w:r>
      <w:r w:rsidR="00EB29E2" w:rsidRPr="009A52A8">
        <w:rPr>
          <w:rFonts w:ascii="Helvetica" w:hAnsi="Helvetica" w:cs="Helvetica"/>
          <w:color w:val="033841" w:themeColor="text2" w:themeShade="80"/>
          <w:lang w:val="ga-IE"/>
        </w:rPr>
        <w:t>chanúint lena mbaineann sé.</w:t>
      </w:r>
    </w:p>
    <w:p w14:paraId="660B731F" w14:textId="63E7FAB5" w:rsidR="00D54214" w:rsidRPr="009A52A8" w:rsidRDefault="00D54214" w:rsidP="1EE4DB85">
      <w:pPr>
        <w:pStyle w:val="Altanliosta"/>
        <w:spacing w:line="360" w:lineRule="auto"/>
        <w:jc w:val="both"/>
        <w:rPr>
          <w:rFonts w:ascii="Helvetica" w:hAnsi="Helvetica" w:cs="Helvetica"/>
          <w:color w:val="033841" w:themeColor="text2" w:themeShade="80"/>
          <w:lang w:val="ga-IE"/>
        </w:rPr>
      </w:pPr>
    </w:p>
    <w:tbl>
      <w:tblPr>
        <w:tblStyle w:val="Tblagreille2-Aiceann1"/>
        <w:tblW w:w="9355" w:type="dxa"/>
        <w:tblInd w:w="426" w:type="dxa"/>
        <w:tblLook w:val="04A0" w:firstRow="1" w:lastRow="0" w:firstColumn="1" w:lastColumn="0" w:noHBand="0" w:noVBand="1"/>
      </w:tblPr>
      <w:tblGrid>
        <w:gridCol w:w="5953"/>
        <w:gridCol w:w="1701"/>
        <w:gridCol w:w="1701"/>
      </w:tblGrid>
      <w:tr w:rsidR="005F37E4" w:rsidRPr="009A52A8" w14:paraId="73165D4B" w14:textId="77777777" w:rsidTr="7FD78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35ED6EF8" w14:textId="337D87B1" w:rsidR="005F37E4" w:rsidRPr="009A52A8" w:rsidRDefault="5608633D" w:rsidP="1EE4DB85">
            <w:pPr>
              <w:spacing w:before="0" w:line="360" w:lineRule="auto"/>
              <w:jc w:val="both"/>
              <w:rPr>
                <w:rFonts w:ascii="Helvetica" w:hAnsi="Helvetica" w:cs="Helvetica"/>
                <w:color w:val="262626" w:themeColor="text1" w:themeTint="D9"/>
              </w:rPr>
            </w:pPr>
            <w:r w:rsidRPr="009A52A8">
              <w:rPr>
                <w:rFonts w:ascii="Helvetica" w:hAnsi="Helvetica" w:cs="Helvetica"/>
                <w:color w:val="262626" w:themeColor="text1" w:themeTint="D9"/>
              </w:rPr>
              <w:t>Samplaí</w:t>
            </w:r>
          </w:p>
        </w:tc>
        <w:tc>
          <w:tcPr>
            <w:tcW w:w="1701" w:type="dxa"/>
          </w:tcPr>
          <w:p w14:paraId="70C6EE8B" w14:textId="6C51390B" w:rsidR="005F37E4" w:rsidRPr="009A52A8" w:rsidRDefault="005F37E4" w:rsidP="1EE4DB85">
            <w:pPr>
              <w:pStyle w:val="Altanlio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1ABA2B28" w14:textId="2507FF84" w:rsidR="005F37E4" w:rsidRPr="009A52A8" w:rsidRDefault="5D173E79" w:rsidP="1EE4DB85">
            <w:pPr>
              <w:pStyle w:val="Altanlio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Canúint</w:t>
            </w:r>
          </w:p>
        </w:tc>
      </w:tr>
      <w:tr w:rsidR="00EB29E2" w:rsidRPr="009A52A8" w14:paraId="012858F4" w14:textId="77777777" w:rsidTr="7FD78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28001302" w14:textId="7BDE943C" w:rsidR="00EB29E2" w:rsidRPr="009A52A8" w:rsidRDefault="00EB29E2" w:rsidP="001338F4">
            <w:pPr>
              <w:pStyle w:val="Altanliosta"/>
              <w:numPr>
                <w:ilvl w:val="0"/>
                <w:numId w:val="7"/>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Ní raibh Máire in ann an bhean a thuigbheáil.</w:t>
            </w:r>
          </w:p>
        </w:tc>
        <w:tc>
          <w:tcPr>
            <w:tcW w:w="1701" w:type="dxa"/>
          </w:tcPr>
          <w:p w14:paraId="7621AEA5" w14:textId="7777777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25E5EFAC" w14:textId="5062B760"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5E8B1858" w14:textId="77777777" w:rsidTr="7FD78D3C">
        <w:tc>
          <w:tcPr>
            <w:cnfStyle w:val="001000000000" w:firstRow="0" w:lastRow="0" w:firstColumn="1" w:lastColumn="0" w:oddVBand="0" w:evenVBand="0" w:oddHBand="0" w:evenHBand="0" w:firstRowFirstColumn="0" w:firstRowLastColumn="0" w:lastRowFirstColumn="0" w:lastRowLastColumn="0"/>
            <w:tcW w:w="5953" w:type="dxa"/>
          </w:tcPr>
          <w:p w14:paraId="03E9365A" w14:textId="40652418" w:rsidR="00EB29E2" w:rsidRPr="009A52A8" w:rsidRDefault="00EB29E2" w:rsidP="001338F4">
            <w:pPr>
              <w:pStyle w:val="Altanliosta"/>
              <w:tabs>
                <w:tab w:val="left" w:pos="742"/>
              </w:tabs>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Ní raibh Máire in ann an bhean a thuiscint.</w:t>
            </w:r>
          </w:p>
        </w:tc>
        <w:tc>
          <w:tcPr>
            <w:tcW w:w="1701" w:type="dxa"/>
          </w:tcPr>
          <w:p w14:paraId="2677F23B" w14:textId="0A854FFF" w:rsidR="00EB29E2" w:rsidRPr="009A52A8" w:rsidRDefault="005F37E4"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60303" behindDoc="0" locked="0" layoutInCell="1" allowOverlap="1" wp14:anchorId="7BDB7886" wp14:editId="282A65D3">
                  <wp:simplePos x="0" y="0"/>
                  <wp:positionH relativeFrom="column">
                    <wp:posOffset>363855</wp:posOffset>
                  </wp:positionH>
                  <wp:positionV relativeFrom="paragraph">
                    <wp:posOffset>-493395</wp:posOffset>
                  </wp:positionV>
                  <wp:extent cx="196850" cy="196850"/>
                  <wp:effectExtent l="0" t="0" r="0" b="0"/>
                  <wp:wrapNone/>
                  <wp:docPr id="1444062386"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196850" cy="19685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24D6C688" w14:textId="571318ED"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3572132D" w14:textId="77777777" w:rsidTr="7FD78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1931C6B8" w14:textId="28FA256B" w:rsidR="00EB29E2" w:rsidRPr="009A52A8" w:rsidRDefault="00EB29E2" w:rsidP="001338F4">
            <w:pPr>
              <w:pStyle w:val="Altanliosta"/>
              <w:numPr>
                <w:ilvl w:val="0"/>
                <w:numId w:val="7"/>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Bíonn an fear sin i gcónaí ag insint bréag.</w:t>
            </w:r>
          </w:p>
        </w:tc>
        <w:tc>
          <w:tcPr>
            <w:tcW w:w="1701" w:type="dxa"/>
          </w:tcPr>
          <w:p w14:paraId="750051F9" w14:textId="7777777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25A13B71" w14:textId="4C29A734"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0DECEFC7" w14:textId="77777777" w:rsidTr="7FD78D3C">
        <w:tc>
          <w:tcPr>
            <w:cnfStyle w:val="001000000000" w:firstRow="0" w:lastRow="0" w:firstColumn="1" w:lastColumn="0" w:oddVBand="0" w:evenVBand="0" w:oddHBand="0" w:evenHBand="0" w:firstRowFirstColumn="0" w:firstRowLastColumn="0" w:lastRowFirstColumn="0" w:lastRowLastColumn="0"/>
            <w:tcW w:w="5953" w:type="dxa"/>
          </w:tcPr>
          <w:p w14:paraId="745676DE" w14:textId="03267D32" w:rsidR="00EB29E2" w:rsidRPr="009A52A8" w:rsidRDefault="00EB29E2" w:rsidP="001338F4">
            <w:pPr>
              <w:pStyle w:val="Altanliosta"/>
              <w:tabs>
                <w:tab w:val="left" w:pos="742"/>
              </w:tabs>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000000" w:themeColor="text1"/>
                <w:lang w:val="ga-IE"/>
              </w:rPr>
              <w:t>Bíonn an fear sin i gcónaí ag inse br</w:t>
            </w:r>
            <w:r w:rsidR="6F11B3F9" w:rsidRPr="009A52A8">
              <w:rPr>
                <w:rFonts w:ascii="Helvetica" w:hAnsi="Helvetica" w:cs="Helvetica"/>
                <w:b w:val="0"/>
                <w:bCs w:val="0"/>
                <w:color w:val="000000" w:themeColor="text1"/>
                <w:lang w:val="ga-IE"/>
              </w:rPr>
              <w:t>é</w:t>
            </w:r>
            <w:r w:rsidRPr="009A52A8">
              <w:rPr>
                <w:rFonts w:ascii="Helvetica" w:hAnsi="Helvetica" w:cs="Helvetica"/>
                <w:b w:val="0"/>
                <w:bCs w:val="0"/>
                <w:color w:val="000000" w:themeColor="text1"/>
                <w:lang w:val="ga-IE"/>
              </w:rPr>
              <w:t>ag.</w:t>
            </w:r>
          </w:p>
        </w:tc>
        <w:tc>
          <w:tcPr>
            <w:tcW w:w="1701" w:type="dxa"/>
          </w:tcPr>
          <w:p w14:paraId="6962E095" w14:textId="77777777"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341B1477" w14:textId="3B8B4856"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586C4207" w14:textId="77777777" w:rsidTr="7FD78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55B750E6" w14:textId="32420413" w:rsidR="00EB29E2" w:rsidRPr="009A52A8" w:rsidRDefault="00EB29E2" w:rsidP="001338F4">
            <w:pPr>
              <w:pStyle w:val="Altanliosta"/>
              <w:numPr>
                <w:ilvl w:val="0"/>
                <w:numId w:val="7"/>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An féidir libh an scáileán a fheiceáil?</w:t>
            </w:r>
          </w:p>
        </w:tc>
        <w:tc>
          <w:tcPr>
            <w:tcW w:w="1701" w:type="dxa"/>
          </w:tcPr>
          <w:p w14:paraId="0BAA4DB5" w14:textId="7777777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74A77CD1" w14:textId="2E8050D8"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063E5E36" w14:textId="77777777" w:rsidTr="7FD78D3C">
        <w:tc>
          <w:tcPr>
            <w:cnfStyle w:val="001000000000" w:firstRow="0" w:lastRow="0" w:firstColumn="1" w:lastColumn="0" w:oddVBand="0" w:evenVBand="0" w:oddHBand="0" w:evenHBand="0" w:firstRowFirstColumn="0" w:firstRowLastColumn="0" w:lastRowFirstColumn="0" w:lastRowLastColumn="0"/>
            <w:tcW w:w="5953" w:type="dxa"/>
          </w:tcPr>
          <w:p w14:paraId="4C2DFA28" w14:textId="769D9DC9" w:rsidR="00EB29E2" w:rsidRPr="009A52A8" w:rsidRDefault="00EB29E2" w:rsidP="001338F4">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An féidir libh an scáileán a fheiscint?</w:t>
            </w:r>
          </w:p>
        </w:tc>
        <w:tc>
          <w:tcPr>
            <w:tcW w:w="1701" w:type="dxa"/>
          </w:tcPr>
          <w:p w14:paraId="200DB2C4" w14:textId="77777777"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1AE2B4CA" w14:textId="5391EBBE"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1B1BC7A7" w14:textId="77777777" w:rsidTr="7FD78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54D7725B" w14:textId="004DA6FA" w:rsidR="00EB29E2" w:rsidRPr="009A52A8" w:rsidRDefault="00EB29E2" w:rsidP="001338F4">
            <w:pPr>
              <w:pStyle w:val="Altanliosta"/>
              <w:numPr>
                <w:ilvl w:val="0"/>
                <w:numId w:val="7"/>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Tá an traein ag tíocht.</w:t>
            </w:r>
          </w:p>
        </w:tc>
        <w:tc>
          <w:tcPr>
            <w:tcW w:w="1701" w:type="dxa"/>
          </w:tcPr>
          <w:p w14:paraId="7FBC878C" w14:textId="7777777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684ADD61" w14:textId="46211F5A"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7E56829B" w14:textId="77777777" w:rsidTr="7FD78D3C">
        <w:tc>
          <w:tcPr>
            <w:cnfStyle w:val="001000000000" w:firstRow="0" w:lastRow="0" w:firstColumn="1" w:lastColumn="0" w:oddVBand="0" w:evenVBand="0" w:oddHBand="0" w:evenHBand="0" w:firstRowFirstColumn="0" w:firstRowLastColumn="0" w:lastRowFirstColumn="0" w:lastRowLastColumn="0"/>
            <w:tcW w:w="5953" w:type="dxa"/>
          </w:tcPr>
          <w:p w14:paraId="13C71D59" w14:textId="17BB11D3" w:rsidR="00EB29E2" w:rsidRPr="009A52A8" w:rsidRDefault="00EB29E2" w:rsidP="001338F4">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Tá an traein ag teacht.</w:t>
            </w:r>
          </w:p>
        </w:tc>
        <w:tc>
          <w:tcPr>
            <w:tcW w:w="1701" w:type="dxa"/>
          </w:tcPr>
          <w:p w14:paraId="3E7991A4" w14:textId="77777777"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58BDA457" w14:textId="0D34D26F"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42A28F8C" w14:textId="77777777" w:rsidTr="7FD78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21B0F345" w14:textId="3F213CCB" w:rsidR="00EB29E2" w:rsidRPr="009A52A8" w:rsidRDefault="00EB29E2" w:rsidP="001338F4">
            <w:pPr>
              <w:pStyle w:val="Altanliosta"/>
              <w:numPr>
                <w:ilvl w:val="0"/>
                <w:numId w:val="7"/>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Ná bí ag ligean ort féin go bhfuil tú tinn.</w:t>
            </w:r>
          </w:p>
        </w:tc>
        <w:tc>
          <w:tcPr>
            <w:tcW w:w="1701" w:type="dxa"/>
          </w:tcPr>
          <w:p w14:paraId="444C3F65" w14:textId="7777777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1C7153A5" w14:textId="76054C47" w:rsidR="00EB29E2" w:rsidRPr="009A52A8" w:rsidRDefault="00EB29E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EB29E2" w:rsidRPr="009A52A8" w14:paraId="291E5C83" w14:textId="77777777" w:rsidTr="7FD78D3C">
        <w:tc>
          <w:tcPr>
            <w:cnfStyle w:val="001000000000" w:firstRow="0" w:lastRow="0" w:firstColumn="1" w:lastColumn="0" w:oddVBand="0" w:evenVBand="0" w:oddHBand="0" w:evenHBand="0" w:firstRowFirstColumn="0" w:firstRowLastColumn="0" w:lastRowFirstColumn="0" w:lastRowLastColumn="0"/>
            <w:tcW w:w="5953" w:type="dxa"/>
          </w:tcPr>
          <w:p w14:paraId="7169C6F2" w14:textId="7EA7821F" w:rsidR="00EB29E2" w:rsidRPr="009A52A8" w:rsidRDefault="00EB29E2" w:rsidP="001338F4">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Ná bí ag ligint ort féin go bhfuil tú tinn.</w:t>
            </w:r>
          </w:p>
        </w:tc>
        <w:tc>
          <w:tcPr>
            <w:tcW w:w="1701" w:type="dxa"/>
          </w:tcPr>
          <w:p w14:paraId="45F9BC22" w14:textId="77777777"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020230FF" w14:textId="44BA9BD9" w:rsidR="00EB29E2" w:rsidRPr="009A52A8" w:rsidRDefault="00EB29E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bl>
    <w:p w14:paraId="1D51139D" w14:textId="3663C29B" w:rsidR="00371B7B" w:rsidRPr="009A52A8" w:rsidRDefault="00371B7B" w:rsidP="1EE4DB85">
      <w:pPr>
        <w:spacing w:line="360" w:lineRule="auto"/>
        <w:jc w:val="both"/>
        <w:rPr>
          <w:rFonts w:ascii="Helvetica" w:hAnsi="Helvetica" w:cs="Helvetica"/>
          <w:color w:val="033841" w:themeColor="text2" w:themeShade="80"/>
        </w:rPr>
      </w:pPr>
    </w:p>
    <w:p w14:paraId="4A6A2A0D" w14:textId="5191DC34" w:rsidR="00371B7B" w:rsidRPr="009A52A8" w:rsidRDefault="00371B7B" w:rsidP="1EE4DB85">
      <w:pPr>
        <w:pStyle w:val="Altanliosta"/>
        <w:numPr>
          <w:ilvl w:val="0"/>
          <w:numId w:val="6"/>
        </w:numPr>
        <w:spacing w:line="360" w:lineRule="auto"/>
        <w:jc w:val="both"/>
        <w:rPr>
          <w:rFonts w:ascii="Helvetica" w:hAnsi="Helvetica" w:cs="Helvetica"/>
          <w:color w:val="033841" w:themeColor="text2" w:themeShade="80"/>
          <w:lang w:val="ga-IE"/>
        </w:rPr>
      </w:pPr>
      <w:r w:rsidRPr="009A52A8">
        <w:rPr>
          <w:rFonts w:ascii="Helvetica" w:hAnsi="Helvetica" w:cs="Helvetica"/>
          <w:color w:val="033841" w:themeColor="text2" w:themeShade="80"/>
          <w:lang w:val="ga-IE"/>
        </w:rPr>
        <w:t>Conas a déarfá féin na habairtí thíos as Gaeilge?</w:t>
      </w:r>
      <w:r w:rsidR="00A65BEE" w:rsidRPr="009A52A8">
        <w:rPr>
          <w:rFonts w:ascii="Helvetica" w:hAnsi="Helvetica" w:cs="Helvetica"/>
          <w:color w:val="033841" w:themeColor="text2" w:themeShade="80"/>
          <w:lang w:val="ga-IE"/>
        </w:rPr>
        <w:t xml:space="preserve"> Athscríobh na habairtí </w:t>
      </w:r>
      <w:r w:rsidR="00987AB6" w:rsidRPr="009A52A8">
        <w:rPr>
          <w:rFonts w:ascii="Helvetica" w:hAnsi="Helvetica" w:cs="Helvetica"/>
          <w:color w:val="033841" w:themeColor="text2" w:themeShade="80"/>
          <w:lang w:val="ga-IE"/>
        </w:rPr>
        <w:t>i do chanúint féin.</w:t>
      </w:r>
      <w:r w:rsidR="000F4AFF" w:rsidRPr="009A52A8">
        <w:rPr>
          <w:rFonts w:ascii="Helvetica" w:hAnsi="Helvetica" w:cs="Helvetica"/>
          <w:color w:val="033841" w:themeColor="text2" w:themeShade="80"/>
          <w:lang w:val="ga-IE"/>
        </w:rPr>
        <w:t xml:space="preserve"> An bhfuil an leagan céanna </w:t>
      </w:r>
      <w:r w:rsidR="00BF5AE6" w:rsidRPr="009A52A8">
        <w:rPr>
          <w:rFonts w:ascii="Helvetica" w:hAnsi="Helvetica" w:cs="Helvetica"/>
          <w:color w:val="033841" w:themeColor="text2" w:themeShade="80"/>
          <w:lang w:val="ga-IE"/>
        </w:rPr>
        <w:t xml:space="preserve">de gach abairt </w:t>
      </w:r>
      <w:r w:rsidR="000F4AFF" w:rsidRPr="009A52A8">
        <w:rPr>
          <w:rFonts w:ascii="Helvetica" w:hAnsi="Helvetica" w:cs="Helvetica"/>
          <w:color w:val="033841" w:themeColor="text2" w:themeShade="80"/>
          <w:lang w:val="ga-IE"/>
        </w:rPr>
        <w:t>ag an duine in aice leat?</w:t>
      </w:r>
    </w:p>
    <w:p w14:paraId="65DC2184" w14:textId="77777777" w:rsidR="00371B7B" w:rsidRPr="009A52A8" w:rsidRDefault="00371B7B" w:rsidP="1EE4DB85">
      <w:pPr>
        <w:pStyle w:val="Altanliosta"/>
        <w:spacing w:line="360" w:lineRule="auto"/>
        <w:jc w:val="both"/>
        <w:rPr>
          <w:rFonts w:ascii="Helvetica" w:hAnsi="Helvetica" w:cs="Helvetica"/>
          <w:color w:val="033841" w:themeColor="text2" w:themeShade="80"/>
          <w:lang w:val="ga-IE"/>
        </w:rPr>
      </w:pPr>
    </w:p>
    <w:tbl>
      <w:tblPr>
        <w:tblStyle w:val="Tblagreille1adrom-Aiceann1"/>
        <w:tblW w:w="0" w:type="auto"/>
        <w:tblInd w:w="421" w:type="dxa"/>
        <w:tblLook w:val="0480" w:firstRow="0" w:lastRow="0" w:firstColumn="1" w:lastColumn="0" w:noHBand="0" w:noVBand="1"/>
      </w:tblPr>
      <w:tblGrid>
        <w:gridCol w:w="4677"/>
        <w:gridCol w:w="4638"/>
      </w:tblGrid>
      <w:tr w:rsidR="001972A3" w:rsidRPr="009A52A8" w14:paraId="1A651738" w14:textId="77777777" w:rsidTr="57D2A2F8">
        <w:tc>
          <w:tcPr>
            <w:cnfStyle w:val="001000000000" w:firstRow="0" w:lastRow="0" w:firstColumn="1" w:lastColumn="0" w:oddVBand="0" w:evenVBand="0" w:oddHBand="0" w:evenHBand="0" w:firstRowFirstColumn="0" w:firstRowLastColumn="0" w:lastRowFirstColumn="0" w:lastRowLastColumn="0"/>
            <w:tcW w:w="4677" w:type="dxa"/>
          </w:tcPr>
          <w:p w14:paraId="097592A2" w14:textId="171D6CDC" w:rsidR="00987AB6" w:rsidRPr="009A52A8" w:rsidRDefault="259EBDFA" w:rsidP="1EE4DB85">
            <w:pPr>
              <w:pStyle w:val="Altanliosta"/>
              <w:numPr>
                <w:ilvl w:val="0"/>
                <w:numId w:val="8"/>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 xml:space="preserve">I can’t hear the music. </w:t>
            </w:r>
          </w:p>
        </w:tc>
        <w:tc>
          <w:tcPr>
            <w:tcW w:w="4638" w:type="dxa"/>
          </w:tcPr>
          <w:p w14:paraId="7E86F4AA" w14:textId="5AC3C854" w:rsidR="00987AB6" w:rsidRPr="009A52A8" w:rsidRDefault="00987AB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1972A3" w:rsidRPr="009A52A8" w14:paraId="03F38A47" w14:textId="77777777" w:rsidTr="57D2A2F8">
        <w:tc>
          <w:tcPr>
            <w:cnfStyle w:val="001000000000" w:firstRow="0" w:lastRow="0" w:firstColumn="1" w:lastColumn="0" w:oddVBand="0" w:evenVBand="0" w:oddHBand="0" w:evenHBand="0" w:firstRowFirstColumn="0" w:firstRowLastColumn="0" w:lastRowFirstColumn="0" w:lastRowLastColumn="0"/>
            <w:tcW w:w="4677" w:type="dxa"/>
          </w:tcPr>
          <w:p w14:paraId="54705787" w14:textId="5DC36D46" w:rsidR="00987AB6" w:rsidRPr="009A52A8" w:rsidRDefault="00987AB6" w:rsidP="1EE4DB85">
            <w:pPr>
              <w:pStyle w:val="Altanliosta"/>
              <w:numPr>
                <w:ilvl w:val="0"/>
                <w:numId w:val="8"/>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Jimmy</w:t>
            </w:r>
            <w:r w:rsidR="2A43D162" w:rsidRPr="009A52A8">
              <w:rPr>
                <w:rFonts w:ascii="Helvetica" w:hAnsi="Helvetica" w:cs="Helvetica"/>
                <w:b w:val="0"/>
                <w:bCs w:val="0"/>
                <w:color w:val="262626" w:themeColor="text1" w:themeTint="D9"/>
                <w:lang w:val="ga-IE"/>
              </w:rPr>
              <w:t xml:space="preserve"> likes to win matches.</w:t>
            </w:r>
          </w:p>
        </w:tc>
        <w:tc>
          <w:tcPr>
            <w:tcW w:w="4638" w:type="dxa"/>
          </w:tcPr>
          <w:p w14:paraId="74DAAB89" w14:textId="77777777" w:rsidR="00987AB6" w:rsidRPr="009A52A8" w:rsidRDefault="00987AB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1972A3" w:rsidRPr="009A52A8" w14:paraId="207108CE" w14:textId="77777777" w:rsidTr="57D2A2F8">
        <w:tc>
          <w:tcPr>
            <w:cnfStyle w:val="001000000000" w:firstRow="0" w:lastRow="0" w:firstColumn="1" w:lastColumn="0" w:oddVBand="0" w:evenVBand="0" w:oddHBand="0" w:evenHBand="0" w:firstRowFirstColumn="0" w:firstRowLastColumn="0" w:lastRowFirstColumn="0" w:lastRowLastColumn="0"/>
            <w:tcW w:w="4677" w:type="dxa"/>
          </w:tcPr>
          <w:p w14:paraId="310C81A9" w14:textId="7EA7B051" w:rsidR="00987AB6" w:rsidRPr="009A52A8" w:rsidRDefault="00987AB6" w:rsidP="1EE4DB85">
            <w:pPr>
              <w:pStyle w:val="Altanliosta"/>
              <w:numPr>
                <w:ilvl w:val="0"/>
                <w:numId w:val="8"/>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000000" w:themeColor="text1"/>
                <w:lang w:val="ga-IE"/>
              </w:rPr>
              <w:t>Can you believe that?</w:t>
            </w:r>
            <w:r w:rsidRPr="009A52A8">
              <w:rPr>
                <w:lang w:val="ga-IE"/>
              </w:rPr>
              <w:tab/>
            </w:r>
          </w:p>
        </w:tc>
        <w:tc>
          <w:tcPr>
            <w:tcW w:w="4638" w:type="dxa"/>
          </w:tcPr>
          <w:p w14:paraId="47D70F41" w14:textId="77777777" w:rsidR="00987AB6" w:rsidRPr="009A52A8" w:rsidRDefault="00987AB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bookmarkEnd w:id="2"/>
    </w:tbl>
    <w:p w14:paraId="67939122" w14:textId="77777777" w:rsidR="00987AB6" w:rsidRPr="009A52A8" w:rsidRDefault="00987AB6" w:rsidP="1EE4DB85">
      <w:pPr>
        <w:pStyle w:val="Altanliosta"/>
        <w:spacing w:line="360" w:lineRule="auto"/>
        <w:jc w:val="both"/>
        <w:rPr>
          <w:rFonts w:ascii="Helvetica" w:hAnsi="Helvetica" w:cs="Helvetica"/>
          <w:color w:val="033841" w:themeColor="text2" w:themeShade="80"/>
          <w:lang w:val="ga-IE"/>
        </w:rPr>
      </w:pPr>
    </w:p>
    <w:bookmarkEnd w:id="3"/>
    <w:p w14:paraId="64DB72C1" w14:textId="23E919DB" w:rsidR="00AB32D9" w:rsidRPr="009A52A8" w:rsidRDefault="00AB32D9" w:rsidP="1EE4DB85">
      <w:pPr>
        <w:rPr>
          <w:rFonts w:ascii="Helvetica" w:hAnsi="Helvetica" w:cs="Helvetica"/>
          <w:b/>
          <w:bCs/>
          <w:color w:val="262626" w:themeColor="text1" w:themeTint="D9"/>
          <w:sz w:val="40"/>
          <w:szCs w:val="40"/>
        </w:rPr>
      </w:pPr>
    </w:p>
    <w:p w14:paraId="53AC2B4B" w14:textId="15E748AB" w:rsidR="00045084" w:rsidRPr="009A52A8" w:rsidRDefault="00E55AD0" w:rsidP="1EE4DB85">
      <w:pPr>
        <w:pStyle w:val="Teideal1"/>
        <w:rPr>
          <w:rFonts w:cs="Helvetica"/>
          <w:color w:val="262626" w:themeColor="text1" w:themeTint="D9"/>
          <w:sz w:val="40"/>
          <w:szCs w:val="40"/>
          <w:u w:val="none"/>
        </w:rPr>
      </w:pPr>
      <w:r w:rsidRPr="009A52A8">
        <w:rPr>
          <w:rFonts w:ascii="Arial" w:hAnsi="Arial" w:cs="Arial"/>
          <w:noProof/>
          <w:color w:val="262626" w:themeColor="text1" w:themeTint="D9"/>
          <w:sz w:val="40"/>
          <w:szCs w:val="40"/>
        </w:rPr>
        <w:lastRenderedPageBreak/>
        <mc:AlternateContent>
          <mc:Choice Requires="wps">
            <w:drawing>
              <wp:anchor distT="0" distB="0" distL="0" distR="0" simplePos="0" relativeHeight="251658241" behindDoc="1" locked="0" layoutInCell="1" allowOverlap="1" wp14:anchorId="30F6A32B" wp14:editId="5B2BA108">
                <wp:simplePos x="0" y="0"/>
                <wp:positionH relativeFrom="page">
                  <wp:posOffset>698096</wp:posOffset>
                </wp:positionH>
                <wp:positionV relativeFrom="paragraph">
                  <wp:posOffset>639849</wp:posOffset>
                </wp:positionV>
                <wp:extent cx="6214110" cy="45085"/>
                <wp:effectExtent l="0" t="0" r="0" b="5715"/>
                <wp:wrapTopAndBottom/>
                <wp:docPr id="13132125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w:pict w14:anchorId="276C7208">
              <v:rect id="Rectangle 46" style="position:absolute;margin-left:54.95pt;margin-top:50.4pt;width:489.3pt;height:3.55pt;z-index:-251643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468D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">
                <w10:wrap type="topAndBottom" anchorx="page"/>
              </v:rect>
            </w:pict>
          </mc:Fallback>
        </mc:AlternateContent>
      </w:r>
      <w:r w:rsidRPr="009A52A8">
        <w:rPr>
          <w:rFonts w:cs="Helvetica"/>
          <w:color w:val="262626" w:themeColor="text1" w:themeTint="D9"/>
          <w:sz w:val="40"/>
          <w:szCs w:val="40"/>
          <w:u w:val="none"/>
        </w:rPr>
        <w:br/>
      </w:r>
      <w:r w:rsidR="00D230CD" w:rsidRPr="009A52A8">
        <w:rPr>
          <w:rFonts w:cs="Helvetica"/>
          <w:color w:val="262626" w:themeColor="text1" w:themeTint="D9"/>
          <w:sz w:val="40"/>
          <w:szCs w:val="40"/>
          <w:u w:val="none"/>
        </w:rPr>
        <w:t>C: CUMARSÁID</w:t>
      </w:r>
    </w:p>
    <w:p w14:paraId="3BCB83E7" w14:textId="77777777" w:rsidR="00CE54D5" w:rsidRPr="009A52A8" w:rsidRDefault="00CE54D5" w:rsidP="1EE4DB85">
      <w:pPr>
        <w:pStyle w:val="Altanliosta"/>
        <w:spacing w:before="240"/>
        <w:rPr>
          <w:b/>
          <w:bCs/>
          <w:lang w:val="ga-IE"/>
        </w:rPr>
      </w:pPr>
    </w:p>
    <w:p w14:paraId="413E4F9F" w14:textId="7814BA14" w:rsidR="0043032D" w:rsidRPr="009A52A8" w:rsidRDefault="00695DF1" w:rsidP="1EE4DB85">
      <w:pPr>
        <w:pStyle w:val="Altanliosta"/>
        <w:numPr>
          <w:ilvl w:val="0"/>
          <w:numId w:val="4"/>
        </w:numPr>
        <w:spacing w:line="360" w:lineRule="auto"/>
        <w:rPr>
          <w:b/>
          <w:bCs/>
          <w:color w:val="033841" w:themeColor="text2" w:themeShade="80"/>
          <w:lang w:val="ga-IE"/>
        </w:rPr>
      </w:pPr>
      <w:r w:rsidRPr="009A52A8">
        <w:rPr>
          <w:rFonts w:ascii="Helvetica" w:hAnsi="Helvetica" w:cs="Helvetica"/>
          <w:b/>
          <w:bCs/>
          <w:color w:val="033841" w:themeColor="text2" w:themeShade="80"/>
          <w:lang w:val="ga-IE"/>
        </w:rPr>
        <w:t xml:space="preserve">Frásaí coitianta a úsáidtear </w:t>
      </w:r>
      <w:r w:rsidR="005C5208" w:rsidRPr="009A52A8">
        <w:rPr>
          <w:rFonts w:ascii="Helvetica" w:hAnsi="Helvetica" w:cs="Helvetica"/>
          <w:b/>
          <w:bCs/>
          <w:color w:val="033841" w:themeColor="text2" w:themeShade="80"/>
          <w:lang w:val="ga-IE"/>
        </w:rPr>
        <w:t xml:space="preserve">nuair a </w:t>
      </w:r>
      <w:r w:rsidR="00930EAB" w:rsidRPr="009A52A8">
        <w:rPr>
          <w:rFonts w:ascii="Helvetica" w:hAnsi="Helvetica" w:cs="Helvetica"/>
          <w:b/>
          <w:bCs/>
          <w:color w:val="033841" w:themeColor="text2" w:themeShade="80"/>
          <w:lang w:val="ga-IE"/>
        </w:rPr>
        <w:t>sceitear rún</w:t>
      </w:r>
    </w:p>
    <w:p w14:paraId="57BF7CD2" w14:textId="199CE4BA" w:rsidR="001D25A5" w:rsidRPr="009A52A8" w:rsidRDefault="00930EAB" w:rsidP="1EE4DB85">
      <w:pPr>
        <w:pStyle w:val="Altanliosta"/>
        <w:spacing w:line="360" w:lineRule="auto"/>
        <w:ind w:left="360"/>
        <w:rPr>
          <w:rFonts w:ascii="Helvetica" w:hAnsi="Helvetica" w:cs="Helvetica"/>
          <w:color w:val="033841" w:themeColor="text2" w:themeShade="80"/>
          <w:lang w:val="ga-IE"/>
        </w:rPr>
      </w:pPr>
      <w:r w:rsidRPr="009A52A8">
        <w:rPr>
          <w:rFonts w:ascii="Helvetica" w:hAnsi="Helvetica" w:cs="Helvetica"/>
          <w:color w:val="033841" w:themeColor="text2" w:themeShade="80"/>
          <w:lang w:val="ga-IE"/>
        </w:rPr>
        <w:t xml:space="preserve">Bí ag obair leis na daoine eile sa ghrúpa. An cuimhin libh na frásaí ar fad </w:t>
      </w:r>
      <w:r w:rsidR="00EF162C" w:rsidRPr="009A52A8">
        <w:rPr>
          <w:rFonts w:ascii="Helvetica" w:hAnsi="Helvetica" w:cs="Helvetica"/>
          <w:color w:val="033841" w:themeColor="text2" w:themeShade="80"/>
          <w:lang w:val="ga-IE"/>
        </w:rPr>
        <w:t xml:space="preserve">san fhíseán </w:t>
      </w:r>
      <w:r w:rsidR="00EC4847" w:rsidRPr="009A52A8">
        <w:rPr>
          <w:rFonts w:ascii="Helvetica" w:hAnsi="Helvetica" w:cs="Helvetica"/>
          <w:color w:val="033841" w:themeColor="text2" w:themeShade="80"/>
          <w:lang w:val="ga-IE"/>
        </w:rPr>
        <w:t xml:space="preserve">a </w:t>
      </w:r>
      <w:r w:rsidR="00274538" w:rsidRPr="009A52A8">
        <w:rPr>
          <w:rFonts w:ascii="Helvetica" w:hAnsi="Helvetica" w:cs="Helvetica"/>
          <w:color w:val="033841" w:themeColor="text2" w:themeShade="80"/>
          <w:lang w:val="ga-IE"/>
        </w:rPr>
        <w:t xml:space="preserve">úsáidtear </w:t>
      </w:r>
      <w:r w:rsidR="00EF162C" w:rsidRPr="009A52A8">
        <w:rPr>
          <w:rFonts w:ascii="Helvetica" w:hAnsi="Helvetica" w:cs="Helvetica"/>
          <w:color w:val="033841" w:themeColor="text2" w:themeShade="80"/>
          <w:lang w:val="ga-IE"/>
        </w:rPr>
        <w:t xml:space="preserve">chun rún a insint? </w:t>
      </w:r>
      <w:r w:rsidR="007573D7" w:rsidRPr="009A52A8">
        <w:rPr>
          <w:rFonts w:ascii="Helvetica" w:hAnsi="Helvetica" w:cs="Helvetica"/>
          <w:color w:val="033841" w:themeColor="text2" w:themeShade="80"/>
          <w:lang w:val="ga-IE"/>
        </w:rPr>
        <w:t>Breacaigí síos anois iad sa tábla thíos.</w:t>
      </w:r>
    </w:p>
    <w:tbl>
      <w:tblPr>
        <w:tblStyle w:val="Tblagreille1adrom-Aiceann1"/>
        <w:tblW w:w="0" w:type="auto"/>
        <w:tblInd w:w="421" w:type="dxa"/>
        <w:tblLook w:val="0480" w:firstRow="0" w:lastRow="0" w:firstColumn="1" w:lastColumn="0" w:noHBand="0" w:noVBand="1"/>
      </w:tblPr>
      <w:tblGrid>
        <w:gridCol w:w="4657"/>
        <w:gridCol w:w="4658"/>
      </w:tblGrid>
      <w:tr w:rsidR="00FE64AA" w:rsidRPr="009A52A8" w14:paraId="14011E5B" w14:textId="77777777" w:rsidTr="1EE4DB85">
        <w:tc>
          <w:tcPr>
            <w:cnfStyle w:val="001000000000" w:firstRow="0" w:lastRow="0" w:firstColumn="1" w:lastColumn="0" w:oddVBand="0" w:evenVBand="0" w:oddHBand="0" w:evenHBand="0" w:firstRowFirstColumn="0" w:firstRowLastColumn="0" w:lastRowFirstColumn="0" w:lastRowLastColumn="0"/>
            <w:tcW w:w="4657" w:type="dxa"/>
            <w:shd w:val="clear" w:color="auto" w:fill="B8F1FB" w:themeFill="text2" w:themeFillTint="33"/>
          </w:tcPr>
          <w:p w14:paraId="15E67010" w14:textId="5603B9B8" w:rsidR="00FA2363" w:rsidRPr="009A52A8" w:rsidRDefault="6D64C667" w:rsidP="1EE4DB85">
            <w:pPr>
              <w:spacing w:before="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Aird</w:t>
            </w:r>
            <w:r w:rsidR="5994BA7D" w:rsidRPr="009A52A8">
              <w:rPr>
                <w:rFonts w:ascii="Helvetica" w:hAnsi="Helvetica" w:cs="Helvetica"/>
                <w:color w:val="262626" w:themeColor="text1" w:themeTint="D9"/>
                <w:kern w:val="2"/>
                <w:lang w:eastAsia="en-US"/>
                <w14:ligatures w14:val="standardContextual"/>
              </w:rPr>
              <w:t xml:space="preserve"> duine a fháil</w:t>
            </w:r>
          </w:p>
        </w:tc>
        <w:tc>
          <w:tcPr>
            <w:tcW w:w="4658" w:type="dxa"/>
            <w:shd w:val="clear" w:color="auto" w:fill="B8F1FB" w:themeFill="text2" w:themeFillTint="33"/>
          </w:tcPr>
          <w:p w14:paraId="4465E4A3" w14:textId="20C839DC" w:rsidR="007209F4" w:rsidRPr="009A52A8" w:rsidRDefault="6D64C667" w:rsidP="1EE4DB85">
            <w:pPr>
              <w:spacing w:before="0"/>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Spéis duine</w:t>
            </w:r>
            <w:r w:rsidR="35AADB82" w:rsidRPr="009A52A8">
              <w:rPr>
                <w:rFonts w:ascii="Helvetica" w:hAnsi="Helvetica" w:cs="Helvetica"/>
                <w:b/>
                <w:bCs/>
                <w:color w:val="262626" w:themeColor="text1" w:themeTint="D9"/>
                <w:kern w:val="2"/>
                <w:lang w:eastAsia="en-US"/>
                <w14:ligatures w14:val="standardContextual"/>
              </w:rPr>
              <w:t xml:space="preserve"> a mhúscailt</w:t>
            </w:r>
          </w:p>
        </w:tc>
      </w:tr>
      <w:tr w:rsidR="00FE64AA" w:rsidRPr="009A52A8" w14:paraId="1CFD7BCC" w14:textId="77777777" w:rsidTr="1EE4DB85">
        <w:tc>
          <w:tcPr>
            <w:cnfStyle w:val="001000000000" w:firstRow="0" w:lastRow="0" w:firstColumn="1" w:lastColumn="0" w:oddVBand="0" w:evenVBand="0" w:oddHBand="0" w:evenHBand="0" w:firstRowFirstColumn="0" w:firstRowLastColumn="0" w:lastRowFirstColumn="0" w:lastRowLastColumn="0"/>
            <w:tcW w:w="4657" w:type="dxa"/>
          </w:tcPr>
          <w:p w14:paraId="0F046310" w14:textId="6674FB1B" w:rsidR="00FA2363" w:rsidRPr="009A52A8" w:rsidRDefault="24F6E984" w:rsidP="1EE4DB85">
            <w:pPr>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Cogar</w:t>
            </w:r>
            <w:r w:rsidR="7C2AF656" w:rsidRPr="009A52A8">
              <w:rPr>
                <w:rFonts w:ascii="Helvetica" w:hAnsi="Helvetica" w:cs="Helvetica"/>
                <w:b w:val="0"/>
                <w:bCs w:val="0"/>
                <w:color w:val="262626" w:themeColor="text1" w:themeTint="D9"/>
                <w:kern w:val="2"/>
                <w:lang w:eastAsia="en-US"/>
                <w14:ligatures w14:val="standardContextual"/>
              </w:rPr>
              <w:t>!</w:t>
            </w:r>
          </w:p>
          <w:p w14:paraId="008435E1" w14:textId="77777777" w:rsidR="00BD3F55" w:rsidRDefault="00BD3F55" w:rsidP="1EE4DB85">
            <w:pPr>
              <w:rPr>
                <w:rFonts w:ascii="Helvetica" w:hAnsi="Helvetica" w:cs="Helvetica"/>
                <w:b w:val="0"/>
                <w:bCs w:val="0"/>
                <w:color w:val="262626" w:themeColor="text1" w:themeTint="D9"/>
                <w:kern w:val="2"/>
                <w:lang w:eastAsia="en-US"/>
                <w14:ligatures w14:val="standardContextual"/>
              </w:rPr>
            </w:pPr>
          </w:p>
          <w:p w14:paraId="09F63412" w14:textId="77777777" w:rsidR="006D5140" w:rsidRPr="009A52A8" w:rsidRDefault="006D5140" w:rsidP="1EE4DB85">
            <w:pPr>
              <w:rPr>
                <w:rFonts w:ascii="Helvetica" w:hAnsi="Helvetica" w:cs="Helvetica"/>
                <w:color w:val="262626" w:themeColor="text1" w:themeTint="D9"/>
                <w:kern w:val="2"/>
                <w:lang w:eastAsia="en-US"/>
                <w14:ligatures w14:val="standardContextual"/>
              </w:rPr>
            </w:pPr>
          </w:p>
        </w:tc>
        <w:tc>
          <w:tcPr>
            <w:tcW w:w="4658" w:type="dxa"/>
          </w:tcPr>
          <w:p w14:paraId="4538540E" w14:textId="567DEAC7" w:rsidR="00FA2363" w:rsidRPr="009A52A8" w:rsidRDefault="24F6E984" w:rsidP="1EE4DB8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Fan go gcloisfidh tú …</w:t>
            </w:r>
          </w:p>
        </w:tc>
      </w:tr>
      <w:tr w:rsidR="00FE64AA" w:rsidRPr="009A52A8" w14:paraId="63C11368" w14:textId="77777777" w:rsidTr="1EE4DB85">
        <w:tc>
          <w:tcPr>
            <w:cnfStyle w:val="001000000000" w:firstRow="0" w:lastRow="0" w:firstColumn="1" w:lastColumn="0" w:oddVBand="0" w:evenVBand="0" w:oddHBand="0" w:evenHBand="0" w:firstRowFirstColumn="0" w:firstRowLastColumn="0" w:lastRowFirstColumn="0" w:lastRowLastColumn="0"/>
            <w:tcW w:w="4657" w:type="dxa"/>
            <w:shd w:val="clear" w:color="auto" w:fill="B8F1FB" w:themeFill="text2" w:themeFillTint="33"/>
          </w:tcPr>
          <w:p w14:paraId="43830B5D" w14:textId="54DE1AE2" w:rsidR="00FA2363" w:rsidRPr="009A52A8" w:rsidRDefault="7319739B" w:rsidP="1EE4DB85">
            <w:pPr>
              <w:spacing w:before="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Ag i</w:t>
            </w:r>
            <w:r w:rsidR="6D64C667" w:rsidRPr="009A52A8">
              <w:rPr>
                <w:rFonts w:ascii="Helvetica" w:hAnsi="Helvetica" w:cs="Helvetica"/>
                <w:color w:val="262626" w:themeColor="text1" w:themeTint="D9"/>
                <w:kern w:val="2"/>
                <w:lang w:eastAsia="en-US"/>
                <w14:ligatures w14:val="standardContextual"/>
              </w:rPr>
              <w:t>mpí ar dhuine gan an rún a sceitheadh</w:t>
            </w:r>
          </w:p>
        </w:tc>
        <w:tc>
          <w:tcPr>
            <w:tcW w:w="4658" w:type="dxa"/>
            <w:shd w:val="clear" w:color="auto" w:fill="B8F1FB" w:themeFill="text2" w:themeFillTint="33"/>
          </w:tcPr>
          <w:p w14:paraId="1557C8DA" w14:textId="67BA2A2A" w:rsidR="00FA2363" w:rsidRPr="009A52A8" w:rsidRDefault="0F29D83B" w:rsidP="1EE4DB85">
            <w:pPr>
              <w:spacing w:before="0"/>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Ag rá go gcoinneoidh tú an rún</w:t>
            </w:r>
          </w:p>
        </w:tc>
      </w:tr>
      <w:tr w:rsidR="00FE64AA" w:rsidRPr="009A52A8" w14:paraId="5699FF6E" w14:textId="77777777" w:rsidTr="1EE4DB85">
        <w:tc>
          <w:tcPr>
            <w:cnfStyle w:val="001000000000" w:firstRow="0" w:lastRow="0" w:firstColumn="1" w:lastColumn="0" w:oddVBand="0" w:evenVBand="0" w:oddHBand="0" w:evenHBand="0" w:firstRowFirstColumn="0" w:firstRowLastColumn="0" w:lastRowFirstColumn="0" w:lastRowLastColumn="0"/>
            <w:tcW w:w="4657" w:type="dxa"/>
          </w:tcPr>
          <w:p w14:paraId="10AAA5E1" w14:textId="7FDF57B4" w:rsidR="00FA2363" w:rsidRPr="009A52A8" w:rsidRDefault="24F6E984" w:rsidP="1EE4DB85">
            <w:pPr>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Ná habair tada …</w:t>
            </w:r>
          </w:p>
          <w:p w14:paraId="6B2308BE" w14:textId="77777777" w:rsidR="00887122" w:rsidRPr="009A52A8" w:rsidRDefault="00887122" w:rsidP="1EE4DB85">
            <w:pPr>
              <w:rPr>
                <w:rFonts w:ascii="Helvetica" w:hAnsi="Helvetica" w:cs="Helvetica"/>
                <w:b w:val="0"/>
                <w:bCs w:val="0"/>
                <w:color w:val="262626" w:themeColor="text1" w:themeTint="D9"/>
                <w:kern w:val="2"/>
                <w:lang w:eastAsia="en-US"/>
                <w14:ligatures w14:val="standardContextual"/>
              </w:rPr>
            </w:pPr>
          </w:p>
          <w:p w14:paraId="0112702D" w14:textId="77777777" w:rsidR="00BD3F55" w:rsidRPr="009A52A8" w:rsidRDefault="00BD3F55" w:rsidP="1EE4DB85">
            <w:pPr>
              <w:rPr>
                <w:rFonts w:ascii="Helvetica" w:hAnsi="Helvetica" w:cs="Helvetica"/>
                <w:color w:val="262626" w:themeColor="text1" w:themeTint="D9"/>
                <w:kern w:val="2"/>
                <w:lang w:eastAsia="en-US"/>
                <w14:ligatures w14:val="standardContextual"/>
              </w:rPr>
            </w:pPr>
          </w:p>
        </w:tc>
        <w:tc>
          <w:tcPr>
            <w:tcW w:w="4658" w:type="dxa"/>
          </w:tcPr>
          <w:p w14:paraId="3B661756" w14:textId="63FB0AAC" w:rsidR="00FA2363" w:rsidRPr="009A52A8" w:rsidRDefault="24F6E984" w:rsidP="1EE4DB8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Geallaim duit!</w:t>
            </w:r>
          </w:p>
        </w:tc>
      </w:tr>
    </w:tbl>
    <w:p w14:paraId="0C713436" w14:textId="77777777" w:rsidR="007D1B52" w:rsidRPr="006D5140" w:rsidRDefault="007D1B52" w:rsidP="006D5140">
      <w:pPr>
        <w:spacing w:line="360" w:lineRule="auto"/>
        <w:rPr>
          <w:b/>
          <w:bCs/>
          <w:color w:val="033841" w:themeColor="text2" w:themeShade="80"/>
        </w:rPr>
      </w:pPr>
    </w:p>
    <w:p w14:paraId="75E95C8C" w14:textId="6BF073D5" w:rsidR="007020FD" w:rsidRPr="009A52A8" w:rsidRDefault="007020FD" w:rsidP="1EE4DB85">
      <w:pPr>
        <w:pStyle w:val="Altanliosta"/>
        <w:numPr>
          <w:ilvl w:val="0"/>
          <w:numId w:val="4"/>
        </w:numPr>
        <w:spacing w:line="360" w:lineRule="auto"/>
        <w:rPr>
          <w:b/>
          <w:bCs/>
          <w:color w:val="033841" w:themeColor="text2" w:themeShade="80"/>
          <w:lang w:val="ga-IE"/>
        </w:rPr>
      </w:pPr>
      <w:r w:rsidRPr="009A52A8">
        <w:rPr>
          <w:rFonts w:ascii="Helvetica" w:hAnsi="Helvetica" w:cs="Helvetica"/>
          <w:b/>
          <w:bCs/>
          <w:color w:val="033841" w:themeColor="text2" w:themeShade="80"/>
          <w:lang w:val="ga-IE"/>
        </w:rPr>
        <w:t xml:space="preserve">Frásaí coitianta a úsáidtear nuair </w:t>
      </w:r>
      <w:r w:rsidR="004C0F7C" w:rsidRPr="009A52A8">
        <w:rPr>
          <w:rFonts w:ascii="Helvetica" w:hAnsi="Helvetica" w:cs="Helvetica"/>
          <w:b/>
          <w:bCs/>
          <w:color w:val="033841" w:themeColor="text2" w:themeShade="80"/>
          <w:lang w:val="ga-IE"/>
        </w:rPr>
        <w:t>nach rún é ar chor ar bith</w:t>
      </w:r>
    </w:p>
    <w:p w14:paraId="149067D0" w14:textId="6DA625B1" w:rsidR="007020FD" w:rsidRPr="009A52A8" w:rsidRDefault="004C0F7C" w:rsidP="1EE4DB85">
      <w:pPr>
        <w:pStyle w:val="Altanliosta"/>
        <w:spacing w:line="360" w:lineRule="auto"/>
        <w:ind w:left="360"/>
        <w:rPr>
          <w:rFonts w:ascii="Helvetica" w:hAnsi="Helvetica" w:cs="Helvetica"/>
          <w:color w:val="033841" w:themeColor="text2" w:themeShade="80"/>
          <w:lang w:val="ga-IE"/>
        </w:rPr>
      </w:pPr>
      <w:r w:rsidRPr="009A52A8">
        <w:rPr>
          <w:rFonts w:ascii="Helvetica" w:hAnsi="Helvetica" w:cs="Helvetica"/>
          <w:color w:val="033841" w:themeColor="text2" w:themeShade="80"/>
          <w:lang w:val="ga-IE"/>
        </w:rPr>
        <w:t xml:space="preserve">Tarlaíonn sé go minic </w:t>
      </w:r>
      <w:r w:rsidR="008613B1" w:rsidRPr="009A52A8">
        <w:rPr>
          <w:rFonts w:ascii="Helvetica" w:hAnsi="Helvetica" w:cs="Helvetica"/>
          <w:color w:val="033841" w:themeColor="text2" w:themeShade="80"/>
          <w:lang w:val="ga-IE"/>
        </w:rPr>
        <w:t>go sceitear rún leat ach go bhfuil an t</w:t>
      </w:r>
      <w:r w:rsidR="00C83AFE">
        <w:rPr>
          <w:rFonts w:ascii="Helvetica" w:hAnsi="Helvetica" w:cs="Helvetica"/>
          <w:color w:val="033841" w:themeColor="text2" w:themeShade="80"/>
          <w:lang w:val="ga-IE"/>
        </w:rPr>
        <w:noBreakHyphen/>
      </w:r>
      <w:r w:rsidR="008613B1" w:rsidRPr="009A52A8">
        <w:rPr>
          <w:rFonts w:ascii="Helvetica" w:hAnsi="Helvetica" w:cs="Helvetica"/>
          <w:color w:val="033841" w:themeColor="text2" w:themeShade="80"/>
          <w:lang w:val="ga-IE"/>
        </w:rPr>
        <w:t xml:space="preserve">eolas sin agat le fada agus nach rún ar chor ar bith é. </w:t>
      </w:r>
      <w:r w:rsidR="008B68A5" w:rsidRPr="009A52A8">
        <w:rPr>
          <w:rFonts w:ascii="Helvetica" w:hAnsi="Helvetica" w:cs="Helvetica"/>
          <w:color w:val="033841" w:themeColor="text2" w:themeShade="80"/>
          <w:lang w:val="ga-IE"/>
        </w:rPr>
        <w:t xml:space="preserve">Cad iad na frásaí </w:t>
      </w:r>
      <w:r w:rsidR="00E4429E" w:rsidRPr="009A52A8">
        <w:rPr>
          <w:rFonts w:ascii="Helvetica" w:hAnsi="Helvetica" w:cs="Helvetica"/>
          <w:color w:val="033841" w:themeColor="text2" w:themeShade="80"/>
          <w:lang w:val="ga-IE"/>
        </w:rPr>
        <w:t>a</w:t>
      </w:r>
      <w:r w:rsidR="00605E53" w:rsidRPr="009A52A8">
        <w:rPr>
          <w:lang w:val="ga-IE"/>
        </w:rPr>
        <w:t xml:space="preserve"> </w:t>
      </w:r>
      <w:r w:rsidR="00605E53" w:rsidRPr="009A52A8">
        <w:rPr>
          <w:rFonts w:ascii="Helvetica" w:hAnsi="Helvetica" w:cs="Helvetica"/>
          <w:color w:val="033841" w:themeColor="text2" w:themeShade="80"/>
          <w:lang w:val="ga-IE"/>
        </w:rPr>
        <w:t xml:space="preserve">úsáidtear </w:t>
      </w:r>
      <w:r w:rsidR="00521852" w:rsidRPr="009A52A8">
        <w:rPr>
          <w:rFonts w:ascii="Helvetica" w:hAnsi="Helvetica" w:cs="Helvetica"/>
          <w:color w:val="033841" w:themeColor="text2" w:themeShade="80"/>
          <w:lang w:val="ga-IE"/>
        </w:rPr>
        <w:t xml:space="preserve">sa chás sin? </w:t>
      </w:r>
      <w:r w:rsidR="008C5301" w:rsidRPr="009A52A8">
        <w:rPr>
          <w:rFonts w:ascii="Helvetica" w:hAnsi="Helvetica" w:cs="Helvetica"/>
          <w:color w:val="033841" w:themeColor="text2" w:themeShade="80"/>
          <w:lang w:val="ga-IE"/>
        </w:rPr>
        <w:t>Mar shampla</w:t>
      </w:r>
      <w:r w:rsidR="00CF6D7E" w:rsidRPr="009A52A8">
        <w:rPr>
          <w:rFonts w:ascii="Helvetica" w:hAnsi="Helvetica" w:cs="Helvetica"/>
          <w:color w:val="033841" w:themeColor="text2" w:themeShade="80"/>
          <w:lang w:val="ga-IE"/>
        </w:rPr>
        <w:t xml:space="preserve">, </w:t>
      </w:r>
      <w:r w:rsidR="00CF6D7E" w:rsidRPr="009A52A8">
        <w:rPr>
          <w:rFonts w:ascii="Helvetica" w:hAnsi="Helvetica" w:cs="Helvetica"/>
          <w:i/>
          <w:iCs/>
          <w:color w:val="033841" w:themeColor="text2" w:themeShade="80"/>
          <w:lang w:val="ga-IE"/>
        </w:rPr>
        <w:t>Sure, I’ve known that for ages</w:t>
      </w:r>
      <w:r w:rsidR="00CF6D7E" w:rsidRPr="009A52A8">
        <w:rPr>
          <w:rFonts w:ascii="Helvetica" w:hAnsi="Helvetica" w:cs="Helvetica"/>
          <w:color w:val="033841" w:themeColor="text2" w:themeShade="80"/>
          <w:lang w:val="ga-IE"/>
        </w:rPr>
        <w:t xml:space="preserve"> i mBéarla. Breacaigí síos bhur gcuid frásaí sa bhosca</w:t>
      </w:r>
      <w:r w:rsidR="003C059A" w:rsidRPr="009A52A8">
        <w:rPr>
          <w:rFonts w:ascii="Helvetica" w:hAnsi="Helvetica" w:cs="Helvetica"/>
          <w:color w:val="033841" w:themeColor="text2" w:themeShade="80"/>
          <w:lang w:val="ga-IE"/>
        </w:rPr>
        <w:t>:</w:t>
      </w:r>
    </w:p>
    <w:p w14:paraId="78DB5F68" w14:textId="77777777" w:rsidR="003C059A" w:rsidRPr="009A52A8" w:rsidRDefault="003C059A" w:rsidP="1EE4DB85">
      <w:pPr>
        <w:pStyle w:val="Altanliosta"/>
        <w:spacing w:line="360" w:lineRule="auto"/>
        <w:ind w:left="360"/>
        <w:rPr>
          <w:rFonts w:ascii="Helvetica" w:hAnsi="Helvetica" w:cs="Helvetica"/>
          <w:color w:val="033841" w:themeColor="text2" w:themeShade="80"/>
          <w:lang w:val="ga-IE"/>
        </w:rPr>
      </w:pPr>
    </w:p>
    <w:tbl>
      <w:tblPr>
        <w:tblStyle w:val="Tblagreille1adrom-Aiceann1"/>
        <w:tblW w:w="0" w:type="auto"/>
        <w:tblInd w:w="421" w:type="dxa"/>
        <w:tblLook w:val="0480" w:firstRow="0" w:lastRow="0" w:firstColumn="1" w:lastColumn="0" w:noHBand="0" w:noVBand="1"/>
      </w:tblPr>
      <w:tblGrid>
        <w:gridCol w:w="9315"/>
      </w:tblGrid>
      <w:tr w:rsidR="002D71CC" w:rsidRPr="009A52A8" w14:paraId="2407CF87" w14:textId="77777777" w:rsidTr="1EE4DB85">
        <w:tc>
          <w:tcPr>
            <w:cnfStyle w:val="001000000000" w:firstRow="0" w:lastRow="0" w:firstColumn="1" w:lastColumn="0" w:oddVBand="0" w:evenVBand="0" w:oddHBand="0" w:evenHBand="0" w:firstRowFirstColumn="0" w:firstRowLastColumn="0" w:lastRowFirstColumn="0" w:lastRowLastColumn="0"/>
            <w:tcW w:w="9315" w:type="dxa"/>
            <w:shd w:val="clear" w:color="auto" w:fill="B8F1FB" w:themeFill="text2" w:themeFillTint="33"/>
          </w:tcPr>
          <w:p w14:paraId="09E4A7D8" w14:textId="36929ECD" w:rsidR="003C059A" w:rsidRPr="009A52A8" w:rsidRDefault="5A14AA4F" w:rsidP="1EE4DB85">
            <w:pPr>
              <w:pStyle w:val="Altanliosta"/>
              <w:spacing w:after="0" w:line="240" w:lineRule="auto"/>
              <w:ind w:left="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Ag rá go bhfuil an rún ar eolas agat</w:t>
            </w:r>
          </w:p>
        </w:tc>
      </w:tr>
      <w:tr w:rsidR="002D71CC" w:rsidRPr="009A52A8" w14:paraId="5D2B25C4" w14:textId="77777777" w:rsidTr="1EE4DB85">
        <w:tc>
          <w:tcPr>
            <w:cnfStyle w:val="001000000000" w:firstRow="0" w:lastRow="0" w:firstColumn="1" w:lastColumn="0" w:oddVBand="0" w:evenVBand="0" w:oddHBand="0" w:evenHBand="0" w:firstRowFirstColumn="0" w:firstRowLastColumn="0" w:lastRowFirstColumn="0" w:lastRowLastColumn="0"/>
            <w:tcW w:w="9315" w:type="dxa"/>
          </w:tcPr>
          <w:p w14:paraId="0EFEC1FA" w14:textId="77777777" w:rsidR="003C059A" w:rsidRPr="009A52A8" w:rsidRDefault="003C059A" w:rsidP="1EE4DB85">
            <w:pPr>
              <w:pStyle w:val="Altanliosta"/>
              <w:spacing w:line="240" w:lineRule="auto"/>
              <w:ind w:left="0"/>
              <w:rPr>
                <w:rFonts w:ascii="Helvetica" w:hAnsi="Helvetica" w:cs="Helvetica"/>
                <w:b w:val="0"/>
                <w:bCs w:val="0"/>
                <w:color w:val="262626" w:themeColor="text1" w:themeTint="D9"/>
                <w:lang w:val="ga-IE"/>
              </w:rPr>
            </w:pPr>
          </w:p>
          <w:p w14:paraId="4882D948" w14:textId="7AD424F0" w:rsidR="003E530E" w:rsidRPr="009A52A8" w:rsidRDefault="0DCFEFC5" w:rsidP="1EE4DB85">
            <w:pPr>
              <w:pStyle w:val="Altanliosta"/>
              <w:spacing w:line="240" w:lineRule="auto"/>
              <w:ind w:left="0"/>
              <w:rPr>
                <w:rFonts w:ascii="Helvetica" w:hAnsi="Helvetica" w:cs="Helvetica"/>
                <w:color w:val="262626" w:themeColor="text1" w:themeTint="D9"/>
                <w:lang w:val="ga-IE"/>
              </w:rPr>
            </w:pPr>
            <w:r w:rsidRPr="009A52A8">
              <w:rPr>
                <w:rFonts w:ascii="Helvetica" w:hAnsi="Helvetica" w:cs="Helvetica"/>
                <w:b w:val="0"/>
                <w:bCs w:val="0"/>
                <w:color w:val="262626" w:themeColor="text1" w:themeTint="D9"/>
                <w:lang w:val="ga-IE"/>
              </w:rPr>
              <w:t>Ní haon rún é sin</w:t>
            </w:r>
            <w:r w:rsidR="00E35289" w:rsidRPr="009A52A8">
              <w:rPr>
                <w:rFonts w:ascii="Helvetica" w:hAnsi="Helvetica" w:cs="Helvetica"/>
                <w:b w:val="0"/>
                <w:bCs w:val="0"/>
                <w:color w:val="262626" w:themeColor="text1" w:themeTint="D9"/>
                <w:lang w:val="ga-IE"/>
              </w:rPr>
              <w:t>!</w:t>
            </w:r>
          </w:p>
          <w:p w14:paraId="666AEF1B" w14:textId="77777777" w:rsidR="002D71CC" w:rsidRPr="009A52A8" w:rsidRDefault="002D71CC" w:rsidP="1EE4DB85">
            <w:pPr>
              <w:pStyle w:val="Altanliosta"/>
              <w:spacing w:line="240" w:lineRule="auto"/>
              <w:ind w:left="0"/>
              <w:rPr>
                <w:rFonts w:ascii="Helvetica" w:hAnsi="Helvetica" w:cs="Helvetica"/>
                <w:color w:val="262626" w:themeColor="text1" w:themeTint="D9"/>
                <w:lang w:val="ga-IE"/>
              </w:rPr>
            </w:pPr>
          </w:p>
          <w:p w14:paraId="7F15EFBC" w14:textId="77777777" w:rsidR="00BD3F55" w:rsidRPr="009A52A8" w:rsidRDefault="00BD3F55" w:rsidP="1EE4DB85">
            <w:pPr>
              <w:spacing w:before="0" w:line="276" w:lineRule="auto"/>
              <w:rPr>
                <w:rFonts w:ascii="Helvetica" w:hAnsi="Helvetica" w:cs="Helvetica"/>
                <w:color w:val="262626" w:themeColor="text1" w:themeTint="D9"/>
              </w:rPr>
            </w:pPr>
          </w:p>
          <w:p w14:paraId="5D3DA638" w14:textId="77777777" w:rsidR="00E35289" w:rsidRPr="009A52A8" w:rsidRDefault="00E35289" w:rsidP="1EE4DB85">
            <w:pPr>
              <w:spacing w:before="0" w:line="276" w:lineRule="auto"/>
              <w:rPr>
                <w:rFonts w:ascii="Helvetica" w:hAnsi="Helvetica" w:cs="Helvetica"/>
                <w:color w:val="262626" w:themeColor="text1" w:themeTint="D9"/>
              </w:rPr>
            </w:pPr>
          </w:p>
          <w:p w14:paraId="2C875227" w14:textId="77777777" w:rsidR="00E35289" w:rsidRPr="009A52A8" w:rsidRDefault="00E35289" w:rsidP="1EE4DB85">
            <w:pPr>
              <w:spacing w:before="0" w:line="276" w:lineRule="auto"/>
              <w:rPr>
                <w:rFonts w:ascii="Helvetica" w:hAnsi="Helvetica" w:cs="Helvetica"/>
                <w:color w:val="262626" w:themeColor="text1" w:themeTint="D9"/>
              </w:rPr>
            </w:pPr>
          </w:p>
          <w:p w14:paraId="403BAADC" w14:textId="77777777" w:rsidR="00E35289" w:rsidRPr="009A52A8" w:rsidRDefault="00E35289" w:rsidP="1EE4DB85">
            <w:pPr>
              <w:spacing w:before="0" w:line="276" w:lineRule="auto"/>
              <w:rPr>
                <w:rFonts w:ascii="Helvetica" w:hAnsi="Helvetica" w:cs="Helvetica"/>
                <w:color w:val="262626" w:themeColor="text1" w:themeTint="D9"/>
              </w:rPr>
            </w:pPr>
          </w:p>
          <w:p w14:paraId="5AB14183" w14:textId="0F615CE2" w:rsidR="00E35289" w:rsidRPr="009A52A8" w:rsidRDefault="00E35289" w:rsidP="1EE4DB85">
            <w:pPr>
              <w:spacing w:before="0" w:line="276" w:lineRule="auto"/>
              <w:rPr>
                <w:rFonts w:ascii="Helvetica" w:hAnsi="Helvetica" w:cs="Helvetica"/>
                <w:b w:val="0"/>
                <w:bCs w:val="0"/>
                <w:color w:val="262626" w:themeColor="text1" w:themeTint="D9"/>
              </w:rPr>
            </w:pPr>
          </w:p>
        </w:tc>
      </w:tr>
    </w:tbl>
    <w:p w14:paraId="13678A6A" w14:textId="77777777" w:rsidR="00BD3F55" w:rsidRPr="009A52A8" w:rsidRDefault="00BD3F55" w:rsidP="1EE4DB85">
      <w:pPr>
        <w:spacing w:line="360" w:lineRule="auto"/>
        <w:rPr>
          <w:rFonts w:ascii="Helvetica" w:hAnsi="Helvetica" w:cs="Helvetica"/>
          <w:color w:val="033841" w:themeColor="text2" w:themeShade="80"/>
        </w:rPr>
      </w:pPr>
    </w:p>
    <w:p w14:paraId="56250D1D" w14:textId="3FD6C92D" w:rsidR="00C30767" w:rsidRPr="009A52A8" w:rsidRDefault="00C30767" w:rsidP="1EE4DB85">
      <w:pPr>
        <w:rPr>
          <w:rFonts w:ascii="Helvetica" w:hAnsi="Helvetica" w:cs="Helvetica"/>
          <w:color w:val="033841" w:themeColor="text2" w:themeShade="80"/>
          <w:kern w:val="2"/>
          <w:lang w:eastAsia="en-US"/>
          <w14:ligatures w14:val="standardContextual"/>
        </w:rPr>
      </w:pPr>
      <w:r w:rsidRPr="009A52A8">
        <w:rPr>
          <w:rFonts w:ascii="Helvetica" w:hAnsi="Helvetica" w:cs="Helvetica"/>
          <w:color w:val="033841" w:themeColor="text2" w:themeShade="80"/>
        </w:rPr>
        <w:br w:type="page"/>
      </w:r>
    </w:p>
    <w:p w14:paraId="2DF08BA8" w14:textId="77777777" w:rsidR="00BD3F55" w:rsidRPr="009A52A8" w:rsidRDefault="00BD3F55" w:rsidP="1EE4DB85">
      <w:pPr>
        <w:pStyle w:val="Altanliosta"/>
        <w:spacing w:line="360" w:lineRule="auto"/>
        <w:ind w:left="360"/>
        <w:rPr>
          <w:rFonts w:ascii="Helvetica" w:hAnsi="Helvetica" w:cs="Helvetica"/>
          <w:color w:val="033841" w:themeColor="text2" w:themeShade="80"/>
          <w:lang w:val="ga-IE"/>
        </w:rPr>
      </w:pPr>
    </w:p>
    <w:p w14:paraId="2D766C65" w14:textId="1D507665" w:rsidR="00C11659" w:rsidRPr="009A52A8" w:rsidRDefault="00C11659" w:rsidP="1EE4DB85">
      <w:pPr>
        <w:pStyle w:val="Altanliosta"/>
        <w:numPr>
          <w:ilvl w:val="0"/>
          <w:numId w:val="4"/>
        </w:numPr>
        <w:spacing w:after="0" w:line="360" w:lineRule="auto"/>
        <w:jc w:val="both"/>
        <w:outlineLvl w:val="1"/>
        <w:rPr>
          <w:rFonts w:ascii="Helvetica" w:hAnsi="Helvetica" w:cs="Helvetica"/>
          <w:b/>
          <w:bCs/>
          <w:color w:val="033841" w:themeColor="text2" w:themeShade="80"/>
          <w:lang w:val="ga-IE"/>
        </w:rPr>
      </w:pPr>
      <w:r w:rsidRPr="009A52A8">
        <w:rPr>
          <w:rFonts w:ascii="Helvetica" w:hAnsi="Helvetica" w:cs="Helvetica"/>
          <w:b/>
          <w:bCs/>
          <w:color w:val="033841" w:themeColor="text2" w:themeShade="80"/>
          <w:lang w:val="ga-IE"/>
        </w:rPr>
        <w:t>Rólghníomhaíochtaí</w:t>
      </w:r>
    </w:p>
    <w:p w14:paraId="33291B9C" w14:textId="751C433E" w:rsidR="00C11659" w:rsidRPr="009A52A8" w:rsidRDefault="00C11659" w:rsidP="1EE4DB85">
      <w:pPr>
        <w:spacing w:before="0" w:line="360" w:lineRule="auto"/>
        <w:ind w:left="357"/>
        <w:contextualSpacing/>
        <w:jc w:val="both"/>
        <w:outlineLvl w:val="1"/>
        <w:rPr>
          <w:rFonts w:ascii="Helvetica" w:hAnsi="Helvetica" w:cs="Helvetica"/>
          <w:color w:val="033841" w:themeColor="text2" w:themeShade="80"/>
          <w:kern w:val="2"/>
          <w:lang w:eastAsia="en-US"/>
          <w14:ligatures w14:val="standardContextual"/>
        </w:rPr>
      </w:pPr>
      <w:r w:rsidRPr="009A52A8">
        <w:rPr>
          <w:rFonts w:ascii="Helvetica" w:hAnsi="Helvetica" w:cs="Helvetica"/>
          <w:color w:val="033841" w:themeColor="text2" w:themeShade="80"/>
          <w:kern w:val="2"/>
          <w:lang w:eastAsia="en-US"/>
          <w14:ligatures w14:val="standardContextual"/>
        </w:rPr>
        <w:t xml:space="preserve">Bígí ag obair i mbeirteanna anois </w:t>
      </w:r>
      <w:r w:rsidR="00E35289" w:rsidRPr="009A52A8">
        <w:rPr>
          <w:rFonts w:ascii="Helvetica" w:hAnsi="Helvetica" w:cs="Helvetica"/>
          <w:color w:val="033841" w:themeColor="text2" w:themeShade="80"/>
          <w:kern w:val="2"/>
          <w:lang w:eastAsia="en-US"/>
          <w14:ligatures w14:val="standardContextual"/>
        </w:rPr>
        <w:t>agus t</w:t>
      </w:r>
      <w:r w:rsidRPr="009A52A8">
        <w:rPr>
          <w:rFonts w:ascii="Helvetica" w:hAnsi="Helvetica" w:cs="Helvetica"/>
          <w:color w:val="033841" w:themeColor="text2" w:themeShade="80"/>
          <w:kern w:val="2"/>
          <w:lang w:eastAsia="en-US"/>
          <w14:ligatures w14:val="standardContextual"/>
        </w:rPr>
        <w:t xml:space="preserve">ugaigí faoi na rólghníomhaíochtaí seo a leanas. </w:t>
      </w:r>
      <w:r w:rsidR="00641D8E" w:rsidRPr="009A52A8">
        <w:rPr>
          <w:rFonts w:ascii="Helvetica" w:hAnsi="Helvetica" w:cs="Helvetica"/>
          <w:color w:val="033841" w:themeColor="text2" w:themeShade="80"/>
          <w:kern w:val="2"/>
          <w:lang w:eastAsia="en-US"/>
          <w14:ligatures w14:val="standardContextual"/>
        </w:rPr>
        <w:t>Ná déanaigí dearmad ar</w:t>
      </w:r>
      <w:r w:rsidR="00E35289" w:rsidRPr="009A52A8">
        <w:rPr>
          <w:rFonts w:ascii="Helvetica" w:hAnsi="Helvetica" w:cs="Helvetica"/>
          <w:color w:val="033841" w:themeColor="text2" w:themeShade="80"/>
          <w:kern w:val="2"/>
          <w:lang w:eastAsia="en-US"/>
          <w14:ligatures w14:val="standardContextual"/>
        </w:rPr>
        <w:t xml:space="preserve"> an obair ullmhúcháin</w:t>
      </w:r>
      <w:r w:rsidR="00641D8E" w:rsidRPr="009A52A8">
        <w:rPr>
          <w:rFonts w:ascii="Helvetica" w:hAnsi="Helvetica" w:cs="Helvetica"/>
          <w:color w:val="033841" w:themeColor="text2" w:themeShade="80"/>
          <w:kern w:val="2"/>
          <w:lang w:eastAsia="en-US"/>
          <w14:ligatures w14:val="standardContextual"/>
        </w:rPr>
        <w:t xml:space="preserve"> </w:t>
      </w:r>
      <w:r w:rsidR="00E35289" w:rsidRPr="009A52A8">
        <w:rPr>
          <w:rFonts w:ascii="Helvetica" w:hAnsi="Helvetica" w:cs="Helvetica"/>
          <w:color w:val="033841" w:themeColor="text2" w:themeShade="80"/>
          <w:kern w:val="2"/>
          <w:lang w:eastAsia="en-US"/>
          <w14:ligatures w14:val="standardContextual"/>
        </w:rPr>
        <w:t>ar fad</w:t>
      </w:r>
      <w:r w:rsidR="00641D8E" w:rsidRPr="009A52A8">
        <w:rPr>
          <w:rFonts w:ascii="Helvetica" w:hAnsi="Helvetica" w:cs="Helvetica"/>
          <w:color w:val="033841" w:themeColor="text2" w:themeShade="80"/>
          <w:kern w:val="2"/>
          <w:lang w:eastAsia="en-US"/>
          <w14:ligatures w14:val="standardContextual"/>
        </w:rPr>
        <w:t xml:space="preserve"> atá díreach</w:t>
      </w:r>
      <w:r w:rsidR="00E35289" w:rsidRPr="009A52A8">
        <w:rPr>
          <w:rFonts w:ascii="Helvetica" w:hAnsi="Helvetica" w:cs="Helvetica"/>
          <w:color w:val="033841" w:themeColor="text2" w:themeShade="80"/>
          <w:kern w:val="2"/>
          <w:lang w:eastAsia="en-US"/>
          <w14:ligatures w14:val="standardContextual"/>
        </w:rPr>
        <w:t xml:space="preserve"> déanta agaibh. </w:t>
      </w:r>
      <w:r w:rsidR="00BC437D" w:rsidRPr="009A52A8">
        <w:rPr>
          <w:rFonts w:ascii="Helvetica" w:hAnsi="Helvetica" w:cs="Helvetica"/>
          <w:color w:val="033841" w:themeColor="text2" w:themeShade="80"/>
          <w:kern w:val="2"/>
          <w:lang w:eastAsia="en-US"/>
          <w14:ligatures w14:val="standardContextual"/>
        </w:rPr>
        <w:t>Dé</w:t>
      </w:r>
      <w:r w:rsidR="009934BB" w:rsidRPr="009A52A8">
        <w:rPr>
          <w:rFonts w:ascii="Helvetica" w:hAnsi="Helvetica" w:cs="Helvetica"/>
          <w:color w:val="033841" w:themeColor="text2" w:themeShade="80"/>
          <w:kern w:val="2"/>
          <w:lang w:eastAsia="en-US"/>
          <w14:ligatures w14:val="standardContextual"/>
        </w:rPr>
        <w:t xml:space="preserve">anaigí sealaíocht </w:t>
      </w:r>
      <w:r w:rsidR="00274538" w:rsidRPr="009A52A8">
        <w:rPr>
          <w:rFonts w:ascii="Helvetica" w:hAnsi="Helvetica" w:cs="Helvetica"/>
          <w:color w:val="033841" w:themeColor="text2" w:themeShade="80"/>
          <w:kern w:val="2"/>
          <w:lang w:eastAsia="en-US"/>
          <w14:ligatures w14:val="standardContextual"/>
        </w:rPr>
        <w:t xml:space="preserve">ar </w:t>
      </w:r>
      <w:r w:rsidR="009934BB" w:rsidRPr="009A52A8">
        <w:rPr>
          <w:rFonts w:ascii="Helvetica" w:hAnsi="Helvetica" w:cs="Helvetica"/>
          <w:color w:val="033841" w:themeColor="text2" w:themeShade="80"/>
          <w:kern w:val="2"/>
          <w:lang w:eastAsia="en-US"/>
          <w14:ligatures w14:val="standardContextual"/>
        </w:rPr>
        <w:t xml:space="preserve">na rúin a insint dá chéile. </w:t>
      </w:r>
      <w:r w:rsidR="00007B5E" w:rsidRPr="009A52A8">
        <w:rPr>
          <w:rFonts w:ascii="Helvetica" w:hAnsi="Helvetica" w:cs="Helvetica"/>
          <w:color w:val="033841" w:themeColor="text2" w:themeShade="80"/>
          <w:kern w:val="2"/>
          <w:lang w:eastAsia="en-US"/>
          <w14:ligatures w14:val="standardContextual"/>
        </w:rPr>
        <w:t xml:space="preserve">Inseoidh duine A rún (a) do dhuine B agus inseoidh Duine B rún (b) do dhuine A agus mar sin ar aghaidh. </w:t>
      </w:r>
      <w:r w:rsidR="00D66DAE" w:rsidRPr="009A52A8">
        <w:rPr>
          <w:rFonts w:ascii="Helvetica" w:hAnsi="Helvetica" w:cs="Helvetica"/>
          <w:color w:val="033841" w:themeColor="text2" w:themeShade="80"/>
          <w:kern w:val="2"/>
          <w:lang w:eastAsia="en-US"/>
          <w14:ligatures w14:val="standardContextual"/>
        </w:rPr>
        <w:t xml:space="preserve">Bígí cinnte forbairt mhaith a dhéanamh ar </w:t>
      </w:r>
      <w:r w:rsidR="00D3075A" w:rsidRPr="009A52A8">
        <w:rPr>
          <w:rFonts w:ascii="Helvetica" w:hAnsi="Helvetica" w:cs="Helvetica"/>
          <w:color w:val="033841" w:themeColor="text2" w:themeShade="80"/>
          <w:kern w:val="2"/>
          <w:lang w:eastAsia="en-US"/>
          <w14:ligatures w14:val="standardContextual"/>
        </w:rPr>
        <w:t>gach comhrá. Mar shampla:</w:t>
      </w:r>
    </w:p>
    <w:p w14:paraId="5AE164E9" w14:textId="77777777" w:rsidR="00A96BDB" w:rsidRPr="009A52A8" w:rsidRDefault="00A96BDB" w:rsidP="1EE4DB85">
      <w:pPr>
        <w:spacing w:before="0" w:line="360" w:lineRule="auto"/>
        <w:ind w:left="357"/>
        <w:contextualSpacing/>
        <w:jc w:val="both"/>
        <w:outlineLvl w:val="1"/>
        <w:rPr>
          <w:rFonts w:ascii="Helvetica" w:hAnsi="Helvetica" w:cs="Helvetica"/>
          <w:color w:val="033841" w:themeColor="text2" w:themeShade="80"/>
          <w:kern w:val="2"/>
          <w:lang w:eastAsia="en-US"/>
          <w14:ligatures w14:val="standardContextual"/>
        </w:rPr>
      </w:pPr>
    </w:p>
    <w:p w14:paraId="73625BED" w14:textId="3274F7FB" w:rsidR="00A96BDB" w:rsidRPr="009A52A8" w:rsidRDefault="00E3441E" w:rsidP="1EE4DB85">
      <w:pPr>
        <w:spacing w:before="0" w:line="360" w:lineRule="auto"/>
        <w:ind w:left="357"/>
        <w:contextualSpacing/>
        <w:jc w:val="center"/>
        <w:outlineLvl w:val="1"/>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‘Abair le</w:t>
      </w:r>
      <w:r w:rsidR="004D71E6" w:rsidRPr="009A52A8">
        <w:rPr>
          <w:rFonts w:ascii="Helvetica" w:hAnsi="Helvetica" w:cs="Helvetica"/>
          <w:b/>
          <w:bCs/>
          <w:color w:val="262626" w:themeColor="text1" w:themeTint="D9"/>
          <w:kern w:val="2"/>
          <w:lang w:eastAsia="en-US"/>
          <w14:ligatures w14:val="standardContextual"/>
        </w:rPr>
        <w:t xml:space="preserve"> cara leat gur bhuaigh tú</w:t>
      </w:r>
      <w:r w:rsidR="004805C4" w:rsidRPr="009A52A8">
        <w:rPr>
          <w:rFonts w:ascii="Helvetica" w:hAnsi="Helvetica" w:cs="Helvetica"/>
          <w:b/>
          <w:bCs/>
          <w:color w:val="262626" w:themeColor="text1" w:themeTint="D9"/>
          <w:kern w:val="2"/>
          <w:lang w:eastAsia="en-US"/>
          <w14:ligatures w14:val="standardContextual"/>
        </w:rPr>
        <w:t xml:space="preserve"> €20,000, ach gan </w:t>
      </w:r>
      <w:r w:rsidR="00910BA7" w:rsidRPr="009A52A8">
        <w:rPr>
          <w:rFonts w:ascii="Helvetica" w:hAnsi="Helvetica" w:cs="Helvetica"/>
          <w:b/>
          <w:bCs/>
          <w:color w:val="262626" w:themeColor="text1" w:themeTint="D9"/>
          <w:kern w:val="2"/>
          <w:lang w:eastAsia="en-US"/>
          <w14:ligatures w14:val="standardContextual"/>
        </w:rPr>
        <w:t xml:space="preserve">é </w:t>
      </w:r>
      <w:r w:rsidR="004805C4" w:rsidRPr="009A52A8">
        <w:rPr>
          <w:rFonts w:ascii="Helvetica" w:hAnsi="Helvetica" w:cs="Helvetica"/>
          <w:b/>
          <w:bCs/>
          <w:color w:val="262626" w:themeColor="text1" w:themeTint="D9"/>
          <w:kern w:val="2"/>
          <w:lang w:eastAsia="en-US"/>
          <w14:ligatures w14:val="standardContextual"/>
        </w:rPr>
        <w:t>a rá le haon duine</w:t>
      </w:r>
      <w:r w:rsidR="00910BA7" w:rsidRPr="009A52A8">
        <w:rPr>
          <w:rFonts w:ascii="Helvetica" w:hAnsi="Helvetica" w:cs="Helvetica"/>
          <w:b/>
          <w:bCs/>
          <w:color w:val="262626" w:themeColor="text1" w:themeTint="D9"/>
          <w:kern w:val="2"/>
          <w:lang w:eastAsia="en-US"/>
          <w14:ligatures w14:val="standardContextual"/>
        </w:rPr>
        <w:t>.’</w:t>
      </w:r>
    </w:p>
    <w:p w14:paraId="39928AB4" w14:textId="77777777" w:rsidR="000A4F17" w:rsidRPr="009A52A8" w:rsidRDefault="000A4F17" w:rsidP="1EE4DB85">
      <w:pPr>
        <w:spacing w:before="0" w:line="360" w:lineRule="auto"/>
        <w:ind w:left="357"/>
        <w:contextualSpacing/>
        <w:jc w:val="center"/>
        <w:outlineLvl w:val="1"/>
        <w:rPr>
          <w:rFonts w:ascii="Helvetica" w:hAnsi="Helvetica" w:cs="Helvetica"/>
          <w:b/>
          <w:bCs/>
          <w:color w:val="262626" w:themeColor="text1" w:themeTint="D9"/>
          <w:kern w:val="2"/>
          <w:lang w:eastAsia="en-US"/>
          <w14:ligatures w14:val="standardContextual"/>
        </w:rPr>
      </w:pPr>
    </w:p>
    <w:tbl>
      <w:tblPr>
        <w:tblStyle w:val="Tblagreille1adrom-Aiceann1"/>
        <w:tblW w:w="0" w:type="auto"/>
        <w:tblInd w:w="421" w:type="dxa"/>
        <w:tblLook w:val="0480" w:firstRow="0" w:lastRow="0" w:firstColumn="1" w:lastColumn="0" w:noHBand="0" w:noVBand="1"/>
      </w:tblPr>
      <w:tblGrid>
        <w:gridCol w:w="9315"/>
      </w:tblGrid>
      <w:tr w:rsidR="000A4F17" w:rsidRPr="009A52A8" w14:paraId="061CA8E1" w14:textId="77777777" w:rsidTr="57D2A2F8">
        <w:tc>
          <w:tcPr>
            <w:cnfStyle w:val="001000000000" w:firstRow="0" w:lastRow="0" w:firstColumn="1" w:lastColumn="0" w:oddVBand="0" w:evenVBand="0" w:oddHBand="0" w:evenHBand="0" w:firstRowFirstColumn="0" w:firstRowLastColumn="0" w:lastRowFirstColumn="0" w:lastRowLastColumn="0"/>
            <w:tcW w:w="9315" w:type="dxa"/>
          </w:tcPr>
          <w:p w14:paraId="67BB9EBE" w14:textId="77777777" w:rsidR="000A4F17" w:rsidRPr="009A52A8" w:rsidRDefault="000A4F17" w:rsidP="1EE4DB85">
            <w:pPr>
              <w:spacing w:before="0" w:line="360" w:lineRule="auto"/>
              <w:ind w:left="1907" w:hanging="1340"/>
              <w:contextualSpacing/>
              <w:jc w:val="both"/>
              <w:outlineLvl w:val="1"/>
              <w:rPr>
                <w:rFonts w:ascii="Helvetica" w:hAnsi="Helvetica" w:cs="Helvetica"/>
                <w:color w:val="262626" w:themeColor="text1" w:themeTint="D9"/>
                <w:kern w:val="2"/>
                <w:lang w:eastAsia="en-US"/>
                <w14:ligatures w14:val="standardContextual"/>
              </w:rPr>
            </w:pPr>
          </w:p>
          <w:p w14:paraId="68AC33D4" w14:textId="4EAD41A1"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Cogar, gabh i leith. Tá mé ag dul a insint rud éigin duit, ach an ngeallfaidh tú dom nach ndéarfaidh tú aon cheo le haon duine?</w:t>
            </w:r>
          </w:p>
          <w:p w14:paraId="314D36DD"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Cinnte. Ar m’fhocal, ní déarfaidh mé tada. Cad é?</w:t>
            </w:r>
          </w:p>
          <w:p w14:paraId="7A3E96DF"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 xml:space="preserve">Bhí mé in </w:t>
            </w:r>
            <w:r w:rsidRPr="009A52A8">
              <w:rPr>
                <w:rFonts w:ascii="Helvetica" w:hAnsi="Helvetica" w:cs="Helvetica"/>
                <w:b w:val="0"/>
                <w:bCs w:val="0"/>
                <w:i/>
                <w:iCs/>
                <w:color w:val="262626" w:themeColor="text1" w:themeTint="D9"/>
                <w:kern w:val="2"/>
                <w:lang w:eastAsia="en-US"/>
                <w14:ligatures w14:val="standardContextual"/>
              </w:rPr>
              <w:t>Spar</w:t>
            </w:r>
            <w:r w:rsidRPr="009A52A8">
              <w:rPr>
                <w:rFonts w:ascii="Helvetica" w:hAnsi="Helvetica" w:cs="Helvetica"/>
                <w:b w:val="0"/>
                <w:bCs w:val="0"/>
                <w:color w:val="262626" w:themeColor="text1" w:themeTint="D9"/>
                <w:kern w:val="2"/>
                <w:lang w:eastAsia="en-US"/>
                <w14:ligatures w14:val="standardContextual"/>
              </w:rPr>
              <w:t xml:space="preserve"> inné agus cheannaigh mé scríobchárta.</w:t>
            </w:r>
          </w:p>
          <w:p w14:paraId="4E2EDA01"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Bhuel, agus …</w:t>
            </w:r>
          </w:p>
          <w:p w14:paraId="766E2EE7"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Bhuaigh mé cúpla euro!</w:t>
            </w:r>
          </w:p>
          <w:p w14:paraId="7C0A4C40" w14:textId="7C865B3A"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Ar bhuaigh</w:t>
            </w:r>
            <w:r w:rsidR="1EC85C10" w:rsidRPr="009A52A8">
              <w:rPr>
                <w:rFonts w:ascii="Helvetica" w:hAnsi="Helvetica" w:cs="Helvetica"/>
                <w:b w:val="0"/>
                <w:bCs w:val="0"/>
                <w:color w:val="262626" w:themeColor="text1" w:themeTint="D9"/>
                <w:kern w:val="2"/>
                <w:lang w:eastAsia="en-US"/>
                <w14:ligatures w14:val="standardContextual"/>
              </w:rPr>
              <w:t xml:space="preserve">? </w:t>
            </w:r>
            <w:r w:rsidR="004C4A10" w:rsidRPr="009A52A8">
              <w:rPr>
                <w:rFonts w:ascii="Helvetica" w:hAnsi="Helvetica" w:cs="Helvetica"/>
                <w:b w:val="0"/>
                <w:bCs w:val="0"/>
                <w:color w:val="262626" w:themeColor="text1" w:themeTint="D9"/>
                <w:kern w:val="2"/>
                <w:lang w:eastAsia="en-US"/>
                <w14:ligatures w14:val="standardContextual"/>
              </w:rPr>
              <w:t xml:space="preserve">Nach iontach é sin? </w:t>
            </w:r>
            <w:r w:rsidRPr="009A52A8">
              <w:rPr>
                <w:rFonts w:ascii="Helvetica" w:hAnsi="Helvetica" w:cs="Helvetica"/>
                <w:b w:val="0"/>
                <w:bCs w:val="0"/>
                <w:color w:val="262626" w:themeColor="text1" w:themeTint="D9"/>
                <w:kern w:val="2"/>
                <w:lang w:eastAsia="en-US"/>
                <w14:ligatures w14:val="standardContextual"/>
              </w:rPr>
              <w:t>Cé mhéad?</w:t>
            </w:r>
          </w:p>
          <w:p w14:paraId="321C28AA"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Tá sé seo idir mé féin, tú féin agus an balla, nach bhfuil?</w:t>
            </w:r>
          </w:p>
          <w:p w14:paraId="7D50CD82"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Geallaim duit go bhfuil. Ní osclóidh mé mo bhéal.</w:t>
            </w:r>
          </w:p>
          <w:p w14:paraId="1FE8E692" w14:textId="3373B339"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 xml:space="preserve">Níl mé ach ag insint duitse é nó beidh gach mac máthar ag iarraidh déirce. </w:t>
            </w:r>
          </w:p>
          <w:p w14:paraId="44E229B5"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Cé mhéad? Milliún?</w:t>
            </w:r>
          </w:p>
          <w:p w14:paraId="3366E736" w14:textId="77777777"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A:</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Fiche míle!</w:t>
            </w:r>
          </w:p>
          <w:p w14:paraId="77FB7DF9" w14:textId="5CC4B5E4" w:rsidR="000A4F17" w:rsidRPr="009A52A8" w:rsidRDefault="6065222B" w:rsidP="1EE4DB85">
            <w:pPr>
              <w:spacing w:before="0" w:line="360" w:lineRule="auto"/>
              <w:ind w:left="1907" w:hanging="1340"/>
              <w:contextualSpacing/>
              <w:jc w:val="both"/>
              <w:outlineLvl w:val="1"/>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Duine B:</w:t>
            </w:r>
            <w:r w:rsidR="000A4F17" w:rsidRPr="009A52A8">
              <w:rPr>
                <w:rFonts w:ascii="Helvetica" w:eastAsiaTheme="minorHAnsi" w:hAnsi="Helvetica" w:cs="Helvetica"/>
                <w:b w:val="0"/>
                <w:bCs w:val="0"/>
                <w:color w:val="262626" w:themeColor="text1" w:themeTint="D9"/>
                <w:kern w:val="2"/>
                <w:lang w:eastAsia="en-US"/>
                <w14:ligatures w14:val="standardContextual"/>
              </w:rPr>
              <w:tab/>
            </w:r>
            <w:r w:rsidRPr="009A52A8">
              <w:rPr>
                <w:rFonts w:ascii="Helvetica" w:hAnsi="Helvetica" w:cs="Helvetica"/>
                <w:b w:val="0"/>
                <w:bCs w:val="0"/>
                <w:color w:val="262626" w:themeColor="text1" w:themeTint="D9"/>
                <w:kern w:val="2"/>
                <w:lang w:eastAsia="en-US"/>
                <w14:ligatures w14:val="standardContextual"/>
              </w:rPr>
              <w:t>Sin an méid? Shíl mé gur billiúnaí a bhí ionat, ach nach cuma. Chuala mé go bhfuil bialann nua ardnósach sa bhaile mór</w:t>
            </w:r>
            <w:r w:rsidR="0549E036" w:rsidRPr="009A52A8">
              <w:rPr>
                <w:rFonts w:ascii="Helvetica" w:hAnsi="Helvetica" w:cs="Helvetica"/>
                <w:b w:val="0"/>
                <w:bCs w:val="0"/>
                <w:color w:val="262626" w:themeColor="text1" w:themeTint="D9"/>
                <w:kern w:val="2"/>
                <w:lang w:eastAsia="en-US"/>
                <w14:ligatures w14:val="standardContextual"/>
              </w:rPr>
              <w:t>. A</w:t>
            </w:r>
            <w:r w:rsidRPr="009A52A8">
              <w:rPr>
                <w:rFonts w:ascii="Helvetica" w:hAnsi="Helvetica" w:cs="Helvetica"/>
                <w:b w:val="0"/>
                <w:bCs w:val="0"/>
                <w:color w:val="262626" w:themeColor="text1" w:themeTint="D9"/>
                <w:kern w:val="2"/>
                <w:lang w:eastAsia="en-US"/>
                <w14:ligatures w14:val="standardContextual"/>
              </w:rPr>
              <w:t>n dtabharfá cuireadh amach chun dinnéir dom?</w:t>
            </w:r>
          </w:p>
        </w:tc>
      </w:tr>
    </w:tbl>
    <w:p w14:paraId="4B14FCFF" w14:textId="77777777" w:rsidR="00C11659" w:rsidRPr="009A52A8" w:rsidRDefault="00C11659" w:rsidP="1EE4DB85">
      <w:pPr>
        <w:rPr>
          <w:rFonts w:ascii="Helvetica" w:hAnsi="Helvetica"/>
          <w:color w:val="262626" w:themeColor="text1" w:themeTint="D9"/>
          <w:lang w:eastAsia="en-US"/>
        </w:rPr>
      </w:pPr>
    </w:p>
    <w:p w14:paraId="7F3AADDB" w14:textId="1A708621" w:rsidR="00C11659" w:rsidRPr="009A52A8" w:rsidRDefault="00DF67C3"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 xml:space="preserve">Abair le </w:t>
      </w:r>
      <w:r w:rsidR="00D64F35" w:rsidRPr="009A52A8">
        <w:rPr>
          <w:rFonts w:ascii="Helvetica" w:hAnsi="Helvetica"/>
          <w:color w:val="262626" w:themeColor="text1" w:themeTint="D9"/>
          <w:kern w:val="2"/>
          <w:lang w:eastAsia="en-US"/>
          <w14:ligatures w14:val="standardContextual"/>
        </w:rPr>
        <w:t>cara leat</w:t>
      </w:r>
      <w:r w:rsidRPr="009A52A8">
        <w:rPr>
          <w:rFonts w:ascii="Helvetica" w:hAnsi="Helvetica"/>
          <w:color w:val="262626" w:themeColor="text1" w:themeTint="D9"/>
          <w:kern w:val="2"/>
          <w:lang w:eastAsia="en-US"/>
          <w14:ligatures w14:val="standardContextual"/>
        </w:rPr>
        <w:t xml:space="preserve"> go bhfuil</w:t>
      </w:r>
      <w:r w:rsidR="00754CFD" w:rsidRPr="009A52A8">
        <w:rPr>
          <w:rFonts w:ascii="Helvetica" w:hAnsi="Helvetica"/>
          <w:color w:val="262626" w:themeColor="text1" w:themeTint="D9"/>
          <w:kern w:val="2"/>
          <w:lang w:eastAsia="en-US"/>
          <w14:ligatures w14:val="standardContextual"/>
        </w:rPr>
        <w:t xml:space="preserve"> an múinteoir </w:t>
      </w:r>
      <w:r w:rsidR="008120C4" w:rsidRPr="009A52A8">
        <w:rPr>
          <w:rFonts w:ascii="Helvetica" w:hAnsi="Helvetica"/>
          <w:color w:val="262626" w:themeColor="text1" w:themeTint="D9"/>
          <w:kern w:val="2"/>
          <w:lang w:eastAsia="en-US"/>
          <w14:ligatures w14:val="standardContextual"/>
        </w:rPr>
        <w:t xml:space="preserve">Gaeilge </w:t>
      </w:r>
      <w:r w:rsidR="00754CFD" w:rsidRPr="009A52A8">
        <w:rPr>
          <w:rFonts w:ascii="Helvetica" w:hAnsi="Helvetica"/>
          <w:color w:val="262626" w:themeColor="text1" w:themeTint="D9"/>
          <w:kern w:val="2"/>
          <w:lang w:eastAsia="en-US"/>
          <w14:ligatures w14:val="standardContextual"/>
        </w:rPr>
        <w:t>ag siúl amach l</w:t>
      </w:r>
      <w:r w:rsidR="004C4A10" w:rsidRPr="009A52A8">
        <w:rPr>
          <w:rFonts w:ascii="Helvetica" w:hAnsi="Helvetica"/>
          <w:color w:val="262626" w:themeColor="text1" w:themeTint="D9"/>
          <w:kern w:val="2"/>
          <w:lang w:eastAsia="en-US"/>
          <w14:ligatures w14:val="standardContextual"/>
        </w:rPr>
        <w:t xml:space="preserve">eis an múinteoir </w:t>
      </w:r>
      <w:r w:rsidR="008120C4" w:rsidRPr="009A52A8">
        <w:rPr>
          <w:rFonts w:ascii="Helvetica" w:hAnsi="Helvetica"/>
          <w:color w:val="262626" w:themeColor="text1" w:themeTint="D9"/>
          <w:kern w:val="2"/>
          <w:lang w:eastAsia="en-US"/>
          <w14:ligatures w14:val="standardContextual"/>
        </w:rPr>
        <w:t>staire</w:t>
      </w:r>
      <w:r w:rsidR="00754CFD" w:rsidRPr="009A52A8">
        <w:rPr>
          <w:rFonts w:ascii="Helvetica" w:hAnsi="Helvetica"/>
          <w:color w:val="262626" w:themeColor="text1" w:themeTint="D9"/>
          <w:kern w:val="2"/>
          <w:lang w:eastAsia="en-US"/>
          <w14:ligatures w14:val="standardContextual"/>
        </w:rPr>
        <w:t>.</w:t>
      </w:r>
    </w:p>
    <w:p w14:paraId="092CA7FE" w14:textId="3282FFD1" w:rsidR="00C11659" w:rsidRPr="009A52A8" w:rsidRDefault="00533650"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Abair le d</w:t>
      </w:r>
      <w:r w:rsidR="00BB7832" w:rsidRPr="009A52A8">
        <w:rPr>
          <w:rFonts w:ascii="Helvetica" w:hAnsi="Helvetica"/>
          <w:color w:val="262626" w:themeColor="text1" w:themeTint="D9"/>
          <w:kern w:val="2"/>
          <w:lang w:eastAsia="en-US"/>
          <w14:ligatures w14:val="standardContextual"/>
        </w:rPr>
        <w:t xml:space="preserve">o dheartháir </w:t>
      </w:r>
      <w:r w:rsidRPr="009A52A8">
        <w:rPr>
          <w:rFonts w:ascii="Helvetica" w:hAnsi="Helvetica"/>
          <w:color w:val="262626" w:themeColor="text1" w:themeTint="D9"/>
          <w:kern w:val="2"/>
          <w:lang w:eastAsia="en-US"/>
          <w14:ligatures w14:val="standardContextual"/>
        </w:rPr>
        <w:t>gur t</w:t>
      </w:r>
      <w:r w:rsidR="00754CFD" w:rsidRPr="009A52A8">
        <w:rPr>
          <w:rFonts w:ascii="Helvetica" w:hAnsi="Helvetica"/>
          <w:color w:val="262626" w:themeColor="text1" w:themeTint="D9"/>
          <w:kern w:val="2"/>
          <w:lang w:eastAsia="en-US"/>
          <w14:ligatures w14:val="standardContextual"/>
        </w:rPr>
        <w:t>heip ort</w:t>
      </w:r>
      <w:r w:rsidR="00966018" w:rsidRPr="009A52A8">
        <w:rPr>
          <w:rFonts w:ascii="Helvetica" w:hAnsi="Helvetica"/>
          <w:color w:val="262626" w:themeColor="text1" w:themeTint="D9"/>
          <w:kern w:val="2"/>
          <w:lang w:eastAsia="en-US"/>
          <w14:ligatures w14:val="standardContextual"/>
        </w:rPr>
        <w:t xml:space="preserve"> sna scrúduithe arís</w:t>
      </w:r>
      <w:r w:rsidR="00BB7832" w:rsidRPr="009A52A8">
        <w:rPr>
          <w:rFonts w:ascii="Helvetica" w:hAnsi="Helvetica"/>
          <w:color w:val="262626" w:themeColor="text1" w:themeTint="D9"/>
          <w:kern w:val="2"/>
          <w:lang w:eastAsia="en-US"/>
          <w14:ligatures w14:val="standardContextual"/>
        </w:rPr>
        <w:t xml:space="preserve">, ach gan </w:t>
      </w:r>
      <w:r w:rsidR="00AD1C8F" w:rsidRPr="009A52A8">
        <w:rPr>
          <w:rFonts w:ascii="Helvetica" w:hAnsi="Helvetica"/>
          <w:color w:val="262626" w:themeColor="text1" w:themeTint="D9"/>
          <w:kern w:val="2"/>
          <w:lang w:eastAsia="en-US"/>
          <w14:ligatures w14:val="standardContextual"/>
        </w:rPr>
        <w:t xml:space="preserve">é </w:t>
      </w:r>
      <w:r w:rsidR="00BB7832" w:rsidRPr="009A52A8">
        <w:rPr>
          <w:rFonts w:ascii="Helvetica" w:hAnsi="Helvetica"/>
          <w:color w:val="262626" w:themeColor="text1" w:themeTint="D9"/>
          <w:kern w:val="2"/>
          <w:lang w:eastAsia="en-US"/>
          <w14:ligatures w14:val="standardContextual"/>
        </w:rPr>
        <w:t xml:space="preserve">a </w:t>
      </w:r>
      <w:r w:rsidR="00901203" w:rsidRPr="009A52A8">
        <w:rPr>
          <w:rFonts w:ascii="Helvetica" w:hAnsi="Helvetica"/>
          <w:color w:val="262626" w:themeColor="text1" w:themeTint="D9"/>
          <w:kern w:val="2"/>
          <w:lang w:eastAsia="en-US"/>
          <w14:ligatures w14:val="standardContextual"/>
        </w:rPr>
        <w:t>rá le do thuismitheoirí.</w:t>
      </w:r>
    </w:p>
    <w:p w14:paraId="11357173" w14:textId="056E8E48" w:rsidR="00C11659" w:rsidRPr="009A52A8" w:rsidRDefault="00533650"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Abair le</w:t>
      </w:r>
      <w:r w:rsidR="00212264" w:rsidRPr="009A52A8">
        <w:rPr>
          <w:rFonts w:ascii="Helvetica" w:hAnsi="Helvetica"/>
          <w:color w:val="262626" w:themeColor="text1" w:themeTint="D9"/>
          <w:kern w:val="2"/>
          <w:lang w:eastAsia="en-US"/>
          <w14:ligatures w14:val="standardContextual"/>
        </w:rPr>
        <w:t xml:space="preserve"> do pháirtí gur briseadh </w:t>
      </w:r>
      <w:r w:rsidR="00205BCB" w:rsidRPr="009A52A8">
        <w:rPr>
          <w:rFonts w:ascii="Helvetica" w:hAnsi="Helvetica"/>
          <w:color w:val="262626" w:themeColor="text1" w:themeTint="D9"/>
          <w:kern w:val="2"/>
          <w:lang w:eastAsia="en-US"/>
          <w14:ligatures w14:val="standardContextual"/>
        </w:rPr>
        <w:t xml:space="preserve">dlúthchara libh as a phost. </w:t>
      </w:r>
    </w:p>
    <w:p w14:paraId="4A4E08C4" w14:textId="0DE427CF" w:rsidR="00C11659" w:rsidRPr="009A52A8" w:rsidRDefault="00D64F35"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Abair l</w:t>
      </w:r>
      <w:r w:rsidR="00E6611C" w:rsidRPr="009A52A8">
        <w:rPr>
          <w:rFonts w:ascii="Helvetica" w:hAnsi="Helvetica"/>
          <w:color w:val="262626" w:themeColor="text1" w:themeTint="D9"/>
          <w:kern w:val="2"/>
          <w:lang w:eastAsia="en-US"/>
          <w14:ligatures w14:val="standardContextual"/>
        </w:rPr>
        <w:t>eis an gcara is fearr atá agat go bhfuil tú i ngrá lena d(h)eirfiúr / d(h)eartháir.</w:t>
      </w:r>
    </w:p>
    <w:p w14:paraId="2EB325B0" w14:textId="20C2F6E2" w:rsidR="00C11659" w:rsidRPr="009A52A8" w:rsidRDefault="00E6611C"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 xml:space="preserve">Abair le </w:t>
      </w:r>
      <w:r w:rsidR="00F660D1" w:rsidRPr="009A52A8">
        <w:rPr>
          <w:rFonts w:ascii="Helvetica" w:hAnsi="Helvetica"/>
          <w:color w:val="262626" w:themeColor="text1" w:themeTint="D9"/>
          <w:kern w:val="2"/>
          <w:lang w:eastAsia="en-US"/>
          <w14:ligatures w14:val="standardContextual"/>
        </w:rPr>
        <w:t>d’aintín</w:t>
      </w:r>
      <w:r w:rsidR="002F4270" w:rsidRPr="009A52A8">
        <w:rPr>
          <w:rFonts w:ascii="Helvetica" w:hAnsi="Helvetica"/>
          <w:color w:val="262626" w:themeColor="text1" w:themeTint="D9"/>
          <w:kern w:val="2"/>
          <w:lang w:eastAsia="en-US"/>
          <w14:ligatures w14:val="standardContextual"/>
        </w:rPr>
        <w:t xml:space="preserve"> gur</w:t>
      </w:r>
      <w:r w:rsidR="00D63BA0" w:rsidRPr="009A52A8">
        <w:rPr>
          <w:rFonts w:ascii="Helvetica" w:hAnsi="Helvetica"/>
          <w:color w:val="262626" w:themeColor="text1" w:themeTint="D9"/>
          <w:kern w:val="2"/>
          <w:lang w:eastAsia="en-US"/>
          <w14:ligatures w14:val="standardContextual"/>
        </w:rPr>
        <w:t xml:space="preserve"> chuir tú ding sa ghluaisteán nua</w:t>
      </w:r>
      <w:r w:rsidR="00F660D1" w:rsidRPr="009A52A8">
        <w:rPr>
          <w:rFonts w:ascii="Helvetica" w:hAnsi="Helvetica"/>
          <w:color w:val="262626" w:themeColor="text1" w:themeTint="D9"/>
          <w:kern w:val="2"/>
          <w:lang w:eastAsia="en-US"/>
          <w14:ligatures w14:val="standardContextual"/>
        </w:rPr>
        <w:t>, ach gan</w:t>
      </w:r>
      <w:r w:rsidR="00DB4AB9" w:rsidRPr="009A52A8">
        <w:rPr>
          <w:rFonts w:ascii="Helvetica" w:hAnsi="Helvetica"/>
          <w:color w:val="262626" w:themeColor="text1" w:themeTint="D9"/>
          <w:kern w:val="2"/>
          <w:lang w:eastAsia="en-US"/>
          <w14:ligatures w14:val="standardContextual"/>
        </w:rPr>
        <w:t xml:space="preserve"> é</w:t>
      </w:r>
      <w:r w:rsidR="00F660D1" w:rsidRPr="009A52A8">
        <w:rPr>
          <w:rFonts w:ascii="Helvetica" w:hAnsi="Helvetica"/>
          <w:color w:val="262626" w:themeColor="text1" w:themeTint="D9"/>
          <w:kern w:val="2"/>
          <w:lang w:eastAsia="en-US"/>
          <w14:ligatures w14:val="standardContextual"/>
        </w:rPr>
        <w:t xml:space="preserve"> a rá</w:t>
      </w:r>
      <w:r w:rsidR="00DB4AB9" w:rsidRPr="009A52A8">
        <w:rPr>
          <w:rFonts w:ascii="Helvetica" w:hAnsi="Helvetica"/>
          <w:color w:val="262626" w:themeColor="text1" w:themeTint="D9"/>
          <w:kern w:val="2"/>
          <w:lang w:eastAsia="en-US"/>
          <w14:ligatures w14:val="standardContextual"/>
        </w:rPr>
        <w:t xml:space="preserve"> </w:t>
      </w:r>
      <w:r w:rsidR="00F660D1" w:rsidRPr="009A52A8">
        <w:rPr>
          <w:rFonts w:ascii="Helvetica" w:hAnsi="Helvetica"/>
          <w:color w:val="262626" w:themeColor="text1" w:themeTint="D9"/>
          <w:kern w:val="2"/>
          <w:lang w:eastAsia="en-US"/>
          <w14:ligatures w14:val="standardContextual"/>
        </w:rPr>
        <w:t xml:space="preserve">le do </w:t>
      </w:r>
      <w:r w:rsidR="00B45208" w:rsidRPr="009A52A8">
        <w:rPr>
          <w:rFonts w:ascii="Helvetica" w:hAnsi="Helvetica"/>
          <w:color w:val="262626" w:themeColor="text1" w:themeTint="D9"/>
          <w:kern w:val="2"/>
          <w:lang w:eastAsia="en-US"/>
          <w14:ligatures w14:val="standardContextual"/>
        </w:rPr>
        <w:t>bhean chéile</w:t>
      </w:r>
      <w:r w:rsidR="00F660D1" w:rsidRPr="009A52A8">
        <w:rPr>
          <w:rFonts w:ascii="Helvetica" w:hAnsi="Helvetica"/>
          <w:color w:val="262626" w:themeColor="text1" w:themeTint="D9"/>
          <w:kern w:val="2"/>
          <w:lang w:eastAsia="en-US"/>
          <w14:ligatures w14:val="standardContextual"/>
        </w:rPr>
        <w:t>.</w:t>
      </w:r>
    </w:p>
    <w:p w14:paraId="329028F1" w14:textId="1E78B5B1" w:rsidR="00D63BA0" w:rsidRPr="009A52A8" w:rsidRDefault="00D63BA0" w:rsidP="1EE4DB85">
      <w:pPr>
        <w:numPr>
          <w:ilvl w:val="0"/>
          <w:numId w:val="9"/>
        </w:numPr>
        <w:spacing w:before="0" w:after="160" w:line="360" w:lineRule="auto"/>
        <w:contextualSpacing/>
        <w:rPr>
          <w:rFonts w:ascii="Helvetica" w:hAnsi="Helvetica"/>
          <w:color w:val="262626" w:themeColor="text1" w:themeTint="D9"/>
          <w:kern w:val="2"/>
          <w:lang w:eastAsia="en-US"/>
          <w14:ligatures w14:val="standardContextual"/>
        </w:rPr>
      </w:pPr>
      <w:r w:rsidRPr="009A52A8">
        <w:rPr>
          <w:rFonts w:ascii="Helvetica" w:hAnsi="Helvetica"/>
          <w:color w:val="262626" w:themeColor="text1" w:themeTint="D9"/>
          <w:kern w:val="2"/>
          <w:lang w:eastAsia="en-US"/>
          <w14:ligatures w14:val="standardContextual"/>
        </w:rPr>
        <w:t>Abair le cara leat</w:t>
      </w:r>
      <w:r w:rsidR="002D08B3" w:rsidRPr="009A52A8">
        <w:rPr>
          <w:rFonts w:ascii="Helvetica" w:hAnsi="Helvetica"/>
          <w:color w:val="262626" w:themeColor="text1" w:themeTint="D9"/>
          <w:kern w:val="2"/>
          <w:lang w:eastAsia="en-US"/>
          <w14:ligatures w14:val="standardContextual"/>
        </w:rPr>
        <w:t xml:space="preserve"> go bhfuil tú ag bogadh go dtí an Astráil</w:t>
      </w:r>
      <w:r w:rsidR="00D71374" w:rsidRPr="009A52A8">
        <w:rPr>
          <w:rFonts w:ascii="Helvetica" w:hAnsi="Helvetica"/>
          <w:color w:val="262626" w:themeColor="text1" w:themeTint="D9"/>
          <w:kern w:val="2"/>
          <w:lang w:eastAsia="en-US"/>
          <w14:ligatures w14:val="standardContextual"/>
        </w:rPr>
        <w:t xml:space="preserve">, ach gur rún go fóill é. </w:t>
      </w:r>
    </w:p>
    <w:p w14:paraId="5076DCF2" w14:textId="128219BE" w:rsidR="00810D46" w:rsidRDefault="00810D46">
      <w:pPr>
        <w:rPr>
          <w:rFonts w:ascii="Helvetica" w:hAnsi="Helvetica" w:cs="Helvetica"/>
          <w:color w:val="033841" w:themeColor="text2" w:themeShade="80"/>
          <w:kern w:val="2"/>
          <w:lang w:eastAsia="en-US"/>
          <w14:ligatures w14:val="standardContextual"/>
        </w:rPr>
      </w:pPr>
      <w:r>
        <w:rPr>
          <w:rFonts w:ascii="Helvetica" w:hAnsi="Helvetica" w:cs="Helvetica"/>
          <w:color w:val="033841" w:themeColor="text2" w:themeShade="80"/>
          <w:kern w:val="2"/>
          <w:lang w:eastAsia="en-US"/>
          <w14:ligatures w14:val="standardContextual"/>
        </w:rPr>
        <w:br w:type="page"/>
      </w:r>
    </w:p>
    <w:p w14:paraId="24223CEE" w14:textId="77777777" w:rsidR="00E5426C" w:rsidRPr="009A52A8" w:rsidRDefault="00E5426C" w:rsidP="1EE4DB85">
      <w:pPr>
        <w:rPr>
          <w:rFonts w:ascii="Helvetica" w:hAnsi="Helvetica" w:cs="Helvetica"/>
          <w:color w:val="033841" w:themeColor="text2" w:themeShade="80"/>
          <w:kern w:val="2"/>
          <w:lang w:eastAsia="en-US"/>
          <w14:ligatures w14:val="standardContextual"/>
        </w:rPr>
      </w:pPr>
    </w:p>
    <w:p w14:paraId="331E3C9B" w14:textId="32DAB046" w:rsidR="00D47EF4" w:rsidRPr="009A52A8" w:rsidRDefault="00D47EF4" w:rsidP="1EE4DB85">
      <w:pPr>
        <w:pStyle w:val="Altanliosta"/>
        <w:numPr>
          <w:ilvl w:val="0"/>
          <w:numId w:val="4"/>
        </w:numPr>
        <w:spacing w:after="0" w:line="360" w:lineRule="auto"/>
        <w:jc w:val="both"/>
        <w:outlineLvl w:val="1"/>
        <w:rPr>
          <w:rFonts w:ascii="Helvetica" w:hAnsi="Helvetica" w:cs="Helvetica"/>
          <w:b/>
          <w:bCs/>
          <w:color w:val="033841" w:themeColor="text2" w:themeShade="80"/>
          <w:lang w:val="ga-IE"/>
        </w:rPr>
      </w:pPr>
      <w:r w:rsidRPr="009A52A8">
        <w:rPr>
          <w:rFonts w:ascii="Helvetica" w:hAnsi="Helvetica" w:cs="Helvetica"/>
          <w:b/>
          <w:bCs/>
          <w:color w:val="033841" w:themeColor="text2" w:themeShade="80"/>
          <w:lang w:val="ga-IE"/>
        </w:rPr>
        <w:t>Plé ar rúin</w:t>
      </w:r>
    </w:p>
    <w:p w14:paraId="77AD668E" w14:textId="45B4E7FB" w:rsidR="00B63DBB" w:rsidRPr="009A52A8" w:rsidRDefault="00B63DBB" w:rsidP="1EE4DB85">
      <w:pPr>
        <w:pStyle w:val="Altanliosta"/>
        <w:spacing w:after="0" w:line="360" w:lineRule="auto"/>
        <w:ind w:left="360"/>
        <w:jc w:val="both"/>
        <w:outlineLvl w:val="1"/>
        <w:rPr>
          <w:rFonts w:ascii="Helvetica" w:hAnsi="Helvetica" w:cs="Helvetica"/>
          <w:color w:val="033841" w:themeColor="text2" w:themeShade="80"/>
          <w:lang w:val="ga-IE"/>
        </w:rPr>
      </w:pPr>
      <w:r w:rsidRPr="009A52A8">
        <w:rPr>
          <w:rFonts w:ascii="Helvetica" w:hAnsi="Helvetica" w:cs="Helvetica"/>
          <w:color w:val="033841" w:themeColor="text2" w:themeShade="80"/>
          <w:lang w:val="ga-IE"/>
        </w:rPr>
        <w:t xml:space="preserve">Bí ag obair i </w:t>
      </w:r>
      <w:r w:rsidR="003B2C6F" w:rsidRPr="009A52A8">
        <w:rPr>
          <w:rFonts w:ascii="Helvetica" w:hAnsi="Helvetica" w:cs="Helvetica"/>
          <w:color w:val="033841" w:themeColor="text2" w:themeShade="80"/>
          <w:lang w:val="ga-IE"/>
        </w:rPr>
        <w:t>n</w:t>
      </w:r>
      <w:r w:rsidRPr="009A52A8">
        <w:rPr>
          <w:rFonts w:ascii="Helvetica" w:hAnsi="Helvetica" w:cs="Helvetica"/>
          <w:color w:val="033841" w:themeColor="text2" w:themeShade="80"/>
          <w:lang w:val="ga-IE"/>
        </w:rPr>
        <w:t>grúpaí arís agus pléigí na ceisteanna seo le chéile:</w:t>
      </w:r>
    </w:p>
    <w:p w14:paraId="41A57F81" w14:textId="77777777" w:rsidR="00B63DBB" w:rsidRPr="009A52A8" w:rsidRDefault="00B63DBB" w:rsidP="1EE4DB85">
      <w:pPr>
        <w:pStyle w:val="Altanliosta"/>
        <w:spacing w:after="0" w:line="360" w:lineRule="auto"/>
        <w:ind w:left="360"/>
        <w:jc w:val="both"/>
        <w:outlineLvl w:val="1"/>
        <w:rPr>
          <w:rFonts w:ascii="Helvetica" w:hAnsi="Helvetica" w:cs="Helvetica"/>
          <w:color w:val="033841" w:themeColor="text2" w:themeShade="80"/>
          <w:lang w:val="ga-IE"/>
        </w:rPr>
      </w:pPr>
    </w:p>
    <w:p w14:paraId="23E15BC4" w14:textId="3622CD20" w:rsidR="00964AF0" w:rsidRPr="009A52A8" w:rsidRDefault="00964AF0"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Cé hé an duine is mó a bhfuil muinín agat astu chun rún a insint dóibh?</w:t>
      </w:r>
    </w:p>
    <w:p w14:paraId="3186F160" w14:textId="39C4288E" w:rsidR="00964AF0" w:rsidRPr="009A52A8" w:rsidRDefault="00964AF0"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An bhfuil dialann </w:t>
      </w:r>
      <w:r w:rsidR="0061347B" w:rsidRPr="009A52A8">
        <w:rPr>
          <w:rFonts w:ascii="Helvetica" w:hAnsi="Helvetica" w:cs="Helvetica"/>
          <w:color w:val="262626" w:themeColor="text1" w:themeTint="D9"/>
          <w:lang w:val="ga-IE"/>
        </w:rPr>
        <w:t xml:space="preserve">phearsanta </w:t>
      </w:r>
      <w:r w:rsidRPr="009A52A8">
        <w:rPr>
          <w:rFonts w:ascii="Helvetica" w:hAnsi="Helvetica" w:cs="Helvetica"/>
          <w:color w:val="262626" w:themeColor="text1" w:themeTint="D9"/>
          <w:lang w:val="ga-IE"/>
        </w:rPr>
        <w:t>agat? Cén fáth?</w:t>
      </w:r>
    </w:p>
    <w:p w14:paraId="700228A1" w14:textId="78946572" w:rsidR="00964AF0" w:rsidRPr="009A52A8" w:rsidRDefault="00964AF0"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Cad iad na rúin is mó a bhíonn ag Éireannaigh?</w:t>
      </w:r>
    </w:p>
    <w:p w14:paraId="5EBF0D74" w14:textId="2F2A23F5" w:rsidR="00354A7D" w:rsidRPr="009A52A8" w:rsidRDefault="00354A7D"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An bhfuil aithne agat ar aon duine atá an</w:t>
      </w:r>
      <w:r w:rsidR="00C83AFE">
        <w:rPr>
          <w:rFonts w:ascii="Helvetica" w:hAnsi="Helvetica" w:cs="Helvetica"/>
          <w:color w:val="262626" w:themeColor="text1" w:themeTint="D9"/>
          <w:lang w:val="ga-IE"/>
        </w:rPr>
        <w:noBreakHyphen/>
      </w:r>
      <w:r w:rsidRPr="009A52A8">
        <w:rPr>
          <w:rFonts w:ascii="Helvetica" w:hAnsi="Helvetica" w:cs="Helvetica"/>
          <w:color w:val="262626" w:themeColor="text1" w:themeTint="D9"/>
          <w:lang w:val="ga-IE"/>
        </w:rPr>
        <w:t>rúnda? Cén fáth a bhfuil siad rúnda, dar leat?</w:t>
      </w:r>
    </w:p>
    <w:p w14:paraId="6124F176" w14:textId="2ECD928E" w:rsidR="00345CEB" w:rsidRPr="009A52A8" w:rsidRDefault="008C2F67"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Cathain</w:t>
      </w:r>
      <w:r w:rsidR="00345CEB" w:rsidRPr="009A52A8">
        <w:rPr>
          <w:rFonts w:ascii="Helvetica" w:hAnsi="Helvetica" w:cs="Helvetica"/>
          <w:color w:val="262626" w:themeColor="text1" w:themeTint="D9"/>
          <w:lang w:val="ga-IE"/>
        </w:rPr>
        <w:t xml:space="preserve"> go deireanach a d’inis duine rún duit? Ar sceith tú an rún?</w:t>
      </w:r>
    </w:p>
    <w:p w14:paraId="1886149E" w14:textId="6B7254AD" w:rsidR="00345CEB" w:rsidRPr="009A52A8" w:rsidRDefault="00C77A39"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Dá mbrisfeadh cara leat an dlí ar bhealach éigin</w:t>
      </w:r>
      <w:r w:rsidR="003B2E14" w:rsidRPr="009A52A8">
        <w:rPr>
          <w:rFonts w:ascii="Helvetica" w:hAnsi="Helvetica" w:cs="Helvetica"/>
          <w:color w:val="262626" w:themeColor="text1" w:themeTint="D9"/>
          <w:lang w:val="ga-IE"/>
        </w:rPr>
        <w:t>, an rachfá chuig na Gardaí?</w:t>
      </w:r>
    </w:p>
    <w:p w14:paraId="386DCEFC" w14:textId="1948129F" w:rsidR="000F5DE4" w:rsidRPr="009A52A8" w:rsidRDefault="000F5DE4"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Ar mhaith leat a bheith i do spiaire ar son an rialtais? Cén fáth?</w:t>
      </w:r>
    </w:p>
    <w:p w14:paraId="0E24D265" w14:textId="5B85250A" w:rsidR="007E4689" w:rsidRPr="009A52A8" w:rsidRDefault="007E4689" w:rsidP="1EE4DB85">
      <w:pPr>
        <w:pStyle w:val="Altanliosta"/>
        <w:numPr>
          <w:ilvl w:val="0"/>
          <w:numId w:val="10"/>
        </w:numPr>
        <w:spacing w:line="360" w:lineRule="auto"/>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An mbeadh an saol níos fearr gan</w:t>
      </w:r>
      <w:r w:rsidR="00B63DBB" w:rsidRPr="009A52A8">
        <w:rPr>
          <w:rFonts w:ascii="Helvetica" w:hAnsi="Helvetica" w:cs="Helvetica"/>
          <w:color w:val="262626" w:themeColor="text1" w:themeTint="D9"/>
          <w:lang w:val="ga-IE"/>
        </w:rPr>
        <w:t xml:space="preserve"> rúin?</w:t>
      </w:r>
    </w:p>
    <w:p w14:paraId="5FF740FB" w14:textId="77777777" w:rsidR="00810D46" w:rsidRDefault="00810D46">
      <w:pPr>
        <w:rPr>
          <w:rFonts w:ascii="Arial" w:hAnsi="Arial" w:cs="Arial"/>
          <w:b/>
          <w:bCs/>
          <w:color w:val="065F6F" w:themeColor="accent1" w:themeShade="80"/>
          <w:sz w:val="40"/>
          <w:szCs w:val="40"/>
        </w:rPr>
      </w:pPr>
      <w:r>
        <w:rPr>
          <w:rFonts w:ascii="Arial" w:hAnsi="Arial" w:cs="Arial"/>
          <w:color w:val="065F6F" w:themeColor="accent1" w:themeShade="80"/>
          <w:sz w:val="40"/>
          <w:szCs w:val="40"/>
        </w:rPr>
        <w:br w:type="page"/>
      </w:r>
    </w:p>
    <w:p w14:paraId="59791A3C" w14:textId="0F62E4FC" w:rsidR="00D230CD" w:rsidRPr="009A52A8" w:rsidRDefault="003E78A3" w:rsidP="1EE4DB85">
      <w:pPr>
        <w:pStyle w:val="Teideal1"/>
        <w:rPr>
          <w:rFonts w:cs="Helvetica"/>
          <w:color w:val="262626" w:themeColor="text1" w:themeTint="D9"/>
          <w:sz w:val="40"/>
          <w:szCs w:val="40"/>
          <w:u w:val="none"/>
        </w:rPr>
      </w:pPr>
      <w:r w:rsidRPr="009A52A8">
        <w:rPr>
          <w:rFonts w:ascii="Arial" w:hAnsi="Arial" w:cs="Arial"/>
          <w:noProof/>
          <w:color w:val="065F6F" w:themeColor="accent1" w:themeShade="80"/>
          <w:sz w:val="40"/>
          <w:szCs w:val="40"/>
        </w:rPr>
        <w:lastRenderedPageBreak/>
        <mc:AlternateContent>
          <mc:Choice Requires="wps">
            <w:drawing>
              <wp:anchor distT="0" distB="0" distL="0" distR="0" simplePos="0" relativeHeight="251658240" behindDoc="1" locked="0" layoutInCell="1" allowOverlap="1" wp14:anchorId="3DEF87C4" wp14:editId="57202CA3">
                <wp:simplePos x="0" y="0"/>
                <wp:positionH relativeFrom="page">
                  <wp:posOffset>695325</wp:posOffset>
                </wp:positionH>
                <wp:positionV relativeFrom="paragraph">
                  <wp:posOffset>622935</wp:posOffset>
                </wp:positionV>
                <wp:extent cx="6438900" cy="38100"/>
                <wp:effectExtent l="0" t="0" r="0" b="0"/>
                <wp:wrapTopAndBottom/>
                <wp:docPr id="681672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425CD804">
              <v:rect id="Rectangle 46" style="position:absolute;margin-left:54.75pt;margin-top:49.05pt;width:507pt;height: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79C31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">
                <w10:wrap type="topAndBottom" anchorx="page"/>
              </v:rect>
            </w:pict>
          </mc:Fallback>
        </mc:AlternateContent>
      </w:r>
      <w:r w:rsidRPr="009A52A8">
        <w:rPr>
          <w:rFonts w:ascii="Arial" w:hAnsi="Arial" w:cs="Arial"/>
          <w:color w:val="065F6F" w:themeColor="accent1" w:themeShade="80"/>
          <w:sz w:val="40"/>
          <w:szCs w:val="40"/>
          <w:u w:val="none"/>
        </w:rPr>
        <w:br/>
      </w:r>
      <w:r w:rsidR="00D230CD" w:rsidRPr="009A52A8">
        <w:rPr>
          <w:rFonts w:ascii="Arial" w:hAnsi="Arial" w:cs="Arial"/>
          <w:color w:val="065F6F" w:themeColor="accent1" w:themeShade="80"/>
          <w:sz w:val="40"/>
          <w:szCs w:val="40"/>
          <w:u w:val="none"/>
        </w:rPr>
        <w:t>FREAGRAÍ</w:t>
      </w:r>
      <w:r w:rsidR="00D230CD" w:rsidRPr="009A52A8">
        <w:rPr>
          <w:rFonts w:ascii="Arial" w:hAnsi="Arial" w:cs="Arial"/>
          <w:color w:val="262626" w:themeColor="text1" w:themeTint="D9"/>
          <w:sz w:val="40"/>
          <w:szCs w:val="40"/>
          <w:u w:val="none"/>
        </w:rPr>
        <w:t xml:space="preserve"> </w:t>
      </w:r>
    </w:p>
    <w:p w14:paraId="06D85447" w14:textId="6EE00143" w:rsidR="0089000E" w:rsidRPr="009A52A8" w:rsidRDefault="00C93514" w:rsidP="1EE4DB85">
      <w:pPr>
        <w:pStyle w:val="Ceannteideal2"/>
        <w:numPr>
          <w:ilvl w:val="0"/>
          <w:numId w:val="0"/>
        </w:numPr>
        <w:jc w:val="left"/>
        <w:rPr>
          <w:color w:val="0CC0DF" w:themeColor="accent1"/>
          <w:sz w:val="32"/>
          <w:szCs w:val="32"/>
        </w:rPr>
      </w:pPr>
      <w:r w:rsidRPr="009A52A8">
        <w:rPr>
          <w:color w:val="0CC0DF" w:themeColor="accent1"/>
          <w:sz w:val="32"/>
          <w:szCs w:val="32"/>
        </w:rPr>
        <w:br/>
      </w:r>
      <w:r w:rsidR="00170CA1" w:rsidRPr="009A52A8">
        <w:rPr>
          <w:color w:val="0CC0DF" w:themeColor="accent1"/>
          <w:sz w:val="32"/>
          <w:szCs w:val="32"/>
        </w:rPr>
        <w:t>A:</w:t>
      </w:r>
      <w:r w:rsidR="00170CA1" w:rsidRPr="009A52A8">
        <w:rPr>
          <w:color w:val="0CC0DF" w:themeColor="accent1"/>
          <w:spacing w:val="-2"/>
          <w:sz w:val="32"/>
          <w:szCs w:val="32"/>
        </w:rPr>
        <w:t xml:space="preserve"> </w:t>
      </w:r>
      <w:r w:rsidR="00170CA1" w:rsidRPr="009A52A8">
        <w:rPr>
          <w:color w:val="0CC0DF" w:themeColor="accent1"/>
          <w:sz w:val="32"/>
          <w:szCs w:val="32"/>
        </w:rPr>
        <w:t>TUISCINT &amp; FORBAIRT FOCLÓRA</w:t>
      </w:r>
      <w:r w:rsidR="00C5490E" w:rsidRPr="009A52A8">
        <w:rPr>
          <w:color w:val="0CC0DF" w:themeColor="accent1"/>
          <w:sz w:val="32"/>
          <w:szCs w:val="32"/>
        </w:rPr>
        <w:br/>
      </w:r>
    </w:p>
    <w:p w14:paraId="297F3BBE" w14:textId="215F45CF" w:rsidR="00633568" w:rsidRPr="009A52A8" w:rsidRDefault="00527347" w:rsidP="0083332A">
      <w:pPr>
        <w:pStyle w:val="Ceannteideal2"/>
        <w:numPr>
          <w:ilvl w:val="0"/>
          <w:numId w:val="19"/>
        </w:numPr>
        <w:spacing w:line="276" w:lineRule="auto"/>
        <w:rPr>
          <w:rFonts w:cs="Helvetica"/>
          <w:color w:val="033841" w:themeColor="text2" w:themeShade="80"/>
        </w:rPr>
      </w:pPr>
      <w:r w:rsidRPr="009A52A8">
        <w:rPr>
          <w:rFonts w:cs="Helvetica"/>
          <w:color w:val="033841" w:themeColor="text2" w:themeShade="80"/>
        </w:rPr>
        <w:t>Líon na bearnaí</w:t>
      </w:r>
    </w:p>
    <w:p w14:paraId="7AC3B161" w14:textId="2D5972E7" w:rsidR="00634CEF" w:rsidRPr="009A52A8" w:rsidRDefault="00634CEF" w:rsidP="1EE4DB85">
      <w:pPr>
        <w:spacing w:before="0" w:line="276" w:lineRule="auto"/>
        <w:ind w:left="1778" w:hanging="1418"/>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A Bherni, tá mé ag dul a inseacht rud </w:t>
      </w:r>
      <w:r w:rsidR="00541C84" w:rsidRPr="009A52A8">
        <w:rPr>
          <w:rFonts w:ascii="Helvetica" w:eastAsia="Times New Roman" w:hAnsi="Helvetica" w:cs="Times New Roman"/>
          <w:b/>
          <w:bCs/>
          <w:color w:val="000000" w:themeColor="text1"/>
        </w:rPr>
        <w:t>duit</w:t>
      </w:r>
      <w:r w:rsidRPr="009A52A8">
        <w:rPr>
          <w:rFonts w:ascii="Helvetica" w:eastAsia="Times New Roman" w:hAnsi="Helvetica" w:cs="Times New Roman"/>
          <w:color w:val="000000" w:themeColor="text1"/>
        </w:rPr>
        <w:t xml:space="preserve">. Ach ar d’anam, ná habair aon </w:t>
      </w:r>
      <w:r w:rsidR="00541C84" w:rsidRPr="009A52A8">
        <w:rPr>
          <w:rFonts w:ascii="Helvetica" w:eastAsia="Times New Roman" w:hAnsi="Helvetica" w:cs="Times New Roman"/>
          <w:b/>
          <w:bCs/>
          <w:color w:val="000000" w:themeColor="text1"/>
        </w:rPr>
        <w:t>cheo</w:t>
      </w:r>
      <w:r w:rsidRPr="009A52A8">
        <w:rPr>
          <w:rFonts w:ascii="Helvetica" w:eastAsia="Times New Roman" w:hAnsi="Helvetica" w:cs="Times New Roman"/>
          <w:color w:val="000000" w:themeColor="text1"/>
        </w:rPr>
        <w:t xml:space="preserve"> le haon duine faoi.</w:t>
      </w:r>
    </w:p>
    <w:p w14:paraId="4078C56F" w14:textId="77777777" w:rsidR="00634CEF" w:rsidRPr="009A52A8" w:rsidRDefault="00634CEF" w:rsidP="1EE4DB85">
      <w:pPr>
        <w:spacing w:before="0" w:line="276" w:lineRule="auto"/>
        <w:ind w:left="1778" w:hanging="1418"/>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Berni:</w:t>
      </w:r>
      <w:r w:rsidRPr="009A52A8">
        <w:tab/>
      </w:r>
      <w:r w:rsidRPr="009A52A8">
        <w:rPr>
          <w:rFonts w:ascii="Helvetica" w:eastAsia="Times New Roman" w:hAnsi="Helvetica" w:cs="Times New Roman"/>
          <w:color w:val="000000" w:themeColor="text1"/>
        </w:rPr>
        <w:t>Céard é féin?</w:t>
      </w:r>
    </w:p>
    <w:p w14:paraId="743AFC14" w14:textId="14B23119" w:rsidR="00634CEF" w:rsidRPr="009A52A8" w:rsidRDefault="00634CEF" w:rsidP="1EE4DB85">
      <w:pPr>
        <w:spacing w:before="0" w:line="276" w:lineRule="auto"/>
        <w:ind w:left="1778" w:hanging="1418"/>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Tá amhras </w:t>
      </w:r>
      <w:r w:rsidR="004C6BB4" w:rsidRPr="009A52A8">
        <w:rPr>
          <w:rFonts w:ascii="Helvetica" w:eastAsia="Times New Roman" w:hAnsi="Helvetica" w:cs="Times New Roman"/>
          <w:b/>
          <w:bCs/>
          <w:color w:val="000000" w:themeColor="text1"/>
        </w:rPr>
        <w:t>orainn</w:t>
      </w:r>
      <w:r w:rsidRPr="009A52A8">
        <w:rPr>
          <w:rFonts w:ascii="Helvetica" w:eastAsia="Times New Roman" w:hAnsi="Helvetica" w:cs="Times New Roman"/>
          <w:color w:val="000000" w:themeColor="text1"/>
        </w:rPr>
        <w:t xml:space="preserve"> gurb é Brian a mharaigh Frances.</w:t>
      </w:r>
    </w:p>
    <w:p w14:paraId="15E5736B" w14:textId="77777777" w:rsidR="00634CEF" w:rsidRPr="009A52A8" w:rsidRDefault="00634CEF" w:rsidP="1EE4DB85">
      <w:pPr>
        <w:spacing w:before="0" w:line="276" w:lineRule="auto"/>
        <w:ind w:left="1778" w:hanging="1418"/>
        <w:rPr>
          <w:rFonts w:ascii="Helvetica" w:eastAsia="Times New Roman" w:hAnsi="Helvetica" w:cs="Times New Roman"/>
          <w:b/>
          <w:bCs/>
          <w:color w:val="033841" w:themeColor="text2" w:themeShade="80"/>
        </w:rPr>
      </w:pPr>
      <w:r w:rsidRPr="009A52A8">
        <w:rPr>
          <w:rFonts w:ascii="Helvetica" w:eastAsia="Times New Roman" w:hAnsi="Helvetica" w:cs="Times New Roman"/>
          <w:b/>
          <w:bCs/>
          <w:color w:val="033841" w:themeColor="text2" w:themeShade="80"/>
        </w:rPr>
        <w:t>Berni:</w:t>
      </w:r>
      <w:r w:rsidRPr="009A52A8">
        <w:tab/>
      </w:r>
      <w:r w:rsidRPr="009A52A8">
        <w:rPr>
          <w:rFonts w:ascii="Helvetica" w:eastAsia="Times New Roman" w:hAnsi="Helvetica" w:cs="Times New Roman"/>
          <w:color w:val="000000" w:themeColor="text1"/>
        </w:rPr>
        <w:t>Frances?</w:t>
      </w:r>
    </w:p>
    <w:p w14:paraId="52E8CAFA" w14:textId="659CB9D4" w:rsidR="00EE130B" w:rsidRPr="009A52A8" w:rsidRDefault="00634CEF" w:rsidP="1EE4DB85">
      <w:pPr>
        <w:spacing w:before="0" w:line="276" w:lineRule="auto"/>
        <w:ind w:left="1778" w:hanging="1418"/>
        <w:rPr>
          <w:rFonts w:ascii="Helvetica" w:eastAsia="Times New Roman" w:hAnsi="Helvetica" w:cs="Times New Roman"/>
          <w:color w:val="262626" w:themeColor="text1" w:themeTint="D9"/>
        </w:rPr>
      </w:pPr>
      <w:r w:rsidRPr="009A52A8">
        <w:rPr>
          <w:rFonts w:ascii="Helvetica" w:eastAsia="Times New Roman" w:hAnsi="Helvetica" w:cs="Times New Roman"/>
          <w:b/>
          <w:bCs/>
          <w:color w:val="033841" w:themeColor="text2" w:themeShade="80"/>
        </w:rPr>
        <w:t>Tony:</w:t>
      </w:r>
      <w:r w:rsidRPr="009A52A8">
        <w:tab/>
      </w:r>
      <w:r w:rsidRPr="009A52A8">
        <w:rPr>
          <w:rFonts w:ascii="Helvetica" w:eastAsia="Times New Roman" w:hAnsi="Helvetica" w:cs="Times New Roman"/>
          <w:color w:val="000000" w:themeColor="text1"/>
        </w:rPr>
        <w:t xml:space="preserve">Níl muid in ann é a </w:t>
      </w:r>
      <w:r w:rsidR="004C6BB4" w:rsidRPr="009A52A8">
        <w:rPr>
          <w:rFonts w:ascii="Helvetica" w:eastAsia="Times New Roman" w:hAnsi="Helvetica" w:cs="Times New Roman"/>
          <w:b/>
          <w:bCs/>
          <w:color w:val="000000" w:themeColor="text1"/>
        </w:rPr>
        <w:t>chruthú</w:t>
      </w:r>
      <w:r w:rsidRPr="009A52A8">
        <w:rPr>
          <w:rFonts w:ascii="Helvetica" w:eastAsia="Times New Roman" w:hAnsi="Helvetica" w:cs="Times New Roman"/>
          <w:color w:val="000000" w:themeColor="text1"/>
        </w:rPr>
        <w:t xml:space="preserve">. Agus ní féidir aon </w:t>
      </w:r>
      <w:r w:rsidR="004C6BB4" w:rsidRPr="009A52A8">
        <w:rPr>
          <w:rFonts w:ascii="Helvetica" w:eastAsia="Times New Roman" w:hAnsi="Helvetica" w:cs="Times New Roman"/>
          <w:b/>
          <w:bCs/>
          <w:color w:val="000000" w:themeColor="text1"/>
        </w:rPr>
        <w:t>fhianaise</w:t>
      </w:r>
      <w:r w:rsidRPr="009A52A8">
        <w:rPr>
          <w:rFonts w:ascii="Helvetica" w:eastAsia="Times New Roman" w:hAnsi="Helvetica" w:cs="Times New Roman"/>
          <w:color w:val="000000" w:themeColor="text1"/>
        </w:rPr>
        <w:t xml:space="preserve"> a fháil. Ach, tá m</w:t>
      </w:r>
      <w:r w:rsidR="005640EF" w:rsidRPr="009A52A8">
        <w:rPr>
          <w:rFonts w:ascii="Helvetica" w:eastAsia="Times New Roman" w:hAnsi="Helvetica" w:cs="Times New Roman"/>
          <w:color w:val="000000" w:themeColor="text1"/>
        </w:rPr>
        <w:t xml:space="preserve">é </w:t>
      </w:r>
      <w:r w:rsidRPr="009A52A8">
        <w:rPr>
          <w:rFonts w:ascii="Helvetica" w:eastAsia="Times New Roman" w:hAnsi="Helvetica" w:cs="Times New Roman"/>
          <w:color w:val="000000" w:themeColor="text1"/>
        </w:rPr>
        <w:t xml:space="preserve">beagnach cinnte </w:t>
      </w:r>
      <w:r w:rsidR="004C6BB4" w:rsidRPr="009A52A8">
        <w:rPr>
          <w:rFonts w:ascii="Helvetica" w:eastAsia="Times New Roman" w:hAnsi="Helvetica" w:cs="Times New Roman"/>
          <w:b/>
          <w:bCs/>
          <w:color w:val="000000" w:themeColor="text1"/>
        </w:rPr>
        <w:t>gurb</w:t>
      </w:r>
      <w:r w:rsidRPr="009A52A8">
        <w:rPr>
          <w:rFonts w:ascii="Helvetica" w:eastAsia="Times New Roman" w:hAnsi="Helvetica" w:cs="Times New Roman"/>
          <w:color w:val="000000" w:themeColor="text1"/>
        </w:rPr>
        <w:t xml:space="preserve"> é a rinne é.</w:t>
      </w:r>
    </w:p>
    <w:p w14:paraId="0A033E87" w14:textId="77777777" w:rsidR="002A2CEC" w:rsidRPr="009A52A8" w:rsidRDefault="002A2CEC" w:rsidP="1EE4DB85">
      <w:pPr>
        <w:spacing w:before="0" w:line="276" w:lineRule="auto"/>
        <w:jc w:val="both"/>
        <w:rPr>
          <w:rFonts w:ascii="Helvetica" w:eastAsia="Yu Mincho" w:hAnsi="Helvetica" w:cs="Helvetica"/>
          <w:color w:val="262626" w:themeColor="text1" w:themeTint="D9"/>
        </w:rPr>
      </w:pPr>
    </w:p>
    <w:p w14:paraId="3A92895C" w14:textId="0159B1AA" w:rsidR="0036027D" w:rsidRPr="009A52A8" w:rsidRDefault="002A2CEC" w:rsidP="0083332A">
      <w:pPr>
        <w:pStyle w:val="Ceannteideal2"/>
        <w:numPr>
          <w:ilvl w:val="0"/>
          <w:numId w:val="19"/>
        </w:numPr>
        <w:spacing w:line="276" w:lineRule="auto"/>
        <w:rPr>
          <w:rFonts w:cs="Helvetica"/>
          <w:color w:val="033841" w:themeColor="text2" w:themeShade="80"/>
        </w:rPr>
      </w:pPr>
      <w:r w:rsidRPr="009A52A8">
        <w:rPr>
          <w:rFonts w:cs="Helvetica"/>
          <w:color w:val="033841" w:themeColor="text2" w:themeShade="80"/>
        </w:rPr>
        <w:t>An focal ‘ceo’</w:t>
      </w:r>
    </w:p>
    <w:p w14:paraId="5CCB4357" w14:textId="7B9E18E3" w:rsidR="002A2CEC" w:rsidRPr="009A52A8" w:rsidRDefault="004E53E6" w:rsidP="1EE4DB85">
      <w:pPr>
        <w:spacing w:before="0" w:line="276" w:lineRule="auto"/>
        <w:ind w:left="360"/>
        <w:contextualSpacing/>
        <w:jc w:val="both"/>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Féach:</w:t>
      </w:r>
    </w:p>
    <w:tbl>
      <w:tblPr>
        <w:tblStyle w:val="Tblagreille1adrom-Aiceann1"/>
        <w:tblW w:w="0" w:type="auto"/>
        <w:tblInd w:w="421" w:type="dxa"/>
        <w:tblLook w:val="0480" w:firstRow="0" w:lastRow="0" w:firstColumn="1" w:lastColumn="0" w:noHBand="0" w:noVBand="1"/>
      </w:tblPr>
      <w:tblGrid>
        <w:gridCol w:w="3543"/>
        <w:gridCol w:w="5772"/>
      </w:tblGrid>
      <w:tr w:rsidR="003F5BC4" w:rsidRPr="009A52A8" w14:paraId="7CFB2732" w14:textId="77777777" w:rsidTr="1EE4DB85">
        <w:tc>
          <w:tcPr>
            <w:cnfStyle w:val="001000000000" w:firstRow="0" w:lastRow="0" w:firstColumn="1" w:lastColumn="0" w:oddVBand="0" w:evenVBand="0" w:oddHBand="0" w:evenHBand="0" w:firstRowFirstColumn="0" w:firstRowLastColumn="0" w:lastRowFirstColumn="0" w:lastRowLastColumn="0"/>
            <w:tcW w:w="3543" w:type="dxa"/>
          </w:tcPr>
          <w:p w14:paraId="7CE34BC0" w14:textId="408BDE42" w:rsidR="002A2CEC" w:rsidRPr="009A52A8" w:rsidRDefault="004E53E6" w:rsidP="1EE4DB85">
            <w:pPr>
              <w:numPr>
                <w:ilvl w:val="0"/>
                <w:numId w:val="11"/>
              </w:numPr>
              <w:spacing w:before="0" w:after="160" w:line="276" w:lineRule="auto"/>
              <w:contextualSpacing/>
              <w:jc w:val="both"/>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Ceo = mist / fog.</w:t>
            </w:r>
          </w:p>
        </w:tc>
        <w:tc>
          <w:tcPr>
            <w:tcW w:w="5772" w:type="dxa"/>
          </w:tcPr>
          <w:p w14:paraId="36DDFB36" w14:textId="4CE76021" w:rsidR="002A2CEC" w:rsidRPr="009A52A8" w:rsidRDefault="48F53FA9"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9A52A8">
              <w:rPr>
                <w:rFonts w:ascii="Helvetica" w:hAnsi="Helvetica" w:cs="Helvetica"/>
                <w:color w:val="262626" w:themeColor="text1" w:themeTint="D9"/>
              </w:rPr>
              <w:t>Bhí</w:t>
            </w:r>
            <w:r w:rsidR="6597025D" w:rsidRPr="009A52A8">
              <w:rPr>
                <w:rFonts w:ascii="Helvetica" w:hAnsi="Helvetica" w:cs="Helvetica"/>
                <w:color w:val="262626" w:themeColor="text1" w:themeTint="D9"/>
              </w:rPr>
              <w:t xml:space="preserve"> ceo ann ar maidin agus ní raibh mé in ann aon ní a fheiceáil ar mo bhealach chun na scoile. </w:t>
            </w:r>
          </w:p>
        </w:tc>
      </w:tr>
      <w:tr w:rsidR="003F5BC4" w:rsidRPr="009A52A8" w14:paraId="5DB37822" w14:textId="77777777" w:rsidTr="1EE4DB85">
        <w:tc>
          <w:tcPr>
            <w:cnfStyle w:val="001000000000" w:firstRow="0" w:lastRow="0" w:firstColumn="1" w:lastColumn="0" w:oddVBand="0" w:evenVBand="0" w:oddHBand="0" w:evenHBand="0" w:firstRowFirstColumn="0" w:firstRowLastColumn="0" w:lastRowFirstColumn="0" w:lastRowLastColumn="0"/>
            <w:tcW w:w="3543" w:type="dxa"/>
          </w:tcPr>
          <w:p w14:paraId="4A1BAE89" w14:textId="4415274D" w:rsidR="002A2CEC" w:rsidRPr="009A52A8" w:rsidRDefault="6597025D" w:rsidP="1EE4DB85">
            <w:pPr>
              <w:numPr>
                <w:ilvl w:val="0"/>
                <w:numId w:val="11"/>
              </w:numPr>
              <w:spacing w:before="0" w:line="276" w:lineRule="auto"/>
              <w:contextualSpacing/>
              <w:jc w:val="both"/>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 xml:space="preserve">Ceo = anything / </w:t>
            </w:r>
            <w:r w:rsidR="33E51A00" w:rsidRPr="009A52A8">
              <w:rPr>
                <w:rFonts w:ascii="Helvetica" w:hAnsi="Helvetica" w:cs="Helvetica"/>
                <w:b w:val="0"/>
                <w:bCs w:val="0"/>
                <w:color w:val="262626" w:themeColor="text1" w:themeTint="D9"/>
                <w:kern w:val="2"/>
                <w:lang w:eastAsia="en-US"/>
                <w14:ligatures w14:val="standardContextual"/>
              </w:rPr>
              <w:t>nothing.</w:t>
            </w:r>
          </w:p>
        </w:tc>
        <w:tc>
          <w:tcPr>
            <w:tcW w:w="5772" w:type="dxa"/>
          </w:tcPr>
          <w:p w14:paraId="2303A3E6" w14:textId="14E1CB99" w:rsidR="002A2CEC" w:rsidRPr="009A52A8" w:rsidRDefault="33E51A00"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9A52A8">
              <w:rPr>
                <w:rFonts w:ascii="Helvetica" w:hAnsi="Helvetica" w:cs="Helvetica"/>
                <w:color w:val="262626" w:themeColor="text1" w:themeTint="D9"/>
              </w:rPr>
              <w:t>Ní dhéanann an fear sin aon cheo ach</w:t>
            </w:r>
            <w:r w:rsidR="005640EF" w:rsidRPr="009A52A8">
              <w:rPr>
                <w:rFonts w:ascii="Helvetica" w:hAnsi="Helvetica" w:cs="Helvetica"/>
                <w:color w:val="262626" w:themeColor="text1" w:themeTint="D9"/>
              </w:rPr>
              <w:t xml:space="preserve"> a bheith</w:t>
            </w:r>
            <w:r w:rsidR="004C4793" w:rsidRPr="009A52A8">
              <w:rPr>
                <w:rFonts w:ascii="Helvetica" w:hAnsi="Helvetica" w:cs="Helvetica"/>
                <w:color w:val="262626" w:themeColor="text1" w:themeTint="D9"/>
              </w:rPr>
              <w:t xml:space="preserve"> ag cur agus ag cúiteamh. </w:t>
            </w:r>
          </w:p>
        </w:tc>
      </w:tr>
    </w:tbl>
    <w:p w14:paraId="4914986D" w14:textId="5A8F3C2E" w:rsidR="002A2CEC" w:rsidRPr="009A52A8" w:rsidRDefault="002A2CEC" w:rsidP="1EE4DB85">
      <w:pPr>
        <w:spacing w:line="276" w:lineRule="auto"/>
        <w:rPr>
          <w:lang w:eastAsia="en-US"/>
        </w:rPr>
      </w:pPr>
    </w:p>
    <w:p w14:paraId="362872E7" w14:textId="460D12C2" w:rsidR="002A2CEC" w:rsidRPr="009A52A8" w:rsidRDefault="002A2CEC" w:rsidP="0083332A">
      <w:pPr>
        <w:pStyle w:val="Altanliosta"/>
        <w:numPr>
          <w:ilvl w:val="0"/>
          <w:numId w:val="19"/>
        </w:numPr>
        <w:spacing w:line="276" w:lineRule="auto"/>
        <w:jc w:val="both"/>
        <w:outlineLvl w:val="1"/>
        <w:rPr>
          <w:rFonts w:ascii="Helvetica" w:hAnsi="Helvetica"/>
          <w:b/>
          <w:bCs/>
          <w:color w:val="262626" w:themeColor="text1" w:themeTint="D9"/>
          <w:lang w:val="ga-IE"/>
        </w:rPr>
      </w:pPr>
      <w:r w:rsidRPr="009A52A8">
        <w:rPr>
          <w:rFonts w:ascii="Helvetica" w:hAnsi="Helvetica" w:cs="Helvetica"/>
          <w:b/>
          <w:bCs/>
          <w:color w:val="033841" w:themeColor="text2" w:themeShade="80"/>
          <w:lang w:val="ga-IE"/>
        </w:rPr>
        <w:t>An focal ‘anam’</w:t>
      </w:r>
    </w:p>
    <w:p w14:paraId="48CCD193" w14:textId="4B55B3CB" w:rsidR="002A2CEC" w:rsidRPr="009A52A8" w:rsidRDefault="004C4793" w:rsidP="1EE4DB85">
      <w:pPr>
        <w:spacing w:before="0" w:line="276" w:lineRule="auto"/>
        <w:ind w:left="360"/>
        <w:contextualSpacing/>
        <w:jc w:val="both"/>
        <w:outlineLvl w:val="1"/>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Féach:</w:t>
      </w:r>
    </w:p>
    <w:p w14:paraId="350F88AB" w14:textId="7B2DB65F" w:rsidR="002A2CEC" w:rsidRPr="009A52A8" w:rsidRDefault="0036027D" w:rsidP="1EE4DB85">
      <w:pPr>
        <w:spacing w:line="276" w:lineRule="auto"/>
        <w:rPr>
          <w:lang w:eastAsia="en-US"/>
        </w:rPr>
      </w:pPr>
      <w:r w:rsidRPr="009A52A8">
        <w:rPr>
          <w:noProof/>
          <w:lang w:eastAsia="en-US"/>
        </w:rPr>
        <w:drawing>
          <wp:anchor distT="0" distB="0" distL="114300" distR="114300" simplePos="0" relativeHeight="251661327" behindDoc="0" locked="0" layoutInCell="1" allowOverlap="1" wp14:anchorId="1C252E95" wp14:editId="5748D612">
            <wp:simplePos x="0" y="0"/>
            <wp:positionH relativeFrom="column">
              <wp:posOffset>203200</wp:posOffset>
            </wp:positionH>
            <wp:positionV relativeFrom="paragraph">
              <wp:posOffset>8255</wp:posOffset>
            </wp:positionV>
            <wp:extent cx="4339970" cy="3454400"/>
            <wp:effectExtent l="0" t="0" r="3810" b="0"/>
            <wp:wrapNone/>
            <wp:docPr id="1997431032"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31032" name="Picture 1" descr="A text on a page&#10;&#10;Description automatically generated"/>
                    <pic:cNvPicPr/>
                  </pic:nvPicPr>
                  <pic:blipFill rotWithShape="1">
                    <a:blip r:embed="rId20">
                      <a:extLst>
                        <a:ext uri="{28A0092B-C50C-407E-A947-70E740481C1C}">
                          <a14:useLocalDpi xmlns:a14="http://schemas.microsoft.com/office/drawing/2010/main" val="0"/>
                        </a:ext>
                      </a:extLst>
                    </a:blip>
                    <a:srcRect b="5915"/>
                    <a:stretch/>
                  </pic:blipFill>
                  <pic:spPr bwMode="auto">
                    <a:xfrm>
                      <a:off x="0" y="0"/>
                      <a:ext cx="4340478" cy="345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B3A36" w14:textId="77777777" w:rsidR="0036027D" w:rsidRPr="009A52A8" w:rsidRDefault="0036027D" w:rsidP="1EE4DB85">
      <w:pPr>
        <w:spacing w:line="276" w:lineRule="auto"/>
        <w:rPr>
          <w:lang w:eastAsia="en-US"/>
        </w:rPr>
      </w:pPr>
    </w:p>
    <w:p w14:paraId="086D0CC9" w14:textId="77777777" w:rsidR="0036027D" w:rsidRPr="009A52A8" w:rsidRDefault="0036027D" w:rsidP="1EE4DB85">
      <w:pPr>
        <w:spacing w:line="276" w:lineRule="auto"/>
        <w:rPr>
          <w:lang w:eastAsia="en-US"/>
        </w:rPr>
      </w:pPr>
    </w:p>
    <w:p w14:paraId="67A257D3" w14:textId="77777777" w:rsidR="0036027D" w:rsidRPr="009A52A8" w:rsidRDefault="0036027D" w:rsidP="1EE4DB85">
      <w:pPr>
        <w:spacing w:line="276" w:lineRule="auto"/>
        <w:rPr>
          <w:lang w:eastAsia="en-US"/>
        </w:rPr>
      </w:pPr>
    </w:p>
    <w:p w14:paraId="3982EF83" w14:textId="77777777" w:rsidR="0036027D" w:rsidRPr="009A52A8" w:rsidRDefault="0036027D" w:rsidP="1EE4DB85">
      <w:pPr>
        <w:spacing w:line="276" w:lineRule="auto"/>
        <w:rPr>
          <w:lang w:eastAsia="en-US"/>
        </w:rPr>
      </w:pPr>
    </w:p>
    <w:p w14:paraId="678A1061" w14:textId="77777777" w:rsidR="0036027D" w:rsidRPr="009A52A8" w:rsidRDefault="0036027D" w:rsidP="1EE4DB85">
      <w:pPr>
        <w:spacing w:line="276" w:lineRule="auto"/>
        <w:rPr>
          <w:lang w:eastAsia="en-US"/>
        </w:rPr>
      </w:pPr>
    </w:p>
    <w:p w14:paraId="2ED14D98" w14:textId="77777777" w:rsidR="0036027D" w:rsidRPr="009A52A8" w:rsidRDefault="0036027D" w:rsidP="1EE4DB85">
      <w:pPr>
        <w:spacing w:line="276" w:lineRule="auto"/>
        <w:rPr>
          <w:lang w:eastAsia="en-US"/>
        </w:rPr>
      </w:pPr>
    </w:p>
    <w:p w14:paraId="7899EB35" w14:textId="77777777" w:rsidR="0036027D" w:rsidRPr="009A52A8" w:rsidRDefault="0036027D" w:rsidP="1EE4DB85">
      <w:pPr>
        <w:spacing w:line="276" w:lineRule="auto"/>
        <w:rPr>
          <w:lang w:eastAsia="en-US"/>
        </w:rPr>
      </w:pPr>
    </w:p>
    <w:p w14:paraId="3781D71C" w14:textId="77777777" w:rsidR="0036027D" w:rsidRPr="009A52A8" w:rsidRDefault="0036027D" w:rsidP="1EE4DB85">
      <w:pPr>
        <w:spacing w:line="276" w:lineRule="auto"/>
        <w:rPr>
          <w:lang w:eastAsia="en-US"/>
        </w:rPr>
      </w:pPr>
    </w:p>
    <w:p w14:paraId="0CE768DD" w14:textId="77777777" w:rsidR="0036027D" w:rsidRPr="009A52A8" w:rsidRDefault="0036027D" w:rsidP="1EE4DB85">
      <w:pPr>
        <w:spacing w:line="276" w:lineRule="auto"/>
        <w:rPr>
          <w:lang w:eastAsia="en-US"/>
        </w:rPr>
      </w:pPr>
    </w:p>
    <w:p w14:paraId="5342FDC9" w14:textId="77777777" w:rsidR="0036027D" w:rsidRPr="009A52A8" w:rsidRDefault="0036027D" w:rsidP="1EE4DB85">
      <w:pPr>
        <w:spacing w:line="276" w:lineRule="auto"/>
        <w:rPr>
          <w:lang w:eastAsia="en-US"/>
        </w:rPr>
      </w:pPr>
    </w:p>
    <w:p w14:paraId="2FFAD453" w14:textId="7B5B6962" w:rsidR="002A2CEC" w:rsidRPr="009A52A8" w:rsidRDefault="002A2CEC" w:rsidP="0083332A">
      <w:pPr>
        <w:numPr>
          <w:ilvl w:val="0"/>
          <w:numId w:val="19"/>
        </w:numPr>
        <w:spacing w:before="0" w:line="276" w:lineRule="auto"/>
        <w:ind w:left="0" w:firstLine="0"/>
        <w:contextualSpacing/>
        <w:jc w:val="both"/>
        <w:outlineLvl w:val="1"/>
        <w:rPr>
          <w:rFonts w:ascii="Helvetica" w:hAnsi="Helvetica"/>
          <w:b/>
          <w:bCs/>
          <w:color w:val="262626" w:themeColor="text1" w:themeTint="D9"/>
          <w:kern w:val="2"/>
          <w:lang w:eastAsia="en-US"/>
          <w14:ligatures w14:val="standardContextual"/>
        </w:rPr>
      </w:pPr>
      <w:r w:rsidRPr="009A52A8">
        <w:rPr>
          <w:rFonts w:ascii="Helvetica" w:hAnsi="Helvetica" w:cs="Helvetica"/>
          <w:b/>
          <w:bCs/>
          <w:color w:val="033841" w:themeColor="text2" w:themeShade="80"/>
          <w:kern w:val="2"/>
          <w:lang w:eastAsia="en-US"/>
          <w14:ligatures w14:val="standardContextual"/>
        </w:rPr>
        <w:t>An focal ‘rún’</w:t>
      </w:r>
    </w:p>
    <w:p w14:paraId="44B04394" w14:textId="5462CDDF" w:rsidR="002A2CEC" w:rsidRPr="009A52A8" w:rsidRDefault="008D0C0B" w:rsidP="1EE4DB85">
      <w:pPr>
        <w:spacing w:before="0" w:line="276" w:lineRule="auto"/>
        <w:ind w:left="360"/>
        <w:contextualSpacing/>
        <w:jc w:val="both"/>
        <w:outlineLvl w:val="1"/>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Féach:</w:t>
      </w:r>
      <w:r w:rsidR="0052136B" w:rsidRPr="009A52A8">
        <w:rPr>
          <w:rFonts w:ascii="Helvetica" w:hAnsi="Helvetica" w:cs="Helvetica"/>
          <w:color w:val="262626" w:themeColor="text1" w:themeTint="D9"/>
          <w:kern w:val="2"/>
          <w:lang w:eastAsia="en-US"/>
          <w14:ligatures w14:val="standardContextual"/>
        </w:rPr>
        <w:t xml:space="preserve"> </w:t>
      </w:r>
    </w:p>
    <w:tbl>
      <w:tblPr>
        <w:tblStyle w:val="Tblagreille1adrom-Aiceann1"/>
        <w:tblW w:w="0" w:type="auto"/>
        <w:tblInd w:w="421" w:type="dxa"/>
        <w:tblLook w:val="0480" w:firstRow="0" w:lastRow="0" w:firstColumn="1" w:lastColumn="0" w:noHBand="0" w:noVBand="1"/>
      </w:tblPr>
      <w:tblGrid>
        <w:gridCol w:w="1552"/>
        <w:gridCol w:w="1552"/>
        <w:gridCol w:w="1553"/>
        <w:gridCol w:w="1552"/>
        <w:gridCol w:w="1553"/>
      </w:tblGrid>
      <w:tr w:rsidR="008D0C0B" w:rsidRPr="009A52A8" w14:paraId="1466C598" w14:textId="77777777" w:rsidTr="1EE4DB85">
        <w:tc>
          <w:tcPr>
            <w:cnfStyle w:val="001000000000" w:firstRow="0" w:lastRow="0" w:firstColumn="1" w:lastColumn="0" w:oddVBand="0" w:evenVBand="0" w:oddHBand="0" w:evenHBand="0" w:firstRowFirstColumn="0" w:firstRowLastColumn="0" w:lastRowFirstColumn="0" w:lastRowLastColumn="0"/>
            <w:tcW w:w="1552" w:type="dxa"/>
          </w:tcPr>
          <w:p w14:paraId="06DA5ADC" w14:textId="77777777" w:rsidR="008D0C0B" w:rsidRPr="009A52A8" w:rsidRDefault="008D0C0B" w:rsidP="1EE4DB85">
            <w:pPr>
              <w:spacing w:before="0" w:line="360" w:lineRule="auto"/>
              <w:rPr>
                <w:rFonts w:ascii="Helvetica" w:hAnsi="Helvetica" w:cs="Helvetica"/>
                <w:b w:val="0"/>
                <w:bCs w:val="0"/>
                <w:color w:val="262626" w:themeColor="text1" w:themeTint="D9"/>
                <w:lang w:eastAsia="en-US"/>
              </w:rPr>
            </w:pPr>
            <w:r w:rsidRPr="009A52A8">
              <w:rPr>
                <w:rFonts w:ascii="Helvetica" w:hAnsi="Helvetica" w:cs="Helvetica"/>
                <w:b w:val="0"/>
                <w:bCs w:val="0"/>
                <w:color w:val="262626" w:themeColor="text1" w:themeTint="D9"/>
                <w:lang w:eastAsia="en-US"/>
              </w:rPr>
              <w:t>secret</w:t>
            </w:r>
          </w:p>
        </w:tc>
        <w:tc>
          <w:tcPr>
            <w:tcW w:w="1552" w:type="dxa"/>
          </w:tcPr>
          <w:p w14:paraId="7C70F550" w14:textId="77777777" w:rsidR="008D0C0B" w:rsidRPr="009A52A8" w:rsidRDefault="008D0C0B" w:rsidP="1EE4DB85">
            <w:pPr>
              <w:spacing w:before="0"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09A52A8">
              <w:rPr>
                <w:rFonts w:ascii="Helvetica" w:hAnsi="Helvetica" w:cs="Helvetica"/>
                <w:color w:val="262626" w:themeColor="text1" w:themeTint="D9"/>
                <w:lang w:eastAsia="en-US"/>
              </w:rPr>
              <w:t>mystery</w:t>
            </w:r>
          </w:p>
        </w:tc>
        <w:tc>
          <w:tcPr>
            <w:tcW w:w="1553" w:type="dxa"/>
          </w:tcPr>
          <w:p w14:paraId="147FEED6" w14:textId="77777777" w:rsidR="008D0C0B" w:rsidRPr="009A52A8" w:rsidRDefault="008D0C0B" w:rsidP="1EE4DB85">
            <w:pPr>
              <w:spacing w:before="0"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09A52A8">
              <w:rPr>
                <w:rFonts w:ascii="Helvetica" w:hAnsi="Helvetica" w:cs="Helvetica"/>
                <w:color w:val="262626" w:themeColor="text1" w:themeTint="D9"/>
                <w:lang w:eastAsia="en-US"/>
              </w:rPr>
              <w:t>resolution</w:t>
            </w:r>
          </w:p>
        </w:tc>
        <w:tc>
          <w:tcPr>
            <w:tcW w:w="1552" w:type="dxa"/>
          </w:tcPr>
          <w:p w14:paraId="0AFA3A06" w14:textId="77777777" w:rsidR="008D0C0B" w:rsidRPr="009A52A8" w:rsidRDefault="008D0C0B" w:rsidP="1EE4DB85">
            <w:pPr>
              <w:spacing w:before="0"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09A52A8">
              <w:rPr>
                <w:rFonts w:ascii="Helvetica" w:hAnsi="Helvetica" w:cs="Helvetica"/>
                <w:color w:val="262626" w:themeColor="text1" w:themeTint="D9"/>
                <w:lang w:eastAsia="en-US"/>
              </w:rPr>
              <w:t>love</w:t>
            </w:r>
          </w:p>
        </w:tc>
        <w:tc>
          <w:tcPr>
            <w:tcW w:w="1553" w:type="dxa"/>
          </w:tcPr>
          <w:p w14:paraId="3C90A716" w14:textId="77777777" w:rsidR="008D0C0B" w:rsidRPr="009A52A8" w:rsidRDefault="008D0C0B" w:rsidP="1EE4DB85">
            <w:pPr>
              <w:spacing w:before="0" w:line="36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eastAsia="en-US"/>
              </w:rPr>
            </w:pPr>
            <w:r w:rsidRPr="009A52A8">
              <w:rPr>
                <w:rFonts w:ascii="Helvetica" w:hAnsi="Helvetica" w:cs="Helvetica"/>
                <w:color w:val="262626" w:themeColor="text1" w:themeTint="D9"/>
                <w:lang w:eastAsia="en-US"/>
              </w:rPr>
              <w:t xml:space="preserve">intention </w:t>
            </w:r>
          </w:p>
        </w:tc>
      </w:tr>
    </w:tbl>
    <w:p w14:paraId="561DB582" w14:textId="77777777" w:rsidR="008E3E57" w:rsidRPr="009A52A8" w:rsidRDefault="008E3E57" w:rsidP="1EE4DB85">
      <w:pPr>
        <w:rPr>
          <w:lang w:eastAsia="en-US"/>
        </w:rPr>
      </w:pPr>
    </w:p>
    <w:p w14:paraId="08758DAB" w14:textId="67ACA525" w:rsidR="00D305B0" w:rsidRPr="009A52A8" w:rsidRDefault="00170CA1" w:rsidP="1EE4DB85">
      <w:pPr>
        <w:pStyle w:val="Ceannteideal2"/>
        <w:numPr>
          <w:ilvl w:val="0"/>
          <w:numId w:val="0"/>
        </w:numPr>
        <w:jc w:val="left"/>
        <w:rPr>
          <w:rFonts w:cs="Helvetica"/>
          <w:color w:val="033841" w:themeColor="text2" w:themeShade="80"/>
        </w:rPr>
      </w:pPr>
      <w:r w:rsidRPr="009A52A8">
        <w:rPr>
          <w:color w:val="0CC0DF" w:themeColor="accent1"/>
          <w:sz w:val="32"/>
          <w:szCs w:val="32"/>
        </w:rPr>
        <w:t>B:</w:t>
      </w:r>
      <w:r w:rsidRPr="009A52A8">
        <w:rPr>
          <w:color w:val="0CC0DF" w:themeColor="accent1"/>
          <w:spacing w:val="-2"/>
          <w:sz w:val="32"/>
          <w:szCs w:val="32"/>
        </w:rPr>
        <w:t xml:space="preserve"> </w:t>
      </w:r>
      <w:r w:rsidRPr="009A52A8">
        <w:rPr>
          <w:color w:val="0CC0DF" w:themeColor="accent1"/>
          <w:sz w:val="32"/>
          <w:szCs w:val="32"/>
        </w:rPr>
        <w:t>FEASACHT TEANGA</w:t>
      </w:r>
      <w:r w:rsidR="00B20B52" w:rsidRPr="009A52A8">
        <w:rPr>
          <w:color w:val="0CC0DF" w:themeColor="accent1"/>
          <w:sz w:val="32"/>
          <w:szCs w:val="32"/>
        </w:rPr>
        <w:br/>
      </w:r>
    </w:p>
    <w:p w14:paraId="56250DFC" w14:textId="176FA72C" w:rsidR="00C77A39" w:rsidRPr="009A52A8" w:rsidRDefault="00C77A39" w:rsidP="1EE4DB85">
      <w:pPr>
        <w:pStyle w:val="Altanliosta"/>
        <w:numPr>
          <w:ilvl w:val="0"/>
          <w:numId w:val="12"/>
        </w:numPr>
        <w:spacing w:line="360" w:lineRule="auto"/>
        <w:jc w:val="both"/>
        <w:rPr>
          <w:rFonts w:ascii="Helvetica" w:eastAsiaTheme="minorEastAsia" w:hAnsi="Helvetica" w:cs="Helvetica"/>
          <w:b/>
          <w:bCs/>
          <w:color w:val="262626" w:themeColor="text1" w:themeTint="D9"/>
          <w:kern w:val="0"/>
          <w:lang w:val="ga-IE" w:eastAsia="ja-JP"/>
          <w14:ligatures w14:val="none"/>
        </w:rPr>
      </w:pPr>
      <w:r w:rsidRPr="009A52A8">
        <w:rPr>
          <w:rFonts w:ascii="Helvetica" w:eastAsiaTheme="minorEastAsia" w:hAnsi="Helvetica" w:cs="Helvetica"/>
          <w:b/>
          <w:bCs/>
          <w:color w:val="033841" w:themeColor="text2" w:themeShade="80"/>
          <w:kern w:val="0"/>
          <w:lang w:val="ga-IE" w:eastAsia="ja-JP"/>
          <w14:ligatures w14:val="none"/>
        </w:rPr>
        <w:t>An t</w:t>
      </w:r>
      <w:r w:rsidR="00C83AFE">
        <w:rPr>
          <w:rFonts w:ascii="Helvetica" w:eastAsiaTheme="minorEastAsia" w:hAnsi="Helvetica" w:cs="Helvetica"/>
          <w:b/>
          <w:bCs/>
          <w:color w:val="033841" w:themeColor="text2" w:themeShade="80"/>
          <w:kern w:val="0"/>
          <w:lang w:val="ga-IE" w:eastAsia="ja-JP"/>
          <w14:ligatures w14:val="none"/>
        </w:rPr>
        <w:noBreakHyphen/>
      </w:r>
      <w:r w:rsidRPr="009A52A8">
        <w:rPr>
          <w:rFonts w:ascii="Helvetica" w:eastAsiaTheme="minorEastAsia" w:hAnsi="Helvetica" w:cs="Helvetica"/>
          <w:b/>
          <w:bCs/>
          <w:color w:val="033841" w:themeColor="text2" w:themeShade="80"/>
          <w:kern w:val="0"/>
          <w:lang w:val="ga-IE" w:eastAsia="ja-JP"/>
          <w14:ligatures w14:val="none"/>
        </w:rPr>
        <w:t>ainm briathartha sa Chaighdeán agus sna canúintí</w:t>
      </w:r>
    </w:p>
    <w:p w14:paraId="74C4A50D" w14:textId="09C498C2" w:rsidR="00D305B0" w:rsidRPr="009A52A8" w:rsidRDefault="00675A71" w:rsidP="1EE4DB85">
      <w:pPr>
        <w:pStyle w:val="Altanliosta"/>
        <w:spacing w:line="276" w:lineRule="auto"/>
        <w:ind w:left="360"/>
        <w:jc w:val="both"/>
        <w:rPr>
          <w:rFonts w:ascii="Helvetica" w:eastAsiaTheme="minorEastAsia" w:hAnsi="Helvetica" w:cs="Helvetica"/>
          <w:b/>
          <w:bCs/>
          <w:color w:val="262626" w:themeColor="text1" w:themeTint="D9"/>
          <w:kern w:val="0"/>
          <w:lang w:val="ga-IE" w:eastAsia="ja-JP"/>
          <w14:ligatures w14:val="none"/>
        </w:rPr>
      </w:pPr>
      <w:r w:rsidRPr="009A52A8">
        <w:rPr>
          <w:rFonts w:ascii="Helvetica" w:hAnsi="Helvetica" w:cs="Helvetica"/>
          <w:color w:val="262626" w:themeColor="text1" w:themeTint="D9"/>
          <w:lang w:val="ga-IE"/>
        </w:rPr>
        <w:t>Féach:</w:t>
      </w:r>
      <w:r w:rsidR="003B7C26" w:rsidRPr="009A52A8">
        <w:rPr>
          <w:rFonts w:ascii="Helvetica" w:eastAsiaTheme="minorEastAsia" w:hAnsi="Helvetica" w:cs="Helvetica"/>
          <w:b/>
          <w:bCs/>
          <w:noProof/>
          <w:color w:val="262626" w:themeColor="text1" w:themeTint="D9"/>
          <w:kern w:val="0"/>
          <w:lang w:val="ga-IE" w:eastAsia="ja-JP"/>
          <w14:ligatures w14:val="none"/>
        </w:rPr>
        <w:drawing>
          <wp:anchor distT="0" distB="0" distL="114300" distR="114300" simplePos="0" relativeHeight="251670543" behindDoc="0" locked="0" layoutInCell="1" allowOverlap="1" wp14:anchorId="3B58EDC4" wp14:editId="39704C55">
            <wp:simplePos x="0" y="0"/>
            <wp:positionH relativeFrom="column">
              <wp:posOffset>4466700</wp:posOffset>
            </wp:positionH>
            <wp:positionV relativeFrom="paragraph">
              <wp:posOffset>2808605</wp:posOffset>
            </wp:positionV>
            <wp:extent cx="279400" cy="279400"/>
            <wp:effectExtent l="0" t="0" r="6350" b="0"/>
            <wp:wrapNone/>
            <wp:docPr id="1768910428"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tbl>
      <w:tblPr>
        <w:tblStyle w:val="Tblagreille2-Aiceann1"/>
        <w:tblW w:w="9355" w:type="dxa"/>
        <w:tblInd w:w="426" w:type="dxa"/>
        <w:tblLook w:val="04A0" w:firstRow="1" w:lastRow="0" w:firstColumn="1" w:lastColumn="0" w:noHBand="0" w:noVBand="1"/>
      </w:tblPr>
      <w:tblGrid>
        <w:gridCol w:w="5953"/>
        <w:gridCol w:w="1701"/>
        <w:gridCol w:w="1701"/>
      </w:tblGrid>
      <w:tr w:rsidR="00D305B0" w:rsidRPr="009A52A8" w14:paraId="65E401E4" w14:textId="77777777" w:rsidTr="1EE4D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36FCD863" w14:textId="62C98751" w:rsidR="00D305B0" w:rsidRPr="009A52A8" w:rsidRDefault="37705644" w:rsidP="1EE4DB85">
            <w:pPr>
              <w:spacing w:before="0" w:line="360" w:lineRule="auto"/>
              <w:jc w:val="both"/>
              <w:rPr>
                <w:rFonts w:ascii="Helvetica" w:hAnsi="Helvetica" w:cs="Helvetica"/>
                <w:color w:val="262626" w:themeColor="text1" w:themeTint="D9"/>
              </w:rPr>
            </w:pPr>
            <w:r w:rsidRPr="009A52A8">
              <w:rPr>
                <w:rFonts w:ascii="Helvetica" w:hAnsi="Helvetica" w:cs="Helvetica"/>
                <w:color w:val="262626" w:themeColor="text1" w:themeTint="D9"/>
              </w:rPr>
              <w:t>Samplaí</w:t>
            </w:r>
          </w:p>
        </w:tc>
        <w:tc>
          <w:tcPr>
            <w:tcW w:w="1701" w:type="dxa"/>
          </w:tcPr>
          <w:p w14:paraId="1D0620C3" w14:textId="513C009C" w:rsidR="00D305B0" w:rsidRPr="009A52A8" w:rsidRDefault="00D305B0" w:rsidP="1EE4DB85">
            <w:pPr>
              <w:pStyle w:val="Altanlio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0F23A7AB" w14:textId="77777777" w:rsidR="00D305B0" w:rsidRPr="009A52A8" w:rsidRDefault="37705644" w:rsidP="1EE4DB85">
            <w:pPr>
              <w:pStyle w:val="Altanlio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Canúint</w:t>
            </w:r>
          </w:p>
        </w:tc>
      </w:tr>
      <w:tr w:rsidR="00D305B0" w:rsidRPr="009A52A8" w14:paraId="262E9CB7" w14:textId="77777777" w:rsidTr="1EE4D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77297F8F" w14:textId="2E88C0F7" w:rsidR="00D305B0" w:rsidRPr="009A52A8" w:rsidRDefault="37705644" w:rsidP="00F46B59">
            <w:pPr>
              <w:pStyle w:val="Altanliosta"/>
              <w:numPr>
                <w:ilvl w:val="0"/>
                <w:numId w:val="13"/>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Ní raibh Máire in ann an bhean a thuigbheáil.</w:t>
            </w:r>
          </w:p>
        </w:tc>
        <w:tc>
          <w:tcPr>
            <w:tcW w:w="1701" w:type="dxa"/>
          </w:tcPr>
          <w:p w14:paraId="0E0F9B32" w14:textId="0018D59F" w:rsidR="00D305B0" w:rsidRPr="009A52A8" w:rsidRDefault="003B7C26"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66447" behindDoc="0" locked="0" layoutInCell="1" allowOverlap="1" wp14:anchorId="1D7914E5" wp14:editId="16F63680">
                  <wp:simplePos x="0" y="0"/>
                  <wp:positionH relativeFrom="column">
                    <wp:posOffset>317141</wp:posOffset>
                  </wp:positionH>
                  <wp:positionV relativeFrom="paragraph">
                    <wp:posOffset>-27995</wp:posOffset>
                  </wp:positionV>
                  <wp:extent cx="279400" cy="279400"/>
                  <wp:effectExtent l="0" t="0" r="6350" b="0"/>
                  <wp:wrapNone/>
                  <wp:docPr id="1545637822"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07C18597" w14:textId="00F95521" w:rsidR="00D305B0" w:rsidRPr="009A52A8" w:rsidRDefault="632F305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CU</w:t>
            </w:r>
          </w:p>
        </w:tc>
      </w:tr>
      <w:tr w:rsidR="00D305B0" w:rsidRPr="009A52A8" w14:paraId="63CDBCA8" w14:textId="77777777" w:rsidTr="1EE4DB85">
        <w:tc>
          <w:tcPr>
            <w:cnfStyle w:val="001000000000" w:firstRow="0" w:lastRow="0" w:firstColumn="1" w:lastColumn="0" w:oddVBand="0" w:evenVBand="0" w:oddHBand="0" w:evenHBand="0" w:firstRowFirstColumn="0" w:firstRowLastColumn="0" w:lastRowFirstColumn="0" w:lastRowLastColumn="0"/>
            <w:tcW w:w="5953" w:type="dxa"/>
          </w:tcPr>
          <w:p w14:paraId="653EEE6C" w14:textId="4093E397" w:rsidR="00D305B0" w:rsidRPr="009A52A8" w:rsidRDefault="37705644" w:rsidP="00F46B59">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Ní raibh Máire in ann an bhean a thuiscint.</w:t>
            </w:r>
          </w:p>
        </w:tc>
        <w:tc>
          <w:tcPr>
            <w:tcW w:w="1701" w:type="dxa"/>
          </w:tcPr>
          <w:p w14:paraId="3A4D8C30" w14:textId="43FFBBFB" w:rsidR="00D305B0" w:rsidRPr="009A52A8" w:rsidRDefault="00D305B0"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64399" behindDoc="0" locked="0" layoutInCell="1" allowOverlap="1" wp14:anchorId="331AD149" wp14:editId="26DB9CB0">
                  <wp:simplePos x="0" y="0"/>
                  <wp:positionH relativeFrom="column">
                    <wp:posOffset>363855</wp:posOffset>
                  </wp:positionH>
                  <wp:positionV relativeFrom="paragraph">
                    <wp:posOffset>-493395</wp:posOffset>
                  </wp:positionV>
                  <wp:extent cx="196850" cy="196850"/>
                  <wp:effectExtent l="0" t="0" r="0" b="0"/>
                  <wp:wrapNone/>
                  <wp:docPr id="1862190091"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196850" cy="19685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4C07D6F1" w14:textId="2D5C2315" w:rsidR="00D305B0" w:rsidRPr="009A52A8" w:rsidRDefault="00D305B0"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D305B0" w:rsidRPr="009A52A8" w14:paraId="20B23C22" w14:textId="77777777" w:rsidTr="1EE4D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66CB6274" w14:textId="641D19EE" w:rsidR="00D305B0" w:rsidRPr="009A52A8" w:rsidRDefault="37705644" w:rsidP="00F46B59">
            <w:pPr>
              <w:pStyle w:val="Altanliosta"/>
              <w:numPr>
                <w:ilvl w:val="0"/>
                <w:numId w:val="13"/>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Bíonn an fear sin i gcónaí ag insint bréag.</w:t>
            </w:r>
          </w:p>
        </w:tc>
        <w:tc>
          <w:tcPr>
            <w:tcW w:w="1701" w:type="dxa"/>
          </w:tcPr>
          <w:p w14:paraId="238CEBC9" w14:textId="00C2ADC1"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703E4A38" w14:textId="77777777"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D305B0" w:rsidRPr="009A52A8" w14:paraId="2A730A73" w14:textId="77777777" w:rsidTr="1EE4DB85">
        <w:tc>
          <w:tcPr>
            <w:cnfStyle w:val="001000000000" w:firstRow="0" w:lastRow="0" w:firstColumn="1" w:lastColumn="0" w:oddVBand="0" w:evenVBand="0" w:oddHBand="0" w:evenHBand="0" w:firstRowFirstColumn="0" w:firstRowLastColumn="0" w:lastRowFirstColumn="0" w:lastRowLastColumn="0"/>
            <w:tcW w:w="5953" w:type="dxa"/>
          </w:tcPr>
          <w:p w14:paraId="70B9AC81" w14:textId="048EF525" w:rsidR="00D305B0" w:rsidRPr="009A52A8" w:rsidRDefault="37705644" w:rsidP="00F46B59">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Bíonn an fear sin i gcónaí ag inse bréag.</w:t>
            </w:r>
          </w:p>
        </w:tc>
        <w:tc>
          <w:tcPr>
            <w:tcW w:w="1701" w:type="dxa"/>
          </w:tcPr>
          <w:p w14:paraId="1E1BCDFF" w14:textId="354E357E" w:rsidR="00D305B0" w:rsidRPr="009A52A8" w:rsidRDefault="003B7C2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63375" behindDoc="0" locked="0" layoutInCell="1" allowOverlap="1" wp14:anchorId="30638255" wp14:editId="4BED9C1D">
                  <wp:simplePos x="0" y="0"/>
                  <wp:positionH relativeFrom="column">
                    <wp:posOffset>357450</wp:posOffset>
                  </wp:positionH>
                  <wp:positionV relativeFrom="paragraph">
                    <wp:posOffset>-24047</wp:posOffset>
                  </wp:positionV>
                  <wp:extent cx="279400" cy="279400"/>
                  <wp:effectExtent l="0" t="0" r="6350" b="0"/>
                  <wp:wrapNone/>
                  <wp:docPr id="1206988053"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2BBA704D" w14:textId="5095FFE5" w:rsidR="00D305B0" w:rsidRPr="009A52A8" w:rsidRDefault="632F305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CU</w:t>
            </w:r>
          </w:p>
        </w:tc>
      </w:tr>
      <w:tr w:rsidR="00D305B0" w:rsidRPr="009A52A8" w14:paraId="3AB70263" w14:textId="77777777" w:rsidTr="1EE4D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1A649467" w14:textId="455DA4F7" w:rsidR="00D305B0" w:rsidRPr="009A52A8" w:rsidRDefault="37705644" w:rsidP="00F46B59">
            <w:pPr>
              <w:pStyle w:val="Altanliosta"/>
              <w:numPr>
                <w:ilvl w:val="0"/>
                <w:numId w:val="13"/>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An féidir libh an scáileán a fheiceáil?</w:t>
            </w:r>
          </w:p>
        </w:tc>
        <w:tc>
          <w:tcPr>
            <w:tcW w:w="1701" w:type="dxa"/>
          </w:tcPr>
          <w:p w14:paraId="1F9DF6DB" w14:textId="04836D91"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0A13F552" w14:textId="77777777"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D305B0" w:rsidRPr="009A52A8" w14:paraId="67158582" w14:textId="77777777" w:rsidTr="1EE4DB85">
        <w:tc>
          <w:tcPr>
            <w:cnfStyle w:val="001000000000" w:firstRow="0" w:lastRow="0" w:firstColumn="1" w:lastColumn="0" w:oddVBand="0" w:evenVBand="0" w:oddHBand="0" w:evenHBand="0" w:firstRowFirstColumn="0" w:firstRowLastColumn="0" w:lastRowFirstColumn="0" w:lastRowLastColumn="0"/>
            <w:tcW w:w="5953" w:type="dxa"/>
          </w:tcPr>
          <w:p w14:paraId="19E36144" w14:textId="7B5F4562" w:rsidR="00D305B0" w:rsidRPr="009A52A8" w:rsidRDefault="37705644" w:rsidP="00F46B59">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An féidir libh an scáileán a fheiscint?</w:t>
            </w:r>
          </w:p>
        </w:tc>
        <w:tc>
          <w:tcPr>
            <w:tcW w:w="1701" w:type="dxa"/>
          </w:tcPr>
          <w:p w14:paraId="43172440" w14:textId="30DA98AB" w:rsidR="00D305B0" w:rsidRPr="009A52A8" w:rsidRDefault="00D305B0"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69D68E14" w14:textId="4207BEA5" w:rsidR="00D305B0" w:rsidRPr="009A52A8" w:rsidRDefault="632F3052"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CM</w:t>
            </w:r>
          </w:p>
        </w:tc>
      </w:tr>
      <w:tr w:rsidR="00D305B0" w:rsidRPr="009A52A8" w14:paraId="1F436C13" w14:textId="77777777" w:rsidTr="1EE4D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3FAFA9D0" w14:textId="368A9684" w:rsidR="00D305B0" w:rsidRPr="009A52A8" w:rsidRDefault="37705644" w:rsidP="00F46B59">
            <w:pPr>
              <w:pStyle w:val="Altanliosta"/>
              <w:numPr>
                <w:ilvl w:val="0"/>
                <w:numId w:val="13"/>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Tá an traein ag tíocht.</w:t>
            </w:r>
          </w:p>
        </w:tc>
        <w:tc>
          <w:tcPr>
            <w:tcW w:w="1701" w:type="dxa"/>
          </w:tcPr>
          <w:p w14:paraId="51126561" w14:textId="647ADE88"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49C82BC1" w14:textId="5BC12D8D" w:rsidR="00D305B0" w:rsidRPr="009A52A8" w:rsidRDefault="632F3052"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CC</w:t>
            </w:r>
          </w:p>
        </w:tc>
      </w:tr>
      <w:tr w:rsidR="00D305B0" w:rsidRPr="009A52A8" w14:paraId="3227D1F5" w14:textId="77777777" w:rsidTr="1EE4DB85">
        <w:tc>
          <w:tcPr>
            <w:cnfStyle w:val="001000000000" w:firstRow="0" w:lastRow="0" w:firstColumn="1" w:lastColumn="0" w:oddVBand="0" w:evenVBand="0" w:oddHBand="0" w:evenHBand="0" w:firstRowFirstColumn="0" w:firstRowLastColumn="0" w:lastRowFirstColumn="0" w:lastRowLastColumn="0"/>
            <w:tcW w:w="5953" w:type="dxa"/>
          </w:tcPr>
          <w:p w14:paraId="7895CA06" w14:textId="10F5C29B" w:rsidR="00D305B0" w:rsidRPr="009A52A8" w:rsidRDefault="37705644" w:rsidP="00F46B59">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Tá an traein ag teacht.</w:t>
            </w:r>
          </w:p>
        </w:tc>
        <w:tc>
          <w:tcPr>
            <w:tcW w:w="1701" w:type="dxa"/>
          </w:tcPr>
          <w:p w14:paraId="25744011" w14:textId="33EA158E" w:rsidR="00D305B0" w:rsidRPr="009A52A8" w:rsidRDefault="003B7C2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72591" behindDoc="0" locked="0" layoutInCell="1" allowOverlap="1" wp14:anchorId="5E0F4FBD" wp14:editId="429E5058">
                  <wp:simplePos x="0" y="0"/>
                  <wp:positionH relativeFrom="column">
                    <wp:posOffset>344032</wp:posOffset>
                  </wp:positionH>
                  <wp:positionV relativeFrom="paragraph">
                    <wp:posOffset>-514295</wp:posOffset>
                  </wp:positionV>
                  <wp:extent cx="279400" cy="279400"/>
                  <wp:effectExtent l="0" t="0" r="6350" b="0"/>
                  <wp:wrapNone/>
                  <wp:docPr id="247064088"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77CA97A0" w14:textId="77777777" w:rsidR="00D305B0" w:rsidRPr="009A52A8" w:rsidRDefault="00D305B0"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r>
      <w:tr w:rsidR="00D305B0" w:rsidRPr="009A52A8" w14:paraId="2A810914" w14:textId="77777777" w:rsidTr="1EE4D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Pr>
          <w:p w14:paraId="3CAE6F28" w14:textId="77777777" w:rsidR="00D305B0" w:rsidRPr="009A52A8" w:rsidRDefault="37705644" w:rsidP="00F46B59">
            <w:pPr>
              <w:pStyle w:val="Altanliosta"/>
              <w:numPr>
                <w:ilvl w:val="0"/>
                <w:numId w:val="13"/>
              </w:numPr>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Ná bí ag ligean ort féin go bhfuil tú tinn.</w:t>
            </w:r>
          </w:p>
        </w:tc>
        <w:tc>
          <w:tcPr>
            <w:tcW w:w="1701" w:type="dxa"/>
          </w:tcPr>
          <w:p w14:paraId="0AEB327E" w14:textId="3C08B3DA" w:rsidR="00D305B0" w:rsidRPr="009A52A8" w:rsidRDefault="003B7C26"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b/>
                <w:bCs/>
                <w:noProof/>
                <w:color w:val="033841" w:themeColor="text2" w:themeShade="80"/>
                <w:lang w:val="ga-IE"/>
              </w:rPr>
              <w:drawing>
                <wp:anchor distT="0" distB="0" distL="114300" distR="114300" simplePos="0" relativeHeight="251668495" behindDoc="0" locked="0" layoutInCell="1" allowOverlap="1" wp14:anchorId="33A6734F" wp14:editId="1E6505B4">
                  <wp:simplePos x="0" y="0"/>
                  <wp:positionH relativeFrom="column">
                    <wp:posOffset>357229</wp:posOffset>
                  </wp:positionH>
                  <wp:positionV relativeFrom="paragraph">
                    <wp:posOffset>-491352</wp:posOffset>
                  </wp:positionV>
                  <wp:extent cx="279400" cy="279400"/>
                  <wp:effectExtent l="0" t="0" r="6350" b="0"/>
                  <wp:wrapNone/>
                  <wp:docPr id="1603551790" name="Graphic 1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9667" name="Graphic 725269667" descr="Checkma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7BFCC0E5" w14:textId="77777777" w:rsidR="00D305B0" w:rsidRPr="009A52A8" w:rsidRDefault="00D305B0" w:rsidP="1EE4DB85">
            <w:pPr>
              <w:pStyle w:val="Altanlio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Helvetica" w:hAnsi="Helvetica" w:cs="Helvetica"/>
                <w:color w:val="262626" w:themeColor="text1" w:themeTint="D9"/>
                <w:lang w:val="ga-IE"/>
              </w:rPr>
            </w:pPr>
          </w:p>
        </w:tc>
      </w:tr>
      <w:tr w:rsidR="00D305B0" w:rsidRPr="009A52A8" w14:paraId="3915C332" w14:textId="77777777" w:rsidTr="1EE4DB85">
        <w:tc>
          <w:tcPr>
            <w:cnfStyle w:val="001000000000" w:firstRow="0" w:lastRow="0" w:firstColumn="1" w:lastColumn="0" w:oddVBand="0" w:evenVBand="0" w:oddHBand="0" w:evenHBand="0" w:firstRowFirstColumn="0" w:firstRowLastColumn="0" w:lastRowFirstColumn="0" w:lastRowLastColumn="0"/>
            <w:tcW w:w="5953" w:type="dxa"/>
          </w:tcPr>
          <w:p w14:paraId="33460FB8" w14:textId="3F376D7B" w:rsidR="00D305B0" w:rsidRPr="009A52A8" w:rsidRDefault="37705644" w:rsidP="00F46B59">
            <w:pPr>
              <w:pStyle w:val="Altanliosta"/>
              <w:spacing w:after="0" w:line="360" w:lineRule="auto"/>
              <w:ind w:left="317"/>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Ná bí ag ligint ort féin go bhfuil tú tinn.</w:t>
            </w:r>
          </w:p>
        </w:tc>
        <w:tc>
          <w:tcPr>
            <w:tcW w:w="1701" w:type="dxa"/>
          </w:tcPr>
          <w:p w14:paraId="21D5DC50" w14:textId="18ABE13C" w:rsidR="00D305B0" w:rsidRPr="009A52A8" w:rsidRDefault="00D305B0"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p>
        </w:tc>
        <w:tc>
          <w:tcPr>
            <w:tcW w:w="1701" w:type="dxa"/>
          </w:tcPr>
          <w:p w14:paraId="2471B411" w14:textId="6DE03F41" w:rsidR="00D305B0" w:rsidRPr="009A52A8" w:rsidRDefault="3614FDAB"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CU/</w:t>
            </w:r>
            <w:r w:rsidR="79A85DB1" w:rsidRPr="009A52A8">
              <w:rPr>
                <w:rFonts w:ascii="Helvetica" w:hAnsi="Helvetica" w:cs="Helvetica"/>
                <w:color w:val="262626" w:themeColor="text1" w:themeTint="D9"/>
                <w:lang w:val="ga-IE"/>
              </w:rPr>
              <w:t>CM</w:t>
            </w:r>
          </w:p>
        </w:tc>
      </w:tr>
    </w:tbl>
    <w:p w14:paraId="12EE38E6" w14:textId="77777777" w:rsidR="00D305B0" w:rsidRPr="009A52A8" w:rsidRDefault="00D305B0" w:rsidP="1EE4DB85">
      <w:pPr>
        <w:spacing w:line="360" w:lineRule="auto"/>
        <w:jc w:val="both"/>
        <w:rPr>
          <w:rFonts w:ascii="Helvetica" w:hAnsi="Helvetica" w:cs="Helvetica"/>
          <w:color w:val="033841" w:themeColor="text2" w:themeShade="80"/>
        </w:rPr>
      </w:pPr>
    </w:p>
    <w:p w14:paraId="7E98CB39" w14:textId="2FD211B9" w:rsidR="00D305B0" w:rsidRPr="009A52A8" w:rsidRDefault="00675A71" w:rsidP="1EE4DB85">
      <w:pPr>
        <w:pStyle w:val="Altanliosta"/>
        <w:numPr>
          <w:ilvl w:val="0"/>
          <w:numId w:val="12"/>
        </w:numPr>
        <w:spacing w:line="360"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Mar shampla:</w:t>
      </w:r>
    </w:p>
    <w:tbl>
      <w:tblPr>
        <w:tblStyle w:val="Tblagreille1adrom-Aiceann1"/>
        <w:tblW w:w="0" w:type="auto"/>
        <w:tblInd w:w="421" w:type="dxa"/>
        <w:tblLook w:val="0480" w:firstRow="0" w:lastRow="0" w:firstColumn="1" w:lastColumn="0" w:noHBand="0" w:noVBand="1"/>
      </w:tblPr>
      <w:tblGrid>
        <w:gridCol w:w="3543"/>
        <w:gridCol w:w="5772"/>
      </w:tblGrid>
      <w:tr w:rsidR="00D305B0" w:rsidRPr="009A52A8" w14:paraId="56CAB494" w14:textId="77777777" w:rsidTr="57D2A2F8">
        <w:tc>
          <w:tcPr>
            <w:cnfStyle w:val="001000000000" w:firstRow="0" w:lastRow="0" w:firstColumn="1" w:lastColumn="0" w:oddVBand="0" w:evenVBand="0" w:oddHBand="0" w:evenHBand="0" w:firstRowFirstColumn="0" w:firstRowLastColumn="0" w:lastRowFirstColumn="0" w:lastRowLastColumn="0"/>
            <w:tcW w:w="3543" w:type="dxa"/>
          </w:tcPr>
          <w:p w14:paraId="46B94962" w14:textId="2B5C3690" w:rsidR="00D305B0" w:rsidRPr="009A52A8" w:rsidRDefault="27853476" w:rsidP="1EE4DB85">
            <w:pPr>
              <w:pStyle w:val="Altanliosta"/>
              <w:numPr>
                <w:ilvl w:val="0"/>
                <w:numId w:val="14"/>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I can hear the music.</w:t>
            </w:r>
          </w:p>
        </w:tc>
        <w:tc>
          <w:tcPr>
            <w:tcW w:w="5772" w:type="dxa"/>
          </w:tcPr>
          <w:p w14:paraId="4D412239" w14:textId="7DAA893F" w:rsidR="00D305B0" w:rsidRPr="009A52A8" w:rsidRDefault="2785347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Is féidir liom an ceol a chluinstin/a chloisint</w:t>
            </w:r>
            <w:r w:rsidR="7491C1AB" w:rsidRPr="009A52A8">
              <w:rPr>
                <w:rFonts w:ascii="Helvetica" w:hAnsi="Helvetica" w:cs="Helvetica"/>
                <w:color w:val="262626" w:themeColor="text1" w:themeTint="D9"/>
                <w:lang w:val="ga-IE"/>
              </w:rPr>
              <w:t xml:space="preserve"> (a chloisteáil)</w:t>
            </w:r>
          </w:p>
        </w:tc>
      </w:tr>
      <w:tr w:rsidR="00D305B0" w:rsidRPr="009A52A8" w14:paraId="7D658F5F" w14:textId="77777777" w:rsidTr="57D2A2F8">
        <w:tc>
          <w:tcPr>
            <w:cnfStyle w:val="001000000000" w:firstRow="0" w:lastRow="0" w:firstColumn="1" w:lastColumn="0" w:oddVBand="0" w:evenVBand="0" w:oddHBand="0" w:evenHBand="0" w:firstRowFirstColumn="0" w:firstRowLastColumn="0" w:lastRowFirstColumn="0" w:lastRowLastColumn="0"/>
            <w:tcW w:w="3543" w:type="dxa"/>
          </w:tcPr>
          <w:p w14:paraId="54744EEB" w14:textId="77777777" w:rsidR="00D305B0" w:rsidRPr="009A52A8" w:rsidRDefault="37705644" w:rsidP="1EE4DB85">
            <w:pPr>
              <w:pStyle w:val="Altanliosta"/>
              <w:numPr>
                <w:ilvl w:val="0"/>
                <w:numId w:val="14"/>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262626" w:themeColor="text1" w:themeTint="D9"/>
                <w:lang w:val="ga-IE"/>
              </w:rPr>
              <w:t>Jimmy likes to win matches.</w:t>
            </w:r>
          </w:p>
        </w:tc>
        <w:tc>
          <w:tcPr>
            <w:tcW w:w="5772" w:type="dxa"/>
          </w:tcPr>
          <w:p w14:paraId="0D046A10" w14:textId="10AE1D97" w:rsidR="00D305B0" w:rsidRPr="009A52A8" w:rsidRDefault="2B0D4A96"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000000" w:themeColor="text1"/>
                <w:lang w:val="ga-IE"/>
              </w:rPr>
              <w:t xml:space="preserve">Is maith le Jimmy cluichí a </w:t>
            </w:r>
            <w:r w:rsidR="0E7A7CAE" w:rsidRPr="009A52A8">
              <w:rPr>
                <w:rFonts w:ascii="Helvetica" w:hAnsi="Helvetica" w:cs="Helvetica"/>
                <w:color w:val="000000" w:themeColor="text1"/>
                <w:lang w:val="ga-IE"/>
              </w:rPr>
              <w:t>b</w:t>
            </w:r>
            <w:r w:rsidR="230D167C" w:rsidRPr="009A52A8">
              <w:rPr>
                <w:rFonts w:ascii="Helvetica" w:hAnsi="Helvetica" w:cs="Helvetica"/>
                <w:color w:val="000000" w:themeColor="text1"/>
                <w:lang w:val="ga-IE"/>
              </w:rPr>
              <w:t>h</w:t>
            </w:r>
            <w:r w:rsidR="0E7A7CAE" w:rsidRPr="009A52A8">
              <w:rPr>
                <w:rFonts w:ascii="Helvetica" w:hAnsi="Helvetica" w:cs="Helvetica"/>
                <w:color w:val="000000" w:themeColor="text1"/>
                <w:lang w:val="ga-IE"/>
              </w:rPr>
              <w:t>uachaint.</w:t>
            </w:r>
            <w:r w:rsidR="7491C1AB" w:rsidRPr="009A52A8">
              <w:rPr>
                <w:rFonts w:ascii="Helvetica" w:hAnsi="Helvetica" w:cs="Helvetica"/>
                <w:color w:val="000000" w:themeColor="text1"/>
                <w:lang w:val="ga-IE"/>
              </w:rPr>
              <w:t xml:space="preserve"> (a bhuachan)</w:t>
            </w:r>
          </w:p>
        </w:tc>
      </w:tr>
      <w:tr w:rsidR="00D305B0" w:rsidRPr="009A52A8" w14:paraId="141623AE" w14:textId="77777777" w:rsidTr="57D2A2F8">
        <w:tc>
          <w:tcPr>
            <w:cnfStyle w:val="001000000000" w:firstRow="0" w:lastRow="0" w:firstColumn="1" w:lastColumn="0" w:oddVBand="0" w:evenVBand="0" w:oddHBand="0" w:evenHBand="0" w:firstRowFirstColumn="0" w:firstRowLastColumn="0" w:lastRowFirstColumn="0" w:lastRowLastColumn="0"/>
            <w:tcW w:w="3543" w:type="dxa"/>
          </w:tcPr>
          <w:p w14:paraId="3C3A2C1E" w14:textId="77777777" w:rsidR="00D305B0" w:rsidRPr="009A52A8" w:rsidRDefault="37705644" w:rsidP="1EE4DB85">
            <w:pPr>
              <w:pStyle w:val="Altanliosta"/>
              <w:numPr>
                <w:ilvl w:val="0"/>
                <w:numId w:val="14"/>
              </w:numPr>
              <w:spacing w:after="0" w:line="360" w:lineRule="auto"/>
              <w:jc w:val="both"/>
              <w:rPr>
                <w:rFonts w:ascii="Helvetica" w:hAnsi="Helvetica" w:cs="Helvetica"/>
                <w:b w:val="0"/>
                <w:bCs w:val="0"/>
                <w:color w:val="262626" w:themeColor="text1" w:themeTint="D9"/>
                <w:lang w:val="ga-IE"/>
              </w:rPr>
            </w:pPr>
            <w:r w:rsidRPr="009A52A8">
              <w:rPr>
                <w:rFonts w:ascii="Helvetica" w:hAnsi="Helvetica" w:cs="Helvetica"/>
                <w:b w:val="0"/>
                <w:bCs w:val="0"/>
                <w:color w:val="000000" w:themeColor="text1"/>
                <w:lang w:val="ga-IE"/>
              </w:rPr>
              <w:t>Can you believe that?</w:t>
            </w:r>
            <w:r w:rsidR="00D305B0" w:rsidRPr="009A52A8">
              <w:rPr>
                <w:lang w:val="ga-IE"/>
              </w:rPr>
              <w:tab/>
            </w:r>
          </w:p>
        </w:tc>
        <w:tc>
          <w:tcPr>
            <w:tcW w:w="5772" w:type="dxa"/>
          </w:tcPr>
          <w:p w14:paraId="1EBB5770" w14:textId="378899D7" w:rsidR="00D305B0" w:rsidRPr="009A52A8" w:rsidRDefault="0E7A7CAE" w:rsidP="1EE4DB85">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An féidir leat é sin a </w:t>
            </w:r>
            <w:r w:rsidR="1D256CD1" w:rsidRPr="009A52A8">
              <w:rPr>
                <w:rFonts w:ascii="Helvetica" w:hAnsi="Helvetica" w:cs="Helvetica"/>
                <w:color w:val="262626" w:themeColor="text1" w:themeTint="D9"/>
                <w:lang w:val="ga-IE"/>
              </w:rPr>
              <w:t>chreidbheáil</w:t>
            </w:r>
            <w:r w:rsidR="4A109BA4" w:rsidRPr="009A52A8">
              <w:rPr>
                <w:rFonts w:ascii="Helvetica" w:hAnsi="Helvetica" w:cs="Helvetica"/>
                <w:color w:val="262626" w:themeColor="text1" w:themeTint="D9"/>
                <w:lang w:val="ga-IE"/>
              </w:rPr>
              <w:t>?</w:t>
            </w:r>
            <w:r w:rsidR="1D256CD1" w:rsidRPr="009A52A8">
              <w:rPr>
                <w:rFonts w:ascii="Helvetica" w:hAnsi="Helvetica" w:cs="Helvetica"/>
                <w:color w:val="262626" w:themeColor="text1" w:themeTint="D9"/>
                <w:lang w:val="ga-IE"/>
              </w:rPr>
              <w:t xml:space="preserve"> </w:t>
            </w:r>
            <w:r w:rsidR="7491C1AB" w:rsidRPr="009A52A8">
              <w:rPr>
                <w:rFonts w:ascii="Helvetica" w:hAnsi="Helvetica" w:cs="Helvetica"/>
                <w:color w:val="262626" w:themeColor="text1" w:themeTint="D9"/>
                <w:lang w:val="ga-IE"/>
              </w:rPr>
              <w:t xml:space="preserve">(a chreidiúint) </w:t>
            </w:r>
          </w:p>
        </w:tc>
      </w:tr>
    </w:tbl>
    <w:p w14:paraId="4FF21FD7" w14:textId="77777777" w:rsidR="001E03A9" w:rsidRPr="009A52A8" w:rsidRDefault="001E03A9" w:rsidP="002263F7">
      <w:pPr>
        <w:spacing w:before="0" w:line="360" w:lineRule="auto"/>
        <w:jc w:val="both"/>
        <w:rPr>
          <w:rFonts w:ascii="Helvetica" w:hAnsi="Helvetica" w:cs="Helvetica"/>
          <w:color w:val="262626" w:themeColor="text1" w:themeTint="D9"/>
        </w:rPr>
      </w:pPr>
    </w:p>
    <w:p w14:paraId="2DFE0F36" w14:textId="45A9A231" w:rsidR="00737E9B" w:rsidRPr="009A52A8" w:rsidRDefault="00170CA1" w:rsidP="1EE4DB85">
      <w:pPr>
        <w:pStyle w:val="Ceannteideal2"/>
        <w:numPr>
          <w:ilvl w:val="0"/>
          <w:numId w:val="0"/>
        </w:numPr>
        <w:jc w:val="left"/>
        <w:rPr>
          <w:color w:val="0CC0DF" w:themeColor="accent1"/>
          <w:sz w:val="32"/>
          <w:szCs w:val="32"/>
        </w:rPr>
      </w:pPr>
      <w:r w:rsidRPr="009A52A8">
        <w:rPr>
          <w:color w:val="0CC0DF" w:themeColor="accent1"/>
          <w:sz w:val="32"/>
          <w:szCs w:val="32"/>
        </w:rPr>
        <w:t>C:</w:t>
      </w:r>
      <w:r w:rsidRPr="009A52A8">
        <w:rPr>
          <w:color w:val="0CC0DF" w:themeColor="accent1"/>
          <w:spacing w:val="-2"/>
          <w:sz w:val="32"/>
          <w:szCs w:val="32"/>
        </w:rPr>
        <w:t xml:space="preserve"> </w:t>
      </w:r>
      <w:r w:rsidRPr="009A52A8">
        <w:rPr>
          <w:color w:val="0CC0DF" w:themeColor="accent1"/>
          <w:sz w:val="32"/>
          <w:szCs w:val="32"/>
        </w:rPr>
        <w:t>CUMARSÁID</w:t>
      </w:r>
      <w:r w:rsidR="00C10AAE" w:rsidRPr="009A52A8">
        <w:rPr>
          <w:color w:val="0CC0DF" w:themeColor="accent1"/>
          <w:sz w:val="32"/>
          <w:szCs w:val="32"/>
        </w:rPr>
        <w:br/>
      </w:r>
    </w:p>
    <w:p w14:paraId="069A65E2" w14:textId="7CE6D5C6" w:rsidR="00737E9B" w:rsidRPr="009A52A8" w:rsidRDefault="00737E9B" w:rsidP="1EE4DB85">
      <w:pPr>
        <w:pStyle w:val="Altanliosta"/>
        <w:numPr>
          <w:ilvl w:val="0"/>
          <w:numId w:val="15"/>
        </w:numPr>
        <w:spacing w:line="276" w:lineRule="auto"/>
        <w:rPr>
          <w:b/>
          <w:bCs/>
          <w:color w:val="033841" w:themeColor="text2" w:themeShade="80"/>
          <w:lang w:val="ga-IE"/>
        </w:rPr>
      </w:pPr>
      <w:r w:rsidRPr="009A52A8">
        <w:rPr>
          <w:rFonts w:ascii="Helvetica" w:hAnsi="Helvetica" w:cs="Helvetica"/>
          <w:b/>
          <w:bCs/>
          <w:color w:val="033841" w:themeColor="text2" w:themeShade="80"/>
          <w:lang w:val="ga-IE"/>
        </w:rPr>
        <w:t>Frásaí coitianta a úsáidtear nuair a sceitear rún</w:t>
      </w:r>
    </w:p>
    <w:p w14:paraId="6C434BB7" w14:textId="52850294" w:rsidR="00737E9B" w:rsidRPr="009A52A8" w:rsidRDefault="005057C6" w:rsidP="1EE4DB85">
      <w:pPr>
        <w:pStyle w:val="Altanliosta"/>
        <w:spacing w:line="276" w:lineRule="auto"/>
        <w:ind w:left="36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Féach:</w:t>
      </w:r>
    </w:p>
    <w:tbl>
      <w:tblPr>
        <w:tblStyle w:val="Tblagreille1adrom-Aiceann1"/>
        <w:tblW w:w="0" w:type="auto"/>
        <w:tblInd w:w="421" w:type="dxa"/>
        <w:tblLook w:val="0480" w:firstRow="0" w:lastRow="0" w:firstColumn="1" w:lastColumn="0" w:noHBand="0" w:noVBand="1"/>
      </w:tblPr>
      <w:tblGrid>
        <w:gridCol w:w="4657"/>
        <w:gridCol w:w="4658"/>
      </w:tblGrid>
      <w:tr w:rsidR="00737E9B" w:rsidRPr="009A52A8" w14:paraId="61DB614D" w14:textId="77777777" w:rsidTr="1EE4DB85">
        <w:tc>
          <w:tcPr>
            <w:cnfStyle w:val="001000000000" w:firstRow="0" w:lastRow="0" w:firstColumn="1" w:lastColumn="0" w:oddVBand="0" w:evenVBand="0" w:oddHBand="0" w:evenHBand="0" w:firstRowFirstColumn="0" w:firstRowLastColumn="0" w:lastRowFirstColumn="0" w:lastRowLastColumn="0"/>
            <w:tcW w:w="4657" w:type="dxa"/>
            <w:shd w:val="clear" w:color="auto" w:fill="B8F1FB" w:themeFill="text2" w:themeFillTint="33"/>
          </w:tcPr>
          <w:p w14:paraId="6CBCA9A8" w14:textId="44280E7C" w:rsidR="00737E9B" w:rsidRPr="009A52A8" w:rsidRDefault="00737E9B"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Aird duine a fhái</w:t>
            </w:r>
            <w:r w:rsidR="7013A9B8" w:rsidRPr="009A52A8">
              <w:rPr>
                <w:rFonts w:ascii="Helvetica" w:hAnsi="Helvetica" w:cs="Helvetica"/>
                <w:color w:val="262626" w:themeColor="text1" w:themeTint="D9"/>
                <w:kern w:val="2"/>
                <w:lang w:eastAsia="en-US"/>
                <w14:ligatures w14:val="standardContextual"/>
              </w:rPr>
              <w:t>l</w:t>
            </w:r>
          </w:p>
        </w:tc>
        <w:tc>
          <w:tcPr>
            <w:tcW w:w="4658" w:type="dxa"/>
            <w:shd w:val="clear" w:color="auto" w:fill="B8F1FB" w:themeFill="text2" w:themeFillTint="33"/>
          </w:tcPr>
          <w:p w14:paraId="1CC58DBE" w14:textId="559D4621" w:rsidR="00737E9B" w:rsidRPr="009A52A8" w:rsidRDefault="00737E9B"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Spéis duine a mhúscailt</w:t>
            </w:r>
          </w:p>
        </w:tc>
      </w:tr>
      <w:tr w:rsidR="00737E9B" w:rsidRPr="009A52A8" w14:paraId="3AA449BF" w14:textId="77777777" w:rsidTr="1EE4DB85">
        <w:tc>
          <w:tcPr>
            <w:cnfStyle w:val="001000000000" w:firstRow="0" w:lastRow="0" w:firstColumn="1" w:lastColumn="0" w:oddVBand="0" w:evenVBand="0" w:oddHBand="0" w:evenHBand="0" w:firstRowFirstColumn="0" w:firstRowLastColumn="0" w:lastRowFirstColumn="0" w:lastRowLastColumn="0"/>
            <w:tcW w:w="4657" w:type="dxa"/>
          </w:tcPr>
          <w:p w14:paraId="3830B86A" w14:textId="1B19677E" w:rsidR="00737E9B" w:rsidRPr="009A52A8" w:rsidRDefault="00737E9B" w:rsidP="1EE4DB85">
            <w:pPr>
              <w:spacing w:before="0" w:line="276" w:lineRule="auto"/>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Cogar</w:t>
            </w:r>
            <w:r w:rsidR="005057C6" w:rsidRPr="009A52A8">
              <w:rPr>
                <w:rFonts w:ascii="Helvetica" w:hAnsi="Helvetica" w:cs="Helvetica"/>
                <w:b w:val="0"/>
                <w:bCs w:val="0"/>
                <w:color w:val="262626" w:themeColor="text1" w:themeTint="D9"/>
                <w:kern w:val="2"/>
                <w:lang w:eastAsia="en-US"/>
                <w14:ligatures w14:val="standardContextual"/>
              </w:rPr>
              <w:t xml:space="preserve">, gabh i leith, </w:t>
            </w:r>
            <w:r w:rsidR="706313EC" w:rsidRPr="009A52A8">
              <w:rPr>
                <w:rFonts w:ascii="Helvetica" w:hAnsi="Helvetica" w:cs="Helvetica"/>
                <w:b w:val="0"/>
                <w:bCs w:val="0"/>
                <w:color w:val="262626" w:themeColor="text1" w:themeTint="D9"/>
                <w:kern w:val="2"/>
                <w:lang w:eastAsia="en-US"/>
                <w14:ligatures w14:val="standardContextual"/>
              </w:rPr>
              <w:t>éist, goitse.</w:t>
            </w:r>
          </w:p>
          <w:p w14:paraId="401F947F" w14:textId="77777777" w:rsidR="00737E9B" w:rsidRPr="009A52A8" w:rsidRDefault="00737E9B" w:rsidP="1EE4DB85">
            <w:pPr>
              <w:spacing w:before="0" w:line="276" w:lineRule="auto"/>
              <w:rPr>
                <w:rFonts w:ascii="Helvetica" w:hAnsi="Helvetica" w:cs="Helvetica"/>
                <w:b w:val="0"/>
                <w:bCs w:val="0"/>
                <w:color w:val="262626" w:themeColor="text1" w:themeTint="D9"/>
                <w:kern w:val="2"/>
                <w:lang w:eastAsia="en-US"/>
                <w14:ligatures w14:val="standardContextual"/>
              </w:rPr>
            </w:pPr>
          </w:p>
          <w:p w14:paraId="1690ABC0" w14:textId="77777777" w:rsidR="00737E9B" w:rsidRPr="009A52A8" w:rsidRDefault="00737E9B" w:rsidP="1EE4DB85">
            <w:pPr>
              <w:spacing w:before="0" w:line="276" w:lineRule="auto"/>
              <w:rPr>
                <w:rFonts w:ascii="Helvetica" w:hAnsi="Helvetica" w:cs="Helvetica"/>
                <w:color w:val="262626" w:themeColor="text1" w:themeTint="D9"/>
                <w:kern w:val="2"/>
                <w:lang w:eastAsia="en-US"/>
                <w14:ligatures w14:val="standardContextual"/>
              </w:rPr>
            </w:pPr>
          </w:p>
        </w:tc>
        <w:tc>
          <w:tcPr>
            <w:tcW w:w="4658" w:type="dxa"/>
          </w:tcPr>
          <w:p w14:paraId="068DAA38" w14:textId="33FC8EDA" w:rsidR="00737E9B" w:rsidRPr="009A52A8" w:rsidRDefault="00737E9B"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 xml:space="preserve">Fan go gcloisfidh tú </w:t>
            </w:r>
            <w:r w:rsidR="3169BD2C" w:rsidRPr="009A52A8">
              <w:rPr>
                <w:rFonts w:ascii="Helvetica" w:hAnsi="Helvetica" w:cs="Helvetica"/>
                <w:color w:val="262626" w:themeColor="text1" w:themeTint="D9"/>
                <w:kern w:val="2"/>
                <w:lang w:eastAsia="en-US"/>
                <w14:ligatures w14:val="standardContextual"/>
              </w:rPr>
              <w:t>…</w:t>
            </w:r>
          </w:p>
          <w:p w14:paraId="0A5B6B03" w14:textId="3C1B1FD5" w:rsidR="007307C3" w:rsidRPr="009A52A8" w:rsidRDefault="706313EC"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Fan go n</w:t>
            </w:r>
            <w:r w:rsidR="00C83AFE">
              <w:rPr>
                <w:rFonts w:ascii="Helvetica" w:hAnsi="Helvetica" w:cs="Helvetica"/>
                <w:color w:val="262626" w:themeColor="text1" w:themeTint="D9"/>
                <w:kern w:val="2"/>
                <w:lang w:eastAsia="en-US"/>
                <w14:ligatures w14:val="standardContextual"/>
              </w:rPr>
              <w:noBreakHyphen/>
            </w:r>
            <w:r w:rsidRPr="009A52A8">
              <w:rPr>
                <w:rFonts w:ascii="Helvetica" w:hAnsi="Helvetica" w:cs="Helvetica"/>
                <w:color w:val="262626" w:themeColor="text1" w:themeTint="D9"/>
                <w:kern w:val="2"/>
                <w:lang w:eastAsia="en-US"/>
                <w14:ligatures w14:val="standardContextual"/>
              </w:rPr>
              <w:t>inseoidh mé duit …</w:t>
            </w:r>
          </w:p>
          <w:p w14:paraId="504E5B9C" w14:textId="77777777" w:rsidR="007307C3" w:rsidRPr="009A52A8" w:rsidRDefault="257AE098"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Tá mé ag dul a insint rud éigin duit.</w:t>
            </w:r>
          </w:p>
          <w:p w14:paraId="50468471" w14:textId="77777777" w:rsidR="000C5DD9" w:rsidRPr="009A52A8" w:rsidRDefault="257AE098"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 xml:space="preserve">Tá rud éigin le rá agam. </w:t>
            </w:r>
          </w:p>
          <w:p w14:paraId="6994BD46" w14:textId="77777777" w:rsidR="000C5DD9" w:rsidRDefault="000C5DD9"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p w14:paraId="47198F89" w14:textId="2F32BFB4" w:rsidR="002263F7" w:rsidRPr="009A52A8" w:rsidRDefault="002263F7"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r w:rsidR="005A6757" w:rsidRPr="009A52A8" w14:paraId="41AD3B19" w14:textId="77777777" w:rsidTr="005A6757">
        <w:tc>
          <w:tcPr>
            <w:cnfStyle w:val="001000000000" w:firstRow="0" w:lastRow="0" w:firstColumn="1" w:lastColumn="0" w:oddVBand="0" w:evenVBand="0" w:oddHBand="0" w:evenHBand="0" w:firstRowFirstColumn="0" w:firstRowLastColumn="0" w:lastRowFirstColumn="0" w:lastRowLastColumn="0"/>
            <w:tcW w:w="4657"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0D08AA9B" w14:textId="77777777" w:rsidR="005A6757" w:rsidRPr="009A52A8" w:rsidRDefault="005A6757" w:rsidP="1EE4DB85">
            <w:pPr>
              <w:spacing w:before="0" w:line="276" w:lineRule="auto"/>
              <w:rPr>
                <w:rFonts w:ascii="Helvetica" w:hAnsi="Helvetica" w:cs="Helvetica"/>
                <w:color w:val="262626" w:themeColor="text1" w:themeTint="D9"/>
                <w:kern w:val="2"/>
                <w:lang w:eastAsia="en-US"/>
                <w14:ligatures w14:val="standardContextual"/>
              </w:rPr>
            </w:pPr>
          </w:p>
        </w:tc>
        <w:tc>
          <w:tcPr>
            <w:tcW w:w="4658"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2085A239" w14:textId="77777777" w:rsidR="005A6757" w:rsidRPr="009A52A8" w:rsidRDefault="005A6757"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p>
        </w:tc>
      </w:tr>
      <w:tr w:rsidR="00737E9B" w:rsidRPr="009A52A8" w14:paraId="0BD75540" w14:textId="77777777" w:rsidTr="1EE4DB85">
        <w:tc>
          <w:tcPr>
            <w:cnfStyle w:val="001000000000" w:firstRow="0" w:lastRow="0" w:firstColumn="1" w:lastColumn="0" w:oddVBand="0" w:evenVBand="0" w:oddHBand="0" w:evenHBand="0" w:firstRowFirstColumn="0" w:firstRowLastColumn="0" w:lastRowFirstColumn="0" w:lastRowLastColumn="0"/>
            <w:tcW w:w="4657" w:type="dxa"/>
            <w:shd w:val="clear" w:color="auto" w:fill="B8F1FB" w:themeFill="text2" w:themeFillTint="33"/>
          </w:tcPr>
          <w:p w14:paraId="4BADE918" w14:textId="0D984692" w:rsidR="00737E9B" w:rsidRPr="009A52A8" w:rsidRDefault="3169BD2C"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Ag i</w:t>
            </w:r>
            <w:r w:rsidR="00737E9B" w:rsidRPr="009A52A8">
              <w:rPr>
                <w:rFonts w:ascii="Helvetica" w:hAnsi="Helvetica" w:cs="Helvetica"/>
                <w:color w:val="262626" w:themeColor="text1" w:themeTint="D9"/>
                <w:kern w:val="2"/>
                <w:lang w:eastAsia="en-US"/>
                <w14:ligatures w14:val="standardContextual"/>
              </w:rPr>
              <w:t>mpí ar dhuine gan an rún a sceitheadh</w:t>
            </w:r>
          </w:p>
        </w:tc>
        <w:tc>
          <w:tcPr>
            <w:tcW w:w="4658" w:type="dxa"/>
            <w:shd w:val="clear" w:color="auto" w:fill="B8F1FB" w:themeFill="text2" w:themeFillTint="33"/>
          </w:tcPr>
          <w:p w14:paraId="69D42D36" w14:textId="25D7F5B4" w:rsidR="00737E9B" w:rsidRPr="009A52A8" w:rsidRDefault="00737E9B"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9A52A8">
              <w:rPr>
                <w:rFonts w:ascii="Helvetica" w:hAnsi="Helvetica" w:cs="Helvetica"/>
                <w:b/>
                <w:bCs/>
                <w:color w:val="262626" w:themeColor="text1" w:themeTint="D9"/>
                <w:kern w:val="2"/>
                <w:lang w:eastAsia="en-US"/>
                <w14:ligatures w14:val="standardContextual"/>
              </w:rPr>
              <w:t>Ag rá go gcoinneoidh tú an rún</w:t>
            </w:r>
          </w:p>
        </w:tc>
      </w:tr>
      <w:tr w:rsidR="00737E9B" w:rsidRPr="009A52A8" w14:paraId="66D053C8" w14:textId="77777777" w:rsidTr="1EE4DB85">
        <w:tc>
          <w:tcPr>
            <w:cnfStyle w:val="001000000000" w:firstRow="0" w:lastRow="0" w:firstColumn="1" w:lastColumn="0" w:oddVBand="0" w:evenVBand="0" w:oddHBand="0" w:evenHBand="0" w:firstRowFirstColumn="0" w:firstRowLastColumn="0" w:lastRowFirstColumn="0" w:lastRowLastColumn="0"/>
            <w:tcW w:w="4657" w:type="dxa"/>
          </w:tcPr>
          <w:p w14:paraId="5EEE298D" w14:textId="703698D8" w:rsidR="00737E9B" w:rsidRPr="009A52A8" w:rsidRDefault="00737E9B"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 xml:space="preserve">Ná habair tada </w:t>
            </w:r>
            <w:r w:rsidR="3169BD2C" w:rsidRPr="009A52A8">
              <w:rPr>
                <w:rFonts w:ascii="Helvetica" w:hAnsi="Helvetica" w:cs="Helvetica"/>
                <w:b w:val="0"/>
                <w:bCs w:val="0"/>
                <w:color w:val="262626" w:themeColor="text1" w:themeTint="D9"/>
                <w:kern w:val="2"/>
                <w:lang w:eastAsia="en-US"/>
                <w14:ligatures w14:val="standardContextual"/>
              </w:rPr>
              <w:t>…</w:t>
            </w:r>
          </w:p>
          <w:p w14:paraId="7469AD86" w14:textId="2A388845" w:rsidR="005E45B7" w:rsidRPr="009A52A8" w:rsidRDefault="34E0F05A"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Ní uaimse a chuala tú é</w:t>
            </w:r>
            <w:r w:rsidR="087F115E" w:rsidRPr="009A52A8">
              <w:rPr>
                <w:rFonts w:ascii="Helvetica" w:hAnsi="Helvetica" w:cs="Helvetica"/>
                <w:b w:val="0"/>
                <w:bCs w:val="0"/>
                <w:color w:val="262626" w:themeColor="text1" w:themeTint="D9"/>
                <w:kern w:val="2"/>
                <w:lang w:eastAsia="en-US"/>
                <w14:ligatures w14:val="standardContextual"/>
              </w:rPr>
              <w:t>.</w:t>
            </w:r>
          </w:p>
          <w:p w14:paraId="78A06828" w14:textId="4167C5A4" w:rsidR="005E45B7" w:rsidRPr="009A52A8" w:rsidRDefault="151DC3F0"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Ar d’anam ná habair.</w:t>
            </w:r>
          </w:p>
          <w:p w14:paraId="7521FF52" w14:textId="21E70FA2" w:rsidR="0095127F" w:rsidRPr="009A52A8" w:rsidRDefault="151DC3F0"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 xml:space="preserve">Idir mé féin, tú féin agus an balla. </w:t>
            </w:r>
          </w:p>
          <w:p w14:paraId="43081A92" w14:textId="1E8F2D3C" w:rsidR="002E7403" w:rsidRPr="009A52A8" w:rsidRDefault="4F052FFB" w:rsidP="1EE4DB85">
            <w:pPr>
              <w:spacing w:before="0" w:line="276" w:lineRule="auto"/>
              <w:rPr>
                <w:rFonts w:ascii="Helvetica" w:hAnsi="Helvetica" w:cs="Helvetica"/>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Coinnigh síos é!</w:t>
            </w:r>
          </w:p>
          <w:p w14:paraId="41158A65" w14:textId="03039BBA" w:rsidR="002E7403" w:rsidRPr="009A52A8" w:rsidRDefault="4F052FFB" w:rsidP="1EE4DB85">
            <w:pPr>
              <w:spacing w:before="0" w:line="276" w:lineRule="auto"/>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Ní déarfaidh tú tada le haon duine …</w:t>
            </w:r>
          </w:p>
          <w:p w14:paraId="25A6505B" w14:textId="55D077C9" w:rsidR="00737E9B" w:rsidRPr="009A52A8" w:rsidRDefault="4D004664" w:rsidP="1EE4DB85">
            <w:pPr>
              <w:spacing w:before="0" w:line="276" w:lineRule="auto"/>
              <w:rPr>
                <w:rFonts w:ascii="Helvetica" w:hAnsi="Helvetica" w:cs="Helvetica"/>
                <w:b w:val="0"/>
                <w:bCs w:val="0"/>
                <w:color w:val="262626" w:themeColor="text1" w:themeTint="D9"/>
                <w:kern w:val="2"/>
                <w:lang w:eastAsia="en-US"/>
                <w14:ligatures w14:val="standardContextual"/>
              </w:rPr>
            </w:pPr>
            <w:r w:rsidRPr="009A52A8">
              <w:rPr>
                <w:rFonts w:ascii="Helvetica" w:hAnsi="Helvetica" w:cs="Helvetica"/>
                <w:b w:val="0"/>
                <w:bCs w:val="0"/>
                <w:color w:val="262626" w:themeColor="text1" w:themeTint="D9"/>
                <w:kern w:val="2"/>
                <w:lang w:eastAsia="en-US"/>
                <w14:ligatures w14:val="standardContextual"/>
              </w:rPr>
              <w:t>Abair liom nach bhfuil tú chun tada a rá</w:t>
            </w:r>
            <w:r w:rsidR="087F115E" w:rsidRPr="009A52A8">
              <w:rPr>
                <w:rFonts w:ascii="Helvetica" w:hAnsi="Helvetica" w:cs="Helvetica"/>
                <w:b w:val="0"/>
                <w:bCs w:val="0"/>
                <w:color w:val="262626" w:themeColor="text1" w:themeTint="D9"/>
                <w:kern w:val="2"/>
                <w:lang w:eastAsia="en-US"/>
                <w14:ligatures w14:val="standardContextual"/>
              </w:rPr>
              <w:t>.</w:t>
            </w:r>
          </w:p>
        </w:tc>
        <w:tc>
          <w:tcPr>
            <w:tcW w:w="4658" w:type="dxa"/>
          </w:tcPr>
          <w:p w14:paraId="283E30CB" w14:textId="77777777" w:rsidR="00737E9B" w:rsidRPr="009A52A8" w:rsidRDefault="00737E9B"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Geallaim duit!</w:t>
            </w:r>
          </w:p>
          <w:p w14:paraId="2BBF523E" w14:textId="77777777" w:rsidR="008B70D9" w:rsidRPr="009A52A8" w:rsidRDefault="5C4B394D"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Ar m’fhocal!</w:t>
            </w:r>
          </w:p>
          <w:p w14:paraId="6D6A1421" w14:textId="77777777" w:rsidR="008B70D9" w:rsidRPr="009A52A8" w:rsidRDefault="5C4B394D"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Ní déarfaidh mé aon cheo.</w:t>
            </w:r>
          </w:p>
          <w:p w14:paraId="3D784ABA" w14:textId="77777777" w:rsidR="008B70D9" w:rsidRPr="009A52A8" w:rsidRDefault="5C4B394D"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Ní osclóidh mé mo bhéal.</w:t>
            </w:r>
          </w:p>
          <w:p w14:paraId="7D5C93AD" w14:textId="77777777" w:rsidR="008B70D9" w:rsidRPr="009A52A8" w:rsidRDefault="5C4B394D"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Eadrainn féin atá sé.</w:t>
            </w:r>
          </w:p>
          <w:p w14:paraId="786571EC" w14:textId="3AF5DA11" w:rsidR="00086143" w:rsidRPr="009A52A8" w:rsidRDefault="00086143" w:rsidP="1EE4DB85">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bl>
    <w:p w14:paraId="612B12F8" w14:textId="77777777" w:rsidR="00737E9B" w:rsidRPr="009A52A8" w:rsidRDefault="00737E9B" w:rsidP="1EE4DB85">
      <w:pPr>
        <w:pStyle w:val="Altanliosta"/>
        <w:spacing w:line="276" w:lineRule="auto"/>
        <w:ind w:left="360"/>
        <w:rPr>
          <w:b/>
          <w:bCs/>
          <w:color w:val="033841" w:themeColor="text2" w:themeShade="80"/>
          <w:lang w:val="ga-IE"/>
        </w:rPr>
      </w:pPr>
    </w:p>
    <w:p w14:paraId="710AD769" w14:textId="51BD3F36" w:rsidR="00737E9B" w:rsidRPr="009A52A8" w:rsidRDefault="00737E9B" w:rsidP="1EE4DB85">
      <w:pPr>
        <w:pStyle w:val="Altanliosta"/>
        <w:numPr>
          <w:ilvl w:val="0"/>
          <w:numId w:val="15"/>
        </w:numPr>
        <w:spacing w:line="276" w:lineRule="auto"/>
        <w:rPr>
          <w:b/>
          <w:bCs/>
          <w:color w:val="033841" w:themeColor="text2" w:themeShade="80"/>
          <w:lang w:val="ga-IE"/>
        </w:rPr>
      </w:pPr>
      <w:r w:rsidRPr="009A52A8">
        <w:rPr>
          <w:rFonts w:ascii="Helvetica" w:hAnsi="Helvetica" w:cs="Helvetica"/>
          <w:b/>
          <w:bCs/>
          <w:color w:val="033841" w:themeColor="text2" w:themeShade="80"/>
          <w:lang w:val="ga-IE"/>
        </w:rPr>
        <w:t>Frásaí coitianta a úsáidtear nuair nach rún é ar chor ar bith</w:t>
      </w:r>
    </w:p>
    <w:p w14:paraId="47F6D805" w14:textId="7CFB9EBE" w:rsidR="00737E9B" w:rsidRPr="009A52A8" w:rsidRDefault="00086143" w:rsidP="1EE4DB85">
      <w:pPr>
        <w:pStyle w:val="Altanliosta"/>
        <w:spacing w:line="276" w:lineRule="auto"/>
        <w:ind w:left="36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Féach:</w:t>
      </w:r>
    </w:p>
    <w:p w14:paraId="63CA21D7" w14:textId="77777777" w:rsidR="00737E9B" w:rsidRPr="009A52A8" w:rsidRDefault="00737E9B" w:rsidP="1EE4DB85">
      <w:pPr>
        <w:pStyle w:val="Altanliosta"/>
        <w:spacing w:line="276" w:lineRule="auto"/>
        <w:ind w:left="360"/>
        <w:rPr>
          <w:rFonts w:ascii="Helvetica" w:hAnsi="Helvetica" w:cs="Helvetica"/>
          <w:color w:val="033841" w:themeColor="text2" w:themeShade="80"/>
          <w:lang w:val="ga-IE"/>
        </w:rPr>
      </w:pPr>
    </w:p>
    <w:tbl>
      <w:tblPr>
        <w:tblStyle w:val="Tblagreille1adrom-Aiceann1"/>
        <w:tblW w:w="0" w:type="auto"/>
        <w:tblInd w:w="421" w:type="dxa"/>
        <w:tblLook w:val="0480" w:firstRow="0" w:lastRow="0" w:firstColumn="1" w:lastColumn="0" w:noHBand="0" w:noVBand="1"/>
      </w:tblPr>
      <w:tblGrid>
        <w:gridCol w:w="9315"/>
      </w:tblGrid>
      <w:tr w:rsidR="00737E9B" w:rsidRPr="009A52A8" w14:paraId="5E46CA29" w14:textId="77777777" w:rsidTr="1EE4DB85">
        <w:tc>
          <w:tcPr>
            <w:cnfStyle w:val="001000000000" w:firstRow="0" w:lastRow="0" w:firstColumn="1" w:lastColumn="0" w:oddVBand="0" w:evenVBand="0" w:oddHBand="0" w:evenHBand="0" w:firstRowFirstColumn="0" w:firstRowLastColumn="0" w:lastRowFirstColumn="0" w:lastRowLastColumn="0"/>
            <w:tcW w:w="9315" w:type="dxa"/>
            <w:shd w:val="clear" w:color="auto" w:fill="B8F1FB" w:themeFill="text2" w:themeFillTint="33"/>
          </w:tcPr>
          <w:p w14:paraId="5C810FC4" w14:textId="68F9C9BD" w:rsidR="00737E9B" w:rsidRPr="009A52A8" w:rsidRDefault="00737E9B" w:rsidP="1EE4DB85">
            <w:pPr>
              <w:pStyle w:val="Altanliosta"/>
              <w:spacing w:line="276" w:lineRule="auto"/>
              <w:ind w:left="0"/>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Ag rá go bhfuil an rún ar eolas agat</w:t>
            </w:r>
          </w:p>
        </w:tc>
      </w:tr>
      <w:tr w:rsidR="00737E9B" w:rsidRPr="009A52A8" w14:paraId="49ED5F0D" w14:textId="77777777" w:rsidTr="1EE4DB85">
        <w:tc>
          <w:tcPr>
            <w:cnfStyle w:val="001000000000" w:firstRow="0" w:lastRow="0" w:firstColumn="1" w:lastColumn="0" w:oddVBand="0" w:evenVBand="0" w:oddHBand="0" w:evenHBand="0" w:firstRowFirstColumn="0" w:firstRowLastColumn="0" w:lastRowFirstColumn="0" w:lastRowLastColumn="0"/>
            <w:tcW w:w="9315" w:type="dxa"/>
          </w:tcPr>
          <w:p w14:paraId="403DAC89" w14:textId="0418C629" w:rsidR="00C04B57" w:rsidRPr="009A52A8" w:rsidRDefault="00737E9B" w:rsidP="1EE4DB85">
            <w:pPr>
              <w:pStyle w:val="Altanliosta"/>
              <w:spacing w:line="276" w:lineRule="auto"/>
              <w:ind w:left="0"/>
              <w:rPr>
                <w:rFonts w:ascii="Helvetica" w:hAnsi="Helvetica" w:cs="Helvetica"/>
                <w:color w:val="262626" w:themeColor="text1" w:themeTint="D9"/>
                <w:lang w:val="ga-IE"/>
              </w:rPr>
            </w:pPr>
            <w:r w:rsidRPr="009A52A8">
              <w:rPr>
                <w:rFonts w:ascii="Helvetica" w:hAnsi="Helvetica" w:cs="Helvetica"/>
                <w:b w:val="0"/>
                <w:bCs w:val="0"/>
                <w:color w:val="262626" w:themeColor="text1" w:themeTint="D9"/>
                <w:lang w:val="ga-IE"/>
              </w:rPr>
              <w:t>Ní haon rún é sin</w:t>
            </w:r>
            <w:r w:rsidR="00CB32B4" w:rsidRPr="009A52A8">
              <w:rPr>
                <w:rFonts w:ascii="Helvetica" w:hAnsi="Helvetica" w:cs="Helvetica"/>
                <w:b w:val="0"/>
                <w:bCs w:val="0"/>
                <w:color w:val="262626" w:themeColor="text1" w:themeTint="D9"/>
                <w:lang w:val="ga-IE"/>
              </w:rPr>
              <w:t>!</w:t>
            </w:r>
          </w:p>
          <w:p w14:paraId="7EB16303" w14:textId="51E10305" w:rsidR="00737E9B" w:rsidRPr="009A52A8" w:rsidRDefault="00737E9B" w:rsidP="1EE4DB85">
            <w:pPr>
              <w:pStyle w:val="Altanliosta"/>
              <w:spacing w:after="0" w:line="276" w:lineRule="auto"/>
              <w:ind w:left="0"/>
              <w:rPr>
                <w:rFonts w:ascii="Helvetica" w:hAnsi="Helvetica" w:cs="Helvetica"/>
                <w:color w:val="262626" w:themeColor="text1" w:themeTint="D9"/>
                <w:lang w:val="ga-IE"/>
              </w:rPr>
            </w:pPr>
            <w:r w:rsidRPr="009A52A8">
              <w:rPr>
                <w:rFonts w:ascii="Helvetica" w:hAnsi="Helvetica" w:cs="Helvetica"/>
                <w:b w:val="0"/>
                <w:bCs w:val="0"/>
                <w:color w:val="262626" w:themeColor="text1" w:themeTint="D9"/>
                <w:lang w:val="ga-IE"/>
              </w:rPr>
              <w:t>Tá a fhios ag an saol mór é sin.</w:t>
            </w:r>
          </w:p>
          <w:p w14:paraId="76305F93" w14:textId="77777777" w:rsidR="00737E9B" w:rsidRPr="009A52A8" w:rsidRDefault="00737E9B" w:rsidP="1EE4DB85">
            <w:pPr>
              <w:spacing w:before="0" w:line="276" w:lineRule="auto"/>
              <w:rPr>
                <w:rFonts w:ascii="Helvetica" w:hAnsi="Helvetica" w:cs="Helvetica"/>
                <w:b w:val="0"/>
                <w:bCs w:val="0"/>
                <w:color w:val="262626" w:themeColor="text1" w:themeTint="D9"/>
              </w:rPr>
            </w:pPr>
            <w:r w:rsidRPr="009A52A8">
              <w:rPr>
                <w:rFonts w:ascii="Helvetica" w:hAnsi="Helvetica" w:cs="Helvetica"/>
                <w:b w:val="0"/>
                <w:bCs w:val="0"/>
                <w:color w:val="262626" w:themeColor="text1" w:themeTint="D9"/>
              </w:rPr>
              <w:t>Tá a fhios ag madraí an bhaile an scéal sin.</w:t>
            </w:r>
          </w:p>
          <w:p w14:paraId="38CF836A" w14:textId="77777777" w:rsidR="00737E9B" w:rsidRPr="009A52A8" w:rsidRDefault="00737E9B" w:rsidP="1EE4DB85">
            <w:pPr>
              <w:spacing w:before="0" w:line="276" w:lineRule="auto"/>
              <w:rPr>
                <w:rFonts w:ascii="Helvetica" w:hAnsi="Helvetica" w:cs="Helvetica"/>
                <w:b w:val="0"/>
                <w:bCs w:val="0"/>
                <w:color w:val="262626" w:themeColor="text1" w:themeTint="D9"/>
              </w:rPr>
            </w:pPr>
            <w:r w:rsidRPr="009A52A8">
              <w:rPr>
                <w:rFonts w:ascii="Helvetica" w:hAnsi="Helvetica" w:cs="Helvetica"/>
                <w:b w:val="0"/>
                <w:bCs w:val="0"/>
                <w:color w:val="262626" w:themeColor="text1" w:themeTint="D9"/>
              </w:rPr>
              <w:t>Tá a fhios ag an domhan agus a mháthair faoi sin.</w:t>
            </w:r>
          </w:p>
          <w:p w14:paraId="0BF13A79" w14:textId="77777777" w:rsidR="00737E9B" w:rsidRPr="009A52A8" w:rsidRDefault="00737E9B" w:rsidP="1EE4DB85">
            <w:pPr>
              <w:spacing w:before="0" w:line="276" w:lineRule="auto"/>
              <w:rPr>
                <w:rFonts w:ascii="Helvetica" w:hAnsi="Helvetica" w:cs="Helvetica"/>
                <w:b w:val="0"/>
                <w:bCs w:val="0"/>
                <w:color w:val="262626" w:themeColor="text1" w:themeTint="D9"/>
              </w:rPr>
            </w:pPr>
            <w:r w:rsidRPr="009A52A8">
              <w:rPr>
                <w:rFonts w:ascii="Helvetica" w:hAnsi="Helvetica" w:cs="Helvetica"/>
                <w:b w:val="0"/>
                <w:bCs w:val="0"/>
                <w:color w:val="262626" w:themeColor="text1" w:themeTint="D9"/>
              </w:rPr>
              <w:t>Ní scéal rúin ar bith é sin.</w:t>
            </w:r>
          </w:p>
          <w:p w14:paraId="405CF9F1" w14:textId="1C3F3EAE" w:rsidR="00737E9B" w:rsidRPr="009A52A8" w:rsidRDefault="01B7996A" w:rsidP="1EE4DB85">
            <w:pPr>
              <w:spacing w:before="0" w:line="276" w:lineRule="auto"/>
              <w:rPr>
                <w:rFonts w:ascii="Helvetica" w:hAnsi="Helvetica" w:cs="Helvetica"/>
                <w:b w:val="0"/>
                <w:bCs w:val="0"/>
                <w:color w:val="262626" w:themeColor="text1" w:themeTint="D9"/>
              </w:rPr>
            </w:pPr>
            <w:r w:rsidRPr="009A52A8">
              <w:rPr>
                <w:rFonts w:ascii="Helvetica" w:hAnsi="Helvetica" w:cs="Helvetica"/>
                <w:b w:val="0"/>
                <w:bCs w:val="0"/>
                <w:color w:val="262626" w:themeColor="text1" w:themeTint="D9"/>
              </w:rPr>
              <w:t xml:space="preserve">Sin seanscéal agus meirg air. </w:t>
            </w:r>
          </w:p>
        </w:tc>
      </w:tr>
    </w:tbl>
    <w:p w14:paraId="4FEADADA" w14:textId="77777777" w:rsidR="00737E9B" w:rsidRPr="009A52A8" w:rsidRDefault="00737E9B" w:rsidP="1EE4DB85">
      <w:pPr>
        <w:spacing w:line="276" w:lineRule="auto"/>
        <w:rPr>
          <w:rFonts w:ascii="Helvetica" w:hAnsi="Helvetica" w:cs="Helvetica"/>
          <w:color w:val="033841" w:themeColor="text2" w:themeShade="80"/>
        </w:rPr>
      </w:pPr>
    </w:p>
    <w:p w14:paraId="7FDAB575" w14:textId="642ED581" w:rsidR="00737E9B" w:rsidRPr="009A52A8" w:rsidRDefault="00737E9B" w:rsidP="1EE4DB85">
      <w:pPr>
        <w:pStyle w:val="Altanliosta"/>
        <w:numPr>
          <w:ilvl w:val="0"/>
          <w:numId w:val="15"/>
        </w:numPr>
        <w:spacing w:after="0" w:line="276" w:lineRule="auto"/>
        <w:jc w:val="both"/>
        <w:outlineLvl w:val="1"/>
        <w:rPr>
          <w:rFonts w:ascii="Helvetica" w:hAnsi="Helvetica" w:cs="Helvetica"/>
          <w:b/>
          <w:bCs/>
          <w:color w:val="033841" w:themeColor="text2" w:themeShade="80"/>
          <w:lang w:val="ga-IE"/>
        </w:rPr>
      </w:pPr>
      <w:r w:rsidRPr="009A52A8">
        <w:rPr>
          <w:rFonts w:ascii="Helvetica" w:hAnsi="Helvetica" w:cs="Helvetica"/>
          <w:b/>
          <w:bCs/>
          <w:color w:val="033841" w:themeColor="text2" w:themeShade="80"/>
          <w:lang w:val="ga-IE"/>
        </w:rPr>
        <w:t>Rólghníomhaíochtaí</w:t>
      </w:r>
    </w:p>
    <w:p w14:paraId="047048A9" w14:textId="57C53AC1" w:rsidR="00737E9B" w:rsidRPr="009A52A8" w:rsidRDefault="00086143" w:rsidP="1EE4DB85">
      <w:pPr>
        <w:spacing w:before="0" w:line="276" w:lineRule="auto"/>
        <w:ind w:left="357"/>
        <w:contextualSpacing/>
        <w:jc w:val="both"/>
        <w:outlineLvl w:val="1"/>
        <w:rPr>
          <w:rFonts w:ascii="Helvetica" w:hAnsi="Helvetica" w:cs="Helvetica"/>
          <w:color w:val="262626" w:themeColor="text1" w:themeTint="D9"/>
          <w:kern w:val="2"/>
          <w:lang w:eastAsia="en-US"/>
          <w14:ligatures w14:val="standardContextual"/>
        </w:rPr>
      </w:pPr>
      <w:r w:rsidRPr="009A52A8">
        <w:rPr>
          <w:rFonts w:ascii="Helvetica" w:hAnsi="Helvetica" w:cs="Helvetica"/>
          <w:color w:val="262626" w:themeColor="text1" w:themeTint="D9"/>
          <w:kern w:val="2"/>
          <w:lang w:eastAsia="en-US"/>
          <w14:ligatures w14:val="standardContextual"/>
        </w:rPr>
        <w:t>Léigh na treoracha</w:t>
      </w:r>
      <w:r w:rsidR="00290B24" w:rsidRPr="009A52A8">
        <w:rPr>
          <w:rFonts w:ascii="Helvetica" w:hAnsi="Helvetica" w:cs="Helvetica"/>
          <w:color w:val="262626" w:themeColor="text1" w:themeTint="D9"/>
          <w:kern w:val="2"/>
          <w:lang w:eastAsia="en-US"/>
          <w14:ligatures w14:val="standardContextual"/>
        </w:rPr>
        <w:t xml:space="preserve">, na </w:t>
      </w:r>
      <w:r w:rsidR="00290B24" w:rsidRPr="009A52A8">
        <w:rPr>
          <w:rFonts w:ascii="Helvetica" w:hAnsi="Helvetica" w:cs="Helvetica"/>
          <w:i/>
          <w:iCs/>
          <w:color w:val="262626" w:themeColor="text1" w:themeTint="D9"/>
          <w:kern w:val="2"/>
          <w:lang w:eastAsia="en-US"/>
          <w14:ligatures w14:val="standardContextual"/>
        </w:rPr>
        <w:t>scenarios</w:t>
      </w:r>
      <w:r w:rsidR="00290B24" w:rsidRPr="009A52A8">
        <w:rPr>
          <w:rFonts w:ascii="Helvetica" w:hAnsi="Helvetica" w:cs="Helvetica"/>
          <w:color w:val="262626" w:themeColor="text1" w:themeTint="D9"/>
          <w:kern w:val="2"/>
          <w:lang w:eastAsia="en-US"/>
          <w14:ligatures w14:val="standardContextual"/>
        </w:rPr>
        <w:t xml:space="preserve"> ar fad agus an comhrá samplach leis an rang iomlán le bheith cinnte go dtuigeann siad gach rud. </w:t>
      </w:r>
      <w:r w:rsidR="00E115E4" w:rsidRPr="009A52A8">
        <w:rPr>
          <w:rFonts w:ascii="Helvetica" w:hAnsi="Helvetica" w:cs="Helvetica"/>
          <w:color w:val="262626" w:themeColor="text1" w:themeTint="D9"/>
          <w:kern w:val="2"/>
          <w:lang w:eastAsia="en-US"/>
          <w14:ligatures w14:val="standardContextual"/>
        </w:rPr>
        <w:t xml:space="preserve">Bí cinnte go dtuigeann na foghlaimeoirí go gcaithfidh siad forbairt a dhéanamh </w:t>
      </w:r>
      <w:r w:rsidR="0066294B" w:rsidRPr="009A52A8">
        <w:rPr>
          <w:rFonts w:ascii="Helvetica" w:hAnsi="Helvetica" w:cs="Helvetica"/>
          <w:color w:val="262626" w:themeColor="text1" w:themeTint="D9"/>
          <w:kern w:val="2"/>
          <w:lang w:eastAsia="en-US"/>
          <w14:ligatures w14:val="standardContextual"/>
        </w:rPr>
        <w:t xml:space="preserve">ar an gcomhrá i ngach cás. Bí ag siúl timpeall ag éisteacht leo agus ag cuidiú leo. </w:t>
      </w:r>
      <w:r w:rsidR="006869D9" w:rsidRPr="009A52A8">
        <w:rPr>
          <w:rFonts w:ascii="Helvetica" w:hAnsi="Helvetica" w:cs="Helvetica"/>
          <w:color w:val="262626" w:themeColor="text1" w:themeTint="D9"/>
          <w:kern w:val="2"/>
          <w:lang w:eastAsia="en-US"/>
          <w14:ligatures w14:val="standardContextual"/>
        </w:rPr>
        <w:t xml:space="preserve">Iarr ar bheirteanna éagsúla na comhráite a dhéanamh os comhair an ranga. </w:t>
      </w:r>
    </w:p>
    <w:p w14:paraId="7520E238" w14:textId="77777777" w:rsidR="00737E9B" w:rsidRPr="009A52A8" w:rsidRDefault="00737E9B" w:rsidP="1EE4DB85">
      <w:pPr>
        <w:spacing w:line="276" w:lineRule="auto"/>
        <w:rPr>
          <w:rFonts w:ascii="Helvetica" w:hAnsi="Helvetica" w:cs="Helvetica"/>
          <w:color w:val="033841" w:themeColor="text2" w:themeShade="80"/>
          <w:kern w:val="2"/>
          <w:lang w:eastAsia="en-US"/>
          <w14:ligatures w14:val="standardContextual"/>
        </w:rPr>
      </w:pPr>
    </w:p>
    <w:p w14:paraId="5F7BA0BC" w14:textId="65988834" w:rsidR="00737E9B" w:rsidRPr="009A52A8" w:rsidRDefault="00737E9B" w:rsidP="1EE4DB85">
      <w:pPr>
        <w:pStyle w:val="Altanliosta"/>
        <w:numPr>
          <w:ilvl w:val="0"/>
          <w:numId w:val="15"/>
        </w:numPr>
        <w:spacing w:after="0" w:line="276" w:lineRule="auto"/>
        <w:jc w:val="both"/>
        <w:outlineLvl w:val="1"/>
        <w:rPr>
          <w:rFonts w:ascii="Helvetica" w:hAnsi="Helvetica" w:cs="Helvetica"/>
          <w:b/>
          <w:bCs/>
          <w:color w:val="033841" w:themeColor="text2" w:themeShade="80"/>
          <w:lang w:val="ga-IE"/>
        </w:rPr>
      </w:pPr>
      <w:r w:rsidRPr="009A52A8">
        <w:rPr>
          <w:rFonts w:ascii="Helvetica" w:hAnsi="Helvetica" w:cs="Helvetica"/>
          <w:b/>
          <w:bCs/>
          <w:color w:val="033841" w:themeColor="text2" w:themeShade="80"/>
          <w:lang w:val="ga-IE"/>
        </w:rPr>
        <w:t>Plé ar rúin</w:t>
      </w:r>
    </w:p>
    <w:p w14:paraId="3FB1AB02" w14:textId="7D517E44" w:rsidR="00E81FC0" w:rsidRDefault="006869D9" w:rsidP="00E81FC0">
      <w:pPr>
        <w:pStyle w:val="Altanliosta"/>
        <w:spacing w:after="0" w:line="276" w:lineRule="auto"/>
        <w:ind w:left="360"/>
        <w:jc w:val="both"/>
        <w:outlineLvl w:val="1"/>
        <w:rPr>
          <w:rFonts w:ascii="Arial" w:hAnsi="Arial" w:cs="Arial"/>
          <w:b/>
          <w:bCs/>
          <w:color w:val="FF03C8"/>
          <w:w w:val="115"/>
          <w:sz w:val="36"/>
          <w:szCs w:val="36"/>
        </w:rPr>
      </w:pPr>
      <w:r w:rsidRPr="009A52A8">
        <w:rPr>
          <w:rFonts w:ascii="Helvetica" w:hAnsi="Helvetica" w:cs="Helvetica"/>
          <w:color w:val="262626" w:themeColor="text1" w:themeTint="D9"/>
          <w:lang w:val="ga-IE"/>
        </w:rPr>
        <w:t>Roinn an rang i ngrúpaí agus tabhair tamall cainte do na foghlaimeoirí na ceisteanna a phlé le chéile.</w:t>
      </w:r>
      <w:r w:rsidR="00E81FC0">
        <w:rPr>
          <w:rFonts w:ascii="Arial" w:hAnsi="Arial" w:cs="Arial"/>
          <w:color w:val="FF03C8"/>
          <w:w w:val="115"/>
          <w:sz w:val="36"/>
          <w:szCs w:val="36"/>
        </w:rPr>
        <w:br w:type="page"/>
      </w:r>
    </w:p>
    <w:p w14:paraId="75E1A1FA" w14:textId="77777777" w:rsidR="004A3E9D" w:rsidRPr="009A52A8" w:rsidRDefault="004A3E9D" w:rsidP="1EE4DB85">
      <w:pPr>
        <w:pStyle w:val="Teideal1"/>
        <w:rPr>
          <w:rFonts w:ascii="Arial" w:hAnsi="Arial" w:cs="Arial"/>
          <w:color w:val="FF03C8"/>
          <w:w w:val="115"/>
          <w:sz w:val="36"/>
          <w:szCs w:val="36"/>
          <w:u w:val="none"/>
        </w:rPr>
      </w:pPr>
    </w:p>
    <w:p w14:paraId="5FCECA37" w14:textId="6B51E456" w:rsidR="00CA5418" w:rsidRPr="009A52A8" w:rsidRDefault="00593D3F" w:rsidP="1EE4DB85">
      <w:pPr>
        <w:pStyle w:val="Teideal1"/>
        <w:rPr>
          <w:rFonts w:ascii="Arial" w:hAnsi="Arial" w:cs="Arial"/>
          <w:color w:val="FF0099" w:themeColor="accent2"/>
          <w:w w:val="115"/>
          <w:sz w:val="36"/>
          <w:szCs w:val="36"/>
          <w:u w:val="none"/>
        </w:rPr>
      </w:pPr>
      <w:r w:rsidRPr="009A52A8">
        <w:rPr>
          <w:rFonts w:cs="Arial"/>
          <w:b w:val="0"/>
          <w:bCs w:val="0"/>
          <w:noProof/>
          <w:color w:val="FF03C8"/>
          <w:u w:val="none"/>
        </w:rPr>
        <mc:AlternateContent>
          <mc:Choice Requires="wps">
            <w:drawing>
              <wp:anchor distT="0" distB="0" distL="0" distR="0" simplePos="0" relativeHeight="251658249" behindDoc="1" locked="0" layoutInCell="1" allowOverlap="1" wp14:anchorId="7A179B54" wp14:editId="11FD84A0">
                <wp:simplePos x="0" y="0"/>
                <wp:positionH relativeFrom="page">
                  <wp:posOffset>685800</wp:posOffset>
                </wp:positionH>
                <wp:positionV relativeFrom="paragraph">
                  <wp:posOffset>328930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w:pict w14:anchorId="0F8943F0">
              <v:rect id="Rectangle 15" style="position:absolute;margin-left:54pt;margin-top:25.9pt;width:507pt;height:3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1893B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">
                <w10:wrap type="topAndBottom" anchorx="page"/>
              </v:rect>
            </w:pict>
          </mc:Fallback>
        </mc:AlternateContent>
      </w:r>
      <w:r w:rsidR="00CA5418" w:rsidRPr="009A52A8">
        <w:rPr>
          <w:rFonts w:ascii="Arial" w:hAnsi="Arial" w:cs="Arial"/>
          <w:color w:val="FF03C8"/>
          <w:w w:val="115"/>
          <w:sz w:val="36"/>
          <w:szCs w:val="36"/>
          <w:u w:val="none"/>
        </w:rPr>
        <w:t>AN</w:t>
      </w:r>
      <w:r w:rsidR="00CA5418" w:rsidRPr="009A52A8">
        <w:rPr>
          <w:rFonts w:ascii="Arial" w:hAnsi="Arial" w:cs="Arial"/>
          <w:color w:val="FF03C8"/>
          <w:spacing w:val="46"/>
          <w:w w:val="115"/>
          <w:sz w:val="36"/>
          <w:szCs w:val="36"/>
          <w:u w:val="none"/>
        </w:rPr>
        <w:t xml:space="preserve"> </w:t>
      </w:r>
      <w:r w:rsidR="00CA5418" w:rsidRPr="009A52A8">
        <w:rPr>
          <w:rFonts w:ascii="Arial" w:hAnsi="Arial" w:cs="Arial"/>
          <w:color w:val="FF03C8"/>
          <w:w w:val="115"/>
          <w:sz w:val="36"/>
          <w:szCs w:val="36"/>
          <w:u w:val="none"/>
        </w:rPr>
        <w:t>SCRIPT</w:t>
      </w:r>
    </w:p>
    <w:p w14:paraId="2A7BF1A5" w14:textId="4576A163" w:rsidR="00E15D5F" w:rsidRPr="009A52A8" w:rsidRDefault="00E15D5F" w:rsidP="1EE4DB85">
      <w:pPr>
        <w:spacing w:before="0" w:line="276" w:lineRule="auto"/>
        <w:jc w:val="both"/>
        <w:rPr>
          <w:rFonts w:ascii="Helvetica" w:eastAsia="Calibri" w:hAnsi="Helvetica" w:cs="Arial"/>
          <w:b/>
          <w:bCs/>
          <w:color w:val="000000" w:themeColor="text1"/>
          <w:kern w:val="2"/>
          <w:lang w:eastAsia="en-US"/>
          <w14:ligatures w14:val="standardContextual"/>
        </w:rPr>
      </w:pPr>
    </w:p>
    <w:p w14:paraId="6FF2091A" w14:textId="0AA92E05" w:rsidR="00E15D5F" w:rsidRPr="009A52A8" w:rsidRDefault="00E15D5F" w:rsidP="1EE4DB85">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Intreoir</w:t>
      </w:r>
    </w:p>
    <w:p w14:paraId="4EEB9C5D" w14:textId="7914E38E" w:rsidR="00E93AFF" w:rsidRPr="009A52A8" w:rsidRDefault="00E93AFF" w:rsidP="1EE4DB85">
      <w:pPr>
        <w:spacing w:before="0" w:line="259"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b/>
          <w:bCs/>
          <w:color w:val="000000"/>
          <w:kern w:val="2"/>
          <w:lang w:eastAsia="en-US"/>
          <w14:textFill>
            <w14:solidFill>
              <w14:srgbClr w14:val="000000">
                <w14:lumMod w14:val="85000"/>
                <w14:lumOff w14:val="15000"/>
              </w14:srgbClr>
            </w14:solidFill>
          </w14:textFill>
          <w14:ligatures w14:val="standardContextual"/>
        </w:rPr>
        <w:t>Fáilte chuig SnasTV Ros na Rún, Sraith 2, Ceacht 4</w:t>
      </w:r>
      <w:r w:rsidR="00840FCB" w:rsidRPr="009A52A8">
        <w:rPr>
          <w:rFonts w:ascii="Helvetica" w:eastAsia="Aptos" w:hAnsi="Helvetica" w:cs="Helvetica"/>
          <w:b/>
          <w:bCs/>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b/>
          <w:bCs/>
          <w:color w:val="000000"/>
          <w:kern w:val="2"/>
          <w:lang w:eastAsia="en-US"/>
          <w14:textFill>
            <w14:solidFill>
              <w14:srgbClr w14:val="000000">
                <w14:lumMod w14:val="85000"/>
                <w14:lumOff w14:val="15000"/>
              </w14:srgbClr>
            </w14:solidFill>
          </w14:textFill>
          <w14:ligatures w14:val="standardContextual"/>
        </w:rPr>
        <w:t xml:space="preserve"> Ar d’anam ná habair! – Ag insint rúin.</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p>
    <w:p w14:paraId="3FDA8CDA" w14:textId="77777777" w:rsidR="00E93AFF" w:rsidRPr="009A52A8" w:rsidRDefault="00E93AFF" w:rsidP="1EE4DB85">
      <w:pPr>
        <w:spacing w:before="0" w:line="259"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3E5A64B5" w14:textId="28C52BE1" w:rsidR="00E93AFF" w:rsidRPr="009A52A8" w:rsidRDefault="00E93AFF"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An bhfuil tú féin go maith ag coinneáil scéalta faoi rún? Nó</w:t>
      </w:r>
      <w:r w:rsidR="00CB32B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an mbíonn an claonadh </w:t>
      </w:r>
      <w:r w:rsidR="006C13CC"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agat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 bheith béalscaoilte agus eolas rúnda a sceitheadh?</w:t>
      </w:r>
      <w:r w:rsidR="00CB32B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Can you be trusted with a secret or do you have a tendency to spill the beans?</w:t>
      </w:r>
      <w:r w:rsidR="001E2841"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Bíonn focail agus frásaí faoi leith ag teastáil le rún a insint, ar ndóigh, le haird an duine eile a fháil agus lena chinntiú nach sceithfear an t</w:t>
      </w:r>
      <w:r w:rsidR="00C83AFE">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noBreakHyphen/>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eolas. Sa cheacht seo, breathnóidh muid ar chuid den teanga sin. </w:t>
      </w:r>
    </w:p>
    <w:p w14:paraId="2CD6419B" w14:textId="77777777" w:rsidR="00E93AFF" w:rsidRPr="009A52A8" w:rsidRDefault="00E93AFF"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77B89433" w14:textId="6D92F39D" w:rsidR="0014534D" w:rsidRPr="009A52A8" w:rsidRDefault="00E93AFF"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Féach ar dtús ar an mhír seo anois ina bhfuil Tony ag insint rúin do Bherni agus tabhair faoi deara na frásaí a úsáideann sé leis an scéal a sceitheadh.</w:t>
      </w:r>
    </w:p>
    <w:p w14:paraId="33B18890" w14:textId="77777777" w:rsidR="0003284C" w:rsidRPr="009A52A8" w:rsidRDefault="0003284C"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02291F70" w14:textId="3CD0D9AC" w:rsidR="00E15D5F" w:rsidRPr="009A52A8" w:rsidRDefault="00E15D5F" w:rsidP="1EE4DB85">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An mhír físe ó Ros na Rún</w:t>
      </w:r>
    </w:p>
    <w:p w14:paraId="0C6B8111" w14:textId="62BCDA89" w:rsidR="001F6EA1" w:rsidRPr="009A52A8" w:rsidRDefault="001F6EA1" w:rsidP="1EE4DB85">
      <w:pPr>
        <w:spacing w:before="0" w:line="276" w:lineRule="auto"/>
        <w:ind w:left="1130" w:hanging="1130"/>
        <w:jc w:val="both"/>
        <w:rPr>
          <w:rFonts w:ascii="Helvetica" w:eastAsia="Aptos" w:hAnsi="Helvetica" w:cs="Helvetica"/>
          <w:color w:val="262626" w:themeColor="text1" w:themeTint="D9"/>
          <w:kern w:val="2"/>
          <w:lang w:eastAsia="en-US"/>
          <w14:ligatures w14:val="standardContextual"/>
        </w:rPr>
      </w:pPr>
      <w:r w:rsidRPr="009A52A8">
        <w:rPr>
          <w:rFonts w:ascii="Helvetica" w:eastAsia="Aptos" w:hAnsi="Helvetica" w:cs="Helvetica"/>
          <w:color w:val="262626" w:themeColor="text1" w:themeTint="D9"/>
          <w:kern w:val="2"/>
          <w:lang w:eastAsia="en-US"/>
          <w14:ligatures w14:val="standardContextual"/>
        </w:rPr>
        <w:t>Tony:</w:t>
      </w:r>
      <w:r w:rsidRPr="009A52A8">
        <w:rPr>
          <w:rFonts w:ascii="Helvetica" w:eastAsia="Aptos" w:hAnsi="Helvetica" w:cs="Helvetica"/>
          <w:color w:val="262626" w:themeColor="text1" w:themeTint="D9"/>
          <w:kern w:val="2"/>
          <w:lang w:eastAsia="en-US"/>
          <w14:ligatures w14:val="standardContextual"/>
        </w:rPr>
        <w:tab/>
      </w:r>
      <w:r w:rsidRPr="009A52A8">
        <w:rPr>
          <w:rFonts w:ascii="Helvetica" w:eastAsia="Aptos" w:hAnsi="Helvetica" w:cs="Helvetica"/>
          <w:color w:val="262626" w:themeColor="text1" w:themeTint="D9"/>
          <w:kern w:val="2"/>
          <w:lang w:eastAsia="en-US"/>
          <w14:ligatures w14:val="standardContextual"/>
        </w:rPr>
        <w:tab/>
        <w:t>A Bherni, tá mé ag dul a inseacht rud duit. Ach ar d’anam, ná habair aon cheo le haon duine faoi.</w:t>
      </w:r>
    </w:p>
    <w:p w14:paraId="13430DBE" w14:textId="47CD9AEA" w:rsidR="001F6EA1" w:rsidRPr="009A52A8" w:rsidRDefault="001F6EA1" w:rsidP="1EE4DB85">
      <w:pPr>
        <w:spacing w:before="0" w:line="276" w:lineRule="auto"/>
        <w:jc w:val="both"/>
        <w:rPr>
          <w:rFonts w:ascii="Helvetica" w:eastAsia="Aptos" w:hAnsi="Helvetica" w:cs="Helvetica"/>
          <w:color w:val="262626" w:themeColor="text1" w:themeTint="D9"/>
          <w:kern w:val="2"/>
          <w:lang w:eastAsia="en-US"/>
          <w14:ligatures w14:val="standardContextual"/>
        </w:rPr>
      </w:pPr>
      <w:r w:rsidRPr="009A52A8">
        <w:rPr>
          <w:rFonts w:ascii="Helvetica" w:eastAsia="Aptos" w:hAnsi="Helvetica" w:cs="Helvetica"/>
          <w:color w:val="262626" w:themeColor="text1" w:themeTint="D9"/>
          <w:kern w:val="2"/>
          <w:lang w:eastAsia="en-US"/>
          <w14:ligatures w14:val="standardContextual"/>
        </w:rPr>
        <w:t>Berni:</w:t>
      </w:r>
      <w:r w:rsidRPr="009A52A8">
        <w:rPr>
          <w:rFonts w:ascii="Helvetica" w:eastAsia="Aptos" w:hAnsi="Helvetica" w:cs="Helvetica"/>
          <w:color w:val="262626" w:themeColor="text1" w:themeTint="D9"/>
          <w:kern w:val="2"/>
          <w:lang w:eastAsia="en-US"/>
          <w14:ligatures w14:val="standardContextual"/>
        </w:rPr>
        <w:tab/>
        <w:t>Céard é féin?</w:t>
      </w:r>
    </w:p>
    <w:p w14:paraId="0E72FE14" w14:textId="28492FD4" w:rsidR="001F6EA1" w:rsidRPr="009A52A8" w:rsidRDefault="001F6EA1" w:rsidP="1EE4DB85">
      <w:pPr>
        <w:spacing w:before="0" w:line="276" w:lineRule="auto"/>
        <w:jc w:val="both"/>
        <w:rPr>
          <w:rFonts w:ascii="Helvetica" w:eastAsia="Aptos" w:hAnsi="Helvetica" w:cs="Helvetica"/>
          <w:color w:val="262626" w:themeColor="text1" w:themeTint="D9"/>
          <w:kern w:val="2"/>
          <w:lang w:eastAsia="en-US"/>
          <w14:ligatures w14:val="standardContextual"/>
        </w:rPr>
      </w:pPr>
      <w:r w:rsidRPr="009A52A8">
        <w:rPr>
          <w:rFonts w:ascii="Helvetica" w:eastAsia="Aptos" w:hAnsi="Helvetica" w:cs="Helvetica"/>
          <w:color w:val="262626" w:themeColor="text1" w:themeTint="D9"/>
          <w:kern w:val="2"/>
          <w:lang w:eastAsia="en-US"/>
          <w14:ligatures w14:val="standardContextual"/>
        </w:rPr>
        <w:t>Tony:</w:t>
      </w:r>
      <w:r w:rsidRPr="009A52A8">
        <w:rPr>
          <w:rFonts w:ascii="Helvetica" w:eastAsia="Aptos" w:hAnsi="Helvetica" w:cs="Helvetica"/>
          <w:color w:val="262626" w:themeColor="text1" w:themeTint="D9"/>
          <w:kern w:val="2"/>
          <w:lang w:eastAsia="en-US"/>
          <w14:ligatures w14:val="standardContextual"/>
        </w:rPr>
        <w:tab/>
      </w:r>
      <w:r w:rsidRPr="009A52A8">
        <w:rPr>
          <w:rFonts w:ascii="Helvetica" w:eastAsia="Aptos" w:hAnsi="Helvetica" w:cs="Helvetica"/>
          <w:color w:val="262626" w:themeColor="text1" w:themeTint="D9"/>
          <w:kern w:val="2"/>
          <w:lang w:eastAsia="en-US"/>
          <w14:ligatures w14:val="standardContextual"/>
        </w:rPr>
        <w:tab/>
        <w:t>Tá amhras orainn gurb é Brian a mharaigh Frances.</w:t>
      </w:r>
    </w:p>
    <w:p w14:paraId="6C8A06C0" w14:textId="4E8DCEF4" w:rsidR="001F6EA1" w:rsidRPr="009A52A8" w:rsidRDefault="001F6EA1" w:rsidP="1EE4DB85">
      <w:pPr>
        <w:spacing w:before="0" w:line="276" w:lineRule="auto"/>
        <w:jc w:val="both"/>
        <w:rPr>
          <w:rFonts w:ascii="Helvetica" w:eastAsia="Aptos" w:hAnsi="Helvetica" w:cs="Helvetica"/>
          <w:color w:val="262626" w:themeColor="text1" w:themeTint="D9"/>
          <w:kern w:val="2"/>
          <w:lang w:eastAsia="en-US"/>
          <w14:ligatures w14:val="standardContextual"/>
        </w:rPr>
      </w:pPr>
      <w:r w:rsidRPr="009A52A8">
        <w:rPr>
          <w:rFonts w:ascii="Helvetica" w:eastAsia="Aptos" w:hAnsi="Helvetica" w:cs="Helvetica"/>
          <w:color w:val="262626" w:themeColor="text1" w:themeTint="D9"/>
          <w:kern w:val="2"/>
          <w:lang w:eastAsia="en-US"/>
          <w14:ligatures w14:val="standardContextual"/>
        </w:rPr>
        <w:t>Berni:</w:t>
      </w:r>
      <w:r w:rsidRPr="009A52A8">
        <w:rPr>
          <w:rFonts w:ascii="Helvetica" w:eastAsia="Aptos" w:hAnsi="Helvetica" w:cs="Helvetica"/>
          <w:color w:val="262626" w:themeColor="text1" w:themeTint="D9"/>
          <w:kern w:val="2"/>
          <w:lang w:eastAsia="en-US"/>
          <w14:ligatures w14:val="standardContextual"/>
        </w:rPr>
        <w:tab/>
        <w:t>Frances?</w:t>
      </w:r>
    </w:p>
    <w:p w14:paraId="0631EA84" w14:textId="314943DA" w:rsidR="001F6EA1" w:rsidRPr="009A52A8" w:rsidRDefault="001F6EA1" w:rsidP="1EE4DB85">
      <w:pPr>
        <w:spacing w:before="0" w:line="276" w:lineRule="auto"/>
        <w:ind w:left="1130" w:hanging="1130"/>
        <w:jc w:val="both"/>
        <w:rPr>
          <w:rFonts w:ascii="Helvetica" w:eastAsia="Aptos" w:hAnsi="Helvetica" w:cs="Helvetica"/>
          <w:color w:val="262626" w:themeColor="text1" w:themeTint="D9"/>
          <w:kern w:val="2"/>
          <w:lang w:eastAsia="en-US"/>
          <w14:ligatures w14:val="standardContextual"/>
        </w:rPr>
      </w:pPr>
      <w:r w:rsidRPr="009A52A8">
        <w:rPr>
          <w:rFonts w:ascii="Helvetica" w:eastAsia="Aptos" w:hAnsi="Helvetica" w:cs="Helvetica"/>
          <w:color w:val="262626" w:themeColor="text1" w:themeTint="D9"/>
          <w:kern w:val="2"/>
          <w:lang w:eastAsia="en-US"/>
          <w14:ligatures w14:val="standardContextual"/>
        </w:rPr>
        <w:t>Tony:</w:t>
      </w:r>
      <w:r w:rsidRPr="009A52A8">
        <w:rPr>
          <w:rFonts w:ascii="Helvetica" w:eastAsia="Aptos" w:hAnsi="Helvetica" w:cs="Helvetica"/>
          <w:color w:val="262626" w:themeColor="text1" w:themeTint="D9"/>
          <w:kern w:val="2"/>
          <w:lang w:eastAsia="en-US"/>
          <w14:ligatures w14:val="standardContextual"/>
        </w:rPr>
        <w:tab/>
      </w:r>
      <w:r w:rsidRPr="009A52A8">
        <w:rPr>
          <w:rFonts w:ascii="Helvetica" w:eastAsia="Aptos" w:hAnsi="Helvetica" w:cs="Helvetica"/>
          <w:color w:val="262626" w:themeColor="text1" w:themeTint="D9"/>
          <w:kern w:val="2"/>
          <w:lang w:eastAsia="en-US"/>
          <w14:ligatures w14:val="standardContextual"/>
        </w:rPr>
        <w:tab/>
        <w:t xml:space="preserve">Níl muid in ann é a chruthú. Agus ní féidir aon fhianaise a fháil. Ach, tá mé beagnach cinnte gurb é a rinne é. </w:t>
      </w:r>
    </w:p>
    <w:p w14:paraId="472B4DB7" w14:textId="77777777" w:rsidR="00130B49" w:rsidRPr="009A52A8" w:rsidRDefault="00130B49" w:rsidP="1EE4DB85">
      <w:pPr>
        <w:spacing w:before="0" w:line="276" w:lineRule="auto"/>
        <w:jc w:val="both"/>
        <w:rPr>
          <w:rFonts w:ascii="Helvetica" w:eastAsia="Calibri" w:hAnsi="Helvetica" w:cs="Arial"/>
          <w:kern w:val="2"/>
          <w:lang w:eastAsia="en-US"/>
          <w14:ligatures w14:val="standardContextual"/>
        </w:rPr>
      </w:pPr>
    </w:p>
    <w:p w14:paraId="52C10672" w14:textId="248AE0E1" w:rsidR="00E15D5F" w:rsidRPr="009A52A8" w:rsidRDefault="00130B49" w:rsidP="1EE4DB85">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 xml:space="preserve">An </w:t>
      </w:r>
      <w:r w:rsidR="00121747" w:rsidRPr="009A52A8">
        <w:rPr>
          <w:rFonts w:ascii="Helvetica" w:eastAsia="Calibri" w:hAnsi="Helvetica" w:cs="Arial"/>
          <w:b/>
          <w:bCs/>
          <w:color w:val="033841" w:themeColor="text2" w:themeShade="80"/>
          <w:kern w:val="2"/>
          <w:lang w:eastAsia="en-US"/>
          <w14:ligatures w14:val="standardContextual"/>
        </w:rPr>
        <w:t>thuig tú</w:t>
      </w:r>
      <w:r w:rsidR="00E15D5F" w:rsidRPr="009A52A8">
        <w:rPr>
          <w:rFonts w:ascii="Helvetica" w:eastAsia="Calibri" w:hAnsi="Helvetica" w:cs="Arial"/>
          <w:b/>
          <w:bCs/>
          <w:color w:val="033841" w:themeColor="text2" w:themeShade="80"/>
          <w:kern w:val="2"/>
          <w:lang w:eastAsia="en-US"/>
          <w14:ligatures w14:val="standardContextual"/>
        </w:rPr>
        <w:t>?</w:t>
      </w:r>
    </w:p>
    <w:p w14:paraId="54565B97" w14:textId="2F8C2B78" w:rsidR="00B15DCB" w:rsidRPr="009A52A8" w:rsidRDefault="00B15DCB"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Tá mé ag dul a inseacht rud duit. – </w:t>
      </w:r>
      <w:r w:rsidRPr="009A52A8">
        <w:rPr>
          <w:rFonts w:ascii="Helvetica" w:hAnsi="Helvetica" w:cs="Helvetica"/>
          <w:i/>
          <w:iCs/>
          <w:color w:val="262626" w:themeColor="text1" w:themeTint="D9"/>
          <w:lang w:val="ga-IE"/>
        </w:rPr>
        <w:t>I’m going to tell you something.</w:t>
      </w:r>
      <w:r w:rsidR="00FA5DD6" w:rsidRPr="009A52A8">
        <w:rPr>
          <w:rFonts w:ascii="Helvetica" w:hAnsi="Helvetica" w:cs="Helvetica"/>
          <w:i/>
          <w:iCs/>
          <w:color w:val="262626" w:themeColor="text1" w:themeTint="D9"/>
          <w:lang w:val="ga-IE"/>
        </w:rPr>
        <w:t xml:space="preserve"> </w:t>
      </w:r>
    </w:p>
    <w:p w14:paraId="1004A100" w14:textId="25D6767C" w:rsidR="00B15DCB" w:rsidRPr="009A52A8" w:rsidRDefault="00B15DCB"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Inseacht</w:t>
      </w:r>
      <w:r w:rsidR="00FA5DD6" w:rsidRPr="009A52A8">
        <w:rPr>
          <w:rFonts w:ascii="Helvetica" w:hAnsi="Helvetica" w:cs="Helvetica"/>
          <w:color w:val="262626" w:themeColor="text1" w:themeTint="D9"/>
          <w:lang w:val="ga-IE"/>
        </w:rPr>
        <w:t xml:space="preserve"> –</w:t>
      </w:r>
      <w:r w:rsidRPr="009A52A8">
        <w:rPr>
          <w:rFonts w:ascii="Helvetica" w:hAnsi="Helvetica" w:cs="Helvetica"/>
          <w:color w:val="262626" w:themeColor="text1" w:themeTint="D9"/>
          <w:lang w:val="ga-IE"/>
        </w:rPr>
        <w:t xml:space="preserve"> sin an leagan Connachtach ar </w:t>
      </w:r>
      <w:r w:rsidR="00905AEC" w:rsidRPr="009A52A8">
        <w:rPr>
          <w:rFonts w:ascii="Helvetica" w:hAnsi="Helvetica" w:cs="Helvetica"/>
          <w:color w:val="262626" w:themeColor="text1" w:themeTint="D9"/>
          <w:lang w:val="ga-IE"/>
        </w:rPr>
        <w:t>‘</w:t>
      </w:r>
      <w:r w:rsidRPr="009A52A8">
        <w:rPr>
          <w:rFonts w:ascii="Helvetica" w:hAnsi="Helvetica" w:cs="Helvetica"/>
          <w:color w:val="262626" w:themeColor="text1" w:themeTint="D9"/>
          <w:lang w:val="ga-IE"/>
        </w:rPr>
        <w:t>insint</w:t>
      </w:r>
      <w:r w:rsidR="00905AEC" w:rsidRPr="009A52A8">
        <w:rPr>
          <w:rFonts w:ascii="Helvetica" w:hAnsi="Helvetica" w:cs="Helvetica"/>
          <w:color w:val="262626" w:themeColor="text1" w:themeTint="D9"/>
          <w:lang w:val="ga-IE"/>
        </w:rPr>
        <w:t>’</w:t>
      </w:r>
      <w:r w:rsidRPr="009A52A8">
        <w:rPr>
          <w:rFonts w:ascii="Helvetica" w:hAnsi="Helvetica" w:cs="Helvetica"/>
          <w:color w:val="262626" w:themeColor="text1" w:themeTint="D9"/>
          <w:lang w:val="ga-IE"/>
        </w:rPr>
        <w:t>.</w:t>
      </w:r>
    </w:p>
    <w:p w14:paraId="1CA13B1E" w14:textId="01631642" w:rsidR="00B15DCB" w:rsidRPr="009A52A8" w:rsidRDefault="00B15DCB"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Anam</w:t>
      </w:r>
      <w:r w:rsidR="00AA4200" w:rsidRPr="009A52A8">
        <w:rPr>
          <w:rFonts w:ascii="Helvetica" w:hAnsi="Helvetica" w:cs="Helvetica"/>
          <w:color w:val="262626" w:themeColor="text1" w:themeTint="D9"/>
          <w:lang w:val="ga-IE"/>
        </w:rPr>
        <w:t xml:space="preserve"> –</w:t>
      </w:r>
      <w:r w:rsidRPr="009A52A8">
        <w:rPr>
          <w:rFonts w:ascii="Helvetica" w:hAnsi="Helvetica" w:cs="Helvetica"/>
          <w:color w:val="262626" w:themeColor="text1" w:themeTint="D9"/>
          <w:lang w:val="ga-IE"/>
        </w:rPr>
        <w:t xml:space="preserve"> </w:t>
      </w:r>
      <w:r w:rsidRPr="009A52A8">
        <w:rPr>
          <w:rFonts w:ascii="Helvetica" w:hAnsi="Helvetica" w:cs="Helvetica"/>
          <w:i/>
          <w:iCs/>
          <w:color w:val="262626" w:themeColor="text1" w:themeTint="D9"/>
          <w:lang w:val="ga-IE"/>
        </w:rPr>
        <w:t>soul</w:t>
      </w:r>
      <w:r w:rsidR="00AA4200" w:rsidRPr="009A52A8">
        <w:rPr>
          <w:rFonts w:ascii="Helvetica" w:hAnsi="Helvetica" w:cs="Helvetica"/>
          <w:i/>
          <w:iCs/>
          <w:color w:val="262626" w:themeColor="text1" w:themeTint="D9"/>
          <w:lang w:val="ga-IE"/>
        </w:rPr>
        <w:t>.</w:t>
      </w:r>
      <w:r w:rsidRPr="009A52A8">
        <w:rPr>
          <w:rFonts w:ascii="Helvetica" w:hAnsi="Helvetica" w:cs="Helvetica"/>
          <w:color w:val="262626" w:themeColor="text1" w:themeTint="D9"/>
          <w:lang w:val="ga-IE"/>
        </w:rPr>
        <w:t xml:space="preserve"> </w:t>
      </w:r>
      <w:r w:rsidR="00AA4200" w:rsidRPr="009A52A8">
        <w:rPr>
          <w:rFonts w:ascii="Helvetica" w:hAnsi="Helvetica" w:cs="Helvetica"/>
          <w:color w:val="262626" w:themeColor="text1" w:themeTint="D9"/>
          <w:lang w:val="ga-IE"/>
        </w:rPr>
        <w:t>A</w:t>
      </w:r>
      <w:r w:rsidRPr="009A52A8">
        <w:rPr>
          <w:rFonts w:ascii="Helvetica" w:hAnsi="Helvetica" w:cs="Helvetica"/>
          <w:color w:val="262626" w:themeColor="text1" w:themeTint="D9"/>
          <w:lang w:val="ga-IE"/>
        </w:rPr>
        <w:t xml:space="preserve">ch </w:t>
      </w:r>
      <w:r w:rsidR="00905AEC" w:rsidRPr="009A52A8">
        <w:rPr>
          <w:rFonts w:ascii="Helvetica" w:hAnsi="Helvetica" w:cs="Helvetica"/>
          <w:color w:val="262626" w:themeColor="text1" w:themeTint="D9"/>
          <w:lang w:val="ga-IE"/>
        </w:rPr>
        <w:t>‘</w:t>
      </w:r>
      <w:r w:rsidRPr="009A52A8">
        <w:rPr>
          <w:rFonts w:ascii="Helvetica" w:hAnsi="Helvetica" w:cs="Helvetica"/>
          <w:color w:val="262626" w:themeColor="text1" w:themeTint="D9"/>
          <w:lang w:val="ga-IE"/>
        </w:rPr>
        <w:t>ar d’anam</w:t>
      </w:r>
      <w:r w:rsidR="00905AEC" w:rsidRPr="009A52A8">
        <w:rPr>
          <w:rFonts w:ascii="Helvetica" w:hAnsi="Helvetica" w:cs="Helvetica"/>
          <w:color w:val="262626" w:themeColor="text1" w:themeTint="D9"/>
          <w:lang w:val="ga-IE"/>
        </w:rPr>
        <w:t>’</w:t>
      </w:r>
      <w:r w:rsidRPr="009A52A8">
        <w:rPr>
          <w:rFonts w:ascii="Helvetica" w:hAnsi="Helvetica" w:cs="Helvetica"/>
          <w:color w:val="262626" w:themeColor="text1" w:themeTint="D9"/>
          <w:lang w:val="ga-IE"/>
        </w:rPr>
        <w:t xml:space="preserve"> – </w:t>
      </w:r>
      <w:r w:rsidRPr="009A52A8">
        <w:rPr>
          <w:rFonts w:ascii="Helvetica" w:hAnsi="Helvetica" w:cs="Helvetica"/>
          <w:i/>
          <w:iCs/>
          <w:color w:val="262626" w:themeColor="text1" w:themeTint="D9"/>
          <w:lang w:val="ga-IE"/>
        </w:rPr>
        <w:t>on your life</w:t>
      </w:r>
      <w:r w:rsidRPr="009A52A8">
        <w:rPr>
          <w:rFonts w:ascii="Helvetica" w:hAnsi="Helvetica" w:cs="Helvetica"/>
          <w:color w:val="262626" w:themeColor="text1" w:themeTint="D9"/>
          <w:lang w:val="ga-IE"/>
        </w:rPr>
        <w:t>.</w:t>
      </w:r>
    </w:p>
    <w:p w14:paraId="7065B7A0" w14:textId="77777777" w:rsidR="00B15DCB" w:rsidRPr="009A52A8" w:rsidRDefault="00B15DCB"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Ná habair aon cheo! – </w:t>
      </w:r>
      <w:r w:rsidRPr="009A52A8">
        <w:rPr>
          <w:rFonts w:ascii="Helvetica" w:hAnsi="Helvetica" w:cs="Helvetica"/>
          <w:i/>
          <w:iCs/>
          <w:color w:val="262626" w:themeColor="text1" w:themeTint="D9"/>
          <w:lang w:val="ga-IE"/>
        </w:rPr>
        <w:t>Don’t say anything</w:t>
      </w:r>
      <w:r w:rsidRPr="009A52A8">
        <w:rPr>
          <w:rFonts w:ascii="Helvetica" w:hAnsi="Helvetica" w:cs="Helvetica"/>
          <w:color w:val="262626" w:themeColor="text1" w:themeTint="D9"/>
          <w:lang w:val="ga-IE"/>
        </w:rPr>
        <w:t>!</w:t>
      </w:r>
    </w:p>
    <w:p w14:paraId="09426B24" w14:textId="3A43738B" w:rsidR="00B15DCB" w:rsidRPr="009A52A8" w:rsidRDefault="00CF6474"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Amhras – </w:t>
      </w:r>
      <w:r w:rsidRPr="009A52A8">
        <w:rPr>
          <w:rFonts w:ascii="Helvetica" w:hAnsi="Helvetica" w:cs="Helvetica"/>
          <w:i/>
          <w:iCs/>
          <w:color w:val="262626" w:themeColor="text1" w:themeTint="D9"/>
          <w:lang w:val="ga-IE"/>
        </w:rPr>
        <w:t xml:space="preserve">doubt. </w:t>
      </w:r>
      <w:r w:rsidR="00B15DCB" w:rsidRPr="009A52A8">
        <w:rPr>
          <w:rFonts w:ascii="Helvetica" w:hAnsi="Helvetica" w:cs="Helvetica"/>
          <w:color w:val="262626" w:themeColor="text1" w:themeTint="D9"/>
          <w:lang w:val="ga-IE"/>
        </w:rPr>
        <w:t xml:space="preserve">Tá amhras orainn – </w:t>
      </w:r>
      <w:r w:rsidR="00B15DCB" w:rsidRPr="009A52A8">
        <w:rPr>
          <w:rFonts w:ascii="Helvetica" w:hAnsi="Helvetica" w:cs="Helvetica"/>
          <w:i/>
          <w:iCs/>
          <w:color w:val="262626" w:themeColor="text1" w:themeTint="D9"/>
          <w:lang w:val="ga-IE"/>
        </w:rPr>
        <w:t>we suspect</w:t>
      </w:r>
      <w:r w:rsidR="00A046CE" w:rsidRPr="009A52A8">
        <w:rPr>
          <w:rFonts w:ascii="Helvetica" w:hAnsi="Helvetica" w:cs="Helvetica"/>
          <w:color w:val="262626" w:themeColor="text1" w:themeTint="D9"/>
          <w:lang w:val="ga-IE"/>
        </w:rPr>
        <w:t>.</w:t>
      </w:r>
    </w:p>
    <w:p w14:paraId="5414FADA" w14:textId="43BFDACB" w:rsidR="00B15DCB" w:rsidRPr="009A52A8" w:rsidRDefault="00977C34"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Cruthú – </w:t>
      </w:r>
      <w:r w:rsidRPr="009A52A8">
        <w:rPr>
          <w:rFonts w:ascii="Helvetica" w:hAnsi="Helvetica" w:cs="Helvetica"/>
          <w:i/>
          <w:iCs/>
          <w:color w:val="262626" w:themeColor="text1" w:themeTint="D9"/>
          <w:lang w:val="ga-IE"/>
        </w:rPr>
        <w:t>to create</w:t>
      </w:r>
      <w:r w:rsidR="005F18C7" w:rsidRPr="009A52A8">
        <w:rPr>
          <w:rFonts w:ascii="Helvetica" w:hAnsi="Helvetica" w:cs="Helvetica"/>
          <w:color w:val="262626" w:themeColor="text1" w:themeTint="D9"/>
          <w:lang w:val="ga-IE"/>
        </w:rPr>
        <w:t>. A</w:t>
      </w:r>
      <w:r w:rsidR="00B15DCB" w:rsidRPr="009A52A8">
        <w:rPr>
          <w:rFonts w:ascii="Helvetica" w:hAnsi="Helvetica" w:cs="Helvetica"/>
          <w:color w:val="262626" w:themeColor="text1" w:themeTint="D9"/>
          <w:lang w:val="ga-IE"/>
        </w:rPr>
        <w:t xml:space="preserve">ch sa chás seo, ciallaíonn sé </w:t>
      </w:r>
      <w:r w:rsidR="00B15DCB" w:rsidRPr="009A52A8">
        <w:rPr>
          <w:rFonts w:ascii="Helvetica" w:hAnsi="Helvetica" w:cs="Helvetica"/>
          <w:i/>
          <w:iCs/>
          <w:color w:val="262626" w:themeColor="text1" w:themeTint="D9"/>
          <w:lang w:val="ga-IE"/>
        </w:rPr>
        <w:t>to prove.</w:t>
      </w:r>
      <w:r w:rsidR="005F18C7" w:rsidRPr="009A52A8">
        <w:rPr>
          <w:rFonts w:ascii="Helvetica" w:hAnsi="Helvetica" w:cs="Helvetica"/>
          <w:i/>
          <w:iCs/>
          <w:color w:val="262626" w:themeColor="text1" w:themeTint="D9"/>
          <w:lang w:val="ga-IE"/>
        </w:rPr>
        <w:t xml:space="preserve"> </w:t>
      </w:r>
      <w:r w:rsidR="005F18C7" w:rsidRPr="009A52A8">
        <w:rPr>
          <w:rFonts w:ascii="Helvetica" w:hAnsi="Helvetica" w:cs="Helvetica"/>
          <w:color w:val="262626" w:themeColor="text1" w:themeTint="D9"/>
          <w:lang w:val="ga-IE"/>
        </w:rPr>
        <w:t>Rud a chruthú.</w:t>
      </w:r>
    </w:p>
    <w:p w14:paraId="43E84E91" w14:textId="77777777" w:rsidR="00B15DCB" w:rsidRPr="009A52A8" w:rsidRDefault="00B15DCB" w:rsidP="1EE4DB85">
      <w:pPr>
        <w:pStyle w:val="Altanliosta"/>
        <w:numPr>
          <w:ilvl w:val="0"/>
          <w:numId w:val="16"/>
        </w:numPr>
        <w:spacing w:after="0" w:line="276" w:lineRule="auto"/>
        <w:jc w:val="both"/>
        <w:rPr>
          <w:rFonts w:ascii="Helvetica" w:hAnsi="Helvetica" w:cs="Helvetica"/>
          <w:color w:val="262626" w:themeColor="text1" w:themeTint="D9"/>
          <w:lang w:val="ga-IE"/>
        </w:rPr>
      </w:pPr>
      <w:r w:rsidRPr="009A52A8">
        <w:rPr>
          <w:rFonts w:ascii="Helvetica" w:hAnsi="Helvetica" w:cs="Helvetica"/>
          <w:color w:val="262626" w:themeColor="text1" w:themeTint="D9"/>
          <w:lang w:val="ga-IE"/>
        </w:rPr>
        <w:t xml:space="preserve">Fianaise – </w:t>
      </w:r>
      <w:r w:rsidRPr="009A52A8">
        <w:rPr>
          <w:rFonts w:ascii="Helvetica" w:hAnsi="Helvetica" w:cs="Helvetica"/>
          <w:i/>
          <w:iCs/>
          <w:color w:val="262626" w:themeColor="text1" w:themeTint="D9"/>
          <w:lang w:val="ga-IE"/>
        </w:rPr>
        <w:t>evidence</w:t>
      </w:r>
      <w:r w:rsidRPr="009A52A8">
        <w:rPr>
          <w:rFonts w:ascii="Helvetica" w:hAnsi="Helvetica" w:cs="Helvetica"/>
          <w:color w:val="262626" w:themeColor="text1" w:themeTint="D9"/>
          <w:lang w:val="ga-IE"/>
        </w:rPr>
        <w:t>.</w:t>
      </w:r>
    </w:p>
    <w:p w14:paraId="5402BD64" w14:textId="77777777" w:rsidR="00AB2A85" w:rsidRPr="009A52A8" w:rsidRDefault="00AB2A85" w:rsidP="1EE4DB85">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41BDBB62" w14:textId="227229C3" w:rsidR="003B6D90" w:rsidRPr="009A52A8" w:rsidRDefault="00AB2A85" w:rsidP="1EE4DB85">
      <w:pPr>
        <w:spacing w:before="0" w:line="276" w:lineRule="auto"/>
        <w:jc w:val="both"/>
        <w:rPr>
          <w:rFonts w:ascii="Helvetica" w:eastAsia="Calibri" w:hAnsi="Helvetica" w:cs="Arial"/>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Spotsolas ar an gcumarsáid</w:t>
      </w:r>
    </w:p>
    <w:p w14:paraId="4D43C141" w14:textId="0978599A" w:rsidR="003442DE" w:rsidRPr="009A52A8" w:rsidRDefault="003442DE" w:rsidP="1EE4DB85">
      <w:pPr>
        <w:spacing w:before="0" w:line="276" w:lineRule="auto"/>
        <w:jc w:val="both"/>
        <w:rPr>
          <w:rFonts w:ascii="Helvetica" w:eastAsia="Aptos" w:hAnsi="Helvetica" w:cs="Helvetica"/>
          <w:b/>
          <w:bCs/>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Le cuidiú ónár gcairde i Ros na Rún, caithfidh muid spotsolas anois ar roinnt frásaí úsáideacha a bhaineann le rúin a insint do dhuine agus a chinntiú nach sceithfidh siad an t</w:t>
      </w:r>
      <w:r w:rsidR="00C83AFE">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noBreakHyphen/>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eolas!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 xml:space="preserve">We’ll look at some handy phrases you might use to tell someone a secret and to make sure they don’t let the cat out of the bag!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Pléif</w:t>
      </w:r>
      <w:r w:rsidR="00386750"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idh</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00666FDF"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muid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chomh maith conas a rá le duine nach sceithfidh muid an rún.</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 xml:space="preserve">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Ar dtús, caithfi</w:t>
      </w:r>
      <w:r w:rsidR="00070E3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dh muid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aird duine a fháil. Cogar, gabh i leith, éist</w:t>
      </w:r>
      <w:r w:rsidR="005521F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005521F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g</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oit</w:t>
      </w:r>
      <w:r w:rsidR="00B24F1A"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s</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e,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C’mere</w:t>
      </w:r>
    </w:p>
    <w:p w14:paraId="3B59B5E0"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7BA3355A" w14:textId="772E07CA"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Tadhg:</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Oh</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agus gabh i leith, cogar!</w:t>
      </w:r>
    </w:p>
    <w:p w14:paraId="3F42BBE0" w14:textId="3BEDB696"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Manus:</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Éist, tá mé ag iarraidh gar ort.</w:t>
      </w:r>
    </w:p>
    <w:p w14:paraId="7E2E55B7" w14:textId="2982690B"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Bobby Lee:</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Gabh i leith go bhfeice tú an píosa seo.</w:t>
      </w:r>
    </w:p>
    <w:p w14:paraId="529B4969"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2A5C2BC5" w14:textId="5A58BB3F"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Ansin, caithfidh muid spéis an duine a mhúscailt.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Wait till you hear the craic</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Dúirt bean liom go ndúirt bean léi</w:t>
      </w:r>
      <w:r w:rsidR="00401AA9"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00401AA9"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A</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 xml:space="preserve"> wee birdie told me</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agus mar sin de. An cuimhin leat cad a dúirt Tony? Féach air arís:</w:t>
      </w:r>
    </w:p>
    <w:p w14:paraId="2D07EA40"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23B2703E"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Tony:</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 xml:space="preserve">Berni, tá mé ag dul a inseacht rud duit. </w:t>
      </w:r>
    </w:p>
    <w:p w14:paraId="2306D582" w14:textId="77777777" w:rsidR="00624B02" w:rsidRPr="009A52A8" w:rsidRDefault="00624B02"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0F88CFF2" w14:textId="76E4AC63"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Tá mé ag dul a inseacht rud duit. Tá rud éigin le rá agam</w:t>
      </w:r>
      <w:r w:rsidR="00955C4D"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leat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Is féidir leat ‘fan go gcloisfidh tú’ nó ‘fan go n</w:t>
      </w:r>
      <w:r w:rsidR="00C83AFE">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noBreakHyphen/>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inseoidh mé duit!’ a rá freisin. </w:t>
      </w:r>
    </w:p>
    <w:p w14:paraId="65348B58"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1E0A538F" w14:textId="3AF1E924" w:rsidR="001C7194"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Caithfidh muid impí ar dhuine freisin gan an rún a sceitheadh.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 xml:space="preserve">Shhh.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Ní uaimse a chuala tú é.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You didn’t hear it from me</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‘Ar d’anam ná habair aon cheo le haon duine’ a dúirt Tony. Is féidir, ‘idir mé féin agus tú féin’ a rá freisin, nó ‘tá sé seo idir mé féin, tú féin is an balla!’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 xml:space="preserve">Between myself, yourself and the wall!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Cuir cluas ort féin do na samplaí seo sa ghearrthóg:</w:t>
      </w:r>
    </w:p>
    <w:p w14:paraId="5CA92F2C" w14:textId="77777777" w:rsidR="004A3E9D" w:rsidRPr="009A52A8" w:rsidRDefault="004A3E9D"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2A01ECD0" w14:textId="0FC2E9CD" w:rsidR="001C7194" w:rsidRPr="009A52A8" w:rsidRDefault="00024C25"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Coinnigh síos é!</w:t>
      </w:r>
    </w:p>
    <w:p w14:paraId="478976DA" w14:textId="1F1F480B" w:rsidR="003442DE" w:rsidRPr="009A52A8" w:rsidRDefault="00024C25"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Níl mé ag iarraidh go gcloisfeadh sé é ó aon duine eile.</w:t>
      </w:r>
    </w:p>
    <w:p w14:paraId="501A9270" w14:textId="01CAAE6A" w:rsidR="00024C25" w:rsidRPr="009A52A8" w:rsidRDefault="00024C25"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Ní déarfaidh tú tada le haon duine faoi.</w:t>
      </w:r>
    </w:p>
    <w:p w14:paraId="4E6BE820" w14:textId="62BEAB3F" w:rsidR="00024C25" w:rsidRPr="009A52A8" w:rsidRDefault="00D70EC4"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Abair liom nach bhfuil tú chun tada a rá.</w:t>
      </w:r>
    </w:p>
    <w:p w14:paraId="26022A46" w14:textId="77777777" w:rsidR="00D70EC4" w:rsidRPr="009A52A8" w:rsidRDefault="00D70EC4"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7FA16F9E"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Sonia:</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Shhh</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Coinnigh síos é! Níl a fhios ag Sam fós agus níl mé ag iarraidh go gcloisfeadh sé é ó aon duine eile.</w:t>
      </w:r>
    </w:p>
    <w:p w14:paraId="6F440C36"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Bobbi Lee:</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Ach, cén fáth nár inis tú dó é?</w:t>
      </w:r>
    </w:p>
    <w:p w14:paraId="209571B9"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203894A9"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Mack:</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D’inis Sorcha duit faoin méid a tharla?</w:t>
      </w:r>
    </w:p>
    <w:p w14:paraId="35ABD1B1"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Michelle:</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Yeah</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D’inis. </w:t>
      </w:r>
    </w:p>
    <w:p w14:paraId="1B9832EB"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Mack:</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Ní déarfaidh tú tada le haon duine faoi? Tá sé os cionn bliana ó chodail mé léi agus …</w:t>
      </w:r>
    </w:p>
    <w:p w14:paraId="38E61D04"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6EF3EC68" w14:textId="77777777" w:rsidR="003442DE" w:rsidRPr="009A52A8" w:rsidRDefault="003442DE" w:rsidP="1EE4DB85">
      <w:pPr>
        <w:spacing w:before="0" w:line="276" w:lineRule="auto"/>
        <w:ind w:left="1440" w:hanging="1440"/>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Sonia:</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Colm, abair liom nach bhfuil tú chun tada a rá le Mack faoin oíche cheana, an bhfuil?</w:t>
      </w:r>
    </w:p>
    <w:p w14:paraId="754E5216"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58B015D2" w14:textId="13F16A99"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Agus</w:t>
      </w:r>
      <w:r w:rsidR="0041409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go minic</w:t>
      </w:r>
      <w:r w:rsidR="00414094"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gealla</w:t>
      </w:r>
      <w:r w:rsidR="00401B86"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nn muid</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nach n</w:t>
      </w:r>
      <w:r w:rsidR="00C83AFE">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noBreakHyphen/>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inseoidh muid aon cheo d’aon duine. Ar m’fhocal,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on my word</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ní déarfaidh mé aon rud. Ní osclóidh mé mo bhéal.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Mum’s the word</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Eadrainn féin atá sé</w:t>
      </w:r>
      <w:r w:rsidR="00C332A9"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it’s between us</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a deir Diana sa ghearrthóg seo</w:t>
      </w:r>
      <w:r w:rsidR="00B12B17"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agus geallaim duit. </w:t>
      </w:r>
      <w:r w:rsidRPr="009A52A8">
        <w:rPr>
          <w:rFonts w:ascii="Helvetica" w:eastAsia="Aptos" w:hAnsi="Helvetica" w:cs="Helvetica"/>
          <w:i/>
          <w:iCs/>
          <w:color w:val="000000"/>
          <w:kern w:val="2"/>
          <w:lang w:eastAsia="en-US"/>
          <w14:textFill>
            <w14:solidFill>
              <w14:srgbClr w14:val="000000">
                <w14:lumMod w14:val="85000"/>
                <w14:lumOff w14:val="15000"/>
              </w14:srgbClr>
            </w14:solidFill>
          </w14:textFill>
          <w14:ligatures w14:val="standardContextual"/>
        </w:rPr>
        <w:t>I promise you</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Deir Sonia, ‘</w:t>
      </w:r>
      <w:r w:rsidR="00B12B17"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G</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eallaim duit, ní d</w:t>
      </w:r>
      <w:r w:rsidR="00C11501"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é</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arfaidh mé tada le haon duine.’ </w:t>
      </w:r>
    </w:p>
    <w:p w14:paraId="7641EEA1"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5A6C926B" w14:textId="40BEBC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Diana:</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 xml:space="preserve">Féadfaidh tú labhairt liom faoi agus bheadh sé eadrainn féin. </w:t>
      </w:r>
      <w:r w:rsidR="009E7D3A"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G</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eallaim duit é.</w:t>
      </w:r>
    </w:p>
    <w:p w14:paraId="1239FD7F" w14:textId="77777777" w:rsidR="003442D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277B3834" w14:textId="3B08AC4D" w:rsidR="0096315E" w:rsidRPr="009A52A8" w:rsidRDefault="003442DE"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Sonia:</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b/>
        <w:t xml:space="preserve">Breathnaigh Diana, geallaim duit! Ní déarfaidh mé tada le haon duine. </w:t>
      </w:r>
    </w:p>
    <w:p w14:paraId="5DEBA1C8" w14:textId="77777777" w:rsidR="004F3927" w:rsidRPr="009A52A8" w:rsidRDefault="004F3927" w:rsidP="1EE4DB85">
      <w:pPr>
        <w:spacing w:before="0" w:line="276" w:lineRule="auto"/>
        <w:jc w:val="both"/>
        <w:rPr>
          <w:rFonts w:ascii="Helvetica" w:eastAsia="Calibri" w:hAnsi="Helvetica" w:cs="Arial"/>
          <w:kern w:val="2"/>
          <w:lang w:eastAsia="en-US"/>
          <w14:ligatures w14:val="standardContextual"/>
        </w:rPr>
      </w:pPr>
    </w:p>
    <w:p w14:paraId="714E6F71" w14:textId="77777777" w:rsidR="0065055C" w:rsidRDefault="0065055C">
      <w:pPr>
        <w:rPr>
          <w:rFonts w:ascii="Helvetica" w:eastAsia="Calibri" w:hAnsi="Helvetica" w:cs="Arial"/>
          <w:b/>
          <w:bCs/>
          <w:color w:val="033841" w:themeColor="text2" w:themeShade="80"/>
          <w:kern w:val="2"/>
          <w:lang w:eastAsia="en-US"/>
          <w14:ligatures w14:val="standardContextual"/>
        </w:rPr>
      </w:pPr>
      <w:r>
        <w:rPr>
          <w:rFonts w:ascii="Helvetica" w:eastAsia="Calibri" w:hAnsi="Helvetica" w:cs="Arial"/>
          <w:b/>
          <w:bCs/>
          <w:color w:val="033841" w:themeColor="text2" w:themeShade="80"/>
          <w:kern w:val="2"/>
          <w:lang w:eastAsia="en-US"/>
          <w14:ligatures w14:val="standardContextual"/>
        </w:rPr>
        <w:br w:type="page"/>
      </w:r>
    </w:p>
    <w:p w14:paraId="14C7D712" w14:textId="77777777" w:rsidR="0065055C" w:rsidRDefault="0065055C" w:rsidP="1EE4DB85">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4E6184EE" w14:textId="69163A4F" w:rsidR="004F3927" w:rsidRPr="009A52A8" w:rsidRDefault="004F3927" w:rsidP="1EE4DB85">
      <w:pPr>
        <w:spacing w:before="0" w:line="276" w:lineRule="auto"/>
        <w:jc w:val="both"/>
        <w:rPr>
          <w:rFonts w:ascii="Helvetica" w:eastAsia="Calibri" w:hAnsi="Helvetica" w:cs="Arial"/>
          <w:color w:val="033841" w:themeColor="text2" w:themeShade="80"/>
          <w:kern w:val="2"/>
          <w:lang w:eastAsia="en-US"/>
          <w14:ligatures w14:val="standardContextual"/>
        </w:rPr>
      </w:pPr>
      <w:r w:rsidRPr="009A52A8">
        <w:rPr>
          <w:rFonts w:ascii="Helvetica" w:eastAsia="Calibri" w:hAnsi="Helvetica" w:cs="Arial"/>
          <w:b/>
          <w:bCs/>
          <w:color w:val="033841" w:themeColor="text2" w:themeShade="80"/>
          <w:kern w:val="2"/>
          <w:lang w:eastAsia="en-US"/>
          <w14:ligatures w14:val="standardContextual"/>
        </w:rPr>
        <w:t xml:space="preserve">Ar thug tú faoi deara </w:t>
      </w:r>
    </w:p>
    <w:p w14:paraId="7F9F8343" w14:textId="77777777" w:rsidR="0065055C" w:rsidRDefault="0065055C"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6AB9A09D" w14:textId="5192965E" w:rsidR="005B570A" w:rsidRPr="009A52A8" w:rsidRDefault="005B570A"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Ar thug tú faoi deara an dóigh a ndúirt Toni ‘inseacht’? Is leagan canúnach nó malartach é sin den ainm briathartha ‘insint’. ‘Ag inse’ a deirim féin. Is minic a bhíonn leagan faoi leith de na hainmneacha briathartha sna canúintí éagsúla agus tá siad iomlán ceart agus ceadaithe. Is féidir na leaganacha malartacha a bhaineann le do chanúint féin a fhoghlaim agus iad a úsáid sa chaint agus sa scríobh. Moltar, áfach, an leagan caighdeánach a scríobh i dtéacsanna áirithe foirmiúla, ar nós comharthaí poiblí, ar eagla go mbeadh aon mhíthuiscint ag baint leis an leagan canúnach. Mura mbíonn tú iomlán cinnte faoin leagan caighdeánach, cuardaigh an t</w:t>
      </w:r>
      <w:r w:rsidR="00C83AFE">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noBreakHyphen/>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ainm briathartha san fhoclóir. Scríobh isteach an leagan malartach – </w:t>
      </w:r>
      <w:r w:rsidR="00613110"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inseacht</w:t>
      </w:r>
      <w:r w:rsidR="00613110"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w:t>
      </w:r>
      <w:r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agus feicfidh tú gurb é ‘insint’ an leagan caighdeánach a bhaineann leis.</w:t>
      </w:r>
    </w:p>
    <w:p w14:paraId="6E5397BA" w14:textId="77777777" w:rsidR="005B570A" w:rsidRPr="009A52A8" w:rsidRDefault="005B570A"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p>
    <w:p w14:paraId="44EAFE9F" w14:textId="17B60EF2" w:rsidR="006F774D" w:rsidRPr="00CB32B4" w:rsidRDefault="0065055C" w:rsidP="1EE4DB85">
      <w:pPr>
        <w:spacing w:before="0" w:line="276" w:lineRule="auto"/>
        <w:jc w:val="both"/>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pPr>
      <w:r w:rsidRPr="0062313F">
        <w:rPr>
          <w:rFonts w:cs="Helvetica"/>
          <w:i/>
          <w:iCs/>
          <w:noProof/>
          <w:color w:val="262626" w:themeColor="text1" w:themeTint="D9"/>
        </w:rPr>
        <w:drawing>
          <wp:anchor distT="0" distB="0" distL="114300" distR="114300" simplePos="0" relativeHeight="251674639" behindDoc="0" locked="0" layoutInCell="1" allowOverlap="1" wp14:anchorId="60DF99A8" wp14:editId="63AE608F">
            <wp:simplePos x="0" y="0"/>
            <wp:positionH relativeFrom="margin">
              <wp:posOffset>15240</wp:posOffset>
            </wp:positionH>
            <wp:positionV relativeFrom="paragraph">
              <wp:posOffset>6064885</wp:posOffset>
            </wp:positionV>
            <wp:extent cx="6099175" cy="436245"/>
            <wp:effectExtent l="0" t="0" r="0" b="1905"/>
            <wp:wrapNone/>
            <wp:docPr id="817102733" name="Picture 8171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BAD" w:rsidRPr="009A52A8">
        <w:rPr>
          <w:i/>
          <w:iCs/>
          <w:noProof/>
          <w:color w:val="033841" w:themeColor="text2" w:themeShade="80"/>
        </w:rPr>
        <w:drawing>
          <wp:anchor distT="0" distB="0" distL="114300" distR="114300" simplePos="0" relativeHeight="251658250" behindDoc="0" locked="0" layoutInCell="1" allowOverlap="1" wp14:anchorId="2BCC43E1" wp14:editId="3FF72214">
            <wp:simplePos x="0" y="0"/>
            <wp:positionH relativeFrom="margin">
              <wp:align>left</wp:align>
            </wp:positionH>
            <wp:positionV relativeFrom="paragraph">
              <wp:posOffset>8095615</wp:posOffset>
            </wp:positionV>
            <wp:extent cx="6099175" cy="436245"/>
            <wp:effectExtent l="0" t="0" r="0" b="1905"/>
            <wp:wrapNone/>
            <wp:docPr id="1752009415" name="Picture 175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0A"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Anois, cogar, nach bhfuil a fhios agat go bhfuil </w:t>
      </w:r>
      <w:r w:rsidR="00D40147"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tuilleadh</w:t>
      </w:r>
      <w:r w:rsidR="005B570A"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 eolais faoi ábhar an cheachta </w:t>
      </w:r>
      <w:r w:rsidR="00D40147"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seo </w:t>
      </w:r>
      <w:r w:rsidR="005B570A" w:rsidRPr="009A52A8">
        <w:rPr>
          <w:rFonts w:ascii="Helvetica" w:eastAsia="Aptos" w:hAnsi="Helvetica" w:cs="Helvetica"/>
          <w:color w:val="000000"/>
          <w:kern w:val="2"/>
          <w:lang w:eastAsia="en-US"/>
          <w14:textFill>
            <w14:solidFill>
              <w14:srgbClr w14:val="000000">
                <w14:lumMod w14:val="85000"/>
                <w14:lumOff w14:val="15000"/>
              </w14:srgbClr>
            </w14:solidFill>
          </w14:textFill>
          <w14:ligatures w14:val="standardContextual"/>
        </w:rPr>
        <w:t xml:space="preserve">ar snas.ie. </w:t>
      </w:r>
    </w:p>
    <w:sectPr w:rsidR="006F774D" w:rsidRPr="00CB32B4" w:rsidSect="00B14E84">
      <w:headerReference w:type="default" r:id="rId22"/>
      <w:footerReference w:type="default" r:id="rId23"/>
      <w:headerReference w:type="first" r:id="rId24"/>
      <w:footerReference w:type="first" r:id="rId25"/>
      <w:pgSz w:w="11906" w:h="16838" w:code="9"/>
      <w:pgMar w:top="1440" w:right="1080" w:bottom="1440" w:left="1080" w:header="144"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5FE6E" w14:textId="77777777" w:rsidR="004002F9" w:rsidRPr="009A52A8" w:rsidRDefault="004002F9" w:rsidP="008D48F8">
      <w:r w:rsidRPr="009A52A8">
        <w:separator/>
      </w:r>
    </w:p>
  </w:endnote>
  <w:endnote w:type="continuationSeparator" w:id="0">
    <w:p w14:paraId="1D940288" w14:textId="77777777" w:rsidR="004002F9" w:rsidRPr="009A52A8" w:rsidRDefault="004002F9" w:rsidP="008D48F8">
      <w:r w:rsidRPr="009A52A8">
        <w:continuationSeparator/>
      </w:r>
    </w:p>
  </w:endnote>
  <w:endnote w:type="continuationNotice" w:id="1">
    <w:p w14:paraId="5DF6ED75" w14:textId="77777777" w:rsidR="004002F9" w:rsidRPr="009A52A8" w:rsidRDefault="004002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9A52A8" w14:paraId="058AD548" w14:textId="77777777">
      <w:trPr>
        <w:trHeight w:val="140"/>
        <w:jc w:val="center"/>
      </w:trPr>
      <w:tc>
        <w:tcPr>
          <w:tcW w:w="9746" w:type="dxa"/>
          <w:gridSpan w:val="3"/>
          <w:shd w:val="clear" w:color="auto" w:fill="auto"/>
          <w:vAlign w:val="center"/>
        </w:tcPr>
        <w:p w14:paraId="1A107CA7" w14:textId="77777777" w:rsidR="00C22132" w:rsidRPr="009A52A8" w:rsidRDefault="00C22132" w:rsidP="00C22132">
          <w:pPr>
            <w:pStyle w:val="Buntsc"/>
            <w:tabs>
              <w:tab w:val="clear" w:pos="4680"/>
              <w:tab w:val="clear" w:pos="9360"/>
            </w:tabs>
            <w:spacing w:before="0"/>
            <w:jc w:val="right"/>
            <w:rPr>
              <w:caps/>
              <w:color w:val="808080" w:themeColor="background1" w:themeShade="80"/>
              <w:sz w:val="18"/>
              <w:szCs w:val="18"/>
            </w:rPr>
          </w:pPr>
          <w:r w:rsidRPr="009A52A8">
            <w:rPr>
              <w:caps/>
              <w:noProof/>
              <w:color w:val="808080" w:themeColor="background1" w:themeShade="80"/>
              <w:sz w:val="18"/>
              <w:szCs w:val="18"/>
            </w:rPr>
            <mc:AlternateContent>
              <mc:Choice Requires="wps">
                <w:drawing>
                  <wp:anchor distT="0" distB="0" distL="114300" distR="114300" simplePos="0" relativeHeight="251658241" behindDoc="0" locked="0" layoutInCell="1" allowOverlap="1" wp14:anchorId="1B2F5C5D" wp14:editId="02F71110">
                    <wp:simplePos x="0" y="0"/>
                    <wp:positionH relativeFrom="column">
                      <wp:posOffset>-59111</wp:posOffset>
                    </wp:positionH>
                    <wp:positionV relativeFrom="paragraph">
                      <wp:posOffset>90004</wp:posOffset>
                    </wp:positionV>
                    <wp:extent cx="6162261" cy="7952"/>
                    <wp:effectExtent l="0" t="0" r="29210" b="30480"/>
                    <wp:wrapNone/>
                    <wp:docPr id="2082658207" name="Straight Connector 2082658207"/>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C97DDB">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62D6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C22132" w:rsidRPr="009A52A8" w14:paraId="0662E672" w14:textId="77777777" w:rsidTr="00777D1B">
      <w:trPr>
        <w:trHeight w:val="16"/>
        <w:jc w:val="center"/>
      </w:trPr>
      <w:tc>
        <w:tcPr>
          <w:tcW w:w="1518" w:type="dxa"/>
          <w:shd w:val="clear" w:color="auto" w:fill="auto"/>
          <w:vAlign w:val="center"/>
        </w:tcPr>
        <w:p w14:paraId="3A24F0FD" w14:textId="77777777" w:rsidR="00C22132" w:rsidRPr="009A52A8" w:rsidRDefault="00C22132" w:rsidP="00C22132">
          <w:pPr>
            <w:pStyle w:val="Buntsc"/>
            <w:tabs>
              <w:tab w:val="clear" w:pos="4680"/>
              <w:tab w:val="clear" w:pos="9360"/>
            </w:tabs>
            <w:spacing w:before="0"/>
            <w:rPr>
              <w:caps/>
              <w:color w:val="808080" w:themeColor="background1" w:themeShade="80"/>
              <w:sz w:val="18"/>
              <w:szCs w:val="18"/>
            </w:rPr>
          </w:pPr>
          <w:r w:rsidRPr="009A52A8">
            <w:rPr>
              <w:noProof/>
            </w:rPr>
            <w:drawing>
              <wp:anchor distT="0" distB="0" distL="114300" distR="114300" simplePos="0" relativeHeight="251658240" behindDoc="0" locked="0" layoutInCell="1" allowOverlap="1" wp14:anchorId="5B564BE8" wp14:editId="18AAECDC">
                <wp:simplePos x="0" y="0"/>
                <wp:positionH relativeFrom="column">
                  <wp:posOffset>122555</wp:posOffset>
                </wp:positionH>
                <wp:positionV relativeFrom="paragraph">
                  <wp:posOffset>-26035</wp:posOffset>
                </wp:positionV>
                <wp:extent cx="572135" cy="161925"/>
                <wp:effectExtent l="0" t="0" r="0" b="9525"/>
                <wp:wrapNone/>
                <wp:docPr id="557788075" name="Picture 55778807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363DFED7" w14:textId="3B48B865" w:rsidR="00C22132" w:rsidRPr="009A52A8" w:rsidRDefault="00C22132" w:rsidP="00C22132">
          <w:pPr>
            <w:pStyle w:val="Buntsc"/>
            <w:tabs>
              <w:tab w:val="clear" w:pos="4680"/>
              <w:tab w:val="clear" w:pos="9360"/>
            </w:tabs>
            <w:spacing w:before="0"/>
            <w:jc w:val="right"/>
            <w:rPr>
              <w:caps/>
              <w:color w:val="808080" w:themeColor="background1" w:themeShade="80"/>
              <w:sz w:val="18"/>
              <w:szCs w:val="18"/>
            </w:rPr>
          </w:pPr>
          <w:r w:rsidRPr="009A52A8">
            <w:rPr>
              <w:caps/>
              <w:color w:val="808080" w:themeColor="background1" w:themeShade="80"/>
              <w:sz w:val="18"/>
              <w:szCs w:val="18"/>
            </w:rPr>
            <w:t xml:space="preserve">© </w:t>
          </w:r>
          <w:r w:rsidR="00DA72E8" w:rsidRPr="009A52A8">
            <w:rPr>
              <w:color w:val="575757"/>
              <w:sz w:val="18"/>
            </w:rPr>
            <w:t>Lárionad na Gaeilge, Ollscoil Mhá Nuad</w:t>
          </w:r>
        </w:p>
      </w:tc>
      <w:tc>
        <w:tcPr>
          <w:tcW w:w="3650" w:type="dxa"/>
          <w:shd w:val="clear" w:color="auto" w:fill="auto"/>
          <w:vAlign w:val="center"/>
        </w:tcPr>
        <w:p w14:paraId="03664B49" w14:textId="77777777" w:rsidR="00C22132" w:rsidRPr="009A52A8" w:rsidRDefault="00C22132" w:rsidP="00C22132">
          <w:pPr>
            <w:pStyle w:val="Buntsc"/>
            <w:tabs>
              <w:tab w:val="clear" w:pos="4680"/>
              <w:tab w:val="clear" w:pos="9360"/>
            </w:tabs>
            <w:spacing w:before="0"/>
            <w:jc w:val="right"/>
            <w:rPr>
              <w:caps/>
              <w:color w:val="808080" w:themeColor="background1" w:themeShade="80"/>
              <w:sz w:val="18"/>
              <w:szCs w:val="18"/>
            </w:rPr>
          </w:pPr>
          <w:r w:rsidRPr="009A52A8">
            <w:rPr>
              <w:caps/>
              <w:color w:val="808080" w:themeColor="background1" w:themeShade="80"/>
              <w:sz w:val="18"/>
              <w:szCs w:val="18"/>
            </w:rPr>
            <w:fldChar w:fldCharType="begin"/>
          </w:r>
          <w:r w:rsidRPr="009A52A8">
            <w:rPr>
              <w:caps/>
              <w:color w:val="808080" w:themeColor="background1" w:themeShade="80"/>
              <w:sz w:val="18"/>
              <w:szCs w:val="18"/>
            </w:rPr>
            <w:instrText>PAGE   \* MERGEFORMAT</w:instrText>
          </w:r>
          <w:r w:rsidRPr="009A52A8">
            <w:rPr>
              <w:caps/>
              <w:color w:val="808080" w:themeColor="background1" w:themeShade="80"/>
              <w:sz w:val="18"/>
              <w:szCs w:val="18"/>
            </w:rPr>
            <w:fldChar w:fldCharType="separate"/>
          </w:r>
          <w:r w:rsidRPr="009A52A8">
            <w:rPr>
              <w:caps/>
              <w:color w:val="808080" w:themeColor="background1" w:themeShade="80"/>
              <w:sz w:val="18"/>
              <w:szCs w:val="18"/>
            </w:rPr>
            <w:t>2</w:t>
          </w:r>
          <w:r w:rsidRPr="009A52A8">
            <w:rPr>
              <w:caps/>
              <w:color w:val="808080" w:themeColor="background1" w:themeShade="80"/>
              <w:sz w:val="18"/>
              <w:szCs w:val="18"/>
            </w:rPr>
            <w:fldChar w:fldCharType="end"/>
          </w:r>
        </w:p>
      </w:tc>
    </w:tr>
  </w:tbl>
  <w:p w14:paraId="37FB32F4" w14:textId="6D4BD820" w:rsidR="0090360E" w:rsidRPr="009A52A8" w:rsidRDefault="0090360E" w:rsidP="00C22132">
    <w:pPr>
      <w:pStyle w:val="Buntsc"/>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9A52A8" w14:paraId="3EB7A393" w14:textId="77777777">
      <w:trPr>
        <w:trHeight w:val="140"/>
        <w:jc w:val="center"/>
      </w:trPr>
      <w:tc>
        <w:tcPr>
          <w:tcW w:w="9746" w:type="dxa"/>
          <w:gridSpan w:val="3"/>
          <w:shd w:val="clear" w:color="auto" w:fill="auto"/>
          <w:vAlign w:val="center"/>
        </w:tcPr>
        <w:p w14:paraId="2A594BA4" w14:textId="77777777" w:rsidR="00C22132" w:rsidRPr="009A52A8" w:rsidRDefault="00C22132" w:rsidP="00C22132">
          <w:pPr>
            <w:pStyle w:val="Buntsc"/>
            <w:tabs>
              <w:tab w:val="clear" w:pos="4680"/>
              <w:tab w:val="clear" w:pos="9360"/>
            </w:tabs>
            <w:spacing w:before="0"/>
            <w:jc w:val="right"/>
            <w:rPr>
              <w:caps/>
              <w:color w:val="808080" w:themeColor="background1" w:themeShade="80"/>
              <w:sz w:val="18"/>
              <w:szCs w:val="18"/>
            </w:rPr>
          </w:pPr>
          <w:r w:rsidRPr="009A52A8">
            <w:rPr>
              <w:caps/>
              <w:noProof/>
              <w:color w:val="808080" w:themeColor="background1" w:themeShade="80"/>
              <w:sz w:val="18"/>
              <w:szCs w:val="18"/>
            </w:rPr>
            <mc:AlternateContent>
              <mc:Choice Requires="wps">
                <w:drawing>
                  <wp:anchor distT="0" distB="0" distL="114300" distR="114300" simplePos="0" relativeHeight="251658243" behindDoc="0" locked="0" layoutInCell="1" allowOverlap="1" wp14:anchorId="4C9C511A" wp14:editId="23E03C79">
                    <wp:simplePos x="0" y="0"/>
                    <wp:positionH relativeFrom="column">
                      <wp:posOffset>-59111</wp:posOffset>
                    </wp:positionH>
                    <wp:positionV relativeFrom="paragraph">
                      <wp:posOffset>90004</wp:posOffset>
                    </wp:positionV>
                    <wp:extent cx="6162261" cy="7952"/>
                    <wp:effectExtent l="0" t="0" r="29210" b="30480"/>
                    <wp:wrapNone/>
                    <wp:docPr id="437188552" name="Straight Connector 437188552"/>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D590D36">
                  <v:line id="Straight Connector 1"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36DA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080BE2" w:rsidRPr="009A52A8" w14:paraId="7763D982" w14:textId="77777777">
      <w:trPr>
        <w:jc w:val="center"/>
      </w:trPr>
      <w:tc>
        <w:tcPr>
          <w:tcW w:w="1518" w:type="dxa"/>
          <w:shd w:val="clear" w:color="auto" w:fill="auto"/>
          <w:vAlign w:val="center"/>
        </w:tcPr>
        <w:p w14:paraId="260B25CE" w14:textId="77777777" w:rsidR="00080BE2" w:rsidRPr="009A52A8" w:rsidRDefault="00080BE2" w:rsidP="00080BE2">
          <w:pPr>
            <w:pStyle w:val="Buntsc"/>
            <w:tabs>
              <w:tab w:val="clear" w:pos="4680"/>
              <w:tab w:val="clear" w:pos="9360"/>
            </w:tabs>
            <w:spacing w:before="0"/>
            <w:rPr>
              <w:caps/>
              <w:color w:val="808080" w:themeColor="background1" w:themeShade="80"/>
              <w:sz w:val="18"/>
              <w:szCs w:val="18"/>
            </w:rPr>
          </w:pPr>
          <w:r w:rsidRPr="009A52A8">
            <w:rPr>
              <w:noProof/>
            </w:rPr>
            <w:drawing>
              <wp:anchor distT="0" distB="0" distL="114300" distR="114300" simplePos="0" relativeHeight="251660293" behindDoc="0" locked="0" layoutInCell="1" allowOverlap="1" wp14:anchorId="6C7CA241" wp14:editId="04698F94">
                <wp:simplePos x="0" y="0"/>
                <wp:positionH relativeFrom="column">
                  <wp:posOffset>122555</wp:posOffset>
                </wp:positionH>
                <wp:positionV relativeFrom="paragraph">
                  <wp:posOffset>-26035</wp:posOffset>
                </wp:positionV>
                <wp:extent cx="572135" cy="161925"/>
                <wp:effectExtent l="0" t="0" r="0" b="9525"/>
                <wp:wrapNone/>
                <wp:docPr id="1006088673" name="Picture 10060886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14B61CCA" w14:textId="14B5F861" w:rsidR="00080BE2" w:rsidRPr="009A52A8" w:rsidRDefault="00080BE2" w:rsidP="00080BE2">
          <w:pPr>
            <w:pStyle w:val="Buntsc"/>
            <w:tabs>
              <w:tab w:val="clear" w:pos="4680"/>
              <w:tab w:val="clear" w:pos="9360"/>
            </w:tabs>
            <w:spacing w:before="0"/>
            <w:jc w:val="right"/>
            <w:rPr>
              <w:caps/>
              <w:color w:val="808080" w:themeColor="background1" w:themeShade="80"/>
              <w:sz w:val="18"/>
              <w:szCs w:val="18"/>
            </w:rPr>
          </w:pPr>
          <w:r w:rsidRPr="009A52A8">
            <w:rPr>
              <w:caps/>
              <w:color w:val="808080" w:themeColor="background1" w:themeShade="80"/>
              <w:sz w:val="18"/>
              <w:szCs w:val="18"/>
            </w:rPr>
            <w:t xml:space="preserve">© </w:t>
          </w:r>
          <w:r w:rsidRPr="009A52A8">
            <w:rPr>
              <w:color w:val="575757"/>
              <w:sz w:val="18"/>
            </w:rPr>
            <w:t>Lárionad na Gaeilge, Ollscoil Mhá Nuad</w:t>
          </w:r>
        </w:p>
      </w:tc>
      <w:tc>
        <w:tcPr>
          <w:tcW w:w="3650" w:type="dxa"/>
          <w:shd w:val="clear" w:color="auto" w:fill="auto"/>
          <w:vAlign w:val="center"/>
        </w:tcPr>
        <w:p w14:paraId="297B39C4" w14:textId="77777777" w:rsidR="00080BE2" w:rsidRPr="009A52A8" w:rsidRDefault="00080BE2" w:rsidP="00080BE2">
          <w:pPr>
            <w:pStyle w:val="Buntsc"/>
            <w:tabs>
              <w:tab w:val="clear" w:pos="4680"/>
              <w:tab w:val="clear" w:pos="9360"/>
            </w:tabs>
            <w:spacing w:before="0"/>
            <w:jc w:val="right"/>
            <w:rPr>
              <w:caps/>
              <w:color w:val="808080" w:themeColor="background1" w:themeShade="80"/>
              <w:sz w:val="18"/>
              <w:szCs w:val="18"/>
            </w:rPr>
          </w:pPr>
          <w:r w:rsidRPr="009A52A8">
            <w:rPr>
              <w:caps/>
              <w:color w:val="808080" w:themeColor="background1" w:themeShade="80"/>
              <w:sz w:val="18"/>
              <w:szCs w:val="18"/>
            </w:rPr>
            <w:fldChar w:fldCharType="begin"/>
          </w:r>
          <w:r w:rsidRPr="009A52A8">
            <w:rPr>
              <w:caps/>
              <w:color w:val="808080" w:themeColor="background1" w:themeShade="80"/>
              <w:sz w:val="18"/>
              <w:szCs w:val="18"/>
            </w:rPr>
            <w:instrText>PAGE   \* MERGEFORMAT</w:instrText>
          </w:r>
          <w:r w:rsidRPr="009A52A8">
            <w:rPr>
              <w:caps/>
              <w:color w:val="808080" w:themeColor="background1" w:themeShade="80"/>
              <w:sz w:val="18"/>
              <w:szCs w:val="18"/>
            </w:rPr>
            <w:fldChar w:fldCharType="separate"/>
          </w:r>
          <w:r w:rsidRPr="009A52A8">
            <w:rPr>
              <w:caps/>
              <w:color w:val="808080" w:themeColor="background1" w:themeShade="80"/>
              <w:sz w:val="18"/>
              <w:szCs w:val="18"/>
            </w:rPr>
            <w:t>2</w:t>
          </w:r>
          <w:r w:rsidRPr="009A52A8">
            <w:rPr>
              <w:caps/>
              <w:color w:val="808080" w:themeColor="background1" w:themeShade="80"/>
              <w:sz w:val="18"/>
              <w:szCs w:val="18"/>
            </w:rPr>
            <w:fldChar w:fldCharType="end"/>
          </w:r>
        </w:p>
      </w:tc>
    </w:tr>
  </w:tbl>
  <w:p w14:paraId="2C9F84BB" w14:textId="3046272A" w:rsidR="00C22132" w:rsidRPr="009A52A8" w:rsidRDefault="00C22132" w:rsidP="00C22132">
    <w:pPr>
      <w:pStyle w:val="Buntsc"/>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6CCC7" w14:textId="77777777" w:rsidR="004002F9" w:rsidRPr="009A52A8" w:rsidRDefault="004002F9" w:rsidP="008D48F8">
      <w:r w:rsidRPr="009A52A8">
        <w:separator/>
      </w:r>
    </w:p>
  </w:footnote>
  <w:footnote w:type="continuationSeparator" w:id="0">
    <w:p w14:paraId="3E896DE2" w14:textId="77777777" w:rsidR="004002F9" w:rsidRPr="009A52A8" w:rsidRDefault="004002F9" w:rsidP="008D48F8">
      <w:r w:rsidRPr="009A52A8">
        <w:continuationSeparator/>
      </w:r>
    </w:p>
  </w:footnote>
  <w:footnote w:type="continuationNotice" w:id="1">
    <w:p w14:paraId="4ECF66E9" w14:textId="77777777" w:rsidR="004002F9" w:rsidRPr="009A52A8" w:rsidRDefault="004002F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2BAB9" w14:textId="5A8ACF6D" w:rsidR="00510C81" w:rsidRPr="009A52A8" w:rsidRDefault="00137111" w:rsidP="00D9776E">
    <w:pPr>
      <w:pStyle w:val="Ceanntsc"/>
      <w:jc w:val="right"/>
      <w:rPr>
        <w:rFonts w:ascii="Helvetica" w:hAnsi="Helvetica" w:cs="Helvetica"/>
        <w:b/>
        <w:bCs/>
        <w:color w:val="000000" w:themeColor="text1"/>
      </w:rPr>
    </w:pPr>
    <w:r w:rsidRPr="009A52A8">
      <w:rPr>
        <w:noProof/>
      </w:rPr>
      <mc:AlternateContent>
        <mc:Choice Requires="wps">
          <w:drawing>
            <wp:anchor distT="0" distB="0" distL="114300" distR="114300" simplePos="0" relativeHeight="251658244" behindDoc="1" locked="0" layoutInCell="1" allowOverlap="1" wp14:anchorId="20675D8B" wp14:editId="72579E72">
              <wp:simplePos x="0" y="0"/>
              <wp:positionH relativeFrom="page">
                <wp:align>right</wp:align>
              </wp:positionH>
              <wp:positionV relativeFrom="page">
                <wp:align>top</wp:align>
              </wp:positionV>
              <wp:extent cx="7772400" cy="9144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14400"/>
                      </a:xfrm>
                      <a:prstGeom prst="rect">
                        <a:avLst/>
                      </a:pr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B4F847">
            <v:rect id="Rectangle 5" style="position:absolute;margin-left:560.8pt;margin-top:0;width:612pt;height:1in;z-index:-2516582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spid="_x0000_s1026" fillcolor="#2bd5f3 [1951]" stroked="f" w14:anchorId="62C1B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">
              <w10:wrap anchorx="page" anchory="page"/>
            </v:rect>
          </w:pict>
        </mc:Fallback>
      </mc:AlternateContent>
    </w:r>
    <w:r w:rsidR="00F22161" w:rsidRPr="009A52A8">
      <w:rPr>
        <w:noProof/>
      </w:rPr>
      <w:drawing>
        <wp:anchor distT="0" distB="0" distL="114300" distR="114300" simplePos="0" relativeHeight="251658245" behindDoc="0" locked="0" layoutInCell="1" allowOverlap="1" wp14:anchorId="52794514" wp14:editId="7C90DCF8">
          <wp:simplePos x="0" y="0"/>
          <wp:positionH relativeFrom="column">
            <wp:posOffset>-148951</wp:posOffset>
          </wp:positionH>
          <wp:positionV relativeFrom="paragraph">
            <wp:posOffset>-208280</wp:posOffset>
          </wp:positionV>
          <wp:extent cx="1115736" cy="1115736"/>
          <wp:effectExtent l="0" t="0" r="0" b="0"/>
          <wp:wrapNone/>
          <wp:docPr id="1483867910" name="Picture 22" descr="A black background with a rainb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7910" name="Picture 22" descr="A black background with a rainbow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36" cy="1115736"/>
                  </a:xfrm>
                  <a:prstGeom prst="rect">
                    <a:avLst/>
                  </a:prstGeom>
                </pic:spPr>
              </pic:pic>
            </a:graphicData>
          </a:graphic>
          <wp14:sizeRelH relativeFrom="page">
            <wp14:pctWidth>0</wp14:pctWidth>
          </wp14:sizeRelH>
          <wp14:sizeRelV relativeFrom="page">
            <wp14:pctHeight>0</wp14:pctHeight>
          </wp14:sizeRelV>
        </wp:anchor>
      </w:drawing>
    </w:r>
    <w:r w:rsidR="00D9776E" w:rsidRPr="009A52A8">
      <w:rPr>
        <w:rFonts w:ascii="Helvetica" w:hAnsi="Helvetica" w:cs="Helvetica"/>
        <w:b/>
        <w:bCs/>
        <w:color w:val="FFFFFF" w:themeColor="background1"/>
      </w:rPr>
      <w:br/>
    </w:r>
    <w:r w:rsidR="00DA72E8" w:rsidRPr="009A52A8">
      <w:rPr>
        <w:rFonts w:ascii="Helvetica" w:hAnsi="Helvetica" w:cs="Helvetica"/>
        <w:b/>
        <w:bCs/>
        <w:color w:val="000000" w:themeColor="text1"/>
      </w:rPr>
      <w:t>S</w:t>
    </w:r>
    <w:r w:rsidR="002E3E2A" w:rsidRPr="009A52A8">
      <w:rPr>
        <w:rFonts w:ascii="Helvetica" w:hAnsi="Helvetica" w:cs="Helvetica"/>
        <w:b/>
        <w:bCs/>
        <w:color w:val="000000" w:themeColor="text1"/>
      </w:rPr>
      <w:t xml:space="preserve">raith </w:t>
    </w:r>
    <w:r w:rsidR="00DA72E8" w:rsidRPr="009A52A8">
      <w:rPr>
        <w:rFonts w:ascii="Helvetica" w:hAnsi="Helvetica" w:cs="Helvetica"/>
        <w:b/>
        <w:bCs/>
        <w:color w:val="000000" w:themeColor="text1"/>
      </w:rPr>
      <w:t>2</w:t>
    </w:r>
    <w:r w:rsidR="00CB4FF9" w:rsidRPr="009A52A8">
      <w:rPr>
        <w:rFonts w:ascii="Helvetica" w:hAnsi="Helvetica" w:cs="Helvetica"/>
        <w:b/>
        <w:bCs/>
        <w:color w:val="000000" w:themeColor="text1"/>
      </w:rPr>
      <w:t>:</w:t>
    </w:r>
    <w:r w:rsidR="00DA72E8" w:rsidRPr="009A52A8">
      <w:rPr>
        <w:rFonts w:ascii="Helvetica" w:hAnsi="Helvetica" w:cs="Helvetica"/>
        <w:b/>
        <w:bCs/>
        <w:color w:val="000000" w:themeColor="text1"/>
      </w:rPr>
      <w:t xml:space="preserve"> </w:t>
    </w:r>
    <w:r w:rsidR="009E683A" w:rsidRPr="009A52A8">
      <w:rPr>
        <w:rFonts w:ascii="Helvetica" w:hAnsi="Helvetica" w:cs="Helvetica"/>
        <w:b/>
        <w:bCs/>
        <w:color w:val="000000" w:themeColor="text1"/>
      </w:rPr>
      <w:t xml:space="preserve">Ceacht </w:t>
    </w:r>
    <w:r w:rsidRPr="009A52A8">
      <w:rPr>
        <w:rFonts w:ascii="Helvetica" w:hAnsi="Helvetica" w:cs="Helvetica"/>
        <w:b/>
        <w:bCs/>
        <w:color w:val="000000" w:themeColor="text1"/>
      </w:rPr>
      <w:t>4</w:t>
    </w:r>
    <w:r w:rsidR="007662F4">
      <w:rPr>
        <w:rFonts w:ascii="Helvetica" w:hAnsi="Helvetica" w:cs="Helvetica"/>
        <w:b/>
        <w:bCs/>
        <w:color w:val="000000" w:themeColor="text1"/>
      </w:rPr>
      <w:br/>
    </w:r>
    <w:r w:rsidRPr="009A52A8">
      <w:rPr>
        <w:rFonts w:ascii="Helvetica" w:hAnsi="Helvetica" w:cs="Helvetica"/>
        <w:b/>
        <w:bCs/>
        <w:color w:val="000000" w:themeColor="text1"/>
      </w:rPr>
      <w:t>Ar d’anam ná habair</w:t>
    </w:r>
    <w:r w:rsidR="00200C52" w:rsidRPr="009A52A8">
      <w:rPr>
        <w:rFonts w:ascii="Helvetica" w:hAnsi="Helvetica" w:cs="Helvetica"/>
        <w:b/>
        <w:bCs/>
        <w:color w:val="000000" w:themeColor="text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1EE4DB85" w:rsidRPr="009A52A8" w14:paraId="358DA87A" w14:textId="77777777" w:rsidTr="7FD78D3C">
      <w:trPr>
        <w:trHeight w:val="300"/>
      </w:trPr>
      <w:tc>
        <w:tcPr>
          <w:tcW w:w="3245" w:type="dxa"/>
        </w:tcPr>
        <w:p w14:paraId="28F3530C" w14:textId="71ADB0D9" w:rsidR="1EE4DB85" w:rsidRPr="009A52A8" w:rsidRDefault="1EE4DB85" w:rsidP="004A3E9D">
          <w:pPr>
            <w:pStyle w:val="Ceanntsc"/>
            <w:ind w:left="-115"/>
          </w:pPr>
        </w:p>
      </w:tc>
      <w:tc>
        <w:tcPr>
          <w:tcW w:w="3245" w:type="dxa"/>
        </w:tcPr>
        <w:p w14:paraId="4E227684" w14:textId="103F3A48" w:rsidR="1EE4DB85" w:rsidRPr="009A52A8" w:rsidRDefault="1EE4DB85" w:rsidP="004A3E9D">
          <w:pPr>
            <w:pStyle w:val="Ceanntsc"/>
            <w:jc w:val="center"/>
          </w:pPr>
        </w:p>
      </w:tc>
      <w:tc>
        <w:tcPr>
          <w:tcW w:w="3245" w:type="dxa"/>
        </w:tcPr>
        <w:p w14:paraId="28842F7F" w14:textId="0130E55E" w:rsidR="1EE4DB85" w:rsidRPr="009A52A8" w:rsidRDefault="1EE4DB85" w:rsidP="004A3E9D">
          <w:pPr>
            <w:pStyle w:val="Ceanntsc"/>
            <w:ind w:right="-115"/>
            <w:jc w:val="right"/>
          </w:pPr>
        </w:p>
      </w:tc>
    </w:tr>
  </w:tbl>
  <w:p w14:paraId="204C9301" w14:textId="4AD7B797" w:rsidR="1EE4DB85" w:rsidRPr="009A52A8" w:rsidRDefault="1EE4DB85" w:rsidP="004A3E9D">
    <w:pPr>
      <w:pStyle w:val="Ceannts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F4DF02"/>
    <w:lvl w:ilvl="0">
      <w:start w:val="1"/>
      <w:numFmt w:val="bullet"/>
      <w:pStyle w:val="Liostaurchar"/>
      <w:lvlText w:val=""/>
      <w:lvlJc w:val="left"/>
      <w:pPr>
        <w:tabs>
          <w:tab w:val="num" w:pos="360"/>
        </w:tabs>
        <w:ind w:left="360" w:hanging="360"/>
      </w:pPr>
      <w:rPr>
        <w:rFonts w:ascii="Symbol" w:hAnsi="Symbol" w:hint="default"/>
      </w:rPr>
    </w:lvl>
  </w:abstractNum>
  <w:abstractNum w:abstractNumId="1" w15:restartNumberingAfterBreak="0">
    <w:nsid w:val="07D828CB"/>
    <w:multiLevelType w:val="hybridMultilevel"/>
    <w:tmpl w:val="2D3480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776E39"/>
    <w:multiLevelType w:val="hybridMultilevel"/>
    <w:tmpl w:val="3D204478"/>
    <w:lvl w:ilvl="0" w:tplc="2DE6503A">
      <w:start w:val="1"/>
      <w:numFmt w:val="decimal"/>
      <w:pStyle w:val="Ceannteideal2"/>
      <w:lvlText w:val="%1."/>
      <w:lvlJc w:val="left"/>
      <w:pPr>
        <w:ind w:left="360" w:hanging="360"/>
      </w:pPr>
      <w:rPr>
        <w:rFonts w:hint="default"/>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0914F70"/>
    <w:multiLevelType w:val="hybridMultilevel"/>
    <w:tmpl w:val="7CA8B7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2D947DE"/>
    <w:multiLevelType w:val="hybridMultilevel"/>
    <w:tmpl w:val="4D24DF4A"/>
    <w:lvl w:ilvl="0" w:tplc="FFFFFFFF">
      <w:start w:val="1"/>
      <w:numFmt w:val="lowerLetter"/>
      <w:lvlText w:val="%1)"/>
      <w:lvlJc w:val="left"/>
      <w:pPr>
        <w:ind w:left="720" w:hanging="360"/>
      </w:pPr>
      <w:rPr>
        <w:rFonts w:hint="default"/>
        <w:color w:val="033841" w:themeColor="text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BD5125"/>
    <w:multiLevelType w:val="hybridMultilevel"/>
    <w:tmpl w:val="68808BFE"/>
    <w:lvl w:ilvl="0" w:tplc="FFFFFFFF">
      <w:start w:val="1"/>
      <w:numFmt w:val="decimal"/>
      <w:lvlText w:val="%1."/>
      <w:lvlJc w:val="left"/>
      <w:pPr>
        <w:ind w:left="360" w:hanging="360"/>
      </w:pPr>
      <w:rPr>
        <w:rFonts w:ascii="Helvetica" w:hAnsi="Helvetica" w:cs="Helvetica" w:hint="default"/>
        <w:color w:val="033841" w:themeColor="text2"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2DC0F04"/>
    <w:multiLevelType w:val="hybridMultilevel"/>
    <w:tmpl w:val="05443C84"/>
    <w:lvl w:ilvl="0" w:tplc="105016E4">
      <w:start w:val="1"/>
      <w:numFmt w:val="lowerLetter"/>
      <w:lvlText w:val="%1)"/>
      <w:lvlJc w:val="left"/>
      <w:pPr>
        <w:ind w:left="720" w:hanging="360"/>
      </w:pPr>
      <w:rPr>
        <w:rFonts w:hint="default"/>
        <w:color w:val="033841" w:themeColor="text2"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4A7515F"/>
    <w:multiLevelType w:val="hybridMultilevel"/>
    <w:tmpl w:val="4614CA1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ECF6646"/>
    <w:multiLevelType w:val="hybridMultilevel"/>
    <w:tmpl w:val="4614CA18"/>
    <w:lvl w:ilvl="0" w:tplc="18090017">
      <w:start w:val="1"/>
      <w:numFmt w:val="low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9" w15:restartNumberingAfterBreak="0">
    <w:nsid w:val="326C19B9"/>
    <w:multiLevelType w:val="hybridMultilevel"/>
    <w:tmpl w:val="1DC68240"/>
    <w:lvl w:ilvl="0" w:tplc="FFFFFFFF">
      <w:start w:val="1"/>
      <w:numFmt w:val="lowerLetter"/>
      <w:lvlText w:val="%1)"/>
      <w:lvlJc w:val="left"/>
      <w:pPr>
        <w:ind w:left="360" w:hanging="360"/>
      </w:pPr>
      <w:rPr>
        <w:rFonts w:hint="default"/>
        <w:color w:val="033841" w:themeColor="text2"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33A25B7"/>
    <w:multiLevelType w:val="hybridMultilevel"/>
    <w:tmpl w:val="4D24DF4A"/>
    <w:lvl w:ilvl="0" w:tplc="A824F2A0">
      <w:start w:val="1"/>
      <w:numFmt w:val="lowerLetter"/>
      <w:lvlText w:val="%1)"/>
      <w:lvlJc w:val="left"/>
      <w:pPr>
        <w:ind w:left="720" w:hanging="360"/>
      </w:pPr>
      <w:rPr>
        <w:rFonts w:hint="default"/>
        <w:color w:val="033841" w:themeColor="text2"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AD03250"/>
    <w:multiLevelType w:val="hybridMultilevel"/>
    <w:tmpl w:val="1DE2CB48"/>
    <w:lvl w:ilvl="0" w:tplc="1E8EA0F4">
      <w:start w:val="1"/>
      <w:numFmt w:val="decimal"/>
      <w:lvlText w:val="%1."/>
      <w:lvlJc w:val="left"/>
      <w:pPr>
        <w:ind w:left="360" w:hanging="360"/>
      </w:pPr>
      <w:rPr>
        <w:rFonts w:hint="default"/>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5E0A632C"/>
    <w:multiLevelType w:val="hybridMultilevel"/>
    <w:tmpl w:val="1DC68240"/>
    <w:lvl w:ilvl="0" w:tplc="56903272">
      <w:start w:val="1"/>
      <w:numFmt w:val="lowerLetter"/>
      <w:lvlText w:val="%1)"/>
      <w:lvlJc w:val="left"/>
      <w:pPr>
        <w:ind w:left="360" w:hanging="360"/>
      </w:pPr>
      <w:rPr>
        <w:rFonts w:hint="default"/>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630C0B19"/>
    <w:multiLevelType w:val="hybridMultilevel"/>
    <w:tmpl w:val="8AD816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64222C37"/>
    <w:multiLevelType w:val="hybridMultilevel"/>
    <w:tmpl w:val="4614CA18"/>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66476E45"/>
    <w:multiLevelType w:val="hybridMultilevel"/>
    <w:tmpl w:val="F78A314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810795F"/>
    <w:multiLevelType w:val="hybridMultilevel"/>
    <w:tmpl w:val="31B08F1C"/>
    <w:lvl w:ilvl="0" w:tplc="AE7EA630">
      <w:start w:val="1"/>
      <w:numFmt w:val="lowerLetter"/>
      <w:lvlText w:val="%1)"/>
      <w:lvlJc w:val="left"/>
      <w:pPr>
        <w:ind w:left="927"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6E241FAF"/>
    <w:multiLevelType w:val="hybridMultilevel"/>
    <w:tmpl w:val="68808BFE"/>
    <w:lvl w:ilvl="0" w:tplc="269EECC2">
      <w:start w:val="1"/>
      <w:numFmt w:val="decimal"/>
      <w:lvlText w:val="%1."/>
      <w:lvlJc w:val="left"/>
      <w:pPr>
        <w:ind w:left="360" w:hanging="360"/>
      </w:pPr>
      <w:rPr>
        <w:rFonts w:ascii="Helvetica" w:hAnsi="Helvetica" w:cs="Helvetica" w:hint="default"/>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804274584">
    <w:abstractNumId w:val="0"/>
  </w:num>
  <w:num w:numId="2" w16cid:durableId="819540765">
    <w:abstractNumId w:val="2"/>
    <w:lvlOverride w:ilvl="0">
      <w:startOverride w:val="1"/>
    </w:lvlOverride>
  </w:num>
  <w:num w:numId="3" w16cid:durableId="708264261">
    <w:abstractNumId w:val="2"/>
  </w:num>
  <w:num w:numId="4" w16cid:durableId="655382664">
    <w:abstractNumId w:val="17"/>
  </w:num>
  <w:num w:numId="5" w16cid:durableId="1282344955">
    <w:abstractNumId w:val="12"/>
  </w:num>
  <w:num w:numId="6" w16cid:durableId="1733310630">
    <w:abstractNumId w:val="11"/>
  </w:num>
  <w:num w:numId="7" w16cid:durableId="1375082453">
    <w:abstractNumId w:val="10"/>
  </w:num>
  <w:num w:numId="8" w16cid:durableId="1258558085">
    <w:abstractNumId w:val="8"/>
  </w:num>
  <w:num w:numId="9" w16cid:durableId="202983460">
    <w:abstractNumId w:val="16"/>
  </w:num>
  <w:num w:numId="10" w16cid:durableId="2146923224">
    <w:abstractNumId w:val="6"/>
  </w:num>
  <w:num w:numId="11" w16cid:durableId="126092179">
    <w:abstractNumId w:val="9"/>
  </w:num>
  <w:num w:numId="12" w16cid:durableId="211428132">
    <w:abstractNumId w:val="15"/>
  </w:num>
  <w:num w:numId="13" w16cid:durableId="1223522198">
    <w:abstractNumId w:val="4"/>
  </w:num>
  <w:num w:numId="14" w16cid:durableId="22479837">
    <w:abstractNumId w:val="7"/>
  </w:num>
  <w:num w:numId="15" w16cid:durableId="903222345">
    <w:abstractNumId w:val="5"/>
  </w:num>
  <w:num w:numId="16" w16cid:durableId="58982813">
    <w:abstractNumId w:val="3"/>
  </w:num>
  <w:num w:numId="17" w16cid:durableId="1565530918">
    <w:abstractNumId w:val="13"/>
  </w:num>
  <w:num w:numId="18" w16cid:durableId="1883133970">
    <w:abstractNumId w:val="14"/>
  </w:num>
  <w:num w:numId="19" w16cid:durableId="30254193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9F"/>
    <w:rsid w:val="0000190E"/>
    <w:rsid w:val="000026BE"/>
    <w:rsid w:val="00002A88"/>
    <w:rsid w:val="000040D9"/>
    <w:rsid w:val="00004970"/>
    <w:rsid w:val="00005382"/>
    <w:rsid w:val="00006192"/>
    <w:rsid w:val="000079D5"/>
    <w:rsid w:val="00007B5E"/>
    <w:rsid w:val="00007F1C"/>
    <w:rsid w:val="000101E2"/>
    <w:rsid w:val="00011B82"/>
    <w:rsid w:val="00012ECB"/>
    <w:rsid w:val="00014AB8"/>
    <w:rsid w:val="00015BEB"/>
    <w:rsid w:val="000166E2"/>
    <w:rsid w:val="00016BFD"/>
    <w:rsid w:val="0001780A"/>
    <w:rsid w:val="000200FD"/>
    <w:rsid w:val="0002048A"/>
    <w:rsid w:val="000226D8"/>
    <w:rsid w:val="00022AAE"/>
    <w:rsid w:val="00024C25"/>
    <w:rsid w:val="000250EA"/>
    <w:rsid w:val="00025E86"/>
    <w:rsid w:val="000266A4"/>
    <w:rsid w:val="000268BB"/>
    <w:rsid w:val="000269CA"/>
    <w:rsid w:val="00026EA8"/>
    <w:rsid w:val="0002727B"/>
    <w:rsid w:val="00030C81"/>
    <w:rsid w:val="000314C7"/>
    <w:rsid w:val="00031A16"/>
    <w:rsid w:val="00032803"/>
    <w:rsid w:val="0003284C"/>
    <w:rsid w:val="00036E64"/>
    <w:rsid w:val="00040383"/>
    <w:rsid w:val="000417FA"/>
    <w:rsid w:val="00041922"/>
    <w:rsid w:val="00043E08"/>
    <w:rsid w:val="00045084"/>
    <w:rsid w:val="00045422"/>
    <w:rsid w:val="00050447"/>
    <w:rsid w:val="00050BC5"/>
    <w:rsid w:val="00050F62"/>
    <w:rsid w:val="000529A8"/>
    <w:rsid w:val="000556F3"/>
    <w:rsid w:val="00062EE5"/>
    <w:rsid w:val="00065FAE"/>
    <w:rsid w:val="000703DD"/>
    <w:rsid w:val="00070A7D"/>
    <w:rsid w:val="00070E34"/>
    <w:rsid w:val="00070EB4"/>
    <w:rsid w:val="00071B62"/>
    <w:rsid w:val="00074481"/>
    <w:rsid w:val="00080206"/>
    <w:rsid w:val="00080AA3"/>
    <w:rsid w:val="00080BE2"/>
    <w:rsid w:val="00081ADE"/>
    <w:rsid w:val="00081E6F"/>
    <w:rsid w:val="00082714"/>
    <w:rsid w:val="00084928"/>
    <w:rsid w:val="00086143"/>
    <w:rsid w:val="00087114"/>
    <w:rsid w:val="0009072A"/>
    <w:rsid w:val="00090F37"/>
    <w:rsid w:val="00092EC5"/>
    <w:rsid w:val="00094644"/>
    <w:rsid w:val="00096D71"/>
    <w:rsid w:val="000976E4"/>
    <w:rsid w:val="000978A7"/>
    <w:rsid w:val="000A0686"/>
    <w:rsid w:val="000A0FC7"/>
    <w:rsid w:val="000A16F7"/>
    <w:rsid w:val="000A1D1F"/>
    <w:rsid w:val="000A2FA0"/>
    <w:rsid w:val="000A2FC9"/>
    <w:rsid w:val="000A4F17"/>
    <w:rsid w:val="000A727B"/>
    <w:rsid w:val="000A790C"/>
    <w:rsid w:val="000B22EB"/>
    <w:rsid w:val="000B3185"/>
    <w:rsid w:val="000B3D8F"/>
    <w:rsid w:val="000B442E"/>
    <w:rsid w:val="000C0BA7"/>
    <w:rsid w:val="000C0E37"/>
    <w:rsid w:val="000C0F9D"/>
    <w:rsid w:val="000C1606"/>
    <w:rsid w:val="000C1B50"/>
    <w:rsid w:val="000C2147"/>
    <w:rsid w:val="000C27DE"/>
    <w:rsid w:val="000C3721"/>
    <w:rsid w:val="000C57E6"/>
    <w:rsid w:val="000C5DD9"/>
    <w:rsid w:val="000C6459"/>
    <w:rsid w:val="000C67FA"/>
    <w:rsid w:val="000C69D7"/>
    <w:rsid w:val="000C6A9D"/>
    <w:rsid w:val="000C6BB9"/>
    <w:rsid w:val="000C71EF"/>
    <w:rsid w:val="000D0447"/>
    <w:rsid w:val="000D0A9E"/>
    <w:rsid w:val="000D4C4E"/>
    <w:rsid w:val="000D59CA"/>
    <w:rsid w:val="000D5F6D"/>
    <w:rsid w:val="000D63F5"/>
    <w:rsid w:val="000D77AB"/>
    <w:rsid w:val="000E05DB"/>
    <w:rsid w:val="000E2CCC"/>
    <w:rsid w:val="000E2D04"/>
    <w:rsid w:val="000E3794"/>
    <w:rsid w:val="000E4A58"/>
    <w:rsid w:val="000E534F"/>
    <w:rsid w:val="000E56D6"/>
    <w:rsid w:val="000E6FBA"/>
    <w:rsid w:val="000E72EA"/>
    <w:rsid w:val="000F0AC6"/>
    <w:rsid w:val="000F3862"/>
    <w:rsid w:val="000F3ADD"/>
    <w:rsid w:val="000F4AFF"/>
    <w:rsid w:val="000F5422"/>
    <w:rsid w:val="000F5DE4"/>
    <w:rsid w:val="000F6EBA"/>
    <w:rsid w:val="000F7705"/>
    <w:rsid w:val="00102E48"/>
    <w:rsid w:val="00103784"/>
    <w:rsid w:val="001054B5"/>
    <w:rsid w:val="00105E4B"/>
    <w:rsid w:val="00110902"/>
    <w:rsid w:val="00111794"/>
    <w:rsid w:val="00113559"/>
    <w:rsid w:val="00113EA9"/>
    <w:rsid w:val="00115DF5"/>
    <w:rsid w:val="0011731B"/>
    <w:rsid w:val="00121747"/>
    <w:rsid w:val="00123B6E"/>
    <w:rsid w:val="001253BD"/>
    <w:rsid w:val="00126028"/>
    <w:rsid w:val="001266C5"/>
    <w:rsid w:val="0012794C"/>
    <w:rsid w:val="00130AE9"/>
    <w:rsid w:val="00130B49"/>
    <w:rsid w:val="001319D8"/>
    <w:rsid w:val="00132AF9"/>
    <w:rsid w:val="001332BE"/>
    <w:rsid w:val="001338F4"/>
    <w:rsid w:val="00133F9A"/>
    <w:rsid w:val="001345C6"/>
    <w:rsid w:val="00134DBA"/>
    <w:rsid w:val="00134FB7"/>
    <w:rsid w:val="00135921"/>
    <w:rsid w:val="00136CC8"/>
    <w:rsid w:val="00136E3E"/>
    <w:rsid w:val="00137111"/>
    <w:rsid w:val="0013787C"/>
    <w:rsid w:val="00137D04"/>
    <w:rsid w:val="001402D4"/>
    <w:rsid w:val="00141999"/>
    <w:rsid w:val="00141C06"/>
    <w:rsid w:val="0014241B"/>
    <w:rsid w:val="001429BC"/>
    <w:rsid w:val="00144EC3"/>
    <w:rsid w:val="00144F0A"/>
    <w:rsid w:val="0014534D"/>
    <w:rsid w:val="0014614A"/>
    <w:rsid w:val="00147687"/>
    <w:rsid w:val="00147CA8"/>
    <w:rsid w:val="0015239D"/>
    <w:rsid w:val="00155833"/>
    <w:rsid w:val="00155CAE"/>
    <w:rsid w:val="00155D23"/>
    <w:rsid w:val="00161363"/>
    <w:rsid w:val="00163C01"/>
    <w:rsid w:val="00167B56"/>
    <w:rsid w:val="0017029A"/>
    <w:rsid w:val="00170B61"/>
    <w:rsid w:val="00170CA1"/>
    <w:rsid w:val="00171EC0"/>
    <w:rsid w:val="001730A4"/>
    <w:rsid w:val="00173216"/>
    <w:rsid w:val="00173F1D"/>
    <w:rsid w:val="001740FD"/>
    <w:rsid w:val="00176B8B"/>
    <w:rsid w:val="001818EC"/>
    <w:rsid w:val="00182EF3"/>
    <w:rsid w:val="00182F85"/>
    <w:rsid w:val="00186156"/>
    <w:rsid w:val="00187DE5"/>
    <w:rsid w:val="00190C5C"/>
    <w:rsid w:val="00192CF6"/>
    <w:rsid w:val="00195FDE"/>
    <w:rsid w:val="00196CC5"/>
    <w:rsid w:val="0019724C"/>
    <w:rsid w:val="001972A3"/>
    <w:rsid w:val="001A01CB"/>
    <w:rsid w:val="001A0872"/>
    <w:rsid w:val="001A3398"/>
    <w:rsid w:val="001A3B2F"/>
    <w:rsid w:val="001A3B66"/>
    <w:rsid w:val="001A55C1"/>
    <w:rsid w:val="001A7BE1"/>
    <w:rsid w:val="001B0E04"/>
    <w:rsid w:val="001B11DF"/>
    <w:rsid w:val="001B1454"/>
    <w:rsid w:val="001B1C83"/>
    <w:rsid w:val="001B44B9"/>
    <w:rsid w:val="001B46BE"/>
    <w:rsid w:val="001B6226"/>
    <w:rsid w:val="001C0B64"/>
    <w:rsid w:val="001C0E40"/>
    <w:rsid w:val="001C16A6"/>
    <w:rsid w:val="001C1730"/>
    <w:rsid w:val="001C18CC"/>
    <w:rsid w:val="001C22C1"/>
    <w:rsid w:val="001C26AE"/>
    <w:rsid w:val="001C2E59"/>
    <w:rsid w:val="001C301A"/>
    <w:rsid w:val="001C350C"/>
    <w:rsid w:val="001C38A4"/>
    <w:rsid w:val="001C5BD7"/>
    <w:rsid w:val="001C64DD"/>
    <w:rsid w:val="001C68FD"/>
    <w:rsid w:val="001C7194"/>
    <w:rsid w:val="001C71AD"/>
    <w:rsid w:val="001C7693"/>
    <w:rsid w:val="001D25A5"/>
    <w:rsid w:val="001D3C4A"/>
    <w:rsid w:val="001D4D65"/>
    <w:rsid w:val="001D5F4B"/>
    <w:rsid w:val="001E03A9"/>
    <w:rsid w:val="001E05F4"/>
    <w:rsid w:val="001E13C6"/>
    <w:rsid w:val="001E27EB"/>
    <w:rsid w:val="001E2841"/>
    <w:rsid w:val="001E29B0"/>
    <w:rsid w:val="001E3D86"/>
    <w:rsid w:val="001E5133"/>
    <w:rsid w:val="001E5A5B"/>
    <w:rsid w:val="001E6B24"/>
    <w:rsid w:val="001F2D1A"/>
    <w:rsid w:val="001F371A"/>
    <w:rsid w:val="001F501E"/>
    <w:rsid w:val="001F6E71"/>
    <w:rsid w:val="001F6EA1"/>
    <w:rsid w:val="001F717B"/>
    <w:rsid w:val="001F7491"/>
    <w:rsid w:val="00200C52"/>
    <w:rsid w:val="0020108C"/>
    <w:rsid w:val="00204487"/>
    <w:rsid w:val="0020466F"/>
    <w:rsid w:val="002048E1"/>
    <w:rsid w:val="00205BCB"/>
    <w:rsid w:val="00207305"/>
    <w:rsid w:val="00207D27"/>
    <w:rsid w:val="00210622"/>
    <w:rsid w:val="00211F96"/>
    <w:rsid w:val="00212264"/>
    <w:rsid w:val="00213AA9"/>
    <w:rsid w:val="002145F1"/>
    <w:rsid w:val="00215046"/>
    <w:rsid w:val="0021543A"/>
    <w:rsid w:val="002231FB"/>
    <w:rsid w:val="002233F7"/>
    <w:rsid w:val="0022342C"/>
    <w:rsid w:val="002237DA"/>
    <w:rsid w:val="002241BC"/>
    <w:rsid w:val="002263F7"/>
    <w:rsid w:val="00226AC6"/>
    <w:rsid w:val="002277B8"/>
    <w:rsid w:val="002308FF"/>
    <w:rsid w:val="00231466"/>
    <w:rsid w:val="00231500"/>
    <w:rsid w:val="00231DC6"/>
    <w:rsid w:val="00234075"/>
    <w:rsid w:val="00234491"/>
    <w:rsid w:val="0023449A"/>
    <w:rsid w:val="00234BA8"/>
    <w:rsid w:val="002362C3"/>
    <w:rsid w:val="002364E3"/>
    <w:rsid w:val="002370CF"/>
    <w:rsid w:val="002374AA"/>
    <w:rsid w:val="00237826"/>
    <w:rsid w:val="00242977"/>
    <w:rsid w:val="00243C49"/>
    <w:rsid w:val="00243E02"/>
    <w:rsid w:val="002441B7"/>
    <w:rsid w:val="002458C3"/>
    <w:rsid w:val="00247DA9"/>
    <w:rsid w:val="0025076C"/>
    <w:rsid w:val="00250D67"/>
    <w:rsid w:val="00251D34"/>
    <w:rsid w:val="00252975"/>
    <w:rsid w:val="002537D5"/>
    <w:rsid w:val="00253F6B"/>
    <w:rsid w:val="00254B13"/>
    <w:rsid w:val="0025532A"/>
    <w:rsid w:val="002574A4"/>
    <w:rsid w:val="00260CE7"/>
    <w:rsid w:val="0026112C"/>
    <w:rsid w:val="002622E2"/>
    <w:rsid w:val="002648E0"/>
    <w:rsid w:val="002654B5"/>
    <w:rsid w:val="002677CA"/>
    <w:rsid w:val="00270E96"/>
    <w:rsid w:val="0027199E"/>
    <w:rsid w:val="00271D25"/>
    <w:rsid w:val="00274538"/>
    <w:rsid w:val="002760FD"/>
    <w:rsid w:val="002773C0"/>
    <w:rsid w:val="0028007A"/>
    <w:rsid w:val="002803F6"/>
    <w:rsid w:val="00280EE7"/>
    <w:rsid w:val="00281000"/>
    <w:rsid w:val="00281CE9"/>
    <w:rsid w:val="00282F51"/>
    <w:rsid w:val="00282FD1"/>
    <w:rsid w:val="00283F17"/>
    <w:rsid w:val="0028587C"/>
    <w:rsid w:val="002863A5"/>
    <w:rsid w:val="00290B24"/>
    <w:rsid w:val="0029134D"/>
    <w:rsid w:val="0029220F"/>
    <w:rsid w:val="00293B6B"/>
    <w:rsid w:val="00293EF0"/>
    <w:rsid w:val="00293F99"/>
    <w:rsid w:val="00295647"/>
    <w:rsid w:val="0029575A"/>
    <w:rsid w:val="00296ECE"/>
    <w:rsid w:val="002975CC"/>
    <w:rsid w:val="0029765B"/>
    <w:rsid w:val="002A0B2A"/>
    <w:rsid w:val="002A19D5"/>
    <w:rsid w:val="002A2109"/>
    <w:rsid w:val="002A2CEC"/>
    <w:rsid w:val="002A3A30"/>
    <w:rsid w:val="002A4C25"/>
    <w:rsid w:val="002A503B"/>
    <w:rsid w:val="002A55A6"/>
    <w:rsid w:val="002B0DDA"/>
    <w:rsid w:val="002B1C22"/>
    <w:rsid w:val="002B2430"/>
    <w:rsid w:val="002B40F1"/>
    <w:rsid w:val="002B41C6"/>
    <w:rsid w:val="002B4447"/>
    <w:rsid w:val="002B66CB"/>
    <w:rsid w:val="002B69B5"/>
    <w:rsid w:val="002B6F65"/>
    <w:rsid w:val="002B7442"/>
    <w:rsid w:val="002C03BA"/>
    <w:rsid w:val="002C2770"/>
    <w:rsid w:val="002C2BA7"/>
    <w:rsid w:val="002C3C94"/>
    <w:rsid w:val="002C40E9"/>
    <w:rsid w:val="002C48F6"/>
    <w:rsid w:val="002C4D62"/>
    <w:rsid w:val="002C54D8"/>
    <w:rsid w:val="002C7B64"/>
    <w:rsid w:val="002D08B3"/>
    <w:rsid w:val="002D183C"/>
    <w:rsid w:val="002D273B"/>
    <w:rsid w:val="002D3F24"/>
    <w:rsid w:val="002D6E66"/>
    <w:rsid w:val="002D71CC"/>
    <w:rsid w:val="002D792E"/>
    <w:rsid w:val="002D7935"/>
    <w:rsid w:val="002E0CC5"/>
    <w:rsid w:val="002E3E2A"/>
    <w:rsid w:val="002E700B"/>
    <w:rsid w:val="002E72BA"/>
    <w:rsid w:val="002E739D"/>
    <w:rsid w:val="002E7403"/>
    <w:rsid w:val="002F4270"/>
    <w:rsid w:val="002F46F5"/>
    <w:rsid w:val="002F7809"/>
    <w:rsid w:val="002F7F30"/>
    <w:rsid w:val="0030191E"/>
    <w:rsid w:val="00305A6B"/>
    <w:rsid w:val="0030623B"/>
    <w:rsid w:val="0030639F"/>
    <w:rsid w:val="003063A5"/>
    <w:rsid w:val="00306AE2"/>
    <w:rsid w:val="00307163"/>
    <w:rsid w:val="003076B9"/>
    <w:rsid w:val="003079C9"/>
    <w:rsid w:val="00307A47"/>
    <w:rsid w:val="00313EC4"/>
    <w:rsid w:val="0031538C"/>
    <w:rsid w:val="00316623"/>
    <w:rsid w:val="00317F1A"/>
    <w:rsid w:val="00317FA1"/>
    <w:rsid w:val="00320096"/>
    <w:rsid w:val="0032069B"/>
    <w:rsid w:val="0032318F"/>
    <w:rsid w:val="00326888"/>
    <w:rsid w:val="00330C49"/>
    <w:rsid w:val="00330C9E"/>
    <w:rsid w:val="00330FAE"/>
    <w:rsid w:val="0033169B"/>
    <w:rsid w:val="0033362C"/>
    <w:rsid w:val="00335105"/>
    <w:rsid w:val="00335556"/>
    <w:rsid w:val="00335D1B"/>
    <w:rsid w:val="0033690F"/>
    <w:rsid w:val="00336E62"/>
    <w:rsid w:val="00337B4F"/>
    <w:rsid w:val="003400C2"/>
    <w:rsid w:val="0034017C"/>
    <w:rsid w:val="003407C0"/>
    <w:rsid w:val="00340A71"/>
    <w:rsid w:val="003435B8"/>
    <w:rsid w:val="003442DE"/>
    <w:rsid w:val="00344AF1"/>
    <w:rsid w:val="00344FBE"/>
    <w:rsid w:val="00345188"/>
    <w:rsid w:val="00345244"/>
    <w:rsid w:val="0034567C"/>
    <w:rsid w:val="00345CEB"/>
    <w:rsid w:val="0034788F"/>
    <w:rsid w:val="00350986"/>
    <w:rsid w:val="0035262C"/>
    <w:rsid w:val="00352C10"/>
    <w:rsid w:val="00352F1E"/>
    <w:rsid w:val="0035310B"/>
    <w:rsid w:val="00353C42"/>
    <w:rsid w:val="00353F36"/>
    <w:rsid w:val="003541AA"/>
    <w:rsid w:val="00354A7D"/>
    <w:rsid w:val="00356575"/>
    <w:rsid w:val="00357C29"/>
    <w:rsid w:val="00357E7A"/>
    <w:rsid w:val="0036027D"/>
    <w:rsid w:val="003635BE"/>
    <w:rsid w:val="00363E15"/>
    <w:rsid w:val="00366464"/>
    <w:rsid w:val="0037014B"/>
    <w:rsid w:val="00370E9E"/>
    <w:rsid w:val="00371B7B"/>
    <w:rsid w:val="0037379B"/>
    <w:rsid w:val="00373BD1"/>
    <w:rsid w:val="0037564C"/>
    <w:rsid w:val="003772A5"/>
    <w:rsid w:val="00377914"/>
    <w:rsid w:val="003800F7"/>
    <w:rsid w:val="00381EB9"/>
    <w:rsid w:val="003841DF"/>
    <w:rsid w:val="00384510"/>
    <w:rsid w:val="00384E1A"/>
    <w:rsid w:val="00385C96"/>
    <w:rsid w:val="00386593"/>
    <w:rsid w:val="00386750"/>
    <w:rsid w:val="00386CE0"/>
    <w:rsid w:val="003872D9"/>
    <w:rsid w:val="003873F3"/>
    <w:rsid w:val="00387E34"/>
    <w:rsid w:val="00392C6F"/>
    <w:rsid w:val="00395849"/>
    <w:rsid w:val="00396B9F"/>
    <w:rsid w:val="003974E6"/>
    <w:rsid w:val="0039774B"/>
    <w:rsid w:val="003A02B3"/>
    <w:rsid w:val="003A0D3F"/>
    <w:rsid w:val="003A0E2E"/>
    <w:rsid w:val="003A1466"/>
    <w:rsid w:val="003A197F"/>
    <w:rsid w:val="003A1B90"/>
    <w:rsid w:val="003A5357"/>
    <w:rsid w:val="003A6494"/>
    <w:rsid w:val="003B2C6F"/>
    <w:rsid w:val="003B2E14"/>
    <w:rsid w:val="003B4857"/>
    <w:rsid w:val="003B4F25"/>
    <w:rsid w:val="003B5EE5"/>
    <w:rsid w:val="003B6D90"/>
    <w:rsid w:val="003B6DA3"/>
    <w:rsid w:val="003B7795"/>
    <w:rsid w:val="003B7C26"/>
    <w:rsid w:val="003C059A"/>
    <w:rsid w:val="003C0DB5"/>
    <w:rsid w:val="003C0DBB"/>
    <w:rsid w:val="003C149A"/>
    <w:rsid w:val="003C183D"/>
    <w:rsid w:val="003C194B"/>
    <w:rsid w:val="003C2288"/>
    <w:rsid w:val="003C2BE3"/>
    <w:rsid w:val="003C6E8D"/>
    <w:rsid w:val="003C72AF"/>
    <w:rsid w:val="003C72E8"/>
    <w:rsid w:val="003C7D33"/>
    <w:rsid w:val="003D0D4F"/>
    <w:rsid w:val="003D0E07"/>
    <w:rsid w:val="003D3B66"/>
    <w:rsid w:val="003D4AF2"/>
    <w:rsid w:val="003D6C32"/>
    <w:rsid w:val="003D7592"/>
    <w:rsid w:val="003D7EB0"/>
    <w:rsid w:val="003E00D6"/>
    <w:rsid w:val="003E2217"/>
    <w:rsid w:val="003E4FEE"/>
    <w:rsid w:val="003E52FC"/>
    <w:rsid w:val="003E5300"/>
    <w:rsid w:val="003E530E"/>
    <w:rsid w:val="003E53BC"/>
    <w:rsid w:val="003E54B1"/>
    <w:rsid w:val="003E61F5"/>
    <w:rsid w:val="003E78A3"/>
    <w:rsid w:val="003E7FBB"/>
    <w:rsid w:val="003F0DF4"/>
    <w:rsid w:val="003F1BEA"/>
    <w:rsid w:val="003F314A"/>
    <w:rsid w:val="003F46DC"/>
    <w:rsid w:val="003F48CE"/>
    <w:rsid w:val="003F5BC4"/>
    <w:rsid w:val="003F5D68"/>
    <w:rsid w:val="003F6CBE"/>
    <w:rsid w:val="004000DE"/>
    <w:rsid w:val="004002F9"/>
    <w:rsid w:val="00401AA9"/>
    <w:rsid w:val="00401B86"/>
    <w:rsid w:val="00401DA7"/>
    <w:rsid w:val="00402B37"/>
    <w:rsid w:val="00403F93"/>
    <w:rsid w:val="00407371"/>
    <w:rsid w:val="0040750A"/>
    <w:rsid w:val="00414094"/>
    <w:rsid w:val="00417A43"/>
    <w:rsid w:val="00420715"/>
    <w:rsid w:val="00421E59"/>
    <w:rsid w:val="004227AB"/>
    <w:rsid w:val="004227FF"/>
    <w:rsid w:val="00422F2F"/>
    <w:rsid w:val="00422FBC"/>
    <w:rsid w:val="00423211"/>
    <w:rsid w:val="00423401"/>
    <w:rsid w:val="004236E8"/>
    <w:rsid w:val="00423F57"/>
    <w:rsid w:val="00424E48"/>
    <w:rsid w:val="004255AC"/>
    <w:rsid w:val="004265A7"/>
    <w:rsid w:val="004272EB"/>
    <w:rsid w:val="0043032D"/>
    <w:rsid w:val="00430510"/>
    <w:rsid w:val="00430AAC"/>
    <w:rsid w:val="004338C1"/>
    <w:rsid w:val="0043461E"/>
    <w:rsid w:val="00435E18"/>
    <w:rsid w:val="00436006"/>
    <w:rsid w:val="00436A22"/>
    <w:rsid w:val="00441FFD"/>
    <w:rsid w:val="0044230C"/>
    <w:rsid w:val="00442D71"/>
    <w:rsid w:val="0044426A"/>
    <w:rsid w:val="0044447B"/>
    <w:rsid w:val="00445753"/>
    <w:rsid w:val="0044589A"/>
    <w:rsid w:val="00446710"/>
    <w:rsid w:val="00447104"/>
    <w:rsid w:val="004475E6"/>
    <w:rsid w:val="004500F6"/>
    <w:rsid w:val="00452345"/>
    <w:rsid w:val="00452F25"/>
    <w:rsid w:val="00455D30"/>
    <w:rsid w:val="00456986"/>
    <w:rsid w:val="004576C0"/>
    <w:rsid w:val="00457E1F"/>
    <w:rsid w:val="00457EC3"/>
    <w:rsid w:val="00457F04"/>
    <w:rsid w:val="0046020B"/>
    <w:rsid w:val="004617FE"/>
    <w:rsid w:val="00461D73"/>
    <w:rsid w:val="00462847"/>
    <w:rsid w:val="00464043"/>
    <w:rsid w:val="004728B8"/>
    <w:rsid w:val="00472D34"/>
    <w:rsid w:val="0047423F"/>
    <w:rsid w:val="004749FF"/>
    <w:rsid w:val="00475107"/>
    <w:rsid w:val="00475548"/>
    <w:rsid w:val="00475846"/>
    <w:rsid w:val="00476639"/>
    <w:rsid w:val="00476662"/>
    <w:rsid w:val="00476B99"/>
    <w:rsid w:val="00476BFA"/>
    <w:rsid w:val="004805C4"/>
    <w:rsid w:val="00480653"/>
    <w:rsid w:val="00480F27"/>
    <w:rsid w:val="004813B0"/>
    <w:rsid w:val="00482119"/>
    <w:rsid w:val="0048559E"/>
    <w:rsid w:val="00485B47"/>
    <w:rsid w:val="0048615C"/>
    <w:rsid w:val="00486582"/>
    <w:rsid w:val="004866FE"/>
    <w:rsid w:val="004867E7"/>
    <w:rsid w:val="00487A94"/>
    <w:rsid w:val="00487C96"/>
    <w:rsid w:val="0049114C"/>
    <w:rsid w:val="00491439"/>
    <w:rsid w:val="004917B8"/>
    <w:rsid w:val="00491C22"/>
    <w:rsid w:val="004940F2"/>
    <w:rsid w:val="00495055"/>
    <w:rsid w:val="004967A9"/>
    <w:rsid w:val="00496F03"/>
    <w:rsid w:val="0049754F"/>
    <w:rsid w:val="00497972"/>
    <w:rsid w:val="004A09EC"/>
    <w:rsid w:val="004A2844"/>
    <w:rsid w:val="004A3E9D"/>
    <w:rsid w:val="004A474D"/>
    <w:rsid w:val="004A50F3"/>
    <w:rsid w:val="004B2C01"/>
    <w:rsid w:val="004B49FB"/>
    <w:rsid w:val="004B5E7A"/>
    <w:rsid w:val="004B7D6E"/>
    <w:rsid w:val="004C09B4"/>
    <w:rsid w:val="004C0F7C"/>
    <w:rsid w:val="004C3164"/>
    <w:rsid w:val="004C3C75"/>
    <w:rsid w:val="004C4412"/>
    <w:rsid w:val="004C4793"/>
    <w:rsid w:val="004C4A10"/>
    <w:rsid w:val="004C6BB4"/>
    <w:rsid w:val="004D357E"/>
    <w:rsid w:val="004D4095"/>
    <w:rsid w:val="004D419E"/>
    <w:rsid w:val="004D4F97"/>
    <w:rsid w:val="004D54F3"/>
    <w:rsid w:val="004D6447"/>
    <w:rsid w:val="004D6FC5"/>
    <w:rsid w:val="004D71E6"/>
    <w:rsid w:val="004D7653"/>
    <w:rsid w:val="004E05A5"/>
    <w:rsid w:val="004E1905"/>
    <w:rsid w:val="004E2106"/>
    <w:rsid w:val="004E3760"/>
    <w:rsid w:val="004E4583"/>
    <w:rsid w:val="004E4751"/>
    <w:rsid w:val="004E53E6"/>
    <w:rsid w:val="004E79B6"/>
    <w:rsid w:val="004F0B6D"/>
    <w:rsid w:val="004F19D1"/>
    <w:rsid w:val="004F3477"/>
    <w:rsid w:val="004F3927"/>
    <w:rsid w:val="004F4DAE"/>
    <w:rsid w:val="004F5611"/>
    <w:rsid w:val="004F5897"/>
    <w:rsid w:val="004F598C"/>
    <w:rsid w:val="004F678E"/>
    <w:rsid w:val="005044E0"/>
    <w:rsid w:val="005057C6"/>
    <w:rsid w:val="005071F4"/>
    <w:rsid w:val="00510C81"/>
    <w:rsid w:val="005115AA"/>
    <w:rsid w:val="005115F7"/>
    <w:rsid w:val="00513356"/>
    <w:rsid w:val="00513794"/>
    <w:rsid w:val="00513EEF"/>
    <w:rsid w:val="00516993"/>
    <w:rsid w:val="00516BF1"/>
    <w:rsid w:val="00517A65"/>
    <w:rsid w:val="0052136B"/>
    <w:rsid w:val="00521852"/>
    <w:rsid w:val="00523710"/>
    <w:rsid w:val="00523921"/>
    <w:rsid w:val="00523D2F"/>
    <w:rsid w:val="00523DA0"/>
    <w:rsid w:val="005244C0"/>
    <w:rsid w:val="00524AB0"/>
    <w:rsid w:val="005263F1"/>
    <w:rsid w:val="00527347"/>
    <w:rsid w:val="005303C7"/>
    <w:rsid w:val="0053102B"/>
    <w:rsid w:val="00531890"/>
    <w:rsid w:val="00532CF9"/>
    <w:rsid w:val="00533650"/>
    <w:rsid w:val="00534687"/>
    <w:rsid w:val="00535CE7"/>
    <w:rsid w:val="00536008"/>
    <w:rsid w:val="005406C0"/>
    <w:rsid w:val="005410E7"/>
    <w:rsid w:val="00541C84"/>
    <w:rsid w:val="005422F7"/>
    <w:rsid w:val="005436AC"/>
    <w:rsid w:val="005440CC"/>
    <w:rsid w:val="00547C0D"/>
    <w:rsid w:val="005513DC"/>
    <w:rsid w:val="005514EF"/>
    <w:rsid w:val="005521F4"/>
    <w:rsid w:val="00552320"/>
    <w:rsid w:val="00553013"/>
    <w:rsid w:val="0055429D"/>
    <w:rsid w:val="005553FB"/>
    <w:rsid w:val="00555945"/>
    <w:rsid w:val="00557559"/>
    <w:rsid w:val="00557A65"/>
    <w:rsid w:val="00557E29"/>
    <w:rsid w:val="005609DA"/>
    <w:rsid w:val="005640EF"/>
    <w:rsid w:val="005649AA"/>
    <w:rsid w:val="00565BC9"/>
    <w:rsid w:val="0056604A"/>
    <w:rsid w:val="00570164"/>
    <w:rsid w:val="00570BEF"/>
    <w:rsid w:val="00571AC2"/>
    <w:rsid w:val="00572061"/>
    <w:rsid w:val="005721A5"/>
    <w:rsid w:val="005723C4"/>
    <w:rsid w:val="00572F84"/>
    <w:rsid w:val="00573B72"/>
    <w:rsid w:val="00573E6B"/>
    <w:rsid w:val="00574F54"/>
    <w:rsid w:val="0057529D"/>
    <w:rsid w:val="00575C6D"/>
    <w:rsid w:val="00575CA1"/>
    <w:rsid w:val="0057660A"/>
    <w:rsid w:val="0057782B"/>
    <w:rsid w:val="0058324F"/>
    <w:rsid w:val="005843AE"/>
    <w:rsid w:val="00585AC4"/>
    <w:rsid w:val="00586E21"/>
    <w:rsid w:val="0058787C"/>
    <w:rsid w:val="00587E58"/>
    <w:rsid w:val="00593684"/>
    <w:rsid w:val="00593D3F"/>
    <w:rsid w:val="0059471D"/>
    <w:rsid w:val="00594C98"/>
    <w:rsid w:val="00596E34"/>
    <w:rsid w:val="005A126F"/>
    <w:rsid w:val="005A1456"/>
    <w:rsid w:val="005A1B60"/>
    <w:rsid w:val="005A1B85"/>
    <w:rsid w:val="005A4232"/>
    <w:rsid w:val="005A5D5C"/>
    <w:rsid w:val="005A6757"/>
    <w:rsid w:val="005A6EF9"/>
    <w:rsid w:val="005B0A82"/>
    <w:rsid w:val="005B27A7"/>
    <w:rsid w:val="005B52C6"/>
    <w:rsid w:val="005B5585"/>
    <w:rsid w:val="005B570A"/>
    <w:rsid w:val="005B64C8"/>
    <w:rsid w:val="005B7750"/>
    <w:rsid w:val="005C002B"/>
    <w:rsid w:val="005C02A4"/>
    <w:rsid w:val="005C047F"/>
    <w:rsid w:val="005C2391"/>
    <w:rsid w:val="005C2C93"/>
    <w:rsid w:val="005C35E1"/>
    <w:rsid w:val="005C5208"/>
    <w:rsid w:val="005C543A"/>
    <w:rsid w:val="005C5A75"/>
    <w:rsid w:val="005C5ECE"/>
    <w:rsid w:val="005C6C34"/>
    <w:rsid w:val="005C6D5C"/>
    <w:rsid w:val="005C720F"/>
    <w:rsid w:val="005C7355"/>
    <w:rsid w:val="005D1D47"/>
    <w:rsid w:val="005D2744"/>
    <w:rsid w:val="005D3789"/>
    <w:rsid w:val="005D3821"/>
    <w:rsid w:val="005D3A58"/>
    <w:rsid w:val="005D4308"/>
    <w:rsid w:val="005D447A"/>
    <w:rsid w:val="005D540C"/>
    <w:rsid w:val="005D5426"/>
    <w:rsid w:val="005E1DEE"/>
    <w:rsid w:val="005E2474"/>
    <w:rsid w:val="005E45B7"/>
    <w:rsid w:val="005E4C49"/>
    <w:rsid w:val="005E4D16"/>
    <w:rsid w:val="005E6009"/>
    <w:rsid w:val="005E6576"/>
    <w:rsid w:val="005E769F"/>
    <w:rsid w:val="005E7A0E"/>
    <w:rsid w:val="005F18C7"/>
    <w:rsid w:val="005F2918"/>
    <w:rsid w:val="005F2BA9"/>
    <w:rsid w:val="005F2C42"/>
    <w:rsid w:val="005F37C3"/>
    <w:rsid w:val="005F37E4"/>
    <w:rsid w:val="005F3CAD"/>
    <w:rsid w:val="005F43F7"/>
    <w:rsid w:val="005F4604"/>
    <w:rsid w:val="005F46BD"/>
    <w:rsid w:val="005F638B"/>
    <w:rsid w:val="005F6D2B"/>
    <w:rsid w:val="00600DF2"/>
    <w:rsid w:val="00600DFE"/>
    <w:rsid w:val="00601B2B"/>
    <w:rsid w:val="00601DFA"/>
    <w:rsid w:val="00602E6B"/>
    <w:rsid w:val="006031D4"/>
    <w:rsid w:val="00605E53"/>
    <w:rsid w:val="00606940"/>
    <w:rsid w:val="00610133"/>
    <w:rsid w:val="006103E8"/>
    <w:rsid w:val="00610845"/>
    <w:rsid w:val="0061203B"/>
    <w:rsid w:val="00613110"/>
    <w:rsid w:val="0061347B"/>
    <w:rsid w:val="00613B29"/>
    <w:rsid w:val="00615468"/>
    <w:rsid w:val="006159E8"/>
    <w:rsid w:val="00617007"/>
    <w:rsid w:val="006175FC"/>
    <w:rsid w:val="006214FD"/>
    <w:rsid w:val="00621596"/>
    <w:rsid w:val="0062163D"/>
    <w:rsid w:val="00622787"/>
    <w:rsid w:val="00622934"/>
    <w:rsid w:val="006235F7"/>
    <w:rsid w:val="00623BCF"/>
    <w:rsid w:val="00624B02"/>
    <w:rsid w:val="006312C8"/>
    <w:rsid w:val="00631324"/>
    <w:rsid w:val="00633568"/>
    <w:rsid w:val="00633A9B"/>
    <w:rsid w:val="00634B6E"/>
    <w:rsid w:val="00634CEF"/>
    <w:rsid w:val="00634D32"/>
    <w:rsid w:val="006357AC"/>
    <w:rsid w:val="00635E48"/>
    <w:rsid w:val="00635F50"/>
    <w:rsid w:val="006361CD"/>
    <w:rsid w:val="0063705F"/>
    <w:rsid w:val="006371EE"/>
    <w:rsid w:val="00640A14"/>
    <w:rsid w:val="00640C43"/>
    <w:rsid w:val="00641D8E"/>
    <w:rsid w:val="00642181"/>
    <w:rsid w:val="00642288"/>
    <w:rsid w:val="0064349A"/>
    <w:rsid w:val="006436D9"/>
    <w:rsid w:val="006454D7"/>
    <w:rsid w:val="00645CC3"/>
    <w:rsid w:val="00645E8E"/>
    <w:rsid w:val="00647B09"/>
    <w:rsid w:val="0065055C"/>
    <w:rsid w:val="00651117"/>
    <w:rsid w:val="0065159C"/>
    <w:rsid w:val="00652722"/>
    <w:rsid w:val="00652A3B"/>
    <w:rsid w:val="00653AD0"/>
    <w:rsid w:val="0065418C"/>
    <w:rsid w:val="00654F0E"/>
    <w:rsid w:val="0065543D"/>
    <w:rsid w:val="00655812"/>
    <w:rsid w:val="006558E1"/>
    <w:rsid w:val="00656E80"/>
    <w:rsid w:val="006603E5"/>
    <w:rsid w:val="006611E0"/>
    <w:rsid w:val="0066294B"/>
    <w:rsid w:val="00663B02"/>
    <w:rsid w:val="00665948"/>
    <w:rsid w:val="00666730"/>
    <w:rsid w:val="00666BB7"/>
    <w:rsid w:val="00666FDF"/>
    <w:rsid w:val="00671183"/>
    <w:rsid w:val="00671E2A"/>
    <w:rsid w:val="00672F94"/>
    <w:rsid w:val="00673AE7"/>
    <w:rsid w:val="00673E8D"/>
    <w:rsid w:val="00675A71"/>
    <w:rsid w:val="00675A7E"/>
    <w:rsid w:val="0068184B"/>
    <w:rsid w:val="006823EF"/>
    <w:rsid w:val="0068434F"/>
    <w:rsid w:val="00684499"/>
    <w:rsid w:val="00684DBA"/>
    <w:rsid w:val="00686567"/>
    <w:rsid w:val="006869D9"/>
    <w:rsid w:val="006872DD"/>
    <w:rsid w:val="006875A4"/>
    <w:rsid w:val="00690636"/>
    <w:rsid w:val="00691A82"/>
    <w:rsid w:val="00691F04"/>
    <w:rsid w:val="00692757"/>
    <w:rsid w:val="00694EB8"/>
    <w:rsid w:val="00695DF1"/>
    <w:rsid w:val="00696F50"/>
    <w:rsid w:val="006975D7"/>
    <w:rsid w:val="006A0E82"/>
    <w:rsid w:val="006A1FB0"/>
    <w:rsid w:val="006A3C07"/>
    <w:rsid w:val="006A57B5"/>
    <w:rsid w:val="006A6707"/>
    <w:rsid w:val="006A73E0"/>
    <w:rsid w:val="006A74E8"/>
    <w:rsid w:val="006B0B02"/>
    <w:rsid w:val="006B1677"/>
    <w:rsid w:val="006B4851"/>
    <w:rsid w:val="006B70B3"/>
    <w:rsid w:val="006B7CD9"/>
    <w:rsid w:val="006C0C04"/>
    <w:rsid w:val="006C0E8C"/>
    <w:rsid w:val="006C0FA1"/>
    <w:rsid w:val="006C13CC"/>
    <w:rsid w:val="006C1F31"/>
    <w:rsid w:val="006C4459"/>
    <w:rsid w:val="006C4650"/>
    <w:rsid w:val="006C48A8"/>
    <w:rsid w:val="006C5A50"/>
    <w:rsid w:val="006D05DF"/>
    <w:rsid w:val="006D0B7C"/>
    <w:rsid w:val="006D3B87"/>
    <w:rsid w:val="006D4D20"/>
    <w:rsid w:val="006D4DAB"/>
    <w:rsid w:val="006D5140"/>
    <w:rsid w:val="006E1854"/>
    <w:rsid w:val="006E2B3B"/>
    <w:rsid w:val="006E2C73"/>
    <w:rsid w:val="006E3567"/>
    <w:rsid w:val="006E4F02"/>
    <w:rsid w:val="006E77EA"/>
    <w:rsid w:val="006F0393"/>
    <w:rsid w:val="006F0914"/>
    <w:rsid w:val="006F0FDA"/>
    <w:rsid w:val="006F21F7"/>
    <w:rsid w:val="006F45B0"/>
    <w:rsid w:val="006F4B15"/>
    <w:rsid w:val="006F50BA"/>
    <w:rsid w:val="006F5279"/>
    <w:rsid w:val="006F5DC6"/>
    <w:rsid w:val="006F705E"/>
    <w:rsid w:val="006F774D"/>
    <w:rsid w:val="00700876"/>
    <w:rsid w:val="00700F09"/>
    <w:rsid w:val="00701CFB"/>
    <w:rsid w:val="007020FD"/>
    <w:rsid w:val="00702D3F"/>
    <w:rsid w:val="007030FD"/>
    <w:rsid w:val="00705062"/>
    <w:rsid w:val="00706797"/>
    <w:rsid w:val="00707A07"/>
    <w:rsid w:val="00707B6E"/>
    <w:rsid w:val="00710B47"/>
    <w:rsid w:val="00711669"/>
    <w:rsid w:val="007121A8"/>
    <w:rsid w:val="00713183"/>
    <w:rsid w:val="007134B3"/>
    <w:rsid w:val="0071419B"/>
    <w:rsid w:val="00714F53"/>
    <w:rsid w:val="00715C6E"/>
    <w:rsid w:val="00720245"/>
    <w:rsid w:val="00720983"/>
    <w:rsid w:val="007209F4"/>
    <w:rsid w:val="00720E72"/>
    <w:rsid w:val="00721D33"/>
    <w:rsid w:val="00721E65"/>
    <w:rsid w:val="0072243B"/>
    <w:rsid w:val="00723D97"/>
    <w:rsid w:val="00725800"/>
    <w:rsid w:val="00725C37"/>
    <w:rsid w:val="00725F32"/>
    <w:rsid w:val="007267F7"/>
    <w:rsid w:val="007272E9"/>
    <w:rsid w:val="00727AC7"/>
    <w:rsid w:val="007307C3"/>
    <w:rsid w:val="00731EE1"/>
    <w:rsid w:val="007339DD"/>
    <w:rsid w:val="0073522C"/>
    <w:rsid w:val="00735BB4"/>
    <w:rsid w:val="00737101"/>
    <w:rsid w:val="00737CDD"/>
    <w:rsid w:val="00737E9B"/>
    <w:rsid w:val="00740167"/>
    <w:rsid w:val="0074076A"/>
    <w:rsid w:val="00741609"/>
    <w:rsid w:val="00741908"/>
    <w:rsid w:val="00743D0C"/>
    <w:rsid w:val="00743D0E"/>
    <w:rsid w:val="00743FE4"/>
    <w:rsid w:val="007460AD"/>
    <w:rsid w:val="00746396"/>
    <w:rsid w:val="007475F7"/>
    <w:rsid w:val="00747D06"/>
    <w:rsid w:val="007502E5"/>
    <w:rsid w:val="00750D29"/>
    <w:rsid w:val="00751110"/>
    <w:rsid w:val="00752728"/>
    <w:rsid w:val="00753D47"/>
    <w:rsid w:val="00754B67"/>
    <w:rsid w:val="00754CFD"/>
    <w:rsid w:val="00755D1D"/>
    <w:rsid w:val="007573D7"/>
    <w:rsid w:val="007603B7"/>
    <w:rsid w:val="007614E6"/>
    <w:rsid w:val="00763F5E"/>
    <w:rsid w:val="00764488"/>
    <w:rsid w:val="0076464A"/>
    <w:rsid w:val="007662F4"/>
    <w:rsid w:val="0076688A"/>
    <w:rsid w:val="00767D68"/>
    <w:rsid w:val="00772DDF"/>
    <w:rsid w:val="00776ACC"/>
    <w:rsid w:val="00777B63"/>
    <w:rsid w:val="00777D1B"/>
    <w:rsid w:val="007819FF"/>
    <w:rsid w:val="0078397F"/>
    <w:rsid w:val="00784359"/>
    <w:rsid w:val="007922D6"/>
    <w:rsid w:val="00792615"/>
    <w:rsid w:val="00793A9A"/>
    <w:rsid w:val="00793D83"/>
    <w:rsid w:val="00794031"/>
    <w:rsid w:val="0079418E"/>
    <w:rsid w:val="00794F16"/>
    <w:rsid w:val="00795B51"/>
    <w:rsid w:val="00797405"/>
    <w:rsid w:val="0079785B"/>
    <w:rsid w:val="007A01E2"/>
    <w:rsid w:val="007A0F69"/>
    <w:rsid w:val="007A34A8"/>
    <w:rsid w:val="007A3CF5"/>
    <w:rsid w:val="007A7B80"/>
    <w:rsid w:val="007B0CE1"/>
    <w:rsid w:val="007B29D1"/>
    <w:rsid w:val="007B3339"/>
    <w:rsid w:val="007B3A2F"/>
    <w:rsid w:val="007B463F"/>
    <w:rsid w:val="007B4777"/>
    <w:rsid w:val="007B6117"/>
    <w:rsid w:val="007B6786"/>
    <w:rsid w:val="007B7445"/>
    <w:rsid w:val="007B74F6"/>
    <w:rsid w:val="007C0FC6"/>
    <w:rsid w:val="007C383E"/>
    <w:rsid w:val="007C3AAB"/>
    <w:rsid w:val="007C4D16"/>
    <w:rsid w:val="007C6219"/>
    <w:rsid w:val="007D1B13"/>
    <w:rsid w:val="007D1B52"/>
    <w:rsid w:val="007D39B3"/>
    <w:rsid w:val="007D4BF7"/>
    <w:rsid w:val="007D4E13"/>
    <w:rsid w:val="007D6A9B"/>
    <w:rsid w:val="007E041B"/>
    <w:rsid w:val="007E0DEF"/>
    <w:rsid w:val="007E1220"/>
    <w:rsid w:val="007E16CD"/>
    <w:rsid w:val="007E273E"/>
    <w:rsid w:val="007E4689"/>
    <w:rsid w:val="007E4AD9"/>
    <w:rsid w:val="007E619D"/>
    <w:rsid w:val="007E6729"/>
    <w:rsid w:val="007E6753"/>
    <w:rsid w:val="007E6F38"/>
    <w:rsid w:val="007E7B26"/>
    <w:rsid w:val="007F1013"/>
    <w:rsid w:val="007F1E6C"/>
    <w:rsid w:val="007F2D75"/>
    <w:rsid w:val="007F3928"/>
    <w:rsid w:val="007F5135"/>
    <w:rsid w:val="007F51C6"/>
    <w:rsid w:val="007F56D7"/>
    <w:rsid w:val="007F6F87"/>
    <w:rsid w:val="007F7616"/>
    <w:rsid w:val="007F76D6"/>
    <w:rsid w:val="007F7969"/>
    <w:rsid w:val="008000DD"/>
    <w:rsid w:val="0080107E"/>
    <w:rsid w:val="00803B35"/>
    <w:rsid w:val="00803FF8"/>
    <w:rsid w:val="008063A2"/>
    <w:rsid w:val="00806CE7"/>
    <w:rsid w:val="008078FE"/>
    <w:rsid w:val="00807B43"/>
    <w:rsid w:val="00810D46"/>
    <w:rsid w:val="008111D2"/>
    <w:rsid w:val="008120C4"/>
    <w:rsid w:val="00812F05"/>
    <w:rsid w:val="00820013"/>
    <w:rsid w:val="00820254"/>
    <w:rsid w:val="008210A4"/>
    <w:rsid w:val="00823CB3"/>
    <w:rsid w:val="00824229"/>
    <w:rsid w:val="008254A4"/>
    <w:rsid w:val="0082556C"/>
    <w:rsid w:val="008258C6"/>
    <w:rsid w:val="008310DE"/>
    <w:rsid w:val="008322F7"/>
    <w:rsid w:val="008330DA"/>
    <w:rsid w:val="0083332A"/>
    <w:rsid w:val="008341F4"/>
    <w:rsid w:val="00835234"/>
    <w:rsid w:val="00836184"/>
    <w:rsid w:val="00836888"/>
    <w:rsid w:val="008369DE"/>
    <w:rsid w:val="00837AEE"/>
    <w:rsid w:val="00837D4F"/>
    <w:rsid w:val="00837E4E"/>
    <w:rsid w:val="00837F9D"/>
    <w:rsid w:val="00840FCB"/>
    <w:rsid w:val="00843024"/>
    <w:rsid w:val="00843530"/>
    <w:rsid w:val="008460C6"/>
    <w:rsid w:val="00851816"/>
    <w:rsid w:val="00853604"/>
    <w:rsid w:val="008613B1"/>
    <w:rsid w:val="00862A2D"/>
    <w:rsid w:val="00862EB7"/>
    <w:rsid w:val="008650F8"/>
    <w:rsid w:val="00867E76"/>
    <w:rsid w:val="008709B7"/>
    <w:rsid w:val="00870DEB"/>
    <w:rsid w:val="00870FBF"/>
    <w:rsid w:val="008731AA"/>
    <w:rsid w:val="00875721"/>
    <w:rsid w:val="0087593C"/>
    <w:rsid w:val="0087715E"/>
    <w:rsid w:val="00881286"/>
    <w:rsid w:val="008814CF"/>
    <w:rsid w:val="00882BAC"/>
    <w:rsid w:val="00884D6B"/>
    <w:rsid w:val="00885712"/>
    <w:rsid w:val="008861CA"/>
    <w:rsid w:val="00886594"/>
    <w:rsid w:val="00886984"/>
    <w:rsid w:val="00887122"/>
    <w:rsid w:val="0089000E"/>
    <w:rsid w:val="00890B75"/>
    <w:rsid w:val="008912FC"/>
    <w:rsid w:val="00892125"/>
    <w:rsid w:val="00893F3A"/>
    <w:rsid w:val="008952B5"/>
    <w:rsid w:val="00897443"/>
    <w:rsid w:val="00897B82"/>
    <w:rsid w:val="00897F58"/>
    <w:rsid w:val="008A07B1"/>
    <w:rsid w:val="008A0C3D"/>
    <w:rsid w:val="008A2951"/>
    <w:rsid w:val="008A5B61"/>
    <w:rsid w:val="008A61F4"/>
    <w:rsid w:val="008A6452"/>
    <w:rsid w:val="008B1342"/>
    <w:rsid w:val="008B14B7"/>
    <w:rsid w:val="008B2B2C"/>
    <w:rsid w:val="008B439C"/>
    <w:rsid w:val="008B444A"/>
    <w:rsid w:val="008B5E72"/>
    <w:rsid w:val="008B68A5"/>
    <w:rsid w:val="008B70D9"/>
    <w:rsid w:val="008B768C"/>
    <w:rsid w:val="008C2696"/>
    <w:rsid w:val="008C28FA"/>
    <w:rsid w:val="008C2F67"/>
    <w:rsid w:val="008C35DB"/>
    <w:rsid w:val="008C3676"/>
    <w:rsid w:val="008C3E35"/>
    <w:rsid w:val="008C5301"/>
    <w:rsid w:val="008C5718"/>
    <w:rsid w:val="008C59B8"/>
    <w:rsid w:val="008C6885"/>
    <w:rsid w:val="008D0C0B"/>
    <w:rsid w:val="008D1562"/>
    <w:rsid w:val="008D31A9"/>
    <w:rsid w:val="008D351A"/>
    <w:rsid w:val="008D48F8"/>
    <w:rsid w:val="008D5376"/>
    <w:rsid w:val="008D5691"/>
    <w:rsid w:val="008D5853"/>
    <w:rsid w:val="008D603D"/>
    <w:rsid w:val="008D6775"/>
    <w:rsid w:val="008D72A3"/>
    <w:rsid w:val="008E126C"/>
    <w:rsid w:val="008E1EF8"/>
    <w:rsid w:val="008E1F7B"/>
    <w:rsid w:val="008E296A"/>
    <w:rsid w:val="008E2DE8"/>
    <w:rsid w:val="008E3E57"/>
    <w:rsid w:val="008E49A1"/>
    <w:rsid w:val="008E69C5"/>
    <w:rsid w:val="008E7AE0"/>
    <w:rsid w:val="008E7D94"/>
    <w:rsid w:val="008F015E"/>
    <w:rsid w:val="008F0C7B"/>
    <w:rsid w:val="008F0CF7"/>
    <w:rsid w:val="008F125B"/>
    <w:rsid w:val="008F1943"/>
    <w:rsid w:val="008F1C6A"/>
    <w:rsid w:val="008F2574"/>
    <w:rsid w:val="008F2C58"/>
    <w:rsid w:val="008F2FF9"/>
    <w:rsid w:val="008F3CE9"/>
    <w:rsid w:val="008F5D63"/>
    <w:rsid w:val="008F7434"/>
    <w:rsid w:val="008F7CFB"/>
    <w:rsid w:val="0090019F"/>
    <w:rsid w:val="00900BBC"/>
    <w:rsid w:val="00901203"/>
    <w:rsid w:val="00901B5E"/>
    <w:rsid w:val="00902AB6"/>
    <w:rsid w:val="0090302F"/>
    <w:rsid w:val="00903372"/>
    <w:rsid w:val="0090360E"/>
    <w:rsid w:val="00904351"/>
    <w:rsid w:val="00905024"/>
    <w:rsid w:val="009056A9"/>
    <w:rsid w:val="0090589E"/>
    <w:rsid w:val="00905AEC"/>
    <w:rsid w:val="00910BA7"/>
    <w:rsid w:val="009111E6"/>
    <w:rsid w:val="009113C0"/>
    <w:rsid w:val="00911774"/>
    <w:rsid w:val="00912907"/>
    <w:rsid w:val="00912A30"/>
    <w:rsid w:val="00912FB2"/>
    <w:rsid w:val="00913F99"/>
    <w:rsid w:val="00916EB2"/>
    <w:rsid w:val="00920A58"/>
    <w:rsid w:val="00920DD5"/>
    <w:rsid w:val="00922801"/>
    <w:rsid w:val="009228BA"/>
    <w:rsid w:val="00922C41"/>
    <w:rsid w:val="00922F74"/>
    <w:rsid w:val="0092448D"/>
    <w:rsid w:val="00924F4B"/>
    <w:rsid w:val="009254D8"/>
    <w:rsid w:val="00925EA3"/>
    <w:rsid w:val="009274B1"/>
    <w:rsid w:val="00930EAB"/>
    <w:rsid w:val="0093103A"/>
    <w:rsid w:val="009311C3"/>
    <w:rsid w:val="00932163"/>
    <w:rsid w:val="0093345C"/>
    <w:rsid w:val="00937137"/>
    <w:rsid w:val="00937405"/>
    <w:rsid w:val="00940186"/>
    <w:rsid w:val="00942157"/>
    <w:rsid w:val="00944DDB"/>
    <w:rsid w:val="00944E27"/>
    <w:rsid w:val="00944EE7"/>
    <w:rsid w:val="00946977"/>
    <w:rsid w:val="00946DCA"/>
    <w:rsid w:val="0094783E"/>
    <w:rsid w:val="00947AE0"/>
    <w:rsid w:val="00950490"/>
    <w:rsid w:val="00950739"/>
    <w:rsid w:val="00950AC5"/>
    <w:rsid w:val="0095127F"/>
    <w:rsid w:val="00953096"/>
    <w:rsid w:val="00953F5A"/>
    <w:rsid w:val="0095418C"/>
    <w:rsid w:val="00955711"/>
    <w:rsid w:val="00955C4D"/>
    <w:rsid w:val="00956E07"/>
    <w:rsid w:val="009578A2"/>
    <w:rsid w:val="00961EE2"/>
    <w:rsid w:val="00962F2F"/>
    <w:rsid w:val="0096315E"/>
    <w:rsid w:val="00964AF0"/>
    <w:rsid w:val="00965FDB"/>
    <w:rsid w:val="00966018"/>
    <w:rsid w:val="009675EE"/>
    <w:rsid w:val="00967835"/>
    <w:rsid w:val="00967BD8"/>
    <w:rsid w:val="009706C5"/>
    <w:rsid w:val="00972E69"/>
    <w:rsid w:val="009733F1"/>
    <w:rsid w:val="00973FF3"/>
    <w:rsid w:val="00975EB3"/>
    <w:rsid w:val="00976613"/>
    <w:rsid w:val="009774BF"/>
    <w:rsid w:val="0097799D"/>
    <w:rsid w:val="00977C34"/>
    <w:rsid w:val="009806CB"/>
    <w:rsid w:val="00981D97"/>
    <w:rsid w:val="0098237E"/>
    <w:rsid w:val="00983817"/>
    <w:rsid w:val="00986844"/>
    <w:rsid w:val="00987A5D"/>
    <w:rsid w:val="00987AB6"/>
    <w:rsid w:val="00990144"/>
    <w:rsid w:val="00990A63"/>
    <w:rsid w:val="00992F4A"/>
    <w:rsid w:val="009934BB"/>
    <w:rsid w:val="00994864"/>
    <w:rsid w:val="00996BA6"/>
    <w:rsid w:val="00997B58"/>
    <w:rsid w:val="00997E92"/>
    <w:rsid w:val="009A3ECB"/>
    <w:rsid w:val="009A4C3B"/>
    <w:rsid w:val="009A52A8"/>
    <w:rsid w:val="009A7491"/>
    <w:rsid w:val="009A7D69"/>
    <w:rsid w:val="009B16E4"/>
    <w:rsid w:val="009B2ED4"/>
    <w:rsid w:val="009B3775"/>
    <w:rsid w:val="009B3C4D"/>
    <w:rsid w:val="009B663D"/>
    <w:rsid w:val="009B6A98"/>
    <w:rsid w:val="009B6C16"/>
    <w:rsid w:val="009B7984"/>
    <w:rsid w:val="009C0C25"/>
    <w:rsid w:val="009C0C7A"/>
    <w:rsid w:val="009C2AAF"/>
    <w:rsid w:val="009C2BF0"/>
    <w:rsid w:val="009C4775"/>
    <w:rsid w:val="009C6927"/>
    <w:rsid w:val="009C6B9E"/>
    <w:rsid w:val="009C785E"/>
    <w:rsid w:val="009D1D91"/>
    <w:rsid w:val="009D2ED8"/>
    <w:rsid w:val="009D5893"/>
    <w:rsid w:val="009D634F"/>
    <w:rsid w:val="009D7417"/>
    <w:rsid w:val="009E0428"/>
    <w:rsid w:val="009E1FB5"/>
    <w:rsid w:val="009E2D50"/>
    <w:rsid w:val="009E4D4E"/>
    <w:rsid w:val="009E50B7"/>
    <w:rsid w:val="009E526E"/>
    <w:rsid w:val="009E6476"/>
    <w:rsid w:val="009E683A"/>
    <w:rsid w:val="009E6B2B"/>
    <w:rsid w:val="009E706E"/>
    <w:rsid w:val="009E7554"/>
    <w:rsid w:val="009E7D3A"/>
    <w:rsid w:val="009F084A"/>
    <w:rsid w:val="009F0C07"/>
    <w:rsid w:val="009F20DC"/>
    <w:rsid w:val="009F317D"/>
    <w:rsid w:val="009F6F04"/>
    <w:rsid w:val="009F78A0"/>
    <w:rsid w:val="00A001F5"/>
    <w:rsid w:val="00A0098B"/>
    <w:rsid w:val="00A00F54"/>
    <w:rsid w:val="00A02420"/>
    <w:rsid w:val="00A046CE"/>
    <w:rsid w:val="00A05C98"/>
    <w:rsid w:val="00A06463"/>
    <w:rsid w:val="00A10311"/>
    <w:rsid w:val="00A14BA1"/>
    <w:rsid w:val="00A14F54"/>
    <w:rsid w:val="00A17538"/>
    <w:rsid w:val="00A17FBA"/>
    <w:rsid w:val="00A213F5"/>
    <w:rsid w:val="00A24D80"/>
    <w:rsid w:val="00A25D41"/>
    <w:rsid w:val="00A26C03"/>
    <w:rsid w:val="00A305DE"/>
    <w:rsid w:val="00A313BB"/>
    <w:rsid w:val="00A3218F"/>
    <w:rsid w:val="00A33F69"/>
    <w:rsid w:val="00A349C2"/>
    <w:rsid w:val="00A34ED1"/>
    <w:rsid w:val="00A3548A"/>
    <w:rsid w:val="00A357EC"/>
    <w:rsid w:val="00A404C9"/>
    <w:rsid w:val="00A41366"/>
    <w:rsid w:val="00A413AA"/>
    <w:rsid w:val="00A41660"/>
    <w:rsid w:val="00A41B03"/>
    <w:rsid w:val="00A42290"/>
    <w:rsid w:val="00A4249F"/>
    <w:rsid w:val="00A464EC"/>
    <w:rsid w:val="00A472E5"/>
    <w:rsid w:val="00A50144"/>
    <w:rsid w:val="00A50389"/>
    <w:rsid w:val="00A506BA"/>
    <w:rsid w:val="00A56B90"/>
    <w:rsid w:val="00A61953"/>
    <w:rsid w:val="00A62554"/>
    <w:rsid w:val="00A64C66"/>
    <w:rsid w:val="00A65553"/>
    <w:rsid w:val="00A65BEE"/>
    <w:rsid w:val="00A70526"/>
    <w:rsid w:val="00A70A11"/>
    <w:rsid w:val="00A72303"/>
    <w:rsid w:val="00A733BD"/>
    <w:rsid w:val="00A74839"/>
    <w:rsid w:val="00A74B0F"/>
    <w:rsid w:val="00A75362"/>
    <w:rsid w:val="00A7797C"/>
    <w:rsid w:val="00A77A7F"/>
    <w:rsid w:val="00A80A21"/>
    <w:rsid w:val="00A81889"/>
    <w:rsid w:val="00A82586"/>
    <w:rsid w:val="00A82C57"/>
    <w:rsid w:val="00A83A42"/>
    <w:rsid w:val="00A840CA"/>
    <w:rsid w:val="00A86162"/>
    <w:rsid w:val="00A8741A"/>
    <w:rsid w:val="00A87C85"/>
    <w:rsid w:val="00A87C8D"/>
    <w:rsid w:val="00A908B6"/>
    <w:rsid w:val="00A90EF1"/>
    <w:rsid w:val="00A90FCA"/>
    <w:rsid w:val="00A91C0A"/>
    <w:rsid w:val="00A9295E"/>
    <w:rsid w:val="00A93099"/>
    <w:rsid w:val="00A94994"/>
    <w:rsid w:val="00A954B5"/>
    <w:rsid w:val="00A961A5"/>
    <w:rsid w:val="00A96BDB"/>
    <w:rsid w:val="00A977F0"/>
    <w:rsid w:val="00A97BD5"/>
    <w:rsid w:val="00AA3F2C"/>
    <w:rsid w:val="00AA414B"/>
    <w:rsid w:val="00AA4200"/>
    <w:rsid w:val="00AA4C9F"/>
    <w:rsid w:val="00AA5063"/>
    <w:rsid w:val="00AB0132"/>
    <w:rsid w:val="00AB181B"/>
    <w:rsid w:val="00AB1E63"/>
    <w:rsid w:val="00AB27DF"/>
    <w:rsid w:val="00AB2A85"/>
    <w:rsid w:val="00AB2B50"/>
    <w:rsid w:val="00AB2E05"/>
    <w:rsid w:val="00AB2F46"/>
    <w:rsid w:val="00AB32D9"/>
    <w:rsid w:val="00AB5B82"/>
    <w:rsid w:val="00AB6AD7"/>
    <w:rsid w:val="00AC0A3A"/>
    <w:rsid w:val="00AC0E44"/>
    <w:rsid w:val="00AC190C"/>
    <w:rsid w:val="00AC4615"/>
    <w:rsid w:val="00AC5177"/>
    <w:rsid w:val="00AC741A"/>
    <w:rsid w:val="00AC7A6D"/>
    <w:rsid w:val="00AD07CF"/>
    <w:rsid w:val="00AD11F6"/>
    <w:rsid w:val="00AD15E8"/>
    <w:rsid w:val="00AD19C6"/>
    <w:rsid w:val="00AD1AA2"/>
    <w:rsid w:val="00AD1C8F"/>
    <w:rsid w:val="00AD20CE"/>
    <w:rsid w:val="00AD34A9"/>
    <w:rsid w:val="00AD36C4"/>
    <w:rsid w:val="00AD3A85"/>
    <w:rsid w:val="00AD4C57"/>
    <w:rsid w:val="00AD53DD"/>
    <w:rsid w:val="00AD5DBF"/>
    <w:rsid w:val="00AD6C91"/>
    <w:rsid w:val="00AD6E49"/>
    <w:rsid w:val="00AD7568"/>
    <w:rsid w:val="00AE047A"/>
    <w:rsid w:val="00AE06FC"/>
    <w:rsid w:val="00AE1DA2"/>
    <w:rsid w:val="00AE1F02"/>
    <w:rsid w:val="00AE25A0"/>
    <w:rsid w:val="00AE37AD"/>
    <w:rsid w:val="00AE41FB"/>
    <w:rsid w:val="00AE4CE2"/>
    <w:rsid w:val="00AE4D58"/>
    <w:rsid w:val="00AE4ECA"/>
    <w:rsid w:val="00AE63FD"/>
    <w:rsid w:val="00AE6D6E"/>
    <w:rsid w:val="00AE71F8"/>
    <w:rsid w:val="00AF006A"/>
    <w:rsid w:val="00AF0116"/>
    <w:rsid w:val="00AF0EF3"/>
    <w:rsid w:val="00AF25D6"/>
    <w:rsid w:val="00AF3769"/>
    <w:rsid w:val="00AF3A87"/>
    <w:rsid w:val="00AF4BAA"/>
    <w:rsid w:val="00AF66FC"/>
    <w:rsid w:val="00AF6843"/>
    <w:rsid w:val="00AF746E"/>
    <w:rsid w:val="00AF78D0"/>
    <w:rsid w:val="00B01D42"/>
    <w:rsid w:val="00B023BD"/>
    <w:rsid w:val="00B03D52"/>
    <w:rsid w:val="00B06B7D"/>
    <w:rsid w:val="00B07549"/>
    <w:rsid w:val="00B07C43"/>
    <w:rsid w:val="00B106F2"/>
    <w:rsid w:val="00B111E7"/>
    <w:rsid w:val="00B112F0"/>
    <w:rsid w:val="00B117FD"/>
    <w:rsid w:val="00B118AB"/>
    <w:rsid w:val="00B1206F"/>
    <w:rsid w:val="00B12B17"/>
    <w:rsid w:val="00B13D1B"/>
    <w:rsid w:val="00B144EE"/>
    <w:rsid w:val="00B14926"/>
    <w:rsid w:val="00B14E84"/>
    <w:rsid w:val="00B157B6"/>
    <w:rsid w:val="00B15DCB"/>
    <w:rsid w:val="00B16420"/>
    <w:rsid w:val="00B1733E"/>
    <w:rsid w:val="00B17E03"/>
    <w:rsid w:val="00B17E30"/>
    <w:rsid w:val="00B2075E"/>
    <w:rsid w:val="00B207A0"/>
    <w:rsid w:val="00B20B52"/>
    <w:rsid w:val="00B21650"/>
    <w:rsid w:val="00B2190F"/>
    <w:rsid w:val="00B21C45"/>
    <w:rsid w:val="00B21F84"/>
    <w:rsid w:val="00B2238E"/>
    <w:rsid w:val="00B228A4"/>
    <w:rsid w:val="00B24744"/>
    <w:rsid w:val="00B24F1A"/>
    <w:rsid w:val="00B25051"/>
    <w:rsid w:val="00B255EA"/>
    <w:rsid w:val="00B276F1"/>
    <w:rsid w:val="00B27FCB"/>
    <w:rsid w:val="00B3196F"/>
    <w:rsid w:val="00B31A8C"/>
    <w:rsid w:val="00B31F05"/>
    <w:rsid w:val="00B32598"/>
    <w:rsid w:val="00B32715"/>
    <w:rsid w:val="00B32BCC"/>
    <w:rsid w:val="00B330BF"/>
    <w:rsid w:val="00B3719D"/>
    <w:rsid w:val="00B37E8C"/>
    <w:rsid w:val="00B42450"/>
    <w:rsid w:val="00B42485"/>
    <w:rsid w:val="00B429F1"/>
    <w:rsid w:val="00B43ADD"/>
    <w:rsid w:val="00B45208"/>
    <w:rsid w:val="00B4541A"/>
    <w:rsid w:val="00B46AB2"/>
    <w:rsid w:val="00B474E0"/>
    <w:rsid w:val="00B502DA"/>
    <w:rsid w:val="00B5161D"/>
    <w:rsid w:val="00B56672"/>
    <w:rsid w:val="00B57B9D"/>
    <w:rsid w:val="00B638C1"/>
    <w:rsid w:val="00B63C63"/>
    <w:rsid w:val="00B63DBB"/>
    <w:rsid w:val="00B642B5"/>
    <w:rsid w:val="00B64392"/>
    <w:rsid w:val="00B64551"/>
    <w:rsid w:val="00B64C1B"/>
    <w:rsid w:val="00B66511"/>
    <w:rsid w:val="00B67225"/>
    <w:rsid w:val="00B7214C"/>
    <w:rsid w:val="00B72684"/>
    <w:rsid w:val="00B727E7"/>
    <w:rsid w:val="00B737F8"/>
    <w:rsid w:val="00B75BC5"/>
    <w:rsid w:val="00B76674"/>
    <w:rsid w:val="00B76DEE"/>
    <w:rsid w:val="00B771CA"/>
    <w:rsid w:val="00B80744"/>
    <w:rsid w:val="00B817F7"/>
    <w:rsid w:val="00B81C24"/>
    <w:rsid w:val="00B82AF7"/>
    <w:rsid w:val="00B839FF"/>
    <w:rsid w:val="00B83B0C"/>
    <w:rsid w:val="00B8642E"/>
    <w:rsid w:val="00B86896"/>
    <w:rsid w:val="00B869EC"/>
    <w:rsid w:val="00B87020"/>
    <w:rsid w:val="00B87305"/>
    <w:rsid w:val="00B87EC6"/>
    <w:rsid w:val="00B90697"/>
    <w:rsid w:val="00B91553"/>
    <w:rsid w:val="00B93FA2"/>
    <w:rsid w:val="00B94E9E"/>
    <w:rsid w:val="00B9523E"/>
    <w:rsid w:val="00B95A2B"/>
    <w:rsid w:val="00B97168"/>
    <w:rsid w:val="00BA0E5A"/>
    <w:rsid w:val="00BA2BB6"/>
    <w:rsid w:val="00BA44A9"/>
    <w:rsid w:val="00BA5A31"/>
    <w:rsid w:val="00BA61B9"/>
    <w:rsid w:val="00BA7034"/>
    <w:rsid w:val="00BB03D7"/>
    <w:rsid w:val="00BB1BAD"/>
    <w:rsid w:val="00BB1F62"/>
    <w:rsid w:val="00BB20C6"/>
    <w:rsid w:val="00BB251C"/>
    <w:rsid w:val="00BB39BC"/>
    <w:rsid w:val="00BB46C0"/>
    <w:rsid w:val="00BB4DD6"/>
    <w:rsid w:val="00BB543E"/>
    <w:rsid w:val="00BB602B"/>
    <w:rsid w:val="00BB720C"/>
    <w:rsid w:val="00BB7381"/>
    <w:rsid w:val="00BB7832"/>
    <w:rsid w:val="00BC0412"/>
    <w:rsid w:val="00BC2780"/>
    <w:rsid w:val="00BC2BC1"/>
    <w:rsid w:val="00BC2CD6"/>
    <w:rsid w:val="00BC2FC8"/>
    <w:rsid w:val="00BC3508"/>
    <w:rsid w:val="00BC437D"/>
    <w:rsid w:val="00BC4F43"/>
    <w:rsid w:val="00BC6DD2"/>
    <w:rsid w:val="00BC75BC"/>
    <w:rsid w:val="00BC7606"/>
    <w:rsid w:val="00BC76D6"/>
    <w:rsid w:val="00BC7ACA"/>
    <w:rsid w:val="00BD1AF3"/>
    <w:rsid w:val="00BD1AFC"/>
    <w:rsid w:val="00BD3F55"/>
    <w:rsid w:val="00BD6F79"/>
    <w:rsid w:val="00BD774D"/>
    <w:rsid w:val="00BD7ECA"/>
    <w:rsid w:val="00BE08C2"/>
    <w:rsid w:val="00BE1189"/>
    <w:rsid w:val="00BE1219"/>
    <w:rsid w:val="00BE3339"/>
    <w:rsid w:val="00BE3543"/>
    <w:rsid w:val="00BE4FE4"/>
    <w:rsid w:val="00BF0555"/>
    <w:rsid w:val="00BF0FD0"/>
    <w:rsid w:val="00BF18B0"/>
    <w:rsid w:val="00BF1F45"/>
    <w:rsid w:val="00BF2644"/>
    <w:rsid w:val="00BF2DB4"/>
    <w:rsid w:val="00BF34E8"/>
    <w:rsid w:val="00BF3ED4"/>
    <w:rsid w:val="00BF41DD"/>
    <w:rsid w:val="00BF47FA"/>
    <w:rsid w:val="00BF4A47"/>
    <w:rsid w:val="00BF57D7"/>
    <w:rsid w:val="00BF5AE6"/>
    <w:rsid w:val="00BF64EA"/>
    <w:rsid w:val="00BF760D"/>
    <w:rsid w:val="00C00061"/>
    <w:rsid w:val="00C000BF"/>
    <w:rsid w:val="00C008F9"/>
    <w:rsid w:val="00C028F2"/>
    <w:rsid w:val="00C03790"/>
    <w:rsid w:val="00C042C1"/>
    <w:rsid w:val="00C04B57"/>
    <w:rsid w:val="00C04C46"/>
    <w:rsid w:val="00C0627B"/>
    <w:rsid w:val="00C065CE"/>
    <w:rsid w:val="00C104D1"/>
    <w:rsid w:val="00C10AAE"/>
    <w:rsid w:val="00C11501"/>
    <w:rsid w:val="00C11659"/>
    <w:rsid w:val="00C11BAF"/>
    <w:rsid w:val="00C12282"/>
    <w:rsid w:val="00C130AE"/>
    <w:rsid w:val="00C138DD"/>
    <w:rsid w:val="00C16169"/>
    <w:rsid w:val="00C178D6"/>
    <w:rsid w:val="00C22132"/>
    <w:rsid w:val="00C22DCD"/>
    <w:rsid w:val="00C247CF"/>
    <w:rsid w:val="00C274DE"/>
    <w:rsid w:val="00C30767"/>
    <w:rsid w:val="00C328BD"/>
    <w:rsid w:val="00C32A01"/>
    <w:rsid w:val="00C332A9"/>
    <w:rsid w:val="00C332D7"/>
    <w:rsid w:val="00C356A2"/>
    <w:rsid w:val="00C365F8"/>
    <w:rsid w:val="00C36D4C"/>
    <w:rsid w:val="00C41B87"/>
    <w:rsid w:val="00C4385B"/>
    <w:rsid w:val="00C4415D"/>
    <w:rsid w:val="00C45749"/>
    <w:rsid w:val="00C45970"/>
    <w:rsid w:val="00C46082"/>
    <w:rsid w:val="00C460B8"/>
    <w:rsid w:val="00C4639C"/>
    <w:rsid w:val="00C4751D"/>
    <w:rsid w:val="00C47572"/>
    <w:rsid w:val="00C509CC"/>
    <w:rsid w:val="00C50F87"/>
    <w:rsid w:val="00C52F5D"/>
    <w:rsid w:val="00C5393A"/>
    <w:rsid w:val="00C53B31"/>
    <w:rsid w:val="00C53D45"/>
    <w:rsid w:val="00C5490E"/>
    <w:rsid w:val="00C54A2F"/>
    <w:rsid w:val="00C54B8F"/>
    <w:rsid w:val="00C56346"/>
    <w:rsid w:val="00C572DE"/>
    <w:rsid w:val="00C622AE"/>
    <w:rsid w:val="00C62862"/>
    <w:rsid w:val="00C63148"/>
    <w:rsid w:val="00C6484E"/>
    <w:rsid w:val="00C67008"/>
    <w:rsid w:val="00C67428"/>
    <w:rsid w:val="00C67A75"/>
    <w:rsid w:val="00C67AF0"/>
    <w:rsid w:val="00C71562"/>
    <w:rsid w:val="00C7212E"/>
    <w:rsid w:val="00C73355"/>
    <w:rsid w:val="00C74A32"/>
    <w:rsid w:val="00C74E1F"/>
    <w:rsid w:val="00C75211"/>
    <w:rsid w:val="00C75801"/>
    <w:rsid w:val="00C772CA"/>
    <w:rsid w:val="00C777FC"/>
    <w:rsid w:val="00C77A39"/>
    <w:rsid w:val="00C807A1"/>
    <w:rsid w:val="00C818BE"/>
    <w:rsid w:val="00C81D34"/>
    <w:rsid w:val="00C83AFE"/>
    <w:rsid w:val="00C84360"/>
    <w:rsid w:val="00C84450"/>
    <w:rsid w:val="00C847A8"/>
    <w:rsid w:val="00C871F0"/>
    <w:rsid w:val="00C8775C"/>
    <w:rsid w:val="00C87AE3"/>
    <w:rsid w:val="00C9141D"/>
    <w:rsid w:val="00C927E9"/>
    <w:rsid w:val="00C92D29"/>
    <w:rsid w:val="00C931DE"/>
    <w:rsid w:val="00C93514"/>
    <w:rsid w:val="00C93DB8"/>
    <w:rsid w:val="00C94A3D"/>
    <w:rsid w:val="00C9718D"/>
    <w:rsid w:val="00CA2A1D"/>
    <w:rsid w:val="00CA5418"/>
    <w:rsid w:val="00CA6ED5"/>
    <w:rsid w:val="00CB17B6"/>
    <w:rsid w:val="00CB22FB"/>
    <w:rsid w:val="00CB32B4"/>
    <w:rsid w:val="00CB44AA"/>
    <w:rsid w:val="00CB4A91"/>
    <w:rsid w:val="00CB4FF9"/>
    <w:rsid w:val="00CB50B2"/>
    <w:rsid w:val="00CB5E60"/>
    <w:rsid w:val="00CB6EE9"/>
    <w:rsid w:val="00CC236B"/>
    <w:rsid w:val="00CC26A0"/>
    <w:rsid w:val="00CC2B5B"/>
    <w:rsid w:val="00CC2FCE"/>
    <w:rsid w:val="00CC34BE"/>
    <w:rsid w:val="00CC36AF"/>
    <w:rsid w:val="00CC3F00"/>
    <w:rsid w:val="00CC6633"/>
    <w:rsid w:val="00CC7E6B"/>
    <w:rsid w:val="00CD0A25"/>
    <w:rsid w:val="00CD1096"/>
    <w:rsid w:val="00CD2265"/>
    <w:rsid w:val="00CD40A8"/>
    <w:rsid w:val="00CD45AC"/>
    <w:rsid w:val="00CD5F37"/>
    <w:rsid w:val="00CD63A8"/>
    <w:rsid w:val="00CD78E0"/>
    <w:rsid w:val="00CE006E"/>
    <w:rsid w:val="00CE0564"/>
    <w:rsid w:val="00CE116F"/>
    <w:rsid w:val="00CE14A4"/>
    <w:rsid w:val="00CE54D5"/>
    <w:rsid w:val="00CE5E07"/>
    <w:rsid w:val="00CE5F11"/>
    <w:rsid w:val="00CE6CD0"/>
    <w:rsid w:val="00CF129B"/>
    <w:rsid w:val="00CF3B47"/>
    <w:rsid w:val="00CF3C38"/>
    <w:rsid w:val="00CF6474"/>
    <w:rsid w:val="00CF6D7E"/>
    <w:rsid w:val="00CF6EC9"/>
    <w:rsid w:val="00D02737"/>
    <w:rsid w:val="00D02E49"/>
    <w:rsid w:val="00D034F5"/>
    <w:rsid w:val="00D03C41"/>
    <w:rsid w:val="00D0522C"/>
    <w:rsid w:val="00D05B8C"/>
    <w:rsid w:val="00D07AF8"/>
    <w:rsid w:val="00D10EA5"/>
    <w:rsid w:val="00D12962"/>
    <w:rsid w:val="00D12F50"/>
    <w:rsid w:val="00D1325B"/>
    <w:rsid w:val="00D13875"/>
    <w:rsid w:val="00D13B02"/>
    <w:rsid w:val="00D140F3"/>
    <w:rsid w:val="00D163FA"/>
    <w:rsid w:val="00D16569"/>
    <w:rsid w:val="00D16D79"/>
    <w:rsid w:val="00D17FAA"/>
    <w:rsid w:val="00D20E04"/>
    <w:rsid w:val="00D20F14"/>
    <w:rsid w:val="00D2112B"/>
    <w:rsid w:val="00D21C7D"/>
    <w:rsid w:val="00D220FB"/>
    <w:rsid w:val="00D226F2"/>
    <w:rsid w:val="00D22C25"/>
    <w:rsid w:val="00D230CD"/>
    <w:rsid w:val="00D23437"/>
    <w:rsid w:val="00D239D1"/>
    <w:rsid w:val="00D2492B"/>
    <w:rsid w:val="00D2623C"/>
    <w:rsid w:val="00D267DA"/>
    <w:rsid w:val="00D26AB9"/>
    <w:rsid w:val="00D27086"/>
    <w:rsid w:val="00D305B0"/>
    <w:rsid w:val="00D30699"/>
    <w:rsid w:val="00D3075A"/>
    <w:rsid w:val="00D31944"/>
    <w:rsid w:val="00D329DD"/>
    <w:rsid w:val="00D34290"/>
    <w:rsid w:val="00D34827"/>
    <w:rsid w:val="00D37436"/>
    <w:rsid w:val="00D37AEB"/>
    <w:rsid w:val="00D40147"/>
    <w:rsid w:val="00D40853"/>
    <w:rsid w:val="00D40D3A"/>
    <w:rsid w:val="00D41083"/>
    <w:rsid w:val="00D43864"/>
    <w:rsid w:val="00D45CF5"/>
    <w:rsid w:val="00D462EB"/>
    <w:rsid w:val="00D46FA0"/>
    <w:rsid w:val="00D471D1"/>
    <w:rsid w:val="00D47EF4"/>
    <w:rsid w:val="00D505B7"/>
    <w:rsid w:val="00D51BDC"/>
    <w:rsid w:val="00D522DE"/>
    <w:rsid w:val="00D54214"/>
    <w:rsid w:val="00D55D5D"/>
    <w:rsid w:val="00D56E11"/>
    <w:rsid w:val="00D60A7B"/>
    <w:rsid w:val="00D6342F"/>
    <w:rsid w:val="00D63BA0"/>
    <w:rsid w:val="00D64F35"/>
    <w:rsid w:val="00D6574A"/>
    <w:rsid w:val="00D65881"/>
    <w:rsid w:val="00D66DAE"/>
    <w:rsid w:val="00D67DB7"/>
    <w:rsid w:val="00D7066C"/>
    <w:rsid w:val="00D70EC4"/>
    <w:rsid w:val="00D71374"/>
    <w:rsid w:val="00D71801"/>
    <w:rsid w:val="00D71C90"/>
    <w:rsid w:val="00D720D7"/>
    <w:rsid w:val="00D73CD3"/>
    <w:rsid w:val="00D746DF"/>
    <w:rsid w:val="00D7545E"/>
    <w:rsid w:val="00D7581C"/>
    <w:rsid w:val="00D76088"/>
    <w:rsid w:val="00D77F16"/>
    <w:rsid w:val="00D800F7"/>
    <w:rsid w:val="00D828A4"/>
    <w:rsid w:val="00D83671"/>
    <w:rsid w:val="00D83C19"/>
    <w:rsid w:val="00D841AB"/>
    <w:rsid w:val="00D842F9"/>
    <w:rsid w:val="00D85ADD"/>
    <w:rsid w:val="00D85E0F"/>
    <w:rsid w:val="00D86483"/>
    <w:rsid w:val="00D86A10"/>
    <w:rsid w:val="00D87161"/>
    <w:rsid w:val="00D900FD"/>
    <w:rsid w:val="00D901FC"/>
    <w:rsid w:val="00D90FDF"/>
    <w:rsid w:val="00D90FFB"/>
    <w:rsid w:val="00D92482"/>
    <w:rsid w:val="00D92AAA"/>
    <w:rsid w:val="00D93794"/>
    <w:rsid w:val="00D9575C"/>
    <w:rsid w:val="00D96037"/>
    <w:rsid w:val="00D9776E"/>
    <w:rsid w:val="00DA1630"/>
    <w:rsid w:val="00DA1ABC"/>
    <w:rsid w:val="00DA2CE3"/>
    <w:rsid w:val="00DA45A7"/>
    <w:rsid w:val="00DA570F"/>
    <w:rsid w:val="00DA72E8"/>
    <w:rsid w:val="00DA7635"/>
    <w:rsid w:val="00DA7758"/>
    <w:rsid w:val="00DB03B8"/>
    <w:rsid w:val="00DB1610"/>
    <w:rsid w:val="00DB1C92"/>
    <w:rsid w:val="00DB1D2C"/>
    <w:rsid w:val="00DB1DB6"/>
    <w:rsid w:val="00DB2086"/>
    <w:rsid w:val="00DB4689"/>
    <w:rsid w:val="00DB4AB9"/>
    <w:rsid w:val="00DB50A1"/>
    <w:rsid w:val="00DB50EB"/>
    <w:rsid w:val="00DB6486"/>
    <w:rsid w:val="00DB694F"/>
    <w:rsid w:val="00DB69A6"/>
    <w:rsid w:val="00DB7922"/>
    <w:rsid w:val="00DC48A0"/>
    <w:rsid w:val="00DC4964"/>
    <w:rsid w:val="00DC4985"/>
    <w:rsid w:val="00DC6DF7"/>
    <w:rsid w:val="00DD12B0"/>
    <w:rsid w:val="00DD1498"/>
    <w:rsid w:val="00DD2861"/>
    <w:rsid w:val="00DD3FEC"/>
    <w:rsid w:val="00DD52E0"/>
    <w:rsid w:val="00DD5387"/>
    <w:rsid w:val="00DD5FAC"/>
    <w:rsid w:val="00DD60A3"/>
    <w:rsid w:val="00DD7ECB"/>
    <w:rsid w:val="00DE68C1"/>
    <w:rsid w:val="00DE7D2C"/>
    <w:rsid w:val="00DF02C4"/>
    <w:rsid w:val="00DF03F3"/>
    <w:rsid w:val="00DF06CA"/>
    <w:rsid w:val="00DF0DC0"/>
    <w:rsid w:val="00DF1991"/>
    <w:rsid w:val="00DF3D29"/>
    <w:rsid w:val="00DF414D"/>
    <w:rsid w:val="00DF5029"/>
    <w:rsid w:val="00DF50F5"/>
    <w:rsid w:val="00DF67C3"/>
    <w:rsid w:val="00DF6C47"/>
    <w:rsid w:val="00E00CC1"/>
    <w:rsid w:val="00E01A8B"/>
    <w:rsid w:val="00E02040"/>
    <w:rsid w:val="00E038E4"/>
    <w:rsid w:val="00E0669A"/>
    <w:rsid w:val="00E06CE6"/>
    <w:rsid w:val="00E07E59"/>
    <w:rsid w:val="00E104C0"/>
    <w:rsid w:val="00E10C59"/>
    <w:rsid w:val="00E115E4"/>
    <w:rsid w:val="00E11981"/>
    <w:rsid w:val="00E11A93"/>
    <w:rsid w:val="00E12AD8"/>
    <w:rsid w:val="00E13A03"/>
    <w:rsid w:val="00E14C32"/>
    <w:rsid w:val="00E14F1B"/>
    <w:rsid w:val="00E15D5F"/>
    <w:rsid w:val="00E164D1"/>
    <w:rsid w:val="00E166C9"/>
    <w:rsid w:val="00E16781"/>
    <w:rsid w:val="00E174C3"/>
    <w:rsid w:val="00E2057B"/>
    <w:rsid w:val="00E20CC7"/>
    <w:rsid w:val="00E21079"/>
    <w:rsid w:val="00E21DD9"/>
    <w:rsid w:val="00E224A1"/>
    <w:rsid w:val="00E2538A"/>
    <w:rsid w:val="00E2782C"/>
    <w:rsid w:val="00E303D0"/>
    <w:rsid w:val="00E310C3"/>
    <w:rsid w:val="00E3221E"/>
    <w:rsid w:val="00E32417"/>
    <w:rsid w:val="00E3264D"/>
    <w:rsid w:val="00E332AA"/>
    <w:rsid w:val="00E33397"/>
    <w:rsid w:val="00E337C1"/>
    <w:rsid w:val="00E3441E"/>
    <w:rsid w:val="00E35289"/>
    <w:rsid w:val="00E357A0"/>
    <w:rsid w:val="00E36A56"/>
    <w:rsid w:val="00E36DD8"/>
    <w:rsid w:val="00E37C4D"/>
    <w:rsid w:val="00E40FDA"/>
    <w:rsid w:val="00E42B46"/>
    <w:rsid w:val="00E4429E"/>
    <w:rsid w:val="00E445CA"/>
    <w:rsid w:val="00E44766"/>
    <w:rsid w:val="00E45316"/>
    <w:rsid w:val="00E50F6E"/>
    <w:rsid w:val="00E51BF6"/>
    <w:rsid w:val="00E527AA"/>
    <w:rsid w:val="00E5426C"/>
    <w:rsid w:val="00E55AD0"/>
    <w:rsid w:val="00E56632"/>
    <w:rsid w:val="00E57930"/>
    <w:rsid w:val="00E57DB2"/>
    <w:rsid w:val="00E611C8"/>
    <w:rsid w:val="00E621AD"/>
    <w:rsid w:val="00E62679"/>
    <w:rsid w:val="00E6332C"/>
    <w:rsid w:val="00E63598"/>
    <w:rsid w:val="00E6405E"/>
    <w:rsid w:val="00E6487B"/>
    <w:rsid w:val="00E6611C"/>
    <w:rsid w:val="00E66724"/>
    <w:rsid w:val="00E67374"/>
    <w:rsid w:val="00E71188"/>
    <w:rsid w:val="00E71EC1"/>
    <w:rsid w:val="00E7460A"/>
    <w:rsid w:val="00E7505D"/>
    <w:rsid w:val="00E75821"/>
    <w:rsid w:val="00E7646D"/>
    <w:rsid w:val="00E76E06"/>
    <w:rsid w:val="00E77B00"/>
    <w:rsid w:val="00E80E1F"/>
    <w:rsid w:val="00E80E3D"/>
    <w:rsid w:val="00E81FC0"/>
    <w:rsid w:val="00E825EB"/>
    <w:rsid w:val="00E839DD"/>
    <w:rsid w:val="00E84508"/>
    <w:rsid w:val="00E84E70"/>
    <w:rsid w:val="00E85199"/>
    <w:rsid w:val="00E853E8"/>
    <w:rsid w:val="00E86199"/>
    <w:rsid w:val="00E910A4"/>
    <w:rsid w:val="00E9269B"/>
    <w:rsid w:val="00E93AFF"/>
    <w:rsid w:val="00E94309"/>
    <w:rsid w:val="00E94F95"/>
    <w:rsid w:val="00E9575D"/>
    <w:rsid w:val="00E960DC"/>
    <w:rsid w:val="00E96AA1"/>
    <w:rsid w:val="00EA07B7"/>
    <w:rsid w:val="00EA12C9"/>
    <w:rsid w:val="00EA1771"/>
    <w:rsid w:val="00EA1803"/>
    <w:rsid w:val="00EA2973"/>
    <w:rsid w:val="00EA30BE"/>
    <w:rsid w:val="00EA489E"/>
    <w:rsid w:val="00EA516E"/>
    <w:rsid w:val="00EA573C"/>
    <w:rsid w:val="00EA59F0"/>
    <w:rsid w:val="00EA5A76"/>
    <w:rsid w:val="00EA7752"/>
    <w:rsid w:val="00EA7C91"/>
    <w:rsid w:val="00EB29E2"/>
    <w:rsid w:val="00EB3793"/>
    <w:rsid w:val="00EB3884"/>
    <w:rsid w:val="00EB76CB"/>
    <w:rsid w:val="00EC111A"/>
    <w:rsid w:val="00EC12FF"/>
    <w:rsid w:val="00EC2A2B"/>
    <w:rsid w:val="00EC3719"/>
    <w:rsid w:val="00EC4847"/>
    <w:rsid w:val="00EC4CD0"/>
    <w:rsid w:val="00EC5941"/>
    <w:rsid w:val="00EC5AFD"/>
    <w:rsid w:val="00EC68F4"/>
    <w:rsid w:val="00EC72EE"/>
    <w:rsid w:val="00EC7B9A"/>
    <w:rsid w:val="00ED07A5"/>
    <w:rsid w:val="00ED12ED"/>
    <w:rsid w:val="00ED2AB1"/>
    <w:rsid w:val="00ED3238"/>
    <w:rsid w:val="00ED4760"/>
    <w:rsid w:val="00ED64DA"/>
    <w:rsid w:val="00ED7CED"/>
    <w:rsid w:val="00EE066D"/>
    <w:rsid w:val="00EE130B"/>
    <w:rsid w:val="00EE173B"/>
    <w:rsid w:val="00EE20F9"/>
    <w:rsid w:val="00EE4B50"/>
    <w:rsid w:val="00EE7EE9"/>
    <w:rsid w:val="00EF004F"/>
    <w:rsid w:val="00EF09ED"/>
    <w:rsid w:val="00EF101C"/>
    <w:rsid w:val="00EF162C"/>
    <w:rsid w:val="00EF2824"/>
    <w:rsid w:val="00EF2A38"/>
    <w:rsid w:val="00EF3AED"/>
    <w:rsid w:val="00EF592F"/>
    <w:rsid w:val="00EF6B63"/>
    <w:rsid w:val="00F002B4"/>
    <w:rsid w:val="00F01BE5"/>
    <w:rsid w:val="00F03198"/>
    <w:rsid w:val="00F034F0"/>
    <w:rsid w:val="00F049A6"/>
    <w:rsid w:val="00F04BC3"/>
    <w:rsid w:val="00F05517"/>
    <w:rsid w:val="00F065FB"/>
    <w:rsid w:val="00F06B5D"/>
    <w:rsid w:val="00F102CC"/>
    <w:rsid w:val="00F1086C"/>
    <w:rsid w:val="00F1213D"/>
    <w:rsid w:val="00F122CB"/>
    <w:rsid w:val="00F1270D"/>
    <w:rsid w:val="00F12D81"/>
    <w:rsid w:val="00F13C92"/>
    <w:rsid w:val="00F1441A"/>
    <w:rsid w:val="00F162B8"/>
    <w:rsid w:val="00F20919"/>
    <w:rsid w:val="00F2101A"/>
    <w:rsid w:val="00F21BB1"/>
    <w:rsid w:val="00F22161"/>
    <w:rsid w:val="00F225A8"/>
    <w:rsid w:val="00F2389C"/>
    <w:rsid w:val="00F25417"/>
    <w:rsid w:val="00F30737"/>
    <w:rsid w:val="00F316FA"/>
    <w:rsid w:val="00F31ED9"/>
    <w:rsid w:val="00F31F6A"/>
    <w:rsid w:val="00F3207A"/>
    <w:rsid w:val="00F34AD3"/>
    <w:rsid w:val="00F35E77"/>
    <w:rsid w:val="00F36BC6"/>
    <w:rsid w:val="00F42B73"/>
    <w:rsid w:val="00F44EAC"/>
    <w:rsid w:val="00F45489"/>
    <w:rsid w:val="00F465E9"/>
    <w:rsid w:val="00F46B59"/>
    <w:rsid w:val="00F46EE8"/>
    <w:rsid w:val="00F52164"/>
    <w:rsid w:val="00F52A67"/>
    <w:rsid w:val="00F52ADF"/>
    <w:rsid w:val="00F53022"/>
    <w:rsid w:val="00F530C7"/>
    <w:rsid w:val="00F53399"/>
    <w:rsid w:val="00F53879"/>
    <w:rsid w:val="00F538D3"/>
    <w:rsid w:val="00F551EB"/>
    <w:rsid w:val="00F56A7A"/>
    <w:rsid w:val="00F57225"/>
    <w:rsid w:val="00F57238"/>
    <w:rsid w:val="00F60639"/>
    <w:rsid w:val="00F607A3"/>
    <w:rsid w:val="00F60997"/>
    <w:rsid w:val="00F63A6C"/>
    <w:rsid w:val="00F6480F"/>
    <w:rsid w:val="00F657A4"/>
    <w:rsid w:val="00F65CA2"/>
    <w:rsid w:val="00F65F46"/>
    <w:rsid w:val="00F660D1"/>
    <w:rsid w:val="00F67482"/>
    <w:rsid w:val="00F70112"/>
    <w:rsid w:val="00F718A6"/>
    <w:rsid w:val="00F71DA9"/>
    <w:rsid w:val="00F73961"/>
    <w:rsid w:val="00F74B59"/>
    <w:rsid w:val="00F74D12"/>
    <w:rsid w:val="00F75FE6"/>
    <w:rsid w:val="00F81E72"/>
    <w:rsid w:val="00F8296B"/>
    <w:rsid w:val="00F82A64"/>
    <w:rsid w:val="00F830D6"/>
    <w:rsid w:val="00F8315D"/>
    <w:rsid w:val="00F83E52"/>
    <w:rsid w:val="00F84571"/>
    <w:rsid w:val="00F849C2"/>
    <w:rsid w:val="00F850EA"/>
    <w:rsid w:val="00F853E3"/>
    <w:rsid w:val="00F8695C"/>
    <w:rsid w:val="00F86F60"/>
    <w:rsid w:val="00F87614"/>
    <w:rsid w:val="00F91133"/>
    <w:rsid w:val="00F91375"/>
    <w:rsid w:val="00F92076"/>
    <w:rsid w:val="00F92E95"/>
    <w:rsid w:val="00F94713"/>
    <w:rsid w:val="00F94E1F"/>
    <w:rsid w:val="00F951BC"/>
    <w:rsid w:val="00F96C16"/>
    <w:rsid w:val="00F9723B"/>
    <w:rsid w:val="00F97B78"/>
    <w:rsid w:val="00F97D9D"/>
    <w:rsid w:val="00FA2363"/>
    <w:rsid w:val="00FA2A28"/>
    <w:rsid w:val="00FA3AD2"/>
    <w:rsid w:val="00FA4623"/>
    <w:rsid w:val="00FA4ADB"/>
    <w:rsid w:val="00FA514E"/>
    <w:rsid w:val="00FA56F1"/>
    <w:rsid w:val="00FA5DD6"/>
    <w:rsid w:val="00FA610D"/>
    <w:rsid w:val="00FA6F02"/>
    <w:rsid w:val="00FA7553"/>
    <w:rsid w:val="00FA7E97"/>
    <w:rsid w:val="00FB0CA8"/>
    <w:rsid w:val="00FB1302"/>
    <w:rsid w:val="00FB2C0D"/>
    <w:rsid w:val="00FB2F67"/>
    <w:rsid w:val="00FB2FAD"/>
    <w:rsid w:val="00FB3F82"/>
    <w:rsid w:val="00FB4D77"/>
    <w:rsid w:val="00FB5418"/>
    <w:rsid w:val="00FC4B51"/>
    <w:rsid w:val="00FC714F"/>
    <w:rsid w:val="00FC739C"/>
    <w:rsid w:val="00FD092A"/>
    <w:rsid w:val="00FD6BE5"/>
    <w:rsid w:val="00FD7661"/>
    <w:rsid w:val="00FD7C1C"/>
    <w:rsid w:val="00FE021D"/>
    <w:rsid w:val="00FE02AE"/>
    <w:rsid w:val="00FE071E"/>
    <w:rsid w:val="00FE274A"/>
    <w:rsid w:val="00FE2C33"/>
    <w:rsid w:val="00FE2FAA"/>
    <w:rsid w:val="00FE4165"/>
    <w:rsid w:val="00FE4568"/>
    <w:rsid w:val="00FE4866"/>
    <w:rsid w:val="00FE5FC4"/>
    <w:rsid w:val="00FE64AA"/>
    <w:rsid w:val="00FE661A"/>
    <w:rsid w:val="00FF0438"/>
    <w:rsid w:val="00FF0FCB"/>
    <w:rsid w:val="00FF101D"/>
    <w:rsid w:val="00FF2B3C"/>
    <w:rsid w:val="00FF4E10"/>
    <w:rsid w:val="00FF5452"/>
    <w:rsid w:val="019124D0"/>
    <w:rsid w:val="01B7996A"/>
    <w:rsid w:val="0262DD94"/>
    <w:rsid w:val="0320EC68"/>
    <w:rsid w:val="0549E036"/>
    <w:rsid w:val="05583135"/>
    <w:rsid w:val="05BB479F"/>
    <w:rsid w:val="06454823"/>
    <w:rsid w:val="067DE770"/>
    <w:rsid w:val="06D7F566"/>
    <w:rsid w:val="06DEB4E8"/>
    <w:rsid w:val="0803B276"/>
    <w:rsid w:val="087F115E"/>
    <w:rsid w:val="09145D5B"/>
    <w:rsid w:val="0AFE146A"/>
    <w:rsid w:val="0CE274BB"/>
    <w:rsid w:val="0D28AA40"/>
    <w:rsid w:val="0D6B7D8E"/>
    <w:rsid w:val="0DCFEFC5"/>
    <w:rsid w:val="0E7A7CAE"/>
    <w:rsid w:val="0E7E3105"/>
    <w:rsid w:val="0F29D83B"/>
    <w:rsid w:val="0F805CE7"/>
    <w:rsid w:val="112A184A"/>
    <w:rsid w:val="11514C40"/>
    <w:rsid w:val="1245D093"/>
    <w:rsid w:val="125820B6"/>
    <w:rsid w:val="145DE850"/>
    <w:rsid w:val="151DC3F0"/>
    <w:rsid w:val="1609EA9D"/>
    <w:rsid w:val="16B96891"/>
    <w:rsid w:val="19005F8B"/>
    <w:rsid w:val="1A7E05CE"/>
    <w:rsid w:val="1CCD8425"/>
    <w:rsid w:val="1CDF5AF1"/>
    <w:rsid w:val="1D256CD1"/>
    <w:rsid w:val="1D8D8557"/>
    <w:rsid w:val="1DF62B26"/>
    <w:rsid w:val="1EC85C10"/>
    <w:rsid w:val="1EE4DB85"/>
    <w:rsid w:val="206F92EB"/>
    <w:rsid w:val="2082B90A"/>
    <w:rsid w:val="20C79199"/>
    <w:rsid w:val="230D167C"/>
    <w:rsid w:val="23812DCC"/>
    <w:rsid w:val="24F6E984"/>
    <w:rsid w:val="257AE098"/>
    <w:rsid w:val="259EBDFA"/>
    <w:rsid w:val="26A04ADD"/>
    <w:rsid w:val="27853476"/>
    <w:rsid w:val="288B5611"/>
    <w:rsid w:val="29366B5A"/>
    <w:rsid w:val="296F6B1F"/>
    <w:rsid w:val="29A24FFE"/>
    <w:rsid w:val="2A43D162"/>
    <w:rsid w:val="2B0D4A96"/>
    <w:rsid w:val="2C6E9C67"/>
    <w:rsid w:val="2CD165CC"/>
    <w:rsid w:val="2DDF5BBB"/>
    <w:rsid w:val="2E0A6CC8"/>
    <w:rsid w:val="2E3D3C1A"/>
    <w:rsid w:val="3169BD2C"/>
    <w:rsid w:val="32E91F25"/>
    <w:rsid w:val="32EE49CE"/>
    <w:rsid w:val="334F71E2"/>
    <w:rsid w:val="33E51A00"/>
    <w:rsid w:val="34AB58CE"/>
    <w:rsid w:val="34E0F05A"/>
    <w:rsid w:val="3509D441"/>
    <w:rsid w:val="35AADB82"/>
    <w:rsid w:val="35F310E0"/>
    <w:rsid w:val="3614FDAB"/>
    <w:rsid w:val="365A61BA"/>
    <w:rsid w:val="37705644"/>
    <w:rsid w:val="3AFB0915"/>
    <w:rsid w:val="3B0FD5BF"/>
    <w:rsid w:val="3BEE207E"/>
    <w:rsid w:val="3D339BFB"/>
    <w:rsid w:val="3E39C8F8"/>
    <w:rsid w:val="404C0B83"/>
    <w:rsid w:val="40B651DF"/>
    <w:rsid w:val="46B887B2"/>
    <w:rsid w:val="47566F1E"/>
    <w:rsid w:val="48F53FA9"/>
    <w:rsid w:val="4A109BA4"/>
    <w:rsid w:val="4A55FE64"/>
    <w:rsid w:val="4AEFFA3F"/>
    <w:rsid w:val="4D004664"/>
    <w:rsid w:val="4D642807"/>
    <w:rsid w:val="4E438906"/>
    <w:rsid w:val="4EF82695"/>
    <w:rsid w:val="4F052FFB"/>
    <w:rsid w:val="5140F130"/>
    <w:rsid w:val="52AC04E8"/>
    <w:rsid w:val="547B92AC"/>
    <w:rsid w:val="5554B6C5"/>
    <w:rsid w:val="555A47D9"/>
    <w:rsid w:val="5608633D"/>
    <w:rsid w:val="57D2A2F8"/>
    <w:rsid w:val="5994BA7D"/>
    <w:rsid w:val="5A14AA4F"/>
    <w:rsid w:val="5BE126D9"/>
    <w:rsid w:val="5C0EDCAD"/>
    <w:rsid w:val="5C4B394D"/>
    <w:rsid w:val="5D173E79"/>
    <w:rsid w:val="5E3F217F"/>
    <w:rsid w:val="5EC32D4D"/>
    <w:rsid w:val="6065222B"/>
    <w:rsid w:val="60E262EC"/>
    <w:rsid w:val="632F3052"/>
    <w:rsid w:val="6597025D"/>
    <w:rsid w:val="6D3C2E7B"/>
    <w:rsid w:val="6D64C667"/>
    <w:rsid w:val="6E77F22E"/>
    <w:rsid w:val="6F11B3F9"/>
    <w:rsid w:val="7013A9B8"/>
    <w:rsid w:val="7051DAFB"/>
    <w:rsid w:val="706313EC"/>
    <w:rsid w:val="7185D2D0"/>
    <w:rsid w:val="72042260"/>
    <w:rsid w:val="721B1155"/>
    <w:rsid w:val="7319739B"/>
    <w:rsid w:val="73AAB925"/>
    <w:rsid w:val="7491C1AB"/>
    <w:rsid w:val="74F5076F"/>
    <w:rsid w:val="768009C9"/>
    <w:rsid w:val="77B38368"/>
    <w:rsid w:val="79A85DB1"/>
    <w:rsid w:val="79B726D7"/>
    <w:rsid w:val="7A7F6CE7"/>
    <w:rsid w:val="7B0EC2F0"/>
    <w:rsid w:val="7C2AF656"/>
    <w:rsid w:val="7E5EB9C5"/>
    <w:rsid w:val="7F519C59"/>
    <w:rsid w:val="7F88C200"/>
    <w:rsid w:val="7FD78D3C"/>
    <w:rsid w:val="7FFF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6FCE"/>
  <w15:chartTrackingRefBased/>
  <w15:docId w15:val="{877976B4-5DEF-4802-96F4-B29ACC16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Gnth">
    <w:name w:val="Normal"/>
    <w:qFormat/>
    <w:rsid w:val="00D305B0"/>
    <w:rPr>
      <w:lang w:val="ga-IE"/>
    </w:rPr>
  </w:style>
  <w:style w:type="paragraph" w:styleId="Teideal1">
    <w:name w:val="heading 1"/>
    <w:basedOn w:val="Gnth"/>
    <w:next w:val="Gnth"/>
    <w:link w:val="Teideal1Car"/>
    <w:uiPriority w:val="9"/>
    <w:qFormat/>
    <w:rsid w:val="00692757"/>
    <w:pPr>
      <w:spacing w:before="0"/>
      <w:jc w:val="both"/>
      <w:outlineLvl w:val="0"/>
    </w:pPr>
    <w:rPr>
      <w:rFonts w:ascii="Helvetica" w:hAnsi="Helvetica"/>
      <w:b/>
      <w:bCs/>
      <w:color w:val="15BFDB"/>
      <w:sz w:val="24"/>
      <w:szCs w:val="24"/>
      <w:u w:val="single"/>
    </w:rPr>
  </w:style>
  <w:style w:type="paragraph" w:styleId="Ceannteideal2">
    <w:name w:val="heading 2"/>
    <w:basedOn w:val="Altanliosta"/>
    <w:next w:val="Gnth"/>
    <w:link w:val="Ceannteideal2Car"/>
    <w:uiPriority w:val="9"/>
    <w:qFormat/>
    <w:rsid w:val="00F65CA2"/>
    <w:pPr>
      <w:numPr>
        <w:numId w:val="3"/>
      </w:numPr>
      <w:spacing w:after="0"/>
      <w:jc w:val="both"/>
      <w:outlineLvl w:val="1"/>
    </w:pPr>
    <w:rPr>
      <w:rFonts w:ascii="Helvetica" w:hAnsi="Helvetica"/>
      <w:b/>
      <w:bCs/>
      <w:color w:val="262626" w:themeColor="text1" w:themeTint="D9"/>
      <w:lang w:val="ga-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styleId="Tran">
    <w:name w:val="Strong"/>
    <w:uiPriority w:val="10"/>
    <w:qFormat/>
    <w:rsid w:val="006C0C04"/>
    <w:rPr>
      <w:b/>
      <w:bCs/>
    </w:rPr>
  </w:style>
  <w:style w:type="paragraph" w:styleId="Corpthacs">
    <w:name w:val="Body Text"/>
    <w:basedOn w:val="Gnth"/>
    <w:link w:val="CorpthacsC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CorpthacsCar">
    <w:name w:val="Corpthéacs Car"/>
    <w:basedOn w:val="Clfhoireannramhshocraithenan-alt"/>
    <w:link w:val="Corpthacs"/>
    <w:rsid w:val="000D77AB"/>
    <w:rPr>
      <w:rFonts w:ascii="Times New Roman" w:eastAsia="Arial Unicode MS" w:hAnsi="Times New Roman" w:cs="Times New Roman"/>
      <w:kern w:val="1"/>
      <w:sz w:val="24"/>
      <w:szCs w:val="24"/>
    </w:rPr>
  </w:style>
  <w:style w:type="character" w:styleId="Tacsanchoinnelaionaid">
    <w:name w:val="Placeholder Text"/>
    <w:basedOn w:val="Clfhoireannramhshocraithenan-alt"/>
    <w:uiPriority w:val="99"/>
    <w:semiHidden/>
    <w:rsid w:val="00F607A3"/>
    <w:rPr>
      <w:color w:val="808080"/>
    </w:rPr>
  </w:style>
  <w:style w:type="paragraph" w:styleId="GnthGrasn">
    <w:name w:val="Normal (Web)"/>
    <w:basedOn w:val="Gnth"/>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Gnth"/>
    <w:qFormat/>
    <w:rsid w:val="00AB0132"/>
    <w:pPr>
      <w:spacing w:before="0" w:after="120"/>
      <w:contextualSpacing/>
    </w:pPr>
    <w:rPr>
      <w:sz w:val="18"/>
    </w:rPr>
  </w:style>
  <w:style w:type="table" w:styleId="Greilletbla">
    <w:name w:val="Table Grid"/>
    <w:basedOn w:val="Tblanormlta"/>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9"/>
    <w:rsid w:val="00692757"/>
    <w:rPr>
      <w:rFonts w:ascii="Helvetica" w:hAnsi="Helvetica"/>
      <w:b/>
      <w:bCs/>
      <w:color w:val="15BFDB"/>
      <w:sz w:val="24"/>
      <w:szCs w:val="24"/>
      <w:u w:val="single"/>
      <w:lang w:val="ga-IE"/>
    </w:rPr>
  </w:style>
  <w:style w:type="character" w:customStyle="1" w:styleId="Ceannteideal2Car">
    <w:name w:val="Ceannteideal 2 Car"/>
    <w:basedOn w:val="Clfhoireannramhshocraithenan-alt"/>
    <w:link w:val="Ceannteideal2"/>
    <w:uiPriority w:val="9"/>
    <w:rsid w:val="00F65CA2"/>
    <w:rPr>
      <w:rFonts w:ascii="Helvetica" w:eastAsiaTheme="minorHAnsi" w:hAnsi="Helvetica"/>
      <w:b/>
      <w:bCs/>
      <w:color w:val="262626" w:themeColor="text1" w:themeTint="D9"/>
      <w:kern w:val="2"/>
      <w:lang w:val="ga-IE" w:eastAsia="en-US"/>
      <w14:ligatures w14:val="standardContextual"/>
    </w:rPr>
  </w:style>
  <w:style w:type="paragraph" w:styleId="Liostaurchar">
    <w:name w:val="List Bullet"/>
    <w:basedOn w:val="Gnth"/>
    <w:uiPriority w:val="98"/>
    <w:rsid w:val="000D77AB"/>
    <w:pPr>
      <w:numPr>
        <w:numId w:val="1"/>
      </w:numPr>
      <w:spacing w:before="0" w:after="60" w:line="259" w:lineRule="auto"/>
      <w:ind w:left="720"/>
    </w:pPr>
  </w:style>
  <w:style w:type="paragraph" w:styleId="Ceanntsc">
    <w:name w:val="header"/>
    <w:basedOn w:val="Gnth"/>
    <w:link w:val="CeanntscCar"/>
    <w:uiPriority w:val="99"/>
    <w:rsid w:val="008D48F8"/>
    <w:pPr>
      <w:tabs>
        <w:tab w:val="center" w:pos="4680"/>
        <w:tab w:val="right" w:pos="9360"/>
      </w:tabs>
    </w:pPr>
  </w:style>
  <w:style w:type="character" w:customStyle="1" w:styleId="CeanntscCar">
    <w:name w:val="Ceanntásc Car"/>
    <w:basedOn w:val="Clfhoireannramhshocraithenan-alt"/>
    <w:link w:val="Ceanntsc"/>
    <w:uiPriority w:val="99"/>
    <w:rsid w:val="008078FE"/>
  </w:style>
  <w:style w:type="paragraph" w:styleId="Buntsc">
    <w:name w:val="footer"/>
    <w:basedOn w:val="Gnth"/>
    <w:link w:val="BuntscCar"/>
    <w:uiPriority w:val="99"/>
    <w:unhideWhenUsed/>
    <w:rsid w:val="008D48F8"/>
    <w:pPr>
      <w:tabs>
        <w:tab w:val="center" w:pos="4680"/>
        <w:tab w:val="right" w:pos="9360"/>
      </w:tabs>
    </w:pPr>
  </w:style>
  <w:style w:type="character" w:customStyle="1" w:styleId="BuntscCar">
    <w:name w:val="Buntásc Car"/>
    <w:basedOn w:val="Clfhoireannramhshocraithenan-alt"/>
    <w:link w:val="Buntsc"/>
    <w:uiPriority w:val="99"/>
    <w:rsid w:val="008D48F8"/>
  </w:style>
  <w:style w:type="paragraph" w:styleId="Teideal">
    <w:name w:val="Title"/>
    <w:basedOn w:val="Gnth"/>
    <w:next w:val="Gnth"/>
    <w:link w:val="TeidealC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eidealCar">
    <w:name w:val="Teideal Car"/>
    <w:basedOn w:val="Clfhoireannramhshocraithenan-alt"/>
    <w:link w:val="Teideal"/>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Gnth"/>
    <w:qFormat/>
    <w:rsid w:val="00AB0132"/>
    <w:pPr>
      <w:spacing w:before="120"/>
      <w:jc w:val="right"/>
    </w:pPr>
    <w:rPr>
      <w:sz w:val="18"/>
    </w:rPr>
  </w:style>
  <w:style w:type="paragraph" w:customStyle="1" w:styleId="04xlpa">
    <w:name w:val="_04xlpa"/>
    <w:basedOn w:val="Gnth"/>
    <w:rsid w:val="00335105"/>
    <w:pPr>
      <w:spacing w:before="100" w:beforeAutospacing="1" w:after="100" w:afterAutospacing="1"/>
    </w:pPr>
    <w:rPr>
      <w:rFonts w:ascii="Times New Roman" w:eastAsia="Times New Roman" w:hAnsi="Times New Roman" w:cs="Times New Roman"/>
      <w:sz w:val="24"/>
      <w:szCs w:val="24"/>
      <w:lang w:eastAsia="ga-IE"/>
    </w:rPr>
  </w:style>
  <w:style w:type="character" w:customStyle="1" w:styleId="wdyuqq">
    <w:name w:val="wdyuqq"/>
    <w:basedOn w:val="Clfhoireannramhshocraithenan-alt"/>
    <w:rsid w:val="00335105"/>
  </w:style>
  <w:style w:type="paragraph" w:styleId="Altanliosta">
    <w:name w:val="List Paragraph"/>
    <w:basedOn w:val="Gnth"/>
    <w:uiPriority w:val="34"/>
    <w:qFormat/>
    <w:rsid w:val="00335105"/>
    <w:pPr>
      <w:spacing w:before="0" w:after="160" w:line="259" w:lineRule="auto"/>
      <w:ind w:left="720"/>
      <w:contextualSpacing/>
    </w:pPr>
    <w:rPr>
      <w:rFonts w:eastAsiaTheme="minorHAnsi"/>
      <w:kern w:val="2"/>
      <w:lang w:val="en-IE" w:eastAsia="en-US"/>
      <w14:ligatures w14:val="standardContextual"/>
    </w:rPr>
  </w:style>
  <w:style w:type="character" w:styleId="Tagairtntatrchta">
    <w:name w:val="annotation reference"/>
    <w:basedOn w:val="Clfhoireannramhshocraithenan-alt"/>
    <w:uiPriority w:val="99"/>
    <w:semiHidden/>
    <w:unhideWhenUsed/>
    <w:rsid w:val="00335105"/>
    <w:rPr>
      <w:sz w:val="16"/>
      <w:szCs w:val="16"/>
    </w:rPr>
  </w:style>
  <w:style w:type="paragraph" w:styleId="Tacsntatrchta">
    <w:name w:val="annotation text"/>
    <w:basedOn w:val="Gnth"/>
    <w:link w:val="TacsntatrchtaCar"/>
    <w:uiPriority w:val="99"/>
    <w:unhideWhenUsed/>
    <w:rsid w:val="00335105"/>
    <w:rPr>
      <w:sz w:val="20"/>
      <w:szCs w:val="20"/>
    </w:rPr>
  </w:style>
  <w:style w:type="character" w:customStyle="1" w:styleId="TacsntatrchtaCar">
    <w:name w:val="Téacs nóta tráchta Car"/>
    <w:basedOn w:val="Clfhoireannramhshocraithenan-alt"/>
    <w:link w:val="Tacsntatrchta"/>
    <w:uiPriority w:val="99"/>
    <w:rsid w:val="00335105"/>
    <w:rPr>
      <w:sz w:val="20"/>
      <w:szCs w:val="20"/>
    </w:rPr>
  </w:style>
  <w:style w:type="paragraph" w:styleId="bharntatrchta">
    <w:name w:val="annotation subject"/>
    <w:basedOn w:val="Tacsntatrchta"/>
    <w:next w:val="Tacsntatrchta"/>
    <w:link w:val="bharntatrchtaCar"/>
    <w:uiPriority w:val="99"/>
    <w:semiHidden/>
    <w:unhideWhenUsed/>
    <w:rsid w:val="00335105"/>
    <w:rPr>
      <w:b/>
      <w:bCs/>
    </w:rPr>
  </w:style>
  <w:style w:type="character" w:customStyle="1" w:styleId="bharntatrchtaCar">
    <w:name w:val="Ábhar nóta tráchta Car"/>
    <w:basedOn w:val="TacsntatrchtaCar"/>
    <w:link w:val="bharntatrchta"/>
    <w:uiPriority w:val="99"/>
    <w:semiHidden/>
    <w:rsid w:val="00335105"/>
    <w:rPr>
      <w:b/>
      <w:bCs/>
      <w:sz w:val="20"/>
      <w:szCs w:val="20"/>
    </w:rPr>
  </w:style>
  <w:style w:type="paragraph" w:customStyle="1" w:styleId="paragraph">
    <w:name w:val="paragraph"/>
    <w:basedOn w:val="Gnth"/>
    <w:uiPriority w:val="1"/>
    <w:rsid w:val="00134FB7"/>
    <w:pPr>
      <w:spacing w:before="0" w:beforeAutospacing="1" w:after="160" w:afterAutospacing="1" w:line="259" w:lineRule="auto"/>
    </w:pPr>
    <w:rPr>
      <w:rFonts w:ascii="Times New Roman" w:eastAsia="Times New Roman" w:hAnsi="Times New Roman" w:cs="Times New Roman"/>
      <w:kern w:val="2"/>
      <w:sz w:val="24"/>
      <w:szCs w:val="24"/>
      <w:lang w:val="en-IE" w:eastAsia="en-IE"/>
      <w14:ligatures w14:val="standardContextual"/>
    </w:rPr>
  </w:style>
  <w:style w:type="character" w:customStyle="1" w:styleId="normaltextrun">
    <w:name w:val="normaltextrun"/>
    <w:basedOn w:val="Clfhoireannramhshocraithenan-alt"/>
    <w:rsid w:val="00134FB7"/>
  </w:style>
  <w:style w:type="character" w:customStyle="1" w:styleId="eop">
    <w:name w:val="eop"/>
    <w:basedOn w:val="Clfhoireannramhshocraithenan-alt"/>
    <w:rsid w:val="00134FB7"/>
  </w:style>
  <w:style w:type="paragraph" w:styleId="Leaganleasaithe">
    <w:name w:val="Revision"/>
    <w:hidden/>
    <w:uiPriority w:val="99"/>
    <w:semiHidden/>
    <w:rsid w:val="00AF78D0"/>
    <w:pPr>
      <w:spacing w:before="0"/>
    </w:pPr>
  </w:style>
  <w:style w:type="character" w:customStyle="1" w:styleId="cf01">
    <w:name w:val="cf01"/>
    <w:basedOn w:val="Clfhoireannramhshocraithenan-alt"/>
    <w:rsid w:val="00AF78D0"/>
    <w:rPr>
      <w:rFonts w:ascii="Segoe UI" w:hAnsi="Segoe UI" w:cs="Segoe UI" w:hint="default"/>
      <w:sz w:val="18"/>
      <w:szCs w:val="18"/>
    </w:rPr>
  </w:style>
  <w:style w:type="table" w:styleId="Tblagreille3-Aiceann1">
    <w:name w:val="Grid Table 3 Accent 1"/>
    <w:basedOn w:val="Tblanormlta"/>
    <w:uiPriority w:val="48"/>
    <w:rsid w:val="00103784"/>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table" w:styleId="Tblagreille1adrom-Aiceann1">
    <w:name w:val="Grid Table 1 Light Accent 1"/>
    <w:basedOn w:val="Tblanormlta"/>
    <w:uiPriority w:val="46"/>
    <w:rsid w:val="00D20F14"/>
    <w:tblPr>
      <w:tblStyleRowBandSize w:val="1"/>
      <w:tblStyleColBandSize w:val="1"/>
      <w:tblBorders>
        <w:top w:val="single" w:sz="4" w:space="0" w:color="96EAF9" w:themeColor="accent1" w:themeTint="66"/>
        <w:left w:val="single" w:sz="4" w:space="0" w:color="96EAF9" w:themeColor="accent1" w:themeTint="66"/>
        <w:bottom w:val="single" w:sz="4" w:space="0" w:color="96EAF9" w:themeColor="accent1" w:themeTint="66"/>
        <w:right w:val="single" w:sz="4" w:space="0" w:color="96EAF9" w:themeColor="accent1" w:themeTint="66"/>
        <w:insideH w:val="single" w:sz="4" w:space="0" w:color="96EAF9" w:themeColor="accent1" w:themeTint="66"/>
        <w:insideV w:val="single" w:sz="4" w:space="0" w:color="96EAF9" w:themeColor="accent1" w:themeTint="66"/>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2" w:space="0" w:color="62E0F6"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blanormlta"/>
    <w:next w:val="Tblagreille3-Aiceann1"/>
    <w:uiPriority w:val="48"/>
    <w:rsid w:val="006A3C07"/>
    <w:rPr>
      <w:rFonts w:ascii="Calibri" w:eastAsia="Yu Mincho" w:hAnsi="Calibri" w:cs="Arial"/>
    </w:rPr>
    <w:tblPr>
      <w:tblStyleRowBandSize w:val="1"/>
      <w:tblStyleColBandSize w:val="1"/>
      <w:tblInd w:w="0" w:type="nil"/>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character" w:styleId="Hipearnasc">
    <w:name w:val="Hyperlink"/>
    <w:basedOn w:val="Clfhoireannramhshocraithenan-alt"/>
    <w:uiPriority w:val="99"/>
    <w:unhideWhenUsed/>
    <w:rsid w:val="00DF1991"/>
    <w:rPr>
      <w:color w:val="0CC0DF" w:themeColor="hyperlink"/>
      <w:u w:val="single"/>
    </w:rPr>
  </w:style>
  <w:style w:type="character" w:styleId="Luaneamhritithe">
    <w:name w:val="Unresolved Mention"/>
    <w:basedOn w:val="Clfhoireannramhshocraithenan-alt"/>
    <w:uiPriority w:val="99"/>
    <w:semiHidden/>
    <w:rsid w:val="00DF1991"/>
    <w:rPr>
      <w:color w:val="605E5C"/>
      <w:shd w:val="clear" w:color="auto" w:fill="E1DFDD"/>
    </w:rPr>
  </w:style>
  <w:style w:type="table" w:styleId="Gnth-thbla3">
    <w:name w:val="Plain Table 3"/>
    <w:basedOn w:val="Tblanormlta"/>
    <w:uiPriority w:val="43"/>
    <w:rsid w:val="008F7C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aliosta2-Aiceann1">
    <w:name w:val="List Table 2 Accent 1"/>
    <w:basedOn w:val="Tblanormlta"/>
    <w:uiPriority w:val="47"/>
    <w:rsid w:val="00E11981"/>
    <w:tblPr>
      <w:tblStyleRowBandSize w:val="1"/>
      <w:tblStyleColBandSize w:val="1"/>
      <w:tblBorders>
        <w:top w:val="single" w:sz="4" w:space="0" w:color="62E0F6" w:themeColor="accent1" w:themeTint="99"/>
        <w:bottom w:val="single" w:sz="4" w:space="0" w:color="62E0F6" w:themeColor="accent1" w:themeTint="99"/>
        <w:insideH w:val="single" w:sz="4" w:space="0" w:color="62E0F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 w:type="table" w:styleId="Tblagreille1adrom-Aiceann2">
    <w:name w:val="Grid Table 1 Light Accent 2"/>
    <w:basedOn w:val="Tblanormlta"/>
    <w:uiPriority w:val="46"/>
    <w:rsid w:val="00E56632"/>
    <w:tblPr>
      <w:tblStyleRowBandSize w:val="1"/>
      <w:tblStyleColBandSize w:val="1"/>
      <w:tblBorders>
        <w:top w:val="single" w:sz="4" w:space="0" w:color="FF99D6" w:themeColor="accent2" w:themeTint="66"/>
        <w:left w:val="single" w:sz="4" w:space="0" w:color="FF99D6" w:themeColor="accent2" w:themeTint="66"/>
        <w:bottom w:val="single" w:sz="4" w:space="0" w:color="FF99D6" w:themeColor="accent2" w:themeTint="66"/>
        <w:right w:val="single" w:sz="4" w:space="0" w:color="FF99D6" w:themeColor="accent2" w:themeTint="66"/>
        <w:insideH w:val="single" w:sz="4" w:space="0" w:color="FF99D6" w:themeColor="accent2" w:themeTint="66"/>
        <w:insideV w:val="single" w:sz="4" w:space="0" w:color="FF99D6" w:themeColor="accent2" w:themeTint="66"/>
      </w:tblBorders>
    </w:tblPr>
    <w:tblStylePr w:type="firstRow">
      <w:rPr>
        <w:b/>
        <w:bCs/>
      </w:rPr>
      <w:tblPr/>
      <w:tcPr>
        <w:tcBorders>
          <w:bottom w:val="single" w:sz="12" w:space="0" w:color="FF66C1" w:themeColor="accent2" w:themeTint="99"/>
        </w:tcBorders>
      </w:tcPr>
    </w:tblStylePr>
    <w:tblStylePr w:type="lastRow">
      <w:rPr>
        <w:b/>
        <w:bCs/>
      </w:rPr>
      <w:tblPr/>
      <w:tcPr>
        <w:tcBorders>
          <w:top w:val="double" w:sz="2" w:space="0" w:color="FF66C1" w:themeColor="accent2" w:themeTint="99"/>
        </w:tcBorders>
      </w:tcPr>
    </w:tblStylePr>
    <w:tblStylePr w:type="firstCol">
      <w:rPr>
        <w:b/>
        <w:bCs/>
      </w:rPr>
    </w:tblStylePr>
    <w:tblStylePr w:type="lastCol">
      <w:rPr>
        <w:b/>
        <w:bCs/>
      </w:rPr>
    </w:tblStylePr>
  </w:style>
  <w:style w:type="table" w:styleId="Tblagreille2-Aiceann1">
    <w:name w:val="Grid Table 2 Accent 1"/>
    <w:basedOn w:val="Tblanormlta"/>
    <w:uiPriority w:val="47"/>
    <w:rsid w:val="002A4C25"/>
    <w:tblPr>
      <w:tblStyleRowBandSize w:val="1"/>
      <w:tblStyleColBandSize w:val="1"/>
      <w:tblBorders>
        <w:top w:val="single" w:sz="2" w:space="0" w:color="62E0F6" w:themeColor="accent1" w:themeTint="99"/>
        <w:bottom w:val="single" w:sz="2" w:space="0" w:color="62E0F6" w:themeColor="accent1" w:themeTint="99"/>
        <w:insideH w:val="single" w:sz="2" w:space="0" w:color="62E0F6" w:themeColor="accent1" w:themeTint="99"/>
        <w:insideV w:val="single" w:sz="2" w:space="0" w:color="62E0F6" w:themeColor="accent1" w:themeTint="99"/>
      </w:tblBorders>
    </w:tblPr>
    <w:tblStylePr w:type="firstRow">
      <w:rPr>
        <w:b/>
        <w:bCs/>
      </w:rPr>
      <w:tblPr/>
      <w:tcPr>
        <w:tcBorders>
          <w:top w:val="nil"/>
          <w:bottom w:val="single" w:sz="12" w:space="0" w:color="62E0F6" w:themeColor="accent1" w:themeTint="99"/>
          <w:insideH w:val="nil"/>
          <w:insideV w:val="nil"/>
        </w:tcBorders>
        <w:shd w:val="clear" w:color="auto" w:fill="FFFFFF" w:themeFill="background1"/>
      </w:tcPr>
    </w:tblStylePr>
    <w:tblStylePr w:type="lastRow">
      <w:rPr>
        <w:b/>
        <w:bCs/>
      </w:rPr>
      <w:tblPr/>
      <w:tcPr>
        <w:tcBorders>
          <w:top w:val="double" w:sz="2" w:space="0" w:color="62E0F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336409">
      <w:bodyDiv w:val="1"/>
      <w:marLeft w:val="0"/>
      <w:marRight w:val="0"/>
      <w:marTop w:val="0"/>
      <w:marBottom w:val="0"/>
      <w:divBdr>
        <w:top w:val="none" w:sz="0" w:space="0" w:color="auto"/>
        <w:left w:val="none" w:sz="0" w:space="0" w:color="auto"/>
        <w:bottom w:val="none" w:sz="0" w:space="0" w:color="auto"/>
        <w:right w:val="none" w:sz="0" w:space="0" w:color="auto"/>
      </w:divBdr>
    </w:div>
    <w:div w:id="1243417185">
      <w:bodyDiv w:val="1"/>
      <w:marLeft w:val="0"/>
      <w:marRight w:val="0"/>
      <w:marTop w:val="0"/>
      <w:marBottom w:val="0"/>
      <w:divBdr>
        <w:top w:val="none" w:sz="0" w:space="0" w:color="auto"/>
        <w:left w:val="none" w:sz="0" w:space="0" w:color="auto"/>
        <w:bottom w:val="none" w:sz="0" w:space="0" w:color="auto"/>
        <w:right w:val="none" w:sz="0" w:space="0" w:color="auto"/>
      </w:divBdr>
      <w:divsChild>
        <w:div w:id="1601526796">
          <w:marLeft w:val="0"/>
          <w:marRight w:val="0"/>
          <w:marTop w:val="0"/>
          <w:marBottom w:val="0"/>
          <w:divBdr>
            <w:top w:val="none" w:sz="0" w:space="0" w:color="auto"/>
            <w:left w:val="none" w:sz="0" w:space="0" w:color="auto"/>
            <w:bottom w:val="none" w:sz="0" w:space="0" w:color="auto"/>
            <w:right w:val="none" w:sz="0" w:space="0" w:color="auto"/>
          </w:divBdr>
          <w:divsChild>
            <w:div w:id="2101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6576">
      <w:bodyDiv w:val="1"/>
      <w:marLeft w:val="0"/>
      <w:marRight w:val="0"/>
      <w:marTop w:val="0"/>
      <w:marBottom w:val="0"/>
      <w:divBdr>
        <w:top w:val="none" w:sz="0" w:space="0" w:color="auto"/>
        <w:left w:val="none" w:sz="0" w:space="0" w:color="auto"/>
        <w:bottom w:val="none" w:sz="0" w:space="0" w:color="auto"/>
        <w:right w:val="none" w:sz="0" w:space="0" w:color="auto"/>
      </w:divBdr>
    </w:div>
    <w:div w:id="1882786394">
      <w:bodyDiv w:val="1"/>
      <w:marLeft w:val="0"/>
      <w:marRight w:val="0"/>
      <w:marTop w:val="0"/>
      <w:marBottom w:val="0"/>
      <w:divBdr>
        <w:top w:val="none" w:sz="0" w:space="0" w:color="auto"/>
        <w:left w:val="none" w:sz="0" w:space="0" w:color="auto"/>
        <w:bottom w:val="none" w:sz="0" w:space="0" w:color="auto"/>
        <w:right w:val="none" w:sz="0" w:space="0" w:color="auto"/>
      </w:divBdr>
      <w:divsChild>
        <w:div w:id="1586299577">
          <w:marLeft w:val="0"/>
          <w:marRight w:val="0"/>
          <w:marTop w:val="0"/>
          <w:marBottom w:val="0"/>
          <w:divBdr>
            <w:top w:val="none" w:sz="0" w:space="0" w:color="auto"/>
            <w:left w:val="none" w:sz="0" w:space="0" w:color="auto"/>
            <w:bottom w:val="none" w:sz="0" w:space="0" w:color="auto"/>
            <w:right w:val="none" w:sz="0" w:space="0" w:color="auto"/>
          </w:divBdr>
        </w:div>
      </w:divsChild>
    </w:div>
    <w:div w:id="2001614133">
      <w:bodyDiv w:val="1"/>
      <w:marLeft w:val="0"/>
      <w:marRight w:val="0"/>
      <w:marTop w:val="0"/>
      <w:marBottom w:val="0"/>
      <w:divBdr>
        <w:top w:val="none" w:sz="0" w:space="0" w:color="auto"/>
        <w:left w:val="none" w:sz="0" w:space="0" w:color="auto"/>
        <w:bottom w:val="none" w:sz="0" w:space="0" w:color="auto"/>
        <w:right w:val="none" w:sz="0" w:space="0" w:color="auto"/>
      </w:divBdr>
      <w:divsChild>
        <w:div w:id="1679429209">
          <w:marLeft w:val="0"/>
          <w:marRight w:val="0"/>
          <w:marTop w:val="0"/>
          <w:marBottom w:val="0"/>
          <w:divBdr>
            <w:top w:val="none" w:sz="0" w:space="0" w:color="auto"/>
            <w:left w:val="none" w:sz="0" w:space="0" w:color="auto"/>
            <w:bottom w:val="none" w:sz="0" w:space="0" w:color="auto"/>
            <w:right w:val="none" w:sz="0" w:space="0" w:color="auto"/>
          </w:divBdr>
          <w:divsChild>
            <w:div w:id="414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eanglann.i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teanglann.i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ghloinn\AppData\Roaming\Microsoft\Templates\Scientific%20conclusion%20worksheet.dotx" TargetMode="External"/></Relationships>
</file>

<file path=word/theme/theme1.xml><?xml version="1.0" encoding="utf-8"?>
<a:theme xmlns:a="http://schemas.openxmlformats.org/drawingml/2006/main" name="Office Theme">
  <a:themeElements>
    <a:clrScheme name="SnasTV Ros na Rún">
      <a:dk1>
        <a:sysClr val="windowText" lastClr="000000"/>
      </a:dk1>
      <a:lt1>
        <a:sysClr val="window" lastClr="FFFFFF"/>
      </a:lt1>
      <a:dk2>
        <a:srgbClr val="077183"/>
      </a:dk2>
      <a:lt2>
        <a:srgbClr val="FFFFFF"/>
      </a:lt2>
      <a:accent1>
        <a:srgbClr val="0CC0DF"/>
      </a:accent1>
      <a:accent2>
        <a:srgbClr val="FF0099"/>
      </a:accent2>
      <a:accent3>
        <a:srgbClr val="FFD93B"/>
      </a:accent3>
      <a:accent4>
        <a:srgbClr val="8064A2"/>
      </a:accent4>
      <a:accent5>
        <a:srgbClr val="FF53B9"/>
      </a:accent5>
      <a:accent6>
        <a:srgbClr val="00B050"/>
      </a:accent6>
      <a:hlink>
        <a:srgbClr val="0CC0DF"/>
      </a:hlink>
      <a:folHlink>
        <a:srgbClr val="0C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2EE576-17C7-482E-81F1-4023425F6A69}">
  <ds:schemaRefs>
    <ds:schemaRef ds:uri="http://schemas.openxmlformats.org/officeDocument/2006/bibliography"/>
  </ds:schemaRefs>
</ds:datastoreItem>
</file>

<file path=customXml/itemProps2.xml><?xml version="1.0" encoding="utf-8"?>
<ds:datastoreItem xmlns:ds="http://schemas.openxmlformats.org/officeDocument/2006/customXml" ds:itemID="{D5FE818F-0346-4DFE-8AE4-BE4F41C56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4.xml><?xml version="1.0" encoding="utf-8"?>
<ds:datastoreItem xmlns:ds="http://schemas.openxmlformats.org/officeDocument/2006/customXml" ds:itemID="{F638F210-7067-483E-BFA1-28635F76E02A}">
  <ds:schemaRefs>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b209698c-63c9-49e0-9838-e8029c88ba6a"/>
    <ds:schemaRef ds:uri="2f3b5c31-8774-4f9a-94b2-99b9ad5b10de"/>
    <ds:schemaRef ds:uri="http://purl.org/dc/terms/"/>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12</Pages>
  <Words>2062</Words>
  <Characters>11754</Characters>
  <Application>Microsoft Office Word</Application>
  <DocSecurity>0</DocSecurity>
  <Lines>97</Lines>
  <Paragraphs>27</Paragraphs>
  <ScaleCrop>false</ScaleCrop>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Sheerin</dc:creator>
  <cp:keywords/>
  <dc:description/>
  <cp:lastModifiedBy>Sophie Mcnamara</cp:lastModifiedBy>
  <cp:revision>1044</cp:revision>
  <cp:lastPrinted>2024-07-09T07:51:00Z</cp:lastPrinted>
  <dcterms:created xsi:type="dcterms:W3CDTF">2024-06-26T22:45:00Z</dcterms:created>
  <dcterms:modified xsi:type="dcterms:W3CDTF">2024-12-18T15:15:00Z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0x010100A2703502210E9A4C96D49E889D95812C</vt:lpwstr>
  </property>
  <property fmtid="{D5CDD505-2E9C-101B-9397-08002B2CF9AE}" pid="3" name="MediaServiceImageTags">
    <vt:lpwstr/>
  </property>
</Properties>
</file>