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2874"/>
        <w:gridCol w:w="552"/>
        <w:gridCol w:w="2600"/>
        <w:gridCol w:w="552"/>
        <w:gridCol w:w="2616"/>
      </w:tblGrid>
      <w:tr w:rsidR="008D31A9" w:rsidRPr="009B0B17" w14:paraId="1176E461" w14:textId="77777777" w:rsidTr="66950710">
        <w:trPr>
          <w:trHeight w:val="1277"/>
          <w:jc w:val="center"/>
        </w:trPr>
        <w:tc>
          <w:tcPr>
            <w:tcW w:w="9746" w:type="dxa"/>
            <w:gridSpan w:val="6"/>
            <w:vAlign w:val="center"/>
          </w:tcPr>
          <w:p w14:paraId="6FB1C246" w14:textId="6CBB4485" w:rsidR="008D31A9" w:rsidRPr="009B0B17" w:rsidRDefault="008D31A9" w:rsidP="66950710">
            <w:pPr>
              <w:spacing w:before="0" w:line="276" w:lineRule="auto"/>
              <w:rPr>
                <w:rFonts w:ascii="Helvetica" w:hAnsi="Helvetica" w:cs="Helvetica"/>
              </w:rPr>
            </w:pPr>
          </w:p>
        </w:tc>
      </w:tr>
      <w:tr w:rsidR="008D31A9" w:rsidRPr="009B0B17" w14:paraId="392F5364" w14:textId="77777777" w:rsidTr="66950710">
        <w:trPr>
          <w:trHeight w:val="473"/>
          <w:jc w:val="center"/>
        </w:trPr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92414EA" w14:textId="2F86B674" w:rsidR="008D31A9" w:rsidRPr="009B0B17" w:rsidRDefault="002E3E2A" w:rsidP="66950710">
            <w:pPr>
              <w:pStyle w:val="Text-small-right"/>
              <w:spacing w:before="0" w:line="276" w:lineRule="auto"/>
              <w:jc w:val="center"/>
              <w:rPr>
                <w:rFonts w:ascii="Helvetica" w:hAnsi="Helvetica" w:cs="Helvetica"/>
              </w:rPr>
            </w:pPr>
            <w:r w:rsidRPr="009B0B17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58247" behindDoc="0" locked="0" layoutInCell="1" allowOverlap="1" wp14:anchorId="4B378E98" wp14:editId="59D9FA29">
                  <wp:simplePos x="0" y="0"/>
                  <wp:positionH relativeFrom="column">
                    <wp:posOffset>-299516</wp:posOffset>
                  </wp:positionH>
                  <wp:positionV relativeFrom="paragraph">
                    <wp:posOffset>-8795</wp:posOffset>
                  </wp:positionV>
                  <wp:extent cx="623570" cy="623570"/>
                  <wp:effectExtent l="0" t="0" r="0" b="0"/>
                  <wp:wrapNone/>
                  <wp:docPr id="472870532" name="Picture 19" descr="A blue brain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70532" name="Picture 19" descr="A blue brain in a circ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09" cy="62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4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84306EA" w14:textId="0575384A" w:rsidR="008D31A9" w:rsidRPr="009B0B17" w:rsidRDefault="008D31A9" w:rsidP="66950710">
            <w:pPr>
              <w:pStyle w:val="Teideal1"/>
              <w:spacing w:before="120"/>
              <w:rPr>
                <w:rFonts w:cs="Helvetica"/>
                <w:color w:val="033841" w:themeColor="text2" w:themeShade="80"/>
                <w:sz w:val="20"/>
                <w:szCs w:val="20"/>
              </w:rPr>
            </w:pPr>
            <w:r w:rsidRPr="009B0B17">
              <w:rPr>
                <w:rFonts w:cs="Helvetica"/>
                <w:color w:val="033841" w:themeColor="text2" w:themeShade="80"/>
                <w:sz w:val="20"/>
                <w:szCs w:val="20"/>
              </w:rPr>
              <w:t>Tuiscint &amp; forbairt foclóra</w:t>
            </w:r>
          </w:p>
          <w:p w14:paraId="77811EDB" w14:textId="77777777" w:rsidR="00076C84" w:rsidRPr="009B0B17" w:rsidRDefault="00CC62C2" w:rsidP="66950710">
            <w:pPr>
              <w:pStyle w:val="Text-small"/>
              <w:spacing w:after="0" w:line="276" w:lineRule="auto"/>
              <w:rPr>
                <w:rFonts w:ascii="Helvetica" w:hAnsi="Helvetica" w:cs="Helvetica"/>
              </w:rPr>
            </w:pPr>
            <w:r w:rsidRPr="009B0B17">
              <w:rPr>
                <w:rFonts w:ascii="Helvetica" w:hAnsi="Helvetica" w:cs="Helvetica"/>
              </w:rPr>
              <w:t xml:space="preserve">Focail agus frásaí a bhaineann </w:t>
            </w:r>
          </w:p>
          <w:p w14:paraId="14771288" w14:textId="63F98C1D" w:rsidR="008D31A9" w:rsidRPr="009B0B17" w:rsidRDefault="00CC62C2" w:rsidP="66950710">
            <w:pPr>
              <w:pStyle w:val="Text-small"/>
              <w:spacing w:after="0" w:line="276" w:lineRule="auto"/>
              <w:rPr>
                <w:rFonts w:ascii="Helvetica" w:hAnsi="Helvetica" w:cs="Helvetica"/>
              </w:rPr>
            </w:pPr>
            <w:r w:rsidRPr="009B0B17">
              <w:rPr>
                <w:rFonts w:ascii="Helvetica" w:hAnsi="Helvetica" w:cs="Helvetica"/>
              </w:rPr>
              <w:t>le comhráite gutháin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370EB1C4" w14:textId="28180129" w:rsidR="008D31A9" w:rsidRPr="009B0B17" w:rsidRDefault="002E3E2A" w:rsidP="66950710">
            <w:pPr>
              <w:pStyle w:val="Text-small-right"/>
              <w:spacing w:before="0" w:line="276" w:lineRule="auto"/>
              <w:jc w:val="left"/>
              <w:rPr>
                <w:rFonts w:ascii="Helvetica" w:hAnsi="Helvetica" w:cs="Helvetica"/>
              </w:rPr>
            </w:pPr>
            <w:r w:rsidRPr="009B0B17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58246" behindDoc="0" locked="0" layoutInCell="1" allowOverlap="1" wp14:anchorId="553880A8" wp14:editId="71C17F81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5715</wp:posOffset>
                  </wp:positionV>
                  <wp:extent cx="564571" cy="570106"/>
                  <wp:effectExtent l="0" t="0" r="0" b="1905"/>
                  <wp:wrapNone/>
                  <wp:docPr id="415197832" name="Picture 20" descr="A light bulb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197832" name="Picture 20" descr="A light bulb in a circ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4571" cy="57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0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49C6752F" w14:textId="55090762" w:rsidR="008D31A9" w:rsidRPr="009B0B17" w:rsidRDefault="00853D1B" w:rsidP="00853D1B">
            <w:pPr>
              <w:pStyle w:val="Teideal1"/>
              <w:spacing w:before="120" w:line="276" w:lineRule="auto"/>
              <w:ind w:left="197"/>
              <w:rPr>
                <w:rFonts w:cs="Helvetica"/>
                <w:color w:val="033841" w:themeColor="text2" w:themeShade="80"/>
                <w:sz w:val="16"/>
                <w:szCs w:val="16"/>
              </w:rPr>
            </w:pPr>
            <w:r w:rsidRPr="009B0B17">
              <w:rPr>
                <w:rFonts w:cs="Helvetica"/>
                <w:noProof/>
              </w:rPr>
              <w:drawing>
                <wp:anchor distT="0" distB="0" distL="114300" distR="114300" simplePos="0" relativeHeight="251658245" behindDoc="0" locked="0" layoutInCell="1" allowOverlap="1" wp14:anchorId="0E6EF3FB" wp14:editId="6211CEE4">
                  <wp:simplePos x="0" y="0"/>
                  <wp:positionH relativeFrom="column">
                    <wp:posOffset>1332865</wp:posOffset>
                  </wp:positionH>
                  <wp:positionV relativeFrom="paragraph">
                    <wp:posOffset>-6350</wp:posOffset>
                  </wp:positionV>
                  <wp:extent cx="624202" cy="624202"/>
                  <wp:effectExtent l="0" t="0" r="0" b="0"/>
                  <wp:wrapNone/>
                  <wp:docPr id="410308988" name="Picture 18" descr="A pink circle with text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08988" name="Picture 18" descr="A pink circle with text in i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2" cy="62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31A9" w:rsidRPr="009B0B17">
              <w:rPr>
                <w:rFonts w:cs="Helvetica"/>
                <w:color w:val="033841" w:themeColor="text2" w:themeShade="80"/>
                <w:sz w:val="20"/>
                <w:szCs w:val="20"/>
              </w:rPr>
              <w:t>Feasacht teanga</w:t>
            </w:r>
          </w:p>
          <w:p w14:paraId="5D8A62C4" w14:textId="4A8AFEA6" w:rsidR="008D31A9" w:rsidRPr="009B0B17" w:rsidRDefault="00E9603C" w:rsidP="00853D1B">
            <w:pPr>
              <w:pStyle w:val="Text-small"/>
              <w:spacing w:after="0" w:line="276" w:lineRule="auto"/>
              <w:ind w:left="197"/>
              <w:rPr>
                <w:rFonts w:ascii="Helvetica" w:hAnsi="Helvetica" w:cs="Helvetica"/>
                <w:sz w:val="22"/>
              </w:rPr>
            </w:pPr>
            <w:r w:rsidRPr="009B0B17">
              <w:rPr>
                <w:rFonts w:ascii="Helvetica" w:hAnsi="Helvetica" w:cs="Helvetica"/>
              </w:rPr>
              <w:t>Ag úsáid foclóirí ar líne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20FBD91D" w14:textId="129764F7" w:rsidR="008D31A9" w:rsidRPr="009B0B17" w:rsidRDefault="008D31A9" w:rsidP="66950710">
            <w:pPr>
              <w:pStyle w:val="Text-small-right"/>
              <w:spacing w:before="0" w:line="276" w:lineRule="auto"/>
              <w:rPr>
                <w:rFonts w:ascii="Helvetica" w:hAnsi="Helvetica" w:cs="Helvetica"/>
              </w:rPr>
            </w:pPr>
          </w:p>
        </w:tc>
        <w:tc>
          <w:tcPr>
            <w:tcW w:w="2616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78C4F430" w14:textId="79FFD4BC" w:rsidR="008D31A9" w:rsidRPr="009B0B17" w:rsidRDefault="008D31A9" w:rsidP="66950710">
            <w:pPr>
              <w:pStyle w:val="Teideal1"/>
              <w:spacing w:before="120" w:line="276" w:lineRule="auto"/>
              <w:rPr>
                <w:rFonts w:cs="Helvetica"/>
                <w:color w:val="033841" w:themeColor="text2" w:themeShade="80"/>
                <w:sz w:val="16"/>
                <w:szCs w:val="16"/>
              </w:rPr>
            </w:pPr>
            <w:r w:rsidRPr="009B0B17">
              <w:rPr>
                <w:rFonts w:cs="Helvetica"/>
                <w:color w:val="033841" w:themeColor="text2" w:themeShade="80"/>
                <w:sz w:val="20"/>
                <w:szCs w:val="20"/>
              </w:rPr>
              <w:t>Scileanna cumarsáide</w:t>
            </w:r>
          </w:p>
          <w:p w14:paraId="36D8E0A8" w14:textId="3A561A02" w:rsidR="008D31A9" w:rsidRPr="009B0B17" w:rsidRDefault="00DD4E4E" w:rsidP="66950710">
            <w:pPr>
              <w:pStyle w:val="Text-small"/>
              <w:spacing w:after="0" w:line="276" w:lineRule="auto"/>
              <w:rPr>
                <w:rFonts w:ascii="Helvetica" w:hAnsi="Helvetica" w:cs="Helvetica"/>
                <w:sz w:val="22"/>
              </w:rPr>
            </w:pPr>
            <w:r w:rsidRPr="009B0B17">
              <w:rPr>
                <w:rFonts w:ascii="Helvetica" w:hAnsi="Helvetica" w:cs="Helvetica"/>
              </w:rPr>
              <w:t xml:space="preserve">Ag labhairt ar an bhfón, teachtaireacht a thógáil, déileáil le </w:t>
            </w:r>
            <w:proofErr w:type="spellStart"/>
            <w:r w:rsidR="004A105F" w:rsidRPr="009B0B17">
              <w:rPr>
                <w:rFonts w:ascii="Helvetica" w:hAnsi="Helvetica" w:cs="Helvetica"/>
              </w:rPr>
              <w:t>droch</w:t>
            </w:r>
            <w:r w:rsidRPr="009B0B17">
              <w:rPr>
                <w:rFonts w:ascii="Helvetica" w:hAnsi="Helvetica" w:cs="Helvetica"/>
              </w:rPr>
              <w:t>líne</w:t>
            </w:r>
            <w:proofErr w:type="spellEnd"/>
          </w:p>
        </w:tc>
      </w:tr>
    </w:tbl>
    <w:tbl>
      <w:tblPr>
        <w:tblStyle w:val="Greilletbla"/>
        <w:tblpPr w:leftFromText="181" w:rightFromText="181" w:vertAnchor="page" w:horzAnchor="margin" w:tblpXSpec="right" w:tblpY="140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4"/>
      </w:tblGrid>
      <w:tr w:rsidR="00D230CD" w:rsidRPr="009B0B17" w14:paraId="58B4DFF3" w14:textId="77777777" w:rsidTr="00B0298C">
        <w:trPr>
          <w:trHeight w:val="415"/>
        </w:trPr>
        <w:tc>
          <w:tcPr>
            <w:tcW w:w="7044" w:type="dxa"/>
            <w:shd w:val="clear" w:color="auto" w:fill="auto"/>
          </w:tcPr>
          <w:p w14:paraId="40B0C651" w14:textId="14E481F6" w:rsidR="00D230CD" w:rsidRPr="009B0B17" w:rsidRDefault="007F51C6" w:rsidP="00B0298C">
            <w:pPr>
              <w:spacing w:before="0"/>
              <w:jc w:val="center"/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</w:pPr>
            <w:r w:rsidRPr="009B0B17"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  <w:t xml:space="preserve">Sraith </w:t>
            </w:r>
            <w:r w:rsidR="00CD18D2" w:rsidRPr="009B0B17"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  <w:t>2</w:t>
            </w:r>
            <w:r w:rsidR="008D4FF0" w:rsidRPr="009B0B17"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  <w:t>:</w:t>
            </w:r>
            <w:r w:rsidRPr="009B0B17"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  <w:t xml:space="preserve"> </w:t>
            </w:r>
            <w:r w:rsidR="00D230CD" w:rsidRPr="009B0B17"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  <w:t xml:space="preserve">Ceacht </w:t>
            </w:r>
            <w:r w:rsidR="00CD18D2" w:rsidRPr="009B0B17"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  <w:t>2</w:t>
            </w:r>
          </w:p>
        </w:tc>
      </w:tr>
      <w:tr w:rsidR="00D230CD" w:rsidRPr="009B0B17" w14:paraId="108BA550" w14:textId="77777777" w:rsidTr="00B0298C">
        <w:trPr>
          <w:trHeight w:val="542"/>
        </w:trPr>
        <w:tc>
          <w:tcPr>
            <w:tcW w:w="7044" w:type="dxa"/>
            <w:shd w:val="clear" w:color="auto" w:fill="auto"/>
          </w:tcPr>
          <w:p w14:paraId="2E0054E8" w14:textId="418E0630" w:rsidR="00D230CD" w:rsidRPr="009B0B17" w:rsidRDefault="002E3E2A" w:rsidP="00B0298C">
            <w:pPr>
              <w:spacing w:before="0"/>
              <w:jc w:val="center"/>
              <w:rPr>
                <w:rFonts w:ascii="Helvetica" w:hAnsi="Helvetica" w:cs="Helvetica"/>
                <w:b/>
                <w:bCs/>
                <w:color w:val="FFFFFF"/>
                <w:spacing w:val="11"/>
                <w:sz w:val="40"/>
                <w:szCs w:val="40"/>
              </w:rPr>
            </w:pPr>
            <w:r w:rsidRPr="009B0B17">
              <w:rPr>
                <w:rFonts w:ascii="Helvetica" w:hAnsi="Helvetica" w:cs="Helvetica"/>
                <w:b/>
                <w:bCs/>
                <w:color w:val="FFFFFF"/>
                <w:spacing w:val="11"/>
                <w:sz w:val="40"/>
                <w:szCs w:val="40"/>
              </w:rPr>
              <w:t>“</w:t>
            </w:r>
            <w:proofErr w:type="spellStart"/>
            <w:r w:rsidR="00CD18D2" w:rsidRPr="009B0B17">
              <w:rPr>
                <w:rFonts w:ascii="Helvetica" w:hAnsi="Helvetica" w:cs="Helvetica"/>
                <w:b/>
                <w:bCs/>
                <w:color w:val="FFFFFF"/>
                <w:spacing w:val="11"/>
                <w:sz w:val="40"/>
                <w:szCs w:val="40"/>
              </w:rPr>
              <w:t>Heileo</w:t>
            </w:r>
            <w:proofErr w:type="spellEnd"/>
            <w:r w:rsidRPr="009B0B17">
              <w:rPr>
                <w:rFonts w:ascii="Helvetica" w:hAnsi="Helvetica" w:cs="Helvetica"/>
                <w:b/>
                <w:bCs/>
                <w:color w:val="FFFFFF"/>
                <w:spacing w:val="11"/>
                <w:sz w:val="40"/>
                <w:szCs w:val="40"/>
              </w:rPr>
              <w:t>”</w:t>
            </w:r>
          </w:p>
          <w:p w14:paraId="5DC603C6" w14:textId="49ECE909" w:rsidR="00D230CD" w:rsidRPr="009B0B17" w:rsidRDefault="00CA5418" w:rsidP="00B0298C">
            <w:pPr>
              <w:spacing w:before="0"/>
              <w:jc w:val="center"/>
              <w:rPr>
                <w:rFonts w:ascii="Helvetica" w:hAnsi="Helvetica" w:cs="Helvetica"/>
                <w:b/>
                <w:bCs/>
                <w:color w:val="FFFFFF"/>
                <w:spacing w:val="-8"/>
                <w:sz w:val="56"/>
                <w:szCs w:val="56"/>
              </w:rPr>
            </w:pPr>
            <w:r w:rsidRPr="009B0B17">
              <w:rPr>
                <w:rFonts w:ascii="Helvetica" w:hAnsi="Helvetica" w:cs="Helvetica"/>
                <w:b/>
                <w:bCs/>
                <w:color w:val="FFFFFF"/>
                <w:spacing w:val="11"/>
                <w:sz w:val="40"/>
                <w:szCs w:val="40"/>
              </w:rPr>
              <w:t xml:space="preserve">Ag </w:t>
            </w:r>
            <w:r w:rsidR="00CD18D2" w:rsidRPr="009B0B17">
              <w:rPr>
                <w:rFonts w:ascii="Helvetica" w:hAnsi="Helvetica" w:cs="Helvetica"/>
                <w:b/>
                <w:bCs/>
                <w:color w:val="FFFFFF"/>
                <w:spacing w:val="11"/>
                <w:sz w:val="40"/>
                <w:szCs w:val="40"/>
              </w:rPr>
              <w:t>labhairt ar an bhfón</w:t>
            </w:r>
          </w:p>
        </w:tc>
      </w:tr>
    </w:tbl>
    <w:p w14:paraId="18959C06" w14:textId="1427484C" w:rsidR="005406C0" w:rsidRPr="009B0B17" w:rsidRDefault="00010948" w:rsidP="66950710">
      <w:pPr>
        <w:pStyle w:val="Teideal1"/>
        <w:jc w:val="left"/>
        <w:rPr>
          <w:rFonts w:cs="Helvetica"/>
          <w:color w:val="262626" w:themeColor="text1" w:themeTint="D9"/>
          <w:sz w:val="20"/>
          <w:szCs w:val="20"/>
          <w:u w:val="none"/>
        </w:rPr>
      </w:pPr>
      <w:r w:rsidRPr="009B0B17">
        <w:rPr>
          <w:rFonts w:cs="Helvetica"/>
          <w:noProof/>
          <w:color w:val="000000" w:themeColor="text1"/>
          <w:sz w:val="20"/>
          <w:szCs w:val="20"/>
          <w:u w:val="none"/>
        </w:rPr>
        <w:drawing>
          <wp:anchor distT="0" distB="0" distL="114300" distR="114300" simplePos="0" relativeHeight="251658244" behindDoc="0" locked="0" layoutInCell="1" allowOverlap="1" wp14:anchorId="575AEF04" wp14:editId="71D5110A">
            <wp:simplePos x="0" y="0"/>
            <wp:positionH relativeFrom="column">
              <wp:posOffset>-114300</wp:posOffset>
            </wp:positionH>
            <wp:positionV relativeFrom="page">
              <wp:posOffset>177800</wp:posOffset>
            </wp:positionV>
            <wp:extent cx="1604645" cy="1604645"/>
            <wp:effectExtent l="0" t="0" r="0" b="0"/>
            <wp:wrapNone/>
            <wp:docPr id="998443030" name="Picture 1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43030" name="Picture 11" descr="A black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E7C" w:rsidRPr="009B0B17">
        <w:rPr>
          <w:rFonts w:cs="Helvetica"/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58248" behindDoc="1" locked="0" layoutInCell="1" allowOverlap="1" wp14:anchorId="604ADBDB" wp14:editId="4190B883">
            <wp:simplePos x="0" y="0"/>
            <wp:positionH relativeFrom="page">
              <wp:posOffset>-19050</wp:posOffset>
            </wp:positionH>
            <wp:positionV relativeFrom="page">
              <wp:posOffset>-11430</wp:posOffset>
            </wp:positionV>
            <wp:extent cx="7600950" cy="2343150"/>
            <wp:effectExtent l="0" t="0" r="0" b="0"/>
            <wp:wrapNone/>
            <wp:docPr id="245800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0979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8D073" w14:textId="687CD261" w:rsidR="005406C0" w:rsidRPr="009B0B17" w:rsidRDefault="005406C0" w:rsidP="66950710">
      <w:pPr>
        <w:pStyle w:val="Teideal1"/>
        <w:spacing w:line="360" w:lineRule="auto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9B0B17">
        <w:rPr>
          <w:rFonts w:cs="Helvetica"/>
          <w:noProof/>
          <w:color w:val="DC459D"/>
          <w:sz w:val="40"/>
          <w:szCs w:val="40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2801ADDC" wp14:editId="171A7650">
                <wp:simplePos x="0" y="0"/>
                <wp:positionH relativeFrom="page">
                  <wp:posOffset>685800</wp:posOffset>
                </wp:positionH>
                <wp:positionV relativeFrom="paragraph">
                  <wp:posOffset>306705</wp:posOffset>
                </wp:positionV>
                <wp:extent cx="6214110" cy="45085"/>
                <wp:effectExtent l="0" t="0" r="0" b="5715"/>
                <wp:wrapTopAndBottom/>
                <wp:docPr id="144220528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k="http://schemas.microsoft.com/office/drawing/2018/sketchyshapes">
            <w:pict w14:anchorId="14D73D5C">
              <v:rect id="Rectangle 46" style="position:absolute;margin-left:54pt;margin-top:24.15pt;width:489.3pt;height:3.55pt;z-index:-251631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58F855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">
                <w10:wrap type="topAndBottom" anchorx="page"/>
              </v:rect>
            </w:pict>
          </mc:Fallback>
        </mc:AlternateContent>
      </w:r>
      <w:r w:rsidRPr="009B0B17">
        <w:rPr>
          <w:rFonts w:cs="Helvetica"/>
          <w:color w:val="262626" w:themeColor="text1" w:themeTint="D9"/>
          <w:sz w:val="40"/>
          <w:szCs w:val="40"/>
          <w:u w:val="none"/>
        </w:rPr>
        <w:t>A: TUISCINT AGUS FORBAIRT FOCLÓRA</w:t>
      </w:r>
    </w:p>
    <w:p w14:paraId="4C7A6055" w14:textId="77777777" w:rsidR="001B4777" w:rsidRPr="009B0B17" w:rsidRDefault="001B4777" w:rsidP="66950710">
      <w:pPr>
        <w:spacing w:before="0" w:after="120" w:line="276" w:lineRule="auto"/>
        <w:ind w:left="357"/>
        <w:contextualSpacing/>
        <w:jc w:val="both"/>
        <w:outlineLvl w:val="1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p w14:paraId="021177FC" w14:textId="684F7CFA" w:rsidR="00F92F72" w:rsidRPr="009B0B17" w:rsidRDefault="00F92F72" w:rsidP="66950710">
      <w:pPr>
        <w:numPr>
          <w:ilvl w:val="0"/>
          <w:numId w:val="4"/>
        </w:numPr>
        <w:spacing w:before="0" w:after="120" w:line="276" w:lineRule="auto"/>
        <w:ind w:left="357" w:hanging="357"/>
        <w:contextualSpacing/>
        <w:jc w:val="both"/>
        <w:outlineLvl w:val="1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Cuir in ord</w:t>
      </w:r>
    </w:p>
    <w:p w14:paraId="103A8E7D" w14:textId="601E6010" w:rsidR="003814E3" w:rsidRPr="009B0B17" w:rsidRDefault="00106D98" w:rsidP="66950710">
      <w:pPr>
        <w:spacing w:before="0" w:line="360" w:lineRule="auto"/>
        <w:ind w:left="357" w:firstLine="3"/>
        <w:jc w:val="both"/>
        <w:rPr>
          <w:rFonts w:ascii="Helvetica" w:eastAsia="Yu Mincho" w:hAnsi="Helvetica" w:cs="Helvetica"/>
          <w:color w:val="033841" w:themeColor="text2" w:themeShade="80"/>
        </w:rPr>
      </w:pPr>
      <w:r w:rsidRPr="009B0B17">
        <w:rPr>
          <w:rFonts w:ascii="Helvetica" w:eastAsia="Calibri" w:hAnsi="Helvetica" w:cs="Helvetica"/>
          <w:color w:val="033841" w:themeColor="text2" w:themeShade="80"/>
          <w:kern w:val="2"/>
          <w:lang w:eastAsia="en-US"/>
          <w14:ligatures w14:val="standardContextual"/>
        </w:rPr>
        <w:t>Bí ag obair leis an duine in aice leat</w:t>
      </w:r>
      <w:r w:rsidR="008F6C1D" w:rsidRPr="009B0B17">
        <w:rPr>
          <w:rFonts w:ascii="Helvetica" w:eastAsia="Calibri" w:hAnsi="Helvetica" w:cs="Helvetica"/>
          <w:color w:val="033841" w:themeColor="text2" w:themeShade="80"/>
          <w:kern w:val="2"/>
          <w:lang w:eastAsia="en-US"/>
          <w14:ligatures w14:val="standardContextual"/>
        </w:rPr>
        <w:t>.</w:t>
      </w:r>
      <w:r w:rsidR="003B66F1" w:rsidRPr="009B0B17">
        <w:t xml:space="preserve"> </w:t>
      </w:r>
      <w:r w:rsidR="003B66F1" w:rsidRPr="009B0B17">
        <w:rPr>
          <w:rFonts w:ascii="Helvetica" w:eastAsia="Calibri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An féidir libh na habairtí a dúirt </w:t>
      </w:r>
      <w:proofErr w:type="spellStart"/>
      <w:r w:rsidR="003B66F1" w:rsidRPr="009B0B17">
        <w:rPr>
          <w:rFonts w:ascii="Helvetica" w:eastAsia="Calibri" w:hAnsi="Helvetica" w:cs="Helvetica"/>
          <w:color w:val="033841" w:themeColor="text2" w:themeShade="80"/>
          <w:kern w:val="2"/>
          <w:lang w:eastAsia="en-US"/>
          <w14:ligatures w14:val="standardContextual"/>
        </w:rPr>
        <w:t>Malachai</w:t>
      </w:r>
      <w:proofErr w:type="spellEnd"/>
      <w:r w:rsidR="003B66F1" w:rsidRPr="009B0B17">
        <w:rPr>
          <w:rFonts w:ascii="Helvetica" w:eastAsia="Calibri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sa mhír físe a chur</w:t>
      </w:r>
      <w:r w:rsidR="00310384" w:rsidRPr="009B0B17">
        <w:rPr>
          <w:rFonts w:ascii="Helvetica" w:eastAsia="Calibri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="003B66F1" w:rsidRPr="009B0B17">
        <w:rPr>
          <w:rFonts w:ascii="Helvetica" w:eastAsia="Calibri" w:hAnsi="Helvetica" w:cs="Helvetica"/>
          <w:color w:val="033841" w:themeColor="text2" w:themeShade="80"/>
          <w:kern w:val="2"/>
          <w:lang w:eastAsia="en-US"/>
          <w14:ligatures w14:val="standardContextual"/>
        </w:rPr>
        <w:t>san ord ceart? Cuirigí 1 leis an gcéad abairt, 2 leis an dara ceann agus araile. Tá an chéad abairt déanta chun cabhrú libh.</w:t>
      </w:r>
      <w:r w:rsidR="008F6C1D" w:rsidRPr="009B0B17">
        <w:rPr>
          <w:rFonts w:ascii="Helvetica" w:eastAsia="Calibri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="00310384" w:rsidRPr="009B0B17">
        <w:rPr>
          <w:rFonts w:ascii="Helvetica" w:eastAsia="Yu Mincho" w:hAnsi="Helvetica" w:cs="Helvetica"/>
          <w:color w:val="033841" w:themeColor="text2" w:themeShade="80"/>
        </w:rPr>
        <w:t>Féachaigí ar an bhfíseán arís. An raibh an ceart agaibh?</w:t>
      </w: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8505"/>
        <w:gridCol w:w="810"/>
      </w:tblGrid>
      <w:tr w:rsidR="001462DD" w:rsidRPr="009B0B17" w14:paraId="50B4229A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1D34E228" w14:textId="11E948E7" w:rsidR="001462DD" w:rsidRPr="009B0B17" w:rsidRDefault="00E31873" w:rsidP="66950710">
            <w:pPr>
              <w:spacing w:before="0" w:line="276" w:lineRule="auto"/>
              <w:jc w:val="both"/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</w:pPr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M</w:t>
            </w:r>
            <w:r w:rsidR="00BE1ACD"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 xml:space="preserve">á thuigeann tú leat mé. </w:t>
            </w:r>
          </w:p>
        </w:tc>
        <w:tc>
          <w:tcPr>
            <w:tcW w:w="810" w:type="dxa"/>
          </w:tcPr>
          <w:p w14:paraId="10D4D9CC" w14:textId="77777777" w:rsidR="001462DD" w:rsidRPr="009B0B17" w:rsidRDefault="001462DD" w:rsidP="66950710">
            <w:pPr>
              <w:spacing w:before="0" w:after="120" w:line="360" w:lineRule="auto"/>
              <w:ind w:left="567"/>
              <w:contextualSpacing/>
              <w:jc w:val="both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</w:p>
        </w:tc>
      </w:tr>
      <w:tr w:rsidR="001462DD" w:rsidRPr="009B0B17" w14:paraId="70FE7639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29A05054" w14:textId="18542EB3" w:rsidR="001462DD" w:rsidRPr="009B0B17" w:rsidRDefault="00BE1ACD" w:rsidP="66950710">
            <w:pPr>
              <w:spacing w:before="0" w:after="120" w:line="360" w:lineRule="auto"/>
              <w:contextualSpacing/>
              <w:jc w:val="both"/>
              <w:outlineLvl w:val="1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  <w:proofErr w:type="spellStart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Em</w:t>
            </w:r>
            <w:proofErr w:type="spellEnd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 xml:space="preserve">, tá sí </w:t>
            </w:r>
            <w:proofErr w:type="spellStart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fíorghnóthach</w:t>
            </w:r>
            <w:proofErr w:type="spellEnd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 xml:space="preserve"> anois faoi láthair.</w:t>
            </w:r>
          </w:p>
        </w:tc>
        <w:tc>
          <w:tcPr>
            <w:tcW w:w="810" w:type="dxa"/>
          </w:tcPr>
          <w:p w14:paraId="06366CF4" w14:textId="77777777" w:rsidR="001462DD" w:rsidRPr="009B0B17" w:rsidRDefault="001462DD" w:rsidP="66950710">
            <w:pPr>
              <w:spacing w:before="0" w:after="120" w:line="360" w:lineRule="auto"/>
              <w:contextualSpacing/>
              <w:jc w:val="both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</w:p>
        </w:tc>
      </w:tr>
      <w:tr w:rsidR="001462DD" w:rsidRPr="009B0B17" w14:paraId="2CA3913D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6D0A61A4" w14:textId="617262B3" w:rsidR="001462DD" w:rsidRPr="009B0B17" w:rsidRDefault="00BE1ACD" w:rsidP="66950710">
            <w:pPr>
              <w:spacing w:before="0" w:after="120" w:line="360" w:lineRule="auto"/>
              <w:contextualSpacing/>
              <w:jc w:val="both"/>
              <w:outlineLvl w:val="1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Is ea, ach breathnaigh, déarfaidh mé léi gur ghlaoigh tú.</w:t>
            </w:r>
          </w:p>
        </w:tc>
        <w:tc>
          <w:tcPr>
            <w:tcW w:w="810" w:type="dxa"/>
          </w:tcPr>
          <w:p w14:paraId="4250B103" w14:textId="77777777" w:rsidR="001462DD" w:rsidRPr="009B0B17" w:rsidRDefault="001462DD" w:rsidP="66950710">
            <w:pPr>
              <w:spacing w:before="0" w:after="120" w:line="360" w:lineRule="auto"/>
              <w:contextualSpacing/>
              <w:jc w:val="both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</w:p>
        </w:tc>
      </w:tr>
      <w:tr w:rsidR="001462DD" w:rsidRPr="009B0B17" w14:paraId="0E36D5BB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1A07A023" w14:textId="57107C7E" w:rsidR="001462DD" w:rsidRPr="009B0B17" w:rsidRDefault="00BE1ACD" w:rsidP="66950710">
            <w:pPr>
              <w:spacing w:before="0" w:after="120" w:line="360" w:lineRule="auto"/>
              <w:contextualSpacing/>
              <w:jc w:val="both"/>
              <w:outlineLvl w:val="1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 xml:space="preserve">Agus, </w:t>
            </w:r>
            <w:proofErr w:type="spellStart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eh</w:t>
            </w:r>
            <w:proofErr w:type="spellEnd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, níor mhaith liom i ndáiríre go gcuirfí isteach uirthi.</w:t>
            </w:r>
          </w:p>
        </w:tc>
        <w:tc>
          <w:tcPr>
            <w:tcW w:w="810" w:type="dxa"/>
          </w:tcPr>
          <w:p w14:paraId="3197236D" w14:textId="77777777" w:rsidR="001462DD" w:rsidRPr="009B0B17" w:rsidRDefault="001462DD" w:rsidP="66950710">
            <w:pPr>
              <w:spacing w:before="0" w:after="120" w:line="360" w:lineRule="auto"/>
              <w:contextualSpacing/>
              <w:jc w:val="both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</w:p>
        </w:tc>
      </w:tr>
      <w:tr w:rsidR="001462DD" w:rsidRPr="009B0B17" w14:paraId="501D5E92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68B22532" w14:textId="4BC22493" w:rsidR="001462DD" w:rsidRPr="009B0B17" w:rsidRDefault="00BE1ACD" w:rsidP="66950710">
            <w:pPr>
              <w:spacing w:before="0" w:after="120" w:line="360" w:lineRule="auto"/>
              <w:contextualSpacing/>
              <w:jc w:val="both"/>
              <w:outlineLvl w:val="1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  <w:proofErr w:type="spellStart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Heileo</w:t>
            </w:r>
            <w:proofErr w:type="spellEnd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 xml:space="preserve">, a </w:t>
            </w:r>
            <w:proofErr w:type="spellStart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Chóilí</w:t>
            </w:r>
            <w:proofErr w:type="spellEnd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.</w:t>
            </w:r>
          </w:p>
        </w:tc>
        <w:tc>
          <w:tcPr>
            <w:tcW w:w="810" w:type="dxa"/>
          </w:tcPr>
          <w:p w14:paraId="1549ED32" w14:textId="2B6A29D2" w:rsidR="001462DD" w:rsidRPr="009B0B17" w:rsidRDefault="00F95201" w:rsidP="66950710">
            <w:pPr>
              <w:spacing w:before="0" w:after="120" w:line="360" w:lineRule="auto"/>
              <w:contextualSpacing/>
              <w:jc w:val="both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  <w:r w:rsidRPr="009B0B17"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  <w:t>1</w:t>
            </w:r>
          </w:p>
        </w:tc>
      </w:tr>
      <w:tr w:rsidR="001462DD" w:rsidRPr="009B0B17" w14:paraId="6B8726BD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11C1E4DA" w14:textId="1E4AD5DA" w:rsidR="001462DD" w:rsidRPr="009B0B17" w:rsidRDefault="00F95201" w:rsidP="66950710">
            <w:pPr>
              <w:spacing w:before="0" w:after="120" w:line="360" w:lineRule="auto"/>
              <w:contextualSpacing/>
              <w:jc w:val="both"/>
              <w:outlineLvl w:val="1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Tá faitíos orm anois, nach bhféadfadh.</w:t>
            </w:r>
          </w:p>
        </w:tc>
        <w:tc>
          <w:tcPr>
            <w:tcW w:w="810" w:type="dxa"/>
          </w:tcPr>
          <w:p w14:paraId="5675428E" w14:textId="77777777" w:rsidR="001462DD" w:rsidRPr="009B0B17" w:rsidRDefault="001462DD" w:rsidP="66950710">
            <w:pPr>
              <w:spacing w:before="0" w:after="120" w:line="360" w:lineRule="auto"/>
              <w:contextualSpacing/>
              <w:jc w:val="both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</w:p>
        </w:tc>
      </w:tr>
      <w:tr w:rsidR="001462DD" w:rsidRPr="009B0B17" w14:paraId="261B1B38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3AE602BE" w14:textId="16F985F6" w:rsidR="001462DD" w:rsidRPr="009B0B17" w:rsidRDefault="00F95201" w:rsidP="66950710">
            <w:pPr>
              <w:spacing w:before="0" w:after="120" w:line="360" w:lineRule="auto"/>
              <w:contextualSpacing/>
              <w:jc w:val="both"/>
              <w:outlineLvl w:val="1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An dtuigeann tú, tá sí i lár comhrá le duine fíorthábhachtach i saol na n</w:t>
            </w:r>
            <w:r w:rsidR="00E87E05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noBreakHyphen/>
            </w:r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ealaíon,</w:t>
            </w:r>
          </w:p>
        </w:tc>
        <w:tc>
          <w:tcPr>
            <w:tcW w:w="810" w:type="dxa"/>
          </w:tcPr>
          <w:p w14:paraId="25040406" w14:textId="77777777" w:rsidR="001462DD" w:rsidRPr="009B0B17" w:rsidRDefault="001462DD" w:rsidP="66950710">
            <w:pPr>
              <w:spacing w:before="0" w:after="120" w:line="360" w:lineRule="auto"/>
              <w:contextualSpacing/>
              <w:jc w:val="both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</w:p>
        </w:tc>
      </w:tr>
      <w:tr w:rsidR="001462DD" w:rsidRPr="009B0B17" w14:paraId="2DCC74BC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78F0004B" w14:textId="76941EAF" w:rsidR="001462DD" w:rsidRPr="009B0B17" w:rsidRDefault="00F95201" w:rsidP="66950710">
            <w:pPr>
              <w:spacing w:before="0" w:after="120" w:line="360" w:lineRule="auto"/>
              <w:contextualSpacing/>
              <w:jc w:val="both"/>
              <w:outlineLvl w:val="1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  <w:proofErr w:type="spellStart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Eh</w:t>
            </w:r>
            <w:proofErr w:type="spellEnd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 xml:space="preserve">, tá, tá. Tá </w:t>
            </w:r>
            <w:proofErr w:type="spellStart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>Sadie</w:t>
            </w:r>
            <w:proofErr w:type="spellEnd"/>
            <w:r w:rsidRPr="009B0B17">
              <w:rPr>
                <w:rFonts w:ascii="Helvetica" w:eastAsia="Yu Mincho" w:hAnsi="Helvetica" w:cs="Helvetica"/>
                <w:b w:val="0"/>
                <w:bCs w:val="0"/>
                <w:color w:val="262626" w:themeColor="text1" w:themeTint="D9"/>
              </w:rPr>
              <w:t xml:space="preserve"> anseo. Tá, go cinnte.</w:t>
            </w:r>
          </w:p>
        </w:tc>
        <w:tc>
          <w:tcPr>
            <w:tcW w:w="810" w:type="dxa"/>
          </w:tcPr>
          <w:p w14:paraId="2A482BFE" w14:textId="77777777" w:rsidR="001462DD" w:rsidRPr="009B0B17" w:rsidRDefault="001462DD" w:rsidP="66950710">
            <w:pPr>
              <w:spacing w:before="0" w:after="120" w:line="360" w:lineRule="auto"/>
              <w:contextualSpacing/>
              <w:jc w:val="both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Calibri" w:hAnsi="Helvetica" w:cs="Helvetica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</w:p>
        </w:tc>
      </w:tr>
    </w:tbl>
    <w:p w14:paraId="10539FDB" w14:textId="79A17150" w:rsidR="003A70D4" w:rsidRPr="009B0B17" w:rsidRDefault="003A70D4" w:rsidP="66950710">
      <w:pPr>
        <w:spacing w:before="0" w:line="276" w:lineRule="auto"/>
        <w:jc w:val="both"/>
        <w:rPr>
          <w:rFonts w:ascii="Helvetica" w:eastAsia="Yu Mincho" w:hAnsi="Helvetica" w:cs="Helvetica"/>
          <w:color w:val="262626" w:themeColor="text1" w:themeTint="D9"/>
        </w:rPr>
      </w:pPr>
    </w:p>
    <w:p w14:paraId="71C37BC8" w14:textId="527A84EC" w:rsidR="001D4D65" w:rsidRPr="009B0B17" w:rsidRDefault="00916EB0" w:rsidP="66950710">
      <w:pPr>
        <w:pStyle w:val="Ceannteideal2"/>
        <w:spacing w:line="276" w:lineRule="auto"/>
        <w:rPr>
          <w:rFonts w:cs="Helvetica"/>
          <w:i/>
          <w:iCs/>
          <w:color w:val="033841" w:themeColor="text2" w:themeShade="80"/>
        </w:rPr>
      </w:pPr>
      <w:proofErr w:type="spellStart"/>
      <w:r w:rsidRPr="009B0B17">
        <w:rPr>
          <w:rFonts w:cs="Helvetica"/>
          <w:i/>
          <w:iCs/>
          <w:color w:val="033841" w:themeColor="text2" w:themeShade="80"/>
        </w:rPr>
        <w:t>Busy</w:t>
      </w:r>
      <w:proofErr w:type="spellEnd"/>
    </w:p>
    <w:p w14:paraId="78A1ABBA" w14:textId="45E60593" w:rsidR="00F95201" w:rsidRPr="009B0B17" w:rsidRDefault="00916EB0" w:rsidP="66950710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9B0B17">
        <w:rPr>
          <w:rFonts w:ascii="Helvetica" w:hAnsi="Helvetica" w:cs="Helvetica"/>
          <w:color w:val="033841" w:themeColor="text2" w:themeShade="80"/>
          <w:lang w:val="ga-IE"/>
        </w:rPr>
        <w:t xml:space="preserve">Conas a deirtear an focal </w:t>
      </w:r>
      <w:proofErr w:type="spellStart"/>
      <w:r w:rsidRPr="009B0B17">
        <w:rPr>
          <w:rFonts w:ascii="Helvetica" w:hAnsi="Helvetica" w:cs="Helvetica"/>
          <w:i/>
          <w:iCs/>
          <w:color w:val="033841" w:themeColor="text2" w:themeShade="80"/>
          <w:lang w:val="ga-IE"/>
        </w:rPr>
        <w:t>busy</w:t>
      </w:r>
      <w:proofErr w:type="spellEnd"/>
      <w:r w:rsidRPr="009B0B17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DE2C09" w:rsidRPr="009B0B17">
        <w:rPr>
          <w:rFonts w:ascii="Helvetica" w:hAnsi="Helvetica" w:cs="Helvetica"/>
          <w:color w:val="033841" w:themeColor="text2" w:themeShade="80"/>
          <w:lang w:val="ga-IE"/>
        </w:rPr>
        <w:t xml:space="preserve">as Gaeilge? </w:t>
      </w:r>
      <w:r w:rsidR="00601813" w:rsidRPr="009B0B17">
        <w:rPr>
          <w:rFonts w:ascii="Helvetica" w:hAnsi="Helvetica" w:cs="Helvetica"/>
          <w:color w:val="033841" w:themeColor="text2" w:themeShade="80"/>
          <w:lang w:val="ga-IE"/>
        </w:rPr>
        <w:t>An bhfuil níos mó ná bealach amháin ann chun é a rá?</w:t>
      </w: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9315"/>
      </w:tblGrid>
      <w:tr w:rsidR="00F95201" w:rsidRPr="009B0B17" w14:paraId="5DF31C54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5" w:type="dxa"/>
          </w:tcPr>
          <w:p w14:paraId="05799326" w14:textId="77777777" w:rsidR="00F95201" w:rsidRDefault="00F95201" w:rsidP="66950710">
            <w:pPr>
              <w:pStyle w:val="Altanliosta"/>
              <w:spacing w:after="0" w:line="360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bookmarkStart w:id="0" w:name="_Hlk170824994"/>
          </w:p>
          <w:p w14:paraId="19F4C340" w14:textId="1901E124" w:rsidR="00E87E05" w:rsidRPr="009B0B17" w:rsidRDefault="00E87E05" w:rsidP="66950710">
            <w:pPr>
              <w:pStyle w:val="Altanliosta"/>
              <w:spacing w:after="0" w:line="360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</w:tc>
      </w:tr>
    </w:tbl>
    <w:bookmarkEnd w:id="0"/>
    <w:p w14:paraId="4A504A49" w14:textId="6A35DCA9" w:rsidR="003D5BC2" w:rsidRPr="009B0B17" w:rsidRDefault="00E13B45" w:rsidP="66950710">
      <w:pPr>
        <w:pStyle w:val="Ceannteideal2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>Tá faitíos orm</w:t>
      </w:r>
    </w:p>
    <w:p w14:paraId="053EC217" w14:textId="69B74228" w:rsidR="003D5BC2" w:rsidRPr="009B0B17" w:rsidRDefault="001B367B" w:rsidP="66950710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9B0B17">
        <w:rPr>
          <w:rFonts w:ascii="Helvetica" w:hAnsi="Helvetica" w:cs="Helvetica"/>
          <w:color w:val="033841" w:themeColor="text2" w:themeShade="80"/>
          <w:lang w:val="ga-IE"/>
        </w:rPr>
        <w:t xml:space="preserve">Féach arís ar an tslí ar úsáid </w:t>
      </w:r>
      <w:proofErr w:type="spellStart"/>
      <w:r w:rsidRPr="009B0B17">
        <w:rPr>
          <w:rFonts w:ascii="Helvetica" w:hAnsi="Helvetica" w:cs="Helvetica"/>
          <w:color w:val="033841" w:themeColor="text2" w:themeShade="80"/>
          <w:lang w:val="ga-IE"/>
        </w:rPr>
        <w:t>Malachaí</w:t>
      </w:r>
      <w:proofErr w:type="spellEnd"/>
      <w:r w:rsidRPr="009B0B17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E13B45" w:rsidRPr="009B0B17">
        <w:rPr>
          <w:rFonts w:ascii="Helvetica" w:hAnsi="Helvetica" w:cs="Helvetica"/>
          <w:color w:val="033841" w:themeColor="text2" w:themeShade="80"/>
          <w:lang w:val="ga-IE"/>
        </w:rPr>
        <w:t>an frása ‘tá faitíos orm’</w:t>
      </w:r>
      <w:r w:rsidR="00741BDD" w:rsidRPr="009B0B17">
        <w:rPr>
          <w:rFonts w:ascii="Helvetica" w:hAnsi="Helvetica" w:cs="Helvetica"/>
          <w:color w:val="033841" w:themeColor="text2" w:themeShade="80"/>
          <w:lang w:val="ga-IE"/>
        </w:rPr>
        <w:t xml:space="preserve">. </w:t>
      </w:r>
      <w:r w:rsidR="004F69C0" w:rsidRPr="009B0B17">
        <w:rPr>
          <w:rFonts w:ascii="Helvetica" w:hAnsi="Helvetica" w:cs="Helvetica"/>
          <w:color w:val="033841" w:themeColor="text2" w:themeShade="80"/>
          <w:lang w:val="ga-IE"/>
        </w:rPr>
        <w:t>An bhfuil frásaí eile ar eolas agat a bhfuil an chiall chéanna leo?</w:t>
      </w: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9315"/>
      </w:tblGrid>
      <w:tr w:rsidR="0000325B" w:rsidRPr="009B0B17" w14:paraId="63DFAC6C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5" w:type="dxa"/>
          </w:tcPr>
          <w:p w14:paraId="1F398669" w14:textId="77777777" w:rsidR="0000325B" w:rsidRDefault="0000325B" w:rsidP="66950710">
            <w:pPr>
              <w:pStyle w:val="Altanliosta"/>
              <w:spacing w:after="0" w:line="360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</w:p>
          <w:p w14:paraId="72132782" w14:textId="77777777" w:rsidR="00077F3D" w:rsidRPr="009B0B17" w:rsidRDefault="00077F3D" w:rsidP="66950710">
            <w:pPr>
              <w:pStyle w:val="Altanliosta"/>
              <w:spacing w:after="0" w:line="360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</w:tc>
      </w:tr>
    </w:tbl>
    <w:p w14:paraId="4740EE02" w14:textId="5B95B4A0" w:rsidR="00F71DA9" w:rsidRPr="009B0B17" w:rsidRDefault="00F22161" w:rsidP="66950710">
      <w:pPr>
        <w:pStyle w:val="Teideal1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9B0B17">
        <w:rPr>
          <w:rFonts w:cs="Helvetica"/>
          <w:noProof/>
          <w:color w:val="FF03C8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3274094B" wp14:editId="53417C72">
                <wp:simplePos x="0" y="0"/>
                <wp:positionH relativeFrom="page">
                  <wp:posOffset>694055</wp:posOffset>
                </wp:positionH>
                <wp:positionV relativeFrom="paragraph">
                  <wp:posOffset>645294</wp:posOffset>
                </wp:positionV>
                <wp:extent cx="6214110" cy="45085"/>
                <wp:effectExtent l="0" t="0" r="0" b="5715"/>
                <wp:wrapTopAndBottom/>
                <wp:docPr id="206741277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k="http://schemas.microsoft.com/office/drawing/2018/sketchyshapes">
            <w:pict w14:anchorId="13C9579C">
              <v:rect id="Rectangle 46" style="position:absolute;margin-left:54.65pt;margin-top:50.8pt;width:489.3pt;height:3.55pt;z-index:-251641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0429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">
                <w10:wrap type="topAndBottom" anchorx="page"/>
              </v:rect>
            </w:pict>
          </mc:Fallback>
        </mc:AlternateContent>
      </w:r>
      <w:r w:rsidRPr="009B0B17">
        <w:rPr>
          <w:rFonts w:cs="Helvetica"/>
          <w:color w:val="262626" w:themeColor="text1" w:themeTint="D9"/>
          <w:sz w:val="40"/>
          <w:szCs w:val="40"/>
          <w:u w:val="none"/>
        </w:rPr>
        <w:br/>
      </w:r>
      <w:r w:rsidR="00D230CD" w:rsidRPr="009B0B17">
        <w:rPr>
          <w:rFonts w:cs="Helvetica"/>
          <w:color w:val="262626" w:themeColor="text1" w:themeTint="D9"/>
          <w:sz w:val="40"/>
          <w:szCs w:val="40"/>
          <w:u w:val="none"/>
        </w:rPr>
        <w:t>B: FEASACHT TEANGA</w:t>
      </w:r>
    </w:p>
    <w:p w14:paraId="77B66E11" w14:textId="455EA967" w:rsidR="000F3862" w:rsidRPr="009B0B17" w:rsidRDefault="000F3862" w:rsidP="66950710">
      <w:pPr>
        <w:pStyle w:val="Altanliosta"/>
        <w:spacing w:line="360" w:lineRule="auto"/>
        <w:jc w:val="both"/>
        <w:rPr>
          <w:rFonts w:ascii="Helvetica" w:hAnsi="Helvetica" w:cs="Helvetica"/>
          <w:b/>
          <w:bCs/>
          <w:color w:val="077183" w:themeColor="text2"/>
          <w:lang w:val="ga-IE"/>
        </w:rPr>
      </w:pPr>
    </w:p>
    <w:p w14:paraId="494784C4" w14:textId="3D132F58" w:rsidR="00F25964" w:rsidRPr="009B0B17" w:rsidRDefault="001F5BD7" w:rsidP="66950710">
      <w:pPr>
        <w:pStyle w:val="Altanliosta"/>
        <w:numPr>
          <w:ilvl w:val="0"/>
          <w:numId w:val="10"/>
        </w:num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9B0B17">
        <w:rPr>
          <w:rFonts w:ascii="Helvetica" w:hAnsi="Helvetica" w:cs="Helvetica"/>
          <w:b/>
          <w:bCs/>
          <w:color w:val="033841" w:themeColor="text2" w:themeShade="80"/>
          <w:lang w:val="ga-IE"/>
        </w:rPr>
        <w:t>Na ranna cainte</w:t>
      </w:r>
    </w:p>
    <w:p w14:paraId="24ECE527" w14:textId="53CB6B96" w:rsidR="0034567C" w:rsidRPr="009B0B17" w:rsidRDefault="00F25964" w:rsidP="66950710">
      <w:pPr>
        <w:pStyle w:val="Altanliosta"/>
        <w:numPr>
          <w:ilvl w:val="0"/>
          <w:numId w:val="31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9B0B17">
        <w:rPr>
          <w:rFonts w:ascii="Helvetica" w:hAnsi="Helvetica" w:cs="Helvetica"/>
          <w:color w:val="033841" w:themeColor="text2" w:themeShade="80"/>
          <w:lang w:val="ga-IE"/>
        </w:rPr>
        <w:t>Bíonn eolas faoi na ranna cainte le fáil sna foclóirí. Cuidíonn an t</w:t>
      </w:r>
      <w:r w:rsidR="00E87E05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Pr="009B0B17">
        <w:rPr>
          <w:rFonts w:ascii="Helvetica" w:hAnsi="Helvetica" w:cs="Helvetica"/>
          <w:color w:val="033841" w:themeColor="text2" w:themeShade="80"/>
          <w:lang w:val="ga-IE"/>
        </w:rPr>
        <w:t>eolas sin linn an focal cuí a roghnú. Cén Ghaeilge atá ar na ranna cainte seo thíos? An féidir leat a mhíniú cad go díreach atá i gceist leo?</w:t>
      </w:r>
    </w:p>
    <w:p w14:paraId="13A8B744" w14:textId="77777777" w:rsidR="00F25964" w:rsidRPr="009B0B17" w:rsidRDefault="00F25964" w:rsidP="66950710">
      <w:pPr>
        <w:pStyle w:val="Altanliosta"/>
        <w:spacing w:line="276" w:lineRule="auto"/>
        <w:ind w:left="360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</w:p>
    <w:tbl>
      <w:tblPr>
        <w:tblStyle w:val="Tblagreille1adrom-Aiceann1"/>
        <w:tblW w:w="0" w:type="auto"/>
        <w:tblInd w:w="704" w:type="dxa"/>
        <w:tblLook w:val="0480" w:firstRow="0" w:lastRow="0" w:firstColumn="1" w:lastColumn="0" w:noHBand="0" w:noVBand="1"/>
      </w:tblPr>
      <w:tblGrid>
        <w:gridCol w:w="2268"/>
        <w:gridCol w:w="6764"/>
      </w:tblGrid>
      <w:tr w:rsidR="00D57FF8" w:rsidRPr="009B0B17" w14:paraId="72D5D2A6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E8665F8" w14:textId="0D5D81CD" w:rsidR="00D57FF8" w:rsidRPr="009B0B17" w:rsidRDefault="00325A69" w:rsidP="66950710">
            <w:pPr>
              <w:pStyle w:val="Altanliosta"/>
              <w:spacing w:after="0" w:line="360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noun</w:t>
            </w:r>
            <w:proofErr w:type="spellEnd"/>
          </w:p>
        </w:tc>
        <w:tc>
          <w:tcPr>
            <w:tcW w:w="6764" w:type="dxa"/>
          </w:tcPr>
          <w:p w14:paraId="2502ADE4" w14:textId="77777777" w:rsidR="00D57FF8" w:rsidRPr="009B0B17" w:rsidRDefault="00D57FF8" w:rsidP="66950710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D57FF8" w:rsidRPr="009B0B17" w14:paraId="7CA9FA00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FFF2DCF" w14:textId="7B8E038D" w:rsidR="00D57FF8" w:rsidRPr="009B0B17" w:rsidRDefault="00325A69" w:rsidP="66950710">
            <w:pPr>
              <w:pStyle w:val="Altanliosta"/>
              <w:spacing w:after="0" w:line="360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verb</w:t>
            </w:r>
            <w:proofErr w:type="spellEnd"/>
          </w:p>
        </w:tc>
        <w:tc>
          <w:tcPr>
            <w:tcW w:w="6764" w:type="dxa"/>
          </w:tcPr>
          <w:p w14:paraId="4B8D0948" w14:textId="77777777" w:rsidR="00D57FF8" w:rsidRPr="009B0B17" w:rsidRDefault="00D57FF8" w:rsidP="66950710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D57FF8" w:rsidRPr="009B0B17" w14:paraId="6E60FE7A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FE8D2F4" w14:textId="601C619F" w:rsidR="00D57FF8" w:rsidRPr="009B0B17" w:rsidRDefault="00325A69" w:rsidP="66950710">
            <w:pPr>
              <w:pStyle w:val="Altanliosta"/>
              <w:spacing w:after="0" w:line="360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adjective</w:t>
            </w:r>
            <w:proofErr w:type="spellEnd"/>
          </w:p>
        </w:tc>
        <w:tc>
          <w:tcPr>
            <w:tcW w:w="6764" w:type="dxa"/>
          </w:tcPr>
          <w:p w14:paraId="41F1A558" w14:textId="77777777" w:rsidR="00D57FF8" w:rsidRPr="009B0B17" w:rsidRDefault="00D57FF8" w:rsidP="66950710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</w:tbl>
    <w:p w14:paraId="1E7DB027" w14:textId="77777777" w:rsidR="00D57FF8" w:rsidRPr="009B0B17" w:rsidRDefault="00D57FF8" w:rsidP="66950710">
      <w:pPr>
        <w:pStyle w:val="Altanliosta"/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282EE38F" w14:textId="3A3F6D42" w:rsidR="00AF37D6" w:rsidRPr="009B0B17" w:rsidRDefault="0089756D" w:rsidP="66950710">
      <w:pPr>
        <w:pStyle w:val="Altanliosta"/>
        <w:numPr>
          <w:ilvl w:val="0"/>
          <w:numId w:val="31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noProof/>
          <w:color w:val="262626" w:themeColor="text1" w:themeTint="D9"/>
          <w:lang w:val="ga-IE"/>
        </w:rPr>
        <w:drawing>
          <wp:anchor distT="0" distB="0" distL="114300" distR="114300" simplePos="0" relativeHeight="251658251" behindDoc="0" locked="0" layoutInCell="1" allowOverlap="1" wp14:anchorId="5C048A46" wp14:editId="420B3E92">
            <wp:simplePos x="0" y="0"/>
            <wp:positionH relativeFrom="margin">
              <wp:posOffset>698500</wp:posOffset>
            </wp:positionH>
            <wp:positionV relativeFrom="paragraph">
              <wp:posOffset>1318260</wp:posOffset>
            </wp:positionV>
            <wp:extent cx="4749800" cy="1624330"/>
            <wp:effectExtent l="19050" t="19050" r="12700" b="13970"/>
            <wp:wrapNone/>
            <wp:docPr id="10226723" name="Picture 10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723" name="Picture 10" descr="A close-up of a text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1"/>
                    <a:stretch/>
                  </pic:blipFill>
                  <pic:spPr bwMode="auto">
                    <a:xfrm>
                      <a:off x="0" y="0"/>
                      <a:ext cx="4749800" cy="162433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0CC0D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8F6" w:rsidRPr="009B0B17">
        <w:rPr>
          <w:rFonts w:ascii="Helvetica" w:hAnsi="Helvetica" w:cs="Helvetica"/>
          <w:color w:val="033841" w:themeColor="text2" w:themeShade="80"/>
          <w:lang w:val="ga-IE"/>
        </w:rPr>
        <w:t>Tá an</w:t>
      </w:r>
      <w:r w:rsidR="00E87E05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="00CA48F6" w:rsidRPr="009B0B17">
        <w:rPr>
          <w:rFonts w:ascii="Helvetica" w:hAnsi="Helvetica" w:cs="Helvetica"/>
          <w:color w:val="033841" w:themeColor="text2" w:themeShade="80"/>
          <w:lang w:val="ga-IE"/>
        </w:rPr>
        <w:t>chuid focal sa Bhéarla a bhfuil níos mó ná brí amháin ag baint leo.</w:t>
      </w:r>
      <w:r w:rsidR="005554FB" w:rsidRPr="009B0B17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CA48F6" w:rsidRPr="009B0B17">
        <w:rPr>
          <w:rFonts w:ascii="Helvetica" w:hAnsi="Helvetica" w:cs="Helvetica"/>
          <w:color w:val="033841" w:themeColor="text2" w:themeShade="80"/>
          <w:lang w:val="ga-IE"/>
        </w:rPr>
        <w:t>Tóg an focal ‘</w:t>
      </w:r>
      <w:proofErr w:type="spellStart"/>
      <w:r w:rsidR="00CA48F6" w:rsidRPr="009B0B17">
        <w:rPr>
          <w:rFonts w:ascii="Helvetica" w:hAnsi="Helvetica" w:cs="Helvetica"/>
          <w:color w:val="033841" w:themeColor="text2" w:themeShade="80"/>
          <w:lang w:val="ga-IE"/>
        </w:rPr>
        <w:t>patient</w:t>
      </w:r>
      <w:proofErr w:type="spellEnd"/>
      <w:r w:rsidR="00CA48F6" w:rsidRPr="009B0B17">
        <w:rPr>
          <w:rFonts w:ascii="Helvetica" w:hAnsi="Helvetica" w:cs="Helvetica"/>
          <w:color w:val="033841" w:themeColor="text2" w:themeShade="80"/>
          <w:lang w:val="ga-IE"/>
        </w:rPr>
        <w:t>’, mar shampla. Is</w:t>
      </w:r>
      <w:r w:rsidR="00BF295B" w:rsidRPr="009B0B17">
        <w:rPr>
          <w:rFonts w:ascii="Helvetica" w:hAnsi="Helvetica" w:cs="Helvetica"/>
          <w:color w:val="033841" w:themeColor="text2" w:themeShade="80"/>
          <w:lang w:val="ga-IE"/>
        </w:rPr>
        <w:t xml:space="preserve"> ainmfhocal é sin a </w:t>
      </w:r>
      <w:r w:rsidR="00465503" w:rsidRPr="009B0B17">
        <w:rPr>
          <w:rFonts w:ascii="Helvetica" w:hAnsi="Helvetica" w:cs="Helvetica"/>
          <w:color w:val="033841" w:themeColor="text2" w:themeShade="80"/>
          <w:lang w:val="ga-IE"/>
        </w:rPr>
        <w:t>chiallaíonn</w:t>
      </w:r>
      <w:r w:rsidR="00BF295B" w:rsidRPr="009B0B17">
        <w:rPr>
          <w:rFonts w:ascii="Helvetica" w:hAnsi="Helvetica" w:cs="Helvetica"/>
          <w:color w:val="033841" w:themeColor="text2" w:themeShade="80"/>
          <w:lang w:val="ga-IE"/>
        </w:rPr>
        <w:t xml:space="preserve"> ‘duine atá tinn’ ach </w:t>
      </w:r>
      <w:r w:rsidR="00660830" w:rsidRPr="009B0B17">
        <w:rPr>
          <w:rFonts w:ascii="Helvetica" w:hAnsi="Helvetica" w:cs="Helvetica"/>
          <w:color w:val="033841" w:themeColor="text2" w:themeShade="80"/>
          <w:lang w:val="ga-IE"/>
        </w:rPr>
        <w:t>is aidiacht é chomh maith, a chiallaíonn ‘in ann fanacht’</w:t>
      </w:r>
      <w:r w:rsidR="005554FB" w:rsidRPr="009B0B17">
        <w:rPr>
          <w:rFonts w:ascii="Helvetica" w:hAnsi="Helvetica" w:cs="Helvetica"/>
          <w:color w:val="033841" w:themeColor="text2" w:themeShade="80"/>
          <w:lang w:val="ga-IE"/>
        </w:rPr>
        <w:t xml:space="preserve">. </w:t>
      </w:r>
      <w:r w:rsidR="00C901DA" w:rsidRPr="009B0B17">
        <w:rPr>
          <w:rFonts w:ascii="Helvetica" w:hAnsi="Helvetica" w:cs="Helvetica"/>
          <w:color w:val="033841" w:themeColor="text2" w:themeShade="80"/>
          <w:lang w:val="ga-IE"/>
        </w:rPr>
        <w:t>Ní mór dúinn a bheith cúramach, mar sin, agus muid ag cuardach focal sna foclóirí Béarla</w:t>
      </w:r>
      <w:r w:rsidR="00E87E05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="00C901DA" w:rsidRPr="009B0B17">
        <w:rPr>
          <w:rFonts w:ascii="Helvetica" w:hAnsi="Helvetica" w:cs="Helvetica"/>
          <w:color w:val="033841" w:themeColor="text2" w:themeShade="80"/>
          <w:lang w:val="ga-IE"/>
        </w:rPr>
        <w:t>Gaeilge, sa chaoi is go roghnóimid an focal cuí.</w:t>
      </w:r>
      <w:r w:rsidR="00C60351" w:rsidRPr="009B0B17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55099D" w:rsidRPr="009B0B17">
        <w:rPr>
          <w:rFonts w:ascii="Helvetica" w:hAnsi="Helvetica" w:cs="Helvetica"/>
          <w:color w:val="033841" w:themeColor="text2" w:themeShade="80"/>
          <w:lang w:val="ga-IE"/>
        </w:rPr>
        <w:t xml:space="preserve">Tá leideanna úsáideacha in </w:t>
      </w:r>
      <w:hyperlink r:id="rId17" w:history="1">
        <w:r w:rsidR="0055099D" w:rsidRPr="009B0B17">
          <w:rPr>
            <w:rStyle w:val="Hipearnasc"/>
            <w:rFonts w:ascii="Helvetica" w:hAnsi="Helvetica" w:cs="Helvetica"/>
            <w:color w:val="033841" w:themeColor="text2" w:themeShade="80"/>
            <w:lang w:val="ga-IE"/>
          </w:rPr>
          <w:t>www.focloir.ie</w:t>
        </w:r>
      </w:hyperlink>
      <w:r w:rsidR="0055099D" w:rsidRPr="009B0B17">
        <w:rPr>
          <w:rFonts w:ascii="Helvetica" w:hAnsi="Helvetica" w:cs="Helvetica"/>
          <w:color w:val="033841" w:themeColor="text2" w:themeShade="80"/>
          <w:lang w:val="ga-IE"/>
        </w:rPr>
        <w:t xml:space="preserve"> le cabhrú linn </w:t>
      </w:r>
      <w:r w:rsidR="00AF37D6" w:rsidRPr="009B0B17">
        <w:rPr>
          <w:rFonts w:ascii="Helvetica" w:hAnsi="Helvetica" w:cs="Helvetica"/>
          <w:color w:val="033841" w:themeColor="text2" w:themeShade="80"/>
          <w:lang w:val="ga-IE"/>
        </w:rPr>
        <w:t>an focal cuí a roghnú, m.sh</w:t>
      </w:r>
      <w:r w:rsidR="00512E63" w:rsidRPr="009B0B17">
        <w:rPr>
          <w:rFonts w:ascii="Helvetica" w:hAnsi="Helvetica" w:cs="Helvetica"/>
          <w:color w:val="262626" w:themeColor="text1" w:themeTint="D9"/>
          <w:lang w:val="ga-IE"/>
        </w:rPr>
        <w:t>:</w:t>
      </w:r>
    </w:p>
    <w:p w14:paraId="32A1EACA" w14:textId="72F28D3D" w:rsidR="00512E63" w:rsidRPr="009B0B17" w:rsidRDefault="00512E63" w:rsidP="66950710">
      <w:pPr>
        <w:spacing w:line="360" w:lineRule="auto"/>
        <w:ind w:left="360"/>
        <w:rPr>
          <w:rFonts w:ascii="Helvetica" w:hAnsi="Helvetica" w:cs="Helvetica"/>
          <w:color w:val="262626" w:themeColor="text1" w:themeTint="D9"/>
        </w:rPr>
      </w:pPr>
    </w:p>
    <w:p w14:paraId="3D540662" w14:textId="77777777" w:rsidR="00512E63" w:rsidRPr="009B0B17" w:rsidRDefault="00512E63" w:rsidP="66950710">
      <w:pPr>
        <w:spacing w:line="360" w:lineRule="auto"/>
        <w:ind w:left="360"/>
        <w:rPr>
          <w:rFonts w:ascii="Helvetica" w:hAnsi="Helvetica" w:cs="Helvetica"/>
          <w:color w:val="262626" w:themeColor="text1" w:themeTint="D9"/>
        </w:rPr>
      </w:pPr>
    </w:p>
    <w:p w14:paraId="35FD6327" w14:textId="77777777" w:rsidR="00512E63" w:rsidRPr="009B0B17" w:rsidRDefault="00512E63" w:rsidP="66950710">
      <w:pPr>
        <w:spacing w:line="360" w:lineRule="auto"/>
        <w:ind w:left="360"/>
        <w:rPr>
          <w:rFonts w:ascii="Helvetica" w:hAnsi="Helvetica" w:cs="Helvetica"/>
          <w:color w:val="262626" w:themeColor="text1" w:themeTint="D9"/>
        </w:rPr>
      </w:pPr>
    </w:p>
    <w:p w14:paraId="26A67011" w14:textId="77777777" w:rsidR="00512E63" w:rsidRPr="009B0B17" w:rsidRDefault="00512E63" w:rsidP="66950710">
      <w:pPr>
        <w:spacing w:line="360" w:lineRule="auto"/>
        <w:rPr>
          <w:rFonts w:ascii="Helvetica" w:hAnsi="Helvetica" w:cs="Helvetica"/>
          <w:color w:val="262626" w:themeColor="text1" w:themeTint="D9"/>
        </w:rPr>
      </w:pPr>
    </w:p>
    <w:p w14:paraId="61D71626" w14:textId="77777777" w:rsidR="008B4707" w:rsidRPr="009B0B17" w:rsidRDefault="008B4707" w:rsidP="66950710">
      <w:pPr>
        <w:spacing w:line="360" w:lineRule="auto"/>
        <w:ind w:left="567"/>
        <w:rPr>
          <w:rFonts w:ascii="Helvetica" w:hAnsi="Helvetica" w:cs="Helvetica"/>
          <w:color w:val="033841" w:themeColor="text2" w:themeShade="80"/>
        </w:rPr>
      </w:pPr>
    </w:p>
    <w:p w14:paraId="36DB5805" w14:textId="2D8852A4" w:rsidR="00A06E84" w:rsidRPr="009B0B17" w:rsidRDefault="00B63C0D" w:rsidP="66950710">
      <w:pPr>
        <w:spacing w:before="0" w:line="360" w:lineRule="auto"/>
        <w:ind w:left="567"/>
        <w:rPr>
          <w:rFonts w:ascii="Helvetica" w:hAnsi="Helvetica" w:cs="Helvetica"/>
          <w:color w:val="033841" w:themeColor="text2" w:themeShade="80"/>
        </w:rPr>
      </w:pPr>
      <w:r w:rsidRPr="009B0B17">
        <w:rPr>
          <w:rFonts w:ascii="Helvetica" w:hAnsi="Helvetica" w:cs="Helvetica"/>
          <w:color w:val="033841" w:themeColor="text2" w:themeShade="80"/>
        </w:rPr>
        <w:t>Bí ag obair leis an duine in aice leat agus aimsígí na leagan</w:t>
      </w:r>
      <w:r w:rsidR="00175C8C" w:rsidRPr="009B0B17">
        <w:rPr>
          <w:rFonts w:ascii="Helvetica" w:hAnsi="Helvetica" w:cs="Helvetica"/>
          <w:color w:val="033841" w:themeColor="text2" w:themeShade="80"/>
        </w:rPr>
        <w:t xml:space="preserve">acha éagsúla de na focail </w:t>
      </w:r>
      <w:r w:rsidR="009A4CC1" w:rsidRPr="009B0B17">
        <w:rPr>
          <w:rFonts w:ascii="Helvetica" w:hAnsi="Helvetica" w:cs="Helvetica"/>
          <w:color w:val="033841" w:themeColor="text2" w:themeShade="80"/>
        </w:rPr>
        <w:t xml:space="preserve">Bhéarla thíos ar </w:t>
      </w:r>
      <w:hyperlink r:id="rId18">
        <w:r w:rsidR="009A4CC1" w:rsidRPr="009B0B17">
          <w:rPr>
            <w:rStyle w:val="Hipearnasc"/>
            <w:rFonts w:ascii="Helvetica" w:hAnsi="Helvetica" w:cs="Helvetica"/>
            <w:color w:val="0CC0DF" w:themeColor="accent1"/>
          </w:rPr>
          <w:t>www.foclóir.ie</w:t>
        </w:r>
      </w:hyperlink>
      <w:r w:rsidR="009A4CC1" w:rsidRPr="009B0B17">
        <w:rPr>
          <w:rFonts w:ascii="Helvetica" w:hAnsi="Helvetica" w:cs="Helvetica"/>
          <w:color w:val="033841" w:themeColor="text2" w:themeShade="80"/>
        </w:rPr>
        <w:t xml:space="preserve">. </w:t>
      </w:r>
    </w:p>
    <w:tbl>
      <w:tblPr>
        <w:tblStyle w:val="Tblagreille1adrom-Aiceann1"/>
        <w:tblW w:w="0" w:type="auto"/>
        <w:tblInd w:w="704" w:type="dxa"/>
        <w:tblLook w:val="04A0" w:firstRow="1" w:lastRow="0" w:firstColumn="1" w:lastColumn="0" w:noHBand="0" w:noVBand="1"/>
      </w:tblPr>
      <w:tblGrid>
        <w:gridCol w:w="1276"/>
        <w:gridCol w:w="3402"/>
        <w:gridCol w:w="4252"/>
      </w:tblGrid>
      <w:tr w:rsidR="00606C0A" w:rsidRPr="009B0B17" w14:paraId="7BC0118A" w14:textId="77777777" w:rsidTr="66950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B8F1FB" w:themeFill="text2" w:themeFillTint="33"/>
          </w:tcPr>
          <w:p w14:paraId="3EE5EB36" w14:textId="77777777" w:rsidR="00A06E84" w:rsidRPr="009B0B17" w:rsidRDefault="00A06E84" w:rsidP="66950710">
            <w:pPr>
              <w:pStyle w:val="Altanliosta"/>
              <w:spacing w:after="0" w:line="360" w:lineRule="auto"/>
              <w:ind w:left="0"/>
              <w:jc w:val="center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  <w:tc>
          <w:tcPr>
            <w:tcW w:w="3402" w:type="dxa"/>
            <w:shd w:val="clear" w:color="auto" w:fill="B8F1FB" w:themeFill="text2" w:themeFillTint="33"/>
          </w:tcPr>
          <w:p w14:paraId="157D5FAB" w14:textId="58F17FFF" w:rsidR="00A06E84" w:rsidRPr="009B0B17" w:rsidRDefault="00A06E84" w:rsidP="66950710">
            <w:pPr>
              <w:pStyle w:val="Altanliosta"/>
              <w:spacing w:after="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Brí 1</w:t>
            </w:r>
          </w:p>
        </w:tc>
        <w:tc>
          <w:tcPr>
            <w:tcW w:w="4252" w:type="dxa"/>
            <w:shd w:val="clear" w:color="auto" w:fill="B8F1FB" w:themeFill="text2" w:themeFillTint="33"/>
          </w:tcPr>
          <w:p w14:paraId="05CBEFED" w14:textId="7DDD748A" w:rsidR="00A06E84" w:rsidRPr="009B0B17" w:rsidRDefault="00A06E84" w:rsidP="66950710">
            <w:pPr>
              <w:pStyle w:val="Altanliosta"/>
              <w:spacing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Brí 2</w:t>
            </w:r>
          </w:p>
        </w:tc>
      </w:tr>
      <w:tr w:rsidR="00A06E84" w:rsidRPr="009B0B17" w14:paraId="26F2BCEB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26DCF0D" w14:textId="3FBDE36F" w:rsidR="00A06E84" w:rsidRPr="009B0B17" w:rsidRDefault="00427B8F" w:rsidP="66950710">
            <w:pPr>
              <w:pStyle w:val="Altanliosta"/>
              <w:spacing w:after="0"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patient</w:t>
            </w:r>
            <w:proofErr w:type="spellEnd"/>
          </w:p>
        </w:tc>
        <w:tc>
          <w:tcPr>
            <w:tcW w:w="3402" w:type="dxa"/>
          </w:tcPr>
          <w:p w14:paraId="19ACD933" w14:textId="5F48EB9C" w:rsidR="00606C0A" w:rsidRPr="009B0B17" w:rsidRDefault="00606C0A" w:rsidP="66950710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a</w:t>
            </w:r>
            <w:r w:rsidR="00592360" w:rsidRPr="009B0B17">
              <w:rPr>
                <w:rFonts w:ascii="Helvetica" w:hAnsi="Helvetica" w:cs="Helvetica"/>
                <w:color w:val="262626" w:themeColor="text1" w:themeTint="D9"/>
              </w:rPr>
              <w:t xml:space="preserve">inmfhocal </w:t>
            </w:r>
            <w:r w:rsidR="00427B8F" w:rsidRPr="009B0B17">
              <w:rPr>
                <w:rFonts w:ascii="Helvetica" w:hAnsi="Helvetica" w:cs="Helvetica"/>
                <w:color w:val="262626" w:themeColor="text1" w:themeTint="D9"/>
              </w:rPr>
              <w:t>–</w:t>
            </w:r>
            <w:r w:rsidR="00592360" w:rsidRPr="009B0B17">
              <w:rPr>
                <w:rFonts w:ascii="Helvetica" w:hAnsi="Helvetica" w:cs="Helvetica"/>
                <w:color w:val="262626" w:themeColor="text1" w:themeTint="D9"/>
              </w:rPr>
              <w:t xml:space="preserve"> </w:t>
            </w:r>
            <w:r w:rsidR="00427B8F" w:rsidRPr="009B0B17">
              <w:rPr>
                <w:rFonts w:ascii="Helvetica" w:hAnsi="Helvetica" w:cs="Helvetica"/>
                <w:color w:val="262626" w:themeColor="text1" w:themeTint="D9"/>
              </w:rPr>
              <w:t xml:space="preserve">othar </w:t>
            </w:r>
          </w:p>
        </w:tc>
        <w:tc>
          <w:tcPr>
            <w:tcW w:w="4252" w:type="dxa"/>
          </w:tcPr>
          <w:p w14:paraId="17154B34" w14:textId="308F5F31" w:rsidR="00A06E84" w:rsidRPr="009B0B17" w:rsidRDefault="00606C0A" w:rsidP="66950710">
            <w:pPr>
              <w:pStyle w:val="Altanliosta"/>
              <w:spacing w:after="0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a</w:t>
            </w:r>
            <w:r w:rsidR="00427B8F"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idiacht – foighneach </w:t>
            </w:r>
          </w:p>
        </w:tc>
      </w:tr>
      <w:tr w:rsidR="00A06E84" w:rsidRPr="009B0B17" w14:paraId="19ACAE3B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9465199" w14:textId="41D8C646" w:rsidR="00A06E84" w:rsidRPr="009B0B17" w:rsidRDefault="00AB5FBD" w:rsidP="66950710">
            <w:pPr>
              <w:pStyle w:val="Altanliosta"/>
              <w:spacing w:after="0"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fly</w:t>
            </w:r>
            <w:proofErr w:type="spellEnd"/>
          </w:p>
        </w:tc>
        <w:tc>
          <w:tcPr>
            <w:tcW w:w="3402" w:type="dxa"/>
          </w:tcPr>
          <w:p w14:paraId="29B52656" w14:textId="77777777" w:rsidR="00A06E84" w:rsidRPr="009B0B17" w:rsidRDefault="00A06E84" w:rsidP="66950710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  <w:tc>
          <w:tcPr>
            <w:tcW w:w="4252" w:type="dxa"/>
          </w:tcPr>
          <w:p w14:paraId="258C7D39" w14:textId="77777777" w:rsidR="00A06E84" w:rsidRPr="009B0B17" w:rsidRDefault="00A06E84" w:rsidP="66950710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A06E84" w:rsidRPr="009B0B17" w14:paraId="61FBC9C1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0A4BB98" w14:textId="5F16981D" w:rsidR="00A06E84" w:rsidRPr="009B0B17" w:rsidRDefault="00A06E84" w:rsidP="66950710">
            <w:pPr>
              <w:pStyle w:val="Altanliosta"/>
              <w:spacing w:after="0"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last</w:t>
            </w:r>
            <w:proofErr w:type="spellEnd"/>
          </w:p>
        </w:tc>
        <w:tc>
          <w:tcPr>
            <w:tcW w:w="3402" w:type="dxa"/>
          </w:tcPr>
          <w:p w14:paraId="1ABD6580" w14:textId="77777777" w:rsidR="00A06E84" w:rsidRPr="009B0B17" w:rsidRDefault="00A06E84" w:rsidP="66950710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  <w:tc>
          <w:tcPr>
            <w:tcW w:w="4252" w:type="dxa"/>
          </w:tcPr>
          <w:p w14:paraId="6EEBAA93" w14:textId="77777777" w:rsidR="00A06E84" w:rsidRPr="009B0B17" w:rsidRDefault="00A06E84" w:rsidP="66950710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A06E84" w:rsidRPr="009B0B17" w14:paraId="066F4243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377D0CD" w14:textId="6DFEC044" w:rsidR="00A06E84" w:rsidRPr="009B0B17" w:rsidRDefault="00A06E84" w:rsidP="66950710">
            <w:pPr>
              <w:pStyle w:val="Altanliosta"/>
              <w:spacing w:after="0"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jam</w:t>
            </w:r>
            <w:proofErr w:type="spellEnd"/>
          </w:p>
        </w:tc>
        <w:tc>
          <w:tcPr>
            <w:tcW w:w="3402" w:type="dxa"/>
          </w:tcPr>
          <w:p w14:paraId="7691FA39" w14:textId="77777777" w:rsidR="00A06E84" w:rsidRPr="009B0B17" w:rsidRDefault="00A06E84" w:rsidP="66950710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  <w:tc>
          <w:tcPr>
            <w:tcW w:w="4252" w:type="dxa"/>
          </w:tcPr>
          <w:p w14:paraId="59394DEC" w14:textId="77777777" w:rsidR="00A06E84" w:rsidRPr="009B0B17" w:rsidRDefault="00A06E84" w:rsidP="66950710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0573AD" w:rsidRPr="009B0B17" w14:paraId="523E0E27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E161D34" w14:textId="7B3485C6" w:rsidR="000573AD" w:rsidRPr="009B0B17" w:rsidRDefault="00606C0A" w:rsidP="66950710">
            <w:pPr>
              <w:pStyle w:val="Altanliosta"/>
              <w:spacing w:after="0"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suit</w:t>
            </w:r>
            <w:proofErr w:type="spellEnd"/>
          </w:p>
        </w:tc>
        <w:tc>
          <w:tcPr>
            <w:tcW w:w="3402" w:type="dxa"/>
          </w:tcPr>
          <w:p w14:paraId="416B32E6" w14:textId="77777777" w:rsidR="000573AD" w:rsidRPr="009B0B17" w:rsidRDefault="000573AD" w:rsidP="66950710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  <w:tc>
          <w:tcPr>
            <w:tcW w:w="4252" w:type="dxa"/>
          </w:tcPr>
          <w:p w14:paraId="488C87AF" w14:textId="77777777" w:rsidR="000573AD" w:rsidRPr="009B0B17" w:rsidRDefault="000573AD" w:rsidP="66950710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</w:tbl>
    <w:p w14:paraId="06B90E9F" w14:textId="599969C0" w:rsidR="00650260" w:rsidRPr="009B0B17" w:rsidRDefault="00650260" w:rsidP="66950710">
      <w:pPr>
        <w:spacing w:line="360" w:lineRule="auto"/>
        <w:rPr>
          <w:rFonts w:ascii="Helvetica" w:hAnsi="Helvetica" w:cs="Helvetica"/>
          <w:color w:val="262626" w:themeColor="text1" w:themeTint="D9"/>
        </w:rPr>
      </w:pPr>
    </w:p>
    <w:p w14:paraId="77D5A149" w14:textId="765B0DC0" w:rsidR="001331E5" w:rsidRPr="009B0B17" w:rsidRDefault="001331E5" w:rsidP="66950710">
      <w:pPr>
        <w:rPr>
          <w:rFonts w:ascii="Helvetica" w:hAnsi="Helvetica" w:cs="Helvetica"/>
          <w:color w:val="262626" w:themeColor="text1" w:themeTint="D9"/>
        </w:rPr>
      </w:pPr>
    </w:p>
    <w:p w14:paraId="7E761D62" w14:textId="5E17CC9D" w:rsidR="002265F3" w:rsidRPr="009B0B17" w:rsidRDefault="00CC5B36" w:rsidP="66950710">
      <w:pPr>
        <w:pStyle w:val="Altanliosta"/>
        <w:numPr>
          <w:ilvl w:val="0"/>
          <w:numId w:val="10"/>
        </w:numPr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9B0B17">
        <w:rPr>
          <w:rFonts w:ascii="Helvetica" w:hAnsi="Helvetica" w:cs="Helvetica"/>
          <w:b/>
          <w:bCs/>
          <w:color w:val="033841" w:themeColor="text2" w:themeShade="80"/>
          <w:lang w:val="ga-IE"/>
        </w:rPr>
        <w:t>Focail agus foclóirí</w:t>
      </w:r>
    </w:p>
    <w:p w14:paraId="71A16AAA" w14:textId="08659BB5" w:rsidR="00FC6105" w:rsidRPr="009B0B17" w:rsidRDefault="00FC6105" w:rsidP="66950710">
      <w:pPr>
        <w:pStyle w:val="Altanliosta"/>
        <w:ind w:left="360"/>
        <w:rPr>
          <w:rFonts w:ascii="Helvetica" w:hAnsi="Helvetica" w:cs="Helvetica"/>
          <w:color w:val="033841" w:themeColor="text2" w:themeShade="80"/>
          <w:lang w:val="ga-IE"/>
        </w:rPr>
      </w:pPr>
      <w:r w:rsidRPr="009B0B17">
        <w:rPr>
          <w:rFonts w:ascii="Helvetica" w:hAnsi="Helvetica" w:cs="Helvetica"/>
          <w:color w:val="033841" w:themeColor="text2" w:themeShade="80"/>
          <w:lang w:val="ga-IE"/>
        </w:rPr>
        <w:t>Bí ag obair leis an duine in aice leat</w:t>
      </w:r>
      <w:r w:rsidR="0007113F" w:rsidRPr="009B0B17">
        <w:rPr>
          <w:rFonts w:ascii="Helvetica" w:hAnsi="Helvetica" w:cs="Helvetica"/>
          <w:color w:val="033841" w:themeColor="text2" w:themeShade="80"/>
          <w:lang w:val="ga-IE"/>
        </w:rPr>
        <w:t xml:space="preserve"> agus tugaigí faoin tasc thíos</w:t>
      </w:r>
      <w:r w:rsidR="00CC5B36" w:rsidRPr="009B0B17">
        <w:rPr>
          <w:rFonts w:ascii="Helvetica" w:hAnsi="Helvetica" w:cs="Helvetica"/>
          <w:color w:val="033841" w:themeColor="text2" w:themeShade="80"/>
          <w:lang w:val="ga-IE"/>
        </w:rPr>
        <w:t>.</w:t>
      </w:r>
      <w:r w:rsidR="0007113F" w:rsidRPr="009B0B17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</w:p>
    <w:p w14:paraId="31578258" w14:textId="0B4C4B77" w:rsidR="00650CB8" w:rsidRPr="009B0B17" w:rsidRDefault="00650CB8" w:rsidP="66950710">
      <w:pPr>
        <w:ind w:firstLine="360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>Duine A:</w:t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</w:rPr>
        <w:t xml:space="preserve">Téigh go dtí </w:t>
      </w:r>
      <w:hyperlink r:id="rId19">
        <w:r w:rsidR="008E5F1A" w:rsidRPr="009B0B17">
          <w:rPr>
            <w:rStyle w:val="Hipearnasc"/>
            <w:rFonts w:ascii="Helvetica" w:hAnsi="Helvetica" w:cs="Helvetica"/>
          </w:rPr>
          <w:t>www</w:t>
        </w:r>
        <w:r w:rsidR="008E5F1A" w:rsidRPr="009B0B17">
          <w:rPr>
            <w:rStyle w:val="Hipearnasc"/>
            <w:rFonts w:ascii="Helvetica" w:hAnsi="Helvetica" w:cs="Helvetica"/>
            <w:color w:val="0CC0DF" w:themeColor="accent1"/>
          </w:rPr>
          <w:t>.foclóir.ie</w:t>
        </w:r>
      </w:hyperlink>
      <w:r w:rsidR="008E5F1A" w:rsidRPr="009B0B17">
        <w:rPr>
          <w:rFonts w:ascii="Helvetica" w:hAnsi="Helvetica" w:cs="Helvetica"/>
          <w:color w:val="262626" w:themeColor="text1" w:themeTint="D9"/>
        </w:rPr>
        <w:t xml:space="preserve"> </w:t>
      </w:r>
      <w:r w:rsidRPr="009B0B17">
        <w:rPr>
          <w:rFonts w:ascii="Helvetica" w:hAnsi="Helvetica" w:cs="Helvetica"/>
          <w:color w:val="262626" w:themeColor="text1" w:themeTint="D9"/>
        </w:rPr>
        <w:t>agus cuardaigh na focail Bhéarla thíos ar an suíomh:</w:t>
      </w:r>
      <w:r w:rsidRPr="009B0B17">
        <w:tab/>
      </w:r>
    </w:p>
    <w:p w14:paraId="05AB27AC" w14:textId="77777777" w:rsidR="00650CB8" w:rsidRPr="009B0B17" w:rsidRDefault="00650CB8" w:rsidP="66950710">
      <w:pPr>
        <w:spacing w:before="0"/>
        <w:ind w:left="567"/>
        <w:jc w:val="both"/>
        <w:rPr>
          <w:rFonts w:ascii="Helvetica" w:hAnsi="Helvetica" w:cs="Helvetica"/>
          <w:color w:val="262626" w:themeColor="text1" w:themeTint="D9"/>
        </w:rPr>
      </w:pPr>
    </w:p>
    <w:p w14:paraId="2BC2192A" w14:textId="3B6C2B6D" w:rsidR="00650CB8" w:rsidRPr="009B0B17" w:rsidRDefault="00650CB8" w:rsidP="66950710">
      <w:pPr>
        <w:pStyle w:val="Altanliosta"/>
        <w:numPr>
          <w:ilvl w:val="0"/>
          <w:numId w:val="24"/>
        </w:numPr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an briathar ‘can’</w:t>
      </w:r>
    </w:p>
    <w:p w14:paraId="504C2E42" w14:textId="3260FD04" w:rsidR="00650CB8" w:rsidRPr="009B0B17" w:rsidRDefault="00650CB8" w:rsidP="66950710">
      <w:pPr>
        <w:pStyle w:val="Altanliosta"/>
        <w:numPr>
          <w:ilvl w:val="0"/>
          <w:numId w:val="24"/>
        </w:numPr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an t</w:t>
      </w:r>
      <w:r w:rsidR="00E87E05">
        <w:rPr>
          <w:rFonts w:ascii="Helvetica" w:hAnsi="Helvetica" w:cs="Helvetica"/>
          <w:color w:val="262626" w:themeColor="text1" w:themeTint="D9"/>
          <w:lang w:val="ga-IE"/>
        </w:rPr>
        <w:noBreakHyphen/>
      </w:r>
      <w:r w:rsidRPr="009B0B17">
        <w:rPr>
          <w:rFonts w:ascii="Helvetica" w:hAnsi="Helvetica" w:cs="Helvetica"/>
          <w:color w:val="262626" w:themeColor="text1" w:themeTint="D9"/>
          <w:lang w:val="ga-IE"/>
        </w:rPr>
        <w:t>ainmfhocal ‘car’</w:t>
      </w:r>
    </w:p>
    <w:p w14:paraId="15977731" w14:textId="73C1A25F" w:rsidR="00650CB8" w:rsidRPr="009B0B17" w:rsidRDefault="00650CB8" w:rsidP="66950710">
      <w:pPr>
        <w:pStyle w:val="Altanliosta"/>
        <w:numPr>
          <w:ilvl w:val="0"/>
          <w:numId w:val="24"/>
        </w:numPr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an aidiacht ‘</w:t>
      </w:r>
      <w:proofErr w:type="spellStart"/>
      <w:r w:rsidRPr="009B0B17">
        <w:rPr>
          <w:rFonts w:ascii="Helvetica" w:hAnsi="Helvetica" w:cs="Helvetica"/>
          <w:color w:val="262626" w:themeColor="text1" w:themeTint="D9"/>
          <w:lang w:val="ga-IE"/>
        </w:rPr>
        <w:t>shy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val="ga-IE"/>
        </w:rPr>
        <w:t>’</w:t>
      </w:r>
    </w:p>
    <w:p w14:paraId="6251FB6D" w14:textId="2F6CD98F" w:rsidR="009A4E61" w:rsidRPr="009B0B17" w:rsidRDefault="00EB6956" w:rsidP="00A266C2">
      <w:pPr>
        <w:tabs>
          <w:tab w:val="left" w:pos="360"/>
        </w:tabs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000000" w:themeColor="text1"/>
        </w:rPr>
        <w:tab/>
      </w:r>
      <w:r w:rsidR="00650CB8" w:rsidRPr="009B0B17">
        <w:rPr>
          <w:rFonts w:ascii="Helvetica" w:hAnsi="Helvetica" w:cs="Helvetica"/>
          <w:color w:val="000000" w:themeColor="text1"/>
        </w:rPr>
        <w:t>Duine B:</w:t>
      </w:r>
      <w:r w:rsidR="00650037" w:rsidRPr="009B0B17">
        <w:tab/>
      </w:r>
      <w:r w:rsidR="00650CB8" w:rsidRPr="009B0B17">
        <w:rPr>
          <w:rFonts w:ascii="Helvetica" w:hAnsi="Helvetica" w:cs="Helvetica"/>
          <w:color w:val="000000" w:themeColor="text1"/>
        </w:rPr>
        <w:t xml:space="preserve">Téigh go dtí </w:t>
      </w:r>
      <w:r w:rsidR="00650CB8" w:rsidRPr="009B0B17">
        <w:rPr>
          <w:rFonts w:ascii="Helvetica" w:hAnsi="Helvetica" w:cs="Helvetica"/>
          <w:color w:val="0CBFDE"/>
          <w:u w:val="single"/>
        </w:rPr>
        <w:t>www.foclóir.ie</w:t>
      </w:r>
      <w:r w:rsidR="00650CB8" w:rsidRPr="009B0B17">
        <w:rPr>
          <w:rFonts w:ascii="Helvetica" w:hAnsi="Helvetica" w:cs="Helvetica"/>
          <w:color w:val="0CBFDE"/>
        </w:rPr>
        <w:t xml:space="preserve"> </w:t>
      </w:r>
      <w:r w:rsidR="00650CB8" w:rsidRPr="009B0B17">
        <w:rPr>
          <w:rFonts w:ascii="Helvetica" w:hAnsi="Helvetica" w:cs="Helvetica"/>
          <w:color w:val="000000" w:themeColor="text1"/>
        </w:rPr>
        <w:t>agus cuardaigh na focail Bhéarla thíos ar an suíomh:</w:t>
      </w:r>
    </w:p>
    <w:p w14:paraId="6CB031BE" w14:textId="329391ED" w:rsidR="009A4E61" w:rsidRPr="009B0B17" w:rsidRDefault="00650CB8" w:rsidP="66950710">
      <w:pPr>
        <w:spacing w:before="0"/>
        <w:ind w:left="567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ab/>
      </w:r>
    </w:p>
    <w:p w14:paraId="557E8EBF" w14:textId="6EE18005" w:rsidR="00650CB8" w:rsidRPr="009B0B17" w:rsidRDefault="00650CB8" w:rsidP="66950710">
      <w:pPr>
        <w:pStyle w:val="Altanliosta"/>
        <w:numPr>
          <w:ilvl w:val="0"/>
          <w:numId w:val="25"/>
        </w:numPr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an briathar ‘</w:t>
      </w:r>
      <w:proofErr w:type="spellStart"/>
      <w:r w:rsidRPr="009B0B17">
        <w:rPr>
          <w:rFonts w:ascii="Helvetica" w:hAnsi="Helvetica" w:cs="Helvetica"/>
          <w:color w:val="262626" w:themeColor="text1" w:themeTint="D9"/>
          <w:lang w:val="ga-IE"/>
        </w:rPr>
        <w:t>look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val="ga-IE"/>
        </w:rPr>
        <w:t>’</w:t>
      </w:r>
    </w:p>
    <w:p w14:paraId="73371FEF" w14:textId="589DCAB2" w:rsidR="00650CB8" w:rsidRPr="009B0B17" w:rsidRDefault="00650CB8" w:rsidP="66950710">
      <w:pPr>
        <w:pStyle w:val="Altanliosta"/>
        <w:numPr>
          <w:ilvl w:val="0"/>
          <w:numId w:val="25"/>
        </w:numPr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an t</w:t>
      </w:r>
      <w:r w:rsidR="00E87E05">
        <w:rPr>
          <w:rFonts w:ascii="Helvetica" w:hAnsi="Helvetica" w:cs="Helvetica"/>
          <w:color w:val="262626" w:themeColor="text1" w:themeTint="D9"/>
          <w:lang w:val="ga-IE"/>
        </w:rPr>
        <w:noBreakHyphen/>
      </w:r>
      <w:r w:rsidRPr="009B0B17">
        <w:rPr>
          <w:rFonts w:ascii="Helvetica" w:hAnsi="Helvetica" w:cs="Helvetica"/>
          <w:color w:val="262626" w:themeColor="text1" w:themeTint="D9"/>
          <w:lang w:val="ga-IE"/>
        </w:rPr>
        <w:t>ainmfhocal ‘</w:t>
      </w:r>
      <w:proofErr w:type="spellStart"/>
      <w:r w:rsidRPr="009B0B17">
        <w:rPr>
          <w:rFonts w:ascii="Helvetica" w:hAnsi="Helvetica" w:cs="Helvetica"/>
          <w:color w:val="262626" w:themeColor="text1" w:themeTint="D9"/>
          <w:lang w:val="ga-IE"/>
        </w:rPr>
        <w:t>child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val="ga-IE"/>
        </w:rPr>
        <w:t>’</w:t>
      </w:r>
    </w:p>
    <w:p w14:paraId="24D0F8E8" w14:textId="1303B20D" w:rsidR="00650CB8" w:rsidRPr="009B0B17" w:rsidRDefault="00650CB8" w:rsidP="66950710">
      <w:pPr>
        <w:pStyle w:val="Altanliosta"/>
        <w:numPr>
          <w:ilvl w:val="0"/>
          <w:numId w:val="25"/>
        </w:numPr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an aidiacht ‘</w:t>
      </w:r>
      <w:proofErr w:type="spellStart"/>
      <w:r w:rsidRPr="009B0B17">
        <w:rPr>
          <w:rFonts w:ascii="Helvetica" w:hAnsi="Helvetica" w:cs="Helvetica"/>
          <w:color w:val="262626" w:themeColor="text1" w:themeTint="D9"/>
          <w:lang w:val="ga-IE"/>
        </w:rPr>
        <w:t>easy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val="ga-IE"/>
        </w:rPr>
        <w:t>’</w:t>
      </w:r>
    </w:p>
    <w:p w14:paraId="000A183B" w14:textId="77777777" w:rsidR="00650CB8" w:rsidRPr="009B0B17" w:rsidRDefault="00650CB8" w:rsidP="66950710">
      <w:pPr>
        <w:ind w:left="567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>Anois, pléigí na ceisteanna seo le chéile:</w:t>
      </w:r>
    </w:p>
    <w:p w14:paraId="0045A5CE" w14:textId="77777777" w:rsidR="009A4E61" w:rsidRPr="009B0B17" w:rsidRDefault="009A4E61" w:rsidP="66950710">
      <w:pPr>
        <w:spacing w:before="0"/>
        <w:ind w:left="567"/>
        <w:jc w:val="both"/>
        <w:rPr>
          <w:rFonts w:ascii="Helvetica" w:hAnsi="Helvetica" w:cs="Helvetica"/>
          <w:color w:val="262626" w:themeColor="text1" w:themeTint="D9"/>
        </w:rPr>
      </w:pPr>
    </w:p>
    <w:p w14:paraId="1E503E0B" w14:textId="080DC2AD" w:rsidR="00650CB8" w:rsidRPr="009B0B17" w:rsidRDefault="00650CB8" w:rsidP="66950710">
      <w:pPr>
        <w:pStyle w:val="Altanliosta"/>
        <w:numPr>
          <w:ilvl w:val="0"/>
          <w:numId w:val="26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An raibh na focail sin ar fad ar eolas agaibh?</w:t>
      </w:r>
    </w:p>
    <w:p w14:paraId="0768DEBA" w14:textId="135D98F5" w:rsidR="00650CB8" w:rsidRPr="009B0B17" w:rsidRDefault="00650CB8" w:rsidP="66950710">
      <w:pPr>
        <w:pStyle w:val="Altanliosta"/>
        <w:numPr>
          <w:ilvl w:val="0"/>
          <w:numId w:val="26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Cén leagan de gach focal a úsáideann sibh féin?</w:t>
      </w:r>
    </w:p>
    <w:p w14:paraId="6BC1898B" w14:textId="3C579EA9" w:rsidR="005F37C3" w:rsidRPr="009B0B17" w:rsidRDefault="00650CB8" w:rsidP="66950710">
      <w:pPr>
        <w:pStyle w:val="Altanliosta"/>
        <w:numPr>
          <w:ilvl w:val="0"/>
          <w:numId w:val="26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 xml:space="preserve">Cén fáth a bhfuil an oiread sin leaganacha </w:t>
      </w:r>
      <w:r w:rsidR="00E849D1" w:rsidRPr="009B0B17">
        <w:rPr>
          <w:rFonts w:ascii="Helvetica" w:hAnsi="Helvetica" w:cs="Helvetica"/>
          <w:color w:val="262626" w:themeColor="text1" w:themeTint="D9"/>
          <w:lang w:val="ga-IE"/>
        </w:rPr>
        <w:t xml:space="preserve">éagsúla </w:t>
      </w:r>
      <w:r w:rsidRPr="009B0B17">
        <w:rPr>
          <w:rFonts w:ascii="Helvetica" w:hAnsi="Helvetica" w:cs="Helvetica"/>
          <w:color w:val="262626" w:themeColor="text1" w:themeTint="D9"/>
          <w:lang w:val="ga-IE"/>
        </w:rPr>
        <w:t>ann, dar libh?</w:t>
      </w:r>
    </w:p>
    <w:p w14:paraId="117DA7F7" w14:textId="77777777" w:rsidR="006F592F" w:rsidRPr="009B0B17" w:rsidRDefault="006F592F" w:rsidP="66950710">
      <w:pPr>
        <w:jc w:val="both"/>
        <w:rPr>
          <w:rFonts w:ascii="Helvetica" w:hAnsi="Helvetica" w:cs="Helvetica"/>
          <w:color w:val="262626" w:themeColor="text1" w:themeTint="D9"/>
        </w:rPr>
      </w:pPr>
    </w:p>
    <w:p w14:paraId="7FC700C6" w14:textId="1D3E3BA6" w:rsidR="00144A42" w:rsidRPr="009B0B17" w:rsidRDefault="00E849D1" w:rsidP="66950710">
      <w:pPr>
        <w:pStyle w:val="Altanliosta"/>
        <w:numPr>
          <w:ilvl w:val="0"/>
          <w:numId w:val="10"/>
        </w:numPr>
        <w:spacing w:after="0" w:line="360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9B0B17">
        <w:rPr>
          <w:rFonts w:ascii="Helvetica" w:hAnsi="Helvetica" w:cs="Helvetica"/>
          <w:b/>
          <w:bCs/>
          <w:color w:val="033841" w:themeColor="text2" w:themeShade="80"/>
          <w:lang w:val="ga-IE"/>
        </w:rPr>
        <w:t>Focail agus fuaimeanna</w:t>
      </w:r>
    </w:p>
    <w:p w14:paraId="68620AF9" w14:textId="58A774D5" w:rsidR="0046173C" w:rsidRPr="009B0B17" w:rsidRDefault="002802C0" w:rsidP="66950710">
      <w:pPr>
        <w:pStyle w:val="Altanliosta"/>
        <w:spacing w:after="0" w:line="360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033841" w:themeColor="text2" w:themeShade="80"/>
          <w:lang w:val="ga-IE"/>
        </w:rPr>
        <w:t xml:space="preserve">Téigí go dtí </w:t>
      </w:r>
      <w:hyperlink r:id="rId20">
        <w:r w:rsidRPr="009B0B17">
          <w:rPr>
            <w:rStyle w:val="Hipearnasc"/>
            <w:rFonts w:ascii="Helvetica" w:hAnsi="Helvetica" w:cs="Helvetica"/>
            <w:lang w:val="ga-IE"/>
          </w:rPr>
          <w:t>www.teanglann.ie</w:t>
        </w:r>
      </w:hyperlink>
      <w:r w:rsidRPr="009B0B17">
        <w:rPr>
          <w:rFonts w:ascii="Helvetica" w:hAnsi="Helvetica" w:cs="Helvetica"/>
          <w:color w:val="033841" w:themeColor="text2" w:themeShade="80"/>
          <w:lang w:val="ga-IE"/>
        </w:rPr>
        <w:t xml:space="preserve"> (foghraíocht). Éistigí leis na focail thíos á rá os ard. Pléigí na difríochtaí idir fuaim na litreacha a bhfuil líne fúthu, mar shampla </w:t>
      </w:r>
      <w:r w:rsidR="000717D9" w:rsidRPr="009B0B17">
        <w:rPr>
          <w:rFonts w:ascii="Helvetica" w:hAnsi="Helvetica" w:cs="Helvetica"/>
          <w:color w:val="033841" w:themeColor="text2" w:themeShade="80"/>
          <w:lang w:val="ga-IE"/>
        </w:rPr>
        <w:t>‘</w:t>
      </w:r>
      <w:r w:rsidRPr="009B0B17">
        <w:rPr>
          <w:rFonts w:ascii="Helvetica" w:hAnsi="Helvetica" w:cs="Helvetica"/>
          <w:color w:val="033841" w:themeColor="text2" w:themeShade="80"/>
          <w:lang w:val="ga-IE"/>
        </w:rPr>
        <w:t>d</w:t>
      </w:r>
      <w:r w:rsidR="000717D9" w:rsidRPr="009B0B17">
        <w:rPr>
          <w:rFonts w:ascii="Helvetica" w:hAnsi="Helvetica" w:cs="Helvetica"/>
          <w:color w:val="033841" w:themeColor="text2" w:themeShade="80"/>
          <w:lang w:val="ga-IE"/>
        </w:rPr>
        <w:t>’</w:t>
      </w:r>
      <w:r w:rsidRPr="009B0B17">
        <w:rPr>
          <w:rFonts w:ascii="Helvetica" w:hAnsi="Helvetica" w:cs="Helvetica"/>
          <w:color w:val="033841" w:themeColor="text2" w:themeShade="80"/>
          <w:lang w:val="ga-IE"/>
        </w:rPr>
        <w:t xml:space="preserve"> leathan (‘airgead’) seachas </w:t>
      </w:r>
      <w:r w:rsidR="000717D9" w:rsidRPr="009B0B17">
        <w:rPr>
          <w:rFonts w:ascii="Helvetica" w:hAnsi="Helvetica" w:cs="Helvetica"/>
          <w:color w:val="033841" w:themeColor="text2" w:themeShade="80"/>
          <w:lang w:val="ga-IE"/>
        </w:rPr>
        <w:t>‘</w:t>
      </w:r>
      <w:r w:rsidRPr="009B0B17">
        <w:rPr>
          <w:rFonts w:ascii="Helvetica" w:hAnsi="Helvetica" w:cs="Helvetica"/>
          <w:color w:val="033841" w:themeColor="text2" w:themeShade="80"/>
          <w:lang w:val="ga-IE"/>
        </w:rPr>
        <w:t>d</w:t>
      </w:r>
      <w:r w:rsidR="000717D9" w:rsidRPr="009B0B17">
        <w:rPr>
          <w:rFonts w:ascii="Helvetica" w:hAnsi="Helvetica" w:cs="Helvetica"/>
          <w:color w:val="033841" w:themeColor="text2" w:themeShade="80"/>
          <w:lang w:val="ga-IE"/>
        </w:rPr>
        <w:t>’</w:t>
      </w:r>
      <w:r w:rsidRPr="009B0B17">
        <w:rPr>
          <w:rFonts w:ascii="Helvetica" w:hAnsi="Helvetica" w:cs="Helvetica"/>
          <w:color w:val="033841" w:themeColor="text2" w:themeShade="80"/>
          <w:lang w:val="ga-IE"/>
        </w:rPr>
        <w:t xml:space="preserve"> caol (‘airgid’).</w:t>
      </w:r>
    </w:p>
    <w:p w14:paraId="5362783D" w14:textId="77777777" w:rsidR="0030314D" w:rsidRPr="009B0B17" w:rsidRDefault="0030314D" w:rsidP="66950710">
      <w:pPr>
        <w:pStyle w:val="Altanliosta"/>
        <w:spacing w:line="24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050C1FCE" w14:textId="0D3F3F8D" w:rsidR="009E4CCE" w:rsidRPr="009B0B17" w:rsidRDefault="009E4CCE" w:rsidP="66950710">
      <w:pPr>
        <w:spacing w:before="0" w:line="360" w:lineRule="auto"/>
        <w:ind w:left="567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 xml:space="preserve">d leathan </w:t>
      </w:r>
      <w:proofErr w:type="spellStart"/>
      <w:r w:rsidRPr="009B0B17">
        <w:rPr>
          <w:rFonts w:ascii="Helvetica" w:hAnsi="Helvetica" w:cs="Helvetica"/>
          <w:color w:val="0CC0DF" w:themeColor="accent1"/>
        </w:rPr>
        <w:t>vs</w:t>
      </w:r>
      <w:proofErr w:type="spellEnd"/>
      <w:r w:rsidRPr="009B0B17">
        <w:rPr>
          <w:rFonts w:ascii="Helvetica" w:hAnsi="Helvetica" w:cs="Helvetica"/>
          <w:color w:val="262626" w:themeColor="text1" w:themeTint="D9"/>
        </w:rPr>
        <w:t xml:space="preserve"> d caol:</w:t>
      </w:r>
      <w:r w:rsidRPr="009B0B17">
        <w:tab/>
      </w:r>
      <w:r w:rsidRPr="009B0B17">
        <w:tab/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</w:rPr>
        <w:t>airge</w:t>
      </w:r>
      <w:r w:rsidRPr="009B0B17">
        <w:rPr>
          <w:rFonts w:ascii="Helvetica" w:hAnsi="Helvetica" w:cs="Helvetica"/>
          <w:color w:val="262626" w:themeColor="text1" w:themeTint="D9"/>
          <w:u w:val="single"/>
        </w:rPr>
        <w:t>ad</w:t>
      </w:r>
      <w:r w:rsidRPr="009B0B17">
        <w:tab/>
      </w:r>
      <w:r w:rsidRPr="009B0B17">
        <w:tab/>
      </w:r>
      <w:r w:rsidRPr="009B0B17">
        <w:tab/>
      </w:r>
      <w:proofErr w:type="spellStart"/>
      <w:r w:rsidRPr="009B0B17">
        <w:rPr>
          <w:rFonts w:ascii="Helvetica" w:hAnsi="Helvetica" w:cs="Helvetica"/>
          <w:color w:val="0CC0DF" w:themeColor="accent1"/>
        </w:rPr>
        <w:t>vs</w:t>
      </w:r>
      <w:proofErr w:type="spellEnd"/>
      <w:r w:rsidRPr="009B0B17">
        <w:tab/>
      </w:r>
      <w:r w:rsidRPr="009B0B17">
        <w:tab/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</w:rPr>
        <w:t>airg</w:t>
      </w:r>
      <w:r w:rsidRPr="009B0B17">
        <w:rPr>
          <w:rFonts w:ascii="Helvetica" w:hAnsi="Helvetica" w:cs="Helvetica"/>
          <w:color w:val="262626" w:themeColor="text1" w:themeTint="D9"/>
          <w:u w:val="single"/>
        </w:rPr>
        <w:t>id</w:t>
      </w:r>
      <w:r w:rsidRPr="009B0B17">
        <w:rPr>
          <w:rFonts w:ascii="Helvetica" w:hAnsi="Helvetica" w:cs="Helvetica"/>
          <w:color w:val="262626" w:themeColor="text1" w:themeTint="D9"/>
        </w:rPr>
        <w:t xml:space="preserve"> </w:t>
      </w:r>
    </w:p>
    <w:p w14:paraId="3D2CE067" w14:textId="4E75C1AA" w:rsidR="009E4CCE" w:rsidRPr="009B0B17" w:rsidRDefault="009E4CCE" w:rsidP="66950710">
      <w:pPr>
        <w:spacing w:before="0" w:line="360" w:lineRule="auto"/>
        <w:ind w:left="567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 xml:space="preserve">t leathan </w:t>
      </w:r>
      <w:proofErr w:type="spellStart"/>
      <w:r w:rsidRPr="009B0B17">
        <w:rPr>
          <w:rFonts w:ascii="Helvetica" w:hAnsi="Helvetica" w:cs="Helvetica"/>
          <w:color w:val="0CC0DF" w:themeColor="accent1"/>
        </w:rPr>
        <w:t>vs</w:t>
      </w:r>
      <w:proofErr w:type="spellEnd"/>
      <w:r w:rsidRPr="009B0B17">
        <w:rPr>
          <w:rFonts w:ascii="Helvetica" w:hAnsi="Helvetica" w:cs="Helvetica"/>
          <w:color w:val="262626" w:themeColor="text1" w:themeTint="D9"/>
        </w:rPr>
        <w:t xml:space="preserve"> t caol:</w:t>
      </w:r>
      <w:r w:rsidRPr="009B0B17">
        <w:tab/>
      </w:r>
      <w:r w:rsidRPr="009B0B17">
        <w:tab/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  <w:u w:val="single"/>
        </w:rPr>
        <w:t>tá</w:t>
      </w:r>
      <w:r w:rsidRPr="009B0B17">
        <w:rPr>
          <w:rFonts w:ascii="Helvetica" w:hAnsi="Helvetica" w:cs="Helvetica"/>
          <w:color w:val="262626" w:themeColor="text1" w:themeTint="D9"/>
        </w:rPr>
        <w:t>bla</w:t>
      </w:r>
      <w:r w:rsidRPr="009B0B17">
        <w:tab/>
      </w:r>
      <w:r w:rsidRPr="009B0B17">
        <w:tab/>
      </w:r>
      <w:r w:rsidRPr="009B0B17">
        <w:tab/>
      </w:r>
      <w:r w:rsidRPr="009B0B17">
        <w:tab/>
      </w:r>
      <w:proofErr w:type="spellStart"/>
      <w:r w:rsidRPr="009B0B17">
        <w:rPr>
          <w:rFonts w:ascii="Helvetica" w:hAnsi="Helvetica" w:cs="Helvetica"/>
          <w:color w:val="0CC0DF" w:themeColor="accent1"/>
        </w:rPr>
        <w:t>vs</w:t>
      </w:r>
      <w:proofErr w:type="spellEnd"/>
      <w:r w:rsidRPr="009B0B17">
        <w:rPr>
          <w:rFonts w:ascii="Helvetica" w:hAnsi="Helvetica" w:cs="Helvetica"/>
          <w:color w:val="0CC0DF" w:themeColor="accent1"/>
        </w:rPr>
        <w:t xml:space="preserve"> </w:t>
      </w:r>
      <w:r w:rsidRPr="009B0B17">
        <w:tab/>
      </w:r>
      <w:r w:rsidRPr="009B0B17">
        <w:tab/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  <w:u w:val="single"/>
        </w:rPr>
        <w:t>te</w:t>
      </w:r>
      <w:r w:rsidRPr="009B0B17">
        <w:rPr>
          <w:rFonts w:ascii="Helvetica" w:hAnsi="Helvetica" w:cs="Helvetica"/>
          <w:color w:val="262626" w:themeColor="text1" w:themeTint="D9"/>
        </w:rPr>
        <w:t>ach</w:t>
      </w:r>
    </w:p>
    <w:p w14:paraId="7DA99C97" w14:textId="16936E80" w:rsidR="009E4CCE" w:rsidRPr="009B0B17" w:rsidRDefault="009E4CCE" w:rsidP="66950710">
      <w:pPr>
        <w:spacing w:before="0" w:line="360" w:lineRule="auto"/>
        <w:ind w:left="567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 xml:space="preserve">ch leathan </w:t>
      </w:r>
      <w:proofErr w:type="spellStart"/>
      <w:r w:rsidRPr="009B0B17">
        <w:rPr>
          <w:rFonts w:ascii="Helvetica" w:hAnsi="Helvetica" w:cs="Helvetica"/>
          <w:color w:val="0CC0DF" w:themeColor="accent1"/>
        </w:rPr>
        <w:t>vs</w:t>
      </w:r>
      <w:proofErr w:type="spellEnd"/>
      <w:r w:rsidRPr="009B0B17">
        <w:rPr>
          <w:rFonts w:ascii="Helvetica" w:hAnsi="Helvetica" w:cs="Helvetica"/>
          <w:color w:val="262626" w:themeColor="text1" w:themeTint="D9"/>
        </w:rPr>
        <w:t xml:space="preserve"> ch caol:</w:t>
      </w:r>
      <w:r w:rsidRPr="009B0B17">
        <w:tab/>
      </w:r>
      <w:r w:rsidRPr="009B0B17">
        <w:tab/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</w:rPr>
        <w:t xml:space="preserve">ar </w:t>
      </w:r>
      <w:r w:rsidRPr="009B0B17">
        <w:rPr>
          <w:rFonts w:ascii="Helvetica" w:hAnsi="Helvetica" w:cs="Helvetica"/>
          <w:color w:val="262626" w:themeColor="text1" w:themeTint="D9"/>
          <w:u w:val="single"/>
        </w:rPr>
        <w:t>chú</w:t>
      </w:r>
      <w:r w:rsidRPr="009B0B17">
        <w:rPr>
          <w:rFonts w:ascii="Helvetica" w:hAnsi="Helvetica" w:cs="Helvetica"/>
          <w:color w:val="262626" w:themeColor="text1" w:themeTint="D9"/>
        </w:rPr>
        <w:t>l stáitse</w:t>
      </w:r>
      <w:r w:rsidRPr="009B0B17">
        <w:tab/>
      </w:r>
      <w:r w:rsidRPr="009B0B17">
        <w:tab/>
      </w:r>
      <w:proofErr w:type="spellStart"/>
      <w:r w:rsidRPr="009B0B17">
        <w:rPr>
          <w:rFonts w:ascii="Helvetica" w:hAnsi="Helvetica" w:cs="Helvetica"/>
          <w:color w:val="0CC0DF" w:themeColor="accent1"/>
        </w:rPr>
        <w:t>vs</w:t>
      </w:r>
      <w:proofErr w:type="spellEnd"/>
      <w:r w:rsidRPr="009B0B17">
        <w:rPr>
          <w:rFonts w:ascii="Helvetica" w:hAnsi="Helvetica" w:cs="Helvetica"/>
          <w:color w:val="262626" w:themeColor="text1" w:themeTint="D9"/>
        </w:rPr>
        <w:t xml:space="preserve"> </w:t>
      </w:r>
      <w:r w:rsidRPr="009B0B17">
        <w:tab/>
      </w:r>
      <w:r w:rsidRPr="009B0B17">
        <w:tab/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</w:rPr>
        <w:t xml:space="preserve">le </w:t>
      </w:r>
      <w:r w:rsidRPr="009B0B17">
        <w:rPr>
          <w:rFonts w:ascii="Helvetica" w:hAnsi="Helvetica" w:cs="Helvetica"/>
          <w:color w:val="262626" w:themeColor="text1" w:themeTint="D9"/>
          <w:u w:val="single"/>
        </w:rPr>
        <w:t>ché</w:t>
      </w:r>
      <w:r w:rsidRPr="009B0B17">
        <w:rPr>
          <w:rFonts w:ascii="Helvetica" w:hAnsi="Helvetica" w:cs="Helvetica"/>
          <w:color w:val="262626" w:themeColor="text1" w:themeTint="D9"/>
        </w:rPr>
        <w:t>ile</w:t>
      </w:r>
    </w:p>
    <w:p w14:paraId="6EE95080" w14:textId="5F093C46" w:rsidR="009E4CCE" w:rsidRPr="009B0B17" w:rsidRDefault="009E4CCE" w:rsidP="66950710">
      <w:pPr>
        <w:spacing w:before="0" w:line="360" w:lineRule="auto"/>
        <w:ind w:left="567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 xml:space="preserve">l leathan </w:t>
      </w:r>
      <w:proofErr w:type="spellStart"/>
      <w:r w:rsidRPr="009B0B17">
        <w:rPr>
          <w:rFonts w:ascii="Helvetica" w:hAnsi="Helvetica" w:cs="Helvetica"/>
          <w:color w:val="0CC0DF" w:themeColor="accent1"/>
        </w:rPr>
        <w:t>vs</w:t>
      </w:r>
      <w:proofErr w:type="spellEnd"/>
      <w:r w:rsidRPr="009B0B17">
        <w:rPr>
          <w:rFonts w:ascii="Helvetica" w:hAnsi="Helvetica" w:cs="Helvetica"/>
          <w:color w:val="262626" w:themeColor="text1" w:themeTint="D9"/>
        </w:rPr>
        <w:t xml:space="preserve"> l caol</w:t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</w:rPr>
        <w:t>:</w:t>
      </w:r>
      <w:r w:rsidRPr="009B0B17">
        <w:tab/>
      </w:r>
      <w:r w:rsidRPr="009B0B17">
        <w:tab/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  <w:u w:val="single"/>
        </w:rPr>
        <w:t>la</w:t>
      </w:r>
      <w:r w:rsidR="00DD709D" w:rsidRPr="009B0B17">
        <w:rPr>
          <w:rFonts w:ascii="Helvetica" w:hAnsi="Helvetica" w:cs="Helvetica"/>
          <w:color w:val="262626" w:themeColor="text1" w:themeTint="D9"/>
        </w:rPr>
        <w:t>bhair</w:t>
      </w:r>
      <w:r w:rsidRPr="009B0B17">
        <w:tab/>
      </w:r>
      <w:r w:rsidRPr="009B0B17">
        <w:tab/>
      </w:r>
      <w:r w:rsidRPr="009B0B17">
        <w:tab/>
      </w:r>
      <w:proofErr w:type="spellStart"/>
      <w:r w:rsidR="00DD709D" w:rsidRPr="009B0B17">
        <w:rPr>
          <w:rFonts w:ascii="Helvetica" w:hAnsi="Helvetica" w:cs="Helvetica"/>
          <w:color w:val="0CC0DF" w:themeColor="accent1"/>
        </w:rPr>
        <w:t>v</w:t>
      </w:r>
      <w:r w:rsidRPr="009B0B17">
        <w:rPr>
          <w:rFonts w:ascii="Helvetica" w:hAnsi="Helvetica" w:cs="Helvetica"/>
          <w:color w:val="0CC0DF" w:themeColor="accent1"/>
        </w:rPr>
        <w:t>s</w:t>
      </w:r>
      <w:proofErr w:type="spellEnd"/>
      <w:r w:rsidRPr="009B0B17">
        <w:rPr>
          <w:rFonts w:ascii="Helvetica" w:hAnsi="Helvetica" w:cs="Helvetica"/>
          <w:color w:val="262626" w:themeColor="text1" w:themeTint="D9"/>
        </w:rPr>
        <w:t xml:space="preserve"> </w:t>
      </w:r>
      <w:r w:rsidRPr="009B0B17">
        <w:tab/>
      </w:r>
      <w:r w:rsidRPr="009B0B17">
        <w:tab/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  <w:u w:val="single"/>
        </w:rPr>
        <w:t>le</w:t>
      </w:r>
      <w:r w:rsidRPr="009B0B17">
        <w:rPr>
          <w:rFonts w:ascii="Helvetica" w:hAnsi="Helvetica" w:cs="Helvetica"/>
          <w:color w:val="262626" w:themeColor="text1" w:themeTint="D9"/>
        </w:rPr>
        <w:t>abhar</w:t>
      </w:r>
    </w:p>
    <w:p w14:paraId="07C24440" w14:textId="005A3D46" w:rsidR="009E4CCE" w:rsidRPr="009B0B17" w:rsidRDefault="009E4CCE" w:rsidP="66950710">
      <w:pPr>
        <w:spacing w:before="0" w:line="360" w:lineRule="auto"/>
        <w:ind w:left="567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 xml:space="preserve">r leathan </w:t>
      </w:r>
      <w:proofErr w:type="spellStart"/>
      <w:r w:rsidRPr="009B0B17">
        <w:rPr>
          <w:rFonts w:ascii="Helvetica" w:hAnsi="Helvetica" w:cs="Helvetica"/>
          <w:color w:val="0CC0DF" w:themeColor="accent1"/>
        </w:rPr>
        <w:t>vs</w:t>
      </w:r>
      <w:proofErr w:type="spellEnd"/>
      <w:r w:rsidRPr="009B0B17">
        <w:rPr>
          <w:rFonts w:ascii="Helvetica" w:hAnsi="Helvetica" w:cs="Helvetica"/>
          <w:color w:val="262626" w:themeColor="text1" w:themeTint="D9"/>
        </w:rPr>
        <w:t xml:space="preserve"> r caol:</w:t>
      </w:r>
      <w:r w:rsidRPr="009B0B17">
        <w:tab/>
      </w:r>
      <w:r w:rsidRPr="009B0B17">
        <w:tab/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</w:rPr>
        <w:t>roth</w:t>
      </w:r>
      <w:r w:rsidRPr="009B0B17">
        <w:rPr>
          <w:rFonts w:ascii="Helvetica" w:hAnsi="Helvetica" w:cs="Helvetica"/>
          <w:color w:val="262626" w:themeColor="text1" w:themeTint="D9"/>
          <w:u w:val="single"/>
        </w:rPr>
        <w:t>ar</w:t>
      </w:r>
      <w:r w:rsidRPr="009B0B17">
        <w:tab/>
      </w:r>
      <w:r w:rsidRPr="009B0B17">
        <w:tab/>
      </w:r>
      <w:r w:rsidRPr="009B0B17">
        <w:tab/>
      </w:r>
      <w:proofErr w:type="spellStart"/>
      <w:r w:rsidRPr="009B0B17">
        <w:rPr>
          <w:rFonts w:ascii="Helvetica" w:hAnsi="Helvetica" w:cs="Helvetica"/>
          <w:color w:val="0CC0DF" w:themeColor="accent1"/>
        </w:rPr>
        <w:t>vs</w:t>
      </w:r>
      <w:proofErr w:type="spellEnd"/>
      <w:r w:rsidRPr="009B0B17">
        <w:tab/>
      </w:r>
      <w:r w:rsidRPr="009B0B17">
        <w:tab/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</w:rPr>
        <w:t>roth</w:t>
      </w:r>
      <w:r w:rsidRPr="009B0B17">
        <w:rPr>
          <w:rFonts w:ascii="Helvetica" w:hAnsi="Helvetica" w:cs="Helvetica"/>
          <w:color w:val="262626" w:themeColor="text1" w:themeTint="D9"/>
          <w:u w:val="single"/>
        </w:rPr>
        <w:t>air</w:t>
      </w:r>
    </w:p>
    <w:p w14:paraId="5492ABEE" w14:textId="77777777" w:rsidR="008E5F1A" w:rsidRPr="009B0B17" w:rsidRDefault="008E5F1A" w:rsidP="66950710">
      <w:pPr>
        <w:pStyle w:val="Altanliosta"/>
        <w:spacing w:line="24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52B1793D" w14:textId="08D34BE7" w:rsidR="00A50389" w:rsidRPr="009B0B17" w:rsidRDefault="008F1C6A" w:rsidP="66950710">
      <w:pPr>
        <w:pStyle w:val="pf0"/>
        <w:rPr>
          <w:rFonts w:ascii="Arial" w:hAnsi="Arial" w:cs="Arial"/>
          <w:sz w:val="20"/>
          <w:szCs w:val="20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br w:type="page"/>
      </w:r>
    </w:p>
    <w:p w14:paraId="03F1CEAF" w14:textId="564ADF73" w:rsidR="00EC0CB0" w:rsidRPr="009B0B17" w:rsidRDefault="00E55AD0" w:rsidP="66950710">
      <w:pPr>
        <w:pStyle w:val="Teideal1"/>
        <w:rPr>
          <w:rFonts w:cs="Helvetica"/>
          <w:color w:val="262626" w:themeColor="text1" w:themeTint="D9"/>
          <w:sz w:val="40"/>
          <w:szCs w:val="40"/>
          <w:u w:val="none"/>
        </w:rPr>
      </w:pPr>
      <w:r w:rsidRPr="009B0B17">
        <w:rPr>
          <w:rFonts w:cs="Helvetica"/>
          <w:noProof/>
          <w:color w:val="262626" w:themeColor="text1" w:themeTint="D9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30F6A32B" wp14:editId="5B2BA108">
                <wp:simplePos x="0" y="0"/>
                <wp:positionH relativeFrom="page">
                  <wp:posOffset>698096</wp:posOffset>
                </wp:positionH>
                <wp:positionV relativeFrom="paragraph">
                  <wp:posOffset>639849</wp:posOffset>
                </wp:positionV>
                <wp:extent cx="6214110" cy="45085"/>
                <wp:effectExtent l="0" t="0" r="0" b="5715"/>
                <wp:wrapTopAndBottom/>
                <wp:docPr id="131321256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k="http://schemas.microsoft.com/office/drawing/2018/sketchyshapes">
            <w:pict w14:anchorId="276C7208">
              <v:rect id="Rectangle 46" style="position:absolute;margin-left:54.95pt;margin-top:50.4pt;width:489.3pt;height:3.55pt;z-index:-251643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2468DC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">
                <w10:wrap type="topAndBottom" anchorx="page"/>
              </v:rect>
            </w:pict>
          </mc:Fallback>
        </mc:AlternateContent>
      </w:r>
      <w:r w:rsidRPr="009B0B17">
        <w:rPr>
          <w:rFonts w:cs="Helvetica"/>
          <w:color w:val="262626" w:themeColor="text1" w:themeTint="D9"/>
          <w:sz w:val="40"/>
          <w:szCs w:val="40"/>
          <w:u w:val="none"/>
        </w:rPr>
        <w:br/>
      </w:r>
      <w:r w:rsidR="00D230CD" w:rsidRPr="009B0B17">
        <w:rPr>
          <w:rFonts w:cs="Helvetica"/>
          <w:color w:val="262626" w:themeColor="text1" w:themeTint="D9"/>
          <w:sz w:val="40"/>
          <w:szCs w:val="40"/>
          <w:u w:val="none"/>
        </w:rPr>
        <w:t>C: CUMARSÁID</w:t>
      </w:r>
    </w:p>
    <w:p w14:paraId="56C41E3D" w14:textId="77777777" w:rsidR="008239EB" w:rsidRPr="009B0B17" w:rsidRDefault="008239EB" w:rsidP="66950710">
      <w:pPr>
        <w:pStyle w:val="Ceannteideal2"/>
        <w:numPr>
          <w:ilvl w:val="0"/>
          <w:numId w:val="0"/>
        </w:numPr>
        <w:spacing w:line="360" w:lineRule="auto"/>
        <w:ind w:left="360"/>
        <w:rPr>
          <w:rFonts w:cs="Helvetica"/>
          <w:color w:val="077183" w:themeColor="text2"/>
        </w:rPr>
      </w:pPr>
    </w:p>
    <w:p w14:paraId="0D511C1F" w14:textId="513F438A" w:rsidR="00EC0CB0" w:rsidRPr="009B0B17" w:rsidRDefault="008A4DFF" w:rsidP="00C61D06">
      <w:pPr>
        <w:pStyle w:val="Ceannteideal2"/>
        <w:numPr>
          <w:ilvl w:val="0"/>
          <w:numId w:val="0"/>
        </w:numPr>
        <w:spacing w:line="360" w:lineRule="auto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1. </w:t>
      </w:r>
      <w:r w:rsidR="00260EA7" w:rsidRPr="009B0B17">
        <w:rPr>
          <w:rFonts w:cs="Helvetica"/>
          <w:color w:val="033841" w:themeColor="text2" w:themeShade="80"/>
        </w:rPr>
        <w:t>Frásaí coitianta i gcomhrá ar an bhfón</w:t>
      </w:r>
    </w:p>
    <w:p w14:paraId="3AD9C2A5" w14:textId="77777777" w:rsidR="00260EA7" w:rsidRPr="009B0B17" w:rsidRDefault="00EC0CB0" w:rsidP="66950710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9B0B17">
        <w:rPr>
          <w:rFonts w:ascii="Helvetica" w:hAnsi="Helvetica" w:cs="Helvetica"/>
          <w:color w:val="033841" w:themeColor="text2" w:themeShade="80"/>
          <w:lang w:val="ga-IE"/>
        </w:rPr>
        <w:t xml:space="preserve">Bí ag obair </w:t>
      </w:r>
      <w:r w:rsidR="005A66CB" w:rsidRPr="009B0B17">
        <w:rPr>
          <w:rFonts w:ascii="Helvetica" w:hAnsi="Helvetica" w:cs="Helvetica"/>
          <w:color w:val="033841" w:themeColor="text2" w:themeShade="80"/>
          <w:lang w:val="ga-IE"/>
        </w:rPr>
        <w:t xml:space="preserve">leis an duine in aice leat agus féachaigí ar na frásaí thíos. </w:t>
      </w:r>
    </w:p>
    <w:p w14:paraId="41869CC6" w14:textId="1EEF6854" w:rsidR="00EB2DD7" w:rsidRPr="009B0B17" w:rsidRDefault="00EB2DD7" w:rsidP="66950710">
      <w:pPr>
        <w:pStyle w:val="Altanliosta"/>
        <w:numPr>
          <w:ilvl w:val="0"/>
          <w:numId w:val="27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9B0B17">
        <w:rPr>
          <w:rFonts w:ascii="Helvetica" w:hAnsi="Helvetica" w:cs="Helvetica"/>
          <w:color w:val="033841" w:themeColor="text2" w:themeShade="80"/>
          <w:lang w:val="ga-IE"/>
        </w:rPr>
        <w:t xml:space="preserve">Cuirigí </w:t>
      </w:r>
      <w:r w:rsidR="00F709B2" w:rsidRPr="009B0B17">
        <w:rPr>
          <w:rFonts w:ascii="Helvetica" w:hAnsi="Helvetica" w:cs="Helvetica"/>
          <w:color w:val="033841" w:themeColor="text2" w:themeShade="80"/>
          <w:lang w:val="ga-IE"/>
        </w:rPr>
        <w:t>NF in aice leis na frásaí atá neamhfhoirmiúil (nach n</w:t>
      </w:r>
      <w:r w:rsidR="00E87E05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="00F709B2" w:rsidRPr="009B0B17">
        <w:rPr>
          <w:rFonts w:ascii="Helvetica" w:hAnsi="Helvetica" w:cs="Helvetica"/>
          <w:color w:val="033841" w:themeColor="text2" w:themeShade="80"/>
          <w:lang w:val="ga-IE"/>
        </w:rPr>
        <w:t xml:space="preserve">úsáidfeá </w:t>
      </w:r>
      <w:r w:rsidRPr="009B0B17">
        <w:rPr>
          <w:rFonts w:ascii="Helvetica" w:hAnsi="Helvetica" w:cs="Helvetica"/>
          <w:color w:val="033841" w:themeColor="text2" w:themeShade="80"/>
          <w:lang w:val="ga-IE"/>
        </w:rPr>
        <w:t>i</w:t>
      </w:r>
      <w:r w:rsidR="00F709B2" w:rsidRPr="009B0B17">
        <w:rPr>
          <w:rFonts w:ascii="Helvetica" w:hAnsi="Helvetica" w:cs="Helvetica"/>
          <w:color w:val="033841" w:themeColor="text2" w:themeShade="80"/>
          <w:lang w:val="ga-IE"/>
        </w:rPr>
        <w:t xml:space="preserve"> gcomhthéacs oibre nó le duine nach </w:t>
      </w:r>
      <w:r w:rsidR="000717D9" w:rsidRPr="009B0B17">
        <w:rPr>
          <w:rFonts w:ascii="Helvetica" w:hAnsi="Helvetica" w:cs="Helvetica"/>
          <w:color w:val="033841" w:themeColor="text2" w:themeShade="80"/>
          <w:lang w:val="ga-IE"/>
        </w:rPr>
        <w:t>bhfuil</w:t>
      </w:r>
      <w:r w:rsidR="00F709B2" w:rsidRPr="009B0B17">
        <w:rPr>
          <w:rFonts w:ascii="Helvetica" w:hAnsi="Helvetica" w:cs="Helvetica"/>
          <w:color w:val="033841" w:themeColor="text2" w:themeShade="80"/>
          <w:lang w:val="ga-IE"/>
        </w:rPr>
        <w:t xml:space="preserve"> mórán aithne agat orthu</w:t>
      </w:r>
      <w:r w:rsidRPr="009B0B17">
        <w:rPr>
          <w:rFonts w:ascii="Helvetica" w:hAnsi="Helvetica" w:cs="Helvetica"/>
          <w:color w:val="033841" w:themeColor="text2" w:themeShade="80"/>
          <w:lang w:val="ga-IE"/>
        </w:rPr>
        <w:t>)</w:t>
      </w:r>
      <w:r w:rsidR="00F709B2" w:rsidRPr="009B0B17">
        <w:rPr>
          <w:rFonts w:ascii="Helvetica" w:hAnsi="Helvetica" w:cs="Helvetica"/>
          <w:color w:val="033841" w:themeColor="text2" w:themeShade="80"/>
          <w:lang w:val="ga-IE"/>
        </w:rPr>
        <w:t xml:space="preserve">. </w:t>
      </w:r>
    </w:p>
    <w:p w14:paraId="78544D55" w14:textId="345EDA32" w:rsidR="00C340E6" w:rsidRPr="009B0B17" w:rsidRDefault="00034DAC" w:rsidP="66950710">
      <w:pPr>
        <w:pStyle w:val="Altanliosta"/>
        <w:numPr>
          <w:ilvl w:val="0"/>
          <w:numId w:val="27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9B0B17">
        <w:rPr>
          <w:rFonts w:ascii="Helvetica" w:hAnsi="Helvetica" w:cs="Helvetica"/>
          <w:color w:val="033841" w:themeColor="text2" w:themeShade="80"/>
          <w:lang w:val="ga-IE"/>
        </w:rPr>
        <w:t xml:space="preserve">An féidir libh cur leis na habairtí </w:t>
      </w:r>
      <w:r w:rsidR="004952B5" w:rsidRPr="009B0B17">
        <w:rPr>
          <w:rFonts w:ascii="Helvetica" w:hAnsi="Helvetica" w:cs="Helvetica"/>
          <w:color w:val="033841" w:themeColor="text2" w:themeShade="80"/>
          <w:lang w:val="ga-IE"/>
        </w:rPr>
        <w:t>thíos</w:t>
      </w:r>
      <w:r w:rsidRPr="009B0B17">
        <w:rPr>
          <w:rFonts w:ascii="Helvetica" w:hAnsi="Helvetica" w:cs="Helvetica"/>
          <w:color w:val="033841" w:themeColor="text2" w:themeShade="80"/>
          <w:lang w:val="ga-IE"/>
        </w:rPr>
        <w:t>?</w:t>
      </w:r>
    </w:p>
    <w:tbl>
      <w:tblPr>
        <w:tblStyle w:val="Tblagreille3-Aiceann1"/>
        <w:tblW w:w="0" w:type="auto"/>
        <w:tblInd w:w="279" w:type="dxa"/>
        <w:tblLook w:val="0600" w:firstRow="0" w:lastRow="0" w:firstColumn="0" w:lastColumn="0" w:noHBand="1" w:noVBand="1"/>
      </w:tblPr>
      <w:tblGrid>
        <w:gridCol w:w="9355"/>
      </w:tblGrid>
      <w:tr w:rsidR="00260EA7" w:rsidRPr="009B0B17" w14:paraId="4FD83D05" w14:textId="77777777" w:rsidTr="0D425348">
        <w:tc>
          <w:tcPr>
            <w:tcW w:w="9355" w:type="dxa"/>
            <w:shd w:val="clear" w:color="auto" w:fill="C5F0F8"/>
          </w:tcPr>
          <w:p w14:paraId="7C43CB39" w14:textId="213D661F" w:rsidR="007F22B3" w:rsidRPr="009B0B17" w:rsidRDefault="00260EA7" w:rsidP="66950710">
            <w:pPr>
              <w:spacing w:before="0"/>
              <w:jc w:val="both"/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</w:pPr>
            <w:r w:rsidRPr="009B0B17"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  <w:t xml:space="preserve">Ag cur tús le comhrá </w:t>
            </w:r>
          </w:p>
        </w:tc>
      </w:tr>
      <w:tr w:rsidR="00260EA7" w:rsidRPr="009B0B17" w14:paraId="459FA042" w14:textId="77777777" w:rsidTr="0D425348">
        <w:tc>
          <w:tcPr>
            <w:tcW w:w="9355" w:type="dxa"/>
          </w:tcPr>
          <w:p w14:paraId="7DCD019F" w14:textId="77777777" w:rsidR="00EB4C9B" w:rsidRPr="009B0B17" w:rsidRDefault="00EB4C9B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601DCA1A" w14:textId="7BB22F49" w:rsidR="00E27535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Scéal ar bith? Aon scéal?</w:t>
            </w:r>
          </w:p>
          <w:p w14:paraId="4FC2547E" w14:textId="5AC197DA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Cén t</w:t>
            </w:r>
            <w:r w:rsidR="00E87E05">
              <w:rPr>
                <w:rFonts w:ascii="Helvetica" w:hAnsi="Helvetica" w:cs="Helvetica"/>
                <w:color w:val="262626" w:themeColor="text1" w:themeTint="D9"/>
              </w:rPr>
              <w:noBreakHyphen/>
            </w:r>
            <w:r w:rsidRPr="009B0B17">
              <w:rPr>
                <w:rFonts w:ascii="Helvetica" w:hAnsi="Helvetica" w:cs="Helvetica"/>
                <w:color w:val="262626" w:themeColor="text1" w:themeTint="D9"/>
              </w:rPr>
              <w:t>ainm atá ort féin?</w:t>
            </w:r>
          </w:p>
          <w:p w14:paraId="6D303C2A" w14:textId="77777777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Conas atá tú?</w:t>
            </w:r>
          </w:p>
          <w:p w14:paraId="6E8101A7" w14:textId="505C350E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Tá mé ag lorg eolais faoi </w:t>
            </w: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</w:rPr>
              <w:t>SnasTV</w:t>
            </w:r>
            <w:proofErr w:type="spellEnd"/>
            <w:r w:rsidRPr="009B0B17">
              <w:rPr>
                <w:rFonts w:ascii="Helvetica" w:hAnsi="Helvetica" w:cs="Helvetica"/>
                <w:color w:val="262626" w:themeColor="text1" w:themeTint="D9"/>
              </w:rPr>
              <w:t>. An tusa an duine ceart? (Is mé/Ní mé)</w:t>
            </w:r>
          </w:p>
          <w:p w14:paraId="6629612C" w14:textId="77777777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Cé leis a bhfuil mé ag caint?</w:t>
            </w:r>
          </w:p>
          <w:p w14:paraId="5C81B86A" w14:textId="77777777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Dia dhuit. Seo Lárionad na Gaeilge, Ollscoil </w:t>
            </w: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</w:rPr>
              <w:t>Mhá</w:t>
            </w:r>
            <w:proofErr w:type="spellEnd"/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 Nuad. (Seo) Máire ag caint. </w:t>
            </w:r>
          </w:p>
          <w:p w14:paraId="4185E08D" w14:textId="77777777" w:rsidR="00647369" w:rsidRPr="009B0B17" w:rsidRDefault="00647369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</w:rPr>
              <w:t>Heileo</w:t>
            </w:r>
            <w:proofErr w:type="spellEnd"/>
            <w:r w:rsidRPr="009B0B17">
              <w:rPr>
                <w:rFonts w:ascii="Helvetica" w:hAnsi="Helvetica" w:cs="Helvetica"/>
                <w:color w:val="262626" w:themeColor="text1" w:themeTint="D9"/>
              </w:rPr>
              <w:t>! (nó Haigh!)</w:t>
            </w:r>
          </w:p>
          <w:p w14:paraId="2FD97D10" w14:textId="7F915C39" w:rsidR="00EB4C9B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Sin Aisling, ab ea? (Is ea/ Ní hea)</w:t>
            </w:r>
          </w:p>
        </w:tc>
      </w:tr>
      <w:tr w:rsidR="00260EA7" w:rsidRPr="009B0B17" w14:paraId="387DEF3E" w14:textId="77777777" w:rsidTr="0D425348">
        <w:tc>
          <w:tcPr>
            <w:tcW w:w="9355" w:type="dxa"/>
            <w:shd w:val="clear" w:color="auto" w:fill="C5F0F8"/>
          </w:tcPr>
          <w:p w14:paraId="17D3EED4" w14:textId="4726D60C" w:rsidR="007F22B3" w:rsidRPr="009B0B17" w:rsidRDefault="00260EA7" w:rsidP="66950710">
            <w:pPr>
              <w:spacing w:before="0"/>
              <w:jc w:val="both"/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</w:pPr>
            <w:r w:rsidRPr="009B0B17"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  <w:t>Ag cur deireadh le comhrá</w:t>
            </w:r>
          </w:p>
        </w:tc>
      </w:tr>
      <w:tr w:rsidR="00260EA7" w:rsidRPr="009B0B17" w14:paraId="0EE3737D" w14:textId="77777777" w:rsidTr="0D425348">
        <w:tc>
          <w:tcPr>
            <w:tcW w:w="9355" w:type="dxa"/>
          </w:tcPr>
          <w:p w14:paraId="32300E55" w14:textId="77777777" w:rsidR="00647369" w:rsidRPr="009B0B17" w:rsidRDefault="00647369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524FE827" w14:textId="13DA20FC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An féidir liom aon ní eile a dhéanamh duit?</w:t>
            </w:r>
          </w:p>
          <w:p w14:paraId="5E89F6B5" w14:textId="77777777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Caithfidh mé imeacht.</w:t>
            </w:r>
          </w:p>
          <w:p w14:paraId="6DCA7616" w14:textId="77777777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Bíodh lá deas agat. </w:t>
            </w:r>
          </w:p>
          <w:p w14:paraId="0B211F42" w14:textId="77777777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Tá mé ar </w:t>
            </w: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</w:rPr>
              <w:t>shiúl</w:t>
            </w:r>
            <w:proofErr w:type="spellEnd"/>
            <w:r w:rsidRPr="009B0B17">
              <w:rPr>
                <w:rFonts w:ascii="Helvetica" w:hAnsi="Helvetica" w:cs="Helvetica"/>
                <w:color w:val="262626" w:themeColor="text1" w:themeTint="D9"/>
              </w:rPr>
              <w:t>.</w:t>
            </w:r>
          </w:p>
          <w:p w14:paraId="10B8E4CC" w14:textId="77777777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Is mór agam do ghlaoch.</w:t>
            </w:r>
          </w:p>
          <w:p w14:paraId="202E13F8" w14:textId="77777777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Go raibh míle maith agat as glaoch.</w:t>
            </w:r>
          </w:p>
          <w:p w14:paraId="22576C53" w14:textId="1C175BBB" w:rsidR="00647369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Ádh mór. Beannacht Dé leat.</w:t>
            </w:r>
          </w:p>
        </w:tc>
      </w:tr>
      <w:tr w:rsidR="00260EA7" w:rsidRPr="009B0B17" w14:paraId="08F71C50" w14:textId="77777777" w:rsidTr="0D425348">
        <w:tc>
          <w:tcPr>
            <w:tcW w:w="9355" w:type="dxa"/>
            <w:shd w:val="clear" w:color="auto" w:fill="C5F0F8"/>
          </w:tcPr>
          <w:p w14:paraId="46D232E4" w14:textId="37EE5E48" w:rsidR="007F22B3" w:rsidRPr="009B0B17" w:rsidRDefault="00260EA7" w:rsidP="66950710">
            <w:pPr>
              <w:spacing w:before="0"/>
              <w:jc w:val="both"/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</w:pPr>
            <w:r w:rsidRPr="009B0B17"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  <w:t>Ag tógáil teachtaireachtaí</w:t>
            </w:r>
          </w:p>
        </w:tc>
      </w:tr>
      <w:tr w:rsidR="00260EA7" w:rsidRPr="009B0B17" w14:paraId="09D6952F" w14:textId="77777777" w:rsidTr="0D425348">
        <w:tc>
          <w:tcPr>
            <w:tcW w:w="9355" w:type="dxa"/>
          </w:tcPr>
          <w:p w14:paraId="794D328D" w14:textId="77777777" w:rsidR="00647369" w:rsidRPr="009B0B17" w:rsidRDefault="00647369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0B05E77B" w14:textId="7E5826BE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000000" w:themeColor="text1"/>
              </w:rPr>
              <w:t xml:space="preserve">An bhféadfainn teachtaireacht a </w:t>
            </w:r>
            <w:r w:rsidR="4FF3FD2E" w:rsidRPr="009B0B17">
              <w:rPr>
                <w:rFonts w:ascii="Helvetica" w:hAnsi="Helvetica" w:cs="Helvetica"/>
                <w:color w:val="000000" w:themeColor="text1"/>
              </w:rPr>
              <w:t>ghlacadh</w:t>
            </w:r>
            <w:r w:rsidR="477C560A" w:rsidRPr="009B0B17">
              <w:rPr>
                <w:rFonts w:ascii="Helvetica" w:hAnsi="Helvetica" w:cs="Helvetica"/>
                <w:color w:val="000000" w:themeColor="text1"/>
              </w:rPr>
              <w:t xml:space="preserve"> </w:t>
            </w:r>
            <w:r w:rsidRPr="009B0B17">
              <w:rPr>
                <w:rFonts w:ascii="Helvetica" w:hAnsi="Helvetica" w:cs="Helvetica"/>
                <w:color w:val="000000" w:themeColor="text1"/>
              </w:rPr>
              <w:t>/</w:t>
            </w:r>
            <w:r w:rsidR="7A81CDE3" w:rsidRPr="009B0B17">
              <w:rPr>
                <w:rFonts w:ascii="Helvetica" w:hAnsi="Helvetica" w:cs="Helvetica"/>
                <w:color w:val="000000" w:themeColor="text1"/>
              </w:rPr>
              <w:t xml:space="preserve"> </w:t>
            </w:r>
            <w:r w:rsidRPr="009B0B17">
              <w:rPr>
                <w:rFonts w:ascii="Helvetica" w:hAnsi="Helvetica" w:cs="Helvetica"/>
                <w:color w:val="000000" w:themeColor="text1"/>
              </w:rPr>
              <w:t>a thabhairt di?</w:t>
            </w:r>
          </w:p>
          <w:p w14:paraId="40DA17F9" w14:textId="2FF43836" w:rsidR="00CE0B62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Tá sé i lár cruinnithe faoi láthair.</w:t>
            </w:r>
          </w:p>
        </w:tc>
      </w:tr>
      <w:tr w:rsidR="00260EA7" w:rsidRPr="009B0B17" w14:paraId="31B0025E" w14:textId="77777777" w:rsidTr="0D42534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shd w:val="clear" w:color="auto" w:fill="C5F0F8"/>
          </w:tcPr>
          <w:p w14:paraId="0825EADE" w14:textId="6CC2667B" w:rsidR="007F22B3" w:rsidRPr="009B0B17" w:rsidRDefault="00260EA7" w:rsidP="66950710">
            <w:pPr>
              <w:spacing w:before="0"/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</w:pPr>
            <w:r w:rsidRPr="009B0B17">
              <w:rPr>
                <w:rFonts w:ascii="Helvetica" w:hAnsi="Helvetica" w:cs="Helvetica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</w:rPr>
              <w:t>Soiléiriú a lorg:</w:t>
            </w:r>
          </w:p>
        </w:tc>
      </w:tr>
      <w:tr w:rsidR="00260EA7" w:rsidRPr="009B0B17" w14:paraId="56C7065C" w14:textId="77777777" w:rsidTr="0D425348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</w:tcPr>
          <w:p w14:paraId="1F6015F2" w14:textId="77777777" w:rsidR="00647369" w:rsidRPr="009B0B17" w:rsidRDefault="00647369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4857A112" w14:textId="78E25EE9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proofErr w:type="spellStart"/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Heileo</w:t>
            </w:r>
            <w:proofErr w:type="spellEnd"/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, an gcloiseann tú mé?</w:t>
            </w:r>
          </w:p>
          <w:p w14:paraId="64CB0FF8" w14:textId="77777777" w:rsidR="00260EA7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Tá tú ag teacht agus ag imeacht ansin.</w:t>
            </w:r>
          </w:p>
          <w:p w14:paraId="56A6C456" w14:textId="5809C36A" w:rsidR="00CE0B62" w:rsidRPr="009B0B17" w:rsidRDefault="00260EA7" w:rsidP="66950710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Mo leithscéal, tá an líne go dona.</w:t>
            </w:r>
          </w:p>
        </w:tc>
      </w:tr>
    </w:tbl>
    <w:p w14:paraId="5B7E8A6B" w14:textId="77777777" w:rsidR="00FE0B29" w:rsidRPr="009B0B17" w:rsidRDefault="00FE0B29" w:rsidP="66950710">
      <w:pPr>
        <w:spacing w:before="0" w:line="360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6CCF10D3" w14:textId="1C3C779C" w:rsidR="00E14F1B" w:rsidRPr="009B0B17" w:rsidRDefault="001E3351" w:rsidP="00C61D06">
      <w:pPr>
        <w:pStyle w:val="Ceannteideal2"/>
        <w:numPr>
          <w:ilvl w:val="0"/>
          <w:numId w:val="0"/>
        </w:numPr>
        <w:spacing w:line="360" w:lineRule="auto"/>
        <w:ind w:left="360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2. </w:t>
      </w:r>
      <w:proofErr w:type="spellStart"/>
      <w:r w:rsidR="00A472E5" w:rsidRPr="009B0B17">
        <w:rPr>
          <w:rFonts w:cs="Helvetica"/>
          <w:color w:val="033841" w:themeColor="text2" w:themeShade="80"/>
        </w:rPr>
        <w:t>Rólghníomhaíochtaí</w:t>
      </w:r>
      <w:proofErr w:type="spellEnd"/>
    </w:p>
    <w:p w14:paraId="50CDA6D6" w14:textId="72567D40" w:rsidR="00836184" w:rsidRPr="009B0B17" w:rsidRDefault="00022AAE" w:rsidP="66950710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9B0B17">
        <w:rPr>
          <w:rFonts w:ascii="Helvetica" w:hAnsi="Helvetica" w:cs="Helvetica"/>
          <w:color w:val="033841" w:themeColor="text2" w:themeShade="80"/>
          <w:lang w:val="ga-IE"/>
        </w:rPr>
        <w:t>Bí</w:t>
      </w:r>
      <w:r w:rsidR="00244A08" w:rsidRPr="009B0B17">
        <w:rPr>
          <w:rFonts w:ascii="Helvetica" w:hAnsi="Helvetica" w:cs="Helvetica"/>
          <w:color w:val="033841" w:themeColor="text2" w:themeShade="80"/>
          <w:lang w:val="ga-IE"/>
        </w:rPr>
        <w:t>gí</w:t>
      </w:r>
      <w:r w:rsidRPr="009B0B17">
        <w:rPr>
          <w:rFonts w:ascii="Helvetica" w:hAnsi="Helvetica" w:cs="Helvetica"/>
          <w:color w:val="033841" w:themeColor="text2" w:themeShade="80"/>
          <w:lang w:val="ga-IE"/>
        </w:rPr>
        <w:t xml:space="preserve"> ag obair </w:t>
      </w:r>
      <w:r w:rsidR="00A976A8" w:rsidRPr="009B0B17">
        <w:rPr>
          <w:rFonts w:ascii="Helvetica" w:hAnsi="Helvetica" w:cs="Helvetica"/>
          <w:color w:val="033841" w:themeColor="text2" w:themeShade="80"/>
          <w:lang w:val="ga-IE"/>
        </w:rPr>
        <w:t xml:space="preserve">in bhur mbeirteanna. </w:t>
      </w:r>
      <w:r w:rsidR="007D67BA" w:rsidRPr="009B0B17">
        <w:rPr>
          <w:rFonts w:ascii="Helvetica" w:hAnsi="Helvetica" w:cs="Helvetica"/>
          <w:color w:val="033841" w:themeColor="text2" w:themeShade="80"/>
          <w:lang w:val="ga-IE"/>
        </w:rPr>
        <w:t xml:space="preserve">Tugaigí faoi na </w:t>
      </w:r>
      <w:proofErr w:type="spellStart"/>
      <w:r w:rsidR="007D67BA" w:rsidRPr="009B0B17">
        <w:rPr>
          <w:rFonts w:ascii="Helvetica" w:hAnsi="Helvetica" w:cs="Helvetica"/>
          <w:color w:val="033841" w:themeColor="text2" w:themeShade="80"/>
          <w:lang w:val="ga-IE"/>
        </w:rPr>
        <w:t>rólghníomhaíochtaí</w:t>
      </w:r>
      <w:proofErr w:type="spellEnd"/>
      <w:r w:rsidR="007D67BA" w:rsidRPr="009B0B17">
        <w:rPr>
          <w:rFonts w:ascii="Helvetica" w:hAnsi="Helvetica" w:cs="Helvetica"/>
          <w:color w:val="033841" w:themeColor="text2" w:themeShade="80"/>
          <w:lang w:val="ga-IE"/>
        </w:rPr>
        <w:t xml:space="preserve"> thíos. </w:t>
      </w:r>
      <w:r w:rsidR="008A4ED8" w:rsidRPr="009B0B17">
        <w:rPr>
          <w:rFonts w:ascii="Helvetica" w:hAnsi="Helvetica" w:cs="Helvetica"/>
          <w:color w:val="033841" w:themeColor="text2" w:themeShade="80"/>
          <w:lang w:val="ga-IE"/>
        </w:rPr>
        <w:t xml:space="preserve">Bainigí úsáid as na frásaí coitianta thuas le linn na </w:t>
      </w:r>
      <w:r w:rsidR="00B30C60" w:rsidRPr="009B0B17">
        <w:rPr>
          <w:rFonts w:ascii="Helvetica" w:hAnsi="Helvetica" w:cs="Helvetica"/>
          <w:color w:val="033841" w:themeColor="text2" w:themeShade="80"/>
          <w:lang w:val="ga-IE"/>
        </w:rPr>
        <w:t xml:space="preserve">gníomhaíochta. </w:t>
      </w:r>
    </w:p>
    <w:p w14:paraId="73817AAB" w14:textId="151D7BF1" w:rsidR="002F4919" w:rsidRPr="009B0B17" w:rsidRDefault="00B27C62" w:rsidP="66950710">
      <w:pPr>
        <w:spacing w:line="360" w:lineRule="auto"/>
        <w:ind w:left="1700" w:hanging="1340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>Duine A:</w:t>
      </w:r>
      <w:r w:rsidRPr="009B0B17">
        <w:tab/>
      </w:r>
      <w:r w:rsidR="002F4919" w:rsidRPr="009B0B17">
        <w:rPr>
          <w:rFonts w:ascii="Helvetica" w:hAnsi="Helvetica" w:cs="Helvetica"/>
          <w:color w:val="262626" w:themeColor="text1" w:themeTint="D9"/>
        </w:rPr>
        <w:t>Is tuismitheoir tú. Tharla eachtra ar scoil inné a raibh tú an</w:t>
      </w:r>
      <w:r w:rsidR="00E87E05">
        <w:rPr>
          <w:rFonts w:ascii="Helvetica" w:hAnsi="Helvetica" w:cs="Helvetica"/>
          <w:color w:val="262626" w:themeColor="text1" w:themeTint="D9"/>
        </w:rPr>
        <w:noBreakHyphen/>
      </w:r>
      <w:r w:rsidR="002F4919" w:rsidRPr="009B0B17">
        <w:rPr>
          <w:rFonts w:ascii="Helvetica" w:hAnsi="Helvetica" w:cs="Helvetica"/>
          <w:color w:val="262626" w:themeColor="text1" w:themeTint="D9"/>
        </w:rPr>
        <w:t xml:space="preserve">mhíshásta </w:t>
      </w:r>
      <w:r w:rsidR="00647369" w:rsidRPr="009B0B17">
        <w:rPr>
          <w:rFonts w:ascii="Helvetica" w:hAnsi="Helvetica" w:cs="Helvetica"/>
          <w:color w:val="262626" w:themeColor="text1" w:themeTint="D9"/>
        </w:rPr>
        <w:t>fúithi</w:t>
      </w:r>
      <w:r w:rsidR="002F4919" w:rsidRPr="009B0B17">
        <w:rPr>
          <w:rFonts w:ascii="Helvetica" w:hAnsi="Helvetica" w:cs="Helvetica"/>
          <w:color w:val="262626" w:themeColor="text1" w:themeTint="D9"/>
        </w:rPr>
        <w:t xml:space="preserve"> agus tá tú ag iarraidh labhairt le </w:t>
      </w:r>
      <w:r w:rsidR="00DC262B" w:rsidRPr="009B0B17">
        <w:rPr>
          <w:rFonts w:ascii="Helvetica" w:hAnsi="Helvetica" w:cs="Helvetica"/>
          <w:color w:val="262626" w:themeColor="text1" w:themeTint="D9"/>
        </w:rPr>
        <w:t>príomhoide</w:t>
      </w:r>
      <w:r w:rsidR="002F4919" w:rsidRPr="009B0B17">
        <w:rPr>
          <w:rFonts w:ascii="Helvetica" w:hAnsi="Helvetica" w:cs="Helvetica"/>
          <w:color w:val="262626" w:themeColor="text1" w:themeTint="D9"/>
        </w:rPr>
        <w:t xml:space="preserve"> na scoile faoi</w:t>
      </w:r>
      <w:r w:rsidR="00244A08" w:rsidRPr="009B0B17">
        <w:rPr>
          <w:rFonts w:ascii="Helvetica" w:hAnsi="Helvetica" w:cs="Helvetica"/>
          <w:color w:val="262626" w:themeColor="text1" w:themeTint="D9"/>
        </w:rPr>
        <w:t xml:space="preserve">. </w:t>
      </w:r>
      <w:r w:rsidR="00E44D89" w:rsidRPr="009B0B17">
        <w:rPr>
          <w:rStyle w:val="cf01"/>
          <w:rFonts w:ascii="Helvetica" w:hAnsi="Helvetica" w:cs="Helvetica"/>
          <w:color w:val="262626" w:themeColor="text1" w:themeTint="D9"/>
          <w:sz w:val="22"/>
          <w:szCs w:val="22"/>
        </w:rPr>
        <w:t>T</w:t>
      </w:r>
      <w:r w:rsidR="00E44D89" w:rsidRPr="009B0B17">
        <w:rPr>
          <w:rFonts w:ascii="Helvetica" w:hAnsi="Helvetica" w:cs="Helvetica"/>
          <w:color w:val="262626" w:themeColor="text1" w:themeTint="D9"/>
        </w:rPr>
        <w:t>á</w:t>
      </w:r>
      <w:r w:rsidR="002F4919" w:rsidRPr="009B0B17">
        <w:rPr>
          <w:rFonts w:ascii="Helvetica" w:hAnsi="Helvetica" w:cs="Helvetica"/>
          <w:color w:val="262626" w:themeColor="text1" w:themeTint="D9"/>
        </w:rPr>
        <w:t xml:space="preserve"> tú ag glaoch </w:t>
      </w:r>
      <w:r w:rsidR="00E44D89" w:rsidRPr="009B0B17">
        <w:rPr>
          <w:rFonts w:ascii="Helvetica" w:hAnsi="Helvetica" w:cs="Helvetica"/>
          <w:color w:val="262626" w:themeColor="text1" w:themeTint="D9"/>
        </w:rPr>
        <w:t xml:space="preserve">anois </w:t>
      </w:r>
      <w:r w:rsidR="002F4919" w:rsidRPr="009B0B17">
        <w:rPr>
          <w:rFonts w:ascii="Helvetica" w:hAnsi="Helvetica" w:cs="Helvetica"/>
          <w:color w:val="262626" w:themeColor="text1" w:themeTint="D9"/>
        </w:rPr>
        <w:t xml:space="preserve">den cheathrú huair agus </w:t>
      </w:r>
      <w:r w:rsidR="00936679" w:rsidRPr="009B0B17">
        <w:rPr>
          <w:rFonts w:ascii="Helvetica" w:hAnsi="Helvetica" w:cs="Helvetica"/>
          <w:color w:val="262626" w:themeColor="text1" w:themeTint="D9"/>
        </w:rPr>
        <w:t xml:space="preserve">ba mhaith leat a bheith </w:t>
      </w:r>
      <w:r w:rsidR="002F4919" w:rsidRPr="009B0B17">
        <w:rPr>
          <w:rFonts w:ascii="Helvetica" w:hAnsi="Helvetica" w:cs="Helvetica"/>
          <w:color w:val="262626" w:themeColor="text1" w:themeTint="D9"/>
        </w:rPr>
        <w:t xml:space="preserve">cinnte </w:t>
      </w:r>
      <w:r w:rsidR="00936679" w:rsidRPr="009B0B17">
        <w:rPr>
          <w:rFonts w:ascii="Helvetica" w:hAnsi="Helvetica" w:cs="Helvetica"/>
          <w:color w:val="262626" w:themeColor="text1" w:themeTint="D9"/>
        </w:rPr>
        <w:t>gur thug</w:t>
      </w:r>
      <w:r w:rsidR="002F4919" w:rsidRPr="009B0B17">
        <w:rPr>
          <w:rFonts w:ascii="Helvetica" w:hAnsi="Helvetica" w:cs="Helvetica"/>
          <w:color w:val="262626" w:themeColor="text1" w:themeTint="D9"/>
        </w:rPr>
        <w:t xml:space="preserve"> an rúnaí do theachtaireacht don phríomhoide</w:t>
      </w:r>
      <w:r w:rsidR="00936679" w:rsidRPr="009B0B17">
        <w:rPr>
          <w:rFonts w:ascii="Helvetica" w:hAnsi="Helvetica" w:cs="Helvetica"/>
          <w:color w:val="262626" w:themeColor="text1" w:themeTint="D9"/>
        </w:rPr>
        <w:t xml:space="preserve">. </w:t>
      </w:r>
      <w:r w:rsidR="00ED5A2C" w:rsidRPr="009B0B17">
        <w:rPr>
          <w:rFonts w:ascii="Helvetica" w:hAnsi="Helvetica" w:cs="Helvetica"/>
          <w:color w:val="262626" w:themeColor="text1" w:themeTint="D9"/>
        </w:rPr>
        <w:t xml:space="preserve">Tá tú in amhras gur thug. </w:t>
      </w:r>
    </w:p>
    <w:p w14:paraId="08E20CBB" w14:textId="5ACC7B4C" w:rsidR="00FE34BE" w:rsidRPr="009B0B17" w:rsidRDefault="000425D3" w:rsidP="66950710">
      <w:pPr>
        <w:spacing w:line="360" w:lineRule="auto"/>
        <w:ind w:left="1700" w:hanging="1340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>Duine B:</w:t>
      </w:r>
      <w:r w:rsidRPr="009B0B17">
        <w:tab/>
      </w:r>
      <w:r w:rsidR="002F4919" w:rsidRPr="009B0B17">
        <w:rPr>
          <w:rFonts w:ascii="Helvetica" w:hAnsi="Helvetica" w:cs="Helvetica"/>
          <w:color w:val="262626" w:themeColor="text1" w:themeTint="D9"/>
        </w:rPr>
        <w:t xml:space="preserve">Is rúnaí scoile tú agus tá an tuismitheoir seo tar éis glaoch ceithre huaire inniu faoi </w:t>
      </w:r>
      <w:proofErr w:type="spellStart"/>
      <w:r w:rsidR="002F4919" w:rsidRPr="009B0B17">
        <w:rPr>
          <w:rFonts w:ascii="Helvetica" w:hAnsi="Helvetica" w:cs="Helvetica"/>
          <w:color w:val="262626" w:themeColor="text1" w:themeTint="D9"/>
        </w:rPr>
        <w:t>mhionrud</w:t>
      </w:r>
      <w:proofErr w:type="spellEnd"/>
      <w:r w:rsidR="002F4919" w:rsidRPr="009B0B17">
        <w:rPr>
          <w:rFonts w:ascii="Helvetica" w:hAnsi="Helvetica" w:cs="Helvetica"/>
          <w:color w:val="262626" w:themeColor="text1" w:themeTint="D9"/>
        </w:rPr>
        <w:t xml:space="preserve"> a tharla ar scoil inné.</w:t>
      </w:r>
      <w:r w:rsidR="00CF5D6D" w:rsidRPr="009B0B17">
        <w:rPr>
          <w:rFonts w:ascii="Helvetica" w:hAnsi="Helvetica" w:cs="Helvetica"/>
          <w:color w:val="262626" w:themeColor="text1" w:themeTint="D9"/>
        </w:rPr>
        <w:t xml:space="preserve"> </w:t>
      </w:r>
      <w:r w:rsidR="002F4919" w:rsidRPr="009B0B17">
        <w:rPr>
          <w:rFonts w:ascii="Helvetica" w:hAnsi="Helvetica" w:cs="Helvetica"/>
          <w:color w:val="262626" w:themeColor="text1" w:themeTint="D9"/>
        </w:rPr>
        <w:t>Tá an príomhoide an</w:t>
      </w:r>
      <w:r w:rsidR="00E87E05">
        <w:rPr>
          <w:rFonts w:ascii="Helvetica" w:hAnsi="Helvetica" w:cs="Helvetica"/>
          <w:color w:val="262626" w:themeColor="text1" w:themeTint="D9"/>
        </w:rPr>
        <w:noBreakHyphen/>
      </w:r>
      <w:r w:rsidR="002F4919" w:rsidRPr="009B0B17">
        <w:rPr>
          <w:rFonts w:ascii="Helvetica" w:hAnsi="Helvetica" w:cs="Helvetica"/>
          <w:color w:val="262626" w:themeColor="text1" w:themeTint="D9"/>
        </w:rPr>
        <w:t>ghnóthach agus níl tú ag iarraidh cur isteach uirthi leis seo</w:t>
      </w:r>
      <w:r w:rsidR="00CF5D6D" w:rsidRPr="009B0B17">
        <w:rPr>
          <w:rFonts w:ascii="Helvetica" w:hAnsi="Helvetica" w:cs="Helvetica"/>
          <w:color w:val="262626" w:themeColor="text1" w:themeTint="D9"/>
        </w:rPr>
        <w:t xml:space="preserve">. </w:t>
      </w:r>
    </w:p>
    <w:p w14:paraId="57CA1835" w14:textId="766FC549" w:rsidR="000B6DBE" w:rsidRPr="009B0B17" w:rsidRDefault="00B231D5" w:rsidP="66950710">
      <w:pPr>
        <w:spacing w:before="0"/>
        <w:ind w:left="5102" w:firstLine="1"/>
        <w:rPr>
          <w:rFonts w:ascii="Helvetica" w:hAnsi="Helvetica" w:cs="Helvetica"/>
          <w:color w:val="0CC0DF"/>
          <w:sz w:val="56"/>
          <w:szCs w:val="56"/>
        </w:rPr>
      </w:pPr>
      <w:r w:rsidRPr="009B0B17">
        <w:rPr>
          <w:rFonts w:ascii="Helvetica" w:hAnsi="Helvetica" w:cs="Helvetica"/>
          <w:color w:val="0CC0DF" w:themeColor="accent1"/>
          <w:sz w:val="56"/>
          <w:szCs w:val="56"/>
        </w:rPr>
        <w:t>~</w:t>
      </w:r>
    </w:p>
    <w:p w14:paraId="7322CBD5" w14:textId="192B6F6C" w:rsidR="00A95194" w:rsidRPr="009B0B17" w:rsidRDefault="00FE34BE" w:rsidP="66950710">
      <w:pPr>
        <w:spacing w:line="360" w:lineRule="auto"/>
        <w:ind w:left="1700" w:hanging="1340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>Duine A:</w:t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</w:rPr>
        <w:t xml:space="preserve">Cuireann tú scairt ar sheanchara leat. Ní raibh sibh ag caint le chéile </w:t>
      </w:r>
      <w:r w:rsidR="00D664F7" w:rsidRPr="009B0B17">
        <w:rPr>
          <w:rFonts w:ascii="Helvetica" w:hAnsi="Helvetica" w:cs="Helvetica"/>
          <w:color w:val="262626" w:themeColor="text1" w:themeTint="D9"/>
        </w:rPr>
        <w:t>le tamall fada.</w:t>
      </w:r>
      <w:r w:rsidRPr="009B0B17">
        <w:rPr>
          <w:rFonts w:ascii="Helvetica" w:hAnsi="Helvetica" w:cs="Helvetica"/>
          <w:color w:val="262626" w:themeColor="text1" w:themeTint="D9"/>
        </w:rPr>
        <w:t xml:space="preserve"> </w:t>
      </w:r>
      <w:r w:rsidR="004D7E40" w:rsidRPr="009B0B17">
        <w:rPr>
          <w:rFonts w:ascii="Helvetica" w:hAnsi="Helvetica" w:cs="Helvetica"/>
          <w:color w:val="262626" w:themeColor="text1" w:themeTint="D9"/>
        </w:rPr>
        <w:t xml:space="preserve">Tá tú le pósadh, tá post nua agat agus </w:t>
      </w:r>
      <w:r w:rsidR="002441C0" w:rsidRPr="009B0B17">
        <w:rPr>
          <w:rFonts w:ascii="Helvetica" w:hAnsi="Helvetica" w:cs="Helvetica"/>
          <w:color w:val="262626" w:themeColor="text1" w:themeTint="D9"/>
        </w:rPr>
        <w:t xml:space="preserve">cheannaigh tú teach nua bliain ó shin. </w:t>
      </w:r>
      <w:r w:rsidRPr="009B0B17">
        <w:rPr>
          <w:rFonts w:ascii="Helvetica" w:hAnsi="Helvetica" w:cs="Helvetica"/>
          <w:color w:val="262626" w:themeColor="text1" w:themeTint="D9"/>
        </w:rPr>
        <w:t xml:space="preserve">Tá go leor le rá agaibh le chéile ach tá </w:t>
      </w:r>
      <w:proofErr w:type="spellStart"/>
      <w:r w:rsidRPr="009B0B17">
        <w:rPr>
          <w:rFonts w:ascii="Helvetica" w:hAnsi="Helvetica" w:cs="Helvetica"/>
          <w:color w:val="262626" w:themeColor="text1" w:themeTint="D9"/>
        </w:rPr>
        <w:t>drochlíne</w:t>
      </w:r>
      <w:proofErr w:type="spellEnd"/>
      <w:r w:rsidRPr="009B0B17">
        <w:rPr>
          <w:rFonts w:ascii="Helvetica" w:hAnsi="Helvetica" w:cs="Helvetica"/>
          <w:color w:val="262626" w:themeColor="text1" w:themeTint="D9"/>
        </w:rPr>
        <w:t xml:space="preserve"> ann.</w:t>
      </w:r>
    </w:p>
    <w:p w14:paraId="3AAFBF9D" w14:textId="123ECA7D" w:rsidR="00B25051" w:rsidRPr="009B0B17" w:rsidRDefault="00FE34BE" w:rsidP="66950710">
      <w:pPr>
        <w:spacing w:line="360" w:lineRule="auto"/>
        <w:ind w:left="1700" w:hanging="1340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>Duine B:</w:t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</w:rPr>
        <w:t xml:space="preserve">Cuireann seanchara leat scairt ort. Ní raibh sibh ag caint le chéile le fada an lá. </w:t>
      </w:r>
      <w:r w:rsidR="00D80292" w:rsidRPr="009B0B17">
        <w:rPr>
          <w:rFonts w:ascii="Helvetica" w:hAnsi="Helvetica" w:cs="Helvetica"/>
          <w:color w:val="262626" w:themeColor="text1" w:themeTint="D9"/>
        </w:rPr>
        <w:t xml:space="preserve">Dhíol tú do theach agus </w:t>
      </w:r>
      <w:r w:rsidR="007E4DA1" w:rsidRPr="009B0B17">
        <w:rPr>
          <w:rFonts w:ascii="Helvetica" w:hAnsi="Helvetica" w:cs="Helvetica"/>
          <w:color w:val="262626" w:themeColor="text1" w:themeTint="D9"/>
        </w:rPr>
        <w:t>beidh</w:t>
      </w:r>
      <w:r w:rsidR="00D80292" w:rsidRPr="009B0B17">
        <w:rPr>
          <w:rFonts w:ascii="Helvetica" w:hAnsi="Helvetica" w:cs="Helvetica"/>
          <w:color w:val="262626" w:themeColor="text1" w:themeTint="D9"/>
        </w:rPr>
        <w:t xml:space="preserve"> tú ag bogadh go Nua</w:t>
      </w:r>
      <w:r w:rsidR="00E87E05">
        <w:rPr>
          <w:rFonts w:ascii="Helvetica" w:hAnsi="Helvetica" w:cs="Helvetica"/>
          <w:color w:val="262626" w:themeColor="text1" w:themeTint="D9"/>
        </w:rPr>
        <w:noBreakHyphen/>
      </w:r>
      <w:r w:rsidR="00D80292" w:rsidRPr="009B0B17">
        <w:rPr>
          <w:rFonts w:ascii="Helvetica" w:hAnsi="Helvetica" w:cs="Helvetica"/>
          <w:color w:val="262626" w:themeColor="text1" w:themeTint="D9"/>
        </w:rPr>
        <w:t>Eabhrac</w:t>
      </w:r>
      <w:r w:rsidR="007E4DA1" w:rsidRPr="009B0B17">
        <w:rPr>
          <w:rFonts w:ascii="Helvetica" w:hAnsi="Helvetica" w:cs="Helvetica"/>
          <w:color w:val="262626" w:themeColor="text1" w:themeTint="D9"/>
        </w:rPr>
        <w:t xml:space="preserve"> go luath</w:t>
      </w:r>
      <w:r w:rsidR="00D80292" w:rsidRPr="009B0B17">
        <w:rPr>
          <w:rFonts w:ascii="Helvetica" w:hAnsi="Helvetica" w:cs="Helvetica"/>
          <w:color w:val="262626" w:themeColor="text1" w:themeTint="D9"/>
        </w:rPr>
        <w:t xml:space="preserve">. </w:t>
      </w:r>
      <w:r w:rsidRPr="009B0B17">
        <w:rPr>
          <w:rFonts w:ascii="Helvetica" w:hAnsi="Helvetica" w:cs="Helvetica"/>
          <w:color w:val="262626" w:themeColor="text1" w:themeTint="D9"/>
        </w:rPr>
        <w:t xml:space="preserve">Tá go leor le rá agaibh le chéile ach tá </w:t>
      </w:r>
      <w:proofErr w:type="spellStart"/>
      <w:r w:rsidRPr="009B0B17">
        <w:rPr>
          <w:rFonts w:ascii="Helvetica" w:hAnsi="Helvetica" w:cs="Helvetica"/>
          <w:color w:val="262626" w:themeColor="text1" w:themeTint="D9"/>
        </w:rPr>
        <w:t>drochlíne</w:t>
      </w:r>
      <w:proofErr w:type="spellEnd"/>
      <w:r w:rsidRPr="009B0B17">
        <w:rPr>
          <w:rFonts w:ascii="Helvetica" w:hAnsi="Helvetica" w:cs="Helvetica"/>
          <w:color w:val="262626" w:themeColor="text1" w:themeTint="D9"/>
        </w:rPr>
        <w:t xml:space="preserve"> ann.</w:t>
      </w:r>
    </w:p>
    <w:p w14:paraId="104E575D" w14:textId="77777777" w:rsidR="007E4DA1" w:rsidRPr="009B0B17" w:rsidRDefault="007E4DA1" w:rsidP="66950710">
      <w:pPr>
        <w:rPr>
          <w:rFonts w:ascii="Helvetica" w:hAnsi="Helvetica" w:cs="Helvetica"/>
          <w:color w:val="262626" w:themeColor="text1" w:themeTint="D9"/>
        </w:rPr>
      </w:pPr>
    </w:p>
    <w:p w14:paraId="769B67BB" w14:textId="4D247E9A" w:rsidR="00B4117D" w:rsidRPr="009B0B17" w:rsidRDefault="001E3351" w:rsidP="00C61D06">
      <w:pPr>
        <w:pStyle w:val="Ceannteideal2"/>
        <w:numPr>
          <w:ilvl w:val="0"/>
          <w:numId w:val="0"/>
        </w:numPr>
        <w:spacing w:line="360" w:lineRule="auto"/>
        <w:ind w:left="360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3. </w:t>
      </w:r>
      <w:r w:rsidR="007D64AA" w:rsidRPr="009B0B17">
        <w:rPr>
          <w:rFonts w:cs="Helvetica"/>
          <w:color w:val="033841" w:themeColor="text2" w:themeShade="80"/>
        </w:rPr>
        <w:t xml:space="preserve">Ag fágáil </w:t>
      </w:r>
      <w:proofErr w:type="spellStart"/>
      <w:r w:rsidR="007D64AA" w:rsidRPr="009B0B17">
        <w:rPr>
          <w:rFonts w:cs="Helvetica"/>
          <w:color w:val="033841" w:themeColor="text2" w:themeShade="80"/>
        </w:rPr>
        <w:t>teachtaireachta</w:t>
      </w:r>
      <w:proofErr w:type="spellEnd"/>
    </w:p>
    <w:p w14:paraId="2AE5A706" w14:textId="743AA771" w:rsidR="00B25051" w:rsidRPr="009B0B17" w:rsidRDefault="00E90A29" w:rsidP="66950710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9B0B17">
        <w:rPr>
          <w:rFonts w:ascii="Helvetica" w:hAnsi="Helvetica" w:cs="Helvetica"/>
          <w:color w:val="033841" w:themeColor="text2" w:themeShade="80"/>
          <w:lang w:val="ga-IE"/>
        </w:rPr>
        <w:t xml:space="preserve">Fág teachtaireacht ag do chara. Seo an </w:t>
      </w:r>
      <w:proofErr w:type="spellStart"/>
      <w:r w:rsidRPr="009B0B17">
        <w:rPr>
          <w:rFonts w:ascii="Helvetica" w:hAnsi="Helvetica" w:cs="Helvetica"/>
          <w:i/>
          <w:iCs/>
          <w:color w:val="033841" w:themeColor="text2" w:themeShade="80"/>
          <w:lang w:val="ga-IE"/>
        </w:rPr>
        <w:t>scenario</w:t>
      </w:r>
      <w:proofErr w:type="spellEnd"/>
      <w:r w:rsidR="007E4DA1" w:rsidRPr="009B0B17">
        <w:rPr>
          <w:rFonts w:ascii="Helvetica" w:hAnsi="Helvetica" w:cs="Helvetica"/>
          <w:color w:val="033841" w:themeColor="text2" w:themeShade="80"/>
          <w:lang w:val="ga-IE"/>
        </w:rPr>
        <w:t>:</w:t>
      </w:r>
    </w:p>
    <w:p w14:paraId="2EAB943F" w14:textId="33883499" w:rsidR="002A3451" w:rsidRPr="009B0B17" w:rsidRDefault="007D64AA" w:rsidP="66950710">
      <w:pPr>
        <w:spacing w:line="360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 xml:space="preserve">Tá tú ar an traein </w:t>
      </w:r>
      <w:r w:rsidR="00E90A29" w:rsidRPr="009B0B17">
        <w:rPr>
          <w:rFonts w:ascii="Helvetica" w:hAnsi="Helvetica" w:cs="Helvetica"/>
          <w:color w:val="262626" w:themeColor="text1" w:themeTint="D9"/>
        </w:rPr>
        <w:t>isteach</w:t>
      </w:r>
      <w:r w:rsidRPr="009B0B17">
        <w:rPr>
          <w:rFonts w:ascii="Helvetica" w:hAnsi="Helvetica" w:cs="Helvetica"/>
          <w:color w:val="262626" w:themeColor="text1" w:themeTint="D9"/>
        </w:rPr>
        <w:t xml:space="preserve"> go lár na cathrach chun bualadh le cara leat.</w:t>
      </w:r>
      <w:r w:rsidR="000B5FBD" w:rsidRPr="009B0B17">
        <w:rPr>
          <w:rFonts w:ascii="Helvetica" w:hAnsi="Helvetica" w:cs="Helvetica"/>
          <w:color w:val="262626" w:themeColor="text1" w:themeTint="D9"/>
        </w:rPr>
        <w:t xml:space="preserve"> </w:t>
      </w:r>
      <w:r w:rsidRPr="009B0B17">
        <w:rPr>
          <w:rFonts w:ascii="Helvetica" w:hAnsi="Helvetica" w:cs="Helvetica"/>
          <w:color w:val="262626" w:themeColor="text1" w:themeTint="D9"/>
        </w:rPr>
        <w:t>Tá moill ar an l</w:t>
      </w:r>
      <w:r w:rsidR="00DB790C" w:rsidRPr="009B0B17">
        <w:rPr>
          <w:rFonts w:ascii="Helvetica" w:hAnsi="Helvetica" w:cs="Helvetica"/>
          <w:color w:val="262626" w:themeColor="text1" w:themeTint="D9"/>
        </w:rPr>
        <w:t>í</w:t>
      </w:r>
      <w:r w:rsidRPr="009B0B17">
        <w:rPr>
          <w:rFonts w:ascii="Helvetica" w:hAnsi="Helvetica" w:cs="Helvetica"/>
          <w:color w:val="262626" w:themeColor="text1" w:themeTint="D9"/>
        </w:rPr>
        <w:t>ne agus t</w:t>
      </w:r>
      <w:r w:rsidR="000B5FBD" w:rsidRPr="009B0B17">
        <w:rPr>
          <w:rFonts w:ascii="Helvetica" w:hAnsi="Helvetica" w:cs="Helvetica"/>
          <w:color w:val="262626" w:themeColor="text1" w:themeTint="D9"/>
        </w:rPr>
        <w:t>á</w:t>
      </w:r>
      <w:r w:rsidRPr="009B0B17">
        <w:rPr>
          <w:rFonts w:ascii="Helvetica" w:hAnsi="Helvetica" w:cs="Helvetica"/>
          <w:color w:val="262626" w:themeColor="text1" w:themeTint="D9"/>
        </w:rPr>
        <w:t xml:space="preserve"> an </w:t>
      </w:r>
      <w:r w:rsidR="00902900" w:rsidRPr="009B0B17">
        <w:rPr>
          <w:rFonts w:ascii="Helvetica" w:hAnsi="Helvetica" w:cs="Helvetica"/>
          <w:color w:val="262626" w:themeColor="text1" w:themeTint="D9"/>
        </w:rPr>
        <w:t xml:space="preserve">ceangal idirlín </w:t>
      </w:r>
      <w:r w:rsidR="000B5FBD" w:rsidRPr="009B0B17">
        <w:rPr>
          <w:rFonts w:ascii="Helvetica" w:hAnsi="Helvetica" w:cs="Helvetica"/>
          <w:color w:val="262626" w:themeColor="text1" w:themeTint="D9"/>
        </w:rPr>
        <w:t>imithe</w:t>
      </w:r>
      <w:r w:rsidRPr="009B0B17">
        <w:rPr>
          <w:rFonts w:ascii="Helvetica" w:hAnsi="Helvetica" w:cs="Helvetica"/>
          <w:color w:val="262626" w:themeColor="text1" w:themeTint="D9"/>
        </w:rPr>
        <w:t xml:space="preserve"> agus ní féidir leat téacs a sheoladh. Cuireann tú glaoch ar do chara c</w:t>
      </w:r>
      <w:r w:rsidR="00B32235" w:rsidRPr="009B0B17">
        <w:rPr>
          <w:rFonts w:ascii="Helvetica" w:hAnsi="Helvetica" w:cs="Helvetica"/>
          <w:color w:val="262626" w:themeColor="text1" w:themeTint="D9"/>
        </w:rPr>
        <w:t>h</w:t>
      </w:r>
      <w:r w:rsidRPr="009B0B17">
        <w:rPr>
          <w:rFonts w:ascii="Helvetica" w:hAnsi="Helvetica" w:cs="Helvetica"/>
          <w:color w:val="262626" w:themeColor="text1" w:themeTint="D9"/>
        </w:rPr>
        <w:t xml:space="preserve">un an scéal </w:t>
      </w:r>
      <w:r w:rsidR="00B32235" w:rsidRPr="009B0B17">
        <w:rPr>
          <w:rFonts w:ascii="Helvetica" w:hAnsi="Helvetica" w:cs="Helvetica"/>
          <w:color w:val="262626" w:themeColor="text1" w:themeTint="D9"/>
        </w:rPr>
        <w:t>a mhíniú</w:t>
      </w:r>
      <w:r w:rsidRPr="009B0B17">
        <w:rPr>
          <w:rFonts w:ascii="Helvetica" w:hAnsi="Helvetica" w:cs="Helvetica"/>
          <w:color w:val="262626" w:themeColor="text1" w:themeTint="D9"/>
        </w:rPr>
        <w:t xml:space="preserve"> ach ní fhreagraíonn siad. Fág </w:t>
      </w:r>
      <w:r w:rsidR="00B32235" w:rsidRPr="009B0B17">
        <w:rPr>
          <w:rFonts w:ascii="Helvetica" w:hAnsi="Helvetica" w:cs="Helvetica"/>
          <w:color w:val="262626" w:themeColor="text1" w:themeTint="D9"/>
        </w:rPr>
        <w:t>glórphost</w:t>
      </w:r>
      <w:r w:rsidRPr="009B0B17">
        <w:rPr>
          <w:rFonts w:ascii="Helvetica" w:hAnsi="Helvetica" w:cs="Helvetica"/>
          <w:color w:val="262626" w:themeColor="text1" w:themeTint="D9"/>
        </w:rPr>
        <w:t xml:space="preserve"> dóibh</w:t>
      </w:r>
      <w:r w:rsidR="0068265B" w:rsidRPr="009B0B17">
        <w:rPr>
          <w:rFonts w:ascii="Helvetica" w:hAnsi="Helvetica" w:cs="Helvetica"/>
          <w:color w:val="262626" w:themeColor="text1" w:themeTint="D9"/>
        </w:rPr>
        <w:t xml:space="preserve">. </w:t>
      </w:r>
      <w:r w:rsidR="00D664F7" w:rsidRPr="009B0B17">
        <w:rPr>
          <w:rFonts w:ascii="Helvetica" w:hAnsi="Helvetica" w:cs="Helvetica"/>
          <w:color w:val="262626" w:themeColor="text1" w:themeTint="D9"/>
        </w:rPr>
        <w:t xml:space="preserve">Tabhair freagra ar na ceisteanna seo thíos i do </w:t>
      </w:r>
      <w:proofErr w:type="spellStart"/>
      <w:r w:rsidR="00D664F7" w:rsidRPr="009B0B17">
        <w:rPr>
          <w:rFonts w:ascii="Helvetica" w:hAnsi="Helvetica" w:cs="Helvetica"/>
          <w:color w:val="262626" w:themeColor="text1" w:themeTint="D9"/>
        </w:rPr>
        <w:t>ghlórphost</w:t>
      </w:r>
      <w:proofErr w:type="spellEnd"/>
      <w:r w:rsidR="00D664F7" w:rsidRPr="009B0B17">
        <w:rPr>
          <w:rFonts w:ascii="Helvetica" w:hAnsi="Helvetica" w:cs="Helvetica"/>
          <w:color w:val="262626" w:themeColor="text1" w:themeTint="D9"/>
        </w:rPr>
        <w:t>.</w:t>
      </w:r>
      <w:r w:rsidR="002A3451" w:rsidRPr="009B0B17">
        <w:rPr>
          <w:rFonts w:ascii="Helvetica" w:hAnsi="Helvetica" w:cs="Helvetica"/>
          <w:color w:val="262626" w:themeColor="text1" w:themeTint="D9"/>
        </w:rPr>
        <w:t xml:space="preserve"> </w:t>
      </w:r>
    </w:p>
    <w:p w14:paraId="193465C4" w14:textId="7D117C15" w:rsidR="007D64AA" w:rsidRPr="009B0B17" w:rsidRDefault="009D3BCF" w:rsidP="66950710">
      <w:pPr>
        <w:pStyle w:val="Altanliosta"/>
        <w:numPr>
          <w:ilvl w:val="0"/>
          <w:numId w:val="28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C</w:t>
      </w:r>
      <w:r w:rsidR="007D64AA" w:rsidRPr="009B0B17">
        <w:rPr>
          <w:rFonts w:ascii="Helvetica" w:hAnsi="Helvetica" w:cs="Helvetica"/>
          <w:color w:val="262626" w:themeColor="text1" w:themeTint="D9"/>
          <w:lang w:val="ga-IE"/>
        </w:rPr>
        <w:t>ad atá tarlaithe</w:t>
      </w:r>
      <w:r w:rsidRPr="009B0B17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0A30DD15" w14:textId="0381EFF8" w:rsidR="007D64AA" w:rsidRPr="009B0B17" w:rsidRDefault="009D3BCF" w:rsidP="66950710">
      <w:pPr>
        <w:pStyle w:val="Altanliosta"/>
        <w:numPr>
          <w:ilvl w:val="0"/>
          <w:numId w:val="28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C</w:t>
      </w:r>
      <w:r w:rsidR="007D64AA" w:rsidRPr="009B0B17">
        <w:rPr>
          <w:rFonts w:ascii="Helvetica" w:hAnsi="Helvetica" w:cs="Helvetica"/>
          <w:color w:val="262626" w:themeColor="text1" w:themeTint="D9"/>
          <w:lang w:val="ga-IE"/>
        </w:rPr>
        <w:t>én t</w:t>
      </w:r>
      <w:r w:rsidR="00E87E05">
        <w:rPr>
          <w:rFonts w:ascii="Helvetica" w:hAnsi="Helvetica" w:cs="Helvetica"/>
          <w:color w:val="262626" w:themeColor="text1" w:themeTint="D9"/>
          <w:lang w:val="ga-IE"/>
        </w:rPr>
        <w:noBreakHyphen/>
      </w:r>
      <w:r w:rsidR="007D64AA" w:rsidRPr="009B0B17">
        <w:rPr>
          <w:rFonts w:ascii="Helvetica" w:hAnsi="Helvetica" w:cs="Helvetica"/>
          <w:color w:val="262626" w:themeColor="text1" w:themeTint="D9"/>
          <w:lang w:val="ga-IE"/>
        </w:rPr>
        <w:t xml:space="preserve">am a bheidh </w:t>
      </w:r>
      <w:r w:rsidRPr="009B0B17">
        <w:rPr>
          <w:rFonts w:ascii="Helvetica" w:hAnsi="Helvetica" w:cs="Helvetica"/>
          <w:color w:val="262626" w:themeColor="text1" w:themeTint="D9"/>
          <w:lang w:val="ga-IE"/>
        </w:rPr>
        <w:t>t</w:t>
      </w:r>
      <w:r w:rsidR="007D64AA" w:rsidRPr="009B0B17">
        <w:rPr>
          <w:rFonts w:ascii="Helvetica" w:hAnsi="Helvetica" w:cs="Helvetica"/>
          <w:color w:val="262626" w:themeColor="text1" w:themeTint="D9"/>
          <w:lang w:val="ga-IE"/>
        </w:rPr>
        <w:t>ú sa chathair</w:t>
      </w:r>
      <w:r w:rsidRPr="009B0B17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0F9E300B" w14:textId="02236C92" w:rsidR="007D64AA" w:rsidRPr="009B0B17" w:rsidRDefault="009D3BCF" w:rsidP="66950710">
      <w:pPr>
        <w:pStyle w:val="Altanliosta"/>
        <w:numPr>
          <w:ilvl w:val="0"/>
          <w:numId w:val="28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C</w:t>
      </w:r>
      <w:r w:rsidR="007D64AA" w:rsidRPr="009B0B17">
        <w:rPr>
          <w:rFonts w:ascii="Helvetica" w:hAnsi="Helvetica" w:cs="Helvetica"/>
          <w:color w:val="262626" w:themeColor="text1" w:themeTint="D9"/>
          <w:lang w:val="ga-IE"/>
        </w:rPr>
        <w:t xml:space="preserve">á mbuailfidh tú </w:t>
      </w:r>
      <w:r w:rsidR="00C67E6B" w:rsidRPr="009B0B17">
        <w:rPr>
          <w:rFonts w:ascii="Helvetica" w:hAnsi="Helvetica" w:cs="Helvetica"/>
          <w:color w:val="262626" w:themeColor="text1" w:themeTint="D9"/>
          <w:lang w:val="ga-IE"/>
        </w:rPr>
        <w:t>leo</w:t>
      </w:r>
      <w:r w:rsidRPr="009B0B17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73AC8F7F" w14:textId="47572DC8" w:rsidR="005D3821" w:rsidRPr="009B0B17" w:rsidRDefault="009D3BCF" w:rsidP="66950710">
      <w:pPr>
        <w:pStyle w:val="Altanliosta"/>
        <w:numPr>
          <w:ilvl w:val="0"/>
          <w:numId w:val="28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C</w:t>
      </w:r>
      <w:r w:rsidR="007D64AA" w:rsidRPr="009B0B17">
        <w:rPr>
          <w:rFonts w:ascii="Helvetica" w:hAnsi="Helvetica" w:cs="Helvetica"/>
          <w:color w:val="262626" w:themeColor="text1" w:themeTint="D9"/>
          <w:lang w:val="ga-IE"/>
        </w:rPr>
        <w:t xml:space="preserve">ad a dhéanfaidh </w:t>
      </w:r>
      <w:r w:rsidR="00D664F7" w:rsidRPr="009B0B17">
        <w:rPr>
          <w:rFonts w:ascii="Helvetica" w:hAnsi="Helvetica" w:cs="Helvetica"/>
          <w:color w:val="262626" w:themeColor="text1" w:themeTint="D9"/>
          <w:lang w:val="ga-IE"/>
        </w:rPr>
        <w:t>má thagann aon athruithe ar na socruithe sin?</w:t>
      </w:r>
    </w:p>
    <w:p w14:paraId="0DE85A04" w14:textId="54256F43" w:rsidR="007D64AA" w:rsidRPr="009B0B17" w:rsidRDefault="00913D60" w:rsidP="66950710">
      <w:pPr>
        <w:ind w:left="567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000000" w:themeColor="text1"/>
        </w:rPr>
        <w:t>Abair amach do theachtaireacht os comhair an ranga</w:t>
      </w:r>
      <w:r w:rsidR="00C252F0" w:rsidRPr="009B0B17">
        <w:rPr>
          <w:rFonts w:ascii="Helvetica" w:hAnsi="Helvetica" w:cs="Helvetica"/>
          <w:b/>
          <w:bCs/>
          <w:color w:val="000000" w:themeColor="text1"/>
        </w:rPr>
        <w:t xml:space="preserve"> </w:t>
      </w:r>
      <w:r w:rsidR="12E52D44" w:rsidRPr="009B0B17">
        <w:rPr>
          <w:rFonts w:ascii="Helvetica" w:hAnsi="Helvetica" w:cs="Helvetica"/>
          <w:b/>
          <w:bCs/>
          <w:color w:val="000000" w:themeColor="text1"/>
        </w:rPr>
        <w:t>n</w:t>
      </w:r>
      <w:r w:rsidR="00CD4888" w:rsidRPr="009B0B17">
        <w:rPr>
          <w:rFonts w:ascii="Helvetica" w:hAnsi="Helvetica" w:cs="Helvetica"/>
          <w:b/>
          <w:bCs/>
          <w:color w:val="000000" w:themeColor="text1"/>
        </w:rPr>
        <w:t>ó</w:t>
      </w:r>
      <w:r w:rsidR="00CD4888" w:rsidRPr="009B0B17">
        <w:rPr>
          <w:rFonts w:ascii="Helvetica" w:hAnsi="Helvetica" w:cs="Helvetica"/>
          <w:color w:val="000000" w:themeColor="text1"/>
        </w:rPr>
        <w:t xml:space="preserve"> déan é a thaifeadadh ar an bhfón póca.</w:t>
      </w:r>
    </w:p>
    <w:p w14:paraId="48126FE0" w14:textId="77777777" w:rsidR="00D35BAA" w:rsidRPr="009B0B17" w:rsidRDefault="00D35BAA" w:rsidP="66950710">
      <w:pPr>
        <w:ind w:left="567"/>
        <w:rPr>
          <w:rFonts w:ascii="Helvetica" w:hAnsi="Helvetica" w:cs="Helvetica"/>
          <w:color w:val="262626" w:themeColor="text1" w:themeTint="D9"/>
        </w:rPr>
      </w:pPr>
    </w:p>
    <w:p w14:paraId="46391E84" w14:textId="1B0BADA4" w:rsidR="00D664F7" w:rsidRPr="009B0B17" w:rsidRDefault="001E3351" w:rsidP="00C61D06">
      <w:pPr>
        <w:pStyle w:val="Ceannteideal2"/>
        <w:numPr>
          <w:ilvl w:val="0"/>
          <w:numId w:val="0"/>
        </w:numPr>
        <w:spacing w:line="360" w:lineRule="auto"/>
        <w:ind w:left="360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4. </w:t>
      </w:r>
      <w:r w:rsidR="00885D39" w:rsidRPr="009B0B17">
        <w:rPr>
          <w:rFonts w:cs="Helvetica"/>
          <w:color w:val="033841" w:themeColor="text2" w:themeShade="80"/>
        </w:rPr>
        <w:t xml:space="preserve">Do </w:t>
      </w:r>
      <w:proofErr w:type="spellStart"/>
      <w:r w:rsidR="00885D39" w:rsidRPr="009B0B17">
        <w:rPr>
          <w:rFonts w:cs="Helvetica"/>
          <w:color w:val="033841" w:themeColor="text2" w:themeShade="80"/>
        </w:rPr>
        <w:t>ghlórphost</w:t>
      </w:r>
      <w:proofErr w:type="spellEnd"/>
      <w:r w:rsidR="00885D39" w:rsidRPr="009B0B17">
        <w:rPr>
          <w:rFonts w:cs="Helvetica"/>
          <w:color w:val="033841" w:themeColor="text2" w:themeShade="80"/>
        </w:rPr>
        <w:t xml:space="preserve"> pearsanta a thaifeadadh</w:t>
      </w:r>
    </w:p>
    <w:p w14:paraId="2D652FA4" w14:textId="60E17C80" w:rsidR="00D35BAA" w:rsidRPr="009B0B17" w:rsidRDefault="00D664F7" w:rsidP="66950710">
      <w:pPr>
        <w:pStyle w:val="Ceannteideal2"/>
        <w:numPr>
          <w:ilvl w:val="0"/>
          <w:numId w:val="0"/>
        </w:numPr>
        <w:spacing w:line="360" w:lineRule="auto"/>
        <w:ind w:left="360"/>
        <w:rPr>
          <w:rFonts w:cs="Helvetica"/>
          <w:b w:val="0"/>
          <w:bCs w:val="0"/>
          <w:color w:val="033841" w:themeColor="text2" w:themeShade="80"/>
        </w:rPr>
      </w:pPr>
      <w:r w:rsidRPr="009B0B17">
        <w:rPr>
          <w:rFonts w:cs="Helvetica"/>
          <w:b w:val="0"/>
          <w:bCs w:val="0"/>
          <w:color w:val="033841" w:themeColor="text2" w:themeShade="80"/>
        </w:rPr>
        <w:t xml:space="preserve">Taifead do </w:t>
      </w:r>
      <w:proofErr w:type="spellStart"/>
      <w:r w:rsidRPr="009B0B17">
        <w:rPr>
          <w:rFonts w:cs="Helvetica"/>
          <w:b w:val="0"/>
          <w:bCs w:val="0"/>
          <w:color w:val="033841" w:themeColor="text2" w:themeShade="80"/>
        </w:rPr>
        <w:t>ghlórphost</w:t>
      </w:r>
      <w:proofErr w:type="spellEnd"/>
      <w:r w:rsidRPr="009B0B17">
        <w:rPr>
          <w:rFonts w:cs="Helvetica"/>
          <w:b w:val="0"/>
          <w:bCs w:val="0"/>
          <w:color w:val="033841" w:themeColor="text2" w:themeShade="80"/>
        </w:rPr>
        <w:t xml:space="preserve"> pearsanta anois, is é sin an teachtaireacht a chloiseann daoine nuair nach féidir leat an glaoch a thógáil</w:t>
      </w:r>
      <w:r w:rsidR="093C5DE1" w:rsidRPr="009B0B17">
        <w:rPr>
          <w:rFonts w:cs="Helvetica"/>
          <w:b w:val="0"/>
          <w:bCs w:val="0"/>
          <w:color w:val="033841" w:themeColor="text2" w:themeShade="80"/>
        </w:rPr>
        <w:t>, mar shampla:</w:t>
      </w:r>
      <w:r w:rsidRPr="009B0B17">
        <w:rPr>
          <w:rFonts w:cs="Helvetica"/>
          <w:b w:val="0"/>
          <w:bCs w:val="0"/>
          <w:i/>
          <w:iCs/>
          <w:color w:val="033841" w:themeColor="text2" w:themeShade="80"/>
        </w:rPr>
        <w:t xml:space="preserve"> </w:t>
      </w:r>
      <w:r w:rsidR="00AF0034" w:rsidRPr="009B0B17">
        <w:rPr>
          <w:rFonts w:cs="Helvetica"/>
          <w:b w:val="0"/>
          <w:bCs w:val="0"/>
          <w:i/>
          <w:iCs/>
          <w:color w:val="033841" w:themeColor="text2" w:themeShade="80"/>
        </w:rPr>
        <w:t>Seo guthán Aoife, níl mé ar fáil faoi láthair....</w:t>
      </w:r>
    </w:p>
    <w:p w14:paraId="67CD04FE" w14:textId="59A2D027" w:rsidR="00AF0034" w:rsidRPr="009B0B17" w:rsidRDefault="00AF0034" w:rsidP="66950710">
      <w:pPr>
        <w:ind w:firstLine="360"/>
        <w:rPr>
          <w:rFonts w:ascii="Helvetica" w:hAnsi="Helvetica" w:cs="Helvetica"/>
          <w:color w:val="033841" w:themeColor="text2" w:themeShade="80"/>
        </w:rPr>
      </w:pPr>
      <w:r w:rsidRPr="009B0B17">
        <w:rPr>
          <w:rFonts w:ascii="Helvetica" w:hAnsi="Helvetica" w:cs="Helvetica"/>
          <w:color w:val="033841" w:themeColor="text2" w:themeShade="80"/>
        </w:rPr>
        <w:t xml:space="preserve">Cuir </w:t>
      </w:r>
      <w:r w:rsidR="002C4246" w:rsidRPr="009B0B17">
        <w:rPr>
          <w:rFonts w:ascii="Helvetica" w:hAnsi="Helvetica" w:cs="Helvetica"/>
          <w:color w:val="033841" w:themeColor="text2" w:themeShade="80"/>
        </w:rPr>
        <w:t xml:space="preserve">do </w:t>
      </w:r>
      <w:proofErr w:type="spellStart"/>
      <w:r w:rsidR="002C4246" w:rsidRPr="009B0B17">
        <w:rPr>
          <w:rFonts w:ascii="Helvetica" w:hAnsi="Helvetica" w:cs="Helvetica"/>
          <w:color w:val="033841" w:themeColor="text2" w:themeShade="80"/>
        </w:rPr>
        <w:t>ghlórphost</w:t>
      </w:r>
      <w:proofErr w:type="spellEnd"/>
      <w:r w:rsidR="002C4246" w:rsidRPr="009B0B17">
        <w:rPr>
          <w:rFonts w:ascii="Helvetica" w:hAnsi="Helvetica" w:cs="Helvetica"/>
          <w:color w:val="033841" w:themeColor="text2" w:themeShade="80"/>
        </w:rPr>
        <w:t xml:space="preserve"> </w:t>
      </w:r>
      <w:r w:rsidRPr="009B0B17">
        <w:rPr>
          <w:rFonts w:ascii="Helvetica" w:hAnsi="Helvetica" w:cs="Helvetica"/>
          <w:color w:val="033841" w:themeColor="text2" w:themeShade="80"/>
        </w:rPr>
        <w:t>i gcomparáid leis na cinn a bhí ag na daoine eile sa rang.</w:t>
      </w:r>
    </w:p>
    <w:p w14:paraId="01BB68EF" w14:textId="77777777" w:rsidR="009B0B17" w:rsidRDefault="009B0B17">
      <w:pPr>
        <w:rPr>
          <w:rFonts w:ascii="Helvetica" w:hAnsi="Helvetica" w:cs="Helvetica"/>
          <w:b/>
          <w:bCs/>
          <w:color w:val="065F6F" w:themeColor="accent1" w:themeShade="80"/>
          <w:sz w:val="40"/>
          <w:szCs w:val="40"/>
        </w:rPr>
      </w:pPr>
      <w:r>
        <w:rPr>
          <w:rFonts w:cs="Helvetica"/>
          <w:color w:val="065F6F" w:themeColor="accent1" w:themeShade="80"/>
          <w:sz w:val="40"/>
          <w:szCs w:val="40"/>
        </w:rPr>
        <w:br w:type="page"/>
      </w:r>
    </w:p>
    <w:p w14:paraId="59791A3C" w14:textId="237BC799" w:rsidR="00D230CD" w:rsidRPr="009B0B17" w:rsidRDefault="003D5D22" w:rsidP="66950710">
      <w:pPr>
        <w:pStyle w:val="Teideal1"/>
        <w:rPr>
          <w:rFonts w:cs="Helvetica"/>
          <w:color w:val="262626" w:themeColor="text1" w:themeTint="D9"/>
          <w:sz w:val="40"/>
          <w:szCs w:val="40"/>
          <w:u w:val="none"/>
        </w:rPr>
      </w:pPr>
      <w:r>
        <w:rPr>
          <w:rFonts w:cs="Helvetica"/>
          <w:color w:val="065F6F" w:themeColor="accent1" w:themeShade="80"/>
          <w:sz w:val="40"/>
          <w:szCs w:val="40"/>
          <w:u w:val="none"/>
        </w:rPr>
        <w:lastRenderedPageBreak/>
        <w:br/>
      </w:r>
      <w:r w:rsidR="00D12A91" w:rsidRPr="009B0B17">
        <w:rPr>
          <w:rFonts w:cs="Helvetica"/>
          <w:noProof/>
          <w:color w:val="065F6F" w:themeColor="accent1" w:themeShade="80"/>
          <w:sz w:val="40"/>
          <w:szCs w:val="40"/>
        </w:rPr>
        <mc:AlternateContent>
          <mc:Choice Requires="wps">
            <w:drawing>
              <wp:anchor distT="0" distB="0" distL="0" distR="0" simplePos="0" relativeHeight="251660299" behindDoc="1" locked="0" layoutInCell="1" allowOverlap="1" wp14:anchorId="0FD21878" wp14:editId="69CF6D63">
                <wp:simplePos x="0" y="0"/>
                <wp:positionH relativeFrom="margin">
                  <wp:posOffset>0</wp:posOffset>
                </wp:positionH>
                <wp:positionV relativeFrom="paragraph">
                  <wp:posOffset>342265</wp:posOffset>
                </wp:positionV>
                <wp:extent cx="6438900" cy="38100"/>
                <wp:effectExtent l="0" t="0" r="0" b="0"/>
                <wp:wrapTopAndBottom/>
                <wp:docPr id="102795565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FF82F71">
              <v:rect id="Rectangle 46" style="position:absolute;margin-left:0;margin-top:26.95pt;width:507pt;height:3pt;z-index:-251656181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03c8" stroked="f" w14:anchorId="0430B6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">
                <w10:wrap type="topAndBottom" anchorx="margin"/>
              </v:rect>
            </w:pict>
          </mc:Fallback>
        </mc:AlternateContent>
      </w:r>
      <w:r w:rsidR="00D230CD" w:rsidRPr="009B0B17">
        <w:rPr>
          <w:rFonts w:cs="Helvetica"/>
          <w:color w:val="065F6F" w:themeColor="accent1" w:themeShade="80"/>
          <w:sz w:val="40"/>
          <w:szCs w:val="40"/>
          <w:u w:val="none"/>
        </w:rPr>
        <w:t>FREAGRAÍ</w:t>
      </w:r>
      <w:r w:rsidR="00D230CD" w:rsidRPr="009B0B17">
        <w:rPr>
          <w:rFonts w:cs="Helvetica"/>
          <w:color w:val="262626" w:themeColor="text1" w:themeTint="D9"/>
          <w:sz w:val="40"/>
          <w:szCs w:val="40"/>
          <w:u w:val="none"/>
        </w:rPr>
        <w:t xml:space="preserve"> </w:t>
      </w:r>
    </w:p>
    <w:p w14:paraId="06D85447" w14:textId="4B59D708" w:rsidR="0089000E" w:rsidRPr="009B0B17" w:rsidRDefault="00C93514" w:rsidP="66950710">
      <w:pPr>
        <w:pStyle w:val="Ceannteideal2"/>
        <w:numPr>
          <w:ilvl w:val="0"/>
          <w:numId w:val="0"/>
        </w:numPr>
        <w:jc w:val="left"/>
        <w:rPr>
          <w:rFonts w:cs="Helvetica"/>
          <w:color w:val="0CC0DF" w:themeColor="accent1"/>
          <w:sz w:val="32"/>
          <w:szCs w:val="32"/>
        </w:rPr>
      </w:pPr>
      <w:r w:rsidRPr="009B0B17">
        <w:rPr>
          <w:rFonts w:cs="Helvetica"/>
          <w:color w:val="0CC0DF" w:themeColor="accent1"/>
          <w:sz w:val="32"/>
          <w:szCs w:val="32"/>
        </w:rPr>
        <w:br/>
      </w:r>
      <w:r w:rsidR="00170CA1" w:rsidRPr="009B0B17">
        <w:rPr>
          <w:rFonts w:cs="Helvetica"/>
          <w:color w:val="0CC0DF" w:themeColor="accent1"/>
          <w:sz w:val="32"/>
          <w:szCs w:val="32"/>
        </w:rPr>
        <w:t>A:</w:t>
      </w:r>
      <w:r w:rsidR="00170CA1" w:rsidRPr="009B0B17">
        <w:rPr>
          <w:rFonts w:cs="Helvetica"/>
          <w:color w:val="0CC0DF" w:themeColor="accent1"/>
          <w:spacing w:val="-2"/>
          <w:sz w:val="32"/>
          <w:szCs w:val="32"/>
        </w:rPr>
        <w:t xml:space="preserve"> </w:t>
      </w:r>
      <w:r w:rsidR="00170CA1" w:rsidRPr="009B0B17">
        <w:rPr>
          <w:rFonts w:cs="Helvetica"/>
          <w:color w:val="0CC0DF" w:themeColor="accent1"/>
          <w:sz w:val="32"/>
          <w:szCs w:val="32"/>
        </w:rPr>
        <w:t>TUISCINT &amp; FORBAIRT FOCLÓRA</w:t>
      </w:r>
      <w:r w:rsidR="00C5490E" w:rsidRPr="009B0B17">
        <w:rPr>
          <w:rFonts w:cs="Helvetica"/>
          <w:color w:val="0CC0DF" w:themeColor="accent1"/>
          <w:sz w:val="32"/>
          <w:szCs w:val="32"/>
        </w:rPr>
        <w:br/>
      </w:r>
    </w:p>
    <w:p w14:paraId="297F3BBE" w14:textId="5615FAD0" w:rsidR="00633568" w:rsidRPr="009B0B17" w:rsidRDefault="00052353" w:rsidP="00C61D06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1. </w:t>
      </w:r>
      <w:r w:rsidR="00B50590" w:rsidRPr="009B0B17">
        <w:rPr>
          <w:rFonts w:cs="Helvetica"/>
          <w:color w:val="033841" w:themeColor="text2" w:themeShade="80"/>
        </w:rPr>
        <w:t>Cuir in ord</w:t>
      </w:r>
    </w:p>
    <w:p w14:paraId="5AC2ACBB" w14:textId="77777777" w:rsidR="00841336" w:rsidRPr="009B0B17" w:rsidRDefault="00841336" w:rsidP="66950710">
      <w:pPr>
        <w:pStyle w:val="Altanliosta"/>
        <w:numPr>
          <w:ilvl w:val="0"/>
          <w:numId w:val="29"/>
        </w:numPr>
        <w:rPr>
          <w:rFonts w:ascii="Helvetica" w:hAnsi="Helvetica" w:cs="Helvetica"/>
          <w:color w:val="262626" w:themeColor="text1" w:themeTint="D9"/>
          <w:lang w:val="ga-IE"/>
        </w:rPr>
      </w:pPr>
      <w:proofErr w:type="spellStart"/>
      <w:r w:rsidRPr="009B0B17">
        <w:rPr>
          <w:rFonts w:ascii="Helvetica" w:hAnsi="Helvetica" w:cs="Helvetica"/>
          <w:color w:val="262626" w:themeColor="text1" w:themeTint="D9"/>
          <w:lang w:val="ga-IE"/>
        </w:rPr>
        <w:t>Heileo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val="ga-IE"/>
        </w:rPr>
        <w:t xml:space="preserve">, a </w:t>
      </w:r>
      <w:proofErr w:type="spellStart"/>
      <w:r w:rsidRPr="009B0B17">
        <w:rPr>
          <w:rFonts w:ascii="Helvetica" w:hAnsi="Helvetica" w:cs="Helvetica"/>
          <w:color w:val="262626" w:themeColor="text1" w:themeTint="D9"/>
          <w:lang w:val="ga-IE"/>
        </w:rPr>
        <w:t>Chóilí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0FD9B557" w14:textId="77777777" w:rsidR="00841336" w:rsidRPr="009B0B17" w:rsidRDefault="00841336" w:rsidP="66950710">
      <w:pPr>
        <w:pStyle w:val="Altanliosta"/>
        <w:numPr>
          <w:ilvl w:val="0"/>
          <w:numId w:val="29"/>
        </w:numPr>
        <w:rPr>
          <w:rFonts w:ascii="Helvetica" w:hAnsi="Helvetica" w:cs="Helvetica"/>
          <w:color w:val="262626" w:themeColor="text1" w:themeTint="D9"/>
          <w:lang w:val="ga-IE"/>
        </w:rPr>
      </w:pPr>
      <w:proofErr w:type="spellStart"/>
      <w:r w:rsidRPr="009B0B17">
        <w:rPr>
          <w:rFonts w:ascii="Helvetica" w:hAnsi="Helvetica" w:cs="Helvetica"/>
          <w:color w:val="262626" w:themeColor="text1" w:themeTint="D9"/>
          <w:lang w:val="ga-IE"/>
        </w:rPr>
        <w:t>Eh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val="ga-IE"/>
        </w:rPr>
        <w:t xml:space="preserve">, tá, tá. Tá </w:t>
      </w:r>
      <w:proofErr w:type="spellStart"/>
      <w:r w:rsidRPr="009B0B17">
        <w:rPr>
          <w:rFonts w:ascii="Helvetica" w:hAnsi="Helvetica" w:cs="Helvetica"/>
          <w:color w:val="262626" w:themeColor="text1" w:themeTint="D9"/>
          <w:lang w:val="ga-IE"/>
        </w:rPr>
        <w:t>Sadie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val="ga-IE"/>
        </w:rPr>
        <w:t xml:space="preserve"> anseo. Tá, go cinnte.</w:t>
      </w:r>
    </w:p>
    <w:p w14:paraId="711813F9" w14:textId="77777777" w:rsidR="00E84477" w:rsidRPr="009B0B17" w:rsidRDefault="00E84477" w:rsidP="66950710">
      <w:pPr>
        <w:pStyle w:val="Altanliosta"/>
        <w:numPr>
          <w:ilvl w:val="0"/>
          <w:numId w:val="29"/>
        </w:numPr>
        <w:rPr>
          <w:rFonts w:ascii="Helvetica" w:hAnsi="Helvetica" w:cs="Helvetica"/>
          <w:color w:val="262626" w:themeColor="text1" w:themeTint="D9"/>
          <w:lang w:val="ga-IE"/>
        </w:rPr>
      </w:pPr>
      <w:proofErr w:type="spellStart"/>
      <w:r w:rsidRPr="009B0B17">
        <w:rPr>
          <w:rFonts w:ascii="Helvetica" w:hAnsi="Helvetica" w:cs="Helvetica"/>
          <w:color w:val="262626" w:themeColor="text1" w:themeTint="D9"/>
          <w:lang w:val="ga-IE"/>
        </w:rPr>
        <w:t>Em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val="ga-IE"/>
        </w:rPr>
        <w:t xml:space="preserve">, tá sí </w:t>
      </w:r>
      <w:proofErr w:type="spellStart"/>
      <w:r w:rsidRPr="009B0B17">
        <w:rPr>
          <w:rFonts w:ascii="Helvetica" w:hAnsi="Helvetica" w:cs="Helvetica"/>
          <w:color w:val="262626" w:themeColor="text1" w:themeTint="D9"/>
          <w:lang w:val="ga-IE"/>
        </w:rPr>
        <w:t>fíorghnóthach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val="ga-IE"/>
        </w:rPr>
        <w:t xml:space="preserve"> anois faoi láthair.</w:t>
      </w:r>
    </w:p>
    <w:p w14:paraId="0CB0816F" w14:textId="77777777" w:rsidR="00E84477" w:rsidRPr="009B0B17" w:rsidRDefault="00E84477" w:rsidP="66950710">
      <w:pPr>
        <w:pStyle w:val="Altanliosta"/>
        <w:numPr>
          <w:ilvl w:val="0"/>
          <w:numId w:val="29"/>
        </w:numPr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 xml:space="preserve">Agus, </w:t>
      </w:r>
      <w:proofErr w:type="spellStart"/>
      <w:r w:rsidRPr="009B0B17">
        <w:rPr>
          <w:rFonts w:ascii="Helvetica" w:hAnsi="Helvetica" w:cs="Helvetica"/>
          <w:color w:val="262626" w:themeColor="text1" w:themeTint="D9"/>
          <w:lang w:val="ga-IE"/>
        </w:rPr>
        <w:t>eh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val="ga-IE"/>
        </w:rPr>
        <w:t xml:space="preserve">, níor mhaith liom i ndáiríre go gcuirfí isteach uirthi. </w:t>
      </w:r>
    </w:p>
    <w:p w14:paraId="434556C2" w14:textId="77777777" w:rsidR="007D5E03" w:rsidRPr="009B0B17" w:rsidRDefault="007D5E03" w:rsidP="66950710">
      <w:pPr>
        <w:pStyle w:val="Altanliosta"/>
        <w:numPr>
          <w:ilvl w:val="0"/>
          <w:numId w:val="29"/>
        </w:numPr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Tá faitíos orm anois, nach bhféadfadh.</w:t>
      </w:r>
    </w:p>
    <w:p w14:paraId="2D59E8E3" w14:textId="6365D89F" w:rsidR="00B50590" w:rsidRPr="009B0B17" w:rsidRDefault="00B50590" w:rsidP="66950710">
      <w:pPr>
        <w:pStyle w:val="Altanliosta"/>
        <w:numPr>
          <w:ilvl w:val="0"/>
          <w:numId w:val="29"/>
        </w:numPr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An dtuigeann tú, tá sí i lár comhrá le duine fíorthábhachtach i saol na n</w:t>
      </w:r>
      <w:r w:rsidR="00E87E05">
        <w:rPr>
          <w:rFonts w:ascii="Helvetica" w:hAnsi="Helvetica" w:cs="Helvetica"/>
          <w:color w:val="262626" w:themeColor="text1" w:themeTint="D9"/>
          <w:lang w:val="ga-IE"/>
        </w:rPr>
        <w:noBreakHyphen/>
      </w:r>
      <w:r w:rsidRPr="009B0B17">
        <w:rPr>
          <w:rFonts w:ascii="Helvetica" w:hAnsi="Helvetica" w:cs="Helvetica"/>
          <w:color w:val="262626" w:themeColor="text1" w:themeTint="D9"/>
          <w:lang w:val="ga-IE"/>
        </w:rPr>
        <w:t xml:space="preserve">ealaíon, </w:t>
      </w:r>
    </w:p>
    <w:p w14:paraId="2A62ADE3" w14:textId="66D02165" w:rsidR="00841336" w:rsidRPr="009B0B17" w:rsidRDefault="001F1596" w:rsidP="66950710">
      <w:pPr>
        <w:pStyle w:val="Altanliosta"/>
        <w:numPr>
          <w:ilvl w:val="0"/>
          <w:numId w:val="29"/>
        </w:numPr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M</w:t>
      </w:r>
      <w:r w:rsidR="00841336" w:rsidRPr="009B0B17">
        <w:rPr>
          <w:rFonts w:ascii="Helvetica" w:hAnsi="Helvetica" w:cs="Helvetica"/>
          <w:color w:val="262626" w:themeColor="text1" w:themeTint="D9"/>
          <w:lang w:val="ga-IE"/>
        </w:rPr>
        <w:t xml:space="preserve">á thuigeann tú leat mé. </w:t>
      </w:r>
    </w:p>
    <w:p w14:paraId="184DBB0D" w14:textId="01A578E9" w:rsidR="00841336" w:rsidRPr="009B0B17" w:rsidRDefault="00841336" w:rsidP="66950710">
      <w:pPr>
        <w:pStyle w:val="Altanliosta"/>
        <w:numPr>
          <w:ilvl w:val="0"/>
          <w:numId w:val="29"/>
        </w:numPr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Is ea, ach breathnaigh, déarfaidh mé léi gur ghlaoigh tú.</w:t>
      </w:r>
    </w:p>
    <w:p w14:paraId="4EBB9B3B" w14:textId="51843E3F" w:rsidR="00271D25" w:rsidRPr="009B0B17" w:rsidRDefault="00052353" w:rsidP="00C61D06">
      <w:pPr>
        <w:pStyle w:val="Ceannteideal2"/>
        <w:numPr>
          <w:ilvl w:val="0"/>
          <w:numId w:val="0"/>
        </w:numPr>
        <w:ind w:left="360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2. </w:t>
      </w:r>
      <w:proofErr w:type="spellStart"/>
      <w:r w:rsidR="00B50590" w:rsidRPr="009B0B17">
        <w:rPr>
          <w:rFonts w:cs="Helvetica"/>
          <w:color w:val="033841" w:themeColor="text2" w:themeShade="80"/>
        </w:rPr>
        <w:t>Busy</w:t>
      </w:r>
      <w:proofErr w:type="spellEnd"/>
    </w:p>
    <w:p w14:paraId="032CFE7A" w14:textId="23B22E58" w:rsidR="005F43F7" w:rsidRPr="009B0B17" w:rsidRDefault="009E03C6" w:rsidP="66950710">
      <w:pPr>
        <w:spacing w:before="0"/>
        <w:ind w:left="360"/>
        <w:rPr>
          <w:rFonts w:ascii="Helvetica" w:hAnsi="Helvetica" w:cs="Helvetica"/>
          <w:color w:val="262626" w:themeColor="text1" w:themeTint="D9"/>
          <w:lang w:eastAsia="en-US"/>
        </w:rPr>
      </w:pPr>
      <w:r w:rsidRPr="009B0B17">
        <w:rPr>
          <w:rFonts w:ascii="Helvetica" w:hAnsi="Helvetica" w:cs="Helvetica"/>
          <w:color w:val="262626" w:themeColor="text1" w:themeTint="D9"/>
          <w:lang w:eastAsia="en-US"/>
        </w:rPr>
        <w:t xml:space="preserve">Gnóthach, </w:t>
      </w:r>
      <w:r w:rsidR="00F97345" w:rsidRPr="009B0B17">
        <w:rPr>
          <w:rFonts w:ascii="Helvetica" w:hAnsi="Helvetica" w:cs="Helvetica"/>
          <w:color w:val="262626" w:themeColor="text1" w:themeTint="D9"/>
          <w:lang w:eastAsia="en-US"/>
        </w:rPr>
        <w:t>cruógach, br</w:t>
      </w:r>
      <w:r w:rsidR="002945E4" w:rsidRPr="009B0B17">
        <w:rPr>
          <w:rFonts w:ascii="Helvetica" w:hAnsi="Helvetica" w:cs="Helvetica"/>
          <w:color w:val="262626" w:themeColor="text1" w:themeTint="D9"/>
          <w:lang w:eastAsia="en-US"/>
        </w:rPr>
        <w:t>o</w:t>
      </w:r>
      <w:r w:rsidR="00F97345" w:rsidRPr="009B0B17">
        <w:rPr>
          <w:rFonts w:ascii="Helvetica" w:hAnsi="Helvetica" w:cs="Helvetica"/>
          <w:color w:val="262626" w:themeColor="text1" w:themeTint="D9"/>
          <w:lang w:eastAsia="en-US"/>
        </w:rPr>
        <w:t>idiúil</w:t>
      </w:r>
      <w:r w:rsidR="00AD5AC5" w:rsidRPr="009B0B17">
        <w:rPr>
          <w:rFonts w:ascii="Helvetica" w:hAnsi="Helvetica" w:cs="Helvetica"/>
          <w:color w:val="262626" w:themeColor="text1" w:themeTint="D9"/>
          <w:lang w:eastAsia="en-US"/>
        </w:rPr>
        <w:t xml:space="preserve">, gafa. </w:t>
      </w:r>
    </w:p>
    <w:p w14:paraId="3D443D2B" w14:textId="77777777" w:rsidR="002945E4" w:rsidRPr="009B0B17" w:rsidRDefault="002945E4" w:rsidP="66950710">
      <w:pPr>
        <w:spacing w:before="0"/>
        <w:ind w:left="360"/>
        <w:rPr>
          <w:rFonts w:ascii="Helvetica" w:hAnsi="Helvetica" w:cs="Helvetica"/>
          <w:lang w:eastAsia="en-US"/>
        </w:rPr>
      </w:pPr>
    </w:p>
    <w:p w14:paraId="2BB2EF04" w14:textId="7BF18009" w:rsidR="002945E4" w:rsidRPr="009B0B17" w:rsidRDefault="00052353" w:rsidP="00C61D06">
      <w:pPr>
        <w:pStyle w:val="Ceannteideal2"/>
        <w:numPr>
          <w:ilvl w:val="0"/>
          <w:numId w:val="0"/>
        </w:numPr>
        <w:ind w:left="360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3. </w:t>
      </w:r>
      <w:r w:rsidR="001618F7" w:rsidRPr="009B0B17">
        <w:rPr>
          <w:rFonts w:cs="Helvetica"/>
          <w:color w:val="033841" w:themeColor="text2" w:themeShade="80"/>
        </w:rPr>
        <w:t>Tá faitíos orm</w:t>
      </w:r>
    </w:p>
    <w:p w14:paraId="407C8AE2" w14:textId="452A0687" w:rsidR="006975D7" w:rsidRPr="009B0B17" w:rsidRDefault="001618F7" w:rsidP="66950710">
      <w:pPr>
        <w:spacing w:before="0"/>
        <w:ind w:left="360"/>
        <w:rPr>
          <w:rFonts w:ascii="Helvetica" w:hAnsi="Helvetica" w:cs="Helvetica"/>
          <w:lang w:eastAsia="en-US"/>
        </w:rPr>
      </w:pPr>
      <w:r w:rsidRPr="009B0B17">
        <w:rPr>
          <w:rFonts w:ascii="Helvetica" w:hAnsi="Helvetica" w:cs="Helvetica"/>
          <w:color w:val="262626" w:themeColor="text1" w:themeTint="D9"/>
          <w:lang w:eastAsia="en-US"/>
        </w:rPr>
        <w:t xml:space="preserve">Is oth liom a rá. / </w:t>
      </w:r>
      <w:r w:rsidR="00D72266" w:rsidRPr="009B0B17">
        <w:rPr>
          <w:rFonts w:ascii="Helvetica" w:hAnsi="Helvetica" w:cs="Helvetica"/>
          <w:color w:val="262626" w:themeColor="text1" w:themeTint="D9"/>
          <w:lang w:eastAsia="en-US"/>
        </w:rPr>
        <w:t>Is eagal liom</w:t>
      </w:r>
      <w:r w:rsidR="00BB2393" w:rsidRPr="009B0B17">
        <w:rPr>
          <w:rFonts w:ascii="Helvetica" w:hAnsi="Helvetica" w:cs="Helvetica"/>
          <w:color w:val="262626" w:themeColor="text1" w:themeTint="D9"/>
          <w:lang w:eastAsia="en-US"/>
        </w:rPr>
        <w:t>. / Tá eagla orm. / Ar an drochuair …</w:t>
      </w:r>
    </w:p>
    <w:p w14:paraId="5247DF8D" w14:textId="77777777" w:rsidR="00DC2520" w:rsidRPr="009B0B17" w:rsidRDefault="00DC2520" w:rsidP="66950710">
      <w:pPr>
        <w:spacing w:before="0"/>
        <w:ind w:left="360"/>
        <w:rPr>
          <w:rFonts w:ascii="Helvetica" w:hAnsi="Helvetica" w:cs="Helvetica"/>
          <w:lang w:eastAsia="en-US"/>
        </w:rPr>
      </w:pPr>
    </w:p>
    <w:p w14:paraId="4B3568AF" w14:textId="03FAD499" w:rsidR="006975D7" w:rsidRPr="009B0B17" w:rsidRDefault="00170CA1" w:rsidP="66950710">
      <w:pPr>
        <w:pStyle w:val="Ceannteideal2"/>
        <w:numPr>
          <w:ilvl w:val="0"/>
          <w:numId w:val="0"/>
        </w:numPr>
        <w:jc w:val="left"/>
        <w:rPr>
          <w:rFonts w:cs="Helvetica"/>
          <w:color w:val="0CC0DF" w:themeColor="accent1"/>
          <w:sz w:val="32"/>
          <w:szCs w:val="32"/>
        </w:rPr>
      </w:pPr>
      <w:r w:rsidRPr="009B0B17">
        <w:rPr>
          <w:rFonts w:cs="Helvetica"/>
          <w:color w:val="0CC0DF" w:themeColor="accent1"/>
          <w:sz w:val="32"/>
          <w:szCs w:val="32"/>
        </w:rPr>
        <w:t>B:</w:t>
      </w:r>
      <w:r w:rsidRPr="009B0B17">
        <w:rPr>
          <w:rFonts w:cs="Helvetica"/>
          <w:color w:val="0CC0DF" w:themeColor="accent1"/>
          <w:spacing w:val="-2"/>
          <w:sz w:val="32"/>
          <w:szCs w:val="32"/>
        </w:rPr>
        <w:t xml:space="preserve"> </w:t>
      </w:r>
      <w:r w:rsidRPr="009B0B17">
        <w:rPr>
          <w:rFonts w:cs="Helvetica"/>
          <w:color w:val="0CC0DF" w:themeColor="accent1"/>
          <w:sz w:val="32"/>
          <w:szCs w:val="32"/>
        </w:rPr>
        <w:t>FEASACHT TEANGA</w:t>
      </w:r>
      <w:r w:rsidR="00B20B52" w:rsidRPr="009B0B17">
        <w:rPr>
          <w:rFonts w:cs="Helvetica"/>
          <w:color w:val="0CC0DF" w:themeColor="accent1"/>
          <w:sz w:val="32"/>
          <w:szCs w:val="32"/>
        </w:rPr>
        <w:br/>
      </w:r>
    </w:p>
    <w:p w14:paraId="790D9335" w14:textId="26BE1FE9" w:rsidR="0047423F" w:rsidRPr="009B0B17" w:rsidRDefault="00052353" w:rsidP="00C61D06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1. </w:t>
      </w:r>
      <w:r w:rsidR="00BB2393" w:rsidRPr="009B0B17">
        <w:rPr>
          <w:rFonts w:cs="Helvetica"/>
          <w:color w:val="033841" w:themeColor="text2" w:themeShade="80"/>
        </w:rPr>
        <w:t>Ranna cainte</w:t>
      </w:r>
    </w:p>
    <w:p w14:paraId="18D5474D" w14:textId="59D7995D" w:rsidR="0047423F" w:rsidRPr="009B0B17" w:rsidRDefault="00B1220B" w:rsidP="66950710">
      <w:pPr>
        <w:pStyle w:val="Altanliosta"/>
        <w:numPr>
          <w:ilvl w:val="0"/>
          <w:numId w:val="7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>Féach:</w:t>
      </w:r>
    </w:p>
    <w:p w14:paraId="5A85434F" w14:textId="77777777" w:rsidR="006F1B42" w:rsidRPr="009B0B17" w:rsidRDefault="006F1B42" w:rsidP="66950710">
      <w:pPr>
        <w:pStyle w:val="Altanliosta"/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tbl>
      <w:tblPr>
        <w:tblStyle w:val="Tblagreille1adrom-Aiceann1"/>
        <w:tblW w:w="0" w:type="auto"/>
        <w:tblInd w:w="704" w:type="dxa"/>
        <w:tblLook w:val="0480" w:firstRow="0" w:lastRow="0" w:firstColumn="1" w:lastColumn="0" w:noHBand="0" w:noVBand="1"/>
      </w:tblPr>
      <w:tblGrid>
        <w:gridCol w:w="2268"/>
        <w:gridCol w:w="6764"/>
      </w:tblGrid>
      <w:tr w:rsidR="001051A6" w:rsidRPr="009B0B17" w14:paraId="149312C5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5E9BF8C" w14:textId="29F862E9" w:rsidR="001051A6" w:rsidRPr="009B0B17" w:rsidRDefault="001051A6" w:rsidP="66950710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noun</w:t>
            </w:r>
            <w:proofErr w:type="spellEnd"/>
            <w:r w:rsidRPr="009B0B17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/ainmfhocal</w:t>
            </w:r>
          </w:p>
        </w:tc>
        <w:tc>
          <w:tcPr>
            <w:tcW w:w="6764" w:type="dxa"/>
          </w:tcPr>
          <w:p w14:paraId="53663F31" w14:textId="40E90745" w:rsidR="001051A6" w:rsidRPr="009B0B17" w:rsidRDefault="001051A6" w:rsidP="66950710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Focal a thagraíonn do dhuine, rud, nó áit.</w:t>
            </w:r>
          </w:p>
        </w:tc>
      </w:tr>
      <w:tr w:rsidR="001051A6" w:rsidRPr="009B0B17" w14:paraId="05E4EDBD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43CC7B" w14:textId="6A8E7134" w:rsidR="001051A6" w:rsidRPr="009B0B17" w:rsidRDefault="001051A6" w:rsidP="66950710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verb</w:t>
            </w:r>
            <w:proofErr w:type="spellEnd"/>
            <w:r w:rsidRPr="009B0B17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/briathar</w:t>
            </w:r>
          </w:p>
        </w:tc>
        <w:tc>
          <w:tcPr>
            <w:tcW w:w="6764" w:type="dxa"/>
          </w:tcPr>
          <w:p w14:paraId="69087E5F" w14:textId="137F39C7" w:rsidR="001051A6" w:rsidRPr="009B0B17" w:rsidRDefault="001051A6" w:rsidP="66950710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Focal a úsáidtear chun cur síos ar ghníomh, ar staid nó ar rud atá ag tarlú.</w:t>
            </w:r>
          </w:p>
        </w:tc>
      </w:tr>
      <w:tr w:rsidR="001051A6" w:rsidRPr="009B0B17" w14:paraId="13228867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A811C5D" w14:textId="5AD5E15C" w:rsidR="001051A6" w:rsidRPr="009B0B17" w:rsidRDefault="001051A6" w:rsidP="66950710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adjective</w:t>
            </w:r>
            <w:proofErr w:type="spellEnd"/>
            <w:r w:rsidRPr="009B0B17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/aidiacht</w:t>
            </w:r>
          </w:p>
        </w:tc>
        <w:tc>
          <w:tcPr>
            <w:tcW w:w="6764" w:type="dxa"/>
          </w:tcPr>
          <w:p w14:paraId="0629F82D" w14:textId="38578E22" w:rsidR="001051A6" w:rsidRPr="009B0B17" w:rsidRDefault="001051A6" w:rsidP="66950710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Focal a thugann níos mó eolais faoi ainmfhocal.</w:t>
            </w:r>
          </w:p>
        </w:tc>
      </w:tr>
    </w:tbl>
    <w:p w14:paraId="22FE11DF" w14:textId="77777777" w:rsidR="00FC48B3" w:rsidRPr="009B0B17" w:rsidRDefault="00FC48B3" w:rsidP="66950710">
      <w:pPr>
        <w:pStyle w:val="Altanliosta"/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26257A5B" w14:textId="551D7221" w:rsidR="0047423F" w:rsidRPr="009B0B17" w:rsidRDefault="00E377BD" w:rsidP="66950710">
      <w:pPr>
        <w:pStyle w:val="Altanliosta"/>
        <w:numPr>
          <w:ilvl w:val="0"/>
          <w:numId w:val="7"/>
        </w:numPr>
        <w:spacing w:line="276" w:lineRule="auto"/>
        <w:jc w:val="both"/>
        <w:rPr>
          <w:rFonts w:ascii="Helvetica" w:hAnsi="Helvetica" w:cs="Helvetica"/>
          <w:color w:val="077183" w:themeColor="text2"/>
          <w:lang w:val="ga-IE"/>
        </w:rPr>
      </w:pPr>
      <w:r w:rsidRPr="009B0B17">
        <w:rPr>
          <w:rFonts w:ascii="Helvetica" w:hAnsi="Helvetica" w:cs="Helvetica"/>
          <w:color w:val="262626" w:themeColor="text1" w:themeTint="D9"/>
          <w:lang w:val="ga-IE"/>
        </w:rPr>
        <w:t xml:space="preserve">Pléigh </w:t>
      </w:r>
      <w:r w:rsidR="00774991" w:rsidRPr="009B0B17">
        <w:rPr>
          <w:rFonts w:ascii="Helvetica" w:hAnsi="Helvetica" w:cs="Helvetica"/>
          <w:color w:val="262626" w:themeColor="text1" w:themeTint="D9"/>
          <w:lang w:val="ga-IE"/>
        </w:rPr>
        <w:t xml:space="preserve">na </w:t>
      </w:r>
      <w:r w:rsidRPr="009B0B17">
        <w:rPr>
          <w:rFonts w:ascii="Helvetica" w:hAnsi="Helvetica" w:cs="Helvetica"/>
          <w:color w:val="262626" w:themeColor="text1" w:themeTint="D9"/>
          <w:lang w:val="ga-IE"/>
        </w:rPr>
        <w:t>sainmhínithe</w:t>
      </w:r>
      <w:r w:rsidR="00774991" w:rsidRPr="009B0B17">
        <w:rPr>
          <w:rFonts w:ascii="Helvetica" w:hAnsi="Helvetica" w:cs="Helvetica"/>
          <w:color w:val="262626" w:themeColor="text1" w:themeTint="D9"/>
          <w:lang w:val="ga-IE"/>
        </w:rPr>
        <w:t xml:space="preserve"> is coitianta</w:t>
      </w:r>
      <w:r w:rsidRPr="009B0B17">
        <w:rPr>
          <w:rFonts w:ascii="Helvetica" w:hAnsi="Helvetica" w:cs="Helvetica"/>
          <w:color w:val="262626" w:themeColor="text1" w:themeTint="D9"/>
          <w:lang w:val="ga-IE"/>
        </w:rPr>
        <w:t xml:space="preserve"> leis na foghlaimeoirí tar éis dóibh féin na focail a chuardach</w:t>
      </w:r>
      <w:r w:rsidR="0093443D" w:rsidRPr="009B0B17">
        <w:rPr>
          <w:rFonts w:ascii="Helvetica" w:hAnsi="Helvetica" w:cs="Helvetica"/>
          <w:color w:val="262626" w:themeColor="text1" w:themeTint="D9"/>
          <w:lang w:val="ga-IE"/>
        </w:rPr>
        <w:t xml:space="preserve">: </w:t>
      </w:r>
    </w:p>
    <w:p w14:paraId="07FFB2EB" w14:textId="77777777" w:rsidR="00606C0A" w:rsidRPr="009B0B17" w:rsidRDefault="00606C0A" w:rsidP="66950710">
      <w:pPr>
        <w:pStyle w:val="Altanliosta"/>
        <w:spacing w:line="276" w:lineRule="auto"/>
        <w:jc w:val="both"/>
        <w:rPr>
          <w:rFonts w:ascii="Helvetica" w:hAnsi="Helvetica" w:cs="Helvetica"/>
          <w:color w:val="077183" w:themeColor="text2"/>
          <w:lang w:val="ga-IE"/>
        </w:rPr>
      </w:pPr>
    </w:p>
    <w:tbl>
      <w:tblPr>
        <w:tblStyle w:val="Tblagreille1adrom-Aiceann1"/>
        <w:tblW w:w="0" w:type="auto"/>
        <w:tblInd w:w="704" w:type="dxa"/>
        <w:tblLook w:val="04A0" w:firstRow="1" w:lastRow="0" w:firstColumn="1" w:lastColumn="0" w:noHBand="0" w:noVBand="1"/>
      </w:tblPr>
      <w:tblGrid>
        <w:gridCol w:w="1418"/>
        <w:gridCol w:w="3683"/>
        <w:gridCol w:w="3931"/>
      </w:tblGrid>
      <w:tr w:rsidR="00606C0A" w:rsidRPr="009B0B17" w14:paraId="1060045A" w14:textId="77777777" w:rsidTr="66950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B8F1FB" w:themeFill="text2" w:themeFillTint="33"/>
          </w:tcPr>
          <w:p w14:paraId="053F0968" w14:textId="77777777" w:rsidR="00606C0A" w:rsidRPr="009B0B17" w:rsidRDefault="00606C0A" w:rsidP="66950710">
            <w:pPr>
              <w:pStyle w:val="Altanliosta"/>
              <w:spacing w:after="0" w:line="276" w:lineRule="auto"/>
              <w:ind w:left="0"/>
              <w:jc w:val="center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  <w:tc>
          <w:tcPr>
            <w:tcW w:w="3683" w:type="dxa"/>
            <w:shd w:val="clear" w:color="auto" w:fill="B8F1FB" w:themeFill="text2" w:themeFillTint="33"/>
          </w:tcPr>
          <w:p w14:paraId="5E588903" w14:textId="77777777" w:rsidR="00606C0A" w:rsidRPr="009B0B17" w:rsidRDefault="00606C0A" w:rsidP="66950710">
            <w:pPr>
              <w:pStyle w:val="Altanliosta"/>
              <w:spacing w:after="0"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Brí 1</w:t>
            </w:r>
          </w:p>
        </w:tc>
        <w:tc>
          <w:tcPr>
            <w:tcW w:w="3931" w:type="dxa"/>
            <w:shd w:val="clear" w:color="auto" w:fill="B8F1FB" w:themeFill="text2" w:themeFillTint="33"/>
          </w:tcPr>
          <w:p w14:paraId="058D14B5" w14:textId="77777777" w:rsidR="00606C0A" w:rsidRPr="009B0B17" w:rsidRDefault="00606C0A" w:rsidP="66950710">
            <w:pPr>
              <w:pStyle w:val="Altanliosta"/>
              <w:spacing w:after="0"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Brí 2</w:t>
            </w:r>
          </w:p>
        </w:tc>
      </w:tr>
      <w:tr w:rsidR="00606C0A" w:rsidRPr="009B0B17" w14:paraId="17D0EE35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E93A4B2" w14:textId="3E1C5D84" w:rsidR="00E66A44" w:rsidRPr="00AD0587" w:rsidRDefault="00E66A44" w:rsidP="66950710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patient</w:t>
            </w:r>
            <w:proofErr w:type="spellEnd"/>
          </w:p>
        </w:tc>
        <w:tc>
          <w:tcPr>
            <w:tcW w:w="3683" w:type="dxa"/>
            <w:vAlign w:val="center"/>
          </w:tcPr>
          <w:p w14:paraId="64B5D4A7" w14:textId="4193FF0A" w:rsidR="00606C0A" w:rsidRPr="009B0B17" w:rsidRDefault="00E66A44" w:rsidP="66950710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ainmfhocal – othar </w:t>
            </w:r>
          </w:p>
        </w:tc>
        <w:tc>
          <w:tcPr>
            <w:tcW w:w="3931" w:type="dxa"/>
            <w:vAlign w:val="center"/>
          </w:tcPr>
          <w:p w14:paraId="2EAC01E1" w14:textId="4CE8CDD7" w:rsidR="00606C0A" w:rsidRPr="009B0B17" w:rsidRDefault="00E66A44" w:rsidP="66950710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aidiacht – foighneach </w:t>
            </w:r>
          </w:p>
        </w:tc>
      </w:tr>
      <w:tr w:rsidR="00606C0A" w:rsidRPr="009B0B17" w14:paraId="7D406CAD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54F1616" w14:textId="62E738AD" w:rsidR="00606C0A" w:rsidRPr="009B0B17" w:rsidRDefault="00E66A44" w:rsidP="66950710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fly</w:t>
            </w:r>
            <w:proofErr w:type="spellEnd"/>
          </w:p>
        </w:tc>
        <w:tc>
          <w:tcPr>
            <w:tcW w:w="3683" w:type="dxa"/>
            <w:vAlign w:val="center"/>
          </w:tcPr>
          <w:p w14:paraId="060F11A1" w14:textId="0BCF6928" w:rsidR="00606C0A" w:rsidRPr="009B0B17" w:rsidRDefault="00E66A44" w:rsidP="66950710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ainmfhocal – cuileog </w:t>
            </w:r>
          </w:p>
        </w:tc>
        <w:tc>
          <w:tcPr>
            <w:tcW w:w="3931" w:type="dxa"/>
            <w:vAlign w:val="center"/>
          </w:tcPr>
          <w:p w14:paraId="0B23F37B" w14:textId="6949B856" w:rsidR="00606C0A" w:rsidRPr="009B0B17" w:rsidRDefault="00E66A44" w:rsidP="66950710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77183" w:themeColor="text2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briathar – eitil</w:t>
            </w:r>
          </w:p>
        </w:tc>
      </w:tr>
      <w:tr w:rsidR="00606C0A" w:rsidRPr="009B0B17" w14:paraId="03A79C68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B96357D" w14:textId="2816B6F0" w:rsidR="00606C0A" w:rsidRPr="009B0B17" w:rsidRDefault="00E66A44" w:rsidP="66950710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last</w:t>
            </w:r>
            <w:proofErr w:type="spellEnd"/>
          </w:p>
        </w:tc>
        <w:tc>
          <w:tcPr>
            <w:tcW w:w="3683" w:type="dxa"/>
            <w:vAlign w:val="center"/>
          </w:tcPr>
          <w:p w14:paraId="3C8ED400" w14:textId="50142E44" w:rsidR="00606C0A" w:rsidRPr="009B0B17" w:rsidRDefault="00E66A44" w:rsidP="66950710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aidiacht </w:t>
            </w:r>
            <w:r w:rsidR="00E87E05">
              <w:rPr>
                <w:rFonts w:ascii="Helvetica" w:hAnsi="Helvetica" w:cs="Helvetica"/>
                <w:color w:val="262626" w:themeColor="text1" w:themeTint="D9"/>
                <w:lang w:val="ga-IE"/>
              </w:rPr>
              <w:noBreakHyphen/>
            </w: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déanach/ deireanach </w:t>
            </w:r>
          </w:p>
        </w:tc>
        <w:tc>
          <w:tcPr>
            <w:tcW w:w="3931" w:type="dxa"/>
            <w:vAlign w:val="center"/>
          </w:tcPr>
          <w:p w14:paraId="4E67EACD" w14:textId="788206DE" w:rsidR="00606C0A" w:rsidRPr="009B0B17" w:rsidRDefault="00E66A44" w:rsidP="66950710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briathar </w:t>
            </w:r>
            <w:r w:rsidR="00E87E05">
              <w:rPr>
                <w:rFonts w:ascii="Helvetica" w:hAnsi="Helvetica" w:cs="Helvetica"/>
                <w:color w:val="262626" w:themeColor="text1" w:themeTint="D9"/>
              </w:rPr>
              <w:noBreakHyphen/>
            </w: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 mair/ seas/ lean ar aghaidh</w:t>
            </w:r>
          </w:p>
        </w:tc>
      </w:tr>
      <w:tr w:rsidR="00606C0A" w:rsidRPr="009B0B17" w14:paraId="06AB6FDE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02804C4" w14:textId="3AA3900F" w:rsidR="00606C0A" w:rsidRPr="009B0B17" w:rsidRDefault="00E66A44" w:rsidP="66950710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jam</w:t>
            </w:r>
            <w:proofErr w:type="spellEnd"/>
          </w:p>
        </w:tc>
        <w:tc>
          <w:tcPr>
            <w:tcW w:w="3683" w:type="dxa"/>
            <w:vAlign w:val="center"/>
          </w:tcPr>
          <w:p w14:paraId="2A4BBBE1" w14:textId="6F8D6775" w:rsidR="00606C0A" w:rsidRPr="009B0B17" w:rsidRDefault="00E66A44" w:rsidP="66950710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ainmfhocal </w:t>
            </w:r>
            <w:r w:rsidR="00E87E05">
              <w:rPr>
                <w:rFonts w:ascii="Helvetica" w:hAnsi="Helvetica" w:cs="Helvetica"/>
                <w:color w:val="262626" w:themeColor="text1" w:themeTint="D9"/>
              </w:rPr>
              <w:noBreakHyphen/>
            </w: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 subh; sáinn; </w:t>
            </w:r>
            <w:r w:rsidR="00AD5AC5" w:rsidRPr="009B0B17">
              <w:rPr>
                <w:rFonts w:ascii="Helvetica" w:hAnsi="Helvetica" w:cs="Helvetica"/>
                <w:color w:val="262626" w:themeColor="text1" w:themeTint="D9"/>
              </w:rPr>
              <w:t>tranglam (m.sh. tranglam tráchta)</w:t>
            </w:r>
          </w:p>
        </w:tc>
        <w:tc>
          <w:tcPr>
            <w:tcW w:w="3931" w:type="dxa"/>
            <w:vAlign w:val="center"/>
          </w:tcPr>
          <w:p w14:paraId="36737710" w14:textId="4F32F316" w:rsidR="00606C0A" w:rsidRPr="009B0B17" w:rsidRDefault="00E66A44" w:rsidP="66950710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briathar </w:t>
            </w:r>
            <w:r w:rsidR="00E87E05">
              <w:rPr>
                <w:rFonts w:ascii="Helvetica" w:hAnsi="Helvetica" w:cs="Helvetica"/>
                <w:color w:val="262626" w:themeColor="text1" w:themeTint="D9"/>
                <w:lang w:val="ga-IE"/>
              </w:rPr>
              <w:noBreakHyphen/>
            </w: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ding/ sáigh/ brúigh</w:t>
            </w:r>
          </w:p>
        </w:tc>
      </w:tr>
      <w:tr w:rsidR="00606C0A" w:rsidRPr="009B0B17" w14:paraId="26965CC6" w14:textId="77777777" w:rsidTr="66950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9EF3CF6" w14:textId="6B2508F0" w:rsidR="00606C0A" w:rsidRPr="009B0B17" w:rsidRDefault="00E66A44" w:rsidP="66950710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suit</w:t>
            </w:r>
            <w:proofErr w:type="spellEnd"/>
          </w:p>
        </w:tc>
        <w:tc>
          <w:tcPr>
            <w:tcW w:w="3683" w:type="dxa"/>
            <w:vAlign w:val="center"/>
          </w:tcPr>
          <w:p w14:paraId="6A0294BD" w14:textId="2A830B04" w:rsidR="00606C0A" w:rsidRPr="009B0B17" w:rsidRDefault="00E66A44" w:rsidP="66950710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culaith</w:t>
            </w:r>
          </w:p>
        </w:tc>
        <w:tc>
          <w:tcPr>
            <w:tcW w:w="3931" w:type="dxa"/>
            <w:vAlign w:val="center"/>
          </w:tcPr>
          <w:p w14:paraId="0010FBBE" w14:textId="20B65D9C" w:rsidR="00606C0A" w:rsidRPr="009B0B17" w:rsidRDefault="00E66A44" w:rsidP="66950710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briathar </w:t>
            </w:r>
            <w:r w:rsidR="00E06D80"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>–</w:t>
            </w:r>
            <w:r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oir</w:t>
            </w:r>
            <w:r w:rsidR="00E06D80" w:rsidRPr="009B0B17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(do)</w:t>
            </w:r>
          </w:p>
        </w:tc>
      </w:tr>
    </w:tbl>
    <w:p w14:paraId="4861C680" w14:textId="77777777" w:rsidR="00AD0587" w:rsidRDefault="00AD0587">
      <w:pPr>
        <w:rPr>
          <w:rFonts w:ascii="Helvetica" w:eastAsiaTheme="minorHAns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>
        <w:rPr>
          <w:rFonts w:cs="Helvetica"/>
          <w:color w:val="033841" w:themeColor="text2" w:themeShade="80"/>
        </w:rPr>
        <w:br w:type="page"/>
      </w:r>
    </w:p>
    <w:p w14:paraId="15517340" w14:textId="77777777" w:rsidR="002D0247" w:rsidRDefault="002D0247" w:rsidP="00C61D06">
      <w:pPr>
        <w:pStyle w:val="Ceannteideal2"/>
        <w:numPr>
          <w:ilvl w:val="0"/>
          <w:numId w:val="0"/>
        </w:numPr>
        <w:ind w:left="360"/>
        <w:rPr>
          <w:rFonts w:cs="Helvetica"/>
          <w:color w:val="033841" w:themeColor="text2" w:themeShade="80"/>
        </w:rPr>
      </w:pPr>
    </w:p>
    <w:p w14:paraId="4584176D" w14:textId="07AD1028" w:rsidR="000C100E" w:rsidRPr="009B0B17" w:rsidRDefault="00052353" w:rsidP="00C61D06">
      <w:pPr>
        <w:pStyle w:val="Ceannteideal2"/>
        <w:numPr>
          <w:ilvl w:val="0"/>
          <w:numId w:val="0"/>
        </w:numPr>
        <w:ind w:left="360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2. </w:t>
      </w:r>
      <w:r w:rsidR="000C100E" w:rsidRPr="009B0B17">
        <w:rPr>
          <w:rFonts w:cs="Helvetica"/>
          <w:color w:val="033841" w:themeColor="text2" w:themeShade="80"/>
        </w:rPr>
        <w:t>Focail agus foclóirí</w:t>
      </w:r>
    </w:p>
    <w:p w14:paraId="60499811" w14:textId="39B6C1B1" w:rsidR="00BB251C" w:rsidRPr="009B0B17" w:rsidRDefault="00B27A84" w:rsidP="66950710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b w:val="0"/>
          <w:bCs w:val="0"/>
        </w:rPr>
      </w:pPr>
      <w:r w:rsidRPr="009B0B17">
        <w:rPr>
          <w:rFonts w:cs="Helvetica"/>
          <w:b w:val="0"/>
          <w:bCs w:val="0"/>
        </w:rPr>
        <w:t>Iarr ar gach beirt an ghníomhaíocht a dhéanamh leo féin ar dtús agus pléigh</w:t>
      </w:r>
      <w:r w:rsidR="0004583F" w:rsidRPr="009B0B17">
        <w:rPr>
          <w:rFonts w:cs="Helvetica"/>
          <w:b w:val="0"/>
          <w:bCs w:val="0"/>
        </w:rPr>
        <w:t xml:space="preserve"> tusa</w:t>
      </w:r>
      <w:r w:rsidRPr="009B0B17">
        <w:rPr>
          <w:rFonts w:cs="Helvetica"/>
          <w:b w:val="0"/>
          <w:bCs w:val="0"/>
        </w:rPr>
        <w:t xml:space="preserve"> </w:t>
      </w:r>
      <w:r w:rsidR="00DD2FFF" w:rsidRPr="009B0B17">
        <w:rPr>
          <w:rFonts w:cs="Helvetica"/>
          <w:b w:val="0"/>
          <w:bCs w:val="0"/>
        </w:rPr>
        <w:t>torthaí a gcuid oibre ina dhiaidh sin. Féach:</w:t>
      </w:r>
    </w:p>
    <w:p w14:paraId="03498655" w14:textId="07034B40" w:rsidR="00DD2FFF" w:rsidRPr="009B0B17" w:rsidRDefault="00DD2FFF" w:rsidP="66950710">
      <w:pPr>
        <w:spacing w:before="0" w:line="276" w:lineRule="auto"/>
        <w:ind w:left="360"/>
        <w:jc w:val="both"/>
        <w:rPr>
          <w:rFonts w:ascii="Helvetica" w:hAnsi="Helvetica" w:cs="Helvetica"/>
          <w:b/>
          <w:bCs/>
          <w:color w:val="262626" w:themeColor="text1" w:themeTint="D9"/>
        </w:rPr>
      </w:pPr>
      <w:r w:rsidRPr="009B0B17">
        <w:rPr>
          <w:rFonts w:ascii="Helvetica" w:hAnsi="Helvetica" w:cs="Helvetica"/>
          <w:b/>
          <w:bCs/>
          <w:color w:val="262626" w:themeColor="text1" w:themeTint="D9"/>
        </w:rPr>
        <w:t>Duine A</w:t>
      </w:r>
    </w:p>
    <w:p w14:paraId="27C20445" w14:textId="00132F88" w:rsidR="00DD2FFF" w:rsidRPr="009B0B17" w:rsidRDefault="00DD2FFF" w:rsidP="6695071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>Can:</w:t>
      </w:r>
      <w:r w:rsidRPr="009B0B17">
        <w:tab/>
      </w:r>
      <w:r w:rsidR="0053582C" w:rsidRPr="009B0B17">
        <w:rPr>
          <w:rFonts w:ascii="Helvetica" w:hAnsi="Helvetica" w:cs="Helvetica"/>
          <w:color w:val="262626" w:themeColor="text1" w:themeTint="D9"/>
        </w:rPr>
        <w:t>is féidir le/tig le/féad</w:t>
      </w:r>
    </w:p>
    <w:p w14:paraId="277DEB55" w14:textId="1A8D4898" w:rsidR="0053582C" w:rsidRPr="009B0B17" w:rsidRDefault="0053582C" w:rsidP="6695071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>Car:</w:t>
      </w:r>
      <w:r w:rsidRPr="009B0B17">
        <w:tab/>
      </w:r>
      <w:r w:rsidR="00CB4876" w:rsidRPr="009B0B17">
        <w:rPr>
          <w:rFonts w:ascii="Helvetica" w:hAnsi="Helvetica" w:cs="Helvetica"/>
          <w:color w:val="262626" w:themeColor="text1" w:themeTint="D9"/>
        </w:rPr>
        <w:t>carr/gluaisteán/mótar/cairt</w:t>
      </w:r>
    </w:p>
    <w:p w14:paraId="1A929475" w14:textId="7A0A1A94" w:rsidR="00CB4876" w:rsidRPr="009B0B17" w:rsidRDefault="00CB4876" w:rsidP="6695071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proofErr w:type="spellStart"/>
      <w:r w:rsidRPr="009B0B17">
        <w:rPr>
          <w:rFonts w:ascii="Helvetica" w:hAnsi="Helvetica" w:cs="Helvetica"/>
          <w:color w:val="262626" w:themeColor="text1" w:themeTint="D9"/>
        </w:rPr>
        <w:t>Shy</w:t>
      </w:r>
      <w:proofErr w:type="spellEnd"/>
      <w:r w:rsidRPr="009B0B17">
        <w:rPr>
          <w:rFonts w:ascii="Helvetica" w:hAnsi="Helvetica" w:cs="Helvetica"/>
          <w:color w:val="262626" w:themeColor="text1" w:themeTint="D9"/>
        </w:rPr>
        <w:t>:</w:t>
      </w:r>
      <w:r w:rsidRPr="009B0B17">
        <w:tab/>
      </w:r>
      <w:r w:rsidR="00BD5D74" w:rsidRPr="009B0B17">
        <w:rPr>
          <w:rFonts w:ascii="Helvetica" w:hAnsi="Helvetica" w:cs="Helvetica"/>
          <w:color w:val="262626" w:themeColor="text1" w:themeTint="D9"/>
        </w:rPr>
        <w:t>cúthail/faiteach/cotúil</w:t>
      </w:r>
    </w:p>
    <w:p w14:paraId="5B85CD53" w14:textId="030A831F" w:rsidR="00BD5D74" w:rsidRPr="009B0B17" w:rsidRDefault="00BD5D74" w:rsidP="66950710">
      <w:pPr>
        <w:spacing w:before="0" w:line="276" w:lineRule="auto"/>
        <w:ind w:left="360"/>
        <w:jc w:val="both"/>
        <w:rPr>
          <w:rFonts w:ascii="Helvetica" w:hAnsi="Helvetica" w:cs="Helvetica"/>
          <w:b/>
          <w:bCs/>
          <w:color w:val="262626" w:themeColor="text1" w:themeTint="D9"/>
        </w:rPr>
      </w:pPr>
      <w:r w:rsidRPr="009B0B17">
        <w:rPr>
          <w:rFonts w:ascii="Helvetica" w:hAnsi="Helvetica" w:cs="Helvetica"/>
          <w:b/>
          <w:bCs/>
          <w:color w:val="262626" w:themeColor="text1" w:themeTint="D9"/>
        </w:rPr>
        <w:t>Duine B</w:t>
      </w:r>
    </w:p>
    <w:p w14:paraId="4646C283" w14:textId="1F4E01CB" w:rsidR="00C065CE" w:rsidRPr="009B0B17" w:rsidRDefault="00E452A5" w:rsidP="6695071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proofErr w:type="spellStart"/>
      <w:r w:rsidRPr="009B0B17">
        <w:rPr>
          <w:rFonts w:ascii="Helvetica" w:hAnsi="Helvetica" w:cs="Helvetica"/>
          <w:color w:val="262626" w:themeColor="text1" w:themeTint="D9"/>
        </w:rPr>
        <w:t>Look</w:t>
      </w:r>
      <w:proofErr w:type="spellEnd"/>
      <w:r w:rsidRPr="009B0B17">
        <w:rPr>
          <w:rFonts w:ascii="Helvetica" w:hAnsi="Helvetica" w:cs="Helvetica"/>
          <w:color w:val="262626" w:themeColor="text1" w:themeTint="D9"/>
        </w:rPr>
        <w:t>:</w:t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</w:rPr>
        <w:t>féach/breathnaigh/amharc</w:t>
      </w:r>
    </w:p>
    <w:p w14:paraId="4B32BE6C" w14:textId="7CCEDCED" w:rsidR="00E452A5" w:rsidRPr="009B0B17" w:rsidRDefault="00E452A5" w:rsidP="6695071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proofErr w:type="spellStart"/>
      <w:r w:rsidRPr="009B0B17">
        <w:rPr>
          <w:rFonts w:ascii="Helvetica" w:hAnsi="Helvetica" w:cs="Helvetica"/>
          <w:color w:val="262626" w:themeColor="text1" w:themeTint="D9"/>
        </w:rPr>
        <w:t>Child</w:t>
      </w:r>
      <w:proofErr w:type="spellEnd"/>
      <w:r w:rsidRPr="009B0B17">
        <w:rPr>
          <w:rFonts w:ascii="Helvetica" w:hAnsi="Helvetica" w:cs="Helvetica"/>
          <w:color w:val="262626" w:themeColor="text1" w:themeTint="D9"/>
        </w:rPr>
        <w:t>:</w:t>
      </w:r>
      <w:r w:rsidRPr="009B0B17">
        <w:tab/>
      </w:r>
      <w:r w:rsidR="000B71CE" w:rsidRPr="009B0B17">
        <w:rPr>
          <w:rFonts w:ascii="Helvetica" w:hAnsi="Helvetica" w:cs="Helvetica"/>
          <w:color w:val="262626" w:themeColor="text1" w:themeTint="D9"/>
        </w:rPr>
        <w:t>páiste/leanbh/gasúr</w:t>
      </w:r>
    </w:p>
    <w:p w14:paraId="0B9CBAE9" w14:textId="2798CFCC" w:rsidR="000B71CE" w:rsidRPr="009B0B17" w:rsidRDefault="000B71CE" w:rsidP="6695071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proofErr w:type="spellStart"/>
      <w:r w:rsidRPr="009B0B17">
        <w:rPr>
          <w:rFonts w:ascii="Helvetica" w:hAnsi="Helvetica" w:cs="Helvetica"/>
          <w:color w:val="262626" w:themeColor="text1" w:themeTint="D9"/>
        </w:rPr>
        <w:t>Easy</w:t>
      </w:r>
      <w:proofErr w:type="spellEnd"/>
      <w:r w:rsidRPr="009B0B17">
        <w:rPr>
          <w:rFonts w:ascii="Helvetica" w:hAnsi="Helvetica" w:cs="Helvetica"/>
          <w:color w:val="262626" w:themeColor="text1" w:themeTint="D9"/>
        </w:rPr>
        <w:t>:</w:t>
      </w:r>
      <w:r w:rsidRPr="009B0B17">
        <w:tab/>
      </w:r>
      <w:r w:rsidRPr="009B0B17">
        <w:rPr>
          <w:rFonts w:ascii="Helvetica" w:hAnsi="Helvetica" w:cs="Helvetica"/>
          <w:color w:val="262626" w:themeColor="text1" w:themeTint="D9"/>
        </w:rPr>
        <w:t>éasca/furasta</w:t>
      </w:r>
    </w:p>
    <w:p w14:paraId="29E9F814" w14:textId="77777777" w:rsidR="000B71CE" w:rsidRPr="009B0B17" w:rsidRDefault="000B71CE" w:rsidP="66950710">
      <w:pPr>
        <w:spacing w:before="0"/>
        <w:ind w:left="360"/>
        <w:jc w:val="both"/>
        <w:rPr>
          <w:rFonts w:ascii="Helvetica" w:hAnsi="Helvetica" w:cs="Helvetica"/>
          <w:color w:val="262626" w:themeColor="text1" w:themeTint="D9"/>
        </w:rPr>
      </w:pPr>
    </w:p>
    <w:p w14:paraId="3065CFDA" w14:textId="3FABD7A1" w:rsidR="00C065CE" w:rsidRPr="009B0B17" w:rsidRDefault="00C61D06" w:rsidP="00C61D06">
      <w:pPr>
        <w:pStyle w:val="Ceannteideal2"/>
        <w:numPr>
          <w:ilvl w:val="0"/>
          <w:numId w:val="0"/>
        </w:numPr>
        <w:spacing w:line="276" w:lineRule="auto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3. </w:t>
      </w:r>
      <w:r w:rsidR="003C30C4" w:rsidRPr="009B0B17">
        <w:rPr>
          <w:rFonts w:cs="Helvetica"/>
          <w:color w:val="033841" w:themeColor="text2" w:themeShade="80"/>
        </w:rPr>
        <w:t>Focail agus fuaimeanna</w:t>
      </w:r>
    </w:p>
    <w:p w14:paraId="5706E60F" w14:textId="4CF51B31" w:rsidR="00421E59" w:rsidRPr="009B0B17" w:rsidRDefault="002318C1" w:rsidP="6695071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 xml:space="preserve">Tabhair deis do gach beirt </w:t>
      </w:r>
      <w:r w:rsidR="00D1365A" w:rsidRPr="009B0B17">
        <w:rPr>
          <w:rFonts w:ascii="Helvetica" w:hAnsi="Helvetica" w:cs="Helvetica"/>
          <w:color w:val="262626" w:themeColor="text1" w:themeTint="D9"/>
        </w:rPr>
        <w:t>éisteacht leis</w:t>
      </w:r>
      <w:r w:rsidR="006D7F87" w:rsidRPr="009B0B17">
        <w:rPr>
          <w:rFonts w:ascii="Helvetica" w:hAnsi="Helvetica" w:cs="Helvetica"/>
          <w:color w:val="262626" w:themeColor="text1" w:themeTint="D9"/>
        </w:rPr>
        <w:t xml:space="preserve"> an</w:t>
      </w:r>
      <w:r w:rsidR="00D1365A" w:rsidRPr="009B0B17">
        <w:rPr>
          <w:rFonts w:ascii="Helvetica" w:hAnsi="Helvetica" w:cs="Helvetica"/>
          <w:color w:val="262626" w:themeColor="text1" w:themeTint="D9"/>
        </w:rPr>
        <w:t xml:space="preserve"> </w:t>
      </w:r>
      <w:r w:rsidR="0004583F" w:rsidRPr="009B0B17">
        <w:rPr>
          <w:rFonts w:ascii="Helvetica" w:hAnsi="Helvetica" w:cs="Helvetica"/>
          <w:color w:val="262626" w:themeColor="text1" w:themeTint="D9"/>
        </w:rPr>
        <w:t>tslí</w:t>
      </w:r>
      <w:r w:rsidR="00D1365A" w:rsidRPr="009B0B17">
        <w:rPr>
          <w:rFonts w:ascii="Helvetica" w:hAnsi="Helvetica" w:cs="Helvetica"/>
          <w:color w:val="262626" w:themeColor="text1" w:themeTint="D9"/>
        </w:rPr>
        <w:t xml:space="preserve"> a bhfuaimnítear na focail ar fad. </w:t>
      </w:r>
      <w:r w:rsidR="00F06043" w:rsidRPr="009B0B17">
        <w:rPr>
          <w:rFonts w:ascii="Helvetica" w:hAnsi="Helvetica" w:cs="Helvetica"/>
          <w:color w:val="262626" w:themeColor="text1" w:themeTint="D9"/>
        </w:rPr>
        <w:t xml:space="preserve">Bíodh plé </w:t>
      </w:r>
      <w:r w:rsidR="006D7F87" w:rsidRPr="009B0B17">
        <w:rPr>
          <w:rFonts w:ascii="Helvetica" w:hAnsi="Helvetica" w:cs="Helvetica"/>
          <w:color w:val="262626" w:themeColor="text1" w:themeTint="D9"/>
        </w:rPr>
        <w:t xml:space="preserve">agat </w:t>
      </w:r>
      <w:r w:rsidR="00F06043" w:rsidRPr="009B0B17">
        <w:rPr>
          <w:rFonts w:ascii="Helvetica" w:hAnsi="Helvetica" w:cs="Helvetica"/>
          <w:color w:val="262626" w:themeColor="text1" w:themeTint="D9"/>
        </w:rPr>
        <w:t xml:space="preserve">leis an rang iomlán ansin faoi na difríochtaí </w:t>
      </w:r>
      <w:r w:rsidR="00BA6C69" w:rsidRPr="009B0B17">
        <w:rPr>
          <w:rFonts w:ascii="Helvetica" w:hAnsi="Helvetica" w:cs="Helvetica"/>
          <w:color w:val="262626" w:themeColor="text1" w:themeTint="D9"/>
        </w:rPr>
        <w:t>fuaime.</w:t>
      </w:r>
    </w:p>
    <w:p w14:paraId="3F83AE3E" w14:textId="77777777" w:rsidR="009136EA" w:rsidRPr="009B0B17" w:rsidRDefault="009136EA" w:rsidP="66950710">
      <w:pPr>
        <w:spacing w:before="0" w:line="360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11150691" w14:textId="3D0E1373" w:rsidR="00D20F14" w:rsidRPr="009B0B17" w:rsidRDefault="00170CA1" w:rsidP="66950710">
      <w:pPr>
        <w:pStyle w:val="Ceannteideal2"/>
        <w:numPr>
          <w:ilvl w:val="0"/>
          <w:numId w:val="0"/>
        </w:numPr>
        <w:jc w:val="left"/>
        <w:rPr>
          <w:rFonts w:cs="Helvetica"/>
          <w:color w:val="0CC0DF" w:themeColor="accent1"/>
          <w:sz w:val="32"/>
          <w:szCs w:val="32"/>
        </w:rPr>
      </w:pPr>
      <w:r w:rsidRPr="009B0B17">
        <w:rPr>
          <w:rFonts w:cs="Helvetica"/>
          <w:color w:val="0CC0DF" w:themeColor="accent1"/>
          <w:sz w:val="32"/>
          <w:szCs w:val="32"/>
        </w:rPr>
        <w:t>C:</w:t>
      </w:r>
      <w:r w:rsidRPr="009B0B17">
        <w:rPr>
          <w:rFonts w:cs="Helvetica"/>
          <w:color w:val="0CC0DF" w:themeColor="accent1"/>
          <w:spacing w:val="-2"/>
          <w:sz w:val="32"/>
          <w:szCs w:val="32"/>
        </w:rPr>
        <w:t xml:space="preserve"> </w:t>
      </w:r>
      <w:r w:rsidRPr="009B0B17">
        <w:rPr>
          <w:rFonts w:cs="Helvetica"/>
          <w:color w:val="0CC0DF" w:themeColor="accent1"/>
          <w:sz w:val="32"/>
          <w:szCs w:val="32"/>
        </w:rPr>
        <w:t>CUMARSÁID</w:t>
      </w:r>
      <w:r w:rsidR="00C10AAE" w:rsidRPr="009B0B17">
        <w:rPr>
          <w:rFonts w:cs="Helvetica"/>
          <w:color w:val="0CC0DF" w:themeColor="accent1"/>
          <w:sz w:val="32"/>
          <w:szCs w:val="32"/>
        </w:rPr>
        <w:br/>
      </w:r>
    </w:p>
    <w:p w14:paraId="79B59394" w14:textId="5AED085B" w:rsidR="0047423F" w:rsidRPr="009B0B17" w:rsidRDefault="00C61D06" w:rsidP="00C61D06">
      <w:pPr>
        <w:pStyle w:val="Ceannteideal2"/>
        <w:numPr>
          <w:ilvl w:val="0"/>
          <w:numId w:val="0"/>
        </w:numPr>
        <w:spacing w:before="240" w:line="276" w:lineRule="auto"/>
        <w:ind w:left="360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1. </w:t>
      </w:r>
      <w:r w:rsidR="00E11024" w:rsidRPr="009B0B17">
        <w:rPr>
          <w:rFonts w:cs="Helvetica"/>
          <w:color w:val="033841" w:themeColor="text2" w:themeShade="80"/>
        </w:rPr>
        <w:t>Frásaí coitianta ar an bhfón (a agus b)</w:t>
      </w:r>
    </w:p>
    <w:p w14:paraId="32A10DDE" w14:textId="7835E84F" w:rsidR="0047423F" w:rsidRPr="009B0B17" w:rsidRDefault="00DD5387" w:rsidP="66950710">
      <w:pPr>
        <w:spacing w:before="0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9B0B17">
        <w:rPr>
          <w:rFonts w:ascii="Helvetica" w:hAnsi="Helvetica" w:cs="Helvetica"/>
          <w:color w:val="262626" w:themeColor="text1" w:themeTint="D9"/>
        </w:rPr>
        <w:t>Féach:</w:t>
      </w:r>
    </w:p>
    <w:p w14:paraId="65FF5ED8" w14:textId="77777777" w:rsidR="00DD5387" w:rsidRPr="009B0B17" w:rsidRDefault="00DD5387" w:rsidP="00C84094">
      <w:pPr>
        <w:spacing w:before="0"/>
        <w:jc w:val="both"/>
        <w:rPr>
          <w:rFonts w:ascii="Helvetica" w:hAnsi="Helvetica" w:cs="Helvetica"/>
          <w:color w:val="262626" w:themeColor="text1" w:themeTint="D9"/>
        </w:rPr>
      </w:pPr>
    </w:p>
    <w:tbl>
      <w:tblPr>
        <w:tblStyle w:val="Tblagreille3-Aiceann1"/>
        <w:tblW w:w="9428" w:type="dxa"/>
        <w:tblInd w:w="421" w:type="dxa"/>
        <w:tblLook w:val="0600" w:firstRow="0" w:lastRow="0" w:firstColumn="0" w:lastColumn="0" w:noHBand="1" w:noVBand="1"/>
      </w:tblPr>
      <w:tblGrid>
        <w:gridCol w:w="9428"/>
      </w:tblGrid>
      <w:tr w:rsidR="00E11024" w:rsidRPr="009B0B17" w14:paraId="0688DB46" w14:textId="77777777" w:rsidTr="00B235B9">
        <w:tc>
          <w:tcPr>
            <w:tcW w:w="9428" w:type="dxa"/>
            <w:shd w:val="clear" w:color="auto" w:fill="C5F0F8"/>
          </w:tcPr>
          <w:p w14:paraId="00884342" w14:textId="28186980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</w:pPr>
            <w:r w:rsidRPr="009B0B17"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  <w:t xml:space="preserve">Ag cur tús le comhrá </w:t>
            </w:r>
          </w:p>
        </w:tc>
      </w:tr>
      <w:tr w:rsidR="00E11024" w:rsidRPr="009B0B17" w14:paraId="106D5D26" w14:textId="77777777" w:rsidTr="00B235B9">
        <w:tc>
          <w:tcPr>
            <w:tcW w:w="9428" w:type="dxa"/>
          </w:tcPr>
          <w:p w14:paraId="4B50CAEC" w14:textId="77777777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75859170" w14:textId="60A63462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Scéal ar bith? Aon scéal?</w:t>
            </w:r>
            <w:r w:rsidR="007452E4" w:rsidRPr="009B0B17">
              <w:rPr>
                <w:rFonts w:ascii="Helvetica" w:hAnsi="Helvetica" w:cs="Helvetica"/>
                <w:color w:val="262626" w:themeColor="text1" w:themeTint="D9"/>
              </w:rPr>
              <w:t xml:space="preserve"> 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(</w:t>
            </w:r>
            <w:r w:rsidR="007452E4" w:rsidRPr="009B0B17">
              <w:rPr>
                <w:rFonts w:ascii="Helvetica" w:hAnsi="Helvetica" w:cs="Helvetica"/>
                <w:color w:val="262626" w:themeColor="text1" w:themeTint="D9"/>
              </w:rPr>
              <w:t>NF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)</w:t>
            </w:r>
          </w:p>
          <w:p w14:paraId="20295E24" w14:textId="71150059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Cén t</w:t>
            </w:r>
            <w:r w:rsidR="00E87E05">
              <w:rPr>
                <w:rFonts w:ascii="Helvetica" w:hAnsi="Helvetica" w:cs="Helvetica"/>
                <w:color w:val="262626" w:themeColor="text1" w:themeTint="D9"/>
              </w:rPr>
              <w:noBreakHyphen/>
            </w:r>
            <w:r w:rsidRPr="009B0B17">
              <w:rPr>
                <w:rFonts w:ascii="Helvetica" w:hAnsi="Helvetica" w:cs="Helvetica"/>
                <w:color w:val="262626" w:themeColor="text1" w:themeTint="D9"/>
              </w:rPr>
              <w:t>ainm atá ort féin?</w:t>
            </w:r>
            <w:r w:rsidR="007452E4" w:rsidRPr="009B0B17">
              <w:rPr>
                <w:rFonts w:ascii="Helvetica" w:hAnsi="Helvetica" w:cs="Helvetica"/>
                <w:color w:val="262626" w:themeColor="text1" w:themeTint="D9"/>
              </w:rPr>
              <w:t xml:space="preserve"> </w:t>
            </w:r>
          </w:p>
          <w:p w14:paraId="6E0D46A5" w14:textId="6F2624E6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Conas atá tú?</w:t>
            </w:r>
            <w:r w:rsidR="007452E4" w:rsidRPr="009B0B17">
              <w:rPr>
                <w:rFonts w:ascii="Helvetica" w:hAnsi="Helvetica" w:cs="Helvetica"/>
                <w:color w:val="262626" w:themeColor="text1" w:themeTint="D9"/>
              </w:rPr>
              <w:t xml:space="preserve"> 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(</w:t>
            </w:r>
            <w:r w:rsidR="007452E4" w:rsidRPr="009B0B17">
              <w:rPr>
                <w:rFonts w:ascii="Helvetica" w:hAnsi="Helvetica" w:cs="Helvetica"/>
                <w:color w:val="262626" w:themeColor="text1" w:themeTint="D9"/>
              </w:rPr>
              <w:t>NF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)</w:t>
            </w:r>
          </w:p>
          <w:p w14:paraId="0E5C114B" w14:textId="72210E46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Tá mé ag lorg eolais faoi </w:t>
            </w: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</w:rPr>
              <w:t>SnasTV</w:t>
            </w:r>
            <w:proofErr w:type="spellEnd"/>
            <w:r w:rsidRPr="009B0B17">
              <w:rPr>
                <w:rFonts w:ascii="Helvetica" w:hAnsi="Helvetica" w:cs="Helvetica"/>
                <w:color w:val="262626" w:themeColor="text1" w:themeTint="D9"/>
              </w:rPr>
              <w:t>. An tusa an duine ceart? (Is mé/Ní mé)</w:t>
            </w:r>
            <w:r w:rsidR="007452E4" w:rsidRPr="009B0B17">
              <w:rPr>
                <w:rFonts w:ascii="Helvetica" w:hAnsi="Helvetica" w:cs="Helvetica"/>
                <w:color w:val="262626" w:themeColor="text1" w:themeTint="D9"/>
              </w:rPr>
              <w:t xml:space="preserve"> </w:t>
            </w:r>
          </w:p>
          <w:p w14:paraId="7D102CB4" w14:textId="40B7B33C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Cé leis a bhfuil mé ag caint?</w:t>
            </w:r>
            <w:r w:rsidR="007452E4" w:rsidRPr="009B0B17">
              <w:rPr>
                <w:rFonts w:ascii="Helvetica" w:hAnsi="Helvetica" w:cs="Helvetica"/>
                <w:color w:val="262626" w:themeColor="text1" w:themeTint="D9"/>
              </w:rPr>
              <w:t xml:space="preserve"> </w:t>
            </w:r>
          </w:p>
          <w:p w14:paraId="708FFA03" w14:textId="6263CEF9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Dia dhuit. Seo Lárionad na Gaeilge, Ollscoil </w:t>
            </w: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</w:rPr>
              <w:t>Mhá</w:t>
            </w:r>
            <w:proofErr w:type="spellEnd"/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 Nuad. (Seo) Máire ag caint. </w:t>
            </w:r>
          </w:p>
          <w:p w14:paraId="5E773269" w14:textId="3951E917" w:rsidR="00E11024" w:rsidRPr="009B0B17" w:rsidRDefault="009136EA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</w:rPr>
              <w:t>Heileo</w:t>
            </w:r>
            <w:proofErr w:type="spellEnd"/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! (nó Haigh!) 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(</w:t>
            </w:r>
            <w:r w:rsidR="006F772C" w:rsidRPr="009B0B17">
              <w:rPr>
                <w:rFonts w:ascii="Helvetica" w:hAnsi="Helvetica" w:cs="Helvetica"/>
                <w:color w:val="262626" w:themeColor="text1" w:themeTint="D9"/>
              </w:rPr>
              <w:t>NF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)</w:t>
            </w:r>
          </w:p>
          <w:p w14:paraId="1DD5C096" w14:textId="6800FEE8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000000" w:themeColor="text1"/>
              </w:rPr>
              <w:t>Sin Aisling, ab ea? (Is ea/Ní hea)</w:t>
            </w:r>
            <w:r w:rsidR="006F772C" w:rsidRPr="009B0B17">
              <w:rPr>
                <w:rFonts w:ascii="Helvetica" w:hAnsi="Helvetica" w:cs="Helvetica"/>
                <w:color w:val="000000" w:themeColor="text1"/>
              </w:rPr>
              <w:t xml:space="preserve"> </w:t>
            </w:r>
            <w:r w:rsidR="00C20F9A" w:rsidRPr="009B0B17">
              <w:rPr>
                <w:rFonts w:ascii="Helvetica" w:hAnsi="Helvetica" w:cs="Helvetica"/>
                <w:color w:val="000000" w:themeColor="text1"/>
              </w:rPr>
              <w:t>(</w:t>
            </w:r>
            <w:r w:rsidR="006F772C" w:rsidRPr="009B0B17">
              <w:rPr>
                <w:rFonts w:ascii="Helvetica" w:hAnsi="Helvetica" w:cs="Helvetica"/>
                <w:color w:val="000000" w:themeColor="text1"/>
              </w:rPr>
              <w:t>NF</w:t>
            </w:r>
            <w:r w:rsidR="00C20F9A" w:rsidRPr="009B0B17">
              <w:rPr>
                <w:rFonts w:ascii="Helvetica" w:hAnsi="Helvetica" w:cs="Helvetica"/>
                <w:color w:val="000000" w:themeColor="text1"/>
              </w:rPr>
              <w:t>)</w:t>
            </w:r>
          </w:p>
          <w:p w14:paraId="4A20CA2A" w14:textId="77777777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6A157CB7" w14:textId="47829271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b/>
                <w:bCs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b/>
                <w:bCs/>
                <w:color w:val="262626" w:themeColor="text1" w:themeTint="D9"/>
              </w:rPr>
              <w:t>Frásaí breise</w:t>
            </w:r>
          </w:p>
          <w:p w14:paraId="23D3F8CE" w14:textId="498F93BF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Conas is féidir liom cabhrú leat? </w:t>
            </w:r>
          </w:p>
          <w:p w14:paraId="15FCC9C9" w14:textId="0F7201D7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Nóiméad amháin, le do thoil, cuirfidh mé tríd chuig an mbainisteoir thú.</w:t>
            </w:r>
          </w:p>
          <w:p w14:paraId="1DD5DA6B" w14:textId="23EB7A70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Fan go n</w:t>
            </w:r>
            <w:r w:rsidR="00E87E05">
              <w:rPr>
                <w:rFonts w:ascii="Helvetica" w:hAnsi="Helvetica" w:cs="Helvetica"/>
                <w:color w:val="262626" w:themeColor="text1" w:themeTint="D9"/>
              </w:rPr>
              <w:noBreakHyphen/>
            </w:r>
            <w:r w:rsidRPr="009B0B17">
              <w:rPr>
                <w:rFonts w:ascii="Helvetica" w:hAnsi="Helvetica" w:cs="Helvetica"/>
                <w:color w:val="262626" w:themeColor="text1" w:themeTint="D9"/>
              </w:rPr>
              <w:t>aistreoidh mé thú.</w:t>
            </w:r>
          </w:p>
          <w:p w14:paraId="79C56C77" w14:textId="1F588017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B’fhéidir gurbh fhearr duit labhairt le mo chomhghleacaí</w:t>
            </w:r>
            <w:r w:rsidR="006F772C" w:rsidRPr="009B0B17">
              <w:rPr>
                <w:rFonts w:ascii="Helvetica" w:hAnsi="Helvetica" w:cs="Helvetica"/>
                <w:color w:val="262626" w:themeColor="text1" w:themeTint="D9"/>
              </w:rPr>
              <w:t xml:space="preserve">. </w:t>
            </w:r>
            <w:r w:rsidRPr="009B0B17">
              <w:rPr>
                <w:rFonts w:ascii="Helvetica" w:hAnsi="Helvetica" w:cs="Helvetica"/>
                <w:color w:val="262626" w:themeColor="text1" w:themeTint="D9"/>
              </w:rPr>
              <w:t>An bhfuil peann agat ansin?</w:t>
            </w:r>
            <w:r w:rsidR="00B4391B">
              <w:rPr>
                <w:rFonts w:ascii="Helvetica" w:hAnsi="Helvetica" w:cs="Helvetica"/>
                <w:color w:val="262626" w:themeColor="text1" w:themeTint="D9"/>
              </w:rPr>
              <w:t xml:space="preserve"> </w:t>
            </w:r>
            <w:r w:rsidRPr="009B0B17">
              <w:rPr>
                <w:rFonts w:ascii="Helvetica" w:hAnsi="Helvetica" w:cs="Helvetica"/>
                <w:color w:val="262626" w:themeColor="text1" w:themeTint="D9"/>
              </w:rPr>
              <w:t>Tabharfaidh mé a uimhir duit.</w:t>
            </w:r>
          </w:p>
          <w:p w14:paraId="25DF17BB" w14:textId="34B2F5B4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Cén chaoi a bhfuil cúrsaí?</w:t>
            </w:r>
            <w:r w:rsidR="006F772C" w:rsidRPr="009B0B17">
              <w:rPr>
                <w:rFonts w:ascii="Helvetica" w:hAnsi="Helvetica" w:cs="Helvetica"/>
                <w:color w:val="262626" w:themeColor="text1" w:themeTint="D9"/>
              </w:rPr>
              <w:t xml:space="preserve"> 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(</w:t>
            </w:r>
            <w:r w:rsidR="006F772C" w:rsidRPr="009B0B17">
              <w:rPr>
                <w:rFonts w:ascii="Helvetica" w:hAnsi="Helvetica" w:cs="Helvetica"/>
                <w:color w:val="262626" w:themeColor="text1" w:themeTint="D9"/>
              </w:rPr>
              <w:t>NF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)</w:t>
            </w:r>
          </w:p>
          <w:p w14:paraId="7A9E1634" w14:textId="29FB275C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Cad é an chraic?</w:t>
            </w:r>
            <w:r w:rsidR="006F772C" w:rsidRPr="009B0B17">
              <w:rPr>
                <w:rFonts w:ascii="Helvetica" w:hAnsi="Helvetica" w:cs="Helvetica"/>
                <w:color w:val="262626" w:themeColor="text1" w:themeTint="D9"/>
              </w:rPr>
              <w:t xml:space="preserve"> 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(</w:t>
            </w:r>
            <w:r w:rsidR="006F772C" w:rsidRPr="009B0B17">
              <w:rPr>
                <w:rFonts w:ascii="Helvetica" w:hAnsi="Helvetica" w:cs="Helvetica"/>
                <w:color w:val="262626" w:themeColor="text1" w:themeTint="D9"/>
              </w:rPr>
              <w:t>NF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)</w:t>
            </w:r>
          </w:p>
          <w:p w14:paraId="2C9CA4DC" w14:textId="4C713E47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E11024" w:rsidRPr="009B0B17" w14:paraId="31B5D88E" w14:textId="77777777" w:rsidTr="00B235B9">
        <w:tc>
          <w:tcPr>
            <w:tcW w:w="9428" w:type="dxa"/>
            <w:shd w:val="clear" w:color="auto" w:fill="C5F0F8"/>
          </w:tcPr>
          <w:p w14:paraId="4E9B2A62" w14:textId="08DF281E" w:rsidR="009136EA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</w:pPr>
            <w:r w:rsidRPr="009B0B17"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  <w:t>Ag cur deireadh le comhrá</w:t>
            </w:r>
          </w:p>
        </w:tc>
      </w:tr>
      <w:tr w:rsidR="00867A6B" w:rsidRPr="009B0B17" w14:paraId="3ED4D960" w14:textId="77777777" w:rsidTr="00B235B9">
        <w:tc>
          <w:tcPr>
            <w:tcW w:w="9428" w:type="dxa"/>
          </w:tcPr>
          <w:p w14:paraId="26B6A35F" w14:textId="77777777" w:rsidR="00164241" w:rsidRPr="009B0B17" w:rsidRDefault="00164241" w:rsidP="00164241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47A62C28" w14:textId="77777777" w:rsidR="00164241" w:rsidRPr="009B0B17" w:rsidRDefault="00164241" w:rsidP="00164241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An féidir liom aon ní eile a dhéanamh duit? </w:t>
            </w:r>
          </w:p>
          <w:p w14:paraId="4CF8E0A8" w14:textId="77777777" w:rsidR="00164241" w:rsidRPr="009B0B17" w:rsidRDefault="00164241" w:rsidP="00164241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Caithfidh mé imeacht. (NF)</w:t>
            </w:r>
          </w:p>
          <w:p w14:paraId="02CF7CFA" w14:textId="77777777" w:rsidR="00164241" w:rsidRPr="009B0B17" w:rsidRDefault="00164241" w:rsidP="00164241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Bíodh lá deas agat. </w:t>
            </w:r>
          </w:p>
          <w:p w14:paraId="6CFA4488" w14:textId="77777777" w:rsidR="00164241" w:rsidRPr="009B0B17" w:rsidRDefault="00164241" w:rsidP="00164241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Tá mé ar </w:t>
            </w: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</w:rPr>
              <w:t>shiúl</w:t>
            </w:r>
            <w:proofErr w:type="spellEnd"/>
            <w:r w:rsidRPr="009B0B17">
              <w:rPr>
                <w:rFonts w:ascii="Helvetica" w:hAnsi="Helvetica" w:cs="Helvetica"/>
                <w:color w:val="262626" w:themeColor="text1" w:themeTint="D9"/>
              </w:rPr>
              <w:t>. (NF)</w:t>
            </w:r>
          </w:p>
          <w:p w14:paraId="5823FAB6" w14:textId="77777777" w:rsidR="00164241" w:rsidRPr="009B0B17" w:rsidRDefault="00164241" w:rsidP="00164241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Is mór agam do ghlaoch.</w:t>
            </w:r>
          </w:p>
          <w:p w14:paraId="68527810" w14:textId="5E89D2CF" w:rsidR="00867A6B" w:rsidRPr="009B0B17" w:rsidRDefault="00C8409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Go raibh míle maith agat as glaoch orm.</w:t>
            </w:r>
          </w:p>
        </w:tc>
      </w:tr>
      <w:tr w:rsidR="00164241" w:rsidRPr="009B0B17" w14:paraId="0D9FBEAD" w14:textId="77777777" w:rsidTr="00164241">
        <w:tc>
          <w:tcPr>
            <w:tcW w:w="94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6E744C5" w14:textId="77777777" w:rsidR="00C84094" w:rsidRDefault="00C8409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1D602CB4" w14:textId="77777777" w:rsidR="005243E0" w:rsidRPr="009B0B17" w:rsidRDefault="005243E0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E11024" w:rsidRPr="009B0B17" w14:paraId="353B6DBD" w14:textId="77777777" w:rsidTr="00B235B9">
        <w:tc>
          <w:tcPr>
            <w:tcW w:w="9428" w:type="dxa"/>
          </w:tcPr>
          <w:p w14:paraId="2C25426C" w14:textId="2D11F579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Ádh mór. Beannacht Dé leat.</w:t>
            </w:r>
            <w:r w:rsidR="004C1CCA" w:rsidRPr="009B0B17">
              <w:rPr>
                <w:rFonts w:ascii="Helvetica" w:hAnsi="Helvetica" w:cs="Helvetica"/>
                <w:color w:val="262626" w:themeColor="text1" w:themeTint="D9"/>
              </w:rPr>
              <w:t xml:space="preserve"> 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(</w:t>
            </w:r>
            <w:r w:rsidR="004C1CCA" w:rsidRPr="009B0B17">
              <w:rPr>
                <w:rFonts w:ascii="Helvetica" w:hAnsi="Helvetica" w:cs="Helvetica"/>
                <w:color w:val="262626" w:themeColor="text1" w:themeTint="D9"/>
              </w:rPr>
              <w:t>NF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)</w:t>
            </w:r>
          </w:p>
          <w:p w14:paraId="4E889C75" w14:textId="77777777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5F7D1EE2" w14:textId="431AE002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b/>
                <w:bCs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b/>
                <w:bCs/>
                <w:color w:val="262626" w:themeColor="text1" w:themeTint="D9"/>
              </w:rPr>
              <w:t>Frásaí breise</w:t>
            </w:r>
          </w:p>
          <w:p w14:paraId="7DE1729F" w14:textId="7E7DD1B8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Ní choinneoidh mé thú./ Scaoilfidh mé leat</w:t>
            </w:r>
            <w:r w:rsidR="004C1CCA" w:rsidRPr="009B0B17">
              <w:rPr>
                <w:rFonts w:ascii="Helvetica" w:hAnsi="Helvetica" w:cs="Helvetica"/>
                <w:color w:val="262626" w:themeColor="text1" w:themeTint="D9"/>
              </w:rPr>
              <w:t xml:space="preserve">. 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(</w:t>
            </w:r>
            <w:r w:rsidR="004C1CCA" w:rsidRPr="009B0B17">
              <w:rPr>
                <w:rFonts w:ascii="Helvetica" w:hAnsi="Helvetica" w:cs="Helvetica"/>
                <w:color w:val="262626" w:themeColor="text1" w:themeTint="D9"/>
              </w:rPr>
              <w:t>NF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)</w:t>
            </w:r>
          </w:p>
          <w:p w14:paraId="4CF72C81" w14:textId="507B552D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Tiocfaidh mé ar ais chugat ar ball beag/ chomh luath agus is féidir.</w:t>
            </w:r>
            <w:r w:rsidR="004C1CCA" w:rsidRPr="009B0B17">
              <w:rPr>
                <w:rFonts w:ascii="Helvetica" w:hAnsi="Helvetica" w:cs="Helvetica"/>
                <w:color w:val="262626" w:themeColor="text1" w:themeTint="D9"/>
              </w:rPr>
              <w:t xml:space="preserve"> </w:t>
            </w:r>
          </w:p>
          <w:p w14:paraId="79C78F08" w14:textId="3301649F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Bei</w:t>
            </w:r>
            <w:r w:rsidR="00517872" w:rsidRPr="009B0B17">
              <w:rPr>
                <w:rFonts w:ascii="Helvetica" w:hAnsi="Helvetica" w:cs="Helvetica"/>
                <w:color w:val="262626" w:themeColor="text1" w:themeTint="D9"/>
              </w:rPr>
              <w:t>mid</w:t>
            </w: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 ag caint. 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(</w:t>
            </w:r>
            <w:r w:rsidR="004C1CCA" w:rsidRPr="009B0B17">
              <w:rPr>
                <w:rFonts w:ascii="Helvetica" w:hAnsi="Helvetica" w:cs="Helvetica"/>
                <w:color w:val="262626" w:themeColor="text1" w:themeTint="D9"/>
              </w:rPr>
              <w:t>NF</w:t>
            </w:r>
            <w:r w:rsidR="00C20F9A" w:rsidRPr="009B0B17">
              <w:rPr>
                <w:rFonts w:ascii="Helvetica" w:hAnsi="Helvetica" w:cs="Helvetica"/>
                <w:color w:val="262626" w:themeColor="text1" w:themeTint="D9"/>
              </w:rPr>
              <w:t>)</w:t>
            </w:r>
          </w:p>
          <w:p w14:paraId="113B9122" w14:textId="57BCCAFC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E11024" w:rsidRPr="009B0B17" w14:paraId="1331B783" w14:textId="77777777" w:rsidTr="00B235B9">
        <w:tc>
          <w:tcPr>
            <w:tcW w:w="9428" w:type="dxa"/>
            <w:shd w:val="clear" w:color="auto" w:fill="C5F0F8"/>
          </w:tcPr>
          <w:p w14:paraId="43EDC1D4" w14:textId="1723446B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</w:pPr>
            <w:r w:rsidRPr="009B0B17"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  <w:t>Ag tógáil teachtaireachtaí</w:t>
            </w:r>
          </w:p>
        </w:tc>
      </w:tr>
      <w:tr w:rsidR="00E11024" w:rsidRPr="009B0B17" w14:paraId="7950F437" w14:textId="77777777" w:rsidTr="00B235B9">
        <w:tc>
          <w:tcPr>
            <w:tcW w:w="9428" w:type="dxa"/>
          </w:tcPr>
          <w:p w14:paraId="527DF430" w14:textId="77777777" w:rsidR="00517872" w:rsidRPr="009B0B17" w:rsidRDefault="00517872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7559D9BA" w14:textId="689E4002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An bhféadfainn teachtaireacht a </w:t>
            </w:r>
            <w:r w:rsidR="003146BE" w:rsidRPr="009B0B17">
              <w:rPr>
                <w:rFonts w:ascii="Helvetica" w:hAnsi="Helvetica" w:cs="Helvetica"/>
                <w:color w:val="262626" w:themeColor="text1" w:themeTint="D9"/>
              </w:rPr>
              <w:t>ghlacadh</w:t>
            </w:r>
            <w:r w:rsidRPr="009B0B17">
              <w:rPr>
                <w:rFonts w:ascii="Helvetica" w:hAnsi="Helvetica" w:cs="Helvetica"/>
                <w:color w:val="262626" w:themeColor="text1" w:themeTint="D9"/>
              </w:rPr>
              <w:t>/a thabhairt di?</w:t>
            </w:r>
          </w:p>
          <w:p w14:paraId="1302BD2B" w14:textId="1A0A8357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Tá sé i lár cruinnithe faoi láthair.</w:t>
            </w:r>
          </w:p>
          <w:p w14:paraId="6B1FD331" w14:textId="172B0EA5" w:rsidR="00E11024" w:rsidRPr="009B0B17" w:rsidRDefault="00E11024" w:rsidP="66950710">
            <w:pPr>
              <w:jc w:val="both"/>
              <w:rPr>
                <w:rFonts w:ascii="Helvetica" w:hAnsi="Helvetica" w:cs="Helvetica"/>
                <w:b/>
                <w:bCs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b/>
                <w:bCs/>
                <w:color w:val="262626" w:themeColor="text1" w:themeTint="D9"/>
              </w:rPr>
              <w:t>Frásaí breise</w:t>
            </w:r>
          </w:p>
          <w:p w14:paraId="71107F66" w14:textId="205D68B0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 xml:space="preserve">Tá sí </w:t>
            </w:r>
            <w:proofErr w:type="spellStart"/>
            <w:r w:rsidRPr="009B0B17">
              <w:rPr>
                <w:rFonts w:ascii="Helvetica" w:hAnsi="Helvetica" w:cs="Helvetica"/>
                <w:color w:val="262626" w:themeColor="text1" w:themeTint="D9"/>
              </w:rPr>
              <w:t>fíorghnóthach</w:t>
            </w:r>
            <w:proofErr w:type="spellEnd"/>
            <w:r w:rsidRPr="009B0B17">
              <w:rPr>
                <w:rFonts w:ascii="Helvetica" w:hAnsi="Helvetica" w:cs="Helvetica"/>
                <w:color w:val="262626" w:themeColor="text1" w:themeTint="D9"/>
              </w:rPr>
              <w:t>/ gafa anois faoi láthair.</w:t>
            </w:r>
          </w:p>
          <w:p w14:paraId="20F45050" w14:textId="3A85F7BD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Níor mhaith liom cur isteach uirthi.</w:t>
            </w:r>
          </w:p>
          <w:p w14:paraId="7DD9D458" w14:textId="407DD24B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color w:val="262626" w:themeColor="text1" w:themeTint="D9"/>
              </w:rPr>
              <w:t>Níl sé san oifig faoi láthair.</w:t>
            </w:r>
          </w:p>
          <w:p w14:paraId="3EF5DDF6" w14:textId="71CDDCF8" w:rsidR="003146BE" w:rsidRPr="009B0B17" w:rsidRDefault="003146BE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E11024" w:rsidRPr="009B0B17" w14:paraId="281DA922" w14:textId="77777777" w:rsidTr="00B235B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8" w:type="dxa"/>
            <w:tcBorders>
              <w:left w:val="single" w:sz="4" w:space="0" w:color="62E0F6" w:themeColor="accent1" w:themeTint="99"/>
            </w:tcBorders>
            <w:shd w:val="clear" w:color="auto" w:fill="C5F0F8"/>
          </w:tcPr>
          <w:p w14:paraId="31B5D79E" w14:textId="5E7A5BDE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b/>
                <w:bCs/>
                <w:color w:val="262626" w:themeColor="text1" w:themeTint="D9"/>
                <w:sz w:val="20"/>
                <w:szCs w:val="20"/>
              </w:rPr>
            </w:pPr>
            <w:r w:rsidRPr="009B0B17">
              <w:rPr>
                <w:rFonts w:ascii="Helvetica" w:hAnsi="Helvetica" w:cs="Helvetica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</w:rPr>
              <w:t>Soiléiriú a lorg</w:t>
            </w:r>
          </w:p>
        </w:tc>
      </w:tr>
      <w:tr w:rsidR="00E11024" w:rsidRPr="009B0B17" w14:paraId="26917456" w14:textId="77777777" w:rsidTr="00B235B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8" w:type="dxa"/>
            <w:tcBorders>
              <w:left w:val="single" w:sz="4" w:space="0" w:color="62E0F6" w:themeColor="accent1" w:themeTint="99"/>
              <w:bottom w:val="single" w:sz="4" w:space="0" w:color="62E0F6" w:themeColor="accent1" w:themeTint="99"/>
            </w:tcBorders>
          </w:tcPr>
          <w:p w14:paraId="37665B59" w14:textId="77777777" w:rsidR="00517872" w:rsidRPr="009B0B17" w:rsidRDefault="00517872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14EE43F0" w14:textId="450DA456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proofErr w:type="spellStart"/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Heileo</w:t>
            </w:r>
            <w:proofErr w:type="spellEnd"/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, an gcloiseann tú mé?</w:t>
            </w:r>
            <w:r w:rsidR="001451FB"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 xml:space="preserve"> </w:t>
            </w:r>
          </w:p>
          <w:p w14:paraId="13B105B6" w14:textId="381CCDF5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Tá tú ag teacht agus ag imeacht ansin.</w:t>
            </w:r>
            <w:r w:rsidR="001451FB"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 xml:space="preserve"> </w:t>
            </w:r>
          </w:p>
          <w:p w14:paraId="0934E173" w14:textId="01A3133A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Mo leithscéal, tá an líne go dona.</w:t>
            </w:r>
            <w:r w:rsidR="001451FB"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 xml:space="preserve"> </w:t>
            </w:r>
          </w:p>
          <w:p w14:paraId="7588BD5A" w14:textId="77777777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4CB9B372" w14:textId="016E0A2B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b/>
                <w:bCs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b/>
                <w:bCs/>
                <w:i w:val="0"/>
                <w:iCs w:val="0"/>
                <w:color w:val="262626" w:themeColor="text1" w:themeTint="D9"/>
              </w:rPr>
              <w:t>Frásaí breise</w:t>
            </w:r>
          </w:p>
          <w:p w14:paraId="19D52C92" w14:textId="0298D4DB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Abair sin arís, le do thoil</w:t>
            </w:r>
            <w:r w:rsidR="005B571A"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.</w:t>
            </w:r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 xml:space="preserve"> Ní chloisim go rómhaith thú!</w:t>
            </w:r>
            <w:r w:rsidR="001451FB"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 xml:space="preserve"> </w:t>
            </w:r>
          </w:p>
          <w:p w14:paraId="221B9A42" w14:textId="1AC17126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 xml:space="preserve">Tá </w:t>
            </w:r>
            <w:proofErr w:type="spellStart"/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drochlíne</w:t>
            </w:r>
            <w:proofErr w:type="spellEnd"/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 xml:space="preserve"> ann. </w:t>
            </w:r>
          </w:p>
          <w:p w14:paraId="17F998D1" w14:textId="6925C76B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Tá an líne an</w:t>
            </w:r>
            <w:r w:rsidR="00E87E05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noBreakHyphen/>
            </w:r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 xml:space="preserve">bhriste. </w:t>
            </w:r>
          </w:p>
          <w:p w14:paraId="5D683E4D" w14:textId="41F2F751" w:rsidR="00E11024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Níl aon chomhartha agam.</w:t>
            </w:r>
            <w:r w:rsidR="001F2E45"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 xml:space="preserve"> </w:t>
            </w:r>
          </w:p>
          <w:p w14:paraId="4BAF7E6A" w14:textId="55A2229C" w:rsidR="003433E6" w:rsidRPr="009B0B17" w:rsidRDefault="00E11024" w:rsidP="66950710">
            <w:pPr>
              <w:spacing w:before="0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  <w:r w:rsidRPr="009B0B17">
              <w:rPr>
                <w:rFonts w:ascii="Helvetica" w:hAnsi="Helvetica" w:cs="Helvetica"/>
                <w:i w:val="0"/>
                <w:iCs w:val="0"/>
                <w:color w:val="262626" w:themeColor="text1" w:themeTint="D9"/>
              </w:rPr>
              <w:t>Mo leithscéal, is cosúil go bhfuil moill ar an line.</w:t>
            </w:r>
          </w:p>
        </w:tc>
      </w:tr>
    </w:tbl>
    <w:p w14:paraId="3F68EC17" w14:textId="77777777" w:rsidR="006A5262" w:rsidRPr="009B0B17" w:rsidRDefault="006A5262" w:rsidP="66950710">
      <w:pPr>
        <w:spacing w:before="0"/>
        <w:jc w:val="both"/>
        <w:rPr>
          <w:rFonts w:ascii="Helvetica" w:hAnsi="Helvetica" w:cs="Helvetica"/>
          <w:color w:val="262626" w:themeColor="text1" w:themeTint="D9"/>
        </w:rPr>
      </w:pPr>
    </w:p>
    <w:p w14:paraId="136C8CAE" w14:textId="3DF81873" w:rsidR="00C460B8" w:rsidRPr="009B0B17" w:rsidRDefault="00C61D06" w:rsidP="00C61D06">
      <w:pPr>
        <w:pStyle w:val="Ceannteideal2"/>
        <w:numPr>
          <w:ilvl w:val="0"/>
          <w:numId w:val="0"/>
        </w:numPr>
        <w:spacing w:line="240" w:lineRule="auto"/>
        <w:ind w:left="360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2. </w:t>
      </w:r>
      <w:proofErr w:type="spellStart"/>
      <w:r w:rsidR="002E0329" w:rsidRPr="009B0B17">
        <w:rPr>
          <w:rFonts w:cs="Helvetica"/>
          <w:color w:val="033841" w:themeColor="text2" w:themeShade="80"/>
        </w:rPr>
        <w:t>Rólghníomhaíochtaí</w:t>
      </w:r>
      <w:proofErr w:type="spellEnd"/>
    </w:p>
    <w:p w14:paraId="56706F89" w14:textId="6E85E293" w:rsidR="00C22CF9" w:rsidRPr="009B0B17" w:rsidRDefault="00C22CF9" w:rsidP="6695071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eastAsia="en-US"/>
        </w:rPr>
      </w:pPr>
      <w:r w:rsidRPr="009B0B17">
        <w:rPr>
          <w:rFonts w:ascii="Helvetica" w:hAnsi="Helvetica" w:cs="Helvetica"/>
          <w:color w:val="262626" w:themeColor="text1" w:themeTint="D9"/>
          <w:lang w:eastAsia="en-US"/>
        </w:rPr>
        <w:t xml:space="preserve">Roinn an rang i mbeirteanna arís agus iarr ar na foghlaimeoirí an dá </w:t>
      </w:r>
      <w:proofErr w:type="spellStart"/>
      <w:r w:rsidRPr="009B0B17">
        <w:rPr>
          <w:rFonts w:ascii="Helvetica" w:hAnsi="Helvetica" w:cs="Helvetica"/>
          <w:color w:val="262626" w:themeColor="text1" w:themeTint="D9"/>
          <w:lang w:eastAsia="en-US"/>
        </w:rPr>
        <w:t>rólghníomhaíocht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eastAsia="en-US"/>
        </w:rPr>
        <w:t xml:space="preserve"> a dhéanamh le chéile. Bí ag siúl timpeall chun cuidiú leo. Iarr ar fhoghlaimeoirí éagsúla na comhráite a dhéanamh os comhair an ranga. </w:t>
      </w:r>
    </w:p>
    <w:p w14:paraId="046799FF" w14:textId="77777777" w:rsidR="006C1F31" w:rsidRPr="009B0B17" w:rsidRDefault="006C1F31" w:rsidP="66950710">
      <w:pPr>
        <w:spacing w:before="0"/>
        <w:ind w:left="360"/>
        <w:rPr>
          <w:rFonts w:ascii="Helvetica" w:hAnsi="Helvetica" w:cs="Helvetica"/>
          <w:color w:val="262626" w:themeColor="text1" w:themeTint="D9"/>
          <w:lang w:eastAsia="en-US"/>
        </w:rPr>
      </w:pPr>
    </w:p>
    <w:p w14:paraId="6D6D4D5F" w14:textId="427632A0" w:rsidR="00DF6B78" w:rsidRPr="009B0B17" w:rsidRDefault="00C61D06" w:rsidP="00C61D06">
      <w:pPr>
        <w:pStyle w:val="Ceannteideal2"/>
        <w:numPr>
          <w:ilvl w:val="0"/>
          <w:numId w:val="0"/>
        </w:numPr>
        <w:spacing w:line="240" w:lineRule="auto"/>
        <w:ind w:left="360" w:hanging="360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3. </w:t>
      </w:r>
      <w:r w:rsidR="0018601B" w:rsidRPr="009B0B17">
        <w:rPr>
          <w:rFonts w:cs="Helvetica"/>
          <w:color w:val="033841" w:themeColor="text2" w:themeShade="80"/>
        </w:rPr>
        <w:tab/>
      </w:r>
      <w:r w:rsidR="00DF6B78" w:rsidRPr="009B0B17">
        <w:rPr>
          <w:rFonts w:cs="Helvetica"/>
          <w:color w:val="033841" w:themeColor="text2" w:themeShade="80"/>
        </w:rPr>
        <w:t xml:space="preserve">Ag fágáil </w:t>
      </w:r>
      <w:proofErr w:type="spellStart"/>
      <w:r w:rsidR="00B16240" w:rsidRPr="009B0B17">
        <w:rPr>
          <w:rFonts w:cs="Helvetica"/>
          <w:color w:val="033841" w:themeColor="text2" w:themeShade="80"/>
        </w:rPr>
        <w:t>teachtaireachta</w:t>
      </w:r>
      <w:proofErr w:type="spellEnd"/>
    </w:p>
    <w:p w14:paraId="3B0CF26B" w14:textId="47925F26" w:rsidR="00C22CF9" w:rsidRPr="009B0B17" w:rsidRDefault="00C22CF9" w:rsidP="66950710">
      <w:pPr>
        <w:spacing w:before="0" w:line="276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  <w:r w:rsidRPr="009B0B17">
        <w:rPr>
          <w:rFonts w:ascii="Helvetica" w:hAnsi="Helvetica" w:cs="Helvetica"/>
          <w:color w:val="262626" w:themeColor="text1" w:themeTint="D9"/>
          <w:lang w:eastAsia="en-US"/>
        </w:rPr>
        <w:t>Léigh trí</w:t>
      </w:r>
      <w:r w:rsidR="00050594" w:rsidRPr="009B0B17">
        <w:rPr>
          <w:rFonts w:ascii="Helvetica" w:hAnsi="Helvetica" w:cs="Helvetica"/>
          <w:color w:val="262626" w:themeColor="text1" w:themeTint="D9"/>
          <w:lang w:eastAsia="en-US"/>
        </w:rPr>
        <w:t>d</w:t>
      </w:r>
      <w:r w:rsidRPr="009B0B17">
        <w:rPr>
          <w:rFonts w:ascii="Helvetica" w:hAnsi="Helvetica" w:cs="Helvetica"/>
          <w:color w:val="262626" w:themeColor="text1" w:themeTint="D9"/>
          <w:lang w:eastAsia="en-US"/>
        </w:rPr>
        <w:t xml:space="preserve"> an </w:t>
      </w:r>
      <w:proofErr w:type="spellStart"/>
      <w:r w:rsidRPr="009B0B17">
        <w:rPr>
          <w:rFonts w:ascii="Helvetica" w:hAnsi="Helvetica" w:cs="Helvetica"/>
          <w:i/>
          <w:iCs/>
          <w:color w:val="262626" w:themeColor="text1" w:themeTint="D9"/>
          <w:lang w:eastAsia="en-US"/>
        </w:rPr>
        <w:t>scenario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eastAsia="en-US"/>
        </w:rPr>
        <w:t xml:space="preserve"> leis an rang ar fad le bheith cinnte go dtuigeann siad cad atá le déanamh. Is féidir leis na foghlaimeoirí an teachtaireacht a scríobh má chuidíonn sé sin leo</w:t>
      </w:r>
      <w:r w:rsidR="00647948" w:rsidRPr="009B0B17">
        <w:rPr>
          <w:rFonts w:ascii="Helvetica" w:hAnsi="Helvetica" w:cs="Helvetica"/>
          <w:color w:val="262626" w:themeColor="text1" w:themeTint="D9"/>
          <w:lang w:eastAsia="en-US"/>
        </w:rPr>
        <w:t xml:space="preserve">, </w:t>
      </w:r>
      <w:r w:rsidRPr="009B0B17">
        <w:rPr>
          <w:rFonts w:ascii="Helvetica" w:hAnsi="Helvetica" w:cs="Helvetica"/>
          <w:color w:val="262626" w:themeColor="text1" w:themeTint="D9"/>
          <w:lang w:eastAsia="en-US"/>
        </w:rPr>
        <w:t>ach ní gá. Iarr ar gach foghlaimeoir a t(h)</w:t>
      </w:r>
      <w:proofErr w:type="spellStart"/>
      <w:r w:rsidRPr="009B0B17">
        <w:rPr>
          <w:rFonts w:ascii="Helvetica" w:hAnsi="Helvetica" w:cs="Helvetica"/>
          <w:color w:val="262626" w:themeColor="text1" w:themeTint="D9"/>
          <w:lang w:eastAsia="en-US"/>
        </w:rPr>
        <w:t>eachtaireacht</w:t>
      </w:r>
      <w:proofErr w:type="spellEnd"/>
      <w:r w:rsidRPr="009B0B17">
        <w:rPr>
          <w:rFonts w:ascii="Helvetica" w:hAnsi="Helvetica" w:cs="Helvetica"/>
          <w:color w:val="262626" w:themeColor="text1" w:themeTint="D9"/>
          <w:lang w:eastAsia="en-US"/>
        </w:rPr>
        <w:t xml:space="preserve"> a rá os comhair an ranga. Pléigí na difríochtaí a bhí idir na teachtaireachtaí ar fad. </w:t>
      </w:r>
    </w:p>
    <w:p w14:paraId="5DEA9BE5" w14:textId="77777777" w:rsidR="00050594" w:rsidRPr="009B0B17" w:rsidRDefault="00050594" w:rsidP="66950710">
      <w:pPr>
        <w:spacing w:before="0"/>
        <w:ind w:left="360"/>
        <w:rPr>
          <w:rFonts w:ascii="Helvetica" w:hAnsi="Helvetica" w:cs="Helvetica"/>
          <w:color w:val="262626" w:themeColor="text1" w:themeTint="D9"/>
          <w:lang w:eastAsia="en-US"/>
        </w:rPr>
      </w:pPr>
    </w:p>
    <w:p w14:paraId="4C30E35A" w14:textId="6EAB24F0" w:rsidR="00050594" w:rsidRPr="009B0B17" w:rsidRDefault="00050594" w:rsidP="66950710">
      <w:pPr>
        <w:pStyle w:val="Ceannteideal2"/>
        <w:spacing w:line="240" w:lineRule="auto"/>
        <w:rPr>
          <w:rFonts w:cs="Helvetica"/>
          <w:color w:val="033841" w:themeColor="text2" w:themeShade="80"/>
        </w:rPr>
      </w:pPr>
      <w:r w:rsidRPr="009B0B17">
        <w:rPr>
          <w:rFonts w:cs="Helvetica"/>
          <w:color w:val="033841" w:themeColor="text2" w:themeShade="80"/>
        </w:rPr>
        <w:t xml:space="preserve">Do </w:t>
      </w:r>
      <w:proofErr w:type="spellStart"/>
      <w:r w:rsidRPr="009B0B17">
        <w:rPr>
          <w:rFonts w:cs="Helvetica"/>
          <w:color w:val="033841" w:themeColor="text2" w:themeShade="80"/>
        </w:rPr>
        <w:t>ghlórphost</w:t>
      </w:r>
      <w:proofErr w:type="spellEnd"/>
      <w:r w:rsidRPr="009B0B17">
        <w:rPr>
          <w:rFonts w:cs="Helvetica"/>
          <w:color w:val="033841" w:themeColor="text2" w:themeShade="80"/>
        </w:rPr>
        <w:t xml:space="preserve"> pearsanta a </w:t>
      </w:r>
      <w:r w:rsidR="00E774AC" w:rsidRPr="009B0B17">
        <w:rPr>
          <w:rFonts w:cs="Helvetica"/>
          <w:color w:val="033841" w:themeColor="text2" w:themeShade="80"/>
        </w:rPr>
        <w:t>thaifeadadh</w:t>
      </w:r>
    </w:p>
    <w:p w14:paraId="0A8ECD9D" w14:textId="35DDE324" w:rsidR="00050594" w:rsidRPr="009B0B17" w:rsidRDefault="007E4A70" w:rsidP="66950710">
      <w:pPr>
        <w:spacing w:before="0" w:line="276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  <w:r w:rsidRPr="009B0B17">
        <w:rPr>
          <w:rFonts w:ascii="Helvetica" w:hAnsi="Helvetica" w:cs="Helvetica"/>
          <w:color w:val="000000" w:themeColor="text1"/>
          <w:lang w:eastAsia="en-US"/>
        </w:rPr>
        <w:t xml:space="preserve">Cuir na ceisteanna seo ar an rang: An bhfuil glórphost pearsanta agaibh? </w:t>
      </w:r>
      <w:r w:rsidR="003F7BBB" w:rsidRPr="009B0B17">
        <w:rPr>
          <w:rFonts w:ascii="Helvetica" w:hAnsi="Helvetica" w:cs="Helvetica"/>
          <w:color w:val="000000" w:themeColor="text1"/>
          <w:lang w:eastAsia="en-US"/>
        </w:rPr>
        <w:t xml:space="preserve">Cén teanga ina bhfuil an glórphost? Iarr orthu ansin a </w:t>
      </w:r>
      <w:proofErr w:type="spellStart"/>
      <w:r w:rsidR="003F7BBB" w:rsidRPr="009B0B17">
        <w:rPr>
          <w:rFonts w:ascii="Helvetica" w:hAnsi="Helvetica" w:cs="Helvetica"/>
          <w:color w:val="000000" w:themeColor="text1"/>
          <w:lang w:eastAsia="en-US"/>
        </w:rPr>
        <w:t>nglórpho</w:t>
      </w:r>
      <w:r w:rsidR="00E774AC" w:rsidRPr="009B0B17">
        <w:rPr>
          <w:rFonts w:ascii="Helvetica" w:hAnsi="Helvetica" w:cs="Helvetica"/>
          <w:color w:val="000000" w:themeColor="text1"/>
          <w:lang w:eastAsia="en-US"/>
        </w:rPr>
        <w:t>i</w:t>
      </w:r>
      <w:r w:rsidR="003F7BBB" w:rsidRPr="009B0B17">
        <w:rPr>
          <w:rFonts w:ascii="Helvetica" w:hAnsi="Helvetica" w:cs="Helvetica"/>
          <w:color w:val="000000" w:themeColor="text1"/>
          <w:lang w:eastAsia="en-US"/>
        </w:rPr>
        <w:t>st</w:t>
      </w:r>
      <w:proofErr w:type="spellEnd"/>
      <w:r w:rsidR="003F7BBB" w:rsidRPr="009B0B17">
        <w:rPr>
          <w:rFonts w:ascii="Helvetica" w:hAnsi="Helvetica" w:cs="Helvetica"/>
          <w:color w:val="000000" w:themeColor="text1"/>
          <w:lang w:eastAsia="en-US"/>
        </w:rPr>
        <w:t xml:space="preserve"> phearsanta a scríobh. </w:t>
      </w:r>
      <w:r w:rsidR="001A223D" w:rsidRPr="009B0B17">
        <w:rPr>
          <w:rFonts w:ascii="Helvetica" w:hAnsi="Helvetica" w:cs="Helvetica"/>
          <w:color w:val="000000" w:themeColor="text1"/>
          <w:lang w:eastAsia="en-US"/>
        </w:rPr>
        <w:t>Abair amach an ceann seo má</w:t>
      </w:r>
      <w:r w:rsidR="55E8798E" w:rsidRPr="009B0B17">
        <w:rPr>
          <w:rFonts w:ascii="Helvetica" w:hAnsi="Helvetica" w:cs="Helvetica"/>
          <w:color w:val="000000" w:themeColor="text1"/>
          <w:lang w:eastAsia="en-US"/>
        </w:rPr>
        <w:t>s</w:t>
      </w:r>
      <w:r w:rsidR="001A223D" w:rsidRPr="009B0B17">
        <w:rPr>
          <w:rFonts w:ascii="Helvetica" w:hAnsi="Helvetica" w:cs="Helvetica"/>
          <w:color w:val="000000" w:themeColor="text1"/>
          <w:lang w:eastAsia="en-US"/>
        </w:rPr>
        <w:t xml:space="preserve"> gá:</w:t>
      </w:r>
    </w:p>
    <w:p w14:paraId="384003A7" w14:textId="77777777" w:rsidR="001A223D" w:rsidRPr="009B0B17" w:rsidRDefault="001A223D" w:rsidP="66950710">
      <w:pPr>
        <w:spacing w:before="0"/>
        <w:ind w:left="360"/>
        <w:rPr>
          <w:rFonts w:ascii="Helvetica" w:hAnsi="Helvetica" w:cs="Helvetica"/>
          <w:color w:val="262626" w:themeColor="text1" w:themeTint="D9"/>
          <w:lang w:eastAsia="en-US"/>
        </w:rPr>
      </w:pPr>
    </w:p>
    <w:p w14:paraId="3AB8DF62" w14:textId="77777777" w:rsidR="00C36A1A" w:rsidRPr="009B0B17" w:rsidRDefault="001A223D" w:rsidP="66950710">
      <w:pPr>
        <w:spacing w:before="0" w:line="276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  <w:r w:rsidRPr="009B0B17">
        <w:rPr>
          <w:rFonts w:ascii="Helvetica" w:hAnsi="Helvetica" w:cs="Helvetica"/>
          <w:color w:val="262626" w:themeColor="text1" w:themeTint="D9"/>
          <w:lang w:eastAsia="en-US"/>
        </w:rPr>
        <w:t>Seo guthán Aoife, níl mé ar fáil faoi láthair</w:t>
      </w:r>
      <w:r w:rsidR="00C36A1A" w:rsidRPr="009B0B17">
        <w:rPr>
          <w:rFonts w:ascii="Helvetica" w:hAnsi="Helvetica" w:cs="Helvetica"/>
          <w:color w:val="262626" w:themeColor="text1" w:themeTint="D9"/>
          <w:lang w:eastAsia="en-US"/>
        </w:rPr>
        <w:t xml:space="preserve">. Fág teachtaireacht le do thoil agus tiocfaidh mé ar ais chugat chomh luath agus is féidir. </w:t>
      </w:r>
    </w:p>
    <w:p w14:paraId="7FC0B067" w14:textId="77777777" w:rsidR="00C36A1A" w:rsidRPr="009B0B17" w:rsidRDefault="00C36A1A" w:rsidP="66950710">
      <w:pPr>
        <w:spacing w:before="0"/>
        <w:ind w:left="360"/>
        <w:rPr>
          <w:rFonts w:ascii="Helvetica" w:hAnsi="Helvetica" w:cs="Helvetica"/>
          <w:color w:val="262626" w:themeColor="text1" w:themeTint="D9"/>
          <w:lang w:eastAsia="en-US"/>
        </w:rPr>
      </w:pPr>
    </w:p>
    <w:p w14:paraId="3D3DAEB2" w14:textId="2846748D" w:rsidR="001A223D" w:rsidRPr="009B0B17" w:rsidRDefault="00C36A1A" w:rsidP="66950710">
      <w:pPr>
        <w:spacing w:before="0" w:line="276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  <w:r w:rsidRPr="009B0B17">
        <w:rPr>
          <w:rFonts w:ascii="Helvetica" w:hAnsi="Helvetica" w:cs="Helvetica"/>
          <w:color w:val="262626" w:themeColor="text1" w:themeTint="D9"/>
          <w:lang w:eastAsia="en-US"/>
        </w:rPr>
        <w:t xml:space="preserve">Iarr ar gach foghlaimeoir a </w:t>
      </w:r>
      <w:r w:rsidR="00E649E8" w:rsidRPr="009B0B17">
        <w:rPr>
          <w:rFonts w:ascii="Helvetica" w:hAnsi="Helvetica" w:cs="Helvetica"/>
          <w:color w:val="262626" w:themeColor="text1" w:themeTint="D9"/>
          <w:lang w:eastAsia="en-US"/>
        </w:rPr>
        <w:t>g(h)</w:t>
      </w:r>
      <w:proofErr w:type="spellStart"/>
      <w:r w:rsidR="00E649E8" w:rsidRPr="009B0B17">
        <w:rPr>
          <w:rFonts w:ascii="Helvetica" w:hAnsi="Helvetica" w:cs="Helvetica"/>
          <w:color w:val="262626" w:themeColor="text1" w:themeTint="D9"/>
          <w:lang w:eastAsia="en-US"/>
        </w:rPr>
        <w:t>lórphost</w:t>
      </w:r>
      <w:proofErr w:type="spellEnd"/>
      <w:r w:rsidR="00E649E8" w:rsidRPr="009B0B17">
        <w:rPr>
          <w:rFonts w:ascii="Helvetica" w:hAnsi="Helvetica" w:cs="Helvetica"/>
          <w:color w:val="262626" w:themeColor="text1" w:themeTint="D9"/>
          <w:lang w:eastAsia="en-US"/>
        </w:rPr>
        <w:t xml:space="preserve"> a léamh amach </w:t>
      </w:r>
      <w:r w:rsidR="00E774AC" w:rsidRPr="009B0B17">
        <w:rPr>
          <w:rFonts w:ascii="Helvetica" w:hAnsi="Helvetica" w:cs="Helvetica"/>
          <w:color w:val="262626" w:themeColor="text1" w:themeTint="D9"/>
          <w:lang w:eastAsia="en-US"/>
        </w:rPr>
        <w:t>os comhair an ranga</w:t>
      </w:r>
      <w:r w:rsidR="00E649E8" w:rsidRPr="009B0B17">
        <w:rPr>
          <w:rFonts w:ascii="Helvetica" w:hAnsi="Helvetica" w:cs="Helvetica"/>
          <w:color w:val="262626" w:themeColor="text1" w:themeTint="D9"/>
          <w:lang w:eastAsia="en-US"/>
        </w:rPr>
        <w:t>.</w:t>
      </w:r>
    </w:p>
    <w:p w14:paraId="1C5CBEA1" w14:textId="77777777" w:rsidR="00C337F8" w:rsidRPr="009B0B17" w:rsidRDefault="00C337F8" w:rsidP="66950710"/>
    <w:p w14:paraId="5FCECA37" w14:textId="5CF28801" w:rsidR="00CA5418" w:rsidRPr="009B0B17" w:rsidRDefault="00593D3F" w:rsidP="66950710">
      <w:pPr>
        <w:pStyle w:val="Teideal1"/>
        <w:rPr>
          <w:rFonts w:cs="Helvetica"/>
          <w:color w:val="FF0099" w:themeColor="accent2"/>
          <w:w w:val="115"/>
          <w:sz w:val="36"/>
          <w:szCs w:val="36"/>
          <w:u w:val="none"/>
        </w:rPr>
      </w:pPr>
      <w:r w:rsidRPr="009B0B17">
        <w:rPr>
          <w:rFonts w:cs="Helvetica"/>
          <w:b w:val="0"/>
          <w:bCs w:val="0"/>
          <w:noProof/>
          <w:color w:val="FF03C8"/>
          <w:u w:val="none"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7A179B54" wp14:editId="2E4CBEA8">
                <wp:simplePos x="0" y="0"/>
                <wp:positionH relativeFrom="page">
                  <wp:posOffset>685800</wp:posOffset>
                </wp:positionH>
                <wp:positionV relativeFrom="paragraph">
                  <wp:posOffset>328930</wp:posOffset>
                </wp:positionV>
                <wp:extent cx="6438900" cy="38100"/>
                <wp:effectExtent l="0" t="0" r="0" b="0"/>
                <wp:wrapTopAndBottom/>
                <wp:docPr id="9515482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k="http://schemas.microsoft.com/office/drawing/2018/sketchyshapes">
            <w:pict w14:anchorId="5E8F419D">
              <v:rect id="Rectangle 15" style="position:absolute;margin-left:54pt;margin-top:25.9pt;width:507pt;height:3pt;z-index:-251621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2034DC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">
                <w10:wrap type="topAndBottom" anchorx="page"/>
              </v:rect>
            </w:pict>
          </mc:Fallback>
        </mc:AlternateContent>
      </w:r>
      <w:r w:rsidR="00CA5418" w:rsidRPr="009B0B17">
        <w:rPr>
          <w:rFonts w:cs="Helvetica"/>
          <w:color w:val="FF03C8"/>
          <w:w w:val="115"/>
          <w:sz w:val="36"/>
          <w:szCs w:val="36"/>
          <w:u w:val="none"/>
        </w:rPr>
        <w:t>AN</w:t>
      </w:r>
      <w:r w:rsidR="00CA5418" w:rsidRPr="009B0B17">
        <w:rPr>
          <w:rFonts w:cs="Helvetica"/>
          <w:color w:val="FF03C8"/>
          <w:spacing w:val="46"/>
          <w:w w:val="115"/>
          <w:sz w:val="36"/>
          <w:szCs w:val="36"/>
          <w:u w:val="none"/>
        </w:rPr>
        <w:t xml:space="preserve"> </w:t>
      </w:r>
      <w:r w:rsidR="00CA5418" w:rsidRPr="009B0B17">
        <w:rPr>
          <w:rFonts w:cs="Helvetica"/>
          <w:color w:val="FF03C8"/>
          <w:w w:val="115"/>
          <w:sz w:val="36"/>
          <w:szCs w:val="36"/>
          <w:u w:val="none"/>
        </w:rPr>
        <w:t>SCRIPT</w:t>
      </w:r>
    </w:p>
    <w:p w14:paraId="2A7BF1A5" w14:textId="50B6592D" w:rsidR="00E15D5F" w:rsidRPr="009B0B17" w:rsidRDefault="00E15D5F" w:rsidP="66950710">
      <w:pPr>
        <w:spacing w:before="0" w:line="276" w:lineRule="auto"/>
        <w:jc w:val="both"/>
        <w:rPr>
          <w:rFonts w:ascii="Helvetica" w:eastAsia="Calibri" w:hAnsi="Helvetica" w:cs="Helvetica"/>
          <w:b/>
          <w:bCs/>
          <w:color w:val="000000" w:themeColor="text1"/>
          <w:kern w:val="2"/>
          <w:lang w:eastAsia="en-US"/>
          <w14:ligatures w14:val="standardContextual"/>
        </w:rPr>
      </w:pPr>
    </w:p>
    <w:p w14:paraId="6FF2091A" w14:textId="03E1B757" w:rsidR="00E15D5F" w:rsidRPr="009B0B17" w:rsidRDefault="00E15D5F" w:rsidP="66950710">
      <w:pPr>
        <w:spacing w:before="0" w:line="276" w:lineRule="auto"/>
        <w:jc w:val="both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Intreoir</w:t>
      </w:r>
    </w:p>
    <w:p w14:paraId="7E75132D" w14:textId="7316CDD7" w:rsidR="0076022F" w:rsidRPr="009B0B17" w:rsidRDefault="00D51372" w:rsidP="66950710">
      <w:pPr>
        <w:spacing w:before="0" w:line="276" w:lineRule="auto"/>
        <w:jc w:val="both"/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 xml:space="preserve">Fáilte chuig </w:t>
      </w:r>
      <w:proofErr w:type="spellStart"/>
      <w:r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>SnasTV</w:t>
      </w:r>
      <w:proofErr w:type="spellEnd"/>
      <w:r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 xml:space="preserve"> Ros na Rún. Sraith 2, </w:t>
      </w:r>
      <w:r w:rsidR="009A43CE"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>C</w:t>
      </w:r>
      <w:r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>eacht 2</w:t>
      </w:r>
      <w:r w:rsidR="0076022F"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 xml:space="preserve">. </w:t>
      </w:r>
      <w:proofErr w:type="spellStart"/>
      <w:r w:rsidR="009D40B6"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>Heileo</w:t>
      </w:r>
      <w:proofErr w:type="spellEnd"/>
      <w:r w:rsidR="009D40B6"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 xml:space="preserve"> – </w:t>
      </w:r>
      <w:r w:rsidR="009A43CE"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 xml:space="preserve">Ag labhairt ar an bhfón. </w:t>
      </w:r>
    </w:p>
    <w:p w14:paraId="46AB5601" w14:textId="77777777" w:rsidR="0076022F" w:rsidRPr="009B0B17" w:rsidRDefault="0076022F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4415FC73" w14:textId="5BAA726A" w:rsidR="00F0798E" w:rsidRPr="009B0B17" w:rsidRDefault="00F0798E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(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Dling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dling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) Dia dhuit. Seo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SnasTV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. Conas is féidir liom cabhrú leat? Ní bhíonn sé éasca a bheith ag caint ar an ghuthán i dteanga ar bith,</w:t>
      </w:r>
      <w:r w:rsidR="003D7856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go háirithe i dteanga nach bhfuil ar ár dtoil againn. Bíonn brú breise ag baint le comhráite ar an ghuthán nuair nach féidir linn an duine eile a fheiceáil. Is féidir mar sin féin, scileanna agus cleasa beaga a fhoghlaim a chuideoidh leat cumarsáid éifeachtach a dhéanamh ar an ghuthán.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It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’s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not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always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easy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to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communicate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on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the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phone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,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especially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in a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language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that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is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not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our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mother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tongue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.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But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there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are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certain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phrases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and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tricks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we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can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learn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to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help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us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communicate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more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effectively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in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those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stressful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phone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conversations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.</w:t>
      </w:r>
    </w:p>
    <w:p w14:paraId="1A829BED" w14:textId="77777777" w:rsidR="00F0798E" w:rsidRPr="009B0B17" w:rsidRDefault="00F0798E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77B89433" w14:textId="1F06FBD7" w:rsidR="0014534D" w:rsidRPr="009B0B17" w:rsidRDefault="00F0798E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Féach ar na nathanna cainte úsáideacha atá ag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Malachaí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sa mhír seo chun teachtaireacht a ghlacadh agus chun déileáil le duine atá meáite ar labhairt le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Sadie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.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See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how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="00F95825"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Malachaí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deals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with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a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very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eager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caller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in a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firm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but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polite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manner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in this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short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clip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from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Ros na Rún:</w:t>
      </w:r>
    </w:p>
    <w:p w14:paraId="7D4FD57A" w14:textId="77777777" w:rsidR="00A84A8E" w:rsidRPr="009B0B17" w:rsidRDefault="00A84A8E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02291F70" w14:textId="54922256" w:rsidR="00E15D5F" w:rsidRPr="009B0B17" w:rsidRDefault="00E15D5F" w:rsidP="66950710">
      <w:pPr>
        <w:spacing w:before="0" w:line="276" w:lineRule="auto"/>
        <w:jc w:val="both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59BB5B55" w14:textId="77777777" w:rsidR="00E26889" w:rsidRPr="009B0B17" w:rsidRDefault="00E2688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Malachaí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: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ab/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Heileo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, a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Chóilí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.</w:t>
      </w:r>
    </w:p>
    <w:p w14:paraId="03ABBFF2" w14:textId="77777777" w:rsidR="00E26889" w:rsidRPr="009B0B17" w:rsidRDefault="00E2688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ab/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ab/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Eh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, tá, tá. Tá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Sadie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anseo. Tá, go cinnte.</w:t>
      </w:r>
    </w:p>
    <w:p w14:paraId="6EEF6840" w14:textId="77777777" w:rsidR="00E26889" w:rsidRPr="009B0B17" w:rsidRDefault="00E26889" w:rsidP="66950710">
      <w:pPr>
        <w:spacing w:before="0" w:line="276" w:lineRule="auto"/>
        <w:ind w:left="1134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Em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, tá sí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fíorghnóthach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anois faoi láthair. Agus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eh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níor mhaith liom i ndáiríre go gcuirfí isteach uirthi. </w:t>
      </w:r>
    </w:p>
    <w:p w14:paraId="717F4812" w14:textId="77777777" w:rsidR="00E26889" w:rsidRPr="009B0B17" w:rsidRDefault="00E2688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ab/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ab/>
        <w:t>Tá faitíos orm anois, nach bhféadfadh.</w:t>
      </w:r>
    </w:p>
    <w:p w14:paraId="3AFCDF3D" w14:textId="2C3BF478" w:rsidR="00E26889" w:rsidRPr="009B0B17" w:rsidRDefault="00E26889" w:rsidP="66950710">
      <w:pPr>
        <w:spacing w:before="0" w:line="276" w:lineRule="auto"/>
        <w:ind w:left="1134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An dtuigeann tú, tá sí i lár comhrá le duine fíorthábhachtach i saol na n</w:t>
      </w:r>
      <w:r w:rsidR="00E87E05">
        <w:rPr>
          <w:rFonts w:ascii="Helvetica" w:eastAsia="Calibri" w:hAnsi="Helvetica" w:cs="Helvetica"/>
          <w:kern w:val="2"/>
          <w:lang w:eastAsia="en-US"/>
          <w14:ligatures w14:val="standardContextual"/>
        </w:rPr>
        <w:noBreakHyphen/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ealaíon, má thuigeann tú leat mé. </w:t>
      </w:r>
    </w:p>
    <w:p w14:paraId="472B4DB7" w14:textId="120CF504" w:rsidR="00130B49" w:rsidRPr="009B0B17" w:rsidRDefault="00E26889" w:rsidP="66950710">
      <w:pPr>
        <w:spacing w:before="0" w:line="276" w:lineRule="auto"/>
        <w:ind w:left="567" w:firstLine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Is ea, ach breathnaigh, déarfaidh mé léi gur ghlaoigh tú.</w:t>
      </w:r>
    </w:p>
    <w:p w14:paraId="73CF2737" w14:textId="77777777" w:rsidR="00E26889" w:rsidRPr="009B0B17" w:rsidRDefault="00E26889" w:rsidP="66950710">
      <w:pPr>
        <w:spacing w:before="0" w:line="276" w:lineRule="auto"/>
        <w:ind w:left="567" w:firstLine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52C10672" w14:textId="0FB60ADB" w:rsidR="00E15D5F" w:rsidRPr="009B0B17" w:rsidRDefault="00E26889" w:rsidP="66950710">
      <w:pPr>
        <w:spacing w:before="0" w:line="276" w:lineRule="auto"/>
        <w:jc w:val="both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Ar thuig tú</w:t>
      </w:r>
      <w:r w:rsidR="00E15D5F" w:rsidRPr="009B0B17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?</w:t>
      </w:r>
    </w:p>
    <w:p w14:paraId="187B749A" w14:textId="19F610D3" w:rsidR="00741C33" w:rsidRPr="009B0B17" w:rsidRDefault="00741C33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•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ab/>
        <w:t xml:space="preserve">Tá sí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fíorghnóthach</w:t>
      </w:r>
      <w:proofErr w:type="spellEnd"/>
      <w:r w:rsidR="008959A6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–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she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’s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extremely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busy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. Tá sí gafa.</w:t>
      </w:r>
    </w:p>
    <w:p w14:paraId="5334E99F" w14:textId="77777777" w:rsidR="00741C33" w:rsidRPr="009B0B17" w:rsidRDefault="00741C33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•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ab/>
        <w:t xml:space="preserve">Níor mhaith liom i ndáiríre go gcuirfí isteach uirthi – </w:t>
      </w:r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I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really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wouldn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’t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want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her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to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be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interrupted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.</w:t>
      </w:r>
    </w:p>
    <w:p w14:paraId="2FF36303" w14:textId="77777777" w:rsidR="00741C33" w:rsidRPr="009B0B17" w:rsidRDefault="00741C33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•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ab/>
        <w:t xml:space="preserve">Tá faitíos orm nach bhféadfadh – </w:t>
      </w:r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I’m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afraid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it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wouldn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’t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be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possible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.</w:t>
      </w:r>
    </w:p>
    <w:p w14:paraId="272A334C" w14:textId="77777777" w:rsidR="00741C33" w:rsidRPr="009B0B17" w:rsidRDefault="00741C33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•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ab/>
        <w:t xml:space="preserve">Má thuigeann tú leat mé –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if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you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know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what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I mean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.</w:t>
      </w:r>
    </w:p>
    <w:p w14:paraId="18FEAFD9" w14:textId="0D8D494E" w:rsidR="00741C33" w:rsidRPr="009B0B17" w:rsidRDefault="00741C33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•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ab/>
        <w:t xml:space="preserve">Breathnaigh ...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Look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...</w:t>
      </w:r>
      <w:r w:rsidR="00423EC0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Féach</w:t>
      </w:r>
      <w:r w:rsidR="3C498C53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.</w:t>
      </w:r>
    </w:p>
    <w:p w14:paraId="73CF581F" w14:textId="7C342287" w:rsidR="008F2FF9" w:rsidRPr="009B0B17" w:rsidRDefault="00741C33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•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ab/>
        <w:t xml:space="preserve">Déarfaidh mé léi gur ghlaoigh tú – </w:t>
      </w:r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I’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ll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tell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her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you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called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.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Hmmn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, an dóigh leat go dtabharfaidh sé an teachtaireacht do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Sadie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?</w:t>
      </w:r>
    </w:p>
    <w:p w14:paraId="7F4B60B8" w14:textId="77777777" w:rsidR="00741C33" w:rsidRPr="009B0B17" w:rsidRDefault="00741C33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2389FEC8" w14:textId="177E3652" w:rsidR="00741C33" w:rsidRPr="009B0B17" w:rsidRDefault="00741C33" w:rsidP="66950710">
      <w:pPr>
        <w:spacing w:before="0" w:line="276" w:lineRule="auto"/>
        <w:jc w:val="both"/>
        <w:rPr>
          <w:rFonts w:ascii="Helvetica" w:eastAsia="Calibri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 xml:space="preserve">Spotsolas </w:t>
      </w:r>
      <w:r w:rsidR="00C14F58" w:rsidRPr="009B0B17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ar an gcumarsáid</w:t>
      </w:r>
    </w:p>
    <w:p w14:paraId="7F70A93B" w14:textId="744C19C6" w:rsidR="00A54521" w:rsidRPr="009B0B17" w:rsidRDefault="00A54521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Caithfidh muid spotsolas anois ar na frásaí sin a bhíonn úsáideach agus muid ag caint ar an ghuthán. Is gá dúinn a bheith cúramach freisin, mar ní hionann an comhrá a bheadh againn le cara ar an ghuthán agus le duine éigin i gcomhthéacs gairmiúil nó foirmiúil.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It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’s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important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to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adapt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our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language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register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for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formal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and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informal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phone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conversations</w:t>
      </w:r>
      <w:proofErr w:type="spellEnd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.</w:t>
      </w:r>
    </w:p>
    <w:p w14:paraId="20194568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04885BC2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Seo anois cúpla frása a bheadh úsáideach i gcomhthéacs foirmiúil nó san obair:</w:t>
      </w:r>
    </w:p>
    <w:p w14:paraId="7E34E50F" w14:textId="06488E2F" w:rsidR="000D6C4D" w:rsidRPr="009B0B17" w:rsidRDefault="000D6C4D" w:rsidP="66950710">
      <w:pPr>
        <w:spacing w:line="276" w:lineRule="auto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lang w:eastAsia="en-US"/>
        </w:rPr>
        <w:br w:type="page"/>
      </w:r>
    </w:p>
    <w:p w14:paraId="2883499D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4E446A82" w14:textId="65704DE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>Chun tús a chur le comhrá</w:t>
      </w:r>
    </w:p>
    <w:p w14:paraId="31B6D305" w14:textId="0C126505" w:rsidR="00A54521" w:rsidRPr="009B0B17" w:rsidRDefault="00A54521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Dia dhuit. Seo Lárionad na Gaeilge, Ollscoil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Mhá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Nuad. (Seo) Máire ag caint.</w:t>
      </w:r>
    </w:p>
    <w:p w14:paraId="4DCA3FD5" w14:textId="100EEC90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Cé leis a bhfuil mé ag caint? Cén t</w:t>
      </w:r>
      <w:r w:rsidR="00E87E05">
        <w:rPr>
          <w:rFonts w:ascii="Helvetica" w:eastAsia="Calibri" w:hAnsi="Helvetica" w:cs="Helvetica"/>
          <w:kern w:val="2"/>
          <w:lang w:eastAsia="en-US"/>
          <w14:ligatures w14:val="standardContextual"/>
        </w:rPr>
        <w:noBreakHyphen/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ainm atá ort féin? </w:t>
      </w:r>
    </w:p>
    <w:p w14:paraId="62FFA020" w14:textId="34F439FB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Sin Aisling, ab ea? (Is ea/ Ní hea)</w:t>
      </w:r>
    </w:p>
    <w:p w14:paraId="03AECBFD" w14:textId="4F310474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Tá mé ag lorg eolais faoi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SnasTV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. An tusa an duine ceart? (Is mé/Ní mé)</w:t>
      </w:r>
    </w:p>
    <w:p w14:paraId="63D44CA6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628D6ECB" w14:textId="2069916E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>Chun teachtaireachtaí a thógáil</w:t>
      </w:r>
    </w:p>
    <w:p w14:paraId="66E05090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Mo leithscéal, tá brón orm ach ...</w:t>
      </w:r>
    </w:p>
    <w:p w14:paraId="467F96F4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Tá sé i lár cruinnithe faoi láthair.</w:t>
      </w:r>
    </w:p>
    <w:p w14:paraId="27CEE509" w14:textId="3AC0110B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An bhféadfainn teachtaireacht a </w:t>
      </w:r>
      <w:r w:rsidR="00F74597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ghlacadh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/a thabhairt di? </w:t>
      </w:r>
    </w:p>
    <w:p w14:paraId="47354E4E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6309DD7A" w14:textId="0CFCDBC4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>Chun deireadh a chur le comhrá</w:t>
      </w:r>
    </w:p>
    <w:p w14:paraId="0C8274AE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An féidir liom aon ní eile a dhéanamh duit?</w:t>
      </w:r>
    </w:p>
    <w:p w14:paraId="03C2E525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Go raibh míle maith agat as glaoch.</w:t>
      </w:r>
    </w:p>
    <w:p w14:paraId="66DD7D2D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Is mór agam do ghlaoch. </w:t>
      </w:r>
    </w:p>
    <w:p w14:paraId="5A182527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Bíodh lá deas agat, mar a déarfadh na Meiriceánaigh, nó leaganacha níos dúchasaí,</w:t>
      </w:r>
    </w:p>
    <w:p w14:paraId="6B562208" w14:textId="48D1AC6A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b’fhéidir: Ádh mór. Beannacht Dé leat. </w:t>
      </w:r>
    </w:p>
    <w:p w14:paraId="62647714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433922F1" w14:textId="6CD27C13" w:rsidR="00A54521" w:rsidRPr="009B0B17" w:rsidRDefault="00A54521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Ar ndóigh, nuair a bhíonn muid ag caint le cara nó le duine muinteartha linn ar an bhfón, is minic a bhíonn réim theanga i bhfad níos neamhfhoirmiúla i gceist. Mar shampla, is dócha nach ‘Dia dhuit’ a déarfaimis ar chor ar bith, ach </w:t>
      </w:r>
      <w:r w:rsidR="00A90B34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‘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Haigh</w:t>
      </w:r>
      <w:r w:rsidR="00A90B34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’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. </w:t>
      </w:r>
    </w:p>
    <w:p w14:paraId="01FE47E1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13182B6D" w14:textId="6E78CED4" w:rsidR="00A54521" w:rsidRPr="009B0B17" w:rsidRDefault="00A54521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Féach</w:t>
      </w:r>
      <w:r w:rsidR="00787680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faidh muid 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anois ar chuid de na frásaí sin a úsáideann muid agus muid ar an ghuthán le cara nó duine muinteartha linn. </w:t>
      </w:r>
    </w:p>
    <w:p w14:paraId="2146C048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324B3FCE" w14:textId="5B87A786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>Chun tús a chur le comhrá</w:t>
      </w:r>
    </w:p>
    <w:p w14:paraId="0BDB9DC7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Heileo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, haigh!</w:t>
      </w:r>
    </w:p>
    <w:p w14:paraId="034089E7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Cad é mar atá tú? </w:t>
      </w:r>
    </w:p>
    <w:p w14:paraId="5DF715A5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Scéal ar bith? Aon scéal?</w:t>
      </w:r>
    </w:p>
    <w:p w14:paraId="6B0633A8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67F8A745" w14:textId="7E3297CB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b/>
          <w:bCs/>
          <w:kern w:val="2"/>
          <w:lang w:eastAsia="en-US"/>
          <w14:ligatures w14:val="standardContextual"/>
        </w:rPr>
        <w:t>Chun deireadh a chur le comhrá</w:t>
      </w:r>
    </w:p>
    <w:p w14:paraId="4935E9FE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Tá mé ar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shiúl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.</w:t>
      </w:r>
    </w:p>
    <w:p w14:paraId="345E8CA4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Scaoilfidh mé leat.</w:t>
      </w:r>
    </w:p>
    <w:p w14:paraId="2A46417A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Caithfidh mé imeacht.</w:t>
      </w:r>
    </w:p>
    <w:p w14:paraId="644AAD40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1FE5587A" w14:textId="3D2B283D" w:rsidR="00A54521" w:rsidRPr="009B0B17" w:rsidRDefault="00A54521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Tá cleasa eile a bhíonn úsáideach nuair a bhíonn sé deacair duine a thuiscint ar an ghuthán nó nuair a bhíonn an líne go holc. Féach ar na cinn seo</w:t>
      </w:r>
      <w:r w:rsidR="00D544E8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…</w:t>
      </w:r>
    </w:p>
    <w:p w14:paraId="3C800D33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17871EF1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Heileo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, an gcloiseann tú mé?</w:t>
      </w:r>
    </w:p>
    <w:p w14:paraId="35BACCFB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Mo leithscéal, tá an líne go dona. </w:t>
      </w:r>
    </w:p>
    <w:p w14:paraId="5A569352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Tá tú ag teacht agus ag imeacht.</w:t>
      </w:r>
    </w:p>
    <w:p w14:paraId="465E9E56" w14:textId="77777777" w:rsidR="00A54521" w:rsidRPr="009B0B17" w:rsidRDefault="00A54521" w:rsidP="66950710">
      <w:pPr>
        <w:spacing w:before="0" w:line="276" w:lineRule="auto"/>
        <w:ind w:left="567" w:hanging="567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36ED1226" w14:textId="2195B349" w:rsidR="00A54521" w:rsidRPr="009B0B17" w:rsidRDefault="00A54521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Anois, téigh go dtí an bhileog oibre a théann leis an fhíseán seo le neart </w:t>
      </w:r>
      <w:r w:rsidR="00F74597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nathanna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maithe eile a fháil a bhaineann le comhrá a bheith agat ar an ghuthán. </w:t>
      </w:r>
    </w:p>
    <w:p w14:paraId="15523E95" w14:textId="77777777" w:rsidR="00787618" w:rsidRDefault="00787618">
      <w:pPr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>
        <w:rPr>
          <w:rFonts w:ascii="Helvetica" w:eastAsia="Calibri" w:hAnsi="Helvetica" w:cs="Helvetica"/>
          <w:kern w:val="2"/>
          <w:lang w:eastAsia="en-US"/>
          <w14:ligatures w14:val="standardContextual"/>
        </w:rPr>
        <w:br w:type="page"/>
      </w:r>
    </w:p>
    <w:p w14:paraId="60CA6A48" w14:textId="77777777" w:rsidR="00787618" w:rsidRDefault="00787618" w:rsidP="66950710">
      <w:pPr>
        <w:spacing w:before="0" w:line="276" w:lineRule="auto"/>
        <w:jc w:val="both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p w14:paraId="6DA27293" w14:textId="0F378A89" w:rsidR="001A7AE8" w:rsidRPr="009B0B17" w:rsidRDefault="003B6D90" w:rsidP="66950710">
      <w:pPr>
        <w:spacing w:before="0" w:line="276" w:lineRule="auto"/>
        <w:jc w:val="both"/>
        <w:rPr>
          <w:rFonts w:ascii="Helvetica" w:eastAsia="Calibri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Ar thug tú faoi deara?</w:t>
      </w:r>
    </w:p>
    <w:p w14:paraId="648F801C" w14:textId="4B2FF125" w:rsidR="00323C79" w:rsidRPr="009B0B17" w:rsidRDefault="006A13E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Dúirt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Malachaí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sa mhír go raibh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Sadie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‘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fíorghnóthach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’, nó </w:t>
      </w:r>
      <w:r w:rsidR="008E757D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‘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gnaitheach</w:t>
      </w:r>
      <w:proofErr w:type="spellEnd"/>
      <w:r w:rsidR="008E757D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’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mar a deirim féin. Is focal iontach coitianta é an focal ‘gnóthach’, ach tá leaganacha éagsú</w:t>
      </w:r>
      <w:r w:rsidR="008E757D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la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den fhocal sna canúintí ar fad. Ná </w:t>
      </w:r>
    </w:p>
    <w:p w14:paraId="61D576DC" w14:textId="77777777" w:rsidR="00323C79" w:rsidRPr="009B0B17" w:rsidRDefault="00323C7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5E96CA1F" w14:textId="7032A449" w:rsidR="006A13E9" w:rsidRPr="009B0B17" w:rsidRDefault="006A13E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déan dearmad gur féidir leat dul go dtí www.teanglann.ie agus ansin go dtí an rannóg foghraíochta le fuaimniú focal a aimsiú. Déanfaidh muid le chéile anois é. </w:t>
      </w:r>
    </w:p>
    <w:p w14:paraId="59D4E525" w14:textId="77777777" w:rsidR="006A13E9" w:rsidRPr="009B0B17" w:rsidRDefault="006A13E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5767AD22" w14:textId="30926A21" w:rsidR="006A13E9" w:rsidRPr="009B0B17" w:rsidRDefault="006A13E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Téigh go dtí www.teanglann.ie. Scríobh isteach an focal ba mhaith leat a chloisteáil. Cliceáil ar an rannóg ‘foghraíocht’</w:t>
      </w:r>
      <w:r w:rsidR="00323C79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.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Ansin, cliceáil ar na canúintí éagsúla. </w:t>
      </w:r>
    </w:p>
    <w:p w14:paraId="3F69D262" w14:textId="77777777" w:rsidR="006A13E9" w:rsidRPr="009B0B17" w:rsidRDefault="006A13E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59B8DC0E" w14:textId="77777777" w:rsidR="006A13E9" w:rsidRPr="009B0B17" w:rsidRDefault="006A13E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Ach, ní hamháin nach ionann an tslí a bhfuaimnítear an focal sin ‘gnóthach’ ar fud na tíre, ach tá go leor focal eile ann i nGaeilge ar an fhocal Béarla sin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busy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. Tar liom anois go dtí www.foclóir.ie. </w:t>
      </w:r>
    </w:p>
    <w:p w14:paraId="23DEF8DA" w14:textId="77777777" w:rsidR="006A13E9" w:rsidRPr="009B0B17" w:rsidRDefault="006A13E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3BFD8F06" w14:textId="671C33EC" w:rsidR="006A13E9" w:rsidRPr="009B0B17" w:rsidRDefault="006A13E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Téigh go dtí foclóir.ie. Scríobh isteach an focal atá á </w:t>
      </w:r>
      <w:proofErr w:type="spellStart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chuard</w:t>
      </w:r>
      <w:r w:rsidR="008E757D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ú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 agat. Féach ar na focail ar fad a chiallaíonn </w:t>
      </w:r>
      <w:proofErr w:type="spellStart"/>
      <w:r w:rsidRPr="009B0B17">
        <w:rPr>
          <w:rFonts w:ascii="Helvetica" w:eastAsia="Calibri" w:hAnsi="Helvetica" w:cs="Helvetica"/>
          <w:i/>
          <w:iCs/>
          <w:kern w:val="2"/>
          <w:lang w:eastAsia="en-US"/>
          <w14:ligatures w14:val="standardContextual"/>
        </w:rPr>
        <w:t>busy</w:t>
      </w:r>
      <w:proofErr w:type="spellEnd"/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. Agus, cosúil leis an rannóg foghraíochta ar teanglann.ie, is féidir na focail a chloisteáil sna canúintí ar fad. </w:t>
      </w:r>
    </w:p>
    <w:p w14:paraId="0964AC21" w14:textId="77777777" w:rsidR="006A13E9" w:rsidRPr="009B0B17" w:rsidRDefault="006A13E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6EB6FF5A" w14:textId="6796E777" w:rsidR="006F774D" w:rsidRPr="009B0B17" w:rsidRDefault="006A13E9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Anois mura bhfuil sibh róchruógach nó róbhroidiúil</w:t>
      </w:r>
      <w:r w:rsidR="003746A3"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 xml:space="preserve">, </w:t>
      </w:r>
      <w:r w:rsidRPr="009B0B17">
        <w:rPr>
          <w:rFonts w:ascii="Helvetica" w:eastAsia="Calibri" w:hAnsi="Helvetica" w:cs="Helvetica"/>
          <w:kern w:val="2"/>
          <w:lang w:eastAsia="en-US"/>
          <w14:ligatures w14:val="standardContextual"/>
        </w:rPr>
        <w:t>féachaigí ar an mhír arís le dul siar ar gach rud a d’fhoghlaim tú.</w:t>
      </w:r>
    </w:p>
    <w:p w14:paraId="23FF6ACA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4A488356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5F9BCA19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3642F2FB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0BF9DAE0" w14:textId="4F6C50E0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5F79B51A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4C495911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2B186582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72EE70D5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79930803" w14:textId="044973F0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67CAB98A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239166F2" w14:textId="57866A39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228D61E7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66A4F42C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454A3088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6294764E" w14:textId="37D1BFEC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26DA0D79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3C765F0F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6D3ABF16" w14:textId="77777777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79911AC7" w14:textId="2520E5AF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4B89E0F3" w14:textId="38F2C4B6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07173469" w14:textId="27C6A815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29080989" w14:textId="0B0EE976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42C79815" w14:textId="49825A31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035D5542" w14:textId="5587E059" w:rsidR="006F774D" w:rsidRPr="009B0B17" w:rsidRDefault="006F774D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44EAFE9F" w14:textId="58B68934" w:rsidR="006F774D" w:rsidRPr="0093443D" w:rsidRDefault="008B4471" w:rsidP="66950710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9B0B17">
        <w:rPr>
          <w:rFonts w:cs="Helvetica"/>
          <w:i/>
          <w:iCs/>
          <w:noProof/>
          <w:color w:val="077183" w:themeColor="text2"/>
        </w:rPr>
        <w:drawing>
          <wp:anchor distT="0" distB="0" distL="114300" distR="114300" simplePos="0" relativeHeight="251658250" behindDoc="0" locked="0" layoutInCell="1" allowOverlap="1" wp14:anchorId="04E807D8" wp14:editId="130A36B6">
            <wp:simplePos x="0" y="0"/>
            <wp:positionH relativeFrom="margin">
              <wp:posOffset>38100</wp:posOffset>
            </wp:positionH>
            <wp:positionV relativeFrom="paragraph">
              <wp:posOffset>163830</wp:posOffset>
            </wp:positionV>
            <wp:extent cx="6099175" cy="436245"/>
            <wp:effectExtent l="0" t="0" r="0" b="1905"/>
            <wp:wrapNone/>
            <wp:docPr id="817102733" name="Picture 81710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774D" w:rsidRPr="0093443D" w:rsidSect="00D37AEB">
      <w:headerReference w:type="default" r:id="rId22"/>
      <w:footerReference w:type="default" r:id="rId23"/>
      <w:footerReference w:type="first" r:id="rId24"/>
      <w:pgSz w:w="11906" w:h="16838" w:code="9"/>
      <w:pgMar w:top="1440" w:right="1080" w:bottom="1440" w:left="1080" w:header="144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BD07E" w14:textId="77777777" w:rsidR="00356C06" w:rsidRPr="009B0B17" w:rsidRDefault="00356C06" w:rsidP="008D48F8">
      <w:r w:rsidRPr="009B0B17">
        <w:separator/>
      </w:r>
    </w:p>
  </w:endnote>
  <w:endnote w:type="continuationSeparator" w:id="0">
    <w:p w14:paraId="1C200FF3" w14:textId="77777777" w:rsidR="00356C06" w:rsidRPr="009B0B17" w:rsidRDefault="00356C06" w:rsidP="008D48F8">
      <w:r w:rsidRPr="009B0B17">
        <w:continuationSeparator/>
      </w:r>
    </w:p>
  </w:endnote>
  <w:endnote w:type="continuationNotice" w:id="1">
    <w:p w14:paraId="3AAD29D5" w14:textId="77777777" w:rsidR="00356C06" w:rsidRPr="009B0B17" w:rsidRDefault="00356C06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9B0B17" w14:paraId="058AD548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1A107CA7" w14:textId="77777777" w:rsidR="00C22132" w:rsidRPr="009B0B17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9B0B17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B2F5C5D" wp14:editId="02F71110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2082658207" name="Straight Connector 20826582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<w:pict w14:anchorId="77C97DDB">
                  <v:line id="Straight Connector 1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62D6FA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C22132" w:rsidRPr="009B0B17" w14:paraId="0662E672" w14:textId="77777777" w:rsidTr="00777D1B">
      <w:trPr>
        <w:trHeight w:val="16"/>
        <w:jc w:val="center"/>
      </w:trPr>
      <w:tc>
        <w:tcPr>
          <w:tcW w:w="1518" w:type="dxa"/>
          <w:shd w:val="clear" w:color="auto" w:fill="auto"/>
          <w:vAlign w:val="center"/>
        </w:tcPr>
        <w:p w14:paraId="3A24F0FD" w14:textId="77777777" w:rsidR="00C22132" w:rsidRPr="009B0B17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9B0B17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564BE8" wp14:editId="18AAECDC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1841433142" name="Picture 1841433142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363DFED7" w14:textId="3BDFD158" w:rsidR="00C22132" w:rsidRPr="009B0B17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9B0B17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="00DA72E8" w:rsidRPr="009B0B17">
            <w:rPr>
              <w:color w:val="575757"/>
              <w:sz w:val="18"/>
            </w:rPr>
            <w:t xml:space="preserve">Lárionad na Gaeilge, Ollscoil </w:t>
          </w:r>
          <w:proofErr w:type="spellStart"/>
          <w:r w:rsidR="00DA72E8" w:rsidRPr="009B0B17">
            <w:rPr>
              <w:color w:val="575757"/>
              <w:sz w:val="18"/>
            </w:rPr>
            <w:t>Mhá</w:t>
          </w:r>
          <w:proofErr w:type="spellEnd"/>
          <w:r w:rsidR="00DA72E8" w:rsidRPr="009B0B17">
            <w:rPr>
              <w:color w:val="575757"/>
              <w:sz w:val="18"/>
            </w:rPr>
            <w:t xml:space="preserve"> Nuad</w:t>
          </w:r>
        </w:p>
      </w:tc>
      <w:tc>
        <w:tcPr>
          <w:tcW w:w="3650" w:type="dxa"/>
          <w:shd w:val="clear" w:color="auto" w:fill="auto"/>
          <w:vAlign w:val="center"/>
        </w:tcPr>
        <w:p w14:paraId="03664B49" w14:textId="77777777" w:rsidR="00C22132" w:rsidRPr="009B0B17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9B0B17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9B0B17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9B0B17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9B0B17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9B0B17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7FB32F4" w14:textId="6D4BD820" w:rsidR="0090360E" w:rsidRPr="009B0B17" w:rsidRDefault="0090360E" w:rsidP="00C22132">
    <w:pPr>
      <w:pStyle w:val="Buntsc"/>
      <w:spacing w:befor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9B0B17" w14:paraId="3EB7A393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2A594BA4" w14:textId="4021F0D6" w:rsidR="00C22132" w:rsidRPr="009B0B17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9B0B17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4C9C511A" wp14:editId="23E03C79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437188552" name="Straight Connector 4371885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<w:pict w14:anchorId="6D590D36">
                  <v:line id="Straight Connector 1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36DA0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79073C" w:rsidRPr="009B0B17" w14:paraId="7763D982" w14:textId="77777777">
      <w:trPr>
        <w:jc w:val="center"/>
      </w:trPr>
      <w:tc>
        <w:tcPr>
          <w:tcW w:w="1518" w:type="dxa"/>
          <w:shd w:val="clear" w:color="auto" w:fill="auto"/>
          <w:vAlign w:val="center"/>
        </w:tcPr>
        <w:p w14:paraId="260B25CE" w14:textId="77777777" w:rsidR="0079073C" w:rsidRPr="009B0B17" w:rsidRDefault="0079073C" w:rsidP="0079073C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9B0B17">
            <w:rPr>
              <w:noProof/>
            </w:rPr>
            <w:drawing>
              <wp:anchor distT="0" distB="0" distL="114300" distR="114300" simplePos="0" relativeHeight="251660293" behindDoc="0" locked="0" layoutInCell="1" allowOverlap="1" wp14:anchorId="6C7CA241" wp14:editId="04698F94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143113079" name="Picture 143113079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14B61CCA" w14:textId="69B03FB2" w:rsidR="0079073C" w:rsidRPr="009B0B17" w:rsidRDefault="0079073C" w:rsidP="0079073C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9B0B17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Pr="009B0B17">
            <w:rPr>
              <w:color w:val="575757"/>
              <w:sz w:val="18"/>
            </w:rPr>
            <w:t xml:space="preserve">Lárionad na Gaeilge, Ollscoil </w:t>
          </w:r>
          <w:proofErr w:type="spellStart"/>
          <w:r w:rsidRPr="009B0B17">
            <w:rPr>
              <w:color w:val="575757"/>
              <w:sz w:val="18"/>
            </w:rPr>
            <w:t>Mhá</w:t>
          </w:r>
          <w:proofErr w:type="spellEnd"/>
          <w:r w:rsidRPr="009B0B17">
            <w:rPr>
              <w:color w:val="575757"/>
              <w:sz w:val="18"/>
            </w:rPr>
            <w:t xml:space="preserve"> Nuad</w:t>
          </w:r>
        </w:p>
      </w:tc>
      <w:tc>
        <w:tcPr>
          <w:tcW w:w="3650" w:type="dxa"/>
          <w:shd w:val="clear" w:color="auto" w:fill="auto"/>
          <w:vAlign w:val="center"/>
        </w:tcPr>
        <w:p w14:paraId="297B39C4" w14:textId="77777777" w:rsidR="0079073C" w:rsidRPr="009B0B17" w:rsidRDefault="0079073C" w:rsidP="0079073C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9B0B17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9B0B17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9B0B17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9B0B17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9B0B17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C9F84BB" w14:textId="3046272A" w:rsidR="00C22132" w:rsidRPr="009B0B17" w:rsidRDefault="00C22132" w:rsidP="00C22132">
    <w:pPr>
      <w:pStyle w:val="Buntsc"/>
      <w:spacing w:befor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4E8CF" w14:textId="77777777" w:rsidR="00356C06" w:rsidRPr="009B0B17" w:rsidRDefault="00356C06" w:rsidP="008D48F8">
      <w:r w:rsidRPr="009B0B17">
        <w:separator/>
      </w:r>
    </w:p>
  </w:footnote>
  <w:footnote w:type="continuationSeparator" w:id="0">
    <w:p w14:paraId="0DD9986E" w14:textId="77777777" w:rsidR="00356C06" w:rsidRPr="009B0B17" w:rsidRDefault="00356C06" w:rsidP="008D48F8">
      <w:r w:rsidRPr="009B0B17">
        <w:continuationSeparator/>
      </w:r>
    </w:p>
  </w:footnote>
  <w:footnote w:type="continuationNotice" w:id="1">
    <w:p w14:paraId="3885510E" w14:textId="77777777" w:rsidR="00356C06" w:rsidRPr="009B0B17" w:rsidRDefault="00356C06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2BAB9" w14:textId="77975B70" w:rsidR="00510C81" w:rsidRPr="009B0B17" w:rsidRDefault="00F22161" w:rsidP="00D9776E">
    <w:pPr>
      <w:pStyle w:val="Ceanntsc"/>
      <w:jc w:val="right"/>
      <w:rPr>
        <w:rFonts w:ascii="Helvetica" w:hAnsi="Helvetica" w:cs="Helvetica"/>
        <w:b/>
        <w:bCs/>
        <w:color w:val="000000" w:themeColor="text1"/>
      </w:rPr>
    </w:pPr>
    <w:r w:rsidRPr="009B0B17">
      <w:rPr>
        <w:noProof/>
      </w:rPr>
      <w:drawing>
        <wp:anchor distT="0" distB="0" distL="114300" distR="114300" simplePos="0" relativeHeight="251658245" behindDoc="0" locked="0" layoutInCell="1" allowOverlap="1" wp14:anchorId="52794514" wp14:editId="2C7A767C">
          <wp:simplePos x="0" y="0"/>
          <wp:positionH relativeFrom="column">
            <wp:posOffset>-148951</wp:posOffset>
          </wp:positionH>
          <wp:positionV relativeFrom="paragraph">
            <wp:posOffset>-208280</wp:posOffset>
          </wp:positionV>
          <wp:extent cx="1115736" cy="1115736"/>
          <wp:effectExtent l="0" t="0" r="0" b="0"/>
          <wp:wrapNone/>
          <wp:docPr id="518210432" name="Picture 22" descr="A black background with a rainbow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867910" name="Picture 22" descr="A black background with a rainbow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736" cy="111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76E" w:rsidRPr="009B0B17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0675D8B" wp14:editId="5EFA5805">
              <wp:simplePos x="0" y="0"/>
              <wp:positionH relativeFrom="page">
                <wp:posOffset>15631</wp:posOffset>
              </wp:positionH>
              <wp:positionV relativeFrom="page">
                <wp:posOffset>0</wp:posOffset>
              </wp:positionV>
              <wp:extent cx="7772400" cy="914400"/>
              <wp:effectExtent l="0" t="0" r="0" b="0"/>
              <wp:wrapNone/>
              <wp:docPr id="3876767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60DE7458">
            <v:rect id="Rectangle 5" style="position:absolute;margin-left:1.25pt;margin-top:0;width:612pt;height:1in;z-index:-251656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2bd5f3 [1951]" stroked="f" w14:anchorId="1E19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">
              <w10:wrap anchorx="page" anchory="page"/>
            </v:rect>
          </w:pict>
        </mc:Fallback>
      </mc:AlternateContent>
    </w:r>
    <w:r w:rsidR="00D25610" w:rsidRPr="009B0B17">
      <w:rPr>
        <w:rFonts w:ascii="Helvetica" w:hAnsi="Helvetica" w:cs="Helvetica"/>
        <w:b/>
        <w:bCs/>
        <w:color w:val="000000" w:themeColor="text1"/>
      </w:rPr>
      <w:br/>
    </w:r>
    <w:r w:rsidR="00DA72E8" w:rsidRPr="009B0B17">
      <w:rPr>
        <w:rFonts w:ascii="Helvetica" w:hAnsi="Helvetica" w:cs="Helvetica"/>
        <w:b/>
        <w:bCs/>
        <w:color w:val="000000" w:themeColor="text1"/>
      </w:rPr>
      <w:t>S</w:t>
    </w:r>
    <w:r w:rsidR="002E3E2A" w:rsidRPr="009B0B17">
      <w:rPr>
        <w:rFonts w:ascii="Helvetica" w:hAnsi="Helvetica" w:cs="Helvetica"/>
        <w:b/>
        <w:bCs/>
        <w:color w:val="000000" w:themeColor="text1"/>
      </w:rPr>
      <w:t xml:space="preserve">raith </w:t>
    </w:r>
    <w:r w:rsidR="00DA72E8" w:rsidRPr="009B0B17">
      <w:rPr>
        <w:rFonts w:ascii="Helvetica" w:hAnsi="Helvetica" w:cs="Helvetica"/>
        <w:b/>
        <w:bCs/>
        <w:color w:val="000000" w:themeColor="text1"/>
      </w:rPr>
      <w:t>2</w:t>
    </w:r>
    <w:r w:rsidR="00647369" w:rsidRPr="009B0B17">
      <w:rPr>
        <w:rFonts w:ascii="Helvetica" w:hAnsi="Helvetica" w:cs="Helvetica"/>
        <w:b/>
        <w:bCs/>
        <w:color w:val="000000" w:themeColor="text1"/>
      </w:rPr>
      <w:t>:</w:t>
    </w:r>
    <w:r w:rsidR="00DA72E8" w:rsidRPr="009B0B17">
      <w:rPr>
        <w:rFonts w:ascii="Helvetica" w:hAnsi="Helvetica" w:cs="Helvetica"/>
        <w:b/>
        <w:bCs/>
        <w:color w:val="000000" w:themeColor="text1"/>
      </w:rPr>
      <w:t xml:space="preserve"> </w:t>
    </w:r>
    <w:r w:rsidR="009E683A" w:rsidRPr="009B0B17">
      <w:rPr>
        <w:rFonts w:ascii="Helvetica" w:hAnsi="Helvetica" w:cs="Helvetica"/>
        <w:b/>
        <w:bCs/>
        <w:color w:val="000000" w:themeColor="text1"/>
      </w:rPr>
      <w:t xml:space="preserve">Ceacht </w:t>
    </w:r>
    <w:r w:rsidR="00B01ABE" w:rsidRPr="009B0B17">
      <w:rPr>
        <w:rFonts w:ascii="Helvetica" w:hAnsi="Helvetica" w:cs="Helvetica"/>
        <w:b/>
        <w:bCs/>
        <w:color w:val="000000" w:themeColor="text1"/>
      </w:rPr>
      <w:t>2</w:t>
    </w:r>
    <w:r w:rsidR="000168A8" w:rsidRPr="009B0B17">
      <w:rPr>
        <w:rFonts w:ascii="Helvetica" w:hAnsi="Helvetica" w:cs="Helvetica"/>
        <w:b/>
        <w:bCs/>
        <w:color w:val="000000" w:themeColor="text1"/>
      </w:rPr>
      <w:br/>
    </w:r>
    <w:r w:rsidR="00C63148" w:rsidRPr="009B0B17">
      <w:rPr>
        <w:rFonts w:ascii="Helvetica" w:hAnsi="Helvetica" w:cs="Helvetica"/>
        <w:b/>
        <w:bCs/>
        <w:color w:val="000000" w:themeColor="text1"/>
      </w:rPr>
      <w:t xml:space="preserve">Ag </w:t>
    </w:r>
    <w:r w:rsidR="00B01ABE" w:rsidRPr="009B0B17">
      <w:rPr>
        <w:rFonts w:ascii="Helvetica" w:hAnsi="Helvetica" w:cs="Helvetica"/>
        <w:b/>
        <w:bCs/>
        <w:color w:val="000000" w:themeColor="text1"/>
      </w:rPr>
      <w:t>labhairt ar an bhfón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ostaurcha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397645"/>
    <w:multiLevelType w:val="hybridMultilevel"/>
    <w:tmpl w:val="F0BC104A"/>
    <w:lvl w:ilvl="0" w:tplc="539CF324">
      <w:start w:val="1"/>
      <w:numFmt w:val="decimal"/>
      <w:lvlText w:val="%1.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7150EC"/>
    <w:multiLevelType w:val="hybridMultilevel"/>
    <w:tmpl w:val="529C8200"/>
    <w:lvl w:ilvl="0" w:tplc="59A460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64769"/>
    <w:multiLevelType w:val="hybridMultilevel"/>
    <w:tmpl w:val="2FFEA548"/>
    <w:lvl w:ilvl="0" w:tplc="2302847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B4974"/>
    <w:multiLevelType w:val="hybridMultilevel"/>
    <w:tmpl w:val="986AB556"/>
    <w:lvl w:ilvl="0" w:tplc="3F00466E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E56FF5"/>
    <w:multiLevelType w:val="hybridMultilevel"/>
    <w:tmpl w:val="CE10C4F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C312B"/>
    <w:multiLevelType w:val="hybridMultilevel"/>
    <w:tmpl w:val="F0347A82"/>
    <w:lvl w:ilvl="0" w:tplc="DD7453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771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76E39"/>
    <w:multiLevelType w:val="hybridMultilevel"/>
    <w:tmpl w:val="A0508CC0"/>
    <w:lvl w:ilvl="0" w:tplc="1A8846FC">
      <w:start w:val="1"/>
      <w:numFmt w:val="decimal"/>
      <w:pStyle w:val="Ceannteideal2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0901D82"/>
    <w:multiLevelType w:val="hybridMultilevel"/>
    <w:tmpl w:val="D3B44AC8"/>
    <w:lvl w:ilvl="0" w:tplc="4728221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5103C1"/>
    <w:multiLevelType w:val="hybridMultilevel"/>
    <w:tmpl w:val="D2FA7D0A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03795D"/>
    <w:multiLevelType w:val="hybridMultilevel"/>
    <w:tmpl w:val="5D5888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005AD"/>
    <w:multiLevelType w:val="hybridMultilevel"/>
    <w:tmpl w:val="B552B3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Helvetica" w:eastAsia="Arial MT" w:hAnsi="Helvetica" w:cs="Arial MT" w:hint="default"/>
        <w:b w:val="0"/>
        <w:bCs w:val="0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E6251"/>
    <w:multiLevelType w:val="hybridMultilevel"/>
    <w:tmpl w:val="3182C9BA"/>
    <w:lvl w:ilvl="0" w:tplc="DD745318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13" w15:restartNumberingAfterBreak="0">
    <w:nsid w:val="2BF20DB5"/>
    <w:multiLevelType w:val="hybridMultilevel"/>
    <w:tmpl w:val="7360C31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32FE1"/>
    <w:multiLevelType w:val="hybridMultilevel"/>
    <w:tmpl w:val="D3B44AC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256C9"/>
    <w:multiLevelType w:val="hybridMultilevel"/>
    <w:tmpl w:val="CD62C6E0"/>
    <w:lvl w:ilvl="0" w:tplc="20F80B9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97CDF"/>
    <w:multiLevelType w:val="hybridMultilevel"/>
    <w:tmpl w:val="5E00A080"/>
    <w:lvl w:ilvl="0" w:tplc="F4FAD6DA">
      <w:start w:val="1"/>
      <w:numFmt w:val="lowerLetter"/>
      <w:lvlText w:val="%1)"/>
      <w:lvlJc w:val="left"/>
      <w:pPr>
        <w:ind w:left="108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2A357C"/>
    <w:multiLevelType w:val="hybridMultilevel"/>
    <w:tmpl w:val="FE3C08BC"/>
    <w:lvl w:ilvl="0" w:tplc="76DEA4BA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3C0019">
      <w:start w:val="1"/>
      <w:numFmt w:val="lowerLetter"/>
      <w:lvlText w:val="%2."/>
      <w:lvlJc w:val="left"/>
      <w:pPr>
        <w:ind w:left="1440" w:hanging="360"/>
      </w:pPr>
    </w:lvl>
    <w:lvl w:ilvl="2" w:tplc="083C001B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AC0C64"/>
    <w:multiLevelType w:val="hybridMultilevel"/>
    <w:tmpl w:val="F78C5C18"/>
    <w:lvl w:ilvl="0" w:tplc="DD74531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739151B"/>
    <w:multiLevelType w:val="hybridMultilevel"/>
    <w:tmpl w:val="AADAF45E"/>
    <w:lvl w:ilvl="0" w:tplc="41A6E39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8D464024">
      <w:numFmt w:val="bullet"/>
      <w:lvlText w:val="•"/>
      <w:lvlJc w:val="left"/>
      <w:pPr>
        <w:ind w:left="1290" w:hanging="570"/>
      </w:pPr>
      <w:rPr>
        <w:rFonts w:ascii="Helvetica" w:eastAsiaTheme="minorEastAsia" w:hAnsi="Helvetica" w:cs="Helvetica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7A2072"/>
    <w:multiLevelType w:val="hybridMultilevel"/>
    <w:tmpl w:val="E95AAD0C"/>
    <w:lvl w:ilvl="0" w:tplc="DD745318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1" w15:restartNumberingAfterBreak="0">
    <w:nsid w:val="603E0661"/>
    <w:multiLevelType w:val="hybridMultilevel"/>
    <w:tmpl w:val="B552B3C0"/>
    <w:lvl w:ilvl="0" w:tplc="80746B08">
      <w:start w:val="1"/>
      <w:numFmt w:val="lowerLetter"/>
      <w:lvlText w:val="%1)"/>
      <w:lvlJc w:val="left"/>
      <w:pPr>
        <w:ind w:left="720" w:hanging="360"/>
      </w:pPr>
      <w:rPr>
        <w:rFonts w:ascii="Helvetica" w:eastAsia="Arial MT" w:hAnsi="Helvetica" w:cs="Arial MT" w:hint="default"/>
        <w:b w:val="0"/>
        <w:bCs w:val="0"/>
        <w:color w:val="077183" w:themeColor="text2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9915B7"/>
    <w:multiLevelType w:val="hybridMultilevel"/>
    <w:tmpl w:val="F7145E34"/>
    <w:lvl w:ilvl="0" w:tplc="1144D250">
      <w:numFmt w:val="bullet"/>
      <w:lvlText w:val="•"/>
      <w:lvlJc w:val="left"/>
      <w:pPr>
        <w:ind w:left="930" w:hanging="570"/>
      </w:pPr>
      <w:rPr>
        <w:rFonts w:ascii="Helvetica" w:eastAsia="Yu Mincho" w:hAnsi="Helvetica" w:cs="Helvetica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5B7336"/>
    <w:multiLevelType w:val="hybridMultilevel"/>
    <w:tmpl w:val="BE3EF93E"/>
    <w:lvl w:ilvl="0" w:tplc="7B029DFE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i w:val="0"/>
        <w:color w:val="077183" w:themeColor="text2"/>
        <w:w w:val="99"/>
        <w:sz w:val="24"/>
        <w:szCs w:val="24"/>
        <w:lang w:val="ga" w:eastAsia="en-US" w:bidi="ar-SA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61204B"/>
    <w:multiLevelType w:val="hybridMultilevel"/>
    <w:tmpl w:val="1DD243DA"/>
    <w:lvl w:ilvl="0" w:tplc="DD745318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color w:val="077183"/>
      </w:rPr>
    </w:lvl>
    <w:lvl w:ilvl="1" w:tplc="18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 w15:restartNumberingAfterBreak="0">
    <w:nsid w:val="6D09324B"/>
    <w:multiLevelType w:val="hybridMultilevel"/>
    <w:tmpl w:val="6DF6DD2C"/>
    <w:lvl w:ilvl="0" w:tplc="9D2C1994">
      <w:start w:val="1"/>
      <w:numFmt w:val="lowerLetter"/>
      <w:lvlText w:val="%1)"/>
      <w:lvlJc w:val="left"/>
      <w:pPr>
        <w:ind w:left="1287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2007" w:hanging="360"/>
      </w:pPr>
    </w:lvl>
    <w:lvl w:ilvl="2" w:tplc="1809001B" w:tentative="1">
      <w:start w:val="1"/>
      <w:numFmt w:val="lowerRoman"/>
      <w:lvlText w:val="%3."/>
      <w:lvlJc w:val="right"/>
      <w:pPr>
        <w:ind w:left="2727" w:hanging="180"/>
      </w:pPr>
    </w:lvl>
    <w:lvl w:ilvl="3" w:tplc="1809000F" w:tentative="1">
      <w:start w:val="1"/>
      <w:numFmt w:val="decimal"/>
      <w:lvlText w:val="%4."/>
      <w:lvlJc w:val="left"/>
      <w:pPr>
        <w:ind w:left="3447" w:hanging="360"/>
      </w:pPr>
    </w:lvl>
    <w:lvl w:ilvl="4" w:tplc="18090019" w:tentative="1">
      <w:start w:val="1"/>
      <w:numFmt w:val="lowerLetter"/>
      <w:lvlText w:val="%5."/>
      <w:lvlJc w:val="left"/>
      <w:pPr>
        <w:ind w:left="4167" w:hanging="360"/>
      </w:pPr>
    </w:lvl>
    <w:lvl w:ilvl="5" w:tplc="1809001B" w:tentative="1">
      <w:start w:val="1"/>
      <w:numFmt w:val="lowerRoman"/>
      <w:lvlText w:val="%6."/>
      <w:lvlJc w:val="right"/>
      <w:pPr>
        <w:ind w:left="4887" w:hanging="180"/>
      </w:pPr>
    </w:lvl>
    <w:lvl w:ilvl="6" w:tplc="1809000F" w:tentative="1">
      <w:start w:val="1"/>
      <w:numFmt w:val="decimal"/>
      <w:lvlText w:val="%7."/>
      <w:lvlJc w:val="left"/>
      <w:pPr>
        <w:ind w:left="5607" w:hanging="360"/>
      </w:pPr>
    </w:lvl>
    <w:lvl w:ilvl="7" w:tplc="18090019" w:tentative="1">
      <w:start w:val="1"/>
      <w:numFmt w:val="lowerLetter"/>
      <w:lvlText w:val="%8."/>
      <w:lvlJc w:val="left"/>
      <w:pPr>
        <w:ind w:left="6327" w:hanging="360"/>
      </w:pPr>
    </w:lvl>
    <w:lvl w:ilvl="8" w:tplc="1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F78256C"/>
    <w:multiLevelType w:val="hybridMultilevel"/>
    <w:tmpl w:val="7360C312"/>
    <w:lvl w:ilvl="0" w:tplc="1C845054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77183" w:themeColor="text2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567738"/>
    <w:multiLevelType w:val="hybridMultilevel"/>
    <w:tmpl w:val="E334D196"/>
    <w:lvl w:ilvl="0" w:tplc="F26CC1AE">
      <w:start w:val="1"/>
      <w:numFmt w:val="decimal"/>
      <w:lvlText w:val="%1."/>
      <w:lvlJc w:val="left"/>
      <w:pPr>
        <w:ind w:left="1020" w:hanging="360"/>
      </w:pPr>
    </w:lvl>
    <w:lvl w:ilvl="1" w:tplc="C118611A">
      <w:start w:val="1"/>
      <w:numFmt w:val="decimal"/>
      <w:lvlText w:val="%2."/>
      <w:lvlJc w:val="left"/>
      <w:pPr>
        <w:ind w:left="1020" w:hanging="360"/>
      </w:pPr>
    </w:lvl>
    <w:lvl w:ilvl="2" w:tplc="77EAECC6">
      <w:start w:val="1"/>
      <w:numFmt w:val="decimal"/>
      <w:lvlText w:val="%3."/>
      <w:lvlJc w:val="left"/>
      <w:pPr>
        <w:ind w:left="1020" w:hanging="360"/>
      </w:pPr>
    </w:lvl>
    <w:lvl w:ilvl="3" w:tplc="182CBDCA">
      <w:start w:val="1"/>
      <w:numFmt w:val="decimal"/>
      <w:lvlText w:val="%4."/>
      <w:lvlJc w:val="left"/>
      <w:pPr>
        <w:ind w:left="1020" w:hanging="360"/>
      </w:pPr>
    </w:lvl>
    <w:lvl w:ilvl="4" w:tplc="7CA65E78">
      <w:start w:val="1"/>
      <w:numFmt w:val="decimal"/>
      <w:lvlText w:val="%5."/>
      <w:lvlJc w:val="left"/>
      <w:pPr>
        <w:ind w:left="1020" w:hanging="360"/>
      </w:pPr>
    </w:lvl>
    <w:lvl w:ilvl="5" w:tplc="80502604">
      <w:start w:val="1"/>
      <w:numFmt w:val="decimal"/>
      <w:lvlText w:val="%6."/>
      <w:lvlJc w:val="left"/>
      <w:pPr>
        <w:ind w:left="1020" w:hanging="360"/>
      </w:pPr>
    </w:lvl>
    <w:lvl w:ilvl="6" w:tplc="C06C6FDA">
      <w:start w:val="1"/>
      <w:numFmt w:val="decimal"/>
      <w:lvlText w:val="%7."/>
      <w:lvlJc w:val="left"/>
      <w:pPr>
        <w:ind w:left="1020" w:hanging="360"/>
      </w:pPr>
    </w:lvl>
    <w:lvl w:ilvl="7" w:tplc="5664C12C">
      <w:start w:val="1"/>
      <w:numFmt w:val="decimal"/>
      <w:lvlText w:val="%8."/>
      <w:lvlJc w:val="left"/>
      <w:pPr>
        <w:ind w:left="1020" w:hanging="360"/>
      </w:pPr>
    </w:lvl>
    <w:lvl w:ilvl="8" w:tplc="3246F85C">
      <w:start w:val="1"/>
      <w:numFmt w:val="decimal"/>
      <w:lvlText w:val="%9."/>
      <w:lvlJc w:val="left"/>
      <w:pPr>
        <w:ind w:left="1020" w:hanging="360"/>
      </w:pPr>
    </w:lvl>
  </w:abstractNum>
  <w:num w:numId="1" w16cid:durableId="804274584">
    <w:abstractNumId w:val="0"/>
  </w:num>
  <w:num w:numId="2" w16cid:durableId="844633130">
    <w:abstractNumId w:val="3"/>
  </w:num>
  <w:num w:numId="3" w16cid:durableId="819540765">
    <w:abstractNumId w:val="7"/>
    <w:lvlOverride w:ilvl="0">
      <w:startOverride w:val="1"/>
    </w:lvlOverride>
  </w:num>
  <w:num w:numId="4" w16cid:durableId="708264261">
    <w:abstractNumId w:val="7"/>
  </w:num>
  <w:num w:numId="5" w16cid:durableId="902450436">
    <w:abstractNumId w:val="7"/>
    <w:lvlOverride w:ilvl="0">
      <w:startOverride w:val="1"/>
    </w:lvlOverride>
  </w:num>
  <w:num w:numId="6" w16cid:durableId="136144097">
    <w:abstractNumId w:val="7"/>
    <w:lvlOverride w:ilvl="0">
      <w:startOverride w:val="1"/>
    </w:lvlOverride>
  </w:num>
  <w:num w:numId="7" w16cid:durableId="111025558">
    <w:abstractNumId w:val="17"/>
  </w:num>
  <w:num w:numId="8" w16cid:durableId="455956084">
    <w:abstractNumId w:val="23"/>
  </w:num>
  <w:num w:numId="9" w16cid:durableId="1623152201">
    <w:abstractNumId w:val="26"/>
  </w:num>
  <w:num w:numId="10" w16cid:durableId="1918397443">
    <w:abstractNumId w:val="19"/>
  </w:num>
  <w:num w:numId="11" w16cid:durableId="2103529749">
    <w:abstractNumId w:val="21"/>
  </w:num>
  <w:num w:numId="12" w16cid:durableId="1156190822">
    <w:abstractNumId w:val="8"/>
  </w:num>
  <w:num w:numId="13" w16cid:durableId="752701156">
    <w:abstractNumId w:val="16"/>
  </w:num>
  <w:num w:numId="14" w16cid:durableId="1317224722">
    <w:abstractNumId w:val="4"/>
  </w:num>
  <w:num w:numId="15" w16cid:durableId="1210916907">
    <w:abstractNumId w:val="1"/>
  </w:num>
  <w:num w:numId="16" w16cid:durableId="1995835764">
    <w:abstractNumId w:val="11"/>
  </w:num>
  <w:num w:numId="17" w16cid:durableId="428165802">
    <w:abstractNumId w:val="13"/>
  </w:num>
  <w:num w:numId="18" w16cid:durableId="173738108">
    <w:abstractNumId w:val="14"/>
  </w:num>
  <w:num w:numId="19" w16cid:durableId="416177501">
    <w:abstractNumId w:val="10"/>
  </w:num>
  <w:num w:numId="20" w16cid:durableId="922372737">
    <w:abstractNumId w:val="22"/>
  </w:num>
  <w:num w:numId="21" w16cid:durableId="1623924961">
    <w:abstractNumId w:val="2"/>
  </w:num>
  <w:num w:numId="22" w16cid:durableId="1929148543">
    <w:abstractNumId w:val="6"/>
  </w:num>
  <w:num w:numId="23" w16cid:durableId="1466269236">
    <w:abstractNumId w:val="24"/>
  </w:num>
  <w:num w:numId="24" w16cid:durableId="936254759">
    <w:abstractNumId w:val="12"/>
  </w:num>
  <w:num w:numId="25" w16cid:durableId="1482649416">
    <w:abstractNumId w:val="20"/>
  </w:num>
  <w:num w:numId="26" w16cid:durableId="1892619824">
    <w:abstractNumId w:val="25"/>
  </w:num>
  <w:num w:numId="27" w16cid:durableId="1639066861">
    <w:abstractNumId w:val="15"/>
  </w:num>
  <w:num w:numId="28" w16cid:durableId="83458527">
    <w:abstractNumId w:val="18"/>
  </w:num>
  <w:num w:numId="29" w16cid:durableId="1795103198">
    <w:abstractNumId w:val="5"/>
  </w:num>
  <w:num w:numId="30" w16cid:durableId="1397439429">
    <w:abstractNumId w:val="27"/>
  </w:num>
  <w:num w:numId="31" w16cid:durableId="1311669422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9F"/>
    <w:rsid w:val="00000332"/>
    <w:rsid w:val="0000190E"/>
    <w:rsid w:val="0000325B"/>
    <w:rsid w:val="00004970"/>
    <w:rsid w:val="00005382"/>
    <w:rsid w:val="00006024"/>
    <w:rsid w:val="000079D5"/>
    <w:rsid w:val="00007F1C"/>
    <w:rsid w:val="000101E2"/>
    <w:rsid w:val="00010422"/>
    <w:rsid w:val="00010948"/>
    <w:rsid w:val="00012ECB"/>
    <w:rsid w:val="000140BD"/>
    <w:rsid w:val="00014AB8"/>
    <w:rsid w:val="00016663"/>
    <w:rsid w:val="000168A8"/>
    <w:rsid w:val="00016BFD"/>
    <w:rsid w:val="00022AAE"/>
    <w:rsid w:val="00022EF2"/>
    <w:rsid w:val="000240DD"/>
    <w:rsid w:val="000266A4"/>
    <w:rsid w:val="000268BB"/>
    <w:rsid w:val="000269CA"/>
    <w:rsid w:val="00026EA8"/>
    <w:rsid w:val="00031A16"/>
    <w:rsid w:val="00032803"/>
    <w:rsid w:val="00034231"/>
    <w:rsid w:val="00034DAC"/>
    <w:rsid w:val="00036E64"/>
    <w:rsid w:val="000417FA"/>
    <w:rsid w:val="000425D3"/>
    <w:rsid w:val="00043E08"/>
    <w:rsid w:val="000448E7"/>
    <w:rsid w:val="00045084"/>
    <w:rsid w:val="000450DD"/>
    <w:rsid w:val="00045422"/>
    <w:rsid w:val="0004583F"/>
    <w:rsid w:val="00050447"/>
    <w:rsid w:val="00050594"/>
    <w:rsid w:val="00050BC5"/>
    <w:rsid w:val="00052353"/>
    <w:rsid w:val="000529A8"/>
    <w:rsid w:val="000556F3"/>
    <w:rsid w:val="000562D3"/>
    <w:rsid w:val="000573AD"/>
    <w:rsid w:val="00062EE5"/>
    <w:rsid w:val="00065FAE"/>
    <w:rsid w:val="00070EB4"/>
    <w:rsid w:val="0007113F"/>
    <w:rsid w:val="000717D9"/>
    <w:rsid w:val="00071970"/>
    <w:rsid w:val="00071B62"/>
    <w:rsid w:val="00074481"/>
    <w:rsid w:val="00076C84"/>
    <w:rsid w:val="00076DB8"/>
    <w:rsid w:val="00077163"/>
    <w:rsid w:val="00077F3D"/>
    <w:rsid w:val="00081ADE"/>
    <w:rsid w:val="00082714"/>
    <w:rsid w:val="00087114"/>
    <w:rsid w:val="0009072A"/>
    <w:rsid w:val="00090F37"/>
    <w:rsid w:val="00092D8C"/>
    <w:rsid w:val="00094644"/>
    <w:rsid w:val="000968BE"/>
    <w:rsid w:val="000A0FC7"/>
    <w:rsid w:val="000A16F7"/>
    <w:rsid w:val="000A1BA8"/>
    <w:rsid w:val="000A1D1F"/>
    <w:rsid w:val="000A2FA0"/>
    <w:rsid w:val="000A2FC9"/>
    <w:rsid w:val="000A790C"/>
    <w:rsid w:val="000B3185"/>
    <w:rsid w:val="000B442E"/>
    <w:rsid w:val="000B5FBD"/>
    <w:rsid w:val="000B6DBE"/>
    <w:rsid w:val="000B71CE"/>
    <w:rsid w:val="000C0BA7"/>
    <w:rsid w:val="000C0E37"/>
    <w:rsid w:val="000C100E"/>
    <w:rsid w:val="000C1B50"/>
    <w:rsid w:val="000C21F5"/>
    <w:rsid w:val="000C3721"/>
    <w:rsid w:val="000C39D3"/>
    <w:rsid w:val="000C4F34"/>
    <w:rsid w:val="000C57E6"/>
    <w:rsid w:val="000C6459"/>
    <w:rsid w:val="000C67FA"/>
    <w:rsid w:val="000C69D7"/>
    <w:rsid w:val="000C7A06"/>
    <w:rsid w:val="000D0447"/>
    <w:rsid w:val="000D0A9E"/>
    <w:rsid w:val="000D59CA"/>
    <w:rsid w:val="000D63F5"/>
    <w:rsid w:val="000D6C4D"/>
    <w:rsid w:val="000D77AB"/>
    <w:rsid w:val="000E2CCC"/>
    <w:rsid w:val="000E2D04"/>
    <w:rsid w:val="000E3794"/>
    <w:rsid w:val="000E4A58"/>
    <w:rsid w:val="000E4D4B"/>
    <w:rsid w:val="000E6FBA"/>
    <w:rsid w:val="000E72EA"/>
    <w:rsid w:val="000E74E0"/>
    <w:rsid w:val="000F0AC6"/>
    <w:rsid w:val="000F1F0A"/>
    <w:rsid w:val="000F3862"/>
    <w:rsid w:val="000F3CAA"/>
    <w:rsid w:val="00102E48"/>
    <w:rsid w:val="00103784"/>
    <w:rsid w:val="00104544"/>
    <w:rsid w:val="001051A6"/>
    <w:rsid w:val="00106D98"/>
    <w:rsid w:val="00110834"/>
    <w:rsid w:val="00110902"/>
    <w:rsid w:val="00110C5A"/>
    <w:rsid w:val="00113559"/>
    <w:rsid w:val="00113EA9"/>
    <w:rsid w:val="00115DF5"/>
    <w:rsid w:val="00116933"/>
    <w:rsid w:val="001175D9"/>
    <w:rsid w:val="001253BD"/>
    <w:rsid w:val="00126028"/>
    <w:rsid w:val="001266C5"/>
    <w:rsid w:val="00130207"/>
    <w:rsid w:val="00130B49"/>
    <w:rsid w:val="00132AF9"/>
    <w:rsid w:val="001331E5"/>
    <w:rsid w:val="001332BE"/>
    <w:rsid w:val="00133F9A"/>
    <w:rsid w:val="001345C6"/>
    <w:rsid w:val="00134DBA"/>
    <w:rsid w:val="00134FB7"/>
    <w:rsid w:val="001366F5"/>
    <w:rsid w:val="0013787C"/>
    <w:rsid w:val="00137D04"/>
    <w:rsid w:val="001410C4"/>
    <w:rsid w:val="00141C06"/>
    <w:rsid w:val="0014241B"/>
    <w:rsid w:val="001429BC"/>
    <w:rsid w:val="00144A42"/>
    <w:rsid w:val="001451FB"/>
    <w:rsid w:val="0014534D"/>
    <w:rsid w:val="0014614A"/>
    <w:rsid w:val="001462DD"/>
    <w:rsid w:val="00147687"/>
    <w:rsid w:val="00155833"/>
    <w:rsid w:val="001578DB"/>
    <w:rsid w:val="001618F7"/>
    <w:rsid w:val="00164241"/>
    <w:rsid w:val="0016508B"/>
    <w:rsid w:val="00170CA1"/>
    <w:rsid w:val="00171EC0"/>
    <w:rsid w:val="00173F1D"/>
    <w:rsid w:val="00175705"/>
    <w:rsid w:val="00175C8C"/>
    <w:rsid w:val="00176B78"/>
    <w:rsid w:val="001774C5"/>
    <w:rsid w:val="00181001"/>
    <w:rsid w:val="001818EC"/>
    <w:rsid w:val="00182EF3"/>
    <w:rsid w:val="0018601B"/>
    <w:rsid w:val="00187DE5"/>
    <w:rsid w:val="00190190"/>
    <w:rsid w:val="00190C5C"/>
    <w:rsid w:val="00192CF6"/>
    <w:rsid w:val="00194D32"/>
    <w:rsid w:val="00195FDE"/>
    <w:rsid w:val="0019724C"/>
    <w:rsid w:val="00197CE5"/>
    <w:rsid w:val="001A0872"/>
    <w:rsid w:val="001A15C9"/>
    <w:rsid w:val="001A223D"/>
    <w:rsid w:val="001A3398"/>
    <w:rsid w:val="001A3B2F"/>
    <w:rsid w:val="001A55C1"/>
    <w:rsid w:val="001A70C5"/>
    <w:rsid w:val="001A7AE8"/>
    <w:rsid w:val="001A7BE1"/>
    <w:rsid w:val="001B0E04"/>
    <w:rsid w:val="001B1454"/>
    <w:rsid w:val="001B367B"/>
    <w:rsid w:val="001B44B9"/>
    <w:rsid w:val="001B4777"/>
    <w:rsid w:val="001B51E5"/>
    <w:rsid w:val="001C0E40"/>
    <w:rsid w:val="001C16A6"/>
    <w:rsid w:val="001C18CC"/>
    <w:rsid w:val="001C26AE"/>
    <w:rsid w:val="001C38A4"/>
    <w:rsid w:val="001C5549"/>
    <w:rsid w:val="001C5BD7"/>
    <w:rsid w:val="001C64DD"/>
    <w:rsid w:val="001C71AD"/>
    <w:rsid w:val="001C7693"/>
    <w:rsid w:val="001D1412"/>
    <w:rsid w:val="001D4D65"/>
    <w:rsid w:val="001D5C0C"/>
    <w:rsid w:val="001D5F4B"/>
    <w:rsid w:val="001E05F4"/>
    <w:rsid w:val="001E27EB"/>
    <w:rsid w:val="001E29B0"/>
    <w:rsid w:val="001E3351"/>
    <w:rsid w:val="001E3D86"/>
    <w:rsid w:val="001F1596"/>
    <w:rsid w:val="001F17AD"/>
    <w:rsid w:val="001F2D1A"/>
    <w:rsid w:val="001F2E45"/>
    <w:rsid w:val="001F371A"/>
    <w:rsid w:val="001F501E"/>
    <w:rsid w:val="001F53F7"/>
    <w:rsid w:val="001F59E0"/>
    <w:rsid w:val="001F5BD7"/>
    <w:rsid w:val="001F717B"/>
    <w:rsid w:val="001F7491"/>
    <w:rsid w:val="0020108C"/>
    <w:rsid w:val="00204487"/>
    <w:rsid w:val="002060B0"/>
    <w:rsid w:val="00207305"/>
    <w:rsid w:val="00210622"/>
    <w:rsid w:val="00211F96"/>
    <w:rsid w:val="0021385C"/>
    <w:rsid w:val="00214690"/>
    <w:rsid w:val="00215046"/>
    <w:rsid w:val="0021543A"/>
    <w:rsid w:val="002231FB"/>
    <w:rsid w:val="002233F7"/>
    <w:rsid w:val="002237DA"/>
    <w:rsid w:val="002241BC"/>
    <w:rsid w:val="002265F3"/>
    <w:rsid w:val="002277B8"/>
    <w:rsid w:val="00231466"/>
    <w:rsid w:val="00231500"/>
    <w:rsid w:val="002318C1"/>
    <w:rsid w:val="00231DC6"/>
    <w:rsid w:val="00233D42"/>
    <w:rsid w:val="00234106"/>
    <w:rsid w:val="0023449A"/>
    <w:rsid w:val="00234BA8"/>
    <w:rsid w:val="002362C3"/>
    <w:rsid w:val="002364E3"/>
    <w:rsid w:val="00236D13"/>
    <w:rsid w:val="002374AA"/>
    <w:rsid w:val="00237826"/>
    <w:rsid w:val="00241DC6"/>
    <w:rsid w:val="00242977"/>
    <w:rsid w:val="00242D0F"/>
    <w:rsid w:val="00243C49"/>
    <w:rsid w:val="00243E02"/>
    <w:rsid w:val="002441C0"/>
    <w:rsid w:val="00244A08"/>
    <w:rsid w:val="002458C3"/>
    <w:rsid w:val="00247DA9"/>
    <w:rsid w:val="00251D34"/>
    <w:rsid w:val="00252975"/>
    <w:rsid w:val="00252BC0"/>
    <w:rsid w:val="0025340C"/>
    <w:rsid w:val="00253F6B"/>
    <w:rsid w:val="00254B13"/>
    <w:rsid w:val="0025532A"/>
    <w:rsid w:val="002574A4"/>
    <w:rsid w:val="00260EA7"/>
    <w:rsid w:val="0026112C"/>
    <w:rsid w:val="0026278C"/>
    <w:rsid w:val="002648E0"/>
    <w:rsid w:val="00264E27"/>
    <w:rsid w:val="0026621E"/>
    <w:rsid w:val="002677CA"/>
    <w:rsid w:val="00267AB9"/>
    <w:rsid w:val="0027007F"/>
    <w:rsid w:val="0027199E"/>
    <w:rsid w:val="00271D25"/>
    <w:rsid w:val="00272805"/>
    <w:rsid w:val="002760FD"/>
    <w:rsid w:val="002802C0"/>
    <w:rsid w:val="00280EE7"/>
    <w:rsid w:val="00281000"/>
    <w:rsid w:val="00281CE9"/>
    <w:rsid w:val="0028543D"/>
    <w:rsid w:val="0028587C"/>
    <w:rsid w:val="0029220F"/>
    <w:rsid w:val="00293EF0"/>
    <w:rsid w:val="002940E1"/>
    <w:rsid w:val="0029455A"/>
    <w:rsid w:val="002945E4"/>
    <w:rsid w:val="00295647"/>
    <w:rsid w:val="0029575A"/>
    <w:rsid w:val="00296ECE"/>
    <w:rsid w:val="002975CC"/>
    <w:rsid w:val="0029765B"/>
    <w:rsid w:val="002A0B2A"/>
    <w:rsid w:val="002A19D5"/>
    <w:rsid w:val="002A2109"/>
    <w:rsid w:val="002A3451"/>
    <w:rsid w:val="002A503B"/>
    <w:rsid w:val="002A5CEB"/>
    <w:rsid w:val="002B0D4B"/>
    <w:rsid w:val="002B0DDA"/>
    <w:rsid w:val="002B1C22"/>
    <w:rsid w:val="002B2430"/>
    <w:rsid w:val="002B41C6"/>
    <w:rsid w:val="002B4447"/>
    <w:rsid w:val="002B66CB"/>
    <w:rsid w:val="002B68BD"/>
    <w:rsid w:val="002B69B5"/>
    <w:rsid w:val="002B6F65"/>
    <w:rsid w:val="002B7442"/>
    <w:rsid w:val="002B7C68"/>
    <w:rsid w:val="002B7F82"/>
    <w:rsid w:val="002C3C94"/>
    <w:rsid w:val="002C40E9"/>
    <w:rsid w:val="002C4246"/>
    <w:rsid w:val="002C4D62"/>
    <w:rsid w:val="002C7B64"/>
    <w:rsid w:val="002C7E6A"/>
    <w:rsid w:val="002D0247"/>
    <w:rsid w:val="002D0B3C"/>
    <w:rsid w:val="002D183C"/>
    <w:rsid w:val="002D273B"/>
    <w:rsid w:val="002D6E66"/>
    <w:rsid w:val="002D792E"/>
    <w:rsid w:val="002D7935"/>
    <w:rsid w:val="002E0329"/>
    <w:rsid w:val="002E0CC5"/>
    <w:rsid w:val="002E3E2A"/>
    <w:rsid w:val="002E72BA"/>
    <w:rsid w:val="002F0AD0"/>
    <w:rsid w:val="002F2A1F"/>
    <w:rsid w:val="002F4919"/>
    <w:rsid w:val="00301063"/>
    <w:rsid w:val="0030313A"/>
    <w:rsid w:val="0030314D"/>
    <w:rsid w:val="003057DE"/>
    <w:rsid w:val="00305A6B"/>
    <w:rsid w:val="0030623B"/>
    <w:rsid w:val="0030639F"/>
    <w:rsid w:val="003063A5"/>
    <w:rsid w:val="00306AE2"/>
    <w:rsid w:val="003076B9"/>
    <w:rsid w:val="003078FF"/>
    <w:rsid w:val="003079C9"/>
    <w:rsid w:val="003101A3"/>
    <w:rsid w:val="00310384"/>
    <w:rsid w:val="00313020"/>
    <w:rsid w:val="003146BE"/>
    <w:rsid w:val="00317F1A"/>
    <w:rsid w:val="00317FA1"/>
    <w:rsid w:val="0032069B"/>
    <w:rsid w:val="00320D6D"/>
    <w:rsid w:val="00323C79"/>
    <w:rsid w:val="00325A69"/>
    <w:rsid w:val="00326A20"/>
    <w:rsid w:val="00326E03"/>
    <w:rsid w:val="00330C49"/>
    <w:rsid w:val="00330C9E"/>
    <w:rsid w:val="00330FAE"/>
    <w:rsid w:val="0033242D"/>
    <w:rsid w:val="0033362C"/>
    <w:rsid w:val="003348D3"/>
    <w:rsid w:val="00334AF5"/>
    <w:rsid w:val="00335105"/>
    <w:rsid w:val="00335D1B"/>
    <w:rsid w:val="00336E62"/>
    <w:rsid w:val="00337B4F"/>
    <w:rsid w:val="003407C0"/>
    <w:rsid w:val="003433E6"/>
    <w:rsid w:val="003435B8"/>
    <w:rsid w:val="00344AF1"/>
    <w:rsid w:val="00344FBE"/>
    <w:rsid w:val="00345188"/>
    <w:rsid w:val="00345244"/>
    <w:rsid w:val="0034567C"/>
    <w:rsid w:val="003472A3"/>
    <w:rsid w:val="0035262C"/>
    <w:rsid w:val="00352C10"/>
    <w:rsid w:val="0035310B"/>
    <w:rsid w:val="00353F36"/>
    <w:rsid w:val="0035486E"/>
    <w:rsid w:val="003562ED"/>
    <w:rsid w:val="00356575"/>
    <w:rsid w:val="00356C06"/>
    <w:rsid w:val="00357C29"/>
    <w:rsid w:val="00357E7A"/>
    <w:rsid w:val="00361DCE"/>
    <w:rsid w:val="003635BE"/>
    <w:rsid w:val="00363EAA"/>
    <w:rsid w:val="0036512B"/>
    <w:rsid w:val="00366464"/>
    <w:rsid w:val="003672EB"/>
    <w:rsid w:val="0037014B"/>
    <w:rsid w:val="00370E9E"/>
    <w:rsid w:val="00373BD1"/>
    <w:rsid w:val="003746A3"/>
    <w:rsid w:val="0037564C"/>
    <w:rsid w:val="00375BE8"/>
    <w:rsid w:val="003772A5"/>
    <w:rsid w:val="003800F7"/>
    <w:rsid w:val="003814E3"/>
    <w:rsid w:val="00384E1A"/>
    <w:rsid w:val="00385C96"/>
    <w:rsid w:val="00387E34"/>
    <w:rsid w:val="00395849"/>
    <w:rsid w:val="00396B9F"/>
    <w:rsid w:val="0039774B"/>
    <w:rsid w:val="003A0B59"/>
    <w:rsid w:val="003A0D3F"/>
    <w:rsid w:val="003A0E2E"/>
    <w:rsid w:val="003A197F"/>
    <w:rsid w:val="003A5FE4"/>
    <w:rsid w:val="003A6494"/>
    <w:rsid w:val="003A70D4"/>
    <w:rsid w:val="003B216A"/>
    <w:rsid w:val="003B32F3"/>
    <w:rsid w:val="003B4F25"/>
    <w:rsid w:val="003B5EE5"/>
    <w:rsid w:val="003B6085"/>
    <w:rsid w:val="003B66F1"/>
    <w:rsid w:val="003B6CDD"/>
    <w:rsid w:val="003B6D90"/>
    <w:rsid w:val="003B6DA3"/>
    <w:rsid w:val="003B7795"/>
    <w:rsid w:val="003C085C"/>
    <w:rsid w:val="003C0DB5"/>
    <w:rsid w:val="003C149A"/>
    <w:rsid w:val="003C2288"/>
    <w:rsid w:val="003C2BE3"/>
    <w:rsid w:val="003C30C4"/>
    <w:rsid w:val="003C4F86"/>
    <w:rsid w:val="003C6E8D"/>
    <w:rsid w:val="003C72E8"/>
    <w:rsid w:val="003C764E"/>
    <w:rsid w:val="003C7C64"/>
    <w:rsid w:val="003D0D4F"/>
    <w:rsid w:val="003D5BC2"/>
    <w:rsid w:val="003D5D22"/>
    <w:rsid w:val="003D7856"/>
    <w:rsid w:val="003D7EB0"/>
    <w:rsid w:val="003E00D6"/>
    <w:rsid w:val="003E2217"/>
    <w:rsid w:val="003E4FEE"/>
    <w:rsid w:val="003E52FC"/>
    <w:rsid w:val="003E5300"/>
    <w:rsid w:val="003E54B1"/>
    <w:rsid w:val="003E78A3"/>
    <w:rsid w:val="003F0DF4"/>
    <w:rsid w:val="003F1837"/>
    <w:rsid w:val="003F1BEA"/>
    <w:rsid w:val="003F314A"/>
    <w:rsid w:val="003F5D68"/>
    <w:rsid w:val="003F7BBB"/>
    <w:rsid w:val="00401DA7"/>
    <w:rsid w:val="00403F93"/>
    <w:rsid w:val="00407371"/>
    <w:rsid w:val="0040750A"/>
    <w:rsid w:val="0040760F"/>
    <w:rsid w:val="0041277C"/>
    <w:rsid w:val="00414124"/>
    <w:rsid w:val="00417A43"/>
    <w:rsid w:val="00420715"/>
    <w:rsid w:val="00421E59"/>
    <w:rsid w:val="004227AB"/>
    <w:rsid w:val="00422F2F"/>
    <w:rsid w:val="004236E8"/>
    <w:rsid w:val="00423EC0"/>
    <w:rsid w:val="00423F57"/>
    <w:rsid w:val="00424030"/>
    <w:rsid w:val="00424E48"/>
    <w:rsid w:val="004255AC"/>
    <w:rsid w:val="004272EB"/>
    <w:rsid w:val="00427B8F"/>
    <w:rsid w:val="00430AAC"/>
    <w:rsid w:val="00435B77"/>
    <w:rsid w:val="00435E18"/>
    <w:rsid w:val="00436006"/>
    <w:rsid w:val="00436A22"/>
    <w:rsid w:val="004406F7"/>
    <w:rsid w:val="00441FFD"/>
    <w:rsid w:val="0044230C"/>
    <w:rsid w:val="00442D71"/>
    <w:rsid w:val="0044426A"/>
    <w:rsid w:val="0044447B"/>
    <w:rsid w:val="00444B89"/>
    <w:rsid w:val="0044589A"/>
    <w:rsid w:val="00446825"/>
    <w:rsid w:val="004475E6"/>
    <w:rsid w:val="004500F6"/>
    <w:rsid w:val="0045171B"/>
    <w:rsid w:val="00451DD2"/>
    <w:rsid w:val="00452F25"/>
    <w:rsid w:val="00454001"/>
    <w:rsid w:val="00455D30"/>
    <w:rsid w:val="00456986"/>
    <w:rsid w:val="00456AA8"/>
    <w:rsid w:val="00457E1F"/>
    <w:rsid w:val="00457EC3"/>
    <w:rsid w:val="00457F04"/>
    <w:rsid w:val="0046020B"/>
    <w:rsid w:val="0046173C"/>
    <w:rsid w:val="004617FE"/>
    <w:rsid w:val="00461D73"/>
    <w:rsid w:val="00462847"/>
    <w:rsid w:val="00462E1E"/>
    <w:rsid w:val="00464043"/>
    <w:rsid w:val="00464100"/>
    <w:rsid w:val="00465503"/>
    <w:rsid w:val="00467C9D"/>
    <w:rsid w:val="00470FFF"/>
    <w:rsid w:val="00472D34"/>
    <w:rsid w:val="0047423F"/>
    <w:rsid w:val="004749FF"/>
    <w:rsid w:val="00475846"/>
    <w:rsid w:val="00476639"/>
    <w:rsid w:val="00476B99"/>
    <w:rsid w:val="00476BFA"/>
    <w:rsid w:val="00480F27"/>
    <w:rsid w:val="004813B0"/>
    <w:rsid w:val="00482119"/>
    <w:rsid w:val="0048245D"/>
    <w:rsid w:val="00485B47"/>
    <w:rsid w:val="00486582"/>
    <w:rsid w:val="00487A94"/>
    <w:rsid w:val="0049114C"/>
    <w:rsid w:val="004917B8"/>
    <w:rsid w:val="00491C22"/>
    <w:rsid w:val="00491E12"/>
    <w:rsid w:val="004940F2"/>
    <w:rsid w:val="00495055"/>
    <w:rsid w:val="00495215"/>
    <w:rsid w:val="004952B5"/>
    <w:rsid w:val="00496F03"/>
    <w:rsid w:val="0049754F"/>
    <w:rsid w:val="00497EEC"/>
    <w:rsid w:val="004A0056"/>
    <w:rsid w:val="004A105F"/>
    <w:rsid w:val="004A187C"/>
    <w:rsid w:val="004A58CD"/>
    <w:rsid w:val="004A75E3"/>
    <w:rsid w:val="004B5E7A"/>
    <w:rsid w:val="004B7D6E"/>
    <w:rsid w:val="004C09B4"/>
    <w:rsid w:val="004C0C6B"/>
    <w:rsid w:val="004C16CA"/>
    <w:rsid w:val="004C1CCA"/>
    <w:rsid w:val="004C33EA"/>
    <w:rsid w:val="004C4412"/>
    <w:rsid w:val="004D4095"/>
    <w:rsid w:val="004D4134"/>
    <w:rsid w:val="004D419E"/>
    <w:rsid w:val="004D4F97"/>
    <w:rsid w:val="004D6447"/>
    <w:rsid w:val="004D64A5"/>
    <w:rsid w:val="004D6FC5"/>
    <w:rsid w:val="004D7E40"/>
    <w:rsid w:val="004E05A5"/>
    <w:rsid w:val="004E1905"/>
    <w:rsid w:val="004E2106"/>
    <w:rsid w:val="004E3760"/>
    <w:rsid w:val="004E4583"/>
    <w:rsid w:val="004E4751"/>
    <w:rsid w:val="004E5E99"/>
    <w:rsid w:val="004E79B6"/>
    <w:rsid w:val="004F0B6D"/>
    <w:rsid w:val="004F19D1"/>
    <w:rsid w:val="004F3927"/>
    <w:rsid w:val="004F4DAE"/>
    <w:rsid w:val="004F5611"/>
    <w:rsid w:val="004F69C0"/>
    <w:rsid w:val="005044E0"/>
    <w:rsid w:val="00510C81"/>
    <w:rsid w:val="005115AA"/>
    <w:rsid w:val="005115F7"/>
    <w:rsid w:val="00512E63"/>
    <w:rsid w:val="00516993"/>
    <w:rsid w:val="00516BF1"/>
    <w:rsid w:val="00517872"/>
    <w:rsid w:val="00523921"/>
    <w:rsid w:val="00523D2F"/>
    <w:rsid w:val="00523DA0"/>
    <w:rsid w:val="005243E0"/>
    <w:rsid w:val="00524AB0"/>
    <w:rsid w:val="00527347"/>
    <w:rsid w:val="005303C7"/>
    <w:rsid w:val="00531890"/>
    <w:rsid w:val="005328D6"/>
    <w:rsid w:val="00532CF9"/>
    <w:rsid w:val="0053582C"/>
    <w:rsid w:val="00535CE7"/>
    <w:rsid w:val="00536008"/>
    <w:rsid w:val="005406C0"/>
    <w:rsid w:val="005422F7"/>
    <w:rsid w:val="005440CC"/>
    <w:rsid w:val="00545371"/>
    <w:rsid w:val="005466B9"/>
    <w:rsid w:val="00547C0D"/>
    <w:rsid w:val="0055099D"/>
    <w:rsid w:val="00551171"/>
    <w:rsid w:val="005513DC"/>
    <w:rsid w:val="005514EF"/>
    <w:rsid w:val="0055176D"/>
    <w:rsid w:val="00552C61"/>
    <w:rsid w:val="00553013"/>
    <w:rsid w:val="005553FB"/>
    <w:rsid w:val="005554FB"/>
    <w:rsid w:val="00557A65"/>
    <w:rsid w:val="00557C27"/>
    <w:rsid w:val="00557E29"/>
    <w:rsid w:val="00560962"/>
    <w:rsid w:val="005609DA"/>
    <w:rsid w:val="005620EC"/>
    <w:rsid w:val="005649AA"/>
    <w:rsid w:val="00565A3F"/>
    <w:rsid w:val="0056604A"/>
    <w:rsid w:val="00570164"/>
    <w:rsid w:val="00572061"/>
    <w:rsid w:val="005723C4"/>
    <w:rsid w:val="00573B72"/>
    <w:rsid w:val="00573E6B"/>
    <w:rsid w:val="00574F54"/>
    <w:rsid w:val="0057529D"/>
    <w:rsid w:val="00575CA1"/>
    <w:rsid w:val="0057782B"/>
    <w:rsid w:val="0058179F"/>
    <w:rsid w:val="0058324F"/>
    <w:rsid w:val="00583E51"/>
    <w:rsid w:val="00586E21"/>
    <w:rsid w:val="0058787C"/>
    <w:rsid w:val="00587E58"/>
    <w:rsid w:val="00591B90"/>
    <w:rsid w:val="00592360"/>
    <w:rsid w:val="005932D3"/>
    <w:rsid w:val="00593684"/>
    <w:rsid w:val="00593D3F"/>
    <w:rsid w:val="00596E34"/>
    <w:rsid w:val="005A0235"/>
    <w:rsid w:val="005A126F"/>
    <w:rsid w:val="005A1B60"/>
    <w:rsid w:val="005A1B85"/>
    <w:rsid w:val="005A4232"/>
    <w:rsid w:val="005A48C1"/>
    <w:rsid w:val="005A5D5C"/>
    <w:rsid w:val="005A66CB"/>
    <w:rsid w:val="005A6EF9"/>
    <w:rsid w:val="005B0A82"/>
    <w:rsid w:val="005B40EE"/>
    <w:rsid w:val="005B571A"/>
    <w:rsid w:val="005B64C8"/>
    <w:rsid w:val="005C002B"/>
    <w:rsid w:val="005C2391"/>
    <w:rsid w:val="005C35E1"/>
    <w:rsid w:val="005C543A"/>
    <w:rsid w:val="005C55C0"/>
    <w:rsid w:val="005C5ECE"/>
    <w:rsid w:val="005C6C34"/>
    <w:rsid w:val="005C6D5C"/>
    <w:rsid w:val="005C7355"/>
    <w:rsid w:val="005D1D47"/>
    <w:rsid w:val="005D32BE"/>
    <w:rsid w:val="005D3789"/>
    <w:rsid w:val="005D3821"/>
    <w:rsid w:val="005D3A58"/>
    <w:rsid w:val="005D447A"/>
    <w:rsid w:val="005D49C3"/>
    <w:rsid w:val="005D6B74"/>
    <w:rsid w:val="005E0C19"/>
    <w:rsid w:val="005E1CD1"/>
    <w:rsid w:val="005E1DEE"/>
    <w:rsid w:val="005E4C49"/>
    <w:rsid w:val="005E4D16"/>
    <w:rsid w:val="005E6009"/>
    <w:rsid w:val="005E6576"/>
    <w:rsid w:val="005E7A0E"/>
    <w:rsid w:val="005F1139"/>
    <w:rsid w:val="005F2918"/>
    <w:rsid w:val="005F2C42"/>
    <w:rsid w:val="005F37C3"/>
    <w:rsid w:val="005F43F7"/>
    <w:rsid w:val="005F4604"/>
    <w:rsid w:val="005F46BD"/>
    <w:rsid w:val="005F638B"/>
    <w:rsid w:val="005F78A8"/>
    <w:rsid w:val="00601813"/>
    <w:rsid w:val="00601B2B"/>
    <w:rsid w:val="00601DFA"/>
    <w:rsid w:val="006031D4"/>
    <w:rsid w:val="006059F6"/>
    <w:rsid w:val="00606940"/>
    <w:rsid w:val="00606C0A"/>
    <w:rsid w:val="00610133"/>
    <w:rsid w:val="00610987"/>
    <w:rsid w:val="00612E54"/>
    <w:rsid w:val="00612F4B"/>
    <w:rsid w:val="0061610F"/>
    <w:rsid w:val="006175FC"/>
    <w:rsid w:val="006214FD"/>
    <w:rsid w:val="0062157A"/>
    <w:rsid w:val="00621596"/>
    <w:rsid w:val="0062163D"/>
    <w:rsid w:val="00622787"/>
    <w:rsid w:val="00624757"/>
    <w:rsid w:val="00626153"/>
    <w:rsid w:val="006300C7"/>
    <w:rsid w:val="006312C8"/>
    <w:rsid w:val="00631324"/>
    <w:rsid w:val="00633568"/>
    <w:rsid w:val="00633A9B"/>
    <w:rsid w:val="00634B6E"/>
    <w:rsid w:val="00634D32"/>
    <w:rsid w:val="006357AC"/>
    <w:rsid w:val="00635F50"/>
    <w:rsid w:val="006361CD"/>
    <w:rsid w:val="0063705F"/>
    <w:rsid w:val="006371EE"/>
    <w:rsid w:val="00640A14"/>
    <w:rsid w:val="00640C43"/>
    <w:rsid w:val="00642181"/>
    <w:rsid w:val="00642288"/>
    <w:rsid w:val="0064349A"/>
    <w:rsid w:val="006454D7"/>
    <w:rsid w:val="00645E8E"/>
    <w:rsid w:val="00647369"/>
    <w:rsid w:val="00647948"/>
    <w:rsid w:val="00650037"/>
    <w:rsid w:val="00650260"/>
    <w:rsid w:val="00650CB8"/>
    <w:rsid w:val="00652722"/>
    <w:rsid w:val="00653423"/>
    <w:rsid w:val="0065418C"/>
    <w:rsid w:val="00654F0E"/>
    <w:rsid w:val="0065543D"/>
    <w:rsid w:val="00655812"/>
    <w:rsid w:val="006558E1"/>
    <w:rsid w:val="00660830"/>
    <w:rsid w:val="00663B02"/>
    <w:rsid w:val="00663CB1"/>
    <w:rsid w:val="00665948"/>
    <w:rsid w:val="00666BB7"/>
    <w:rsid w:val="00671E2A"/>
    <w:rsid w:val="00673AE7"/>
    <w:rsid w:val="00673E8D"/>
    <w:rsid w:val="006746F3"/>
    <w:rsid w:val="00675A7E"/>
    <w:rsid w:val="006810C6"/>
    <w:rsid w:val="006823EF"/>
    <w:rsid w:val="0068265B"/>
    <w:rsid w:val="00684499"/>
    <w:rsid w:val="00686567"/>
    <w:rsid w:val="00686985"/>
    <w:rsid w:val="006875A4"/>
    <w:rsid w:val="00690636"/>
    <w:rsid w:val="00691A82"/>
    <w:rsid w:val="00691F04"/>
    <w:rsid w:val="00692757"/>
    <w:rsid w:val="00694EB8"/>
    <w:rsid w:val="006975D7"/>
    <w:rsid w:val="006A13E9"/>
    <w:rsid w:val="006A1FB0"/>
    <w:rsid w:val="006A3C07"/>
    <w:rsid w:val="006A5262"/>
    <w:rsid w:val="006A73E0"/>
    <w:rsid w:val="006A74E8"/>
    <w:rsid w:val="006B0B02"/>
    <w:rsid w:val="006B4851"/>
    <w:rsid w:val="006B70B3"/>
    <w:rsid w:val="006B7CD9"/>
    <w:rsid w:val="006C0C04"/>
    <w:rsid w:val="006C0E8C"/>
    <w:rsid w:val="006C0FA1"/>
    <w:rsid w:val="006C1F31"/>
    <w:rsid w:val="006C25A7"/>
    <w:rsid w:val="006C3980"/>
    <w:rsid w:val="006C4459"/>
    <w:rsid w:val="006C5A50"/>
    <w:rsid w:val="006D05DF"/>
    <w:rsid w:val="006D0B7C"/>
    <w:rsid w:val="006D3B87"/>
    <w:rsid w:val="006D48E6"/>
    <w:rsid w:val="006D4D20"/>
    <w:rsid w:val="006D4DAB"/>
    <w:rsid w:val="006D75FF"/>
    <w:rsid w:val="006D7C9D"/>
    <w:rsid w:val="006D7F87"/>
    <w:rsid w:val="006E1854"/>
    <w:rsid w:val="006E2B3B"/>
    <w:rsid w:val="006E3567"/>
    <w:rsid w:val="006E498E"/>
    <w:rsid w:val="006E4F02"/>
    <w:rsid w:val="006E56B1"/>
    <w:rsid w:val="006E6287"/>
    <w:rsid w:val="006F0393"/>
    <w:rsid w:val="006F1B42"/>
    <w:rsid w:val="006F21F7"/>
    <w:rsid w:val="006F50BA"/>
    <w:rsid w:val="006F5279"/>
    <w:rsid w:val="006F592F"/>
    <w:rsid w:val="006F772C"/>
    <w:rsid w:val="006F774D"/>
    <w:rsid w:val="00700876"/>
    <w:rsid w:val="007011BA"/>
    <w:rsid w:val="007030FD"/>
    <w:rsid w:val="007048C9"/>
    <w:rsid w:val="00711669"/>
    <w:rsid w:val="00713183"/>
    <w:rsid w:val="00713207"/>
    <w:rsid w:val="007134B3"/>
    <w:rsid w:val="00714F53"/>
    <w:rsid w:val="00715C6E"/>
    <w:rsid w:val="00715C86"/>
    <w:rsid w:val="007168E6"/>
    <w:rsid w:val="00720245"/>
    <w:rsid w:val="007205A6"/>
    <w:rsid w:val="00720983"/>
    <w:rsid w:val="00720C97"/>
    <w:rsid w:val="0072243B"/>
    <w:rsid w:val="00723D97"/>
    <w:rsid w:val="00725800"/>
    <w:rsid w:val="00725C37"/>
    <w:rsid w:val="00725F32"/>
    <w:rsid w:val="007267F7"/>
    <w:rsid w:val="007272E9"/>
    <w:rsid w:val="0072740C"/>
    <w:rsid w:val="00727AC7"/>
    <w:rsid w:val="00730333"/>
    <w:rsid w:val="00731EE1"/>
    <w:rsid w:val="007339DD"/>
    <w:rsid w:val="0073452B"/>
    <w:rsid w:val="00734915"/>
    <w:rsid w:val="00734C25"/>
    <w:rsid w:val="0073522C"/>
    <w:rsid w:val="007360D7"/>
    <w:rsid w:val="00740167"/>
    <w:rsid w:val="00741609"/>
    <w:rsid w:val="00741908"/>
    <w:rsid w:val="00741BDD"/>
    <w:rsid w:val="00741C33"/>
    <w:rsid w:val="00743FE4"/>
    <w:rsid w:val="007452E4"/>
    <w:rsid w:val="00745976"/>
    <w:rsid w:val="007460AD"/>
    <w:rsid w:val="00746396"/>
    <w:rsid w:val="00747D06"/>
    <w:rsid w:val="00751110"/>
    <w:rsid w:val="00752728"/>
    <w:rsid w:val="00753D47"/>
    <w:rsid w:val="00754B67"/>
    <w:rsid w:val="00754BA1"/>
    <w:rsid w:val="00755D1D"/>
    <w:rsid w:val="00756304"/>
    <w:rsid w:val="00757BC3"/>
    <w:rsid w:val="0076022F"/>
    <w:rsid w:val="007603B7"/>
    <w:rsid w:val="00763F5E"/>
    <w:rsid w:val="00764488"/>
    <w:rsid w:val="0076464A"/>
    <w:rsid w:val="0076688A"/>
    <w:rsid w:val="00766891"/>
    <w:rsid w:val="00774991"/>
    <w:rsid w:val="00777B63"/>
    <w:rsid w:val="00777D1B"/>
    <w:rsid w:val="007810C7"/>
    <w:rsid w:val="00787618"/>
    <w:rsid w:val="00787680"/>
    <w:rsid w:val="00787A6C"/>
    <w:rsid w:val="0079073C"/>
    <w:rsid w:val="00791FCD"/>
    <w:rsid w:val="007922D6"/>
    <w:rsid w:val="00792615"/>
    <w:rsid w:val="00794031"/>
    <w:rsid w:val="00794F16"/>
    <w:rsid w:val="00795B51"/>
    <w:rsid w:val="0079705A"/>
    <w:rsid w:val="00797405"/>
    <w:rsid w:val="007977CB"/>
    <w:rsid w:val="0079785B"/>
    <w:rsid w:val="007A01E2"/>
    <w:rsid w:val="007A0F69"/>
    <w:rsid w:val="007A34A8"/>
    <w:rsid w:val="007A382A"/>
    <w:rsid w:val="007A6A7F"/>
    <w:rsid w:val="007A7B80"/>
    <w:rsid w:val="007B2174"/>
    <w:rsid w:val="007B3339"/>
    <w:rsid w:val="007B3A2F"/>
    <w:rsid w:val="007B463F"/>
    <w:rsid w:val="007B4777"/>
    <w:rsid w:val="007B4989"/>
    <w:rsid w:val="007B6117"/>
    <w:rsid w:val="007B7ABA"/>
    <w:rsid w:val="007C0D87"/>
    <w:rsid w:val="007C4D16"/>
    <w:rsid w:val="007C7BC7"/>
    <w:rsid w:val="007D0734"/>
    <w:rsid w:val="007D39B3"/>
    <w:rsid w:val="007D3C22"/>
    <w:rsid w:val="007D4936"/>
    <w:rsid w:val="007D4BF7"/>
    <w:rsid w:val="007D5E03"/>
    <w:rsid w:val="007D64AA"/>
    <w:rsid w:val="007D67BA"/>
    <w:rsid w:val="007E041B"/>
    <w:rsid w:val="007E273E"/>
    <w:rsid w:val="007E2AB2"/>
    <w:rsid w:val="007E4A70"/>
    <w:rsid w:val="007E4AD9"/>
    <w:rsid w:val="007E4DA1"/>
    <w:rsid w:val="007E6F38"/>
    <w:rsid w:val="007E780A"/>
    <w:rsid w:val="007E7B26"/>
    <w:rsid w:val="007E7DA3"/>
    <w:rsid w:val="007F1E6C"/>
    <w:rsid w:val="007F22B3"/>
    <w:rsid w:val="007F2D75"/>
    <w:rsid w:val="007F3226"/>
    <w:rsid w:val="007F3C17"/>
    <w:rsid w:val="007F5135"/>
    <w:rsid w:val="007F51C6"/>
    <w:rsid w:val="007F56D7"/>
    <w:rsid w:val="007F6F87"/>
    <w:rsid w:val="007F7616"/>
    <w:rsid w:val="007F76D6"/>
    <w:rsid w:val="007F7969"/>
    <w:rsid w:val="008000DD"/>
    <w:rsid w:val="00800FDB"/>
    <w:rsid w:val="00801C0F"/>
    <w:rsid w:val="00803B35"/>
    <w:rsid w:val="00803FF8"/>
    <w:rsid w:val="008063A2"/>
    <w:rsid w:val="00806CE7"/>
    <w:rsid w:val="008078FE"/>
    <w:rsid w:val="008105D6"/>
    <w:rsid w:val="00812F05"/>
    <w:rsid w:val="00820254"/>
    <w:rsid w:val="008210A4"/>
    <w:rsid w:val="008239EB"/>
    <w:rsid w:val="00823CB3"/>
    <w:rsid w:val="008254A4"/>
    <w:rsid w:val="008258C6"/>
    <w:rsid w:val="008310DE"/>
    <w:rsid w:val="008330DA"/>
    <w:rsid w:val="008341F4"/>
    <w:rsid w:val="00835234"/>
    <w:rsid w:val="00836184"/>
    <w:rsid w:val="00836888"/>
    <w:rsid w:val="00837AEE"/>
    <w:rsid w:val="00837D4F"/>
    <w:rsid w:val="00837E4E"/>
    <w:rsid w:val="00841336"/>
    <w:rsid w:val="00842872"/>
    <w:rsid w:val="00843024"/>
    <w:rsid w:val="00844A12"/>
    <w:rsid w:val="008460C6"/>
    <w:rsid w:val="008474B3"/>
    <w:rsid w:val="00851816"/>
    <w:rsid w:val="00853D1B"/>
    <w:rsid w:val="0085710C"/>
    <w:rsid w:val="00860548"/>
    <w:rsid w:val="00860920"/>
    <w:rsid w:val="00860F54"/>
    <w:rsid w:val="00862CBD"/>
    <w:rsid w:val="00862EB7"/>
    <w:rsid w:val="008650F8"/>
    <w:rsid w:val="0086662E"/>
    <w:rsid w:val="00867A6B"/>
    <w:rsid w:val="00881286"/>
    <w:rsid w:val="008814CF"/>
    <w:rsid w:val="00882BAC"/>
    <w:rsid w:val="00884D6B"/>
    <w:rsid w:val="00885712"/>
    <w:rsid w:val="00885D39"/>
    <w:rsid w:val="008861CA"/>
    <w:rsid w:val="00886594"/>
    <w:rsid w:val="0089000E"/>
    <w:rsid w:val="00890B75"/>
    <w:rsid w:val="00892125"/>
    <w:rsid w:val="008922E5"/>
    <w:rsid w:val="00893F3A"/>
    <w:rsid w:val="008959A6"/>
    <w:rsid w:val="00897180"/>
    <w:rsid w:val="0089756D"/>
    <w:rsid w:val="00897B82"/>
    <w:rsid w:val="008A0095"/>
    <w:rsid w:val="008A07B1"/>
    <w:rsid w:val="008A1E56"/>
    <w:rsid w:val="008A2951"/>
    <w:rsid w:val="008A4DFF"/>
    <w:rsid w:val="008A4ED8"/>
    <w:rsid w:val="008A5B61"/>
    <w:rsid w:val="008A61F4"/>
    <w:rsid w:val="008A6452"/>
    <w:rsid w:val="008B0A46"/>
    <w:rsid w:val="008B1342"/>
    <w:rsid w:val="008B14B7"/>
    <w:rsid w:val="008B2B2C"/>
    <w:rsid w:val="008B439C"/>
    <w:rsid w:val="008B444A"/>
    <w:rsid w:val="008B4471"/>
    <w:rsid w:val="008B4707"/>
    <w:rsid w:val="008B5E72"/>
    <w:rsid w:val="008B69EF"/>
    <w:rsid w:val="008B71E1"/>
    <w:rsid w:val="008B7506"/>
    <w:rsid w:val="008B768C"/>
    <w:rsid w:val="008C2696"/>
    <w:rsid w:val="008C28FA"/>
    <w:rsid w:val="008C3E35"/>
    <w:rsid w:val="008C5718"/>
    <w:rsid w:val="008C6885"/>
    <w:rsid w:val="008D196E"/>
    <w:rsid w:val="008D31A9"/>
    <w:rsid w:val="008D351A"/>
    <w:rsid w:val="008D48F8"/>
    <w:rsid w:val="008D4FF0"/>
    <w:rsid w:val="008D52FB"/>
    <w:rsid w:val="008D5691"/>
    <w:rsid w:val="008D5853"/>
    <w:rsid w:val="008D603D"/>
    <w:rsid w:val="008D6775"/>
    <w:rsid w:val="008D72A3"/>
    <w:rsid w:val="008E126C"/>
    <w:rsid w:val="008E296A"/>
    <w:rsid w:val="008E2DE8"/>
    <w:rsid w:val="008E2F8B"/>
    <w:rsid w:val="008E4C68"/>
    <w:rsid w:val="008E5F1A"/>
    <w:rsid w:val="008E64A4"/>
    <w:rsid w:val="008E757D"/>
    <w:rsid w:val="008E7D94"/>
    <w:rsid w:val="008F015E"/>
    <w:rsid w:val="008F0C7B"/>
    <w:rsid w:val="008F0CF7"/>
    <w:rsid w:val="008F125B"/>
    <w:rsid w:val="008F1943"/>
    <w:rsid w:val="008F1C6A"/>
    <w:rsid w:val="008F2574"/>
    <w:rsid w:val="008F2C58"/>
    <w:rsid w:val="008F2FF9"/>
    <w:rsid w:val="008F5D63"/>
    <w:rsid w:val="008F6C1D"/>
    <w:rsid w:val="008F7434"/>
    <w:rsid w:val="008F7CFB"/>
    <w:rsid w:val="0090019F"/>
    <w:rsid w:val="00902900"/>
    <w:rsid w:val="00902AB6"/>
    <w:rsid w:val="0090302F"/>
    <w:rsid w:val="0090360E"/>
    <w:rsid w:val="00904351"/>
    <w:rsid w:val="009056A9"/>
    <w:rsid w:val="0090589E"/>
    <w:rsid w:val="00905E92"/>
    <w:rsid w:val="00906301"/>
    <w:rsid w:val="00911774"/>
    <w:rsid w:val="009136EA"/>
    <w:rsid w:val="00913D60"/>
    <w:rsid w:val="00913F99"/>
    <w:rsid w:val="00916EB0"/>
    <w:rsid w:val="00916EB2"/>
    <w:rsid w:val="00920DD5"/>
    <w:rsid w:val="00921DA4"/>
    <w:rsid w:val="00922C41"/>
    <w:rsid w:val="00922F74"/>
    <w:rsid w:val="00923A54"/>
    <w:rsid w:val="00923EDB"/>
    <w:rsid w:val="00924F4B"/>
    <w:rsid w:val="00925EA3"/>
    <w:rsid w:val="009274B1"/>
    <w:rsid w:val="0093103A"/>
    <w:rsid w:val="009311C3"/>
    <w:rsid w:val="0093345C"/>
    <w:rsid w:val="0093443D"/>
    <w:rsid w:val="00936679"/>
    <w:rsid w:val="00937137"/>
    <w:rsid w:val="00937AF1"/>
    <w:rsid w:val="00940556"/>
    <w:rsid w:val="00944DDB"/>
    <w:rsid w:val="00944E27"/>
    <w:rsid w:val="00945464"/>
    <w:rsid w:val="009456D5"/>
    <w:rsid w:val="00946977"/>
    <w:rsid w:val="00950AC5"/>
    <w:rsid w:val="00953096"/>
    <w:rsid w:val="009539B0"/>
    <w:rsid w:val="00955711"/>
    <w:rsid w:val="009578A2"/>
    <w:rsid w:val="00957F83"/>
    <w:rsid w:val="00961EE2"/>
    <w:rsid w:val="00962F2F"/>
    <w:rsid w:val="00966ECA"/>
    <w:rsid w:val="009675EE"/>
    <w:rsid w:val="009706C5"/>
    <w:rsid w:val="00971915"/>
    <w:rsid w:val="00972E69"/>
    <w:rsid w:val="00973FF3"/>
    <w:rsid w:val="00975EB3"/>
    <w:rsid w:val="00976180"/>
    <w:rsid w:val="009774BF"/>
    <w:rsid w:val="00981D97"/>
    <w:rsid w:val="00983A0C"/>
    <w:rsid w:val="00986844"/>
    <w:rsid w:val="009874D3"/>
    <w:rsid w:val="00987A5D"/>
    <w:rsid w:val="00990144"/>
    <w:rsid w:val="00992F4A"/>
    <w:rsid w:val="0099435C"/>
    <w:rsid w:val="00994864"/>
    <w:rsid w:val="00996BA6"/>
    <w:rsid w:val="00997E92"/>
    <w:rsid w:val="009A3ECB"/>
    <w:rsid w:val="009A43CE"/>
    <w:rsid w:val="009A4CC1"/>
    <w:rsid w:val="009A4E61"/>
    <w:rsid w:val="009B0B17"/>
    <w:rsid w:val="009B15BF"/>
    <w:rsid w:val="009B16E4"/>
    <w:rsid w:val="009B2ED4"/>
    <w:rsid w:val="009B3775"/>
    <w:rsid w:val="009B3C4D"/>
    <w:rsid w:val="009B663D"/>
    <w:rsid w:val="009B6A98"/>
    <w:rsid w:val="009B6C16"/>
    <w:rsid w:val="009C2AAF"/>
    <w:rsid w:val="009C4271"/>
    <w:rsid w:val="009C4775"/>
    <w:rsid w:val="009C6927"/>
    <w:rsid w:val="009C6B9E"/>
    <w:rsid w:val="009C785E"/>
    <w:rsid w:val="009D08E8"/>
    <w:rsid w:val="009D3BCF"/>
    <w:rsid w:val="009D40B6"/>
    <w:rsid w:val="009D5893"/>
    <w:rsid w:val="009E03C6"/>
    <w:rsid w:val="009E0428"/>
    <w:rsid w:val="009E1FB5"/>
    <w:rsid w:val="009E4CCE"/>
    <w:rsid w:val="009E4D4E"/>
    <w:rsid w:val="009E50B7"/>
    <w:rsid w:val="009E526E"/>
    <w:rsid w:val="009E6476"/>
    <w:rsid w:val="009E683A"/>
    <w:rsid w:val="009E6B2B"/>
    <w:rsid w:val="009E706E"/>
    <w:rsid w:val="009E7554"/>
    <w:rsid w:val="009F084A"/>
    <w:rsid w:val="009F20DC"/>
    <w:rsid w:val="009F271B"/>
    <w:rsid w:val="009F6F04"/>
    <w:rsid w:val="009F76F5"/>
    <w:rsid w:val="009F78A0"/>
    <w:rsid w:val="00A00F54"/>
    <w:rsid w:val="00A02420"/>
    <w:rsid w:val="00A02ACE"/>
    <w:rsid w:val="00A04152"/>
    <w:rsid w:val="00A05C98"/>
    <w:rsid w:val="00A06463"/>
    <w:rsid w:val="00A06E84"/>
    <w:rsid w:val="00A15422"/>
    <w:rsid w:val="00A17745"/>
    <w:rsid w:val="00A213F5"/>
    <w:rsid w:val="00A24D80"/>
    <w:rsid w:val="00A25553"/>
    <w:rsid w:val="00A266C2"/>
    <w:rsid w:val="00A2678A"/>
    <w:rsid w:val="00A305DE"/>
    <w:rsid w:val="00A313BB"/>
    <w:rsid w:val="00A3218F"/>
    <w:rsid w:val="00A349C2"/>
    <w:rsid w:val="00A34ED1"/>
    <w:rsid w:val="00A34F77"/>
    <w:rsid w:val="00A3548A"/>
    <w:rsid w:val="00A357EC"/>
    <w:rsid w:val="00A404C9"/>
    <w:rsid w:val="00A41296"/>
    <w:rsid w:val="00A41366"/>
    <w:rsid w:val="00A413AA"/>
    <w:rsid w:val="00A41660"/>
    <w:rsid w:val="00A41B03"/>
    <w:rsid w:val="00A42290"/>
    <w:rsid w:val="00A4249F"/>
    <w:rsid w:val="00A472E5"/>
    <w:rsid w:val="00A50144"/>
    <w:rsid w:val="00A50389"/>
    <w:rsid w:val="00A509F5"/>
    <w:rsid w:val="00A5438B"/>
    <w:rsid w:val="00A54521"/>
    <w:rsid w:val="00A56B90"/>
    <w:rsid w:val="00A61953"/>
    <w:rsid w:val="00A62554"/>
    <w:rsid w:val="00A64C66"/>
    <w:rsid w:val="00A65553"/>
    <w:rsid w:val="00A70526"/>
    <w:rsid w:val="00A72303"/>
    <w:rsid w:val="00A74B0F"/>
    <w:rsid w:val="00A77A7F"/>
    <w:rsid w:val="00A81889"/>
    <w:rsid w:val="00A82586"/>
    <w:rsid w:val="00A84A8E"/>
    <w:rsid w:val="00A85DB1"/>
    <w:rsid w:val="00A86239"/>
    <w:rsid w:val="00A8741A"/>
    <w:rsid w:val="00A87C85"/>
    <w:rsid w:val="00A90B34"/>
    <w:rsid w:val="00A90EF1"/>
    <w:rsid w:val="00A91C0A"/>
    <w:rsid w:val="00A93099"/>
    <w:rsid w:val="00A94994"/>
    <w:rsid w:val="00A95194"/>
    <w:rsid w:val="00A954B5"/>
    <w:rsid w:val="00A961A5"/>
    <w:rsid w:val="00A96B5B"/>
    <w:rsid w:val="00A976A8"/>
    <w:rsid w:val="00A977F0"/>
    <w:rsid w:val="00A97BD5"/>
    <w:rsid w:val="00AA4C9F"/>
    <w:rsid w:val="00AA64F0"/>
    <w:rsid w:val="00AB0132"/>
    <w:rsid w:val="00AB181B"/>
    <w:rsid w:val="00AB1E63"/>
    <w:rsid w:val="00AB27DF"/>
    <w:rsid w:val="00AB2E05"/>
    <w:rsid w:val="00AB3440"/>
    <w:rsid w:val="00AB5FBD"/>
    <w:rsid w:val="00AB6AD7"/>
    <w:rsid w:val="00AC0A3A"/>
    <w:rsid w:val="00AC0E44"/>
    <w:rsid w:val="00AC574E"/>
    <w:rsid w:val="00AC741A"/>
    <w:rsid w:val="00AC7A6D"/>
    <w:rsid w:val="00AD0587"/>
    <w:rsid w:val="00AD07CF"/>
    <w:rsid w:val="00AD11F6"/>
    <w:rsid w:val="00AD19C6"/>
    <w:rsid w:val="00AD36C4"/>
    <w:rsid w:val="00AD53DD"/>
    <w:rsid w:val="00AD5AC5"/>
    <w:rsid w:val="00AD5DBF"/>
    <w:rsid w:val="00AD6C91"/>
    <w:rsid w:val="00AD7568"/>
    <w:rsid w:val="00AE03B8"/>
    <w:rsid w:val="00AE06FC"/>
    <w:rsid w:val="00AE0E4F"/>
    <w:rsid w:val="00AE1F02"/>
    <w:rsid w:val="00AE25A0"/>
    <w:rsid w:val="00AE37AD"/>
    <w:rsid w:val="00AE41FB"/>
    <w:rsid w:val="00AE63FD"/>
    <w:rsid w:val="00AE6D6E"/>
    <w:rsid w:val="00AE71F8"/>
    <w:rsid w:val="00AE7A23"/>
    <w:rsid w:val="00AF0034"/>
    <w:rsid w:val="00AF0116"/>
    <w:rsid w:val="00AF0EF3"/>
    <w:rsid w:val="00AF3769"/>
    <w:rsid w:val="00AF37D6"/>
    <w:rsid w:val="00AF3A87"/>
    <w:rsid w:val="00AF3C89"/>
    <w:rsid w:val="00AF66FC"/>
    <w:rsid w:val="00AF6843"/>
    <w:rsid w:val="00AF78D0"/>
    <w:rsid w:val="00AF7BAD"/>
    <w:rsid w:val="00B01721"/>
    <w:rsid w:val="00B01ABE"/>
    <w:rsid w:val="00B0298C"/>
    <w:rsid w:val="00B06B7D"/>
    <w:rsid w:val="00B07549"/>
    <w:rsid w:val="00B07C43"/>
    <w:rsid w:val="00B106F2"/>
    <w:rsid w:val="00B111E7"/>
    <w:rsid w:val="00B112F0"/>
    <w:rsid w:val="00B118AB"/>
    <w:rsid w:val="00B1206F"/>
    <w:rsid w:val="00B1220B"/>
    <w:rsid w:val="00B13D1B"/>
    <w:rsid w:val="00B144EE"/>
    <w:rsid w:val="00B14926"/>
    <w:rsid w:val="00B157B6"/>
    <w:rsid w:val="00B16240"/>
    <w:rsid w:val="00B16420"/>
    <w:rsid w:val="00B207A0"/>
    <w:rsid w:val="00B20B52"/>
    <w:rsid w:val="00B2190F"/>
    <w:rsid w:val="00B21C45"/>
    <w:rsid w:val="00B228A4"/>
    <w:rsid w:val="00B231D5"/>
    <w:rsid w:val="00B235B9"/>
    <w:rsid w:val="00B25051"/>
    <w:rsid w:val="00B25406"/>
    <w:rsid w:val="00B255EA"/>
    <w:rsid w:val="00B27A84"/>
    <w:rsid w:val="00B27C62"/>
    <w:rsid w:val="00B30C60"/>
    <w:rsid w:val="00B313FF"/>
    <w:rsid w:val="00B3196F"/>
    <w:rsid w:val="00B31A8C"/>
    <w:rsid w:val="00B31F05"/>
    <w:rsid w:val="00B32235"/>
    <w:rsid w:val="00B32598"/>
    <w:rsid w:val="00B32715"/>
    <w:rsid w:val="00B3297E"/>
    <w:rsid w:val="00B34B68"/>
    <w:rsid w:val="00B352F5"/>
    <w:rsid w:val="00B35DA6"/>
    <w:rsid w:val="00B36CDD"/>
    <w:rsid w:val="00B3719D"/>
    <w:rsid w:val="00B37E8C"/>
    <w:rsid w:val="00B4117D"/>
    <w:rsid w:val="00B421ED"/>
    <w:rsid w:val="00B42450"/>
    <w:rsid w:val="00B429F1"/>
    <w:rsid w:val="00B4391B"/>
    <w:rsid w:val="00B43ADD"/>
    <w:rsid w:val="00B4541A"/>
    <w:rsid w:val="00B502DA"/>
    <w:rsid w:val="00B50590"/>
    <w:rsid w:val="00B5161D"/>
    <w:rsid w:val="00B53AF4"/>
    <w:rsid w:val="00B56394"/>
    <w:rsid w:val="00B56E85"/>
    <w:rsid w:val="00B57059"/>
    <w:rsid w:val="00B57B9D"/>
    <w:rsid w:val="00B60460"/>
    <w:rsid w:val="00B60CB4"/>
    <w:rsid w:val="00B638C1"/>
    <w:rsid w:val="00B63C0D"/>
    <w:rsid w:val="00B63C63"/>
    <w:rsid w:val="00B64392"/>
    <w:rsid w:val="00B64551"/>
    <w:rsid w:val="00B66511"/>
    <w:rsid w:val="00B72684"/>
    <w:rsid w:val="00B727E7"/>
    <w:rsid w:val="00B72E7C"/>
    <w:rsid w:val="00B75BC5"/>
    <w:rsid w:val="00B764C5"/>
    <w:rsid w:val="00B76674"/>
    <w:rsid w:val="00B76DEE"/>
    <w:rsid w:val="00B771CA"/>
    <w:rsid w:val="00B80744"/>
    <w:rsid w:val="00B817F7"/>
    <w:rsid w:val="00B836B6"/>
    <w:rsid w:val="00B83B0C"/>
    <w:rsid w:val="00B869EC"/>
    <w:rsid w:val="00B87020"/>
    <w:rsid w:val="00B87305"/>
    <w:rsid w:val="00B87EC6"/>
    <w:rsid w:val="00B91553"/>
    <w:rsid w:val="00B94E9E"/>
    <w:rsid w:val="00B9513E"/>
    <w:rsid w:val="00B9523E"/>
    <w:rsid w:val="00B95A2B"/>
    <w:rsid w:val="00B97168"/>
    <w:rsid w:val="00BA0E5A"/>
    <w:rsid w:val="00BA2BB6"/>
    <w:rsid w:val="00BA4FB4"/>
    <w:rsid w:val="00BA5A31"/>
    <w:rsid w:val="00BA6C69"/>
    <w:rsid w:val="00BB20C6"/>
    <w:rsid w:val="00BB2393"/>
    <w:rsid w:val="00BB251C"/>
    <w:rsid w:val="00BB4DD6"/>
    <w:rsid w:val="00BB543E"/>
    <w:rsid w:val="00BB5C00"/>
    <w:rsid w:val="00BB720C"/>
    <w:rsid w:val="00BB7381"/>
    <w:rsid w:val="00BC2BC1"/>
    <w:rsid w:val="00BC3508"/>
    <w:rsid w:val="00BC4F43"/>
    <w:rsid w:val="00BC6DD2"/>
    <w:rsid w:val="00BC76D6"/>
    <w:rsid w:val="00BC7ACA"/>
    <w:rsid w:val="00BD04E4"/>
    <w:rsid w:val="00BD1AFC"/>
    <w:rsid w:val="00BD49DA"/>
    <w:rsid w:val="00BD535C"/>
    <w:rsid w:val="00BD5D74"/>
    <w:rsid w:val="00BD774D"/>
    <w:rsid w:val="00BD7ECA"/>
    <w:rsid w:val="00BE1ACD"/>
    <w:rsid w:val="00BE543C"/>
    <w:rsid w:val="00BF0555"/>
    <w:rsid w:val="00BF18B0"/>
    <w:rsid w:val="00BF2644"/>
    <w:rsid w:val="00BF295B"/>
    <w:rsid w:val="00BF2DB4"/>
    <w:rsid w:val="00BF3ED4"/>
    <w:rsid w:val="00BF41DD"/>
    <w:rsid w:val="00BF47FA"/>
    <w:rsid w:val="00BF4A47"/>
    <w:rsid w:val="00BF57D7"/>
    <w:rsid w:val="00BF57DC"/>
    <w:rsid w:val="00BF64EA"/>
    <w:rsid w:val="00BF6A9F"/>
    <w:rsid w:val="00C00379"/>
    <w:rsid w:val="00C008F9"/>
    <w:rsid w:val="00C028F2"/>
    <w:rsid w:val="00C04C46"/>
    <w:rsid w:val="00C065CE"/>
    <w:rsid w:val="00C104D1"/>
    <w:rsid w:val="00C10AAE"/>
    <w:rsid w:val="00C12282"/>
    <w:rsid w:val="00C12303"/>
    <w:rsid w:val="00C1270F"/>
    <w:rsid w:val="00C130AE"/>
    <w:rsid w:val="00C138DD"/>
    <w:rsid w:val="00C14F58"/>
    <w:rsid w:val="00C20F9A"/>
    <w:rsid w:val="00C22132"/>
    <w:rsid w:val="00C22CF9"/>
    <w:rsid w:val="00C22DCD"/>
    <w:rsid w:val="00C252F0"/>
    <w:rsid w:val="00C27476"/>
    <w:rsid w:val="00C32A01"/>
    <w:rsid w:val="00C337F8"/>
    <w:rsid w:val="00C340E6"/>
    <w:rsid w:val="00C36A1A"/>
    <w:rsid w:val="00C36B24"/>
    <w:rsid w:val="00C36D4C"/>
    <w:rsid w:val="00C409B7"/>
    <w:rsid w:val="00C42E30"/>
    <w:rsid w:val="00C4385B"/>
    <w:rsid w:val="00C43AD7"/>
    <w:rsid w:val="00C447AC"/>
    <w:rsid w:val="00C45749"/>
    <w:rsid w:val="00C45970"/>
    <w:rsid w:val="00C460B8"/>
    <w:rsid w:val="00C4639C"/>
    <w:rsid w:val="00C47572"/>
    <w:rsid w:val="00C47F1D"/>
    <w:rsid w:val="00C509CC"/>
    <w:rsid w:val="00C5393A"/>
    <w:rsid w:val="00C5490E"/>
    <w:rsid w:val="00C54A2F"/>
    <w:rsid w:val="00C54B8F"/>
    <w:rsid w:val="00C572DE"/>
    <w:rsid w:val="00C57812"/>
    <w:rsid w:val="00C60351"/>
    <w:rsid w:val="00C61D06"/>
    <w:rsid w:val="00C62862"/>
    <w:rsid w:val="00C63148"/>
    <w:rsid w:val="00C63A7B"/>
    <w:rsid w:val="00C6443B"/>
    <w:rsid w:val="00C65AC6"/>
    <w:rsid w:val="00C67428"/>
    <w:rsid w:val="00C67A75"/>
    <w:rsid w:val="00C67AF0"/>
    <w:rsid w:val="00C67E6B"/>
    <w:rsid w:val="00C71562"/>
    <w:rsid w:val="00C7212E"/>
    <w:rsid w:val="00C732A1"/>
    <w:rsid w:val="00C74A32"/>
    <w:rsid w:val="00C75211"/>
    <w:rsid w:val="00C772CA"/>
    <w:rsid w:val="00C777FC"/>
    <w:rsid w:val="00C807A1"/>
    <w:rsid w:val="00C81D34"/>
    <w:rsid w:val="00C84094"/>
    <w:rsid w:val="00C84450"/>
    <w:rsid w:val="00C847A8"/>
    <w:rsid w:val="00C85077"/>
    <w:rsid w:val="00C871F0"/>
    <w:rsid w:val="00C873B9"/>
    <w:rsid w:val="00C87AE3"/>
    <w:rsid w:val="00C901DA"/>
    <w:rsid w:val="00C93514"/>
    <w:rsid w:val="00C93DB8"/>
    <w:rsid w:val="00C94A3D"/>
    <w:rsid w:val="00C9714B"/>
    <w:rsid w:val="00C9755B"/>
    <w:rsid w:val="00CA2A1D"/>
    <w:rsid w:val="00CA48F6"/>
    <w:rsid w:val="00CA5418"/>
    <w:rsid w:val="00CA7759"/>
    <w:rsid w:val="00CB0AE0"/>
    <w:rsid w:val="00CB4876"/>
    <w:rsid w:val="00CB4A91"/>
    <w:rsid w:val="00CB50B2"/>
    <w:rsid w:val="00CB6DE5"/>
    <w:rsid w:val="00CC26A0"/>
    <w:rsid w:val="00CC2FCE"/>
    <w:rsid w:val="00CC309D"/>
    <w:rsid w:val="00CC34BE"/>
    <w:rsid w:val="00CC5B36"/>
    <w:rsid w:val="00CC62C2"/>
    <w:rsid w:val="00CC6633"/>
    <w:rsid w:val="00CC7C6D"/>
    <w:rsid w:val="00CC7E6B"/>
    <w:rsid w:val="00CD1096"/>
    <w:rsid w:val="00CD18D2"/>
    <w:rsid w:val="00CD40A8"/>
    <w:rsid w:val="00CD4459"/>
    <w:rsid w:val="00CD4888"/>
    <w:rsid w:val="00CD5F37"/>
    <w:rsid w:val="00CD63A8"/>
    <w:rsid w:val="00CD78E0"/>
    <w:rsid w:val="00CE0564"/>
    <w:rsid w:val="00CE0B62"/>
    <w:rsid w:val="00CE14A4"/>
    <w:rsid w:val="00CE187D"/>
    <w:rsid w:val="00CF101A"/>
    <w:rsid w:val="00CF129B"/>
    <w:rsid w:val="00CF3C38"/>
    <w:rsid w:val="00CF52FE"/>
    <w:rsid w:val="00CF5D6D"/>
    <w:rsid w:val="00CF5F3B"/>
    <w:rsid w:val="00CF6EC9"/>
    <w:rsid w:val="00D02737"/>
    <w:rsid w:val="00D02E49"/>
    <w:rsid w:val="00D034F5"/>
    <w:rsid w:val="00D03848"/>
    <w:rsid w:val="00D03C41"/>
    <w:rsid w:val="00D0522C"/>
    <w:rsid w:val="00D0655B"/>
    <w:rsid w:val="00D07AF8"/>
    <w:rsid w:val="00D10EA5"/>
    <w:rsid w:val="00D12A91"/>
    <w:rsid w:val="00D1325B"/>
    <w:rsid w:val="00D1365A"/>
    <w:rsid w:val="00D13B02"/>
    <w:rsid w:val="00D14B86"/>
    <w:rsid w:val="00D16D79"/>
    <w:rsid w:val="00D17FAA"/>
    <w:rsid w:val="00D20F14"/>
    <w:rsid w:val="00D2112B"/>
    <w:rsid w:val="00D226F2"/>
    <w:rsid w:val="00D22E74"/>
    <w:rsid w:val="00D230CD"/>
    <w:rsid w:val="00D239D1"/>
    <w:rsid w:val="00D25610"/>
    <w:rsid w:val="00D2623C"/>
    <w:rsid w:val="00D27086"/>
    <w:rsid w:val="00D31944"/>
    <w:rsid w:val="00D34290"/>
    <w:rsid w:val="00D34827"/>
    <w:rsid w:val="00D35BAA"/>
    <w:rsid w:val="00D37436"/>
    <w:rsid w:val="00D37AEB"/>
    <w:rsid w:val="00D40D3A"/>
    <w:rsid w:val="00D40FB4"/>
    <w:rsid w:val="00D42D08"/>
    <w:rsid w:val="00D43864"/>
    <w:rsid w:val="00D462EB"/>
    <w:rsid w:val="00D46FA0"/>
    <w:rsid w:val="00D471A3"/>
    <w:rsid w:val="00D471D1"/>
    <w:rsid w:val="00D50754"/>
    <w:rsid w:val="00D508EF"/>
    <w:rsid w:val="00D51372"/>
    <w:rsid w:val="00D522DE"/>
    <w:rsid w:val="00D544E8"/>
    <w:rsid w:val="00D55D5D"/>
    <w:rsid w:val="00D56E11"/>
    <w:rsid w:val="00D57FF8"/>
    <w:rsid w:val="00D60A7B"/>
    <w:rsid w:val="00D630C4"/>
    <w:rsid w:val="00D6342F"/>
    <w:rsid w:val="00D6574A"/>
    <w:rsid w:val="00D65881"/>
    <w:rsid w:val="00D664F7"/>
    <w:rsid w:val="00D67DB7"/>
    <w:rsid w:val="00D7066C"/>
    <w:rsid w:val="00D72266"/>
    <w:rsid w:val="00D72910"/>
    <w:rsid w:val="00D7397B"/>
    <w:rsid w:val="00D73CD3"/>
    <w:rsid w:val="00D74174"/>
    <w:rsid w:val="00D746DF"/>
    <w:rsid w:val="00D76088"/>
    <w:rsid w:val="00D800F7"/>
    <w:rsid w:val="00D80292"/>
    <w:rsid w:val="00D828A4"/>
    <w:rsid w:val="00D832AB"/>
    <w:rsid w:val="00D835CD"/>
    <w:rsid w:val="00D842F9"/>
    <w:rsid w:val="00D85A4A"/>
    <w:rsid w:val="00D85ADD"/>
    <w:rsid w:val="00D85E0F"/>
    <w:rsid w:val="00D86483"/>
    <w:rsid w:val="00D87161"/>
    <w:rsid w:val="00D8716C"/>
    <w:rsid w:val="00D87F69"/>
    <w:rsid w:val="00D900FD"/>
    <w:rsid w:val="00D901FC"/>
    <w:rsid w:val="00D90FDF"/>
    <w:rsid w:val="00D92482"/>
    <w:rsid w:val="00D9356C"/>
    <w:rsid w:val="00D93794"/>
    <w:rsid w:val="00D93ECD"/>
    <w:rsid w:val="00D96037"/>
    <w:rsid w:val="00D9776E"/>
    <w:rsid w:val="00DA26FD"/>
    <w:rsid w:val="00DA2CE3"/>
    <w:rsid w:val="00DA45A7"/>
    <w:rsid w:val="00DA4865"/>
    <w:rsid w:val="00DA570F"/>
    <w:rsid w:val="00DA72E8"/>
    <w:rsid w:val="00DA74FF"/>
    <w:rsid w:val="00DA7635"/>
    <w:rsid w:val="00DA7758"/>
    <w:rsid w:val="00DB1610"/>
    <w:rsid w:val="00DB1D2C"/>
    <w:rsid w:val="00DB2086"/>
    <w:rsid w:val="00DB295A"/>
    <w:rsid w:val="00DB4744"/>
    <w:rsid w:val="00DB50EB"/>
    <w:rsid w:val="00DB6486"/>
    <w:rsid w:val="00DB7385"/>
    <w:rsid w:val="00DB790C"/>
    <w:rsid w:val="00DB7922"/>
    <w:rsid w:val="00DB7D6C"/>
    <w:rsid w:val="00DC2520"/>
    <w:rsid w:val="00DC262B"/>
    <w:rsid w:val="00DC440B"/>
    <w:rsid w:val="00DC4964"/>
    <w:rsid w:val="00DC6DF7"/>
    <w:rsid w:val="00DC7267"/>
    <w:rsid w:val="00DC7B0C"/>
    <w:rsid w:val="00DD12B0"/>
    <w:rsid w:val="00DD2FFF"/>
    <w:rsid w:val="00DD4E4E"/>
    <w:rsid w:val="00DD5387"/>
    <w:rsid w:val="00DD60A3"/>
    <w:rsid w:val="00DD709D"/>
    <w:rsid w:val="00DE2C09"/>
    <w:rsid w:val="00DE4CBA"/>
    <w:rsid w:val="00DE68C1"/>
    <w:rsid w:val="00DF02C4"/>
    <w:rsid w:val="00DF06CA"/>
    <w:rsid w:val="00DF0BC4"/>
    <w:rsid w:val="00DF0DC0"/>
    <w:rsid w:val="00DF1991"/>
    <w:rsid w:val="00DF2327"/>
    <w:rsid w:val="00DF3D29"/>
    <w:rsid w:val="00DF414D"/>
    <w:rsid w:val="00DF50F5"/>
    <w:rsid w:val="00DF6B78"/>
    <w:rsid w:val="00DF6C47"/>
    <w:rsid w:val="00E01A8B"/>
    <w:rsid w:val="00E01DB1"/>
    <w:rsid w:val="00E02040"/>
    <w:rsid w:val="00E038E4"/>
    <w:rsid w:val="00E0669A"/>
    <w:rsid w:val="00E06D80"/>
    <w:rsid w:val="00E07DD0"/>
    <w:rsid w:val="00E07E59"/>
    <w:rsid w:val="00E10E35"/>
    <w:rsid w:val="00E11024"/>
    <w:rsid w:val="00E12AD8"/>
    <w:rsid w:val="00E13A03"/>
    <w:rsid w:val="00E13B45"/>
    <w:rsid w:val="00E14F1B"/>
    <w:rsid w:val="00E15D5F"/>
    <w:rsid w:val="00E164D1"/>
    <w:rsid w:val="00E16781"/>
    <w:rsid w:val="00E17086"/>
    <w:rsid w:val="00E20CC7"/>
    <w:rsid w:val="00E21079"/>
    <w:rsid w:val="00E21DD9"/>
    <w:rsid w:val="00E224A1"/>
    <w:rsid w:val="00E26889"/>
    <w:rsid w:val="00E271CD"/>
    <w:rsid w:val="00E27535"/>
    <w:rsid w:val="00E2782C"/>
    <w:rsid w:val="00E303D0"/>
    <w:rsid w:val="00E310C3"/>
    <w:rsid w:val="00E31726"/>
    <w:rsid w:val="00E31873"/>
    <w:rsid w:val="00E32417"/>
    <w:rsid w:val="00E3264D"/>
    <w:rsid w:val="00E332AA"/>
    <w:rsid w:val="00E337C1"/>
    <w:rsid w:val="00E36A56"/>
    <w:rsid w:val="00E377BD"/>
    <w:rsid w:val="00E37C4D"/>
    <w:rsid w:val="00E41739"/>
    <w:rsid w:val="00E445CA"/>
    <w:rsid w:val="00E44D89"/>
    <w:rsid w:val="00E452A5"/>
    <w:rsid w:val="00E55AD0"/>
    <w:rsid w:val="00E56B0E"/>
    <w:rsid w:val="00E621AD"/>
    <w:rsid w:val="00E62331"/>
    <w:rsid w:val="00E6332C"/>
    <w:rsid w:val="00E63598"/>
    <w:rsid w:val="00E6405E"/>
    <w:rsid w:val="00E6487B"/>
    <w:rsid w:val="00E649E8"/>
    <w:rsid w:val="00E64EE3"/>
    <w:rsid w:val="00E66724"/>
    <w:rsid w:val="00E66A44"/>
    <w:rsid w:val="00E67374"/>
    <w:rsid w:val="00E7451A"/>
    <w:rsid w:val="00E7460A"/>
    <w:rsid w:val="00E7505D"/>
    <w:rsid w:val="00E75821"/>
    <w:rsid w:val="00E7646D"/>
    <w:rsid w:val="00E76E06"/>
    <w:rsid w:val="00E774AC"/>
    <w:rsid w:val="00E77B00"/>
    <w:rsid w:val="00E80E1F"/>
    <w:rsid w:val="00E80E3D"/>
    <w:rsid w:val="00E825EB"/>
    <w:rsid w:val="00E8344A"/>
    <w:rsid w:val="00E839DD"/>
    <w:rsid w:val="00E84477"/>
    <w:rsid w:val="00E849D1"/>
    <w:rsid w:val="00E84E70"/>
    <w:rsid w:val="00E853E8"/>
    <w:rsid w:val="00E86199"/>
    <w:rsid w:val="00E87E05"/>
    <w:rsid w:val="00E90A29"/>
    <w:rsid w:val="00E910A4"/>
    <w:rsid w:val="00E9269B"/>
    <w:rsid w:val="00E94ACC"/>
    <w:rsid w:val="00E952B2"/>
    <w:rsid w:val="00E9575D"/>
    <w:rsid w:val="00E9603C"/>
    <w:rsid w:val="00E960DC"/>
    <w:rsid w:val="00EA12C9"/>
    <w:rsid w:val="00EA1771"/>
    <w:rsid w:val="00EA1803"/>
    <w:rsid w:val="00EA383E"/>
    <w:rsid w:val="00EA489E"/>
    <w:rsid w:val="00EA516E"/>
    <w:rsid w:val="00EA573C"/>
    <w:rsid w:val="00EA5824"/>
    <w:rsid w:val="00EA59F0"/>
    <w:rsid w:val="00EA753B"/>
    <w:rsid w:val="00EA7752"/>
    <w:rsid w:val="00EA7C91"/>
    <w:rsid w:val="00EB22D7"/>
    <w:rsid w:val="00EB2DD7"/>
    <w:rsid w:val="00EB3793"/>
    <w:rsid w:val="00EB3884"/>
    <w:rsid w:val="00EB4C9B"/>
    <w:rsid w:val="00EB6956"/>
    <w:rsid w:val="00EC0CB0"/>
    <w:rsid w:val="00EC213D"/>
    <w:rsid w:val="00EC2A2B"/>
    <w:rsid w:val="00EC3719"/>
    <w:rsid w:val="00EC4CD0"/>
    <w:rsid w:val="00EC5AFD"/>
    <w:rsid w:val="00EC68F4"/>
    <w:rsid w:val="00EC72EE"/>
    <w:rsid w:val="00ED1637"/>
    <w:rsid w:val="00ED3238"/>
    <w:rsid w:val="00ED4760"/>
    <w:rsid w:val="00ED5A2C"/>
    <w:rsid w:val="00ED74A0"/>
    <w:rsid w:val="00ED7CED"/>
    <w:rsid w:val="00EE066D"/>
    <w:rsid w:val="00EE154C"/>
    <w:rsid w:val="00EE20F9"/>
    <w:rsid w:val="00EE4B50"/>
    <w:rsid w:val="00EE7EE9"/>
    <w:rsid w:val="00EF004F"/>
    <w:rsid w:val="00EF101C"/>
    <w:rsid w:val="00EF2A38"/>
    <w:rsid w:val="00EF2E61"/>
    <w:rsid w:val="00EF3AED"/>
    <w:rsid w:val="00EF3BAB"/>
    <w:rsid w:val="00EF47FA"/>
    <w:rsid w:val="00EF592F"/>
    <w:rsid w:val="00EF6B63"/>
    <w:rsid w:val="00F002B4"/>
    <w:rsid w:val="00F00EF3"/>
    <w:rsid w:val="00F01262"/>
    <w:rsid w:val="00F01BE5"/>
    <w:rsid w:val="00F034F0"/>
    <w:rsid w:val="00F049A6"/>
    <w:rsid w:val="00F05517"/>
    <w:rsid w:val="00F06043"/>
    <w:rsid w:val="00F065FB"/>
    <w:rsid w:val="00F0798E"/>
    <w:rsid w:val="00F102CC"/>
    <w:rsid w:val="00F1213D"/>
    <w:rsid w:val="00F122CB"/>
    <w:rsid w:val="00F13C92"/>
    <w:rsid w:val="00F1441A"/>
    <w:rsid w:val="00F17A7C"/>
    <w:rsid w:val="00F17A8F"/>
    <w:rsid w:val="00F21BB1"/>
    <w:rsid w:val="00F22161"/>
    <w:rsid w:val="00F25417"/>
    <w:rsid w:val="00F25964"/>
    <w:rsid w:val="00F30737"/>
    <w:rsid w:val="00F31ED9"/>
    <w:rsid w:val="00F34AD3"/>
    <w:rsid w:val="00F35E77"/>
    <w:rsid w:val="00F36BC6"/>
    <w:rsid w:val="00F42B73"/>
    <w:rsid w:val="00F44EAC"/>
    <w:rsid w:val="00F465E9"/>
    <w:rsid w:val="00F52164"/>
    <w:rsid w:val="00F53022"/>
    <w:rsid w:val="00F530C7"/>
    <w:rsid w:val="00F53399"/>
    <w:rsid w:val="00F53879"/>
    <w:rsid w:val="00F538D3"/>
    <w:rsid w:val="00F541F3"/>
    <w:rsid w:val="00F54E2F"/>
    <w:rsid w:val="00F56A7A"/>
    <w:rsid w:val="00F57225"/>
    <w:rsid w:val="00F57238"/>
    <w:rsid w:val="00F607A3"/>
    <w:rsid w:val="00F63A6C"/>
    <w:rsid w:val="00F6480F"/>
    <w:rsid w:val="00F65CA2"/>
    <w:rsid w:val="00F65F46"/>
    <w:rsid w:val="00F709B2"/>
    <w:rsid w:val="00F718A6"/>
    <w:rsid w:val="00F71DA9"/>
    <w:rsid w:val="00F7209C"/>
    <w:rsid w:val="00F72186"/>
    <w:rsid w:val="00F72503"/>
    <w:rsid w:val="00F73961"/>
    <w:rsid w:val="00F74597"/>
    <w:rsid w:val="00F74B59"/>
    <w:rsid w:val="00F75FE6"/>
    <w:rsid w:val="00F81E72"/>
    <w:rsid w:val="00F82FE6"/>
    <w:rsid w:val="00F830D6"/>
    <w:rsid w:val="00F8315D"/>
    <w:rsid w:val="00F83E52"/>
    <w:rsid w:val="00F84571"/>
    <w:rsid w:val="00F849C2"/>
    <w:rsid w:val="00F853E3"/>
    <w:rsid w:val="00F8695C"/>
    <w:rsid w:val="00F86F60"/>
    <w:rsid w:val="00F87614"/>
    <w:rsid w:val="00F91375"/>
    <w:rsid w:val="00F92F72"/>
    <w:rsid w:val="00F94713"/>
    <w:rsid w:val="00F951BC"/>
    <w:rsid w:val="00F95201"/>
    <w:rsid w:val="00F95825"/>
    <w:rsid w:val="00F9610A"/>
    <w:rsid w:val="00F97345"/>
    <w:rsid w:val="00F97B78"/>
    <w:rsid w:val="00F97D9D"/>
    <w:rsid w:val="00FA2A28"/>
    <w:rsid w:val="00FA514E"/>
    <w:rsid w:val="00FA56F1"/>
    <w:rsid w:val="00FA610D"/>
    <w:rsid w:val="00FA6F02"/>
    <w:rsid w:val="00FB0CA8"/>
    <w:rsid w:val="00FB1302"/>
    <w:rsid w:val="00FB4D77"/>
    <w:rsid w:val="00FB5418"/>
    <w:rsid w:val="00FC3663"/>
    <w:rsid w:val="00FC48B3"/>
    <w:rsid w:val="00FC6105"/>
    <w:rsid w:val="00FC612D"/>
    <w:rsid w:val="00FC6AE8"/>
    <w:rsid w:val="00FC714F"/>
    <w:rsid w:val="00FD1BFB"/>
    <w:rsid w:val="00FD21F1"/>
    <w:rsid w:val="00FD5261"/>
    <w:rsid w:val="00FD6BE5"/>
    <w:rsid w:val="00FE02AE"/>
    <w:rsid w:val="00FE0B29"/>
    <w:rsid w:val="00FE274A"/>
    <w:rsid w:val="00FE2C33"/>
    <w:rsid w:val="00FE2C98"/>
    <w:rsid w:val="00FE34BE"/>
    <w:rsid w:val="00FE4165"/>
    <w:rsid w:val="00FE5FC4"/>
    <w:rsid w:val="00FE661A"/>
    <w:rsid w:val="00FF101D"/>
    <w:rsid w:val="00FF2B3C"/>
    <w:rsid w:val="00FF4E10"/>
    <w:rsid w:val="00FF5452"/>
    <w:rsid w:val="00FF6A12"/>
    <w:rsid w:val="00FF6A97"/>
    <w:rsid w:val="0262DD94"/>
    <w:rsid w:val="0320EC68"/>
    <w:rsid w:val="05583135"/>
    <w:rsid w:val="05BB479F"/>
    <w:rsid w:val="06D7F566"/>
    <w:rsid w:val="06DEB4E8"/>
    <w:rsid w:val="0803B276"/>
    <w:rsid w:val="09145D5B"/>
    <w:rsid w:val="093C5DE1"/>
    <w:rsid w:val="0AFE146A"/>
    <w:rsid w:val="0C6AE046"/>
    <w:rsid w:val="0CE274BB"/>
    <w:rsid w:val="0D28AA40"/>
    <w:rsid w:val="0D425348"/>
    <w:rsid w:val="0E7E3105"/>
    <w:rsid w:val="0F805CE7"/>
    <w:rsid w:val="11514C40"/>
    <w:rsid w:val="1245D093"/>
    <w:rsid w:val="12E52D44"/>
    <w:rsid w:val="145F569A"/>
    <w:rsid w:val="1609EA9D"/>
    <w:rsid w:val="19005F8B"/>
    <w:rsid w:val="193C4C0C"/>
    <w:rsid w:val="19BF695D"/>
    <w:rsid w:val="1AA0E513"/>
    <w:rsid w:val="1CCD8425"/>
    <w:rsid w:val="1D8D8557"/>
    <w:rsid w:val="1DECCF8B"/>
    <w:rsid w:val="1DF62B26"/>
    <w:rsid w:val="206F92EB"/>
    <w:rsid w:val="2082B90A"/>
    <w:rsid w:val="23812DCC"/>
    <w:rsid w:val="26A04ADD"/>
    <w:rsid w:val="29366B5A"/>
    <w:rsid w:val="296F6B1F"/>
    <w:rsid w:val="29A24FFE"/>
    <w:rsid w:val="2C6E9C67"/>
    <w:rsid w:val="2DDF5BBB"/>
    <w:rsid w:val="2E0A6CC8"/>
    <w:rsid w:val="304B430D"/>
    <w:rsid w:val="32E91F25"/>
    <w:rsid w:val="32EE49CE"/>
    <w:rsid w:val="34AB58CE"/>
    <w:rsid w:val="3509D441"/>
    <w:rsid w:val="3568A3D9"/>
    <w:rsid w:val="365A61BA"/>
    <w:rsid w:val="367DC9B3"/>
    <w:rsid w:val="3AFB0915"/>
    <w:rsid w:val="3B0FD5BF"/>
    <w:rsid w:val="3BCBE0CA"/>
    <w:rsid w:val="3BEE207E"/>
    <w:rsid w:val="3C498C53"/>
    <w:rsid w:val="3E39C8F8"/>
    <w:rsid w:val="438C8E86"/>
    <w:rsid w:val="477C560A"/>
    <w:rsid w:val="4855D2B2"/>
    <w:rsid w:val="49CA93A6"/>
    <w:rsid w:val="4A55FE64"/>
    <w:rsid w:val="4AEFFA3F"/>
    <w:rsid w:val="4D642807"/>
    <w:rsid w:val="4E438906"/>
    <w:rsid w:val="4EF82695"/>
    <w:rsid w:val="4FF3FD2E"/>
    <w:rsid w:val="52AC04E8"/>
    <w:rsid w:val="53044F7F"/>
    <w:rsid w:val="547B92AC"/>
    <w:rsid w:val="555A47D9"/>
    <w:rsid w:val="55E8798E"/>
    <w:rsid w:val="56A33972"/>
    <w:rsid w:val="5BE126D9"/>
    <w:rsid w:val="5CB247D6"/>
    <w:rsid w:val="5D1DE692"/>
    <w:rsid w:val="5E3F217F"/>
    <w:rsid w:val="5EC32D4D"/>
    <w:rsid w:val="66950710"/>
    <w:rsid w:val="66E48B9D"/>
    <w:rsid w:val="6A02279F"/>
    <w:rsid w:val="6E77F22E"/>
    <w:rsid w:val="7185D2D0"/>
    <w:rsid w:val="72042260"/>
    <w:rsid w:val="721B1155"/>
    <w:rsid w:val="7471377E"/>
    <w:rsid w:val="748901F9"/>
    <w:rsid w:val="74F5076F"/>
    <w:rsid w:val="759DE449"/>
    <w:rsid w:val="768009C9"/>
    <w:rsid w:val="77B38368"/>
    <w:rsid w:val="78F7D3C7"/>
    <w:rsid w:val="7958DD9D"/>
    <w:rsid w:val="79B726D7"/>
    <w:rsid w:val="79E5A91F"/>
    <w:rsid w:val="7A7F6CE7"/>
    <w:rsid w:val="7A81CDE3"/>
    <w:rsid w:val="7D78C4E0"/>
    <w:rsid w:val="7EE81BCA"/>
    <w:rsid w:val="7F88C200"/>
    <w:rsid w:val="7FFF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66FCE"/>
  <w15:chartTrackingRefBased/>
  <w15:docId w15:val="{AC3BADDF-436B-44E5-88A2-DC97D4D2A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Gnth">
    <w:name w:val="Normal"/>
    <w:qFormat/>
    <w:rsid w:val="001051A6"/>
    <w:rPr>
      <w:lang w:val="ga-IE"/>
    </w:rPr>
  </w:style>
  <w:style w:type="paragraph" w:styleId="Teideal1">
    <w:name w:val="heading 1"/>
    <w:basedOn w:val="Gnth"/>
    <w:next w:val="Gnth"/>
    <w:link w:val="Teideal1Car"/>
    <w:uiPriority w:val="9"/>
    <w:qFormat/>
    <w:rsid w:val="00692757"/>
    <w:pPr>
      <w:spacing w:before="0"/>
      <w:jc w:val="both"/>
      <w:outlineLvl w:val="0"/>
    </w:pPr>
    <w:rPr>
      <w:rFonts w:ascii="Helvetica" w:hAnsi="Helvetica"/>
      <w:b/>
      <w:bCs/>
      <w:color w:val="15BFDB"/>
      <w:sz w:val="24"/>
      <w:szCs w:val="24"/>
      <w:u w:val="single"/>
    </w:rPr>
  </w:style>
  <w:style w:type="paragraph" w:styleId="Ceannteideal2">
    <w:name w:val="heading 2"/>
    <w:basedOn w:val="Altanliosta"/>
    <w:next w:val="Gnth"/>
    <w:link w:val="Ceannteideal2Car"/>
    <w:uiPriority w:val="9"/>
    <w:qFormat/>
    <w:rsid w:val="00F65CA2"/>
    <w:pPr>
      <w:numPr>
        <w:numId w:val="4"/>
      </w:numPr>
      <w:spacing w:after="0"/>
      <w:jc w:val="both"/>
      <w:outlineLvl w:val="1"/>
    </w:pPr>
    <w:rPr>
      <w:rFonts w:ascii="Helvetica" w:hAnsi="Helvetica"/>
      <w:b/>
      <w:bCs/>
      <w:color w:val="262626" w:themeColor="text1" w:themeTint="D9"/>
      <w:lang w:val="ga-IE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character" w:styleId="Tran">
    <w:name w:val="Strong"/>
    <w:uiPriority w:val="10"/>
    <w:qFormat/>
    <w:rsid w:val="006C0C04"/>
    <w:rPr>
      <w:b/>
      <w:bCs/>
    </w:rPr>
  </w:style>
  <w:style w:type="paragraph" w:styleId="Corpthacs">
    <w:name w:val="Body Text"/>
    <w:basedOn w:val="Gnth"/>
    <w:link w:val="CorpthacsC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CorpthacsCar">
    <w:name w:val="Corpthéacs Car"/>
    <w:basedOn w:val="Clfhoireannramhshocraithenan-alt"/>
    <w:link w:val="Corpthacs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Tacsanchoinnelaionaid">
    <w:name w:val="Placeholder Text"/>
    <w:basedOn w:val="Clfhoireannramhshocraithenan-alt"/>
    <w:uiPriority w:val="99"/>
    <w:semiHidden/>
    <w:rsid w:val="00F607A3"/>
    <w:rPr>
      <w:color w:val="808080"/>
    </w:rPr>
  </w:style>
  <w:style w:type="paragraph" w:styleId="GnthGrasn">
    <w:name w:val="Normal (Web)"/>
    <w:basedOn w:val="Gnth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Gnth"/>
    <w:qFormat/>
    <w:rsid w:val="00AB0132"/>
    <w:pPr>
      <w:spacing w:before="0" w:after="120"/>
      <w:contextualSpacing/>
    </w:pPr>
    <w:rPr>
      <w:sz w:val="18"/>
    </w:rPr>
  </w:style>
  <w:style w:type="table" w:styleId="Greilletbla">
    <w:name w:val="Table Grid"/>
    <w:basedOn w:val="Tblanormlta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ideal1Car">
    <w:name w:val="Teideal 1 Car"/>
    <w:basedOn w:val="Clfhoireannramhshocraithenan-alt"/>
    <w:link w:val="Teideal1"/>
    <w:uiPriority w:val="9"/>
    <w:rsid w:val="00692757"/>
    <w:rPr>
      <w:rFonts w:ascii="Helvetica" w:hAnsi="Helvetica"/>
      <w:b/>
      <w:bCs/>
      <w:color w:val="15BFDB"/>
      <w:sz w:val="24"/>
      <w:szCs w:val="24"/>
      <w:u w:val="single"/>
      <w:lang w:val="ga-IE"/>
    </w:rPr>
  </w:style>
  <w:style w:type="character" w:customStyle="1" w:styleId="Ceannteideal2Car">
    <w:name w:val="Ceannteideal 2 Car"/>
    <w:basedOn w:val="Clfhoireannramhshocraithenan-alt"/>
    <w:link w:val="Ceannteideal2"/>
    <w:uiPriority w:val="9"/>
    <w:rsid w:val="00F65CA2"/>
    <w:rPr>
      <w:rFonts w:ascii="Helvetica" w:eastAsiaTheme="minorHAnsi" w:hAnsi="Helvetica"/>
      <w:b/>
      <w:bCs/>
      <w:color w:val="262626" w:themeColor="text1" w:themeTint="D9"/>
      <w:kern w:val="2"/>
      <w:lang w:val="ga-IE" w:eastAsia="en-US"/>
      <w14:ligatures w14:val="standardContextual"/>
    </w:rPr>
  </w:style>
  <w:style w:type="paragraph" w:styleId="Liostaurchar">
    <w:name w:val="List Bullet"/>
    <w:basedOn w:val="Gnth"/>
    <w:uiPriority w:val="98"/>
    <w:rsid w:val="000D77AB"/>
    <w:pPr>
      <w:numPr>
        <w:numId w:val="1"/>
      </w:numPr>
      <w:spacing w:before="0" w:after="60" w:line="259" w:lineRule="auto"/>
      <w:ind w:left="720"/>
    </w:pPr>
  </w:style>
  <w:style w:type="paragraph" w:styleId="Ceanntsc">
    <w:name w:val="header"/>
    <w:basedOn w:val="Gnth"/>
    <w:link w:val="CeanntscC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CeanntscCar">
    <w:name w:val="Ceanntásc Car"/>
    <w:basedOn w:val="Clfhoireannramhshocraithenan-alt"/>
    <w:link w:val="Ceanntsc"/>
    <w:uiPriority w:val="99"/>
    <w:rsid w:val="008078FE"/>
  </w:style>
  <w:style w:type="paragraph" w:styleId="Buntsc">
    <w:name w:val="footer"/>
    <w:basedOn w:val="Gnth"/>
    <w:link w:val="BuntscC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BuntscCar">
    <w:name w:val="Buntásc Car"/>
    <w:basedOn w:val="Clfhoireannramhshocraithenan-alt"/>
    <w:link w:val="Buntsc"/>
    <w:uiPriority w:val="99"/>
    <w:rsid w:val="008D48F8"/>
  </w:style>
  <w:style w:type="paragraph" w:styleId="Teideal">
    <w:name w:val="Title"/>
    <w:basedOn w:val="Gnth"/>
    <w:next w:val="Gnth"/>
    <w:link w:val="TeidealC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eidealCar">
    <w:name w:val="Teideal Car"/>
    <w:basedOn w:val="Clfhoireannramhshocraithenan-alt"/>
    <w:link w:val="Teideal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Gnth"/>
    <w:qFormat/>
    <w:rsid w:val="00AB0132"/>
    <w:pPr>
      <w:spacing w:before="120"/>
      <w:jc w:val="right"/>
    </w:pPr>
    <w:rPr>
      <w:sz w:val="18"/>
    </w:rPr>
  </w:style>
  <w:style w:type="paragraph" w:customStyle="1" w:styleId="04xlpa">
    <w:name w:val="_04xlpa"/>
    <w:basedOn w:val="Gnth"/>
    <w:rsid w:val="003351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ga-IE"/>
    </w:rPr>
  </w:style>
  <w:style w:type="character" w:customStyle="1" w:styleId="wdyuqq">
    <w:name w:val="wdyuqq"/>
    <w:basedOn w:val="Clfhoireannramhshocraithenan-alt"/>
    <w:rsid w:val="00335105"/>
  </w:style>
  <w:style w:type="paragraph" w:styleId="Altanliosta">
    <w:name w:val="List Paragraph"/>
    <w:basedOn w:val="Gnth"/>
    <w:uiPriority w:val="34"/>
    <w:qFormat/>
    <w:rsid w:val="00335105"/>
    <w:pPr>
      <w:spacing w:before="0" w:after="160" w:line="259" w:lineRule="auto"/>
      <w:ind w:left="720"/>
      <w:contextualSpacing/>
    </w:pPr>
    <w:rPr>
      <w:rFonts w:eastAsiaTheme="minorHAnsi"/>
      <w:kern w:val="2"/>
      <w:lang w:val="en-IE" w:eastAsia="en-US"/>
      <w14:ligatures w14:val="standardContextual"/>
    </w:rPr>
  </w:style>
  <w:style w:type="character" w:styleId="Tagairtntatrchta">
    <w:name w:val="annotation reference"/>
    <w:basedOn w:val="Clfhoireannramhshocraithenan-alt"/>
    <w:uiPriority w:val="99"/>
    <w:semiHidden/>
    <w:unhideWhenUsed/>
    <w:rsid w:val="00335105"/>
    <w:rPr>
      <w:sz w:val="16"/>
      <w:szCs w:val="16"/>
    </w:rPr>
  </w:style>
  <w:style w:type="paragraph" w:styleId="Tacsntatrchta">
    <w:name w:val="annotation text"/>
    <w:basedOn w:val="Gnth"/>
    <w:link w:val="TacsntatrchtaCar"/>
    <w:uiPriority w:val="99"/>
    <w:unhideWhenUsed/>
    <w:rsid w:val="00335105"/>
    <w:rPr>
      <w:sz w:val="20"/>
      <w:szCs w:val="20"/>
    </w:rPr>
  </w:style>
  <w:style w:type="character" w:customStyle="1" w:styleId="TacsntatrchtaCar">
    <w:name w:val="Téacs nóta tráchta Car"/>
    <w:basedOn w:val="Clfhoireannramhshocraithenan-alt"/>
    <w:link w:val="Tacsntatrchta"/>
    <w:uiPriority w:val="99"/>
    <w:rsid w:val="00335105"/>
    <w:rPr>
      <w:sz w:val="20"/>
      <w:szCs w:val="20"/>
    </w:rPr>
  </w:style>
  <w:style w:type="paragraph" w:styleId="bharntatrchta">
    <w:name w:val="annotation subject"/>
    <w:basedOn w:val="Tacsntatrchta"/>
    <w:next w:val="Tacsntatrchta"/>
    <w:link w:val="bharntatrchtaCar"/>
    <w:uiPriority w:val="99"/>
    <w:semiHidden/>
    <w:unhideWhenUsed/>
    <w:rsid w:val="00335105"/>
    <w:rPr>
      <w:b/>
      <w:bCs/>
    </w:rPr>
  </w:style>
  <w:style w:type="character" w:customStyle="1" w:styleId="bharntatrchtaCar">
    <w:name w:val="Ábhar nóta tráchta Car"/>
    <w:basedOn w:val="TacsntatrchtaCar"/>
    <w:link w:val="bharntatrchta"/>
    <w:uiPriority w:val="99"/>
    <w:semiHidden/>
    <w:rsid w:val="00335105"/>
    <w:rPr>
      <w:b/>
      <w:bCs/>
      <w:sz w:val="20"/>
      <w:szCs w:val="20"/>
    </w:rPr>
  </w:style>
  <w:style w:type="paragraph" w:customStyle="1" w:styleId="paragraph">
    <w:name w:val="paragraph"/>
    <w:basedOn w:val="Gnth"/>
    <w:uiPriority w:val="1"/>
    <w:rsid w:val="00134FB7"/>
    <w:pPr>
      <w:spacing w:before="0" w:beforeAutospacing="1" w:after="160" w:afterAutospacing="1" w:line="259" w:lineRule="auto"/>
    </w:pPr>
    <w:rPr>
      <w:rFonts w:ascii="Times New Roman" w:eastAsia="Times New Roman" w:hAnsi="Times New Roman" w:cs="Times New Roman"/>
      <w:kern w:val="2"/>
      <w:sz w:val="24"/>
      <w:szCs w:val="24"/>
      <w:lang w:val="en-IE" w:eastAsia="en-IE"/>
      <w14:ligatures w14:val="standardContextual"/>
    </w:rPr>
  </w:style>
  <w:style w:type="character" w:customStyle="1" w:styleId="normaltextrun">
    <w:name w:val="normaltextrun"/>
    <w:basedOn w:val="Clfhoireannramhshocraithenan-alt"/>
    <w:rsid w:val="00134FB7"/>
  </w:style>
  <w:style w:type="character" w:customStyle="1" w:styleId="eop">
    <w:name w:val="eop"/>
    <w:basedOn w:val="Clfhoireannramhshocraithenan-alt"/>
    <w:rsid w:val="00134FB7"/>
  </w:style>
  <w:style w:type="paragraph" w:styleId="Leaganleasaithe">
    <w:name w:val="Revision"/>
    <w:hidden/>
    <w:uiPriority w:val="99"/>
    <w:semiHidden/>
    <w:rsid w:val="00AF78D0"/>
    <w:pPr>
      <w:spacing w:before="0"/>
    </w:pPr>
  </w:style>
  <w:style w:type="character" w:customStyle="1" w:styleId="cf01">
    <w:name w:val="cf01"/>
    <w:basedOn w:val="Clfhoireannramhshocraithenan-alt"/>
    <w:rsid w:val="00AF78D0"/>
    <w:rPr>
      <w:rFonts w:ascii="Segoe UI" w:hAnsi="Segoe UI" w:cs="Segoe UI" w:hint="default"/>
      <w:sz w:val="18"/>
      <w:szCs w:val="18"/>
    </w:rPr>
  </w:style>
  <w:style w:type="table" w:styleId="Tblagreille3-Aiceann1">
    <w:name w:val="Grid Table 3 Accent 1"/>
    <w:basedOn w:val="Tblanormlta"/>
    <w:uiPriority w:val="48"/>
    <w:rsid w:val="00103784"/>
    <w:tblPr>
      <w:tblStyleRowBandSize w:val="1"/>
      <w:tblStyleColBandSize w:val="1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table" w:styleId="Tblagreille1adrom-Aiceann1">
    <w:name w:val="Grid Table 1 Light Accent 1"/>
    <w:basedOn w:val="Tblanormlta"/>
    <w:uiPriority w:val="46"/>
    <w:rsid w:val="00D20F14"/>
    <w:tblPr>
      <w:tblStyleRowBandSize w:val="1"/>
      <w:tblStyleColBandSize w:val="1"/>
      <w:tblBorders>
        <w:top w:val="single" w:sz="4" w:space="0" w:color="96EAF9" w:themeColor="accent1" w:themeTint="66"/>
        <w:left w:val="single" w:sz="4" w:space="0" w:color="96EAF9" w:themeColor="accent1" w:themeTint="66"/>
        <w:bottom w:val="single" w:sz="4" w:space="0" w:color="96EAF9" w:themeColor="accent1" w:themeTint="66"/>
        <w:right w:val="single" w:sz="4" w:space="0" w:color="96EAF9" w:themeColor="accent1" w:themeTint="66"/>
        <w:insideH w:val="single" w:sz="4" w:space="0" w:color="96EAF9" w:themeColor="accent1" w:themeTint="66"/>
        <w:insideV w:val="single" w:sz="4" w:space="0" w:color="96EAF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E0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E0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11">
    <w:name w:val="Grid Table 3 - Accent 11"/>
    <w:basedOn w:val="Tblanormlta"/>
    <w:next w:val="Tblagreille3-Aiceann1"/>
    <w:uiPriority w:val="48"/>
    <w:rsid w:val="006A3C07"/>
    <w:rPr>
      <w:rFonts w:ascii="Calibri" w:eastAsia="Yu Mincho" w:hAnsi="Calibri" w:cs="Arial"/>
    </w:rPr>
    <w:tblPr>
      <w:tblStyleRowBandSize w:val="1"/>
      <w:tblStyleColBandSize w:val="1"/>
      <w:tblInd w:w="0" w:type="nil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character" w:styleId="Hipearnasc">
    <w:name w:val="Hyperlink"/>
    <w:basedOn w:val="Clfhoireannramhshocraithenan-alt"/>
    <w:uiPriority w:val="99"/>
    <w:unhideWhenUsed/>
    <w:rsid w:val="00DF1991"/>
    <w:rPr>
      <w:color w:val="0CC0DF" w:themeColor="hyperlink"/>
      <w:u w:val="single"/>
    </w:rPr>
  </w:style>
  <w:style w:type="character" w:styleId="Luaneamhritithe">
    <w:name w:val="Unresolved Mention"/>
    <w:basedOn w:val="Clfhoireannramhshocraithenan-alt"/>
    <w:uiPriority w:val="99"/>
    <w:semiHidden/>
    <w:rsid w:val="00DF1991"/>
    <w:rPr>
      <w:color w:val="605E5C"/>
      <w:shd w:val="clear" w:color="auto" w:fill="E1DFDD"/>
    </w:rPr>
  </w:style>
  <w:style w:type="table" w:styleId="Gnth-thbla3">
    <w:name w:val="Plain Table 3"/>
    <w:basedOn w:val="Tblanormlta"/>
    <w:uiPriority w:val="43"/>
    <w:rsid w:val="008F7CF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Gnth"/>
    <w:rsid w:val="00C340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5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focl&#243;ir.i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focloir.i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teanglann.i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focl&#243;ir.i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ghloinn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SnasTV Ros na Rún">
      <a:dk1>
        <a:sysClr val="windowText" lastClr="000000"/>
      </a:dk1>
      <a:lt1>
        <a:sysClr val="window" lastClr="FFFFFF"/>
      </a:lt1>
      <a:dk2>
        <a:srgbClr val="077183"/>
      </a:dk2>
      <a:lt2>
        <a:srgbClr val="FFFFFF"/>
      </a:lt2>
      <a:accent1>
        <a:srgbClr val="0CC0DF"/>
      </a:accent1>
      <a:accent2>
        <a:srgbClr val="FF0099"/>
      </a:accent2>
      <a:accent3>
        <a:srgbClr val="FFD93B"/>
      </a:accent3>
      <a:accent4>
        <a:srgbClr val="8064A2"/>
      </a:accent4>
      <a:accent5>
        <a:srgbClr val="FF53B9"/>
      </a:accent5>
      <a:accent6>
        <a:srgbClr val="00B050"/>
      </a:accent6>
      <a:hlink>
        <a:srgbClr val="0CC0DF"/>
      </a:hlink>
      <a:folHlink>
        <a:srgbClr val="0CC0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02EE576-17C7-482E-81F1-4023425F6A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85A1E8-53C9-4B16-9A6C-D8AC9BFAF4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38F210-7067-483E-BFA1-28635F76E02A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42</TotalTime>
  <Pages>12</Pages>
  <Words>2447</Words>
  <Characters>13949</Characters>
  <Application>Microsoft Office Word</Application>
  <DocSecurity>0</DocSecurity>
  <Lines>116</Lines>
  <Paragraphs>32</Paragraphs>
  <ScaleCrop>false</ScaleCrop>
  <Company/>
  <LinksUpToDate>false</LinksUpToDate>
  <CharactersWithSpaces>16364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Sheerin</dc:creator>
  <cp:keywords/>
  <dc:description/>
  <cp:lastModifiedBy>Sophie Mcnamara</cp:lastModifiedBy>
  <cp:revision>730</cp:revision>
  <cp:lastPrinted>2024-09-02T14:45:00Z</cp:lastPrinted>
  <dcterms:created xsi:type="dcterms:W3CDTF">2024-06-26T22:45:00Z</dcterms:created>
  <dcterms:modified xsi:type="dcterms:W3CDTF">2024-12-18T15:14:00Z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0x010100A2703502210E9A4C96D49E889D95812C</vt:lpwstr>
  </property>
  <property fmtid="{D5CDD505-2E9C-101B-9397-08002B2CF9AE}" pid="3" name="MediaServiceImageTags">
    <vt:lpwstr/>
  </property>
</Properties>
</file>