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9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709"/>
        <w:gridCol w:w="717"/>
        <w:gridCol w:w="2600"/>
        <w:gridCol w:w="552"/>
        <w:gridCol w:w="2793"/>
      </w:tblGrid>
      <w:tr w:rsidR="008D31A9" w:rsidRPr="00542B78" w14:paraId="1176E461" w14:textId="77777777" w:rsidTr="001F1275">
        <w:trPr>
          <w:trHeight w:val="867"/>
          <w:jc w:val="center"/>
        </w:trPr>
        <w:tc>
          <w:tcPr>
            <w:tcW w:w="9923" w:type="dxa"/>
            <w:gridSpan w:val="6"/>
            <w:vAlign w:val="center"/>
          </w:tcPr>
          <w:p w14:paraId="6FB1C246" w14:textId="2C133724" w:rsidR="008D31A9" w:rsidRPr="00542B78" w:rsidRDefault="008D31A9" w:rsidP="2D9F554E">
            <w:pPr>
              <w:spacing w:before="0" w:line="276" w:lineRule="auto"/>
            </w:pPr>
          </w:p>
        </w:tc>
      </w:tr>
      <w:tr w:rsidR="008D31A9" w:rsidRPr="00542B78" w14:paraId="392F5364" w14:textId="77777777" w:rsidTr="00600804">
        <w:trPr>
          <w:trHeight w:val="473"/>
          <w:jc w:val="center"/>
        </w:trPr>
        <w:tc>
          <w:tcPr>
            <w:tcW w:w="552" w:type="dxa"/>
            <w:shd w:val="clear" w:color="auto" w:fill="auto"/>
            <w:tcMar>
              <w:left w:w="72" w:type="dxa"/>
              <w:right w:w="72" w:type="dxa"/>
            </w:tcMar>
          </w:tcPr>
          <w:p w14:paraId="192414EA" w14:textId="518F2145" w:rsidR="008D31A9" w:rsidRPr="00542B78" w:rsidRDefault="008D31A9" w:rsidP="001D6809"/>
        </w:tc>
        <w:tc>
          <w:tcPr>
            <w:tcW w:w="2709" w:type="dxa"/>
            <w:shd w:val="clear" w:color="auto" w:fill="auto"/>
            <w:tcMar>
              <w:left w:w="72" w:type="dxa"/>
              <w:right w:w="72" w:type="dxa"/>
            </w:tcMar>
          </w:tcPr>
          <w:p w14:paraId="184306EA" w14:textId="5B392425" w:rsidR="008D31A9" w:rsidRPr="00542B78" w:rsidRDefault="008D31A9" w:rsidP="00250435">
            <w:pPr>
              <w:pStyle w:val="Smalltitle"/>
              <w:ind w:left="85"/>
            </w:pPr>
            <w:r w:rsidRPr="00542B78">
              <w:t>Tuiscint &amp; forbairt foclóra</w:t>
            </w:r>
          </w:p>
          <w:p w14:paraId="4DB0A6D7" w14:textId="77777777" w:rsidR="00176F41" w:rsidRPr="00542B78" w:rsidRDefault="00F17267" w:rsidP="00250435">
            <w:pPr>
              <w:pStyle w:val="Text-small"/>
              <w:ind w:left="85"/>
            </w:pPr>
            <w:r w:rsidRPr="00542B78">
              <w:t xml:space="preserve">Focail agus frásaí a bhaineann </w:t>
            </w:r>
          </w:p>
          <w:p w14:paraId="14771288" w14:textId="04CC80FB" w:rsidR="008D31A9" w:rsidRPr="00542B78" w:rsidRDefault="00F17267" w:rsidP="00250435">
            <w:pPr>
              <w:pStyle w:val="Text-small"/>
              <w:ind w:left="85"/>
            </w:pPr>
            <w:r w:rsidRPr="00542B78">
              <w:t>le</w:t>
            </w:r>
            <w:r w:rsidR="006E6346" w:rsidRPr="00542B78">
              <w:t xml:space="preserve"> d</w:t>
            </w:r>
            <w:r w:rsidR="00BD5778">
              <w:t>a</w:t>
            </w:r>
            <w:r w:rsidR="006E6346" w:rsidRPr="00542B78">
              <w:t>oine a chur in aithne dá chéile</w:t>
            </w:r>
            <w:r w:rsidRPr="00542B78">
              <w:t xml:space="preserve"> </w:t>
            </w:r>
          </w:p>
        </w:tc>
        <w:tc>
          <w:tcPr>
            <w:tcW w:w="717" w:type="dxa"/>
            <w:shd w:val="clear" w:color="auto" w:fill="auto"/>
            <w:tcMar>
              <w:left w:w="72" w:type="dxa"/>
              <w:right w:w="72" w:type="dxa"/>
            </w:tcMar>
          </w:tcPr>
          <w:p w14:paraId="370EB1C4" w14:textId="3A2C94A1" w:rsidR="008D31A9" w:rsidRPr="00542B78" w:rsidRDefault="00250435" w:rsidP="00FB77E3">
            <w:pPr>
              <w:pStyle w:val="Smalltitle"/>
            </w:pPr>
            <w:r w:rsidRPr="00542B78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199F3867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211</wp:posOffset>
                  </wp:positionV>
                  <wp:extent cx="564515" cy="569595"/>
                  <wp:effectExtent l="0" t="0" r="6985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1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auto"/>
            <w:tcMar>
              <w:left w:w="72" w:type="dxa"/>
              <w:right w:w="72" w:type="dxa"/>
            </w:tcMar>
          </w:tcPr>
          <w:p w14:paraId="49C6752F" w14:textId="4C3E3902" w:rsidR="008D31A9" w:rsidRPr="00542B78" w:rsidRDefault="008D31A9" w:rsidP="00250435">
            <w:pPr>
              <w:pStyle w:val="Smalltitle"/>
              <w:ind w:left="197"/>
              <w:rPr>
                <w:rFonts w:asciiTheme="minorHAnsi" w:hAnsiTheme="minorHAnsi"/>
                <w:sz w:val="16"/>
                <w:szCs w:val="16"/>
              </w:rPr>
            </w:pPr>
            <w:r w:rsidRPr="00542B78">
              <w:t>Feasacht teanga</w:t>
            </w:r>
          </w:p>
          <w:p w14:paraId="5D8A62C4" w14:textId="6BF38813" w:rsidR="008D31A9" w:rsidRPr="00542B78" w:rsidRDefault="00AC0A3A" w:rsidP="00250435">
            <w:pPr>
              <w:pStyle w:val="Text-small"/>
              <w:ind w:left="197"/>
            </w:pPr>
            <w:r w:rsidRPr="00542B78">
              <w:t>mac le</w:t>
            </w:r>
            <w:r w:rsidR="005F2C42" w:rsidRPr="00542B78">
              <w:t>;</w:t>
            </w:r>
            <w:r w:rsidR="00E02040" w:rsidRPr="00542B78">
              <w:t xml:space="preserve"> </w:t>
            </w:r>
            <w:r w:rsidRPr="00542B78">
              <w:t>aithne, fios, eolas</w:t>
            </w:r>
          </w:p>
        </w:tc>
        <w:tc>
          <w:tcPr>
            <w:tcW w:w="552" w:type="dxa"/>
            <w:shd w:val="clear" w:color="auto" w:fill="auto"/>
            <w:tcMar>
              <w:left w:w="72" w:type="dxa"/>
              <w:right w:w="72" w:type="dxa"/>
            </w:tcMar>
          </w:tcPr>
          <w:p w14:paraId="20FBD91D" w14:textId="0A1DE815" w:rsidR="008D31A9" w:rsidRPr="00542B78" w:rsidRDefault="00250435" w:rsidP="00FB77E3">
            <w:pPr>
              <w:pStyle w:val="Smalltitle"/>
            </w:pPr>
            <w:r w:rsidRPr="00542B78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1B1A414F">
                  <wp:simplePos x="0" y="0"/>
                  <wp:positionH relativeFrom="column">
                    <wp:posOffset>-219710</wp:posOffset>
                  </wp:positionH>
                  <wp:positionV relativeFrom="page">
                    <wp:posOffset>4445</wp:posOffset>
                  </wp:positionV>
                  <wp:extent cx="623570" cy="623570"/>
                  <wp:effectExtent l="0" t="0" r="5080" b="508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3" w:type="dxa"/>
            <w:shd w:val="clear" w:color="auto" w:fill="auto"/>
            <w:tcMar>
              <w:left w:w="72" w:type="dxa"/>
              <w:right w:w="72" w:type="dxa"/>
            </w:tcMar>
          </w:tcPr>
          <w:p w14:paraId="78C4F430" w14:textId="79FFD4BC" w:rsidR="008D31A9" w:rsidRPr="00542B78" w:rsidRDefault="008D31A9" w:rsidP="00250435">
            <w:pPr>
              <w:pStyle w:val="Smalltitle"/>
              <w:ind w:left="171"/>
              <w:rPr>
                <w:rFonts w:asciiTheme="minorHAnsi" w:hAnsiTheme="minorHAnsi"/>
                <w:sz w:val="16"/>
                <w:szCs w:val="16"/>
              </w:rPr>
            </w:pPr>
            <w:r w:rsidRPr="00542B78">
              <w:t>Scileanna cumarsáide</w:t>
            </w:r>
          </w:p>
          <w:p w14:paraId="36D8E0A8" w14:textId="49D5715D" w:rsidR="008D31A9" w:rsidRPr="00542B78" w:rsidRDefault="008D31A9" w:rsidP="00250435">
            <w:pPr>
              <w:pStyle w:val="Text-small"/>
              <w:ind w:left="171"/>
              <w:rPr>
                <w:sz w:val="22"/>
              </w:rPr>
            </w:pPr>
            <w:r w:rsidRPr="00542B78">
              <w:t xml:space="preserve">Ag </w:t>
            </w:r>
            <w:r w:rsidR="006E6346" w:rsidRPr="00542B78">
              <w:t xml:space="preserve">casadh le daoine agus ag </w:t>
            </w:r>
            <w:r w:rsidR="002364E3" w:rsidRPr="00542B78">
              <w:t>cur daoine in aithne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542B78" w14:paraId="58B4DFF3" w14:textId="77777777" w:rsidTr="2D9F554E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09909519" w:rsidR="00D230CD" w:rsidRPr="00542B78" w:rsidRDefault="007F51C6" w:rsidP="000A000D">
            <w:pPr>
              <w:pStyle w:val="Serieslessonnumber"/>
              <w:framePr w:hSpace="0" w:wrap="auto" w:vAnchor="margin" w:hAnchor="text" w:xAlign="left" w:yAlign="inline"/>
              <w:suppressOverlap w:val="0"/>
            </w:pPr>
            <w:r w:rsidRPr="00542B78">
              <w:t xml:space="preserve">Sraith </w:t>
            </w:r>
            <w:r w:rsidR="00E06CE6" w:rsidRPr="00542B78">
              <w:t>2</w:t>
            </w:r>
            <w:r w:rsidR="00F00CC7" w:rsidRPr="00542B78">
              <w:t xml:space="preserve">: </w:t>
            </w:r>
            <w:r w:rsidR="00D230CD" w:rsidRPr="00542B78">
              <w:t>Ceacht 1</w:t>
            </w:r>
          </w:p>
        </w:tc>
      </w:tr>
      <w:tr w:rsidR="00D230CD" w:rsidRPr="00542B78" w14:paraId="108BA550" w14:textId="77777777" w:rsidTr="2D9F554E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65C9A796" w:rsidR="00D230CD" w:rsidRPr="00542B78" w:rsidRDefault="002E3E2A" w:rsidP="00C24663">
            <w:pPr>
              <w:pStyle w:val="Title"/>
              <w:framePr w:hSpace="0" w:wrap="auto" w:vAnchor="margin" w:hAnchor="text" w:xAlign="left" w:yAlign="inline"/>
              <w:suppressOverlap w:val="0"/>
            </w:pPr>
            <w:r w:rsidRPr="00542B78">
              <w:t>“</w:t>
            </w:r>
            <w:r w:rsidR="00CA5418" w:rsidRPr="00542B78">
              <w:t>Cé leis thú?</w:t>
            </w:r>
            <w:r w:rsidRPr="00542B78">
              <w:t>”</w:t>
            </w:r>
          </w:p>
          <w:p w14:paraId="5DC603C6" w14:textId="042EFFC9" w:rsidR="00D230CD" w:rsidRPr="00542B78" w:rsidRDefault="00CA5418" w:rsidP="00C24663">
            <w:pPr>
              <w:pStyle w:val="Title"/>
              <w:framePr w:hSpace="0" w:wrap="auto" w:vAnchor="margin" w:hAnchor="text" w:xAlign="left" w:yAlign="inline"/>
              <w:suppressOverlap w:val="0"/>
              <w:rPr>
                <w:spacing w:val="-8"/>
                <w:sz w:val="56"/>
                <w:szCs w:val="56"/>
              </w:rPr>
            </w:pPr>
            <w:r w:rsidRPr="00542B78">
              <w:t>Ag cur daoine in aithne</w:t>
            </w:r>
          </w:p>
        </w:tc>
      </w:tr>
    </w:tbl>
    <w:p w14:paraId="6E4FFA73" w14:textId="758F05C1" w:rsidR="005D036B" w:rsidRPr="00542B78" w:rsidRDefault="006A317E" w:rsidP="005D036B">
      <w:r w:rsidRPr="00542B78">
        <w:rPr>
          <w:noProof/>
        </w:rPr>
        <w:drawing>
          <wp:anchor distT="0" distB="0" distL="114300" distR="114300" simplePos="0" relativeHeight="251658247" behindDoc="0" locked="0" layoutInCell="1" allowOverlap="1" wp14:anchorId="4B378E98" wp14:editId="5EE9EAEF">
            <wp:simplePos x="0" y="0"/>
            <wp:positionH relativeFrom="column">
              <wp:posOffset>-224155</wp:posOffset>
            </wp:positionH>
            <wp:positionV relativeFrom="page">
              <wp:posOffset>2101287</wp:posOffset>
            </wp:positionV>
            <wp:extent cx="623570" cy="623570"/>
            <wp:effectExtent l="0" t="0" r="5080" b="5080"/>
            <wp:wrapNone/>
            <wp:docPr id="472870532" name="Picture 19" descr="A blue brain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70532" name="Picture 19" descr="A blue brain in a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30E5A8F1" w:rsidR="005406C0" w:rsidRPr="00542B78" w:rsidRDefault="00BF74B3" w:rsidP="00FB77E3">
      <w:pPr>
        <w:pStyle w:val="Heading1"/>
      </w:pPr>
      <w:r w:rsidRPr="00542B7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9294D5" wp14:editId="786B91E4">
                <wp:simplePos x="0" y="0"/>
                <wp:positionH relativeFrom="column">
                  <wp:posOffset>-1345019</wp:posOffset>
                </wp:positionH>
                <wp:positionV relativeFrom="paragraph">
                  <wp:posOffset>-3387090</wp:posOffset>
                </wp:positionV>
                <wp:extent cx="8274050" cy="2292350"/>
                <wp:effectExtent l="0" t="0" r="12700" b="12700"/>
                <wp:wrapNone/>
                <wp:docPr id="20009954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0" cy="2292350"/>
                          <a:chOff x="0" y="0"/>
                          <a:chExt cx="8274050" cy="2292350"/>
                        </a:xfrm>
                      </wpg:grpSpPr>
                      <wps:wsp>
                        <wps:cNvPr id="1777239314" name="Rectangle 13"/>
                        <wps:cNvSpPr/>
                        <wps:spPr>
                          <a:xfrm>
                            <a:off x="0" y="0"/>
                            <a:ext cx="8274050" cy="2292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673867" name="Rectangle 13"/>
                        <wps:cNvSpPr/>
                        <wps:spPr>
                          <a:xfrm>
                            <a:off x="754912" y="308345"/>
                            <a:ext cx="7372350" cy="1873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444943" name="Rectangle 13"/>
                        <wps:cNvSpPr/>
                        <wps:spPr>
                          <a:xfrm>
                            <a:off x="839972" y="393405"/>
                            <a:ext cx="7187610" cy="1701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9B5C7" id="Group 15" o:spid="_x0000_s1026" style="position:absolute;margin-left:-105.9pt;margin-top:-266.7pt;width:651.5pt;height:180.5pt;z-index:-251658240" coordsize="82740,2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">
                <v:rect id="Rectangle 13" o:spid="_x0000_s1027" style="position:absolute;width:82740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" fillcolor="#0dcdef [3028]" strokecolor="#0cc0df [3204]" strokeweight=".5pt">
                  <v:fill color2="#0cbddc [3172]" rotate="t" colors="0 #47cae8;.5 #01c7ea;1 #00b7d9" focus="100%" type="gradient">
                    <o:fill v:ext="view" type="gradientUnscaled"/>
                  </v:fill>
                </v:rect>
                <v:rect id="Rectangle 13" o:spid="_x0000_s1028" style="position:absolute;left:7549;top:3083;width:73723;height:1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" fillcolor="#ff109f [3029]" strokecolor="#f09 [3205]" strokeweight=".5pt">
                  <v:fill color2="#fc0097 [3173]" rotate="t" colors="0 #ff46a4;.5 #ff009c;1 #e5008c" focus="100%" type="gradient">
                    <o:fill v:ext="view" type="gradientUnscaled"/>
                  </v:fill>
                </v:rect>
                <v:rect id="Rectangle 13" o:spid="_x0000_s1029" style="position:absolute;left:8399;top:3934;width:71876;height:17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" fillcolor="black [3200]" strokecolor="black [480]" strokeweight="1pt"/>
              </v:group>
            </w:pict>
          </mc:Fallback>
        </mc:AlternateContent>
      </w:r>
      <w:r w:rsidRPr="00542B78">
        <w:rPr>
          <w:noProof/>
          <w:color w:val="000000" w:themeColor="text1"/>
        </w:rPr>
        <w:drawing>
          <wp:anchor distT="0" distB="0" distL="114300" distR="114300" simplePos="0" relativeHeight="251658244" behindDoc="0" locked="0" layoutInCell="1" allowOverlap="1" wp14:anchorId="575AEF04" wp14:editId="1A1770C7">
            <wp:simplePos x="0" y="0"/>
            <wp:positionH relativeFrom="margin">
              <wp:align>left</wp:align>
            </wp:positionH>
            <wp:positionV relativeFrom="page">
              <wp:posOffset>147955</wp:posOffset>
            </wp:positionV>
            <wp:extent cx="1508760" cy="1508760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6C0" w:rsidRPr="00542B78">
        <w:rPr>
          <w:rFonts w:ascii="Arial" w:hAnsi="Arial" w:cs="Arial"/>
          <w:noProof/>
          <w:color w:val="DC459D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33B3373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6C4DEA8" id="Rectangle 46" o:spid="_x0000_s1026" style="position:absolute;margin-left:54pt;margin-top:24.15pt;width:489.3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" fillcolor="#ff03c8" stroked="f">
                <w10:wrap type="topAndBottom" anchorx="page"/>
              </v:rect>
            </w:pict>
          </mc:Fallback>
        </mc:AlternateContent>
      </w:r>
      <w:r w:rsidR="005406C0" w:rsidRPr="00542B78">
        <w:t>A: TUISCINT AGUS FORBAIRT FOCLÓRA</w:t>
      </w:r>
    </w:p>
    <w:p w14:paraId="29F8C0BF" w14:textId="77777777" w:rsidR="008E49A1" w:rsidRPr="00542B78" w:rsidRDefault="00A91C0A" w:rsidP="00E47557">
      <w:pPr>
        <w:pStyle w:val="Heading2"/>
      </w:pPr>
      <w:r w:rsidRPr="00542B78">
        <w:t>Líon na bearnaí</w:t>
      </w:r>
      <w:r w:rsidR="003E61F5" w:rsidRPr="00542B78">
        <w:t xml:space="preserve"> </w:t>
      </w:r>
    </w:p>
    <w:p w14:paraId="6D3C6942" w14:textId="7A80BEE2" w:rsidR="00F94E1F" w:rsidRPr="00542B78" w:rsidRDefault="00672F94" w:rsidP="00B60CD5">
      <w:pPr>
        <w:ind w:left="357"/>
        <w:rPr>
          <w:rFonts w:ascii="Helvetica" w:hAnsi="Helvetica" w:cs="Helvetica"/>
          <w:b/>
          <w:bCs/>
        </w:rPr>
      </w:pPr>
      <w:r w:rsidRPr="00542B78">
        <w:rPr>
          <w:rFonts w:ascii="Helvetica" w:hAnsi="Helvetica" w:cs="Helvetica"/>
        </w:rPr>
        <w:t>Féach siar ar an mír físe, más gá, chun cabhrú leat na bearnaí sa chomhrá a líonadh.</w:t>
      </w:r>
    </w:p>
    <w:tbl>
      <w:tblPr>
        <w:tblStyle w:val="GridTable1Light-Accent1"/>
        <w:tblW w:w="9497" w:type="dxa"/>
        <w:tblInd w:w="279" w:type="dxa"/>
        <w:tblBorders>
          <w:top w:val="single" w:sz="2" w:space="0" w:color="0CC0DF" w:themeColor="accent1"/>
          <w:left w:val="single" w:sz="2" w:space="0" w:color="0CC0DF" w:themeColor="accent1"/>
          <w:bottom w:val="single" w:sz="2" w:space="0" w:color="0CC0DF" w:themeColor="accent1"/>
          <w:right w:val="single" w:sz="2" w:space="0" w:color="0CC0DF" w:themeColor="accent1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118"/>
        <w:gridCol w:w="3119"/>
        <w:gridCol w:w="3260"/>
      </w:tblGrid>
      <w:tr w:rsidR="00D27086" w:rsidRPr="00542B78" w14:paraId="54525CA5" w14:textId="26C81D64" w:rsidTr="005F2D56">
        <w:trPr>
          <w:trHeight w:val="294"/>
        </w:trPr>
        <w:tc>
          <w:tcPr>
            <w:tcW w:w="3118" w:type="dxa"/>
          </w:tcPr>
          <w:p w14:paraId="02AD7AF3" w14:textId="3B641864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mac</w:t>
            </w:r>
          </w:p>
        </w:tc>
        <w:tc>
          <w:tcPr>
            <w:tcW w:w="3119" w:type="dxa"/>
          </w:tcPr>
          <w:p w14:paraId="5516BAF9" w14:textId="0725EC71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 xml:space="preserve">do </w:t>
            </w:r>
            <w:proofErr w:type="spellStart"/>
            <w:r w:rsidRPr="00542B78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bheatha</w:t>
            </w:r>
            <w:proofErr w:type="spellEnd"/>
          </w:p>
        </w:tc>
        <w:tc>
          <w:tcPr>
            <w:tcW w:w="3260" w:type="dxa"/>
          </w:tcPr>
          <w:p w14:paraId="661C4B16" w14:textId="07CBFBBB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leat</w:t>
            </w:r>
          </w:p>
        </w:tc>
      </w:tr>
      <w:tr w:rsidR="00D27086" w:rsidRPr="00542B78" w14:paraId="0C7E5CAC" w14:textId="7FA1B918" w:rsidTr="005F2D56">
        <w:trPr>
          <w:trHeight w:val="309"/>
        </w:trPr>
        <w:tc>
          <w:tcPr>
            <w:tcW w:w="3118" w:type="dxa"/>
          </w:tcPr>
          <w:p w14:paraId="0F961A5F" w14:textId="196B2763" w:rsidR="00D27086" w:rsidRPr="00542B78" w:rsidRDefault="00E00CC1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in aithne</w:t>
            </w:r>
          </w:p>
        </w:tc>
        <w:tc>
          <w:tcPr>
            <w:tcW w:w="3119" w:type="dxa"/>
          </w:tcPr>
          <w:p w14:paraId="5423884F" w14:textId="01720F7A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mhacsa</w:t>
            </w:r>
          </w:p>
        </w:tc>
        <w:tc>
          <w:tcPr>
            <w:tcW w:w="3260" w:type="dxa"/>
          </w:tcPr>
          <w:p w14:paraId="7A46D6E9" w14:textId="2827C151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Tadhg</w:t>
            </w:r>
          </w:p>
        </w:tc>
      </w:tr>
      <w:tr w:rsidR="00D27086" w:rsidRPr="00542B78" w14:paraId="303618E4" w14:textId="4E02834D" w:rsidTr="005F2D56">
        <w:trPr>
          <w:trHeight w:val="294"/>
        </w:trPr>
        <w:tc>
          <w:tcPr>
            <w:tcW w:w="3118" w:type="dxa"/>
          </w:tcPr>
          <w:p w14:paraId="423617A6" w14:textId="4A5916B9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Thaidhg</w:t>
            </w:r>
          </w:p>
        </w:tc>
        <w:tc>
          <w:tcPr>
            <w:tcW w:w="3119" w:type="dxa"/>
          </w:tcPr>
          <w:p w14:paraId="63C419CC" w14:textId="5FD517CF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le</w:t>
            </w:r>
          </w:p>
        </w:tc>
        <w:tc>
          <w:tcPr>
            <w:tcW w:w="3260" w:type="dxa"/>
          </w:tcPr>
          <w:p w14:paraId="51740EBE" w14:textId="36DC0962" w:rsidR="00D27086" w:rsidRPr="00542B78" w:rsidRDefault="00D27086" w:rsidP="2D9F554E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542B78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duit</w:t>
            </w:r>
          </w:p>
        </w:tc>
      </w:tr>
    </w:tbl>
    <w:p w14:paraId="3D2CD0A6" w14:textId="12EBB66C" w:rsidR="00356575" w:rsidRPr="00542B78" w:rsidRDefault="00356575" w:rsidP="2D9F554E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tbl>
      <w:tblPr>
        <w:tblStyle w:val="GridTable1Light-Accent1"/>
        <w:tblW w:w="9497" w:type="dxa"/>
        <w:tblInd w:w="279" w:type="dxa"/>
        <w:tblLook w:val="0600" w:firstRow="0" w:lastRow="0" w:firstColumn="0" w:lastColumn="0" w:noHBand="1" w:noVBand="1"/>
      </w:tblPr>
      <w:tblGrid>
        <w:gridCol w:w="9497"/>
      </w:tblGrid>
      <w:tr w:rsidR="00AC0A3A" w:rsidRPr="00542B78" w14:paraId="6D294AF4" w14:textId="77777777" w:rsidTr="2D9F554E">
        <w:tc>
          <w:tcPr>
            <w:tcW w:w="9497" w:type="dxa"/>
          </w:tcPr>
          <w:p w14:paraId="1FCB3446" w14:textId="26869E2F" w:rsidR="00F60639" w:rsidRPr="00542B78" w:rsidRDefault="00F60639" w:rsidP="2D9F554E">
            <w:pPr>
              <w:spacing w:before="0" w:line="276" w:lineRule="auto"/>
              <w:ind w:left="1440" w:hanging="144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bookmarkStart w:id="0" w:name="_Hlk170556846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 xml:space="preserve">John </w:t>
            </w:r>
            <w:proofErr w:type="spellStart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Joe</w:t>
            </w:r>
            <w:proofErr w:type="spellEnd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:</w:t>
            </w:r>
            <w:r w:rsidR="007420CF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ab/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Seo anseo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lang w:eastAsia="en-US"/>
              </w:rPr>
              <w:t xml:space="preserve">__________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Ó Direáin. A Thaidhg, ba mhaith liom Manus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lang w:eastAsia="en-US"/>
              </w:rPr>
              <w:t xml:space="preserve">a chur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___________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lang w:eastAsia="en-US"/>
              </w:rPr>
              <w:t xml:space="preserve"> duit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. Mo mhac. </w:t>
            </w:r>
          </w:p>
          <w:p w14:paraId="3FBDBDDB" w14:textId="558E89F0" w:rsidR="00FF101D" w:rsidRPr="00542B78" w:rsidRDefault="00F60639" w:rsidP="2D9F554E">
            <w:pPr>
              <w:spacing w:before="0" w:line="276" w:lineRule="auto"/>
              <w:ind w:left="1440" w:hanging="144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Manus:</w:t>
            </w:r>
            <w:r w:rsidRPr="00542B78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go leor cloiste agam fá dtaobh duit, ó mo mháthair.</w:t>
            </w:r>
          </w:p>
        </w:tc>
      </w:tr>
      <w:tr w:rsidR="00AC0A3A" w:rsidRPr="00542B78" w14:paraId="3E0900BD" w14:textId="77777777" w:rsidTr="2D9F554E">
        <w:tc>
          <w:tcPr>
            <w:tcW w:w="9497" w:type="dxa"/>
          </w:tcPr>
          <w:p w14:paraId="000AD374" w14:textId="41ECD7DA" w:rsidR="00FF101D" w:rsidRPr="00542B78" w:rsidRDefault="00FF101D" w:rsidP="007420CF">
            <w:pPr>
              <w:tabs>
                <w:tab w:val="left" w:pos="1440"/>
              </w:tabs>
              <w:spacing w:before="0" w:line="276" w:lineRule="auto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Noreen:</w:t>
            </w:r>
            <w:r w:rsidR="007420CF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ab/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Fáilte romhat</w:t>
            </w:r>
            <w:r w:rsidR="008258C6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,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a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Mhanuis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. </w:t>
            </w:r>
            <w:r w:rsidR="007F7616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Seo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mo dheartháir, Stiofán. Stiofán, seo Manus, mac</w:t>
            </w:r>
            <w:r w:rsidR="007420CF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="007420CF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007F7616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______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John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Joe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. </w:t>
            </w:r>
          </w:p>
          <w:p w14:paraId="3A5EBF51" w14:textId="308A247F" w:rsidR="00FF101D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Stiofán:</w:t>
            </w:r>
            <w:r w:rsidRPr="00542B78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Ceann eile? A Mhaighdean. </w:t>
            </w:r>
            <w:r w:rsidR="00F52164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Cé mhéad</w:t>
            </w:r>
            <w:r w:rsidR="00F52164" w:rsidRPr="00542B78">
              <w:rPr>
                <w:rFonts w:ascii="Helvetica" w:eastAsia="Aptos" w:hAnsi="Helvetica" w:cs="Arial"/>
                <w:b/>
                <w:bCs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="00F52164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____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atá aige?</w:t>
            </w:r>
          </w:p>
          <w:p w14:paraId="5FDE466A" w14:textId="66D7E0C3" w:rsidR="00FF101D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Manus:</w:t>
            </w:r>
            <w:r w:rsidRPr="00542B78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00F91375" w:rsidRPr="00542B78">
              <w:rPr>
                <w:rFonts w:ascii="Helvetica" w:eastAsia="Aptos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Deas </w:t>
            </w:r>
            <w:proofErr w:type="spellStart"/>
            <w:r w:rsidR="00F91375" w:rsidRPr="00542B78">
              <w:rPr>
                <w:rFonts w:ascii="Helvetica" w:eastAsia="Aptos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castáil</w:t>
            </w:r>
            <w:proofErr w:type="spellEnd"/>
            <w:r w:rsidR="00F91375" w:rsidRPr="00542B78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____________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, a Stiofáin. </w:t>
            </w:r>
          </w:p>
          <w:p w14:paraId="642D6F05" w14:textId="308319B1" w:rsidR="00B75BC5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Stiofán:</w:t>
            </w:r>
            <w:r w:rsidRPr="00542B78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Agus leatsa. </w:t>
            </w:r>
            <w:proofErr w:type="spellStart"/>
            <w:r w:rsidRPr="00542B78">
              <w:rPr>
                <w:rFonts w:ascii="Helvetica" w:eastAsia="Aptos" w:hAnsi="Helvetica" w:cs="Arial"/>
                <w:i/>
                <w:iCs/>
                <w:color w:val="262626" w:themeColor="text1" w:themeTint="D9"/>
                <w:kern w:val="2"/>
                <w:lang w:eastAsia="en-US"/>
                <w14:ligatures w14:val="standardContextual"/>
              </w:rPr>
              <w:t>So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, a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Mhanuis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, </w:t>
            </w:r>
            <w:r w:rsidR="001D5F4B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cá háit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a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dtáinig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tusa as?</w:t>
            </w:r>
          </w:p>
        </w:tc>
      </w:tr>
      <w:tr w:rsidR="00AC0A3A" w:rsidRPr="00542B78" w14:paraId="6C9D3F7A" w14:textId="77777777" w:rsidTr="2D9F554E">
        <w:tc>
          <w:tcPr>
            <w:tcW w:w="9497" w:type="dxa"/>
          </w:tcPr>
          <w:p w14:paraId="48C6541F" w14:textId="3443B909" w:rsidR="00FF101D" w:rsidRPr="00542B78" w:rsidRDefault="00FF101D" w:rsidP="007420CF">
            <w:pPr>
              <w:tabs>
                <w:tab w:val="left" w:pos="1440"/>
              </w:tabs>
              <w:spacing w:before="0" w:line="276" w:lineRule="auto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Che</w:t>
            </w:r>
            <w:proofErr w:type="spellEnd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:</w:t>
            </w:r>
            <w:r w:rsidR="007420CF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ab/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Chas muid </w:t>
            </w:r>
            <w:r w:rsidR="00094644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ar</w:t>
            </w:r>
            <w:r w:rsidR="005F46BD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 chéile sa siopa</w:t>
            </w:r>
            <w:r w:rsidR="00B2190F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níos luaithe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. </w:t>
            </w:r>
          </w:p>
          <w:p w14:paraId="7B9616CE" w14:textId="5E9E672E" w:rsidR="00FF101D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Crystal</w:t>
            </w:r>
            <w:proofErr w:type="spellEnd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: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  <w:t>B’fhéidir gur cheart dom mo m</w:t>
            </w:r>
            <w:r w:rsidR="296F6B1F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h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ac a chur in aithne </w:t>
            </w:r>
            <w:r w:rsidR="005F46BD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_____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mar is ceart</w:t>
            </w:r>
            <w:r w:rsidR="32EE49CE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, 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</w:t>
            </w:r>
            <w:r w:rsidR="00E80E3D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="000C69D7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___________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. Seo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, </w:t>
            </w:r>
            <w:r w:rsidR="000C69D7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mo </w:t>
            </w:r>
            <w:r w:rsidR="00AC0A3A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___________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47F5CC1B" w14:textId="77777777" w:rsidR="00FF101D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Tadhg:</w:t>
            </w:r>
            <w:r w:rsidRPr="00542B78">
              <w:rPr>
                <w:rFonts w:ascii="Helvetica" w:eastAsia="Aptos" w:hAnsi="Helvetica" w:cs="Arial"/>
                <w:color w:val="077183" w:themeColor="text2"/>
                <w:kern w:val="2"/>
                <w:lang w:eastAsia="en-US"/>
                <w14:ligatures w14:val="standardContextual"/>
              </w:rPr>
              <w:tab/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3BA3F79C" w14:textId="77777777" w:rsidR="00FF101D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proofErr w:type="spellStart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Che</w:t>
            </w:r>
            <w:proofErr w:type="spellEnd"/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: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  <w:t xml:space="preserve">Cosúil le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Guevara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7A6E180A" w14:textId="535B6268" w:rsidR="00FF101D" w:rsidRPr="00542B78" w:rsidRDefault="00FF101D" w:rsidP="2D9F554E">
            <w:pPr>
              <w:spacing w:before="0" w:line="276" w:lineRule="auto"/>
              <w:ind w:left="1440" w:hanging="1440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542B78">
              <w:rPr>
                <w:rFonts w:ascii="Helvetica" w:eastAsia="Aptos" w:hAnsi="Helvetica" w:cs="Arial"/>
                <w:b/>
                <w:bCs/>
                <w:color w:val="033841" w:themeColor="text2" w:themeShade="80"/>
                <w:kern w:val="2"/>
                <w:lang w:eastAsia="en-US"/>
                <w14:ligatures w14:val="standardContextual"/>
              </w:rPr>
              <w:t>Tadhg: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  <w:t xml:space="preserve">Nó </w:t>
            </w:r>
            <w:proofErr w:type="spellStart"/>
            <w:r w:rsidR="00357C29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</w:t>
            </w:r>
            <w:proofErr w:type="spellEnd"/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</w:t>
            </w:r>
            <w:r w:rsidR="00357C29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‘_________</w:t>
            </w:r>
            <w:r w:rsidR="00401DA7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_____</w:t>
            </w:r>
            <w:r w:rsidR="008F0CF7" w:rsidRPr="00542B78">
              <w:rPr>
                <w:rFonts w:ascii="Helvetica" w:eastAsia="Aptos" w:hAnsi="Helvetica" w:cs="Arial"/>
                <w:color w:val="262626" w:themeColor="text1" w:themeTint="D9"/>
                <w:lang w:eastAsia="en-US"/>
              </w:rPr>
              <w:t xml:space="preserve"> a Mhuire</w:t>
            </w:r>
            <w:r w:rsidR="00357C29"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’</w:t>
            </w:r>
            <w:r w:rsidRPr="00542B78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. </w:t>
            </w:r>
          </w:p>
        </w:tc>
      </w:tr>
      <w:bookmarkEnd w:id="0"/>
    </w:tbl>
    <w:p w14:paraId="6A18CB2D" w14:textId="77777777" w:rsidR="00A64225" w:rsidRPr="00542B78" w:rsidRDefault="00A64225" w:rsidP="00B60CD5"/>
    <w:p w14:paraId="6B25A320" w14:textId="77777777" w:rsidR="00A64225" w:rsidRPr="00542B78" w:rsidRDefault="00A64225" w:rsidP="00E47557">
      <w:pPr>
        <w:pStyle w:val="Heading2"/>
      </w:pPr>
      <w:r w:rsidRPr="00542B78">
        <w:t>An focal ‘</w:t>
      </w:r>
      <w:proofErr w:type="spellStart"/>
      <w:r w:rsidRPr="00542B78">
        <w:t>castáil</w:t>
      </w:r>
      <w:proofErr w:type="spellEnd"/>
      <w:r w:rsidRPr="00542B78">
        <w:t>’</w:t>
      </w:r>
    </w:p>
    <w:p w14:paraId="1DEFE1F0" w14:textId="77777777" w:rsidR="00A64225" w:rsidRPr="00542B78" w:rsidRDefault="00A64225" w:rsidP="005D036B">
      <w:pPr>
        <w:spacing w:line="360" w:lineRule="auto"/>
        <w:ind w:left="360"/>
        <w:rPr>
          <w:rFonts w:ascii="Helvetica" w:hAnsi="Helvetica" w:cs="Helvetica"/>
          <w:b/>
          <w:bCs/>
          <w:lang w:eastAsia="en-US"/>
        </w:rPr>
      </w:pPr>
      <w:r w:rsidRPr="00542B78">
        <w:rPr>
          <w:rFonts w:ascii="Helvetica" w:hAnsi="Helvetica" w:cs="Helvetica"/>
          <w:lang w:eastAsia="en-US"/>
        </w:rPr>
        <w:t>Chuala sibh an frása ‘</w:t>
      </w:r>
      <w:r w:rsidRPr="00542B78">
        <w:rPr>
          <w:rFonts w:ascii="Helvetica" w:hAnsi="Helvetica" w:cs="Helvetica"/>
          <w:i/>
          <w:iCs/>
          <w:lang w:eastAsia="en-US"/>
        </w:rPr>
        <w:t xml:space="preserve">Deas </w:t>
      </w:r>
      <w:proofErr w:type="spellStart"/>
      <w:r w:rsidRPr="00542B78">
        <w:rPr>
          <w:rFonts w:ascii="Helvetica" w:hAnsi="Helvetica" w:cs="Helvetica"/>
          <w:i/>
          <w:iCs/>
          <w:lang w:eastAsia="en-US"/>
        </w:rPr>
        <w:t>castáil</w:t>
      </w:r>
      <w:proofErr w:type="spellEnd"/>
      <w:r w:rsidRPr="00542B78">
        <w:rPr>
          <w:rFonts w:ascii="Helvetica" w:hAnsi="Helvetica" w:cs="Helvetica"/>
          <w:i/>
          <w:iCs/>
          <w:lang w:eastAsia="en-US"/>
        </w:rPr>
        <w:t xml:space="preserve"> leat</w:t>
      </w:r>
      <w:r w:rsidRPr="00542B78">
        <w:rPr>
          <w:rFonts w:ascii="Helvetica" w:hAnsi="Helvetica" w:cs="Helvetica"/>
          <w:lang w:eastAsia="en-US"/>
        </w:rPr>
        <w:t>’ sa mhír. Is focal canúnach é ‘</w:t>
      </w:r>
      <w:proofErr w:type="spellStart"/>
      <w:r w:rsidRPr="00542B78">
        <w:rPr>
          <w:rFonts w:ascii="Helvetica" w:hAnsi="Helvetica" w:cs="Helvetica"/>
          <w:lang w:eastAsia="en-US"/>
        </w:rPr>
        <w:t>castáil</w:t>
      </w:r>
      <w:proofErr w:type="spellEnd"/>
      <w:r w:rsidRPr="00542B78">
        <w:rPr>
          <w:rFonts w:ascii="Helvetica" w:hAnsi="Helvetica" w:cs="Helvetica"/>
          <w:lang w:eastAsia="en-US"/>
        </w:rPr>
        <w:t>’. Cad é an leagan caighdeánach den fhocal sin? Féach san fhoclóir, más gá. (Leid: Cuardaigh ainm briathartha an bhriathair ‘cas’).</w:t>
      </w:r>
    </w:p>
    <w:tbl>
      <w:tblPr>
        <w:tblStyle w:val="GridTable1Light-Accent1"/>
        <w:tblW w:w="0" w:type="auto"/>
        <w:tblInd w:w="421" w:type="dxa"/>
        <w:tblLook w:val="0480" w:firstRow="0" w:lastRow="0" w:firstColumn="1" w:lastColumn="0" w:noHBand="0" w:noVBand="1"/>
      </w:tblPr>
      <w:tblGrid>
        <w:gridCol w:w="9315"/>
      </w:tblGrid>
      <w:tr w:rsidR="00A64225" w:rsidRPr="00542B78" w14:paraId="2EC9B354" w14:textId="77777777" w:rsidTr="005D0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6614AC9C" w14:textId="77777777" w:rsidR="00A64225" w:rsidRPr="00542B78" w:rsidRDefault="00A64225" w:rsidP="00644592">
            <w:pPr>
              <w:spacing w:before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16BB6977" w14:textId="77777777" w:rsidR="00B60CD5" w:rsidRPr="00542B78" w:rsidRDefault="00B60CD5" w:rsidP="00644592">
            <w:pPr>
              <w:spacing w:before="0" w:line="360" w:lineRule="auto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4A461834" w14:textId="1BC2597B" w:rsidR="00FC68AD" w:rsidRPr="00542B78" w:rsidRDefault="004E726F" w:rsidP="00691EA4">
      <w:pPr>
        <w:pStyle w:val="Heading1"/>
      </w:pPr>
      <w:r w:rsidRPr="00542B78">
        <w:rPr>
          <w:rFonts w:eastAsiaTheme="minorHAnsi"/>
          <w:kern w:val="2"/>
          <w:lang w:eastAsia="en-US"/>
          <w14:ligatures w14:val="standardContextual"/>
        </w:rPr>
        <w:br w:type="page"/>
      </w:r>
      <w:r w:rsidR="00B60CD5" w:rsidRPr="00542B7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2503E4AF">
                <wp:simplePos x="0" y="0"/>
                <wp:positionH relativeFrom="margin">
                  <wp:align>left</wp:align>
                </wp:positionH>
                <wp:positionV relativeFrom="paragraph">
                  <wp:posOffset>351514</wp:posOffset>
                </wp:positionV>
                <wp:extent cx="6214110" cy="45085"/>
                <wp:effectExtent l="0" t="0" r="0" b="0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974D8F6" id="Rectangle 46" o:spid="_x0000_s1026" style="position:absolute;margin-left:0;margin-top:27.7pt;width:489.3pt;height:3.55pt;z-index:-25165823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" fillcolor="#ff03c8" stroked="f">
                <w10:wrap type="topAndBottom" anchorx="margin"/>
              </v:rect>
            </w:pict>
          </mc:Fallback>
        </mc:AlternateContent>
      </w:r>
      <w:r w:rsidR="00D230CD" w:rsidRPr="00542B78">
        <w:t>B: FEASACHT TEANGA</w:t>
      </w:r>
      <w:r w:rsidR="005D036B" w:rsidRPr="00542B78">
        <w:tab/>
      </w:r>
    </w:p>
    <w:p w14:paraId="46C32323" w14:textId="77777777" w:rsidR="00691EA4" w:rsidRPr="00542B78" w:rsidRDefault="00691EA4" w:rsidP="00691EA4"/>
    <w:p w14:paraId="1486C011" w14:textId="09BA7AAC" w:rsidR="00021475" w:rsidRPr="00542B78" w:rsidRDefault="006969F8" w:rsidP="00E47557">
      <w:pPr>
        <w:pStyle w:val="Heading2"/>
        <w:numPr>
          <w:ilvl w:val="0"/>
          <w:numId w:val="28"/>
        </w:numPr>
      </w:pPr>
      <w:r w:rsidRPr="00542B78">
        <w:t>‘Cé leis thú?’</w:t>
      </w:r>
    </w:p>
    <w:p w14:paraId="0822D3FD" w14:textId="60CD3127" w:rsidR="00C74A32" w:rsidRPr="00542B78" w:rsidRDefault="00E00C3A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>Agus tú ag</w:t>
      </w:r>
      <w:r w:rsidR="00B64392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obair leis an duine in aice leat</w:t>
      </w:r>
      <w:r w:rsidRPr="00542B78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C74A32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pléigí na ceisteanna </w:t>
      </w:r>
      <w:r w:rsidR="00B54E61" w:rsidRPr="00542B78">
        <w:rPr>
          <w:rFonts w:ascii="Helvetica" w:hAnsi="Helvetica" w:cs="Helvetica"/>
          <w:color w:val="033841" w:themeColor="text2" w:themeShade="80"/>
          <w:lang w:val="ga-IE"/>
        </w:rPr>
        <w:t xml:space="preserve">seo </w:t>
      </w:r>
      <w:r w:rsidR="00C74A32" w:rsidRPr="00542B78">
        <w:rPr>
          <w:rFonts w:ascii="Helvetica" w:hAnsi="Helvetica" w:cs="Helvetica"/>
          <w:color w:val="033841" w:themeColor="text2" w:themeShade="80"/>
          <w:lang w:val="ga-IE"/>
        </w:rPr>
        <w:t>thíos</w:t>
      </w:r>
      <w:r w:rsidR="006969F8" w:rsidRPr="00542B78">
        <w:rPr>
          <w:rFonts w:ascii="Helvetica" w:hAnsi="Helvetica" w:cs="Helvetica"/>
          <w:color w:val="033841" w:themeColor="text2" w:themeShade="80"/>
          <w:lang w:val="ga-IE"/>
        </w:rPr>
        <w:t>:</w:t>
      </w:r>
    </w:p>
    <w:p w14:paraId="24ECE527" w14:textId="7FDC4D34" w:rsidR="0034567C" w:rsidRPr="00542B78" w:rsidRDefault="00C74A32" w:rsidP="2D9F554E">
      <w:pPr>
        <w:pStyle w:val="ListParagraph"/>
        <w:numPr>
          <w:ilvl w:val="0"/>
          <w:numId w:val="23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Cad is brí leis an bhfrása</w:t>
      </w:r>
      <w:r w:rsidR="00370E9E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F30737" w:rsidRPr="00542B78">
        <w:rPr>
          <w:rFonts w:ascii="Helvetica" w:hAnsi="Helvetica" w:cs="Helvetica"/>
          <w:color w:val="262626" w:themeColor="text1" w:themeTint="D9"/>
          <w:lang w:val="ga-IE"/>
        </w:rPr>
        <w:t>seo:</w:t>
      </w:r>
      <w:r w:rsidR="00370E9E" w:rsidRPr="00542B78">
        <w:rPr>
          <w:rFonts w:ascii="Helvetica" w:hAnsi="Helvetica" w:cs="Helvetica"/>
          <w:color w:val="262626" w:themeColor="text1" w:themeTint="D9"/>
          <w:lang w:val="ga-IE"/>
        </w:rPr>
        <w:t xml:space="preserve"> ‘</w:t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>Cé leis thú</w:t>
      </w:r>
      <w:r w:rsidR="002A19D5" w:rsidRPr="00542B78">
        <w:rPr>
          <w:rFonts w:ascii="Helvetica" w:hAnsi="Helvetica" w:cs="Helvetica"/>
          <w:color w:val="262626" w:themeColor="text1" w:themeTint="D9"/>
          <w:lang w:val="ga-IE"/>
        </w:rPr>
        <w:t>?</w:t>
      </w:r>
      <w:r w:rsidR="00370E9E" w:rsidRPr="00542B78">
        <w:rPr>
          <w:rFonts w:ascii="Helvetica" w:hAnsi="Helvetica" w:cs="Helvetica"/>
          <w:color w:val="262626" w:themeColor="text1" w:themeTint="D9"/>
          <w:lang w:val="ga-IE"/>
        </w:rPr>
        <w:t>’</w:t>
      </w:r>
    </w:p>
    <w:tbl>
      <w:tblPr>
        <w:tblStyle w:val="GridTable1Light-Accent1"/>
        <w:tblW w:w="0" w:type="auto"/>
        <w:tblInd w:w="421" w:type="dxa"/>
        <w:tblLook w:val="0480" w:firstRow="0" w:lastRow="0" w:firstColumn="1" w:lastColumn="0" w:noHBand="0" w:noVBand="1"/>
      </w:tblPr>
      <w:tblGrid>
        <w:gridCol w:w="9315"/>
      </w:tblGrid>
      <w:tr w:rsidR="0034567C" w:rsidRPr="00542B78" w14:paraId="3592037C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737A4ABC" w14:textId="2A7C4D70" w:rsidR="0034567C" w:rsidRPr="00542B78" w:rsidRDefault="0034567C" w:rsidP="2D9F554E">
            <w:pPr>
              <w:pStyle w:val="ListParagraph"/>
              <w:spacing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bookmarkStart w:id="1" w:name="_Hlk170823209"/>
          </w:p>
        </w:tc>
      </w:tr>
      <w:bookmarkEnd w:id="1"/>
    </w:tbl>
    <w:p w14:paraId="625E26F8" w14:textId="70209F1D" w:rsidR="00A961A5" w:rsidRPr="00542B78" w:rsidRDefault="00A961A5" w:rsidP="2D9F554E">
      <w:pPr>
        <w:pStyle w:val="ListParagraph"/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6784857B" w14:textId="34F53C29" w:rsidR="0034567C" w:rsidRPr="00542B78" w:rsidRDefault="005F37C3" w:rsidP="2D9F554E">
      <w:pPr>
        <w:pStyle w:val="ListParagraph"/>
        <w:numPr>
          <w:ilvl w:val="0"/>
          <w:numId w:val="23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Cathain a úsáidtear an frása sin? Tabhair samplaí. </w:t>
      </w:r>
    </w:p>
    <w:tbl>
      <w:tblPr>
        <w:tblStyle w:val="GridTable1Light-Accent1"/>
        <w:tblW w:w="0" w:type="auto"/>
        <w:tblInd w:w="421" w:type="dxa"/>
        <w:tblLook w:val="0480" w:firstRow="0" w:lastRow="0" w:firstColumn="1" w:lastColumn="0" w:noHBand="0" w:noVBand="1"/>
      </w:tblPr>
      <w:tblGrid>
        <w:gridCol w:w="9315"/>
      </w:tblGrid>
      <w:tr w:rsidR="0034567C" w:rsidRPr="00542B78" w14:paraId="35D04637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73F269C3" w14:textId="77777777" w:rsidR="0034567C" w:rsidRPr="00542B78" w:rsidRDefault="0034567C" w:rsidP="2D9F554E">
            <w:pPr>
              <w:pStyle w:val="ListParagraph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544BCE7B" w14:textId="75803D69" w:rsidR="00994864" w:rsidRPr="00542B78" w:rsidRDefault="00994864" w:rsidP="2D9F554E">
      <w:pPr>
        <w:pStyle w:val="ListParagraph"/>
        <w:spacing w:line="360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p w14:paraId="335EBD5F" w14:textId="17982D65" w:rsidR="006969F8" w:rsidRPr="00542B78" w:rsidRDefault="00A07231" w:rsidP="00E47557">
      <w:pPr>
        <w:pStyle w:val="Heading2"/>
        <w:numPr>
          <w:ilvl w:val="0"/>
          <w:numId w:val="28"/>
        </w:numPr>
      </w:pPr>
      <w:r w:rsidRPr="00542B78">
        <w:t xml:space="preserve">‘mo chara’ </w:t>
      </w:r>
      <w:proofErr w:type="spellStart"/>
      <w:r w:rsidRPr="00542B78">
        <w:t>vs</w:t>
      </w:r>
      <w:proofErr w:type="spellEnd"/>
      <w:r w:rsidRPr="00542B78">
        <w:t xml:space="preserve"> ‘cara liom’</w:t>
      </w:r>
    </w:p>
    <w:p w14:paraId="47A4C1C9" w14:textId="73E85701" w:rsidR="008C3E35" w:rsidRPr="00542B78" w:rsidRDefault="008C3E35" w:rsidP="2D9F554E">
      <w:pPr>
        <w:pStyle w:val="ListParagraph"/>
        <w:spacing w:line="360" w:lineRule="auto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>Pléigí na difríochtaí céille atá idir na frásaí seo:</w:t>
      </w:r>
    </w:p>
    <w:p w14:paraId="3B5E7702" w14:textId="34E4DFD8" w:rsidR="008C3E35" w:rsidRPr="00542B78" w:rsidRDefault="008C3E35" w:rsidP="2D9F554E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mo chara</w:t>
      </w:r>
      <w:r w:rsidR="00E94D48">
        <w:rPr>
          <w:lang w:val="ga-IE"/>
        </w:rPr>
        <w:tab/>
      </w:r>
      <w:r w:rsidR="00E94D48">
        <w:rPr>
          <w:lang w:val="ga-IE"/>
        </w:rPr>
        <w:tab/>
      </w:r>
      <w:r w:rsidR="00E94D48">
        <w:rPr>
          <w:lang w:val="ga-IE"/>
        </w:rPr>
        <w:tab/>
      </w:r>
      <w:proofErr w:type="spellStart"/>
      <w:r w:rsidRPr="00542B78">
        <w:rPr>
          <w:rFonts w:ascii="Helvetica" w:hAnsi="Helvetica" w:cs="Helvetica"/>
          <w:b/>
          <w:bCs/>
          <w:color w:val="0CC0DF" w:themeColor="accent1"/>
          <w:lang w:val="ga-IE"/>
        </w:rPr>
        <w:t>vs</w:t>
      </w:r>
      <w:proofErr w:type="spellEnd"/>
      <w:r w:rsidRPr="00542B78">
        <w:rPr>
          <w:lang w:val="ga-IE"/>
        </w:rPr>
        <w:tab/>
      </w:r>
      <w:r w:rsidRPr="00542B78">
        <w:rPr>
          <w:lang w:val="ga-IE"/>
        </w:rPr>
        <w:tab/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>cara liom</w:t>
      </w:r>
    </w:p>
    <w:p w14:paraId="32086D1B" w14:textId="574E77CA" w:rsidR="008C3E35" w:rsidRPr="00542B78" w:rsidRDefault="008C3E35" w:rsidP="00E94D48">
      <w:pPr>
        <w:pStyle w:val="ListParagraph"/>
        <w:numPr>
          <w:ilvl w:val="0"/>
          <w:numId w:val="13"/>
        </w:numPr>
        <w:tabs>
          <w:tab w:val="left" w:pos="3119"/>
        </w:tabs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mac le John </w:t>
      </w:r>
      <w:proofErr w:type="spellStart"/>
      <w:r w:rsidRPr="00542B78">
        <w:rPr>
          <w:rFonts w:ascii="Helvetica" w:hAnsi="Helvetica" w:cs="Helvetica"/>
          <w:color w:val="262626" w:themeColor="text1" w:themeTint="D9"/>
          <w:lang w:val="ga-IE"/>
        </w:rPr>
        <w:t>Joe</w:t>
      </w:r>
      <w:proofErr w:type="spellEnd"/>
      <w:r w:rsidRPr="00542B78">
        <w:rPr>
          <w:lang w:val="ga-IE"/>
        </w:rPr>
        <w:tab/>
      </w:r>
      <w:r w:rsidR="00E94D48">
        <w:rPr>
          <w:lang w:val="ga-IE"/>
        </w:rPr>
        <w:tab/>
      </w:r>
      <w:proofErr w:type="spellStart"/>
      <w:r w:rsidRPr="00542B78">
        <w:rPr>
          <w:rFonts w:ascii="Helvetica" w:hAnsi="Helvetica" w:cs="Helvetica"/>
          <w:b/>
          <w:bCs/>
          <w:color w:val="0CC0DF" w:themeColor="accent1"/>
          <w:lang w:val="ga-IE"/>
        </w:rPr>
        <w:t>vs</w:t>
      </w:r>
      <w:proofErr w:type="spellEnd"/>
      <w:r w:rsidRPr="00542B78">
        <w:rPr>
          <w:lang w:val="ga-IE"/>
        </w:rPr>
        <w:tab/>
      </w:r>
      <w:r w:rsidRPr="00542B78">
        <w:rPr>
          <w:lang w:val="ga-IE"/>
        </w:rPr>
        <w:tab/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mac John </w:t>
      </w:r>
      <w:proofErr w:type="spellStart"/>
      <w:r w:rsidRPr="00542B78">
        <w:rPr>
          <w:rFonts w:ascii="Helvetica" w:hAnsi="Helvetica" w:cs="Helvetica"/>
          <w:color w:val="262626" w:themeColor="text1" w:themeTint="D9"/>
          <w:lang w:val="ga-IE"/>
        </w:rPr>
        <w:t>Joe</w:t>
      </w:r>
      <w:proofErr w:type="spellEnd"/>
    </w:p>
    <w:p w14:paraId="084E756F" w14:textId="4484C776" w:rsidR="008C3E35" w:rsidRPr="00542B78" w:rsidRDefault="008E126C" w:rsidP="2D9F554E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C</w:t>
      </w:r>
      <w:r w:rsidR="008C3E35" w:rsidRPr="00542B78">
        <w:rPr>
          <w:rFonts w:ascii="Helvetica" w:hAnsi="Helvetica" w:cs="Helvetica"/>
          <w:color w:val="262626" w:themeColor="text1" w:themeTint="D9"/>
          <w:lang w:val="ga-IE"/>
        </w:rPr>
        <w:t>é leis thú?</w:t>
      </w:r>
      <w:r w:rsidRPr="00542B78">
        <w:rPr>
          <w:lang w:val="ga-IE"/>
        </w:rPr>
        <w:tab/>
      </w:r>
      <w:r w:rsidRPr="00542B78">
        <w:rPr>
          <w:lang w:val="ga-IE"/>
        </w:rPr>
        <w:tab/>
      </w:r>
      <w:r w:rsidR="00E94D48">
        <w:rPr>
          <w:lang w:val="ga-IE"/>
        </w:rPr>
        <w:tab/>
      </w:r>
      <w:proofErr w:type="spellStart"/>
      <w:r w:rsidR="008C3E35" w:rsidRPr="00542B78">
        <w:rPr>
          <w:rFonts w:ascii="Helvetica" w:hAnsi="Helvetica" w:cs="Helvetica"/>
          <w:b/>
          <w:bCs/>
          <w:color w:val="0CC0DF" w:themeColor="accent1"/>
          <w:lang w:val="ga-IE"/>
        </w:rPr>
        <w:t>vs</w:t>
      </w:r>
      <w:proofErr w:type="spellEnd"/>
      <w:r w:rsidRPr="00542B78">
        <w:rPr>
          <w:lang w:val="ga-IE"/>
        </w:rPr>
        <w:tab/>
      </w:r>
      <w:r w:rsidRPr="00542B78">
        <w:rPr>
          <w:lang w:val="ga-IE"/>
        </w:rPr>
        <w:tab/>
      </w:r>
      <w:r w:rsidR="008C3E35" w:rsidRPr="00542B78">
        <w:rPr>
          <w:rFonts w:ascii="Helvetica" w:hAnsi="Helvetica" w:cs="Helvetica"/>
          <w:color w:val="262626" w:themeColor="text1" w:themeTint="D9"/>
          <w:lang w:val="ga-IE"/>
        </w:rPr>
        <w:t xml:space="preserve">Cé thusa? </w:t>
      </w:r>
    </w:p>
    <w:p w14:paraId="6BC1898B" w14:textId="77777777" w:rsidR="005F37C3" w:rsidRPr="00542B78" w:rsidRDefault="005F37C3" w:rsidP="2D9F554E">
      <w:pPr>
        <w:pStyle w:val="ListParagraph"/>
        <w:spacing w:after="0" w:line="240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06B1538B" w14:textId="77777777" w:rsidR="005D2744" w:rsidRPr="00542B78" w:rsidRDefault="00B727E7" w:rsidP="00E47557">
      <w:pPr>
        <w:pStyle w:val="Heading2"/>
      </w:pPr>
      <w:r w:rsidRPr="00542B78">
        <w:t>‘Áine s’againne’</w:t>
      </w:r>
    </w:p>
    <w:p w14:paraId="364086C1" w14:textId="4D3DF83E" w:rsidR="002B6F65" w:rsidRPr="00542B78" w:rsidRDefault="00B727E7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>Is minic a deirtear leithéidí</w:t>
      </w:r>
      <w:r w:rsidR="002807A7" w:rsidRPr="00542B78">
        <w:rPr>
          <w:rFonts w:ascii="Helvetica" w:hAnsi="Helvetica" w:cs="Helvetica"/>
          <w:color w:val="033841" w:themeColor="text2" w:themeShade="80"/>
          <w:lang w:val="ga-IE"/>
        </w:rPr>
        <w:t>,</w:t>
      </w:r>
      <w:r w:rsidRPr="00542B78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Pr="00542B78">
        <w:rPr>
          <w:rFonts w:ascii="Helvetica" w:hAnsi="Helvetica" w:cs="Helvetica"/>
          <w:i/>
          <w:iCs/>
          <w:color w:val="033841" w:themeColor="text2" w:themeShade="80"/>
          <w:lang w:val="ga-IE"/>
        </w:rPr>
        <w:t>Seo Áine s’againne</w:t>
      </w:r>
      <w:r w:rsidRPr="00542B78">
        <w:rPr>
          <w:rFonts w:ascii="Helvetica" w:hAnsi="Helvetica" w:cs="Helvetica"/>
          <w:color w:val="033841" w:themeColor="text2" w:themeShade="80"/>
          <w:lang w:val="ga-IE"/>
        </w:rPr>
        <w:t>. Cad is brí leis sin?</w:t>
      </w:r>
    </w:p>
    <w:tbl>
      <w:tblPr>
        <w:tblStyle w:val="GridTable1Light-Accent1"/>
        <w:tblW w:w="0" w:type="auto"/>
        <w:tblInd w:w="421" w:type="dxa"/>
        <w:tblLook w:val="0480" w:firstRow="0" w:lastRow="0" w:firstColumn="1" w:lastColumn="0" w:noHBand="0" w:noVBand="1"/>
      </w:tblPr>
      <w:tblGrid>
        <w:gridCol w:w="9315"/>
      </w:tblGrid>
      <w:tr w:rsidR="007B6786" w:rsidRPr="00542B78" w14:paraId="50BDF6CE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5" w:type="dxa"/>
          </w:tcPr>
          <w:p w14:paraId="56C14D43" w14:textId="77777777" w:rsidR="007B6786" w:rsidRPr="00542B78" w:rsidRDefault="007B6786" w:rsidP="2D9F554E">
            <w:pPr>
              <w:pStyle w:val="ListParagraph"/>
              <w:spacing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6C15A7D7" w14:textId="77777777" w:rsidR="005C6C34" w:rsidRPr="00542B78" w:rsidRDefault="005C6C34" w:rsidP="2D9F554E">
      <w:pPr>
        <w:jc w:val="both"/>
        <w:rPr>
          <w:rFonts w:ascii="Helvetica" w:hAnsi="Helvetica" w:cs="Helvetica"/>
          <w:color w:val="262626" w:themeColor="text1" w:themeTint="D9"/>
        </w:rPr>
      </w:pPr>
    </w:p>
    <w:p w14:paraId="022FA2A0" w14:textId="6E9F8EDB" w:rsidR="00613B29" w:rsidRPr="00542B78" w:rsidRDefault="008E126C" w:rsidP="00E47557">
      <w:pPr>
        <w:pStyle w:val="Heading2"/>
      </w:pPr>
      <w:r w:rsidRPr="00542B78">
        <w:t>‘</w:t>
      </w:r>
      <w:proofErr w:type="spellStart"/>
      <w:r w:rsidRPr="00542B78">
        <w:t>to</w:t>
      </w:r>
      <w:proofErr w:type="spellEnd"/>
      <w:r w:rsidRPr="00542B78">
        <w:t xml:space="preserve"> </w:t>
      </w:r>
      <w:proofErr w:type="spellStart"/>
      <w:r w:rsidRPr="00542B78">
        <w:t>know</w:t>
      </w:r>
      <w:proofErr w:type="spellEnd"/>
      <w:r w:rsidRPr="00542B78">
        <w:t>’ as Gaeilge</w:t>
      </w:r>
    </w:p>
    <w:p w14:paraId="2EAB915A" w14:textId="1597AF08" w:rsidR="002C3C94" w:rsidRPr="00542B78" w:rsidRDefault="00A87C85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 xml:space="preserve">An cuimhin libh ón bhfíseán </w:t>
      </w:r>
      <w:r w:rsidR="00F530C7" w:rsidRPr="00542B78">
        <w:rPr>
          <w:rFonts w:ascii="Helvetica" w:hAnsi="Helvetica" w:cs="Helvetica"/>
          <w:color w:val="033841" w:themeColor="text2" w:themeShade="80"/>
          <w:lang w:val="ga-IE"/>
        </w:rPr>
        <w:t>cén comhthéacs ina</w:t>
      </w:r>
      <w:r w:rsidR="002B41C6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F530C7" w:rsidRPr="00542B78">
        <w:rPr>
          <w:rFonts w:ascii="Helvetica" w:hAnsi="Helvetica" w:cs="Helvetica"/>
          <w:color w:val="033841" w:themeColor="text2" w:themeShade="80"/>
          <w:lang w:val="ga-IE"/>
        </w:rPr>
        <w:t>n</w:t>
      </w:r>
      <w:r w:rsidR="00EB1AAE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2B41C6" w:rsidRPr="00542B78">
        <w:rPr>
          <w:rFonts w:ascii="Helvetica" w:hAnsi="Helvetica" w:cs="Helvetica"/>
          <w:color w:val="033841" w:themeColor="text2" w:themeShade="80"/>
          <w:lang w:val="ga-IE"/>
        </w:rPr>
        <w:t>úsáidtear</w:t>
      </w:r>
      <w:r w:rsidR="007A34A8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na focail </w:t>
      </w:r>
      <w:r w:rsidR="0038038D" w:rsidRPr="00542B78">
        <w:rPr>
          <w:rFonts w:ascii="Helvetica" w:hAnsi="Helvetica" w:cs="Helvetica"/>
          <w:color w:val="033841" w:themeColor="text2" w:themeShade="80"/>
          <w:lang w:val="ga-IE"/>
        </w:rPr>
        <w:t xml:space="preserve">seo </w:t>
      </w:r>
      <w:r w:rsidR="007A34A8" w:rsidRPr="00542B78">
        <w:rPr>
          <w:rFonts w:ascii="Helvetica" w:hAnsi="Helvetica" w:cs="Helvetica"/>
          <w:color w:val="033841" w:themeColor="text2" w:themeShade="80"/>
          <w:lang w:val="ga-IE"/>
        </w:rPr>
        <w:t xml:space="preserve">thíos </w:t>
      </w:r>
      <w:r w:rsidR="002B41C6" w:rsidRPr="00542B78">
        <w:rPr>
          <w:rFonts w:ascii="Helvetica" w:hAnsi="Helvetica" w:cs="Helvetica"/>
          <w:color w:val="033841" w:themeColor="text2" w:themeShade="80"/>
          <w:lang w:val="ga-IE"/>
        </w:rPr>
        <w:t>chun an briathar ‘</w:t>
      </w:r>
      <w:proofErr w:type="spellStart"/>
      <w:r w:rsidR="002B41C6" w:rsidRPr="00542B78">
        <w:rPr>
          <w:rFonts w:ascii="Helvetica" w:hAnsi="Helvetica" w:cs="Helvetica"/>
          <w:color w:val="033841" w:themeColor="text2" w:themeShade="80"/>
          <w:lang w:val="ga-IE"/>
        </w:rPr>
        <w:t>know</w:t>
      </w:r>
      <w:proofErr w:type="spellEnd"/>
      <w:r w:rsidR="002B41C6" w:rsidRPr="00542B78">
        <w:rPr>
          <w:rFonts w:ascii="Helvetica" w:hAnsi="Helvetica" w:cs="Helvetica"/>
          <w:color w:val="033841" w:themeColor="text2" w:themeShade="80"/>
          <w:lang w:val="ga-IE"/>
        </w:rPr>
        <w:t>’ a aistriú go Gaeilge?</w:t>
      </w:r>
      <w:r w:rsidR="003A0D3F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E37C4D" w:rsidRPr="00542B78">
        <w:rPr>
          <w:rFonts w:ascii="Helvetica" w:hAnsi="Helvetica" w:cs="Helvetica"/>
          <w:color w:val="033841" w:themeColor="text2" w:themeShade="80"/>
          <w:lang w:val="ga-IE"/>
        </w:rPr>
        <w:t xml:space="preserve">Féachaigí </w:t>
      </w:r>
      <w:r w:rsidR="00F530C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siar </w:t>
      </w:r>
      <w:r w:rsidR="00E37C4D" w:rsidRPr="00542B78">
        <w:rPr>
          <w:rFonts w:ascii="Helvetica" w:hAnsi="Helvetica" w:cs="Helvetica"/>
          <w:color w:val="033841" w:themeColor="text2" w:themeShade="80"/>
          <w:lang w:val="ga-IE"/>
        </w:rPr>
        <w:t xml:space="preserve">ar an bhfíseán </w:t>
      </w:r>
      <w:r w:rsidR="003A0D3F" w:rsidRPr="00542B78">
        <w:rPr>
          <w:rFonts w:ascii="Helvetica" w:hAnsi="Helvetica" w:cs="Helvetica"/>
          <w:color w:val="033841" w:themeColor="text2" w:themeShade="80"/>
          <w:lang w:val="ga-IE"/>
        </w:rPr>
        <w:t>arís</w:t>
      </w:r>
      <w:r w:rsidR="00E37C4D" w:rsidRPr="00542B78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3A0D3F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más gá</w:t>
      </w:r>
      <w:r w:rsidR="00E37C4D" w:rsidRPr="00542B78">
        <w:rPr>
          <w:rFonts w:ascii="Helvetica" w:hAnsi="Helvetica" w:cs="Helvetica"/>
          <w:color w:val="033841" w:themeColor="text2" w:themeShade="80"/>
          <w:lang w:val="ga-IE"/>
        </w:rPr>
        <w:t xml:space="preserve">. </w:t>
      </w:r>
      <w:r w:rsidR="00613B29" w:rsidRPr="00542B78">
        <w:rPr>
          <w:rFonts w:ascii="Helvetica" w:hAnsi="Helvetica" w:cs="Helvetica"/>
          <w:color w:val="033841" w:themeColor="text2" w:themeShade="80"/>
          <w:lang w:val="ga-IE"/>
        </w:rPr>
        <w:t>Bí ag obair leis an duine in aice leat</w:t>
      </w:r>
      <w:r w:rsidR="009833E4" w:rsidRPr="00542B78">
        <w:rPr>
          <w:rFonts w:ascii="Helvetica" w:hAnsi="Helvetica" w:cs="Helvetica"/>
          <w:color w:val="033841" w:themeColor="text2" w:themeShade="80"/>
          <w:lang w:val="ga-IE"/>
        </w:rPr>
        <w:t>.</w:t>
      </w:r>
      <w:r w:rsidR="00613B29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9833E4" w:rsidRPr="00542B78">
        <w:rPr>
          <w:rFonts w:ascii="Helvetica" w:hAnsi="Helvetica" w:cs="Helvetica"/>
          <w:color w:val="033841" w:themeColor="text2" w:themeShade="80"/>
          <w:lang w:val="ga-IE"/>
        </w:rPr>
        <w:t>C</w:t>
      </w:r>
      <w:r w:rsidR="00613B29" w:rsidRPr="00542B78">
        <w:rPr>
          <w:rFonts w:ascii="Helvetica" w:hAnsi="Helvetica" w:cs="Helvetica"/>
          <w:color w:val="033841" w:themeColor="text2" w:themeShade="80"/>
          <w:lang w:val="ga-IE"/>
        </w:rPr>
        <w:t xml:space="preserve">uirigí na focail </w:t>
      </w:r>
      <w:r w:rsidR="009833E4" w:rsidRPr="00542B78">
        <w:rPr>
          <w:rFonts w:ascii="Helvetica" w:hAnsi="Helvetica" w:cs="Helvetica"/>
          <w:color w:val="033841" w:themeColor="text2" w:themeShade="80"/>
          <w:lang w:val="ga-IE"/>
        </w:rPr>
        <w:t xml:space="preserve">seo </w:t>
      </w:r>
      <w:r w:rsidR="00613B29" w:rsidRPr="00542B78">
        <w:rPr>
          <w:rFonts w:ascii="Helvetica" w:hAnsi="Helvetica" w:cs="Helvetica"/>
          <w:color w:val="033841" w:themeColor="text2" w:themeShade="80"/>
          <w:lang w:val="ga-IE"/>
        </w:rPr>
        <w:t>thíos in abairtí:</w:t>
      </w:r>
    </w:p>
    <w:p w14:paraId="5F29109E" w14:textId="77777777" w:rsidR="00613B29" w:rsidRPr="00542B78" w:rsidRDefault="00613B29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</w:p>
    <w:tbl>
      <w:tblPr>
        <w:tblStyle w:val="GridTable1Light-Accent1"/>
        <w:tblW w:w="9213" w:type="dxa"/>
        <w:tblInd w:w="421" w:type="dxa"/>
        <w:tblLook w:val="0480" w:firstRow="0" w:lastRow="0" w:firstColumn="1" w:lastColumn="0" w:noHBand="0" w:noVBand="1"/>
      </w:tblPr>
      <w:tblGrid>
        <w:gridCol w:w="1984"/>
        <w:gridCol w:w="7229"/>
      </w:tblGrid>
      <w:tr w:rsidR="00CC34BE" w:rsidRPr="00542B78" w14:paraId="7A45EA7F" w14:textId="77777777" w:rsidTr="005D0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61412C51" w14:textId="748600DA" w:rsidR="00CC34BE" w:rsidRPr="00542B78" w:rsidRDefault="000B442E" w:rsidP="2D9F554E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aithne</w:t>
            </w:r>
          </w:p>
        </w:tc>
        <w:tc>
          <w:tcPr>
            <w:tcW w:w="7229" w:type="dxa"/>
          </w:tcPr>
          <w:p w14:paraId="1C4E1344" w14:textId="6A1267B7" w:rsidR="00CC34BE" w:rsidRPr="00542B78" w:rsidRDefault="00CC34BE" w:rsidP="2D9F554E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CC34BE" w:rsidRPr="00542B78" w14:paraId="41CB1841" w14:textId="77777777" w:rsidTr="005D0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6741FF53" w14:textId="7DAEAA3A" w:rsidR="00CC34BE" w:rsidRPr="00542B78" w:rsidRDefault="000B442E" w:rsidP="2D9F554E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cur</w:t>
            </w:r>
            <w:r w:rsidR="00CC34BE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amach</w:t>
            </w:r>
          </w:p>
        </w:tc>
        <w:tc>
          <w:tcPr>
            <w:tcW w:w="7229" w:type="dxa"/>
          </w:tcPr>
          <w:p w14:paraId="69ECF049" w14:textId="77777777" w:rsidR="00CC34BE" w:rsidRPr="00542B78" w:rsidRDefault="00CC34BE" w:rsidP="2D9F554E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CC34BE" w:rsidRPr="00542B78" w14:paraId="0081004E" w14:textId="77777777" w:rsidTr="005D0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76E597F" w14:textId="53B0E9DE" w:rsidR="00CC34BE" w:rsidRPr="00542B78" w:rsidRDefault="000B442E" w:rsidP="2D9F554E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eolas</w:t>
            </w:r>
          </w:p>
        </w:tc>
        <w:tc>
          <w:tcPr>
            <w:tcW w:w="7229" w:type="dxa"/>
          </w:tcPr>
          <w:p w14:paraId="4F6C157B" w14:textId="77777777" w:rsidR="00CC34BE" w:rsidRPr="00542B78" w:rsidRDefault="00CC34BE" w:rsidP="2D9F554E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CC34BE" w:rsidRPr="00542B78" w14:paraId="3B33C479" w14:textId="77777777" w:rsidTr="005D0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6FF56409" w14:textId="171825D7" w:rsidR="00CC34BE" w:rsidRPr="00542B78" w:rsidRDefault="000B442E" w:rsidP="2D9F554E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fios</w:t>
            </w:r>
          </w:p>
        </w:tc>
        <w:tc>
          <w:tcPr>
            <w:tcW w:w="7229" w:type="dxa"/>
          </w:tcPr>
          <w:p w14:paraId="340B93D9" w14:textId="77777777" w:rsidR="00CC34BE" w:rsidRPr="00542B78" w:rsidRDefault="00CC34BE" w:rsidP="2D9F554E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0D4C4E" w:rsidRPr="00542B78" w14:paraId="4E95ED6E" w14:textId="77777777" w:rsidTr="005D0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338E695A" w14:textId="77777777" w:rsidR="000D4C4E" w:rsidRPr="00542B78" w:rsidRDefault="000D4C4E" w:rsidP="2D9F554E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000000" w:themeColor="text1"/>
                <w:lang w:val="ga-IE"/>
              </w:rPr>
              <w:t>tá … agam</w:t>
            </w:r>
          </w:p>
        </w:tc>
        <w:tc>
          <w:tcPr>
            <w:tcW w:w="7229" w:type="dxa"/>
          </w:tcPr>
          <w:p w14:paraId="796C661A" w14:textId="77777777" w:rsidR="000D4C4E" w:rsidRPr="00542B78" w:rsidRDefault="000D4C4E" w:rsidP="2D9F554E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3CF1F3FF" w14:textId="77777777" w:rsidR="004B682F" w:rsidRPr="00542B78" w:rsidRDefault="004B682F" w:rsidP="2D9F554E">
      <w:pPr>
        <w:rPr>
          <w:color w:val="077183" w:themeColor="text2"/>
        </w:rPr>
      </w:pPr>
    </w:p>
    <w:p w14:paraId="571394A7" w14:textId="0134E876" w:rsidR="002C3C94" w:rsidRPr="00542B78" w:rsidRDefault="00613B29" w:rsidP="00E47557">
      <w:pPr>
        <w:pStyle w:val="Heading2"/>
      </w:pPr>
      <w:r w:rsidRPr="00542B78">
        <w:t xml:space="preserve">Aistrígí go Gaeilge </w:t>
      </w:r>
    </w:p>
    <w:p w14:paraId="44C580CF" w14:textId="4B0BBB6B" w:rsidR="003B3FFE" w:rsidRPr="00542B78" w:rsidRDefault="003B3FFE" w:rsidP="2D9F554E">
      <w:pPr>
        <w:pStyle w:val="ListParagraph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>Aistrígí na habairtí seo go Gaeilge anois:</w:t>
      </w:r>
    </w:p>
    <w:p w14:paraId="7F869C2B" w14:textId="77777777" w:rsidR="00613B29" w:rsidRPr="00542B78" w:rsidRDefault="00613B29" w:rsidP="2D9F554E">
      <w:pPr>
        <w:rPr>
          <w:color w:val="077183" w:themeColor="text2"/>
        </w:rPr>
      </w:pPr>
    </w:p>
    <w:tbl>
      <w:tblPr>
        <w:tblStyle w:val="GridTable1Light-Accent1"/>
        <w:tblW w:w="0" w:type="auto"/>
        <w:tblInd w:w="-5" w:type="dxa"/>
        <w:tblLook w:val="0400" w:firstRow="0" w:lastRow="0" w:firstColumn="0" w:lastColumn="0" w:noHBand="0" w:noVBand="1"/>
      </w:tblPr>
      <w:tblGrid>
        <w:gridCol w:w="9639"/>
      </w:tblGrid>
      <w:tr w:rsidR="00F034F0" w:rsidRPr="00542B78" w14:paraId="3AA8C9A0" w14:textId="77777777" w:rsidTr="2D9F554E">
        <w:tc>
          <w:tcPr>
            <w:tcW w:w="9639" w:type="dxa"/>
          </w:tcPr>
          <w:p w14:paraId="0530C2AB" w14:textId="09186B7D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DF5499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the</w:t>
            </w:r>
            <w:proofErr w:type="spellEnd"/>
            <w:r w:rsidR="00DF5499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DF5499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answer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11BB02CD" w14:textId="77777777" w:rsidTr="2D9F554E">
        <w:tc>
          <w:tcPr>
            <w:tcW w:w="9639" w:type="dxa"/>
          </w:tcPr>
          <w:p w14:paraId="784BDF1B" w14:textId="252158E6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I’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ve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no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knowledge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of</w:t>
            </w:r>
            <w:proofErr w:type="spellEnd"/>
            <w:r w:rsidR="007C0F15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7C0F15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history</w:t>
            </w:r>
            <w:proofErr w:type="spellEnd"/>
            <w:r w:rsidR="003343C1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6730210D" w14:textId="77777777" w:rsidTr="2D9F554E">
        <w:tc>
          <w:tcPr>
            <w:tcW w:w="9639" w:type="dxa"/>
          </w:tcPr>
          <w:p w14:paraId="4E672CD7" w14:textId="7ACFD715" w:rsidR="0034567C" w:rsidRPr="00542B78" w:rsidRDefault="00F034F0" w:rsidP="000D03D4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didn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’t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BC46DF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that</w:t>
            </w:r>
            <w:proofErr w:type="spellEnd"/>
            <w:r w:rsidR="00BC46DF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play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golf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="000D03D4">
              <w:rPr>
                <w:rFonts w:ascii="Helvetica" w:hAnsi="Helvetica" w:cs="Helvetica"/>
                <w:color w:val="262626" w:themeColor="text1" w:themeTint="D9"/>
                <w:lang w:val="ga-IE"/>
              </w:rPr>
              <w:br/>
            </w:r>
          </w:p>
        </w:tc>
      </w:tr>
      <w:tr w:rsidR="00F034F0" w:rsidRPr="00542B78" w14:paraId="4E8CA400" w14:textId="77777777" w:rsidTr="2D9F554E">
        <w:tc>
          <w:tcPr>
            <w:tcW w:w="9639" w:type="dxa"/>
          </w:tcPr>
          <w:p w14:paraId="3C70CD9C" w14:textId="5C22F16E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hav</w:t>
            </w:r>
            <w:r w:rsidR="007A75E3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e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good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communication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skills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. 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35A2965D" w14:textId="77777777" w:rsidTr="2D9F554E">
        <w:tc>
          <w:tcPr>
            <w:tcW w:w="9639" w:type="dxa"/>
          </w:tcPr>
          <w:p w14:paraId="047C7509" w14:textId="279BD41A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don’t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that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story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7B3E6C43" w14:textId="77777777" w:rsidTr="2D9F554E">
        <w:tc>
          <w:tcPr>
            <w:tcW w:w="9639" w:type="dxa"/>
          </w:tcPr>
          <w:p w14:paraId="396F3B30" w14:textId="2024A6AA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this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much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4AB2A024" w14:textId="77777777" w:rsidTr="2D9F554E">
        <w:tc>
          <w:tcPr>
            <w:tcW w:w="9639" w:type="dxa"/>
          </w:tcPr>
          <w:p w14:paraId="24CC3FA7" w14:textId="0C22E380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what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did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last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summer</w:t>
            </w:r>
            <w:proofErr w:type="spellEnd"/>
            <w:r w:rsidR="00696B95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0CB1CB8E" w14:textId="77777777" w:rsidTr="2D9F554E">
        <w:tc>
          <w:tcPr>
            <w:tcW w:w="9639" w:type="dxa"/>
          </w:tcPr>
          <w:p w14:paraId="41B660F1" w14:textId="2F56BC1A" w:rsidR="0034567C" w:rsidRPr="00542B78" w:rsidRDefault="00F034F0" w:rsidP="001424B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Galway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yourself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  <w:r w:rsidR="001424B6">
              <w:rPr>
                <w:rFonts w:ascii="Helvetica" w:hAnsi="Helvetica" w:cs="Helvetica"/>
                <w:color w:val="262626" w:themeColor="text1" w:themeTint="D9"/>
                <w:lang w:val="ga-IE"/>
              </w:rPr>
              <w:br/>
            </w:r>
          </w:p>
        </w:tc>
      </w:tr>
      <w:tr w:rsidR="00F034F0" w:rsidRPr="00542B78" w14:paraId="31A223AA" w14:textId="77777777" w:rsidTr="2D9F554E">
        <w:trPr>
          <w:trHeight w:val="75"/>
        </w:trPr>
        <w:tc>
          <w:tcPr>
            <w:tcW w:w="9639" w:type="dxa"/>
          </w:tcPr>
          <w:p w14:paraId="1BDABD70" w14:textId="2A88BD57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I’m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musical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</w:p>
        </w:tc>
      </w:tr>
      <w:tr w:rsidR="00F034F0" w:rsidRPr="00542B78" w14:paraId="72697709" w14:textId="77777777" w:rsidTr="2D9F554E">
        <w:tc>
          <w:tcPr>
            <w:tcW w:w="9639" w:type="dxa"/>
          </w:tcPr>
          <w:p w14:paraId="343F1084" w14:textId="71A4E1CC" w:rsidR="00F034F0" w:rsidRPr="00542B78" w:rsidRDefault="00F034F0" w:rsidP="2D9F554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Sonia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? 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knew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her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mother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well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</w:p>
        </w:tc>
      </w:tr>
    </w:tbl>
    <w:p w14:paraId="52B1793D" w14:textId="4EF3CC94" w:rsidR="00A50389" w:rsidRPr="00542B78" w:rsidRDefault="008F1C6A" w:rsidP="2D9F554E">
      <w:pPr>
        <w:jc w:val="center"/>
        <w:rPr>
          <w:rFonts w:cs="Helvetica"/>
          <w:color w:val="262626" w:themeColor="text1" w:themeTint="D9"/>
        </w:rPr>
      </w:pPr>
      <w:r w:rsidRPr="00542B78">
        <w:rPr>
          <w:rFonts w:cs="Helvetica"/>
          <w:color w:val="262626" w:themeColor="text1" w:themeTint="D9"/>
        </w:rPr>
        <w:br w:type="page"/>
      </w:r>
    </w:p>
    <w:p w14:paraId="3BCB83E7" w14:textId="6FCE84FE" w:rsidR="00CE54D5" w:rsidRPr="00542B78" w:rsidRDefault="00FC68AD" w:rsidP="00E14523">
      <w:pPr>
        <w:pStyle w:val="Heading1"/>
      </w:pPr>
      <w:r w:rsidRPr="00542B7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2625DA14">
                <wp:simplePos x="0" y="0"/>
                <wp:positionH relativeFrom="page">
                  <wp:posOffset>726802</wp:posOffset>
                </wp:positionH>
                <wp:positionV relativeFrom="paragraph">
                  <wp:posOffset>355544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98FCBB3" id="Rectangle 46" o:spid="_x0000_s1026" style="position:absolute;margin-left:57.25pt;margin-top:28pt;width:489.3pt;height:3.5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" fillcolor="#ff03c8" stroked="f">
                <w10:wrap type="topAndBottom" anchorx="page"/>
              </v:rect>
            </w:pict>
          </mc:Fallback>
        </mc:AlternateContent>
      </w:r>
      <w:r w:rsidR="00D230CD" w:rsidRPr="00542B78">
        <w:t>C: CUMARSÁID</w:t>
      </w:r>
    </w:p>
    <w:p w14:paraId="49EE18CC" w14:textId="77777777" w:rsidR="00E14523" w:rsidRPr="00542B78" w:rsidRDefault="00E14523" w:rsidP="00E14523"/>
    <w:p w14:paraId="38D192B0" w14:textId="4E32AE1C" w:rsidR="009908E8" w:rsidRPr="00542B78" w:rsidRDefault="009908E8" w:rsidP="00E47557">
      <w:pPr>
        <w:pStyle w:val="Heading2"/>
        <w:numPr>
          <w:ilvl w:val="0"/>
          <w:numId w:val="30"/>
        </w:numPr>
      </w:pPr>
      <w:r w:rsidRPr="00542B78">
        <w:t>Aistrígí go Gaeilge</w:t>
      </w:r>
    </w:p>
    <w:p w14:paraId="0266B0FE" w14:textId="678A1EEF" w:rsidR="00823CB3" w:rsidRPr="00542B78" w:rsidRDefault="00716673" w:rsidP="2D9F554E">
      <w:pPr>
        <w:pStyle w:val="ListParagraph"/>
        <w:ind w:left="360"/>
        <w:rPr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 xml:space="preserve">Agus tú </w:t>
      </w:r>
      <w:r w:rsidR="00613B29" w:rsidRPr="00542B78">
        <w:rPr>
          <w:rFonts w:ascii="Helvetica" w:hAnsi="Helvetica" w:cs="Helvetica"/>
          <w:color w:val="033841" w:themeColor="text2" w:themeShade="80"/>
          <w:lang w:val="ga-IE"/>
        </w:rPr>
        <w:t>ag obair leis an duine in aice leat</w:t>
      </w:r>
      <w:r w:rsidRPr="00542B78">
        <w:rPr>
          <w:rFonts w:ascii="Helvetica" w:hAnsi="Helvetica" w:cs="Helvetica"/>
          <w:color w:val="033841" w:themeColor="text2" w:themeShade="80"/>
          <w:lang w:val="ga-IE"/>
        </w:rPr>
        <w:t xml:space="preserve">, </w:t>
      </w:r>
      <w:r w:rsidR="00613B29" w:rsidRPr="00542B78">
        <w:rPr>
          <w:rFonts w:ascii="Helvetica" w:hAnsi="Helvetica" w:cs="Helvetica"/>
          <w:color w:val="033841" w:themeColor="text2" w:themeShade="80"/>
          <w:lang w:val="ga-IE"/>
        </w:rPr>
        <w:t>aistrígí na habairtí thíos go Gaeilge:</w:t>
      </w:r>
    </w:p>
    <w:p w14:paraId="2DF9749F" w14:textId="77777777" w:rsidR="00CE54D5" w:rsidRPr="00542B78" w:rsidRDefault="00CE54D5" w:rsidP="2D9F554E">
      <w:pPr>
        <w:pStyle w:val="ListParagraph"/>
        <w:ind w:left="360"/>
        <w:rPr>
          <w:b/>
          <w:bCs/>
          <w:color w:val="033841" w:themeColor="text2" w:themeShade="80"/>
          <w:lang w:val="ga-IE"/>
        </w:rPr>
      </w:pPr>
    </w:p>
    <w:tbl>
      <w:tblPr>
        <w:tblStyle w:val="GridTable1Light-Accent1"/>
        <w:tblW w:w="0" w:type="auto"/>
        <w:tblLook w:val="0480" w:firstRow="0" w:lastRow="0" w:firstColumn="1" w:lastColumn="0" w:noHBand="0" w:noVBand="1"/>
      </w:tblPr>
      <w:tblGrid>
        <w:gridCol w:w="5807"/>
        <w:gridCol w:w="3929"/>
      </w:tblGrid>
      <w:tr w:rsidR="00651117" w:rsidRPr="00542B78" w14:paraId="414D2AED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22A41EA4" w14:textId="76CDC1C2" w:rsidR="00651117" w:rsidRPr="00542B78" w:rsidRDefault="00E11981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This is …</w:t>
            </w:r>
          </w:p>
        </w:tc>
        <w:tc>
          <w:tcPr>
            <w:tcW w:w="3929" w:type="dxa"/>
          </w:tcPr>
          <w:p w14:paraId="0D383B72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76B33FF9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4874ADE0" w14:textId="5C1F5A5E" w:rsidR="00651117" w:rsidRPr="00542B78" w:rsidRDefault="00F3207A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I’d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like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introduce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…</w:t>
            </w:r>
          </w:p>
        </w:tc>
        <w:tc>
          <w:tcPr>
            <w:tcW w:w="3929" w:type="dxa"/>
          </w:tcPr>
          <w:p w14:paraId="3F3F33CE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563AA288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55AA2100" w14:textId="5FDAA042" w:rsidR="00651117" w:rsidRPr="00542B78" w:rsidRDefault="00F3207A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Seán?</w:t>
            </w:r>
          </w:p>
        </w:tc>
        <w:tc>
          <w:tcPr>
            <w:tcW w:w="3929" w:type="dxa"/>
          </w:tcPr>
          <w:p w14:paraId="7AC0EC6A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2E135347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227A1758" w14:textId="3FC39B7B" w:rsidR="00651117" w:rsidRPr="00542B78" w:rsidRDefault="00F3207A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them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see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3929" w:type="dxa"/>
          </w:tcPr>
          <w:p w14:paraId="40DE5FF0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4AFD35B5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66EA382" w14:textId="060534A7" w:rsidR="00651117" w:rsidRPr="00542B78" w:rsidRDefault="00F3207A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Who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are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?</w:t>
            </w:r>
          </w:p>
        </w:tc>
        <w:tc>
          <w:tcPr>
            <w:tcW w:w="3929" w:type="dxa"/>
          </w:tcPr>
          <w:p w14:paraId="4D838E76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4CCF6B62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6F024FB8" w14:textId="4252526E" w:rsidR="00651117" w:rsidRPr="00542B78" w:rsidRDefault="00F3207A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Who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do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belong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? </w:t>
            </w:r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(</w:t>
            </w:r>
            <w:proofErr w:type="spellStart"/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Who</w:t>
            </w:r>
            <w:proofErr w:type="spellEnd"/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is </w:t>
            </w:r>
            <w:proofErr w:type="spellStart"/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your</w:t>
            </w:r>
            <w:proofErr w:type="spellEnd"/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family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?</w:t>
            </w:r>
            <w:r w:rsidR="00F275FB"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)</w:t>
            </w:r>
          </w:p>
        </w:tc>
        <w:tc>
          <w:tcPr>
            <w:tcW w:w="3929" w:type="dxa"/>
          </w:tcPr>
          <w:p w14:paraId="46B9466C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71698756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4C5779C0" w14:textId="026630F5" w:rsidR="00651117" w:rsidRPr="00542B78" w:rsidRDefault="000E56D6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Here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’s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my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friend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,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Mary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3929" w:type="dxa"/>
          </w:tcPr>
          <w:p w14:paraId="52E68AD9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651117" w:rsidRPr="00542B78" w14:paraId="3D11E0F4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7879ECA5" w14:textId="3219598C" w:rsidR="00651117" w:rsidRPr="00542B78" w:rsidRDefault="000E56D6" w:rsidP="2D9F554E">
            <w:pPr>
              <w:pStyle w:val="ListParagraph"/>
              <w:numPr>
                <w:ilvl w:val="0"/>
                <w:numId w:val="21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I’m Bríd’s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daughter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3929" w:type="dxa"/>
          </w:tcPr>
          <w:p w14:paraId="78786043" w14:textId="77777777" w:rsidR="00651117" w:rsidRPr="00542B78" w:rsidRDefault="00651117" w:rsidP="2D9F554E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</w:tbl>
    <w:p w14:paraId="72DBC410" w14:textId="77777777" w:rsidR="00722F2F" w:rsidRPr="00542B78" w:rsidRDefault="00722F2F" w:rsidP="2D9F554E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9434D98" w14:textId="577FBF6C" w:rsidR="00572F84" w:rsidRPr="00542B78" w:rsidRDefault="00572F84" w:rsidP="00E47557">
      <w:pPr>
        <w:pStyle w:val="Heading2"/>
        <w:numPr>
          <w:ilvl w:val="0"/>
          <w:numId w:val="30"/>
        </w:numPr>
      </w:pPr>
      <w:r w:rsidRPr="00542B78">
        <w:t>Mionchaint</w:t>
      </w:r>
    </w:p>
    <w:p w14:paraId="3554283F" w14:textId="6C55EC1A" w:rsidR="00572F84" w:rsidRPr="00542B78" w:rsidRDefault="00572F84" w:rsidP="2D9F554E">
      <w:pPr>
        <w:spacing w:before="0" w:line="360" w:lineRule="auto"/>
        <w:ind w:left="360"/>
        <w:rPr>
          <w:rFonts w:ascii="Helvetica" w:hAnsi="Helvetica" w:cs="Helvetica"/>
          <w:color w:val="033841" w:themeColor="text2" w:themeShade="80"/>
        </w:rPr>
      </w:pPr>
      <w:r w:rsidRPr="00542B78">
        <w:rPr>
          <w:rFonts w:ascii="Helvetica" w:hAnsi="Helvetica" w:cs="Helvetica"/>
          <w:color w:val="033841" w:themeColor="text2" w:themeShade="80"/>
        </w:rPr>
        <w:t>Nuair a chastar daoine orainn den chéad uair, bíonn orainn mionchaint a dhéanamh. Ní</w:t>
      </w:r>
      <w:r w:rsidR="00F71C9C" w:rsidRPr="00542B78">
        <w:rPr>
          <w:rFonts w:ascii="Helvetica" w:hAnsi="Helvetica" w:cs="Helvetica"/>
          <w:color w:val="033841" w:themeColor="text2" w:themeShade="80"/>
        </w:rPr>
        <w:t xml:space="preserve"> bhímid</w:t>
      </w:r>
      <w:r w:rsidR="00B94BC7" w:rsidRPr="00542B78">
        <w:rPr>
          <w:rFonts w:ascii="Helvetica" w:hAnsi="Helvetica" w:cs="Helvetica"/>
          <w:color w:val="033841" w:themeColor="text2" w:themeShade="80"/>
        </w:rPr>
        <w:t xml:space="preserve"> ag iarraidh </w:t>
      </w:r>
      <w:r w:rsidRPr="00542B78">
        <w:rPr>
          <w:rFonts w:ascii="Helvetica" w:hAnsi="Helvetica" w:cs="Helvetica"/>
          <w:color w:val="033841" w:themeColor="text2" w:themeShade="80"/>
        </w:rPr>
        <w:t xml:space="preserve">a bheith drochbhéasach! </w:t>
      </w:r>
      <w:r w:rsidR="0034017C" w:rsidRPr="00542B78">
        <w:rPr>
          <w:rFonts w:ascii="Helvetica" w:hAnsi="Helvetica" w:cs="Helvetica"/>
          <w:color w:val="033841" w:themeColor="text2" w:themeShade="80"/>
        </w:rPr>
        <w:t>Bí</w:t>
      </w:r>
      <w:r w:rsidR="00C21D2C" w:rsidRPr="00542B78">
        <w:rPr>
          <w:rFonts w:ascii="Helvetica" w:hAnsi="Helvetica" w:cs="Helvetica"/>
          <w:color w:val="033841" w:themeColor="text2" w:themeShade="80"/>
        </w:rPr>
        <w:t>gí</w:t>
      </w:r>
      <w:r w:rsidR="0034017C" w:rsidRPr="00542B78">
        <w:rPr>
          <w:rFonts w:ascii="Helvetica" w:hAnsi="Helvetica" w:cs="Helvetica"/>
          <w:color w:val="033841" w:themeColor="text2" w:themeShade="80"/>
        </w:rPr>
        <w:t xml:space="preserve"> ag obair i ngrúpa de cheathrar agus t</w:t>
      </w:r>
      <w:r w:rsidRPr="00542B78">
        <w:rPr>
          <w:rFonts w:ascii="Helvetica" w:hAnsi="Helvetica" w:cs="Helvetica"/>
          <w:color w:val="033841" w:themeColor="text2" w:themeShade="80"/>
        </w:rPr>
        <w:t>ugaigí faoi na tascanna seo le chéile:</w:t>
      </w:r>
    </w:p>
    <w:p w14:paraId="7C20B9C5" w14:textId="77777777" w:rsidR="00572F84" w:rsidRPr="00542B78" w:rsidRDefault="00572F84" w:rsidP="2D9F554E">
      <w:pPr>
        <w:spacing w:before="0"/>
        <w:ind w:left="360"/>
        <w:rPr>
          <w:rFonts w:ascii="Helvetica" w:hAnsi="Helvetica" w:cs="Helvetica"/>
          <w:color w:val="033841" w:themeColor="text2" w:themeShade="80"/>
        </w:rPr>
      </w:pPr>
    </w:p>
    <w:p w14:paraId="7898D904" w14:textId="6BB04B9E" w:rsidR="00572F84" w:rsidRPr="00542B78" w:rsidRDefault="00636579" w:rsidP="2D9F554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Sa tábla thíos, s</w:t>
      </w:r>
      <w:r w:rsidR="00572F84" w:rsidRPr="00542B78">
        <w:rPr>
          <w:rFonts w:ascii="Helvetica" w:hAnsi="Helvetica" w:cs="Helvetica"/>
          <w:color w:val="262626" w:themeColor="text1" w:themeTint="D9"/>
          <w:lang w:val="ga-IE"/>
        </w:rPr>
        <w:t xml:space="preserve">críobhaigí liosta de na topaicí is coitianta a bhíonn </w:t>
      </w:r>
      <w:r w:rsidR="008518BA" w:rsidRPr="00542B78">
        <w:rPr>
          <w:rFonts w:ascii="Helvetica" w:hAnsi="Helvetica" w:cs="Helvetica"/>
          <w:color w:val="262626" w:themeColor="text1" w:themeTint="D9"/>
          <w:lang w:val="ga-IE"/>
        </w:rPr>
        <w:t>i gceist sa</w:t>
      </w:r>
      <w:r w:rsidR="00572F84" w:rsidRPr="00542B78">
        <w:rPr>
          <w:rFonts w:ascii="Helvetica" w:hAnsi="Helvetica" w:cs="Helvetica"/>
          <w:color w:val="262626" w:themeColor="text1" w:themeTint="D9"/>
          <w:lang w:val="ga-IE"/>
        </w:rPr>
        <w:t xml:space="preserve"> mhionchaint.</w:t>
      </w:r>
    </w:p>
    <w:p w14:paraId="6EF7E11D" w14:textId="5ADAAD8F" w:rsidR="001F6E71" w:rsidRPr="00542B78" w:rsidRDefault="00572F84" w:rsidP="2D9F554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000000" w:themeColor="text1"/>
          <w:lang w:val="ga-IE"/>
        </w:rPr>
        <w:t>Scríobhaigí ceist agus freagra</w:t>
      </w:r>
      <w:r w:rsidR="003D266A" w:rsidRPr="00542B78">
        <w:rPr>
          <w:rFonts w:ascii="Helvetica" w:hAnsi="Helvetica" w:cs="Helvetica"/>
          <w:color w:val="000000" w:themeColor="text1"/>
          <w:lang w:val="ga-IE"/>
        </w:rPr>
        <w:t xml:space="preserve"> </w:t>
      </w:r>
      <w:r w:rsidRPr="00542B78">
        <w:rPr>
          <w:rFonts w:ascii="Helvetica" w:hAnsi="Helvetica" w:cs="Helvetica"/>
          <w:color w:val="000000" w:themeColor="text1"/>
          <w:lang w:val="ga-IE"/>
        </w:rPr>
        <w:t>samplach a bhaineann le gach topaic.</w:t>
      </w:r>
      <w:r w:rsidR="00FD1E86" w:rsidRPr="00542B78">
        <w:rPr>
          <w:rFonts w:ascii="Helvetica" w:hAnsi="Helvetica" w:cs="Helvetica"/>
          <w:color w:val="000000" w:themeColor="text1"/>
          <w:lang w:val="ga-IE"/>
        </w:rPr>
        <w:t xml:space="preserve"> </w:t>
      </w:r>
      <w:r w:rsidRPr="00542B78">
        <w:rPr>
          <w:rFonts w:ascii="Helvetica" w:hAnsi="Helvetica" w:cs="Helvetica"/>
          <w:color w:val="000000" w:themeColor="text1"/>
          <w:lang w:val="ga-IE"/>
        </w:rPr>
        <w:t xml:space="preserve">Tá sampla amháin déanta daoibh. </w:t>
      </w:r>
    </w:p>
    <w:tbl>
      <w:tblPr>
        <w:tblStyle w:val="GridTable1Light-Accent1"/>
        <w:tblW w:w="9355" w:type="dxa"/>
        <w:tblInd w:w="421" w:type="dxa"/>
        <w:tblLook w:val="04A0" w:firstRow="1" w:lastRow="0" w:firstColumn="1" w:lastColumn="0" w:noHBand="0" w:noVBand="1"/>
      </w:tblPr>
      <w:tblGrid>
        <w:gridCol w:w="2693"/>
        <w:gridCol w:w="6662"/>
      </w:tblGrid>
      <w:tr w:rsidR="004E3F0D" w:rsidRPr="00542B78" w14:paraId="1A369C11" w14:textId="77777777" w:rsidTr="00AD3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C5F0F8"/>
          </w:tcPr>
          <w:p w14:paraId="7D298AE7" w14:textId="2D9B17D5" w:rsidR="004E3F0D" w:rsidRPr="00542B78" w:rsidRDefault="004E3F0D" w:rsidP="2D9F554E">
            <w:pPr>
              <w:pStyle w:val="ListParagraph"/>
              <w:spacing w:after="0" w:line="240" w:lineRule="auto"/>
              <w:ind w:left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color w:val="033841" w:themeColor="text2" w:themeShade="80"/>
                <w:lang w:val="ga-IE"/>
              </w:rPr>
              <w:t>Topaicí</w:t>
            </w:r>
          </w:p>
        </w:tc>
        <w:tc>
          <w:tcPr>
            <w:tcW w:w="6662" w:type="dxa"/>
            <w:shd w:val="clear" w:color="auto" w:fill="C5F0F8"/>
          </w:tcPr>
          <w:p w14:paraId="2EE82094" w14:textId="0B5A46A3" w:rsidR="004E3F0D" w:rsidRPr="00542B78" w:rsidRDefault="00AD3385" w:rsidP="2D9F554E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542B78">
              <w:rPr>
                <w:rFonts w:ascii="Helvetica" w:hAnsi="Helvetica" w:cs="Helvetica"/>
                <w:color w:val="033841" w:themeColor="text2" w:themeShade="80"/>
                <w:lang w:val="ga-IE"/>
              </w:rPr>
              <w:t>Samplaí:</w:t>
            </w:r>
          </w:p>
        </w:tc>
      </w:tr>
      <w:tr w:rsidR="001F6E71" w:rsidRPr="00542B78" w14:paraId="5080F26B" w14:textId="77777777" w:rsidTr="2D9F554E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C0E0AE6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Cúlra</w:t>
            </w:r>
          </w:p>
        </w:tc>
        <w:tc>
          <w:tcPr>
            <w:tcW w:w="6662" w:type="dxa"/>
          </w:tcPr>
          <w:p w14:paraId="01C4E16A" w14:textId="77777777" w:rsidR="001F6E71" w:rsidRPr="00542B78" w:rsidRDefault="001F6E71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Cad as duit?</w:t>
            </w:r>
          </w:p>
          <w:p w14:paraId="79085A66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As Gaillimh. Agus tú féin?</w:t>
            </w:r>
          </w:p>
        </w:tc>
      </w:tr>
      <w:tr w:rsidR="001F6E71" w:rsidRPr="00542B78" w14:paraId="15A7B88D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7DE0CAE9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6662" w:type="dxa"/>
          </w:tcPr>
          <w:p w14:paraId="33D536E5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="001F6E71" w:rsidRPr="00542B78" w14:paraId="13857C27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E5FA607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6662" w:type="dxa"/>
          </w:tcPr>
          <w:p w14:paraId="16714C36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="001F6E71" w:rsidRPr="00542B78" w14:paraId="27DF080D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2F8910E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6662" w:type="dxa"/>
          </w:tcPr>
          <w:p w14:paraId="14E171FF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="001F6E71" w:rsidRPr="00542B78" w14:paraId="7F4D816C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2449EFC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6662" w:type="dxa"/>
          </w:tcPr>
          <w:p w14:paraId="0D93EF3C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="001F6E71" w:rsidRPr="00542B78" w14:paraId="32659943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B6B0804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6662" w:type="dxa"/>
          </w:tcPr>
          <w:p w14:paraId="341F5DFE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="001F6E71" w:rsidRPr="00542B78" w14:paraId="51274D36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7EB57DD2" w14:textId="77777777" w:rsidR="001F6E71" w:rsidRPr="00542B78" w:rsidRDefault="001F6E71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6662" w:type="dxa"/>
          </w:tcPr>
          <w:p w14:paraId="13A8E35E" w14:textId="77777777" w:rsidR="001F6E71" w:rsidRPr="00542B78" w:rsidRDefault="001F6E71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</w:p>
        </w:tc>
      </w:tr>
    </w:tbl>
    <w:p w14:paraId="07ABB3CC" w14:textId="77777777" w:rsidR="001F6E71" w:rsidRPr="00542B78" w:rsidRDefault="001F6E71" w:rsidP="2D9F554E">
      <w:pPr>
        <w:spacing w:before="0"/>
        <w:rPr>
          <w:lang w:eastAsia="en-US"/>
        </w:rPr>
      </w:pPr>
    </w:p>
    <w:p w14:paraId="6CCF10D3" w14:textId="5F08BD68" w:rsidR="00E14F1B" w:rsidRPr="00542B78" w:rsidRDefault="00A472E5" w:rsidP="00E47557">
      <w:pPr>
        <w:pStyle w:val="Heading2"/>
        <w:numPr>
          <w:ilvl w:val="0"/>
          <w:numId w:val="30"/>
        </w:numPr>
      </w:pPr>
      <w:proofErr w:type="spellStart"/>
      <w:r w:rsidRPr="00542B78">
        <w:lastRenderedPageBreak/>
        <w:t>Rólghníomhaíochtaí</w:t>
      </w:r>
      <w:proofErr w:type="spellEnd"/>
    </w:p>
    <w:p w14:paraId="6232EB93" w14:textId="796B5E42" w:rsidR="00E10C59" w:rsidRPr="00542B78" w:rsidRDefault="00022AAE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>Bí</w:t>
      </w:r>
      <w:r w:rsidR="00FC7433" w:rsidRPr="00542B78">
        <w:rPr>
          <w:rFonts w:ascii="Helvetica" w:hAnsi="Helvetica" w:cs="Helvetica"/>
          <w:color w:val="033841" w:themeColor="text2" w:themeShade="80"/>
          <w:lang w:val="ga-IE"/>
        </w:rPr>
        <w:t>gí</w:t>
      </w:r>
      <w:r w:rsidRPr="00542B78">
        <w:rPr>
          <w:rFonts w:ascii="Helvetica" w:hAnsi="Helvetica" w:cs="Helvetica"/>
          <w:color w:val="033841" w:themeColor="text2" w:themeShade="80"/>
          <w:lang w:val="ga-IE"/>
        </w:rPr>
        <w:t xml:space="preserve"> ag obair i ngrúpa de cheathrar. Tabharfaidh an teagascóir </w:t>
      </w:r>
      <w:r w:rsidR="00B144EE" w:rsidRPr="00542B78">
        <w:rPr>
          <w:rFonts w:ascii="Helvetica" w:hAnsi="Helvetica" w:cs="Helvetica"/>
          <w:color w:val="033841" w:themeColor="text2" w:themeShade="80"/>
          <w:lang w:val="ga-IE"/>
        </w:rPr>
        <w:t xml:space="preserve">cárta </w:t>
      </w:r>
      <w:proofErr w:type="spellStart"/>
      <w:r w:rsidR="00B144EE" w:rsidRPr="00542B78">
        <w:rPr>
          <w:rFonts w:ascii="Helvetica" w:hAnsi="Helvetica" w:cs="Helvetica"/>
          <w:color w:val="033841" w:themeColor="text2" w:themeShade="80"/>
          <w:lang w:val="ga-IE"/>
        </w:rPr>
        <w:t>rólghníomhaíochta</w:t>
      </w:r>
      <w:proofErr w:type="spellEnd"/>
      <w:r w:rsidR="00E36A56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d</w:t>
      </w:r>
      <w:r w:rsidR="0004449E" w:rsidRPr="00542B78">
        <w:rPr>
          <w:rFonts w:ascii="Helvetica" w:hAnsi="Helvetica" w:cs="Helvetica"/>
          <w:color w:val="033841" w:themeColor="text2" w:themeShade="80"/>
          <w:lang w:val="ga-IE"/>
        </w:rPr>
        <w:t>o gach duine</w:t>
      </w:r>
      <w:r w:rsidR="00E36A56" w:rsidRPr="00542B78">
        <w:rPr>
          <w:rFonts w:ascii="Helvetica" w:hAnsi="Helvetica" w:cs="Helvetica"/>
          <w:color w:val="033841" w:themeColor="text2" w:themeShade="80"/>
          <w:lang w:val="ga-IE"/>
        </w:rPr>
        <w:t>.</w:t>
      </w:r>
      <w:r w:rsidR="00F0551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Is tusa an duine sa phictiúr. </w:t>
      </w:r>
      <w:r w:rsidR="00C931DE" w:rsidRPr="00542B78">
        <w:rPr>
          <w:rFonts w:ascii="Helvetica" w:hAnsi="Helvetica" w:cs="Helvetica"/>
          <w:color w:val="033841" w:themeColor="text2" w:themeShade="80"/>
          <w:lang w:val="ga-IE"/>
        </w:rPr>
        <w:t>Seo a</w:t>
      </w:r>
      <w:r w:rsidR="00E10C59" w:rsidRPr="00542B78">
        <w:rPr>
          <w:rFonts w:ascii="Helvetica" w:hAnsi="Helvetica" w:cs="Helvetica"/>
          <w:color w:val="033841" w:themeColor="text2" w:themeShade="80"/>
          <w:lang w:val="ga-IE"/>
        </w:rPr>
        <w:t xml:space="preserve">n </w:t>
      </w:r>
      <w:proofErr w:type="spellStart"/>
      <w:r w:rsidR="00E10C59" w:rsidRPr="00542B78">
        <w:rPr>
          <w:rFonts w:ascii="Helvetica" w:hAnsi="Helvetica" w:cs="Helvetica"/>
          <w:i/>
          <w:iCs/>
          <w:color w:val="033841" w:themeColor="text2" w:themeShade="80"/>
          <w:lang w:val="ga-IE"/>
        </w:rPr>
        <w:t>scenario</w:t>
      </w:r>
      <w:proofErr w:type="spellEnd"/>
      <w:r w:rsidR="00E10C59" w:rsidRPr="00542B78">
        <w:rPr>
          <w:rFonts w:ascii="Helvetica" w:hAnsi="Helvetica" w:cs="Helvetica"/>
          <w:color w:val="033841" w:themeColor="text2" w:themeShade="80"/>
          <w:lang w:val="ga-IE"/>
        </w:rPr>
        <w:t>:</w:t>
      </w:r>
    </w:p>
    <w:p w14:paraId="4614B6A6" w14:textId="77777777" w:rsidR="0065159C" w:rsidRPr="00542B78" w:rsidRDefault="0065159C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1C27C4F2" w14:textId="151C896A" w:rsidR="0065159C" w:rsidRPr="00542B78" w:rsidRDefault="0065159C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Tá sibh ag cóisir</w:t>
      </w:r>
      <w:r w:rsidR="00D140F3" w:rsidRPr="00542B78">
        <w:rPr>
          <w:rFonts w:ascii="Helvetica" w:hAnsi="Helvetica" w:cs="Helvetica"/>
          <w:color w:val="262626" w:themeColor="text1" w:themeTint="D9"/>
          <w:lang w:val="ga-IE"/>
        </w:rPr>
        <w:t xml:space="preserve"> oíche Dé hAoine</w:t>
      </w:r>
      <w:r w:rsidR="00617007" w:rsidRPr="00542B78">
        <w:rPr>
          <w:rFonts w:ascii="Helvetica" w:hAnsi="Helvetica" w:cs="Helvetica"/>
          <w:color w:val="262626" w:themeColor="text1" w:themeTint="D9"/>
          <w:lang w:val="ga-IE"/>
        </w:rPr>
        <w:t xml:space="preserve"> agus </w:t>
      </w:r>
      <w:r w:rsidR="00AE21D0" w:rsidRPr="00542B78">
        <w:rPr>
          <w:rFonts w:ascii="Helvetica" w:hAnsi="Helvetica" w:cs="Helvetica"/>
          <w:color w:val="262626" w:themeColor="text1" w:themeTint="D9"/>
          <w:lang w:val="ga-IE"/>
        </w:rPr>
        <w:t xml:space="preserve">is </w:t>
      </w:r>
      <w:proofErr w:type="spellStart"/>
      <w:r w:rsidR="00617007" w:rsidRPr="00542B78">
        <w:rPr>
          <w:rFonts w:ascii="Helvetica" w:hAnsi="Helvetica" w:cs="Helvetica"/>
          <w:color w:val="262626" w:themeColor="text1" w:themeTint="D9"/>
          <w:lang w:val="ga-IE"/>
        </w:rPr>
        <w:t>sibhse</w:t>
      </w:r>
      <w:proofErr w:type="spellEnd"/>
      <w:r w:rsidR="00617007" w:rsidRPr="00542B78">
        <w:rPr>
          <w:rFonts w:ascii="Helvetica" w:hAnsi="Helvetica" w:cs="Helvetica"/>
          <w:color w:val="262626" w:themeColor="text1" w:themeTint="D9"/>
          <w:lang w:val="ga-IE"/>
        </w:rPr>
        <w:t xml:space="preserve"> na chéad daoine atá </w:t>
      </w:r>
      <w:proofErr w:type="spellStart"/>
      <w:r w:rsidR="00617007" w:rsidRPr="00542B78">
        <w:rPr>
          <w:rFonts w:ascii="Helvetica" w:hAnsi="Helvetica" w:cs="Helvetica"/>
          <w:color w:val="262626" w:themeColor="text1" w:themeTint="D9"/>
          <w:lang w:val="ga-IE"/>
        </w:rPr>
        <w:t>leaindeáilte</w:t>
      </w:r>
      <w:proofErr w:type="spellEnd"/>
      <w:r w:rsidR="00617007" w:rsidRPr="00542B78">
        <w:rPr>
          <w:rFonts w:ascii="Helvetica" w:hAnsi="Helvetica" w:cs="Helvetica"/>
          <w:color w:val="262626" w:themeColor="text1" w:themeTint="D9"/>
          <w:lang w:val="ga-IE"/>
        </w:rPr>
        <w:t>. Níl aithne agaibh ar a chéile</w:t>
      </w:r>
      <w:r w:rsidR="005E769F" w:rsidRPr="00542B78">
        <w:rPr>
          <w:rFonts w:ascii="Helvetica" w:hAnsi="Helvetica" w:cs="Helvetica"/>
          <w:color w:val="262626" w:themeColor="text1" w:themeTint="D9"/>
          <w:lang w:val="ga-IE"/>
        </w:rPr>
        <w:t>. Tá ceathrú uaire agaibh sula dt</w:t>
      </w:r>
      <w:r w:rsidR="002050F2" w:rsidRPr="00542B78">
        <w:rPr>
          <w:rFonts w:ascii="Helvetica" w:hAnsi="Helvetica" w:cs="Helvetica"/>
          <w:color w:val="262626" w:themeColor="text1" w:themeTint="D9"/>
          <w:lang w:val="ga-IE"/>
        </w:rPr>
        <w:t>iocfaidh</w:t>
      </w:r>
      <w:r w:rsidR="005E769F" w:rsidRPr="00542B78">
        <w:rPr>
          <w:rFonts w:ascii="Helvetica" w:hAnsi="Helvetica" w:cs="Helvetica"/>
          <w:color w:val="262626" w:themeColor="text1" w:themeTint="D9"/>
          <w:lang w:val="ga-IE"/>
        </w:rPr>
        <w:t xml:space="preserve"> na </w:t>
      </w:r>
      <w:proofErr w:type="spellStart"/>
      <w:r w:rsidR="00E96AA1" w:rsidRPr="00542B78">
        <w:rPr>
          <w:rFonts w:ascii="Helvetica" w:hAnsi="Helvetica" w:cs="Helvetica"/>
          <w:color w:val="262626" w:themeColor="text1" w:themeTint="D9"/>
          <w:lang w:val="ga-IE"/>
        </w:rPr>
        <w:t>haíonna</w:t>
      </w:r>
      <w:proofErr w:type="spellEnd"/>
      <w:r w:rsidR="00E96AA1" w:rsidRPr="00542B78">
        <w:rPr>
          <w:rFonts w:ascii="Helvetica" w:hAnsi="Helvetica" w:cs="Helvetica"/>
          <w:color w:val="262626" w:themeColor="text1" w:themeTint="D9"/>
          <w:lang w:val="ga-IE"/>
        </w:rPr>
        <w:t xml:space="preserve"> eile. </w:t>
      </w:r>
      <w:r w:rsidR="00B86896" w:rsidRPr="00542B78">
        <w:rPr>
          <w:rFonts w:ascii="Helvetica" w:hAnsi="Helvetica" w:cs="Helvetica"/>
          <w:color w:val="262626" w:themeColor="text1" w:themeTint="D9"/>
          <w:lang w:val="ga-IE"/>
        </w:rPr>
        <w:t>Caithfidh sibh an</w:t>
      </w:r>
      <w:r w:rsidR="002C48F6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B86896" w:rsidRPr="00542B78">
        <w:rPr>
          <w:rFonts w:ascii="Helvetica" w:hAnsi="Helvetica" w:cs="Helvetica"/>
          <w:color w:val="262626" w:themeColor="text1" w:themeTint="D9"/>
          <w:lang w:val="ga-IE"/>
        </w:rPr>
        <w:t>tost léanmhar sa seomra</w:t>
      </w:r>
      <w:r w:rsidR="000A5101" w:rsidRPr="00542B78">
        <w:rPr>
          <w:rFonts w:ascii="Helvetica" w:hAnsi="Helvetica" w:cs="Helvetica"/>
          <w:color w:val="262626" w:themeColor="text1" w:themeTint="D9"/>
          <w:lang w:val="ga-IE"/>
        </w:rPr>
        <w:t xml:space="preserve"> a bhriseadh</w:t>
      </w:r>
      <w:r w:rsidR="00B86896" w:rsidRPr="00542B78">
        <w:rPr>
          <w:rFonts w:ascii="Helvetica" w:hAnsi="Helvetica" w:cs="Helvetica"/>
          <w:color w:val="262626" w:themeColor="text1" w:themeTint="D9"/>
          <w:lang w:val="ga-IE"/>
        </w:rPr>
        <w:t xml:space="preserve">. Cuirigí sibh féin in aithne </w:t>
      </w:r>
      <w:r w:rsidR="002A3A30" w:rsidRPr="00542B78">
        <w:rPr>
          <w:rFonts w:ascii="Helvetica" w:hAnsi="Helvetica" w:cs="Helvetica"/>
          <w:color w:val="262626" w:themeColor="text1" w:themeTint="D9"/>
          <w:lang w:val="ga-IE"/>
        </w:rPr>
        <w:t xml:space="preserve">dá chéile </w:t>
      </w:r>
      <w:r w:rsidR="00B86896" w:rsidRPr="00542B78">
        <w:rPr>
          <w:rFonts w:ascii="Helvetica" w:hAnsi="Helvetica" w:cs="Helvetica"/>
          <w:color w:val="262626" w:themeColor="text1" w:themeTint="D9"/>
          <w:lang w:val="ga-IE"/>
        </w:rPr>
        <w:t xml:space="preserve">agus </w:t>
      </w:r>
      <w:r w:rsidR="002A3A30" w:rsidRPr="00542B78">
        <w:rPr>
          <w:rFonts w:ascii="Helvetica" w:hAnsi="Helvetica" w:cs="Helvetica"/>
          <w:color w:val="262626" w:themeColor="text1" w:themeTint="D9"/>
          <w:lang w:val="ga-IE"/>
        </w:rPr>
        <w:t>bí</w:t>
      </w:r>
      <w:r w:rsidR="00824229" w:rsidRPr="00542B78">
        <w:rPr>
          <w:rFonts w:ascii="Helvetica" w:hAnsi="Helvetica" w:cs="Helvetica"/>
          <w:color w:val="262626" w:themeColor="text1" w:themeTint="D9"/>
          <w:lang w:val="ga-IE"/>
        </w:rPr>
        <w:t>gí ag mionchaint ar feadh tama</w:t>
      </w:r>
      <w:r w:rsidR="00D96327" w:rsidRPr="00542B78">
        <w:rPr>
          <w:rFonts w:ascii="Helvetica" w:hAnsi="Helvetica" w:cs="Helvetica"/>
          <w:color w:val="262626" w:themeColor="text1" w:themeTint="D9"/>
          <w:lang w:val="ga-IE"/>
        </w:rPr>
        <w:t>i</w:t>
      </w:r>
      <w:r w:rsidR="00824229" w:rsidRPr="00542B78">
        <w:rPr>
          <w:rFonts w:ascii="Helvetica" w:hAnsi="Helvetica" w:cs="Helvetica"/>
          <w:color w:val="262626" w:themeColor="text1" w:themeTint="D9"/>
          <w:lang w:val="ga-IE"/>
        </w:rPr>
        <w:t>ll.</w:t>
      </w:r>
    </w:p>
    <w:p w14:paraId="5EF13534" w14:textId="77777777" w:rsidR="00870FBF" w:rsidRPr="00542B78" w:rsidRDefault="00870FBF" w:rsidP="2D9F554E">
      <w:pPr>
        <w:pStyle w:val="ListParagraph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024FEF85" w14:textId="0A2971BF" w:rsidR="002F7BBD" w:rsidRPr="00542B78" w:rsidRDefault="0032318F" w:rsidP="004A471C">
      <w:pPr>
        <w:pStyle w:val="ListParagraph"/>
        <w:spacing w:line="360" w:lineRule="auto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542B78">
        <w:rPr>
          <w:rFonts w:ascii="Helvetica" w:hAnsi="Helvetica" w:cs="Helvetica"/>
          <w:color w:val="033841" w:themeColor="text2" w:themeShade="80"/>
          <w:lang w:val="ga-IE"/>
        </w:rPr>
        <w:t>*</w:t>
      </w:r>
      <w:r w:rsidR="00870FBF" w:rsidRPr="00542B78">
        <w:rPr>
          <w:rFonts w:ascii="Helvetica" w:hAnsi="Helvetica" w:cs="Helvetica"/>
          <w:color w:val="033841" w:themeColor="text2" w:themeShade="80"/>
          <w:lang w:val="ga-IE"/>
        </w:rPr>
        <w:t xml:space="preserve">Níl </w:t>
      </w:r>
      <w:r w:rsidR="00293F99" w:rsidRPr="00542B78">
        <w:rPr>
          <w:rFonts w:ascii="Helvetica" w:hAnsi="Helvetica" w:cs="Helvetica"/>
          <w:color w:val="033841" w:themeColor="text2" w:themeShade="80"/>
          <w:lang w:val="ga-IE"/>
        </w:rPr>
        <w:t>s</w:t>
      </w:r>
      <w:r w:rsidR="00870FBF" w:rsidRPr="00542B78">
        <w:rPr>
          <w:rFonts w:ascii="Helvetica" w:hAnsi="Helvetica" w:cs="Helvetica"/>
          <w:color w:val="033841" w:themeColor="text2" w:themeShade="80"/>
          <w:lang w:val="ga-IE"/>
        </w:rPr>
        <w:t xml:space="preserve">na pointí ar na </w:t>
      </w:r>
      <w:proofErr w:type="spellStart"/>
      <w:r w:rsidR="00870FBF" w:rsidRPr="00542B78">
        <w:rPr>
          <w:rFonts w:ascii="Helvetica" w:hAnsi="Helvetica" w:cs="Helvetica"/>
          <w:color w:val="033841" w:themeColor="text2" w:themeShade="80"/>
          <w:lang w:val="ga-IE"/>
        </w:rPr>
        <w:t>rólchártaí</w:t>
      </w:r>
      <w:proofErr w:type="spellEnd"/>
      <w:r w:rsidR="00870FBF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ach treoir</w:t>
      </w:r>
      <w:r w:rsidR="00332588" w:rsidRPr="00542B78">
        <w:rPr>
          <w:rFonts w:ascii="Helvetica" w:hAnsi="Helvetica" w:cs="Helvetica"/>
          <w:color w:val="033841" w:themeColor="text2" w:themeShade="80"/>
          <w:lang w:val="ga-IE"/>
        </w:rPr>
        <w:t>.</w:t>
      </w:r>
      <w:r w:rsidR="00293F99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332588" w:rsidRPr="00542B78">
        <w:rPr>
          <w:rFonts w:ascii="Helvetica" w:hAnsi="Helvetica" w:cs="Helvetica"/>
          <w:color w:val="033841" w:themeColor="text2" w:themeShade="80"/>
          <w:lang w:val="ga-IE"/>
        </w:rPr>
        <w:t>F</w:t>
      </w:r>
      <w:r w:rsidR="004E1865" w:rsidRPr="00542B78">
        <w:rPr>
          <w:rFonts w:ascii="Helvetica" w:hAnsi="Helvetica" w:cs="Helvetica"/>
          <w:color w:val="033841" w:themeColor="text2" w:themeShade="80"/>
          <w:lang w:val="ga-IE"/>
        </w:rPr>
        <w:t>úibh féin atá sé</w:t>
      </w:r>
      <w:r w:rsidR="00293F99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forbairt a dh</w:t>
      </w:r>
      <w:r w:rsidR="006235F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éanamh orthu. </w:t>
      </w:r>
      <w:r w:rsidR="00423348" w:rsidRPr="00542B78">
        <w:rPr>
          <w:rFonts w:ascii="Helvetica" w:hAnsi="Helvetica" w:cs="Helvetica"/>
          <w:color w:val="033841" w:themeColor="text2" w:themeShade="80"/>
          <w:lang w:val="ga-IE"/>
        </w:rPr>
        <w:t>Cuirigí bhur</w:t>
      </w:r>
      <w:r w:rsidR="006235F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samhlaíocht</w:t>
      </w:r>
      <w:r w:rsidR="00E31F38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ag obair chun</w:t>
      </w:r>
      <w:r w:rsidR="006235F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E31F38" w:rsidRPr="00542B78">
        <w:rPr>
          <w:rFonts w:ascii="Helvetica" w:hAnsi="Helvetica" w:cs="Helvetica"/>
          <w:color w:val="033841" w:themeColor="text2" w:themeShade="80"/>
          <w:lang w:val="ga-IE"/>
        </w:rPr>
        <w:t xml:space="preserve">cur </w:t>
      </w:r>
      <w:r w:rsidR="006235F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leis an eolas ar </w:t>
      </w:r>
      <w:r w:rsidR="004E1865" w:rsidRPr="00542B78">
        <w:rPr>
          <w:rFonts w:ascii="Helvetica" w:hAnsi="Helvetica" w:cs="Helvetica"/>
          <w:color w:val="033841" w:themeColor="text2" w:themeShade="80"/>
          <w:lang w:val="ga-IE"/>
        </w:rPr>
        <w:t>an gcárta</w:t>
      </w:r>
      <w:r w:rsidR="005A3088" w:rsidRPr="00542B78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6235F7" w:rsidRPr="00542B78">
        <w:rPr>
          <w:rFonts w:ascii="Helvetica" w:hAnsi="Helvetica" w:cs="Helvetica"/>
          <w:color w:val="033841" w:themeColor="text2" w:themeShade="80"/>
          <w:lang w:val="ga-IE"/>
        </w:rPr>
        <w:t xml:space="preserve"> nuair is féidir. </w:t>
      </w:r>
    </w:p>
    <w:p w14:paraId="748011A4" w14:textId="77777777" w:rsidR="002F7BBD" w:rsidRPr="00542B78" w:rsidRDefault="002F7BBD" w:rsidP="2D9F554E">
      <w:pPr>
        <w:rPr>
          <w:rFonts w:ascii="Arial" w:hAnsi="Arial" w:cs="Arial"/>
          <w:b/>
          <w:bCs/>
          <w:color w:val="065F6F" w:themeColor="accent1" w:themeShade="80"/>
          <w:sz w:val="40"/>
          <w:szCs w:val="40"/>
        </w:rPr>
      </w:pPr>
      <w:r w:rsidRPr="00542B78">
        <w:rPr>
          <w:rFonts w:ascii="Arial" w:hAnsi="Arial" w:cs="Arial"/>
          <w:color w:val="065F6F" w:themeColor="accent1" w:themeShade="80"/>
          <w:sz w:val="40"/>
          <w:szCs w:val="40"/>
        </w:rPr>
        <w:br w:type="page"/>
      </w:r>
    </w:p>
    <w:p w14:paraId="46AE7E96" w14:textId="6363CAA5" w:rsidR="00154DBF" w:rsidRPr="00542B78" w:rsidRDefault="00D230CD" w:rsidP="00FC68AD">
      <w:pPr>
        <w:pStyle w:val="Heading1"/>
        <w:rPr>
          <w:sz w:val="24"/>
          <w:szCs w:val="24"/>
        </w:rPr>
      </w:pPr>
      <w:r w:rsidRPr="00542B78">
        <w:lastRenderedPageBreak/>
        <w:t xml:space="preserve">FREAGRAÍ </w:t>
      </w:r>
      <w:r w:rsidR="002F7BBD" w:rsidRPr="00542B78"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442BD007" wp14:editId="5FD87867">
                <wp:simplePos x="0" y="0"/>
                <wp:positionH relativeFrom="page">
                  <wp:posOffset>685800</wp:posOffset>
                </wp:positionH>
                <wp:positionV relativeFrom="paragraph">
                  <wp:posOffset>292100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B59E7CE">
              <v:rect id="Rectangle 46" style="position:absolute;margin-left:54pt;margin-top:23pt;width:507pt;height:3pt;z-index:-25163876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199B23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">
                <w10:wrap type="topAndBottom" anchorx="page"/>
              </v:rect>
            </w:pict>
          </mc:Fallback>
        </mc:AlternateContent>
      </w:r>
    </w:p>
    <w:p w14:paraId="06D85447" w14:textId="196805AD" w:rsidR="0089000E" w:rsidRPr="00542B78" w:rsidRDefault="00170CA1" w:rsidP="00916A91">
      <w:pPr>
        <w:pStyle w:val="Heading1"/>
        <w:rPr>
          <w:sz w:val="22"/>
          <w:szCs w:val="22"/>
        </w:rPr>
      </w:pPr>
      <w:r w:rsidRPr="00542B78">
        <w:rPr>
          <w:sz w:val="22"/>
          <w:szCs w:val="22"/>
        </w:rPr>
        <w:t>A: TUISCINT &amp; FORBAIRT FOCLÓRA</w:t>
      </w:r>
    </w:p>
    <w:p w14:paraId="297F3BBE" w14:textId="78E76F46" w:rsidR="00633568" w:rsidRPr="00542B78" w:rsidRDefault="00527347" w:rsidP="00E47557">
      <w:pPr>
        <w:pStyle w:val="Heading2"/>
        <w:numPr>
          <w:ilvl w:val="0"/>
          <w:numId w:val="24"/>
        </w:numPr>
      </w:pPr>
      <w:r w:rsidRPr="00542B78">
        <w:t>Líon na bearnaí</w:t>
      </w:r>
    </w:p>
    <w:p w14:paraId="5313ECF6" w14:textId="3CFC3740" w:rsidR="00317F1A" w:rsidRPr="00542B78" w:rsidRDefault="00633568" w:rsidP="00AE7AC0">
      <w:pPr>
        <w:spacing w:before="0"/>
        <w:ind w:left="1701" w:hanging="1341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 xml:space="preserve">John </w:t>
      </w:r>
      <w:proofErr w:type="spellStart"/>
      <w:r w:rsidRPr="00542B78">
        <w:rPr>
          <w:rFonts w:ascii="Helvetica" w:hAnsi="Helvetica" w:cs="Helvetica"/>
        </w:rPr>
        <w:t>Joe</w:t>
      </w:r>
      <w:proofErr w:type="spellEnd"/>
      <w:r w:rsidRPr="00542B78">
        <w:rPr>
          <w:rFonts w:ascii="Helvetica" w:hAnsi="Helvetica" w:cs="Helvetica"/>
        </w:rPr>
        <w:t>:</w:t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Seo anseo </w:t>
      </w:r>
      <w:r w:rsidR="002D183C" w:rsidRPr="00542B78">
        <w:rPr>
          <w:rFonts w:ascii="Helvetica" w:hAnsi="Helvetica" w:cs="Helvetica"/>
        </w:rPr>
        <w:t>Tadhg</w:t>
      </w:r>
      <w:r w:rsidRPr="00542B78">
        <w:rPr>
          <w:rFonts w:ascii="Helvetica" w:hAnsi="Helvetica" w:cs="Helvetica"/>
        </w:rPr>
        <w:t xml:space="preserve"> Ó Direáin. A Thaidhg, ba mhaith liom Manus a chur </w:t>
      </w:r>
      <w:r w:rsidR="002D183C" w:rsidRPr="00542B78">
        <w:rPr>
          <w:rFonts w:ascii="Helvetica" w:hAnsi="Helvetica" w:cs="Helvetica"/>
        </w:rPr>
        <w:t>in</w:t>
      </w:r>
      <w:r w:rsidR="001C68FD" w:rsidRPr="00542B78">
        <w:rPr>
          <w:rFonts w:ascii="Helvetica" w:hAnsi="Helvetica" w:cs="Helvetica"/>
        </w:rPr>
        <w:t xml:space="preserve"> aithne</w:t>
      </w:r>
      <w:r w:rsidR="00AE7AC0">
        <w:rPr>
          <w:rFonts w:ascii="Helvetica" w:hAnsi="Helvetica" w:cs="Helvetica"/>
        </w:rPr>
        <w:t xml:space="preserve"> </w:t>
      </w:r>
      <w:r w:rsidR="001C68FD" w:rsidRPr="00542B78">
        <w:rPr>
          <w:rFonts w:ascii="Helvetica" w:hAnsi="Helvetica" w:cs="Helvetica"/>
        </w:rPr>
        <w:t xml:space="preserve">duit. Mo </w:t>
      </w:r>
      <w:r w:rsidR="00317F1A" w:rsidRPr="00542B78">
        <w:rPr>
          <w:rFonts w:ascii="Helvetica" w:hAnsi="Helvetica" w:cs="Helvetica"/>
        </w:rPr>
        <w:t>mhac.</w:t>
      </w:r>
    </w:p>
    <w:p w14:paraId="45713361" w14:textId="4EA67F48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Manus:</w:t>
      </w:r>
      <w:r w:rsidR="00571BB0"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>Tá go leor cloiste agam fá dtaobh duit, ó mo mháthair.</w:t>
      </w:r>
    </w:p>
    <w:p w14:paraId="22CCDB18" w14:textId="77777777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</w:p>
    <w:p w14:paraId="27FDECCE" w14:textId="7974EAF6" w:rsidR="00633568" w:rsidRPr="00542B78" w:rsidRDefault="00633568" w:rsidP="00A7433F">
      <w:pPr>
        <w:spacing w:before="0"/>
        <w:ind w:left="1700" w:hanging="134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Noreen: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Fáilte romhat, a </w:t>
      </w:r>
      <w:proofErr w:type="spellStart"/>
      <w:r w:rsidRPr="00542B78">
        <w:rPr>
          <w:rFonts w:ascii="Helvetica" w:hAnsi="Helvetica" w:cs="Helvetica"/>
        </w:rPr>
        <w:t>Mhanuis</w:t>
      </w:r>
      <w:proofErr w:type="spellEnd"/>
      <w:r w:rsidRPr="00542B78">
        <w:rPr>
          <w:rFonts w:ascii="Helvetica" w:hAnsi="Helvetica" w:cs="Helvetica"/>
        </w:rPr>
        <w:t xml:space="preserve">. Seo mo dheartháir, Stiofán. Stiofán, seo Manus, mac </w:t>
      </w:r>
      <w:r w:rsidR="000268BB" w:rsidRPr="00542B78">
        <w:rPr>
          <w:rFonts w:ascii="Helvetica" w:hAnsi="Helvetica" w:cs="Helvetica"/>
        </w:rPr>
        <w:t>le</w:t>
      </w:r>
      <w:r w:rsidRPr="00542B78">
        <w:rPr>
          <w:rFonts w:ascii="Helvetica" w:hAnsi="Helvetica" w:cs="Helvetica"/>
        </w:rPr>
        <w:t xml:space="preserve"> John </w:t>
      </w:r>
      <w:proofErr w:type="spellStart"/>
      <w:r w:rsidRPr="00542B78">
        <w:rPr>
          <w:rFonts w:ascii="Helvetica" w:hAnsi="Helvetica" w:cs="Helvetica"/>
        </w:rPr>
        <w:t>Joe</w:t>
      </w:r>
      <w:proofErr w:type="spellEnd"/>
      <w:r w:rsidRPr="00542B78">
        <w:rPr>
          <w:rFonts w:ascii="Helvetica" w:hAnsi="Helvetica" w:cs="Helvetica"/>
        </w:rPr>
        <w:t xml:space="preserve">. </w:t>
      </w:r>
    </w:p>
    <w:p w14:paraId="53726072" w14:textId="62D1124C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Stiofán: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Ceann eile? A Mhaighdean. Cé mhéad </w:t>
      </w:r>
      <w:r w:rsidR="000268BB" w:rsidRPr="00542B78">
        <w:rPr>
          <w:rFonts w:ascii="Helvetica" w:hAnsi="Helvetica" w:cs="Helvetica"/>
        </w:rPr>
        <w:t>mac</w:t>
      </w:r>
      <w:r w:rsidRPr="00542B78">
        <w:rPr>
          <w:rFonts w:ascii="Helvetica" w:hAnsi="Helvetica" w:cs="Helvetica"/>
        </w:rPr>
        <w:t xml:space="preserve"> atá aige?</w:t>
      </w:r>
    </w:p>
    <w:p w14:paraId="65EAC56F" w14:textId="09B7E0B4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Manus: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Deas </w:t>
      </w:r>
      <w:proofErr w:type="spellStart"/>
      <w:r w:rsidRPr="00542B78">
        <w:rPr>
          <w:rFonts w:ascii="Helvetica" w:hAnsi="Helvetica" w:cs="Helvetica"/>
        </w:rPr>
        <w:t>castáil</w:t>
      </w:r>
      <w:proofErr w:type="spellEnd"/>
      <w:r w:rsidRPr="00542B78">
        <w:rPr>
          <w:rFonts w:ascii="Helvetica" w:hAnsi="Helvetica" w:cs="Helvetica"/>
        </w:rPr>
        <w:t xml:space="preserve"> </w:t>
      </w:r>
      <w:r w:rsidR="000268BB" w:rsidRPr="00542B78">
        <w:rPr>
          <w:rFonts w:ascii="Helvetica" w:hAnsi="Helvetica" w:cs="Helvetica"/>
        </w:rPr>
        <w:t>leat</w:t>
      </w:r>
      <w:r w:rsidRPr="00542B78">
        <w:rPr>
          <w:rFonts w:ascii="Helvetica" w:hAnsi="Helvetica" w:cs="Helvetica"/>
        </w:rPr>
        <w:t xml:space="preserve">, a Stiofáin. </w:t>
      </w:r>
    </w:p>
    <w:p w14:paraId="7AA53339" w14:textId="6E340CDD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Stiofán: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Agus leatsa. </w:t>
      </w:r>
      <w:proofErr w:type="spellStart"/>
      <w:r w:rsidRPr="00542B78">
        <w:rPr>
          <w:rFonts w:ascii="Helvetica" w:hAnsi="Helvetica" w:cs="Helvetica"/>
        </w:rPr>
        <w:t>So</w:t>
      </w:r>
      <w:proofErr w:type="spellEnd"/>
      <w:r w:rsidRPr="00542B78">
        <w:rPr>
          <w:rFonts w:ascii="Helvetica" w:hAnsi="Helvetica" w:cs="Helvetica"/>
        </w:rPr>
        <w:t xml:space="preserve">, a </w:t>
      </w:r>
      <w:proofErr w:type="spellStart"/>
      <w:r w:rsidRPr="00542B78">
        <w:rPr>
          <w:rFonts w:ascii="Helvetica" w:hAnsi="Helvetica" w:cs="Helvetica"/>
        </w:rPr>
        <w:t>Mhanuis</w:t>
      </w:r>
      <w:proofErr w:type="spellEnd"/>
      <w:r w:rsidRPr="00542B78">
        <w:rPr>
          <w:rFonts w:ascii="Helvetica" w:hAnsi="Helvetica" w:cs="Helvetica"/>
        </w:rPr>
        <w:t xml:space="preserve">, cá háit a </w:t>
      </w:r>
      <w:proofErr w:type="spellStart"/>
      <w:r w:rsidRPr="00542B78">
        <w:rPr>
          <w:rFonts w:ascii="Helvetica" w:hAnsi="Helvetica" w:cs="Helvetica"/>
        </w:rPr>
        <w:t>dtáinig</w:t>
      </w:r>
      <w:proofErr w:type="spellEnd"/>
      <w:r w:rsidRPr="00542B78">
        <w:rPr>
          <w:rFonts w:ascii="Helvetica" w:hAnsi="Helvetica" w:cs="Helvetica"/>
        </w:rPr>
        <w:t xml:space="preserve"> tusa as?</w:t>
      </w:r>
    </w:p>
    <w:p w14:paraId="74340574" w14:textId="77777777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</w:p>
    <w:p w14:paraId="0AC2342C" w14:textId="1C6373A5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proofErr w:type="spellStart"/>
      <w:r w:rsidRPr="00542B78">
        <w:rPr>
          <w:rFonts w:ascii="Helvetica" w:hAnsi="Helvetica" w:cs="Helvetica"/>
        </w:rPr>
        <w:t>Che</w:t>
      </w:r>
      <w:proofErr w:type="spellEnd"/>
      <w:r w:rsidRPr="00542B78">
        <w:rPr>
          <w:rFonts w:ascii="Helvetica" w:hAnsi="Helvetica" w:cs="Helvetica"/>
        </w:rPr>
        <w:t>:</w:t>
      </w:r>
      <w:r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ab/>
        <w:t xml:space="preserve">Chas muid </w:t>
      </w:r>
      <w:r w:rsidR="00B42450" w:rsidRPr="00542B78">
        <w:rPr>
          <w:rFonts w:ascii="Helvetica" w:hAnsi="Helvetica" w:cs="Helvetica"/>
        </w:rPr>
        <w:t>ar</w:t>
      </w:r>
      <w:r w:rsidRPr="00542B78">
        <w:rPr>
          <w:rFonts w:ascii="Helvetica" w:hAnsi="Helvetica" w:cs="Helvetica"/>
        </w:rPr>
        <w:t xml:space="preserve"> a chéile sa siopa níos luaithe. </w:t>
      </w:r>
    </w:p>
    <w:p w14:paraId="5758275E" w14:textId="5DDE7252" w:rsidR="00633568" w:rsidRPr="00542B78" w:rsidRDefault="00633568" w:rsidP="00A7433F">
      <w:pPr>
        <w:spacing w:before="0"/>
        <w:ind w:left="1700" w:hanging="1340"/>
        <w:rPr>
          <w:rFonts w:ascii="Helvetica" w:hAnsi="Helvetica" w:cs="Helvetica"/>
        </w:rPr>
      </w:pPr>
      <w:proofErr w:type="spellStart"/>
      <w:r w:rsidRPr="00542B78">
        <w:rPr>
          <w:rFonts w:ascii="Helvetica" w:hAnsi="Helvetica" w:cs="Helvetica"/>
        </w:rPr>
        <w:t>Crystal</w:t>
      </w:r>
      <w:proofErr w:type="spellEnd"/>
      <w:r w:rsidRPr="00542B78">
        <w:rPr>
          <w:rFonts w:ascii="Helvetica" w:hAnsi="Helvetica" w:cs="Helvetica"/>
        </w:rPr>
        <w:t>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B’fhéidir gur cheart dom mo mhac a chur in aithne </w:t>
      </w:r>
      <w:r w:rsidR="00B42450" w:rsidRPr="00542B78">
        <w:rPr>
          <w:rFonts w:ascii="Helvetica" w:hAnsi="Helvetica" w:cs="Helvetica"/>
        </w:rPr>
        <w:t>duit</w:t>
      </w:r>
      <w:r w:rsidRPr="00542B78">
        <w:rPr>
          <w:rFonts w:ascii="Helvetica" w:hAnsi="Helvetica" w:cs="Helvetica"/>
        </w:rPr>
        <w:t xml:space="preserve"> mar is ceart, a </w:t>
      </w:r>
      <w:r w:rsidR="00B42450" w:rsidRPr="00542B78">
        <w:rPr>
          <w:rFonts w:ascii="Helvetica" w:hAnsi="Helvetica" w:cs="Helvetica"/>
        </w:rPr>
        <w:t>Thaidhg</w:t>
      </w:r>
      <w:r w:rsidRPr="00542B78">
        <w:rPr>
          <w:rFonts w:ascii="Helvetica" w:hAnsi="Helvetica" w:cs="Helvetica"/>
        </w:rPr>
        <w:t xml:space="preserve">. Seo </w:t>
      </w:r>
      <w:proofErr w:type="spellStart"/>
      <w:r w:rsidRPr="00542B78">
        <w:rPr>
          <w:rFonts w:ascii="Helvetica" w:hAnsi="Helvetica" w:cs="Helvetica"/>
        </w:rPr>
        <w:t>Che</w:t>
      </w:r>
      <w:proofErr w:type="spellEnd"/>
      <w:r w:rsidRPr="00542B78">
        <w:rPr>
          <w:rFonts w:ascii="Helvetica" w:hAnsi="Helvetica" w:cs="Helvetica"/>
        </w:rPr>
        <w:t xml:space="preserve">, mo </w:t>
      </w:r>
      <w:r w:rsidR="004C09B4" w:rsidRPr="00542B78">
        <w:rPr>
          <w:rFonts w:ascii="Helvetica" w:hAnsi="Helvetica" w:cs="Helvetica"/>
        </w:rPr>
        <w:t>mhacsa</w:t>
      </w:r>
      <w:r w:rsidRPr="00542B78">
        <w:rPr>
          <w:rFonts w:ascii="Helvetica" w:hAnsi="Helvetica" w:cs="Helvetica"/>
        </w:rPr>
        <w:t>.</w:t>
      </w:r>
    </w:p>
    <w:p w14:paraId="6BEB2181" w14:textId="39D48D54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Tadhg: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proofErr w:type="spellStart"/>
      <w:r w:rsidRPr="00542B78">
        <w:rPr>
          <w:rFonts w:ascii="Helvetica" w:hAnsi="Helvetica" w:cs="Helvetica"/>
        </w:rPr>
        <w:t>Che</w:t>
      </w:r>
      <w:proofErr w:type="spellEnd"/>
      <w:r w:rsidRPr="00542B78">
        <w:rPr>
          <w:rFonts w:ascii="Helvetica" w:hAnsi="Helvetica" w:cs="Helvetica"/>
        </w:rPr>
        <w:t>.</w:t>
      </w:r>
    </w:p>
    <w:p w14:paraId="36714255" w14:textId="6B88E490" w:rsidR="0063356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proofErr w:type="spellStart"/>
      <w:r w:rsidRPr="00542B78">
        <w:rPr>
          <w:rFonts w:ascii="Helvetica" w:hAnsi="Helvetica" w:cs="Helvetica"/>
        </w:rPr>
        <w:t>Che</w:t>
      </w:r>
      <w:proofErr w:type="spellEnd"/>
      <w:r w:rsidRPr="00542B78">
        <w:rPr>
          <w:rFonts w:ascii="Helvetica" w:hAnsi="Helvetica" w:cs="Helvetica"/>
        </w:rPr>
        <w:t>:</w:t>
      </w:r>
      <w:r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ab/>
        <w:t xml:space="preserve">Cosúil le </w:t>
      </w:r>
      <w:proofErr w:type="spellStart"/>
      <w:r w:rsidRPr="00542B78">
        <w:rPr>
          <w:rFonts w:ascii="Helvetica" w:hAnsi="Helvetica" w:cs="Helvetica"/>
        </w:rPr>
        <w:t>Che</w:t>
      </w:r>
      <w:proofErr w:type="spellEnd"/>
      <w:r w:rsidRPr="00542B78">
        <w:rPr>
          <w:rFonts w:ascii="Helvetica" w:hAnsi="Helvetica" w:cs="Helvetica"/>
        </w:rPr>
        <w:t xml:space="preserve"> </w:t>
      </w:r>
      <w:proofErr w:type="spellStart"/>
      <w:r w:rsidRPr="00542B78">
        <w:rPr>
          <w:rFonts w:ascii="Helvetica" w:hAnsi="Helvetica" w:cs="Helvetica"/>
        </w:rPr>
        <w:t>Guevara</w:t>
      </w:r>
      <w:proofErr w:type="spellEnd"/>
      <w:r w:rsidRPr="00542B78">
        <w:rPr>
          <w:rFonts w:ascii="Helvetica" w:hAnsi="Helvetica" w:cs="Helvetica"/>
        </w:rPr>
        <w:t>.</w:t>
      </w:r>
    </w:p>
    <w:p w14:paraId="0C784066" w14:textId="2A3EABAE" w:rsidR="009E0428" w:rsidRPr="00542B78" w:rsidRDefault="00633568" w:rsidP="00571BB0">
      <w:pPr>
        <w:spacing w:before="0"/>
        <w:ind w:left="360"/>
        <w:rPr>
          <w:rFonts w:ascii="Helvetica" w:hAnsi="Helvetica" w:cs="Helvetica"/>
        </w:rPr>
      </w:pPr>
      <w:r w:rsidRPr="00542B78">
        <w:rPr>
          <w:rFonts w:ascii="Helvetica" w:hAnsi="Helvetica" w:cs="Helvetica"/>
        </w:rPr>
        <w:t>Tadhg:</w:t>
      </w:r>
      <w:r w:rsidRPr="00542B78">
        <w:rPr>
          <w:rFonts w:ascii="Helvetica" w:hAnsi="Helvetica" w:cs="Helvetica"/>
        </w:rPr>
        <w:tab/>
      </w:r>
      <w:r w:rsidR="00A7433F" w:rsidRPr="00542B78">
        <w:rPr>
          <w:rFonts w:ascii="Helvetica" w:hAnsi="Helvetica" w:cs="Helvetica"/>
        </w:rPr>
        <w:tab/>
      </w:r>
      <w:r w:rsidRPr="00542B78">
        <w:rPr>
          <w:rFonts w:ascii="Helvetica" w:hAnsi="Helvetica" w:cs="Helvetica"/>
        </w:rPr>
        <w:t xml:space="preserve">Nó </w:t>
      </w:r>
      <w:proofErr w:type="spellStart"/>
      <w:r w:rsidRPr="00542B78">
        <w:rPr>
          <w:rFonts w:ascii="Helvetica" w:hAnsi="Helvetica" w:cs="Helvetica"/>
        </w:rPr>
        <w:t>Che</w:t>
      </w:r>
      <w:proofErr w:type="spellEnd"/>
      <w:r w:rsidRPr="00542B78">
        <w:rPr>
          <w:rFonts w:ascii="Helvetica" w:hAnsi="Helvetica" w:cs="Helvetica"/>
        </w:rPr>
        <w:t xml:space="preserve"> ‘</w:t>
      </w:r>
      <w:r w:rsidR="00094644" w:rsidRPr="00542B78">
        <w:rPr>
          <w:rFonts w:ascii="Helvetica" w:hAnsi="Helvetica" w:cs="Helvetica"/>
        </w:rPr>
        <w:t xml:space="preserve">do </w:t>
      </w:r>
      <w:proofErr w:type="spellStart"/>
      <w:r w:rsidR="00094644" w:rsidRPr="00542B78">
        <w:rPr>
          <w:rFonts w:ascii="Helvetica" w:hAnsi="Helvetica" w:cs="Helvetica"/>
        </w:rPr>
        <w:t>bheatha</w:t>
      </w:r>
      <w:proofErr w:type="spellEnd"/>
      <w:r w:rsidRPr="00542B78">
        <w:rPr>
          <w:rFonts w:ascii="Helvetica" w:hAnsi="Helvetica" w:cs="Helvetica"/>
        </w:rPr>
        <w:t xml:space="preserve"> a Mhuire’. </w:t>
      </w:r>
    </w:p>
    <w:p w14:paraId="5BCEED35" w14:textId="5C3B3C70" w:rsidR="009E0428" w:rsidRPr="00542B78" w:rsidRDefault="009E0428" w:rsidP="2D9F554E">
      <w:pPr>
        <w:rPr>
          <w:lang w:eastAsia="en-US"/>
        </w:rPr>
      </w:pPr>
    </w:p>
    <w:p w14:paraId="32E30273" w14:textId="7DBBBF44" w:rsidR="0014430F" w:rsidRPr="00542B78" w:rsidRDefault="0079785B" w:rsidP="00E47557">
      <w:pPr>
        <w:pStyle w:val="Heading2"/>
        <w:numPr>
          <w:ilvl w:val="0"/>
          <w:numId w:val="24"/>
        </w:numPr>
      </w:pPr>
      <w:r w:rsidRPr="00542B78">
        <w:t>An focal ‘</w:t>
      </w:r>
      <w:proofErr w:type="spellStart"/>
      <w:r w:rsidRPr="00542B78">
        <w:t>c</w:t>
      </w:r>
      <w:r w:rsidR="00C104D1" w:rsidRPr="00542B78">
        <w:t>astáil</w:t>
      </w:r>
      <w:proofErr w:type="spellEnd"/>
      <w:r w:rsidRPr="00542B78">
        <w:t>’</w:t>
      </w:r>
    </w:p>
    <w:p w14:paraId="6000A42D" w14:textId="42F23F5A" w:rsidR="005F43F7" w:rsidRPr="00542B78" w:rsidRDefault="00C104D1" w:rsidP="00154DBF">
      <w:pPr>
        <w:spacing w:before="0"/>
        <w:ind w:firstLine="360"/>
        <w:rPr>
          <w:rFonts w:ascii="Helvetica" w:hAnsi="Helvetica" w:cs="Helvetica"/>
          <w:color w:val="033841" w:themeColor="text2" w:themeShade="80"/>
        </w:rPr>
      </w:pPr>
      <w:r w:rsidRPr="00542B78">
        <w:rPr>
          <w:rFonts w:ascii="Helvetica" w:hAnsi="Helvetica" w:cs="Helvetica"/>
          <w:color w:val="033841" w:themeColor="text2" w:themeShade="80"/>
        </w:rPr>
        <w:t>Féach</w:t>
      </w:r>
      <w:r w:rsidR="0014430F" w:rsidRPr="00542B78">
        <w:rPr>
          <w:rFonts w:ascii="Helvetica" w:hAnsi="Helvetica" w:cs="Helvetica"/>
          <w:color w:val="033841" w:themeColor="text2" w:themeShade="80"/>
        </w:rPr>
        <w:t>:</w:t>
      </w:r>
      <w:r w:rsidR="00FC68AD" w:rsidRPr="00542B78">
        <w:rPr>
          <w:rFonts w:ascii="Helvetica" w:hAnsi="Helvetica" w:cs="Helvetica"/>
          <w:b/>
          <w:bCs/>
          <w:color w:val="033841" w:themeColor="text2" w:themeShade="80"/>
        </w:rPr>
        <w:t xml:space="preserve"> </w:t>
      </w:r>
      <w:hyperlink r:id="rId15">
        <w:r w:rsidR="005F43F7" w:rsidRPr="00542B78">
          <w:rPr>
            <w:rStyle w:val="Hyperlink"/>
            <w:rFonts w:ascii="Helvetica" w:hAnsi="Helvetica" w:cs="Helvetica"/>
          </w:rPr>
          <w:t>www.teanglann.ie</w:t>
        </w:r>
      </w:hyperlink>
    </w:p>
    <w:p w14:paraId="43C02A60" w14:textId="3AB33DF5" w:rsidR="00154DBF" w:rsidRPr="00542B78" w:rsidRDefault="00154DBF" w:rsidP="00154DBF">
      <w:pPr>
        <w:spacing w:before="0"/>
        <w:ind w:firstLine="360"/>
        <w:rPr>
          <w:rFonts w:ascii="Helvetica" w:hAnsi="Helvetica" w:cs="Helvetica"/>
          <w:color w:val="033841" w:themeColor="text2" w:themeShade="80"/>
        </w:rPr>
      </w:pPr>
      <w:r w:rsidRPr="00542B78">
        <w:rPr>
          <w:rFonts w:ascii="Helvetica" w:hAnsi="Helvetica" w:cs="Helvetica"/>
          <w:noProof/>
          <w:color w:val="033841" w:themeColor="text2" w:themeShade="80"/>
        </w:rPr>
        <w:drawing>
          <wp:inline distT="0" distB="0" distL="0" distR="0" wp14:anchorId="095CB593" wp14:editId="20C04F6E">
            <wp:extent cx="6188710" cy="3902710"/>
            <wp:effectExtent l="0" t="0" r="2540" b="2540"/>
            <wp:docPr id="13359333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3330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8AE2" w14:textId="77777777" w:rsidR="006975D7" w:rsidRPr="00542B78" w:rsidRDefault="006975D7" w:rsidP="2D9F554E">
      <w:pPr>
        <w:rPr>
          <w:lang w:eastAsia="en-US"/>
        </w:rPr>
      </w:pPr>
    </w:p>
    <w:p w14:paraId="4B3568AF" w14:textId="28EEB36F" w:rsidR="006975D7" w:rsidRPr="00542B78" w:rsidRDefault="00170CA1" w:rsidP="00916A91">
      <w:pPr>
        <w:pStyle w:val="Heading1"/>
        <w:rPr>
          <w:sz w:val="22"/>
          <w:szCs w:val="22"/>
        </w:rPr>
      </w:pPr>
      <w:r w:rsidRPr="00542B78">
        <w:rPr>
          <w:sz w:val="22"/>
          <w:szCs w:val="22"/>
        </w:rPr>
        <w:lastRenderedPageBreak/>
        <w:t>B:</w:t>
      </w:r>
      <w:r w:rsidR="00154DBF" w:rsidRPr="00542B78">
        <w:rPr>
          <w:spacing w:val="-2"/>
          <w:sz w:val="22"/>
          <w:szCs w:val="22"/>
        </w:rPr>
        <w:t xml:space="preserve"> </w:t>
      </w:r>
      <w:r w:rsidRPr="00542B78">
        <w:rPr>
          <w:sz w:val="22"/>
          <w:szCs w:val="22"/>
        </w:rPr>
        <w:t>FEASACHT TEANGA</w:t>
      </w:r>
    </w:p>
    <w:p w14:paraId="790D9335" w14:textId="5A0F4932" w:rsidR="0047423F" w:rsidRPr="00542B78" w:rsidRDefault="0009072A" w:rsidP="00E47557">
      <w:pPr>
        <w:pStyle w:val="Heading2"/>
        <w:numPr>
          <w:ilvl w:val="0"/>
          <w:numId w:val="25"/>
        </w:numPr>
      </w:pPr>
      <w:r w:rsidRPr="00542B78">
        <w:t>Cé leis thú?</w:t>
      </w:r>
    </w:p>
    <w:p w14:paraId="18D5474D" w14:textId="1087B0C1" w:rsidR="0047423F" w:rsidRPr="00542B78" w:rsidRDefault="008A6452" w:rsidP="2D9F554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Cé hiad do </w:t>
      </w:r>
      <w:r w:rsidR="00B55841" w:rsidRPr="00542B78">
        <w:rPr>
          <w:rFonts w:ascii="Helvetica" w:hAnsi="Helvetica" w:cs="Helvetica"/>
          <w:color w:val="262626" w:themeColor="text1" w:themeTint="D9"/>
          <w:lang w:val="ga-IE"/>
        </w:rPr>
        <w:t>thuismitheoirí/</w:t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>mhuintir?</w:t>
      </w:r>
    </w:p>
    <w:p w14:paraId="491D0FF1" w14:textId="583293AF" w:rsidR="0047423F" w:rsidRPr="00542B78" w:rsidRDefault="008A6452" w:rsidP="2D9F554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Nuair a chasann tú le duine den chéad uair. Mar shampla:</w:t>
      </w:r>
    </w:p>
    <w:p w14:paraId="2DDDE1F9" w14:textId="77777777" w:rsidR="00E77B00" w:rsidRPr="00542B78" w:rsidRDefault="00E77B00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02C4340" w14:textId="6AC0CF39" w:rsidR="00E77B00" w:rsidRPr="00542B78" w:rsidRDefault="00E77B00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A:</w:t>
      </w:r>
      <w:r w:rsidRPr="00542B78">
        <w:rPr>
          <w:lang w:val="ga-IE"/>
        </w:rPr>
        <w:tab/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>Cé leis thú?</w:t>
      </w:r>
    </w:p>
    <w:p w14:paraId="6D1CDAD2" w14:textId="6D834751" w:rsidR="00E77B00" w:rsidRPr="00542B78" w:rsidRDefault="00E77B00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B:</w:t>
      </w:r>
      <w:r w:rsidRPr="00542B78">
        <w:rPr>
          <w:lang w:val="ga-IE"/>
        </w:rPr>
        <w:tab/>
      </w:r>
      <w:r w:rsidR="000A16F7" w:rsidRPr="00542B78">
        <w:rPr>
          <w:rFonts w:ascii="Helvetica" w:hAnsi="Helvetica" w:cs="Helvetica"/>
          <w:color w:val="262626" w:themeColor="text1" w:themeTint="D9"/>
          <w:lang w:val="ga-IE"/>
        </w:rPr>
        <w:t xml:space="preserve">Mac le </w:t>
      </w:r>
      <w:proofErr w:type="spellStart"/>
      <w:r w:rsidR="000A16F7" w:rsidRPr="00542B78">
        <w:rPr>
          <w:rFonts w:ascii="Helvetica" w:hAnsi="Helvetica" w:cs="Helvetica"/>
          <w:color w:val="262626" w:themeColor="text1" w:themeTint="D9"/>
          <w:lang w:val="ga-IE"/>
        </w:rPr>
        <w:t>Sonny</w:t>
      </w:r>
      <w:proofErr w:type="spellEnd"/>
      <w:r w:rsidR="000A16F7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="000A16F7" w:rsidRPr="00542B78">
        <w:rPr>
          <w:rFonts w:ascii="Helvetica" w:hAnsi="Helvetica" w:cs="Helvetica"/>
          <w:color w:val="262626" w:themeColor="text1" w:themeTint="D9"/>
          <w:lang w:val="ga-IE"/>
        </w:rPr>
        <w:t>Derrane</w:t>
      </w:r>
      <w:proofErr w:type="spellEnd"/>
      <w:r w:rsidRPr="00542B78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07038BC6" w14:textId="6FC1C40B" w:rsidR="00E77B00" w:rsidRPr="00542B78" w:rsidRDefault="00E77B00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A:</w:t>
      </w:r>
      <w:r w:rsidRPr="00542B78">
        <w:rPr>
          <w:lang w:val="ga-IE"/>
        </w:rPr>
        <w:tab/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>As Ros na Rún?</w:t>
      </w:r>
    </w:p>
    <w:p w14:paraId="2E15EA8C" w14:textId="14827C30" w:rsidR="00E77B00" w:rsidRPr="00542B78" w:rsidRDefault="000A16F7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B:</w:t>
      </w:r>
      <w:r w:rsidRPr="00542B78">
        <w:rPr>
          <w:lang w:val="ga-IE"/>
        </w:rPr>
        <w:tab/>
      </w:r>
      <w:r w:rsidR="00E77B00" w:rsidRPr="00542B78">
        <w:rPr>
          <w:rFonts w:ascii="Helvetica" w:hAnsi="Helvetica" w:cs="Helvetica"/>
          <w:color w:val="262626" w:themeColor="text1" w:themeTint="D9"/>
          <w:lang w:val="ga-IE"/>
        </w:rPr>
        <w:t>Is ea!</w:t>
      </w:r>
    </w:p>
    <w:p w14:paraId="19D3B881" w14:textId="0AC6A050" w:rsidR="00E77B00" w:rsidRPr="00542B78" w:rsidRDefault="000A16F7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C:</w:t>
      </w:r>
      <w:r w:rsidRPr="00542B78">
        <w:rPr>
          <w:lang w:val="ga-IE"/>
        </w:rPr>
        <w:tab/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>Mac le</w:t>
      </w:r>
      <w:r w:rsidR="0058787C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="0058787C" w:rsidRPr="00542B78">
        <w:rPr>
          <w:rFonts w:ascii="Helvetica" w:hAnsi="Helvetica" w:cs="Helvetica"/>
          <w:color w:val="262626" w:themeColor="text1" w:themeTint="D9"/>
          <w:lang w:val="ga-IE"/>
        </w:rPr>
        <w:t>Crystal</w:t>
      </w:r>
      <w:proofErr w:type="spellEnd"/>
      <w:r w:rsidR="00E77B00" w:rsidRPr="00542B78">
        <w:rPr>
          <w:rFonts w:ascii="Helvetica" w:hAnsi="Helvetica" w:cs="Helvetica"/>
          <w:color w:val="262626" w:themeColor="text1" w:themeTint="D9"/>
          <w:lang w:val="ga-IE"/>
        </w:rPr>
        <w:t xml:space="preserve"> thú?</w:t>
      </w:r>
    </w:p>
    <w:p w14:paraId="08F27F75" w14:textId="19FCA685" w:rsidR="008A6452" w:rsidRPr="00542B78" w:rsidRDefault="000A16F7" w:rsidP="2D9F554E">
      <w:pPr>
        <w:pStyle w:val="ListParagraph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color w:val="262626" w:themeColor="text1" w:themeTint="D9"/>
          <w:lang w:val="ga-IE"/>
        </w:rPr>
        <w:t>D:</w:t>
      </w:r>
      <w:r w:rsidRPr="00542B78">
        <w:rPr>
          <w:lang w:val="ga-IE"/>
        </w:rPr>
        <w:tab/>
      </w:r>
      <w:r w:rsidR="00E77B00" w:rsidRPr="00542B78">
        <w:rPr>
          <w:rFonts w:ascii="Helvetica" w:hAnsi="Helvetica" w:cs="Helvetica"/>
          <w:color w:val="262626" w:themeColor="text1" w:themeTint="D9"/>
          <w:lang w:val="ga-IE"/>
        </w:rPr>
        <w:t xml:space="preserve">Is </w:t>
      </w:r>
      <w:r w:rsidR="0058787C" w:rsidRPr="00542B78">
        <w:rPr>
          <w:rFonts w:ascii="Helvetica" w:hAnsi="Helvetica" w:cs="Helvetica"/>
          <w:color w:val="262626" w:themeColor="text1" w:themeTint="D9"/>
          <w:lang w:val="ga-IE"/>
        </w:rPr>
        <w:t>ea</w:t>
      </w:r>
      <w:r w:rsidR="00E77B00" w:rsidRPr="00542B78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26257A5B" w14:textId="3F6BC893" w:rsidR="0047423F" w:rsidRPr="00542B78" w:rsidRDefault="0058787C" w:rsidP="00E47557">
      <w:pPr>
        <w:pStyle w:val="Heading2"/>
        <w:numPr>
          <w:ilvl w:val="0"/>
          <w:numId w:val="25"/>
        </w:numPr>
      </w:pPr>
      <w:r w:rsidRPr="00542B78">
        <w:t>Difríochta</w:t>
      </w:r>
      <w:r w:rsidR="00596E34" w:rsidRPr="00542B78">
        <w:t>í céile</w:t>
      </w:r>
    </w:p>
    <w:p w14:paraId="32AE33EE" w14:textId="32E430AD" w:rsidR="00B63C63" w:rsidRPr="00542B78" w:rsidRDefault="00596E34" w:rsidP="2D9F554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Helvetica" w:hAnsi="Helvetica" w:cs="Helvetica"/>
          <w:i/>
          <w:iCs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Mo chara</w:t>
      </w:r>
      <w:r w:rsidR="002241BC"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 (</w:t>
      </w:r>
      <w:proofErr w:type="spellStart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my</w:t>
      </w:r>
      <w:proofErr w:type="spellEnd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one</w:t>
      </w:r>
      <w:proofErr w:type="spellEnd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and</w:t>
      </w:r>
      <w:proofErr w:type="spellEnd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only</w:t>
      </w:r>
      <w:proofErr w:type="spellEnd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2241BC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friend</w:t>
      </w:r>
      <w:proofErr w:type="spellEnd"/>
      <w:r w:rsidR="002241BC"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):</w:t>
      </w:r>
      <w:r w:rsidR="002241BC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843024" w:rsidRPr="00542B78">
        <w:rPr>
          <w:rFonts w:ascii="Helvetica" w:hAnsi="Helvetica" w:cs="Helvetica"/>
          <w:color w:val="262626" w:themeColor="text1" w:themeTint="D9"/>
          <w:lang w:val="ga-IE"/>
        </w:rPr>
        <w:t xml:space="preserve">Deirtear é sin go minic sa Ghaeilge </w:t>
      </w:r>
      <w:r w:rsidR="00885712" w:rsidRPr="00542B78">
        <w:rPr>
          <w:rFonts w:ascii="Helvetica" w:hAnsi="Helvetica" w:cs="Helvetica"/>
          <w:color w:val="262626" w:themeColor="text1" w:themeTint="D9"/>
          <w:lang w:val="ga-IE"/>
        </w:rPr>
        <w:t>ach tá sé</w:t>
      </w:r>
      <w:r w:rsidR="005F4604" w:rsidRPr="00542B78">
        <w:rPr>
          <w:rFonts w:ascii="Helvetica" w:hAnsi="Helvetica" w:cs="Helvetica"/>
          <w:color w:val="262626" w:themeColor="text1" w:themeTint="D9"/>
          <w:lang w:val="ga-IE"/>
        </w:rPr>
        <w:t xml:space="preserve"> míchruinn</w:t>
      </w:r>
      <w:r w:rsidR="005D1F1E" w:rsidRPr="00542B78">
        <w:rPr>
          <w:rFonts w:ascii="Helvetica" w:hAnsi="Helvetica" w:cs="Helvetica"/>
          <w:color w:val="262626" w:themeColor="text1" w:themeTint="D9"/>
          <w:lang w:val="ga-IE"/>
        </w:rPr>
        <w:t>.</w:t>
      </w:r>
      <w:r w:rsidR="005F4604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5D1F1E" w:rsidRPr="00542B78">
        <w:rPr>
          <w:rFonts w:ascii="Helvetica" w:hAnsi="Helvetica" w:cs="Helvetica"/>
          <w:color w:val="262626" w:themeColor="text1" w:themeTint="D9"/>
          <w:lang w:val="ga-IE"/>
        </w:rPr>
        <w:t>Is cosúil go bhfuil sé</w:t>
      </w:r>
      <w:r w:rsidR="005F4604" w:rsidRPr="00542B78">
        <w:rPr>
          <w:rFonts w:ascii="Helvetica" w:hAnsi="Helvetica" w:cs="Helvetica"/>
          <w:color w:val="262626" w:themeColor="text1" w:themeTint="D9"/>
          <w:lang w:val="ga-IE"/>
        </w:rPr>
        <w:t xml:space="preserve"> bunaithe ar an </w:t>
      </w:r>
      <w:r w:rsidR="00FB0CA8" w:rsidRPr="00542B78">
        <w:rPr>
          <w:rFonts w:ascii="Helvetica" w:hAnsi="Helvetica" w:cs="Helvetica"/>
          <w:color w:val="262626" w:themeColor="text1" w:themeTint="D9"/>
          <w:lang w:val="ga-IE"/>
        </w:rPr>
        <w:t>leagan B</w:t>
      </w:r>
      <w:r w:rsidR="005F4604" w:rsidRPr="00542B78">
        <w:rPr>
          <w:rFonts w:ascii="Helvetica" w:hAnsi="Helvetica" w:cs="Helvetica"/>
          <w:color w:val="262626" w:themeColor="text1" w:themeTint="D9"/>
          <w:lang w:val="ga-IE"/>
        </w:rPr>
        <w:t xml:space="preserve">éarla, </w:t>
      </w:r>
      <w:proofErr w:type="spellStart"/>
      <w:r w:rsidR="005F4604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my</w:t>
      </w:r>
      <w:proofErr w:type="spellEnd"/>
      <w:r w:rsidR="005F4604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5F4604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friend</w:t>
      </w:r>
      <w:proofErr w:type="spellEnd"/>
      <w:r w:rsidR="005F4604" w:rsidRPr="00542B78">
        <w:rPr>
          <w:rFonts w:ascii="Helvetica" w:hAnsi="Helvetica" w:cs="Helvetica"/>
          <w:color w:val="262626" w:themeColor="text1" w:themeTint="D9"/>
          <w:lang w:val="ga-IE"/>
        </w:rPr>
        <w:t xml:space="preserve">. </w:t>
      </w:r>
      <w:r w:rsidR="00885712" w:rsidRPr="00542B78">
        <w:rPr>
          <w:rFonts w:ascii="Helvetica" w:hAnsi="Helvetica" w:cs="Helvetica"/>
          <w:color w:val="262626" w:themeColor="text1" w:themeTint="D9"/>
          <w:lang w:val="ga-IE"/>
        </w:rPr>
        <w:t>Tugann</w:t>
      </w:r>
      <w:r w:rsidR="005F4604" w:rsidRPr="00542B78">
        <w:rPr>
          <w:rFonts w:ascii="Helvetica" w:hAnsi="Helvetica" w:cs="Helvetica"/>
          <w:color w:val="262626" w:themeColor="text1" w:themeTint="D9"/>
          <w:lang w:val="ga-IE"/>
        </w:rPr>
        <w:t xml:space="preserve"> ‘mo chara’ le fios nach bhfuil agat ach cara amháin ar domhan.</w:t>
      </w:r>
    </w:p>
    <w:p w14:paraId="0E1DB531" w14:textId="359BCE80" w:rsidR="001A7BE1" w:rsidRPr="00542B78" w:rsidRDefault="001A7BE1" w:rsidP="2D9F554E">
      <w:pPr>
        <w:pStyle w:val="ListParagraph"/>
        <w:spacing w:after="0"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Cara liom (</w:t>
      </w:r>
      <w:proofErr w:type="spellStart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my</w:t>
      </w:r>
      <w:proofErr w:type="spellEnd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friend</w:t>
      </w:r>
      <w:proofErr w:type="spellEnd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/ </w:t>
      </w:r>
      <w:proofErr w:type="spellStart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one</w:t>
      </w:r>
      <w:proofErr w:type="spellEnd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of</w:t>
      </w:r>
      <w:proofErr w:type="spellEnd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my</w:t>
      </w:r>
      <w:proofErr w:type="spellEnd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E332AA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friends</w:t>
      </w:r>
      <w:proofErr w:type="spellEnd"/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):</w:t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FB0CA8" w:rsidRPr="00542B78">
        <w:rPr>
          <w:rFonts w:ascii="Helvetica" w:hAnsi="Helvetica" w:cs="Helvetica"/>
          <w:color w:val="262626" w:themeColor="text1" w:themeTint="D9"/>
          <w:lang w:val="ga-IE"/>
        </w:rPr>
        <w:t>Seo a deirtear i nGaeilge</w:t>
      </w:r>
      <w:r w:rsidR="00EB7C37" w:rsidRPr="00542B78">
        <w:rPr>
          <w:rFonts w:ascii="Helvetica" w:hAnsi="Helvetica" w:cs="Helvetica"/>
          <w:color w:val="262626" w:themeColor="text1" w:themeTint="D9"/>
          <w:lang w:val="ga-IE"/>
        </w:rPr>
        <w:t xml:space="preserve"> chun a thabhairt</w:t>
      </w:r>
      <w:r w:rsidR="005C5ECE" w:rsidRPr="00542B78">
        <w:rPr>
          <w:rFonts w:ascii="Helvetica" w:hAnsi="Helvetica" w:cs="Helvetica"/>
          <w:color w:val="262626" w:themeColor="text1" w:themeTint="D9"/>
          <w:lang w:val="ga-IE"/>
        </w:rPr>
        <w:t xml:space="preserve"> le fios </w:t>
      </w:r>
      <w:r w:rsidR="00C71562" w:rsidRPr="00542B78">
        <w:rPr>
          <w:rFonts w:ascii="Helvetica" w:hAnsi="Helvetica" w:cs="Helvetica"/>
          <w:color w:val="262626" w:themeColor="text1" w:themeTint="D9"/>
          <w:lang w:val="ga-IE"/>
        </w:rPr>
        <w:t xml:space="preserve">gur duine de do chuid cairde </w:t>
      </w:r>
      <w:r w:rsidR="00EB7C37" w:rsidRPr="00542B78">
        <w:rPr>
          <w:rFonts w:ascii="Helvetica" w:hAnsi="Helvetica" w:cs="Helvetica"/>
          <w:color w:val="262626" w:themeColor="text1" w:themeTint="D9"/>
          <w:lang w:val="ga-IE"/>
        </w:rPr>
        <w:t xml:space="preserve">atá </w:t>
      </w:r>
      <w:r w:rsidR="00C801DF" w:rsidRPr="00542B78">
        <w:rPr>
          <w:rFonts w:ascii="Helvetica" w:hAnsi="Helvetica" w:cs="Helvetica"/>
          <w:color w:val="262626" w:themeColor="text1" w:themeTint="D9"/>
          <w:lang w:val="ga-IE"/>
        </w:rPr>
        <w:t>i gceist</w:t>
      </w:r>
      <w:r w:rsidR="00C71562" w:rsidRPr="00542B78">
        <w:rPr>
          <w:rFonts w:ascii="Helvetica" w:hAnsi="Helvetica" w:cs="Helvetica"/>
          <w:color w:val="262626" w:themeColor="text1" w:themeTint="D9"/>
          <w:lang w:val="ga-IE"/>
        </w:rPr>
        <w:t xml:space="preserve">. </w:t>
      </w:r>
      <w:r w:rsidR="00115899" w:rsidRPr="00542B78">
        <w:rPr>
          <w:rFonts w:ascii="Helvetica" w:hAnsi="Helvetica" w:cs="Helvetica"/>
          <w:color w:val="262626" w:themeColor="text1" w:themeTint="D9"/>
          <w:lang w:val="ga-IE"/>
        </w:rPr>
        <w:t>Deirt</w:t>
      </w:r>
      <w:r w:rsidR="00A62FF6" w:rsidRPr="00542B78">
        <w:rPr>
          <w:rFonts w:ascii="Helvetica" w:hAnsi="Helvetica" w:cs="Helvetica"/>
          <w:color w:val="262626" w:themeColor="text1" w:themeTint="D9"/>
          <w:lang w:val="ga-IE"/>
        </w:rPr>
        <w:t>e</w:t>
      </w:r>
      <w:r w:rsidR="00115899" w:rsidRPr="00542B78">
        <w:rPr>
          <w:rFonts w:ascii="Helvetica" w:hAnsi="Helvetica" w:cs="Helvetica"/>
          <w:color w:val="262626" w:themeColor="text1" w:themeTint="D9"/>
          <w:lang w:val="ga-IE"/>
        </w:rPr>
        <w:t>ar ‘cara de mo chuid’ freisin.</w:t>
      </w:r>
    </w:p>
    <w:p w14:paraId="2960507A" w14:textId="77777777" w:rsidR="00E7505D" w:rsidRPr="00542B78" w:rsidRDefault="00E7505D" w:rsidP="2D9F554E">
      <w:pPr>
        <w:pStyle w:val="ListParagraph"/>
        <w:spacing w:after="0" w:line="276" w:lineRule="auto"/>
        <w:jc w:val="both"/>
        <w:rPr>
          <w:rFonts w:ascii="Helvetica" w:hAnsi="Helvetica" w:cs="Helvetica"/>
          <w:i/>
          <w:iCs/>
          <w:color w:val="262626" w:themeColor="text1" w:themeTint="D9"/>
          <w:lang w:val="ga-IE"/>
        </w:rPr>
      </w:pPr>
    </w:p>
    <w:p w14:paraId="2F310AC7" w14:textId="6FD1DF09" w:rsidR="00B63C63" w:rsidRPr="00542B78" w:rsidRDefault="006F50BA" w:rsidP="2D9F554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Helvetica" w:hAnsi="Helvetica" w:cs="Helvetica"/>
          <w:i/>
          <w:iCs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Mac le John </w:t>
      </w:r>
      <w:proofErr w:type="spellStart"/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Joe</w:t>
      </w:r>
      <w:proofErr w:type="spellEnd"/>
      <w:r w:rsidR="00B63C63"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:</w:t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one</w:t>
      </w:r>
      <w:proofErr w:type="spellEnd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of</w:t>
      </w:r>
      <w:proofErr w:type="spellEnd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 xml:space="preserve"> John </w:t>
      </w:r>
      <w:proofErr w:type="spellStart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Joe</w:t>
      </w:r>
      <w:proofErr w:type="spellEnd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 xml:space="preserve">’s </w:t>
      </w:r>
      <w:proofErr w:type="spellStart"/>
      <w:r w:rsidR="008322F7"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sons</w:t>
      </w:r>
      <w:proofErr w:type="spellEnd"/>
    </w:p>
    <w:p w14:paraId="0020B1A8" w14:textId="6E0726A3" w:rsidR="006F50BA" w:rsidRPr="00542B78" w:rsidRDefault="006F50BA" w:rsidP="2D9F554E">
      <w:pPr>
        <w:pStyle w:val="ListParagraph"/>
        <w:spacing w:after="0" w:line="276" w:lineRule="auto"/>
        <w:jc w:val="both"/>
        <w:rPr>
          <w:rFonts w:ascii="Helvetica" w:hAnsi="Helvetica" w:cs="Helvetica"/>
          <w:i/>
          <w:iCs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Mac John </w:t>
      </w:r>
      <w:proofErr w:type="spellStart"/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Joe</w:t>
      </w:r>
      <w:proofErr w:type="spellEnd"/>
      <w:r w:rsidR="008322F7"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:</w:t>
      </w: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 </w:t>
      </w:r>
      <w:r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 xml:space="preserve">John </w:t>
      </w:r>
      <w:proofErr w:type="spellStart"/>
      <w:r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Joe</w:t>
      </w:r>
      <w:proofErr w:type="spellEnd"/>
      <w:r w:rsidRPr="00542B78">
        <w:rPr>
          <w:rFonts w:ascii="Helvetica" w:hAnsi="Helvetica" w:cs="Helvetica"/>
          <w:i/>
          <w:iCs/>
          <w:color w:val="262626" w:themeColor="text1" w:themeTint="D9"/>
          <w:lang w:val="ga-IE"/>
        </w:rPr>
        <w:t>’s son</w:t>
      </w:r>
    </w:p>
    <w:p w14:paraId="590C0267" w14:textId="77777777" w:rsidR="00C63148" w:rsidRPr="00542B78" w:rsidRDefault="00C63148" w:rsidP="2D9F554E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69AACAA6" w14:textId="03B4F870" w:rsidR="00BF41DD" w:rsidRPr="00542B78" w:rsidRDefault="00BF41DD" w:rsidP="2D9F554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Helvetica" w:hAnsi="Helvetica" w:cs="Helvetica"/>
          <w:i/>
          <w:iCs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Cé leis thú? (</w:t>
      </w:r>
      <w:proofErr w:type="spellStart"/>
      <w:r w:rsidR="004F3477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who</w:t>
      </w:r>
      <w:proofErr w:type="spellEnd"/>
      <w:r w:rsidR="004F3477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r w:rsidR="00057D54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is </w:t>
      </w:r>
      <w:proofErr w:type="spellStart"/>
      <w:r w:rsidR="00057D54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your</w:t>
      </w:r>
      <w:proofErr w:type="spellEnd"/>
      <w:r w:rsidR="00057D54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="00057D54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family</w:t>
      </w:r>
      <w:proofErr w:type="spellEnd"/>
      <w:r w:rsidR="00F73961"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?</w:t>
      </w: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):</w:t>
      </w:r>
      <w:r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F73961" w:rsidRPr="00542B78">
        <w:rPr>
          <w:rFonts w:ascii="Helvetica" w:hAnsi="Helvetica" w:cs="Helvetica"/>
          <w:color w:val="262626" w:themeColor="text1" w:themeTint="D9"/>
          <w:lang w:val="ga-IE"/>
        </w:rPr>
        <w:t xml:space="preserve">Cé hiad do </w:t>
      </w:r>
      <w:r w:rsidR="00057D54" w:rsidRPr="00542B78">
        <w:rPr>
          <w:rFonts w:ascii="Helvetica" w:hAnsi="Helvetica" w:cs="Helvetica"/>
          <w:color w:val="262626" w:themeColor="text1" w:themeTint="D9"/>
          <w:lang w:val="ga-IE"/>
        </w:rPr>
        <w:t>thuismitheoirí/</w:t>
      </w:r>
      <w:r w:rsidR="009224C1" w:rsidRPr="00542B78">
        <w:rPr>
          <w:rFonts w:ascii="Helvetica" w:hAnsi="Helvetica" w:cs="Helvetica"/>
          <w:color w:val="262626" w:themeColor="text1" w:themeTint="D9"/>
          <w:lang w:val="ga-IE"/>
        </w:rPr>
        <w:t xml:space="preserve">do </w:t>
      </w:r>
      <w:r w:rsidR="00F73961" w:rsidRPr="00542B78">
        <w:rPr>
          <w:rFonts w:ascii="Helvetica" w:hAnsi="Helvetica" w:cs="Helvetica"/>
          <w:color w:val="262626" w:themeColor="text1" w:themeTint="D9"/>
          <w:lang w:val="ga-IE"/>
        </w:rPr>
        <w:t>mhuintir?</w:t>
      </w:r>
    </w:p>
    <w:p w14:paraId="582D3ADD" w14:textId="045D4AD3" w:rsidR="00BF41DD" w:rsidRPr="00542B78" w:rsidRDefault="00F73961" w:rsidP="2D9F554E">
      <w:pPr>
        <w:pStyle w:val="ListParagraph"/>
        <w:spacing w:after="0"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Cé thusa?</w:t>
      </w:r>
      <w:r w:rsidR="00BF41DD"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 xml:space="preserve"> (</w:t>
      </w:r>
      <w:proofErr w:type="spellStart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who</w:t>
      </w:r>
      <w:proofErr w:type="spellEnd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are</w:t>
      </w:r>
      <w:proofErr w:type="spellEnd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 xml:space="preserve"> </w:t>
      </w:r>
      <w:proofErr w:type="spellStart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you</w:t>
      </w:r>
      <w:proofErr w:type="spellEnd"/>
      <w:r w:rsidRPr="00542B78">
        <w:rPr>
          <w:rFonts w:ascii="Helvetica" w:hAnsi="Helvetica" w:cs="Helvetica"/>
          <w:b/>
          <w:bCs/>
          <w:i/>
          <w:iCs/>
          <w:color w:val="262626" w:themeColor="text1" w:themeTint="D9"/>
          <w:lang w:val="ga-IE"/>
        </w:rPr>
        <w:t>?</w:t>
      </w:r>
      <w:r w:rsidR="00BF41DD" w:rsidRPr="00542B78">
        <w:rPr>
          <w:rFonts w:ascii="Helvetica" w:hAnsi="Helvetica" w:cs="Helvetica"/>
          <w:b/>
          <w:bCs/>
          <w:color w:val="262626" w:themeColor="text1" w:themeTint="D9"/>
          <w:lang w:val="ga-IE"/>
        </w:rPr>
        <w:t>):</w:t>
      </w:r>
      <w:r w:rsidR="00BF41DD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26112C" w:rsidRPr="00542B78">
        <w:rPr>
          <w:rFonts w:ascii="Helvetica" w:hAnsi="Helvetica" w:cs="Helvetica"/>
          <w:color w:val="262626" w:themeColor="text1" w:themeTint="D9"/>
          <w:lang w:val="ga-IE"/>
        </w:rPr>
        <w:t>Cén t</w:t>
      </w:r>
      <w:r w:rsidR="00EB1AAE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="0026112C" w:rsidRPr="00542B78">
        <w:rPr>
          <w:rFonts w:ascii="Helvetica" w:hAnsi="Helvetica" w:cs="Helvetica"/>
          <w:color w:val="262626" w:themeColor="text1" w:themeTint="D9"/>
          <w:lang w:val="ga-IE"/>
        </w:rPr>
        <w:t>ainm atá ort</w:t>
      </w:r>
      <w:r w:rsidR="002B4D9F" w:rsidRPr="00542B78">
        <w:rPr>
          <w:rFonts w:ascii="Helvetica" w:hAnsi="Helvetica" w:cs="Helvetica"/>
          <w:color w:val="262626" w:themeColor="text1" w:themeTint="D9"/>
          <w:lang w:val="ga-IE"/>
        </w:rPr>
        <w:t>sa</w:t>
      </w:r>
      <w:r w:rsidR="0026112C" w:rsidRPr="00542B78">
        <w:rPr>
          <w:rFonts w:ascii="Helvetica" w:hAnsi="Helvetica" w:cs="Helvetica"/>
          <w:color w:val="262626" w:themeColor="text1" w:themeTint="D9"/>
          <w:lang w:val="ga-IE"/>
        </w:rPr>
        <w:t>?</w:t>
      </w:r>
      <w:r w:rsidR="00BF41DD" w:rsidRPr="00542B78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</w:p>
    <w:p w14:paraId="6C8429F4" w14:textId="77777777" w:rsidR="00944DDB" w:rsidRPr="00542B78" w:rsidRDefault="00944DDB" w:rsidP="2D9F554E">
      <w:pPr>
        <w:pStyle w:val="ListParagraph"/>
        <w:spacing w:after="0" w:line="276" w:lineRule="auto"/>
        <w:jc w:val="both"/>
        <w:rPr>
          <w:rFonts w:ascii="Helvetica" w:hAnsi="Helvetica" w:cs="Helvetica"/>
          <w:i/>
          <w:iCs/>
          <w:color w:val="262626" w:themeColor="text1" w:themeTint="D9"/>
          <w:lang w:val="ga-IE"/>
        </w:rPr>
      </w:pPr>
    </w:p>
    <w:p w14:paraId="159A3123" w14:textId="578C23F3" w:rsidR="00944DDB" w:rsidRPr="00542B78" w:rsidRDefault="008D351A" w:rsidP="00E47557">
      <w:pPr>
        <w:pStyle w:val="Heading2"/>
        <w:numPr>
          <w:ilvl w:val="0"/>
          <w:numId w:val="25"/>
        </w:numPr>
      </w:pPr>
      <w:r w:rsidRPr="00542B78">
        <w:t>‘Áine s’againne’</w:t>
      </w:r>
    </w:p>
    <w:p w14:paraId="60499811" w14:textId="5975CCC1" w:rsidR="00BB251C" w:rsidRPr="00542B78" w:rsidRDefault="00EA59F0" w:rsidP="00E625B1">
      <w:pPr>
        <w:spacing w:before="0" w:line="360" w:lineRule="auto"/>
        <w:ind w:left="513" w:firstLine="207"/>
        <w:jc w:val="both"/>
        <w:rPr>
          <w:rFonts w:ascii="Helvetica" w:hAnsi="Helvetica" w:cs="Helvetica"/>
          <w:color w:val="262626" w:themeColor="text1" w:themeTint="D9"/>
        </w:rPr>
      </w:pPr>
      <w:r w:rsidRPr="00542B78">
        <w:rPr>
          <w:rFonts w:ascii="Helvetica" w:hAnsi="Helvetica" w:cs="Helvetica"/>
          <w:color w:val="262626" w:themeColor="text1" w:themeTint="D9"/>
        </w:rPr>
        <w:t>Ciallaíonn sé ‘</w:t>
      </w:r>
      <w:proofErr w:type="spellStart"/>
      <w:r w:rsidRPr="00542B78">
        <w:rPr>
          <w:rFonts w:ascii="Helvetica" w:hAnsi="Helvetica" w:cs="Helvetica"/>
          <w:color w:val="262626" w:themeColor="text1" w:themeTint="D9"/>
        </w:rPr>
        <w:t>our</w:t>
      </w:r>
      <w:proofErr w:type="spellEnd"/>
      <w:r w:rsidRPr="00542B78">
        <w:rPr>
          <w:rFonts w:ascii="Helvetica" w:hAnsi="Helvetica" w:cs="Helvetica"/>
          <w:color w:val="262626" w:themeColor="text1" w:themeTint="D9"/>
        </w:rPr>
        <w:t xml:space="preserve"> Áine’. Is é sin le rá</w:t>
      </w:r>
      <w:r w:rsidR="00F52EF5" w:rsidRPr="00542B78">
        <w:rPr>
          <w:rFonts w:ascii="Helvetica" w:hAnsi="Helvetica" w:cs="Helvetica"/>
          <w:color w:val="262626" w:themeColor="text1" w:themeTint="D9"/>
        </w:rPr>
        <w:t>,</w:t>
      </w:r>
      <w:r w:rsidR="00C065CE" w:rsidRPr="00542B78">
        <w:rPr>
          <w:rFonts w:ascii="Helvetica" w:hAnsi="Helvetica" w:cs="Helvetica"/>
          <w:color w:val="262626" w:themeColor="text1" w:themeTint="D9"/>
        </w:rPr>
        <w:t xml:space="preserve"> go bhfuil Áine muinteartha leis an gcainteoir. </w:t>
      </w:r>
    </w:p>
    <w:p w14:paraId="4646C283" w14:textId="65041622" w:rsidR="00F85B0E" w:rsidRPr="00542B78" w:rsidRDefault="00F85B0E" w:rsidP="2D9F554E">
      <w:pPr>
        <w:rPr>
          <w:rFonts w:ascii="Helvetica" w:hAnsi="Helvetica" w:cs="Helvetica"/>
          <w:color w:val="262626" w:themeColor="text1" w:themeTint="D9"/>
        </w:rPr>
      </w:pPr>
      <w:r w:rsidRPr="00542B78">
        <w:rPr>
          <w:rFonts w:ascii="Helvetica" w:hAnsi="Helvetica" w:cs="Helvetica"/>
          <w:color w:val="262626" w:themeColor="text1" w:themeTint="D9"/>
        </w:rPr>
        <w:br w:type="page"/>
      </w:r>
    </w:p>
    <w:p w14:paraId="3065CFDA" w14:textId="2A167BF8" w:rsidR="00C065CE" w:rsidRPr="00542B78" w:rsidRDefault="00C065CE" w:rsidP="00E47557">
      <w:pPr>
        <w:pStyle w:val="Heading2"/>
        <w:numPr>
          <w:ilvl w:val="0"/>
          <w:numId w:val="25"/>
        </w:numPr>
      </w:pPr>
      <w:r w:rsidRPr="00542B78">
        <w:lastRenderedPageBreak/>
        <w:t>‘</w:t>
      </w:r>
      <w:proofErr w:type="spellStart"/>
      <w:r w:rsidRPr="00542B78">
        <w:t>to</w:t>
      </w:r>
      <w:proofErr w:type="spellEnd"/>
      <w:r w:rsidRPr="00542B78">
        <w:t xml:space="preserve"> </w:t>
      </w:r>
      <w:proofErr w:type="spellStart"/>
      <w:r w:rsidRPr="00542B78">
        <w:t>know</w:t>
      </w:r>
      <w:proofErr w:type="spellEnd"/>
      <w:r w:rsidRPr="00542B78">
        <w:t>’ as Gaeilge</w:t>
      </w:r>
    </w:p>
    <w:p w14:paraId="1BF975CD" w14:textId="4ADC2578" w:rsidR="004D357E" w:rsidRPr="00542B78" w:rsidRDefault="00421E59" w:rsidP="2D9F554E">
      <w:pPr>
        <w:spacing w:before="0" w:line="360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542B78">
        <w:rPr>
          <w:rFonts w:ascii="Helvetica" w:hAnsi="Helvetica" w:cs="Helvetica"/>
          <w:color w:val="262626" w:themeColor="text1" w:themeTint="D9"/>
        </w:rPr>
        <w:t>Féach:</w:t>
      </w:r>
    </w:p>
    <w:tbl>
      <w:tblPr>
        <w:tblStyle w:val="GridTable1Light-Accent1"/>
        <w:tblW w:w="9639" w:type="dxa"/>
        <w:tblInd w:w="-5" w:type="dxa"/>
        <w:tblLook w:val="0480" w:firstRow="0" w:lastRow="0" w:firstColumn="1" w:lastColumn="0" w:noHBand="0" w:noVBand="1"/>
      </w:tblPr>
      <w:tblGrid>
        <w:gridCol w:w="3261"/>
        <w:gridCol w:w="6378"/>
      </w:tblGrid>
      <w:tr w:rsidR="00421E59" w:rsidRPr="00542B78" w14:paraId="0E6561EC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6D404F9C" w14:textId="77777777" w:rsidR="00421E59" w:rsidRPr="00542B78" w:rsidRDefault="00421E59" w:rsidP="2D9F554E">
            <w:pPr>
              <w:pStyle w:val="ListParagraph"/>
              <w:numPr>
                <w:ilvl w:val="0"/>
                <w:numId w:val="16"/>
              </w:numPr>
              <w:spacing w:line="240" w:lineRule="auto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aithne</w:t>
            </w:r>
          </w:p>
        </w:tc>
        <w:tc>
          <w:tcPr>
            <w:tcW w:w="6378" w:type="dxa"/>
          </w:tcPr>
          <w:p w14:paraId="573B0616" w14:textId="1CC435BE" w:rsidR="00421E59" w:rsidRPr="00542B78" w:rsidRDefault="00421E59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Tá aithne agam ar an bhfear sin.</w:t>
            </w:r>
          </w:p>
        </w:tc>
      </w:tr>
      <w:tr w:rsidR="00421E59" w:rsidRPr="00542B78" w14:paraId="48402CE1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626A4BBC" w14:textId="77777777" w:rsidR="00421E59" w:rsidRPr="00542B78" w:rsidRDefault="00421E59" w:rsidP="2D9F554E">
            <w:pPr>
              <w:pStyle w:val="ListParagraph"/>
              <w:numPr>
                <w:ilvl w:val="0"/>
                <w:numId w:val="16"/>
              </w:numPr>
              <w:spacing w:line="240" w:lineRule="auto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cur amach</w:t>
            </w:r>
          </w:p>
        </w:tc>
        <w:tc>
          <w:tcPr>
            <w:tcW w:w="6378" w:type="dxa"/>
          </w:tcPr>
          <w:p w14:paraId="22E8638F" w14:textId="77FADF62" w:rsidR="00421E59" w:rsidRPr="00542B78" w:rsidRDefault="003C72E8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An bhfuil aon chur amach agat ar </w:t>
            </w:r>
            <w:proofErr w:type="spellStart"/>
            <w:r w:rsidR="00B14926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Pháras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</w:p>
        </w:tc>
      </w:tr>
      <w:tr w:rsidR="00421E59" w:rsidRPr="00542B78" w14:paraId="14BB6516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61069BF6" w14:textId="77777777" w:rsidR="00421E59" w:rsidRPr="00542B78" w:rsidRDefault="00421E59" w:rsidP="2D9F554E">
            <w:pPr>
              <w:pStyle w:val="ListParagraph"/>
              <w:numPr>
                <w:ilvl w:val="0"/>
                <w:numId w:val="16"/>
              </w:numPr>
              <w:spacing w:line="240" w:lineRule="auto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eolas</w:t>
            </w:r>
          </w:p>
        </w:tc>
        <w:tc>
          <w:tcPr>
            <w:tcW w:w="6378" w:type="dxa"/>
          </w:tcPr>
          <w:p w14:paraId="559A1F9B" w14:textId="0E71A7BF" w:rsidR="00421E59" w:rsidRPr="00542B78" w:rsidRDefault="00666BB7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Níl</w:t>
            </w:r>
            <w:r w:rsidR="004917B8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rialacha an chluiche rugbaí ar eolas agam.</w:t>
            </w:r>
          </w:p>
        </w:tc>
      </w:tr>
      <w:tr w:rsidR="00421E59" w:rsidRPr="00542B78" w14:paraId="1BAFE522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421C66B" w14:textId="77777777" w:rsidR="00421E59" w:rsidRPr="00542B78" w:rsidRDefault="00421E59" w:rsidP="2D9F554E">
            <w:pPr>
              <w:pStyle w:val="ListParagraph"/>
              <w:numPr>
                <w:ilvl w:val="0"/>
                <w:numId w:val="16"/>
              </w:numPr>
              <w:spacing w:line="240" w:lineRule="auto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fios</w:t>
            </w:r>
          </w:p>
        </w:tc>
        <w:tc>
          <w:tcPr>
            <w:tcW w:w="6378" w:type="dxa"/>
          </w:tcPr>
          <w:p w14:paraId="4EC5F75F" w14:textId="7255DC90" w:rsidR="00421E59" w:rsidRPr="00542B78" w:rsidRDefault="00DC4964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An bhfuil a fhios agat cá bhfuil an leithreas?</w:t>
            </w:r>
          </w:p>
        </w:tc>
      </w:tr>
      <w:tr w:rsidR="00421E59" w:rsidRPr="00542B78" w14:paraId="680B57E3" w14:textId="77777777" w:rsidTr="2D9F5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5F6193A" w14:textId="77777777" w:rsidR="00421E59" w:rsidRPr="00542B78" w:rsidRDefault="00421E59" w:rsidP="2D9F554E">
            <w:pPr>
              <w:pStyle w:val="ListParagraph"/>
              <w:numPr>
                <w:ilvl w:val="0"/>
                <w:numId w:val="16"/>
              </w:numPr>
              <w:spacing w:line="240" w:lineRule="auto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tá … agam</w:t>
            </w:r>
          </w:p>
        </w:tc>
        <w:tc>
          <w:tcPr>
            <w:tcW w:w="6378" w:type="dxa"/>
          </w:tcPr>
          <w:p w14:paraId="0D3291AD" w14:textId="453609C0" w:rsidR="00421E59" w:rsidRPr="00542B78" w:rsidRDefault="00DC4964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Tá Gaeilge agam.</w:t>
            </w:r>
          </w:p>
        </w:tc>
      </w:tr>
    </w:tbl>
    <w:p w14:paraId="3614D5F1" w14:textId="77777777" w:rsidR="00421E59" w:rsidRPr="00542B78" w:rsidRDefault="00421E59" w:rsidP="2D9F554E">
      <w:pPr>
        <w:spacing w:before="0" w:line="360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</w:p>
    <w:p w14:paraId="0323EB94" w14:textId="19EE3708" w:rsidR="007339DD" w:rsidRPr="00542B78" w:rsidRDefault="007339DD" w:rsidP="00E47557">
      <w:pPr>
        <w:pStyle w:val="Heading2"/>
        <w:numPr>
          <w:ilvl w:val="0"/>
          <w:numId w:val="25"/>
        </w:numPr>
      </w:pPr>
      <w:r w:rsidRPr="00542B78">
        <w:t>Aistrigh go Gaeilge</w:t>
      </w:r>
    </w:p>
    <w:p w14:paraId="1411403F" w14:textId="10649D50" w:rsidR="007339DD" w:rsidRPr="00542B78" w:rsidRDefault="00163662" w:rsidP="2D9F554E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542B78">
        <w:rPr>
          <w:rFonts w:ascii="Helvetica" w:hAnsi="Helvetica" w:cs="Helvetica"/>
          <w:color w:val="000000" w:themeColor="text1"/>
        </w:rPr>
        <w:t>Tugtar treoir ghinear</w:t>
      </w:r>
      <w:r w:rsidR="00895505" w:rsidRPr="00542B78">
        <w:rPr>
          <w:rFonts w:ascii="Helvetica" w:hAnsi="Helvetica" w:cs="Helvetica"/>
          <w:color w:val="000000" w:themeColor="text1"/>
        </w:rPr>
        <w:t xml:space="preserve">álta san fhíseán a théann leis an gceacht seo ar conas na frásaí </w:t>
      </w:r>
      <w:r w:rsidR="007C795B" w:rsidRPr="00542B78">
        <w:rPr>
          <w:rFonts w:ascii="Helvetica" w:hAnsi="Helvetica" w:cs="Helvetica"/>
          <w:color w:val="000000" w:themeColor="text1"/>
        </w:rPr>
        <w:t>éagsúla</w:t>
      </w:r>
      <w:r w:rsidR="00895505" w:rsidRPr="00542B78">
        <w:rPr>
          <w:rFonts w:ascii="Helvetica" w:hAnsi="Helvetica" w:cs="Helvetica"/>
          <w:color w:val="000000" w:themeColor="text1"/>
        </w:rPr>
        <w:t xml:space="preserve"> a úsáid. </w:t>
      </w:r>
      <w:r w:rsidR="007339DD" w:rsidRPr="00542B78">
        <w:rPr>
          <w:rFonts w:ascii="Helvetica" w:hAnsi="Helvetica" w:cs="Helvetica"/>
          <w:color w:val="000000" w:themeColor="text1"/>
        </w:rPr>
        <w:t>Féach:</w:t>
      </w:r>
    </w:p>
    <w:tbl>
      <w:tblPr>
        <w:tblStyle w:val="GridTable1Light-Accent1"/>
        <w:tblW w:w="0" w:type="auto"/>
        <w:tblInd w:w="-5" w:type="dxa"/>
        <w:tblLook w:val="0400" w:firstRow="0" w:lastRow="0" w:firstColumn="0" w:lastColumn="0" w:noHBand="0" w:noVBand="1"/>
      </w:tblPr>
      <w:tblGrid>
        <w:gridCol w:w="9639"/>
      </w:tblGrid>
      <w:tr w:rsidR="007339DD" w:rsidRPr="00542B78" w14:paraId="608506B9" w14:textId="77777777" w:rsidTr="2D9F554E">
        <w:tc>
          <w:tcPr>
            <w:tcW w:w="9639" w:type="dxa"/>
          </w:tcPr>
          <w:p w14:paraId="7231187A" w14:textId="4A7C2D1C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th</w:t>
            </w:r>
            <w:r w:rsidR="00DF5499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e</w:t>
            </w:r>
            <w:proofErr w:type="spellEnd"/>
            <w:r w:rsidR="00DF5499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DF5499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answer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  <w:r w:rsidRPr="00542B78">
              <w:rPr>
                <w:lang w:val="ga-IE"/>
              </w:rPr>
              <w:br/>
            </w:r>
            <w:r w:rsidR="00AE6D6E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An bhfuil an </w:t>
            </w:r>
            <w:r w:rsidR="00DF5499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freagra</w:t>
            </w:r>
            <w:r w:rsidR="00AE6D6E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ar eolas agat?</w:t>
            </w:r>
          </w:p>
        </w:tc>
      </w:tr>
      <w:tr w:rsidR="007339DD" w:rsidRPr="00542B78" w14:paraId="789FE275" w14:textId="77777777" w:rsidTr="2D9F554E">
        <w:tc>
          <w:tcPr>
            <w:tcW w:w="9639" w:type="dxa"/>
          </w:tcPr>
          <w:p w14:paraId="6A5FCF48" w14:textId="72E56E57" w:rsidR="00A45573" w:rsidRPr="00542B78" w:rsidRDefault="007339DD" w:rsidP="004B05F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I’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ve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no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knowledge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of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43570A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history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  <w:r w:rsidR="000E4A58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Níl aon </w:t>
            </w:r>
            <w:r w:rsidR="003B4F25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chur amach </w:t>
            </w:r>
            <w:r w:rsidR="000E4A58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agam ar</w:t>
            </w:r>
            <w:r w:rsidR="007C0F15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an stair</w:t>
            </w:r>
            <w:r w:rsidR="000E4A58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.</w:t>
            </w:r>
            <w:r w:rsidR="00BB74F8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Nó</w:t>
            </w:r>
            <w:r w:rsidR="00A45573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: Níl aon eolas agam ar an stair.</w:t>
            </w:r>
            <w:r w:rsidR="004B05FF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br/>
            </w:r>
            <w:r w:rsidR="00180F7B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(Tá ‘eolas’ agus ‘cur amach’ inmhalartaithe i gcomhthéacsanna áirithe)</w:t>
            </w:r>
          </w:p>
        </w:tc>
      </w:tr>
      <w:tr w:rsidR="007339DD" w:rsidRPr="00542B78" w14:paraId="320F757A" w14:textId="77777777" w:rsidTr="2D9F554E">
        <w:tc>
          <w:tcPr>
            <w:tcW w:w="9639" w:type="dxa"/>
          </w:tcPr>
          <w:p w14:paraId="5864E76F" w14:textId="10A32E63" w:rsidR="007339DD" w:rsidRPr="00542B78" w:rsidRDefault="007339DD" w:rsidP="004B05F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didn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’t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AE2E34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that</w:t>
            </w:r>
            <w:proofErr w:type="spellEnd"/>
            <w:r w:rsidR="00AE2E34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play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golf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="004B05FF">
              <w:rPr>
                <w:rFonts w:ascii="Helvetica" w:hAnsi="Helvetica" w:cs="Helvetica"/>
                <w:color w:val="262626" w:themeColor="text1" w:themeTint="D9"/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Ní raibh a fhios agam </w:t>
            </w:r>
            <w:r w:rsidR="00AE2E34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go n</w:t>
            </w:r>
            <w:r w:rsidR="00EB1AAE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noBreakHyphen/>
            </w:r>
            <w:r w:rsidR="00AE2E34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imr</w:t>
            </w:r>
            <w:r w:rsidR="00152DBE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íonn</w:t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tú galf!</w:t>
            </w:r>
          </w:p>
        </w:tc>
      </w:tr>
      <w:tr w:rsidR="007339DD" w:rsidRPr="00542B78" w14:paraId="13F58FF8" w14:textId="77777777" w:rsidTr="2D9F554E">
        <w:tc>
          <w:tcPr>
            <w:tcW w:w="9639" w:type="dxa"/>
          </w:tcPr>
          <w:p w14:paraId="161A8F3B" w14:textId="261552E2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have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good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communication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skills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. </w:t>
            </w:r>
            <w:r w:rsidRPr="00542B78">
              <w:rPr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Tá scileanna maithe cumarsáide agam.</w:t>
            </w:r>
          </w:p>
        </w:tc>
      </w:tr>
      <w:tr w:rsidR="007339DD" w:rsidRPr="00542B78" w14:paraId="0DAA1D78" w14:textId="77777777" w:rsidTr="2D9F554E">
        <w:tc>
          <w:tcPr>
            <w:tcW w:w="9639" w:type="dxa"/>
          </w:tcPr>
          <w:p w14:paraId="4EA0E626" w14:textId="0B7FB510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don’t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that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story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Níl an scéal sin ar eolas agam.</w:t>
            </w:r>
          </w:p>
        </w:tc>
      </w:tr>
      <w:tr w:rsidR="007339DD" w:rsidRPr="00542B78" w14:paraId="787398D8" w14:textId="77777777" w:rsidTr="2D9F554E">
        <w:tc>
          <w:tcPr>
            <w:tcW w:w="9639" w:type="dxa"/>
          </w:tcPr>
          <w:p w14:paraId="52393A04" w14:textId="64918FAD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this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much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Tá a fhios agam an méid seo.</w:t>
            </w:r>
          </w:p>
        </w:tc>
      </w:tr>
      <w:tr w:rsidR="007339DD" w:rsidRPr="00542B78" w14:paraId="09AF894D" w14:textId="77777777" w:rsidTr="2D9F554E">
        <w:tc>
          <w:tcPr>
            <w:tcW w:w="9639" w:type="dxa"/>
          </w:tcPr>
          <w:p w14:paraId="05BB9E2B" w14:textId="49D73683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what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did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last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summer</w:t>
            </w:r>
            <w:proofErr w:type="spellEnd"/>
            <w:r w:rsidRPr="00542B78">
              <w:rPr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Tá a fhios agam céard a rinne tú an samhradh seo caite!</w:t>
            </w:r>
          </w:p>
        </w:tc>
      </w:tr>
      <w:tr w:rsidR="007339DD" w:rsidRPr="00542B78" w14:paraId="2DB9F639" w14:textId="77777777" w:rsidTr="2D9F554E">
        <w:tc>
          <w:tcPr>
            <w:tcW w:w="9639" w:type="dxa"/>
          </w:tcPr>
          <w:p w14:paraId="78674B20" w14:textId="514C68D1" w:rsidR="007339DD" w:rsidRPr="00F661CF" w:rsidRDefault="007339DD" w:rsidP="00F661C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Galway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yourself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  <w:r w:rsidR="00F661CF">
              <w:rPr>
                <w:rFonts w:ascii="Helvetica" w:hAnsi="Helvetica" w:cs="Helvetica"/>
                <w:color w:val="262626" w:themeColor="text1" w:themeTint="D9"/>
                <w:lang w:val="ga-IE"/>
              </w:rPr>
              <w:br/>
            </w:r>
            <w:proofErr w:type="gramStart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An</w:t>
            </w:r>
            <w:proofErr w:type="gramEnd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bhfuil cur </w:t>
            </w:r>
            <w:proofErr w:type="spellStart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amach</w:t>
            </w:r>
            <w:proofErr w:type="spellEnd"/>
            <w:r w:rsidR="00952D5F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/eolas</w:t>
            </w:r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agat</w:t>
            </w:r>
            <w:proofErr w:type="spellEnd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féin</w:t>
            </w:r>
            <w:proofErr w:type="spellEnd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ar</w:t>
            </w:r>
            <w:proofErr w:type="spellEnd"/>
            <w:r w:rsidR="00666BB7" w:rsidRPr="00F661CF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Ghaillimh?</w:t>
            </w:r>
          </w:p>
        </w:tc>
      </w:tr>
      <w:tr w:rsidR="007339DD" w:rsidRPr="00542B78" w14:paraId="596DD165" w14:textId="77777777" w:rsidTr="2D9F554E">
        <w:trPr>
          <w:trHeight w:val="75"/>
        </w:trPr>
        <w:tc>
          <w:tcPr>
            <w:tcW w:w="9639" w:type="dxa"/>
          </w:tcPr>
          <w:p w14:paraId="5227BC40" w14:textId="400F7BD6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I’m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musical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Tá ceol agam.</w:t>
            </w:r>
          </w:p>
        </w:tc>
      </w:tr>
      <w:tr w:rsidR="007339DD" w:rsidRPr="00542B78" w14:paraId="554B174D" w14:textId="77777777" w:rsidTr="2D9F554E">
        <w:tc>
          <w:tcPr>
            <w:tcW w:w="9639" w:type="dxa"/>
          </w:tcPr>
          <w:p w14:paraId="6506E9FA" w14:textId="1566CC2B" w:rsidR="007339DD" w:rsidRPr="00542B78" w:rsidRDefault="007339DD" w:rsidP="2D9F554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Sonia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? I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knew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her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mother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well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  <w:r w:rsidRPr="00542B78">
              <w:rPr>
                <w:lang w:val="ga-IE"/>
              </w:rPr>
              <w:br/>
            </w:r>
            <w:r w:rsidR="00666BB7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An bhfuil aithne agat ar </w:t>
            </w:r>
            <w:proofErr w:type="spellStart"/>
            <w:r w:rsidR="00666BB7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Sonia</w:t>
            </w:r>
            <w:proofErr w:type="spellEnd"/>
            <w:r w:rsidR="00666BB7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? </w:t>
            </w:r>
            <w:r w:rsidR="00E445CA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Bhí aithne mhaith agam ar a máthair. </w:t>
            </w:r>
          </w:p>
        </w:tc>
      </w:tr>
    </w:tbl>
    <w:p w14:paraId="274BCF67" w14:textId="77777777" w:rsidR="00BB4506" w:rsidRDefault="00BB4506">
      <w:pPr>
        <w:rPr>
          <w:rFonts w:ascii="Helvetica" w:hAnsi="Helvetica" w:cs="Helvetica"/>
          <w:b/>
          <w:bCs/>
          <w:color w:val="262626" w:themeColor="text1" w:themeTint="D9"/>
        </w:rPr>
      </w:pPr>
      <w:r>
        <w:br w:type="page"/>
      </w:r>
    </w:p>
    <w:p w14:paraId="23E96FB8" w14:textId="78852791" w:rsidR="00905230" w:rsidRPr="00542B78" w:rsidRDefault="00170CA1" w:rsidP="00916A91">
      <w:pPr>
        <w:pStyle w:val="Heading1"/>
        <w:rPr>
          <w:sz w:val="22"/>
          <w:szCs w:val="22"/>
        </w:rPr>
      </w:pPr>
      <w:r w:rsidRPr="00542B78">
        <w:rPr>
          <w:sz w:val="22"/>
          <w:szCs w:val="22"/>
        </w:rPr>
        <w:lastRenderedPageBreak/>
        <w:t>C:</w:t>
      </w:r>
      <w:r w:rsidRPr="00542B78">
        <w:rPr>
          <w:spacing w:val="-2"/>
          <w:sz w:val="22"/>
          <w:szCs w:val="22"/>
        </w:rPr>
        <w:t xml:space="preserve"> </w:t>
      </w:r>
      <w:r w:rsidRPr="00542B78">
        <w:rPr>
          <w:sz w:val="22"/>
          <w:szCs w:val="22"/>
        </w:rPr>
        <w:t>CUMARSÁID</w:t>
      </w:r>
    </w:p>
    <w:p w14:paraId="65FF5ED8" w14:textId="19F73524" w:rsidR="00DD5387" w:rsidRPr="00542B78" w:rsidRDefault="00DD5387" w:rsidP="00905230">
      <w:pPr>
        <w:pStyle w:val="Heading2"/>
        <w:numPr>
          <w:ilvl w:val="0"/>
          <w:numId w:val="31"/>
        </w:numPr>
      </w:pPr>
      <w:r w:rsidRPr="00542B78">
        <w:t>Aistrigh go Gaeilge</w:t>
      </w:r>
      <w:r w:rsidR="0047423F" w:rsidRPr="00542B78">
        <w:t>:</w:t>
      </w:r>
    </w:p>
    <w:tbl>
      <w:tblPr>
        <w:tblStyle w:val="GridTable1Light-Accent1"/>
        <w:tblW w:w="9776" w:type="dxa"/>
        <w:tblLook w:val="0480" w:firstRow="0" w:lastRow="0" w:firstColumn="1" w:lastColumn="0" w:noHBand="0" w:noVBand="1"/>
      </w:tblPr>
      <w:tblGrid>
        <w:gridCol w:w="5665"/>
        <w:gridCol w:w="4111"/>
      </w:tblGrid>
      <w:tr w:rsidR="00AB181B" w:rsidRPr="00542B78" w14:paraId="36E43F09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27D878C" w14:textId="77777777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This is …</w:t>
            </w:r>
          </w:p>
        </w:tc>
        <w:tc>
          <w:tcPr>
            <w:tcW w:w="4111" w:type="dxa"/>
          </w:tcPr>
          <w:p w14:paraId="04C5E4B9" w14:textId="6448C11B" w:rsidR="00AB181B" w:rsidRPr="00542B78" w:rsidRDefault="00AB181B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Seo …</w:t>
            </w:r>
          </w:p>
        </w:tc>
      </w:tr>
      <w:tr w:rsidR="00AB181B" w:rsidRPr="00542B78" w14:paraId="76D952A1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D530E17" w14:textId="77777777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I’d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like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to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introduce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…</w:t>
            </w:r>
          </w:p>
        </w:tc>
        <w:tc>
          <w:tcPr>
            <w:tcW w:w="4111" w:type="dxa"/>
          </w:tcPr>
          <w:p w14:paraId="26506FAF" w14:textId="556710D0" w:rsidR="00AB181B" w:rsidRPr="00542B78" w:rsidRDefault="00AB181B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Ba mhaith liom</w:t>
            </w:r>
            <w:r w:rsidR="00690636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x a chur in aithne duit …</w:t>
            </w:r>
          </w:p>
        </w:tc>
      </w:tr>
      <w:tr w:rsidR="00AB181B" w:rsidRPr="00542B78" w14:paraId="7B2015E1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0A43E453" w14:textId="73D89248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Do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r w:rsidR="00F44EAC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Seán</w:t>
            </w:r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?</w:t>
            </w:r>
          </w:p>
        </w:tc>
        <w:tc>
          <w:tcPr>
            <w:tcW w:w="4111" w:type="dxa"/>
          </w:tcPr>
          <w:p w14:paraId="699B051D" w14:textId="277ABC1E" w:rsidR="00AB181B" w:rsidRPr="00542B78" w:rsidRDefault="00050447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An bhfuil aithne agat ar </w:t>
            </w:r>
            <w:r w:rsidR="00F44EAC"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Shéan</w:t>
            </w: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</w:p>
        </w:tc>
      </w:tr>
      <w:tr w:rsidR="00AB181B" w:rsidRPr="00542B78" w14:paraId="37348E6E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18F44B9B" w14:textId="77777777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I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know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them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to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see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111" w:type="dxa"/>
          </w:tcPr>
          <w:p w14:paraId="6F053E51" w14:textId="4397484E" w:rsidR="00AB181B" w:rsidRPr="00542B78" w:rsidRDefault="00050447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Tá aithne shúl agam orthu. </w:t>
            </w:r>
          </w:p>
        </w:tc>
      </w:tr>
      <w:tr w:rsidR="00AB181B" w:rsidRPr="00542B78" w14:paraId="3D379A4A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7648E61A" w14:textId="77777777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Who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are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?</w:t>
            </w:r>
          </w:p>
        </w:tc>
        <w:tc>
          <w:tcPr>
            <w:tcW w:w="4111" w:type="dxa"/>
          </w:tcPr>
          <w:p w14:paraId="65B072F9" w14:textId="5BE184AD" w:rsidR="00AB181B" w:rsidRPr="00542B78" w:rsidRDefault="00F44EAC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Cé thusa?</w:t>
            </w:r>
          </w:p>
        </w:tc>
      </w:tr>
      <w:tr w:rsidR="00AB181B" w:rsidRPr="00542B78" w14:paraId="469B914E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1926EEF0" w14:textId="7932EA8F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Who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do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you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belong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to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? </w:t>
            </w:r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(</w:t>
            </w:r>
            <w:proofErr w:type="spellStart"/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Who</w:t>
            </w:r>
            <w:proofErr w:type="spellEnd"/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is </w:t>
            </w:r>
            <w:proofErr w:type="spellStart"/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your</w:t>
            </w:r>
            <w:proofErr w:type="spellEnd"/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family</w:t>
            </w:r>
            <w:proofErr w:type="spellEnd"/>
            <w:r w:rsidR="00FC4115"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?)</w:t>
            </w:r>
          </w:p>
        </w:tc>
        <w:tc>
          <w:tcPr>
            <w:tcW w:w="4111" w:type="dxa"/>
          </w:tcPr>
          <w:p w14:paraId="05A92FCD" w14:textId="3C6FCEDC" w:rsidR="00AB181B" w:rsidRPr="00542B78" w:rsidRDefault="00F44EAC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Cé leis thú?</w:t>
            </w:r>
          </w:p>
        </w:tc>
      </w:tr>
      <w:tr w:rsidR="00AB181B" w:rsidRPr="00542B78" w14:paraId="60B65006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59224243" w14:textId="77777777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Here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’s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my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friend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,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Mary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111" w:type="dxa"/>
          </w:tcPr>
          <w:p w14:paraId="667F528A" w14:textId="77777777" w:rsidR="00AB181B" w:rsidRPr="00542B78" w:rsidRDefault="00F44EAC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Seo cara liom,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Mary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. </w:t>
            </w:r>
          </w:p>
          <w:p w14:paraId="1254F7E2" w14:textId="6899B04D" w:rsidR="00FC4115" w:rsidRPr="00542B78" w:rsidRDefault="00FC411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Seo </w:t>
            </w:r>
            <w:proofErr w:type="spellStart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Mary</w:t>
            </w:r>
            <w:proofErr w:type="spellEnd"/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>, cara de mo chuid.</w:t>
            </w:r>
          </w:p>
        </w:tc>
      </w:tr>
      <w:tr w:rsidR="00AB181B" w:rsidRPr="00542B78" w14:paraId="4B42C3D1" w14:textId="77777777" w:rsidTr="2D9F554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4D28D57D" w14:textId="77777777" w:rsidR="00AB181B" w:rsidRPr="00542B78" w:rsidRDefault="00AB181B" w:rsidP="2D9F554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 xml:space="preserve">I’m Bríd’s </w:t>
            </w:r>
            <w:proofErr w:type="spellStart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daughter</w:t>
            </w:r>
            <w:proofErr w:type="spellEnd"/>
            <w:r w:rsidRPr="00542B78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111" w:type="dxa"/>
          </w:tcPr>
          <w:p w14:paraId="3292F80C" w14:textId="2E1435A4" w:rsidR="00AB181B" w:rsidRPr="00542B78" w:rsidRDefault="00C93DB8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Is iníon le Bríd mé. </w:t>
            </w:r>
          </w:p>
        </w:tc>
      </w:tr>
    </w:tbl>
    <w:p w14:paraId="07EDB6D2" w14:textId="77777777" w:rsidR="002F46F5" w:rsidRPr="00542B78" w:rsidRDefault="002F46F5" w:rsidP="2D9F554E">
      <w:pPr>
        <w:spacing w:before="0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136C8CAE" w14:textId="36FD7E36" w:rsidR="00C460B8" w:rsidRPr="00542B78" w:rsidRDefault="002F46F5" w:rsidP="00374802">
      <w:pPr>
        <w:pStyle w:val="Heading2"/>
      </w:pPr>
      <w:r w:rsidRPr="00542B78">
        <w:t>Mionchaint</w:t>
      </w:r>
      <w:r w:rsidR="0047423F" w:rsidRPr="00542B78">
        <w:t>:</w:t>
      </w:r>
    </w:p>
    <w:p w14:paraId="2624CFDA" w14:textId="1FA703FC" w:rsidR="006C1F31" w:rsidRPr="00542B78" w:rsidRDefault="006C1F31" w:rsidP="2D9F554E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Abair leo </w:t>
      </w:r>
      <w:r w:rsidR="006F5DC6" w:rsidRPr="00542B78">
        <w:rPr>
          <w:rFonts w:ascii="Helvetica" w:hAnsi="Helvetica" w:cs="Helvetica"/>
          <w:color w:val="262626" w:themeColor="text1" w:themeTint="D9"/>
          <w:lang w:eastAsia="en-US"/>
        </w:rPr>
        <w:t>plé a dhéanamh ar na topaicí cainte a bhíonn ag daoine agus iad i mbun mionchainte</w:t>
      </w:r>
      <w:r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. </w:t>
      </w:r>
      <w:r w:rsidR="00307A47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Déan comparáid ansin idir na tuairimí a bhí ag na grúpaí ar fad. </w:t>
      </w:r>
      <w:r w:rsidR="00EB3316" w:rsidRPr="00542B78">
        <w:rPr>
          <w:rFonts w:ascii="Helvetica" w:hAnsi="Helvetica" w:cs="Helvetica"/>
          <w:color w:val="262626" w:themeColor="text1" w:themeTint="D9"/>
          <w:lang w:eastAsia="en-US"/>
        </w:rPr>
        <w:t>Tá roinnt</w:t>
      </w:r>
      <w:r w:rsidR="00307A47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sampla</w:t>
      </w:r>
      <w:r w:rsidR="00EB3316" w:rsidRPr="00542B78">
        <w:rPr>
          <w:rFonts w:ascii="Helvetica" w:hAnsi="Helvetica" w:cs="Helvetica"/>
          <w:color w:val="262626" w:themeColor="text1" w:themeTint="D9"/>
          <w:lang w:eastAsia="en-US"/>
        </w:rPr>
        <w:t>í tugtha</w:t>
      </w:r>
      <w:r w:rsidR="00307A47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thíos</w:t>
      </w:r>
      <w:r w:rsidR="0093006C" w:rsidRPr="00542B78">
        <w:rPr>
          <w:rFonts w:ascii="Helvetica" w:hAnsi="Helvetica" w:cs="Helvetica"/>
          <w:color w:val="262626" w:themeColor="text1" w:themeTint="D9"/>
          <w:lang w:eastAsia="en-US"/>
        </w:rPr>
        <w:t>,</w:t>
      </w:r>
      <w:r w:rsidR="0097799D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ach </w:t>
      </w:r>
      <w:r w:rsidR="00A75386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is cinnte go mbeidh </w:t>
      </w:r>
      <w:r w:rsidR="0097799D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topaicí eile ag na foghlaimeoirí. </w:t>
      </w:r>
    </w:p>
    <w:p w14:paraId="399B1D2F" w14:textId="77777777" w:rsidR="00837E4E" w:rsidRPr="00542B78" w:rsidRDefault="00837E4E" w:rsidP="2D9F554E">
      <w:pPr>
        <w:spacing w:before="0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tbl>
      <w:tblPr>
        <w:tblStyle w:val="GridTable1Light-Accent1"/>
        <w:tblW w:w="9355" w:type="dxa"/>
        <w:tblInd w:w="421" w:type="dxa"/>
        <w:tblLook w:val="04A0" w:firstRow="1" w:lastRow="0" w:firstColumn="1" w:lastColumn="0" w:noHBand="0" w:noVBand="1"/>
      </w:tblPr>
      <w:tblGrid>
        <w:gridCol w:w="2693"/>
        <w:gridCol w:w="6662"/>
      </w:tblGrid>
      <w:tr w:rsidR="000458C3" w:rsidRPr="00542B78" w14:paraId="220B8926" w14:textId="77777777" w:rsidTr="00045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C5F0F8"/>
          </w:tcPr>
          <w:p w14:paraId="55CDF6BE" w14:textId="05466659" w:rsidR="000458C3" w:rsidRPr="00542B78" w:rsidRDefault="000458C3" w:rsidP="2D9F554E">
            <w:pPr>
              <w:pStyle w:val="ListParagraph"/>
              <w:spacing w:line="360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077183" w:themeColor="text2"/>
                <w:lang w:val="ga-IE"/>
              </w:rPr>
              <w:t>Topaicí</w:t>
            </w:r>
            <w:r>
              <w:rPr>
                <w:rFonts w:ascii="Helvetica" w:hAnsi="Helvetica" w:cs="Helvetica"/>
                <w:b w:val="0"/>
                <w:bCs w:val="0"/>
                <w:color w:val="077183" w:themeColor="text2"/>
                <w:lang w:val="ga-IE"/>
              </w:rPr>
              <w:t>:</w:t>
            </w:r>
          </w:p>
        </w:tc>
        <w:tc>
          <w:tcPr>
            <w:tcW w:w="6662" w:type="dxa"/>
            <w:shd w:val="clear" w:color="auto" w:fill="C5F0F8"/>
          </w:tcPr>
          <w:p w14:paraId="10B244F1" w14:textId="43EDCE7B" w:rsidR="000458C3" w:rsidRPr="00542B78" w:rsidRDefault="000458C3" w:rsidP="2D9F554E">
            <w:pPr>
              <w:pStyle w:val="ListParagraph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077183" w:themeColor="text2"/>
                <w:lang w:val="ga-IE"/>
              </w:rPr>
              <w:t>Samplaí:</w:t>
            </w:r>
          </w:p>
        </w:tc>
      </w:tr>
      <w:tr w:rsidR="00837E4E" w:rsidRPr="00542B78" w14:paraId="472FFFB5" w14:textId="77777777" w:rsidTr="2D9F554E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2F99481A" w14:textId="77777777" w:rsidR="00837E4E" w:rsidRPr="00542B78" w:rsidRDefault="00837E4E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Cúlra</w:t>
            </w:r>
          </w:p>
        </w:tc>
        <w:tc>
          <w:tcPr>
            <w:tcW w:w="6662" w:type="dxa"/>
          </w:tcPr>
          <w:p w14:paraId="266FEA5C" w14:textId="77777777" w:rsidR="00837E4E" w:rsidRPr="00542B78" w:rsidRDefault="00837E4E" w:rsidP="2D9F554E">
            <w:pPr>
              <w:pStyle w:val="ListParagraph"/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Cad as duit?</w:t>
            </w:r>
          </w:p>
          <w:p w14:paraId="2E7E87E4" w14:textId="77777777" w:rsidR="00837E4E" w:rsidRPr="00542B78" w:rsidRDefault="00837E4E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As Gaillimh. Agus tú féin?</w:t>
            </w:r>
          </w:p>
        </w:tc>
      </w:tr>
      <w:tr w:rsidR="00837E4E" w:rsidRPr="00542B78" w14:paraId="75CD66BF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1771A058" w14:textId="4B1F1166" w:rsidR="00837E4E" w:rsidRPr="00542B78" w:rsidRDefault="00837E4E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An áit a bhfuil sibh</w:t>
            </w:r>
          </w:p>
        </w:tc>
        <w:tc>
          <w:tcPr>
            <w:tcW w:w="6662" w:type="dxa"/>
          </w:tcPr>
          <w:p w14:paraId="500531FE" w14:textId="14F6BBD0" w:rsidR="00837E4E" w:rsidRPr="00542B78" w:rsidRDefault="00CD0A2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An bhfuil tú i do chónaí anseo anois</w:t>
            </w:r>
            <w:r w:rsidR="00DB1D2C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?</w:t>
            </w:r>
          </w:p>
          <w:p w14:paraId="7D20FE6C" w14:textId="61A02177" w:rsidR="00DB1D2C" w:rsidRPr="00542B78" w:rsidRDefault="00CD0A2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Tá, le bliain anuas</w:t>
            </w:r>
            <w:r w:rsidR="00DB1D2C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. Agus tusa?</w:t>
            </w:r>
          </w:p>
        </w:tc>
      </w:tr>
      <w:tr w:rsidR="00837E4E" w:rsidRPr="00542B78" w14:paraId="1A1BE8CF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EBB4C8" w14:textId="208180F0" w:rsidR="00837E4E" w:rsidRPr="00542B78" w:rsidRDefault="00837E4E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Spórt</w:t>
            </w:r>
          </w:p>
        </w:tc>
        <w:tc>
          <w:tcPr>
            <w:tcW w:w="6662" w:type="dxa"/>
          </w:tcPr>
          <w:p w14:paraId="255B6285" w14:textId="4CAE02D3" w:rsidR="00837E4E" w:rsidRPr="00542B78" w:rsidRDefault="00DB1D2C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An bhfaca tú Sasana i gcoinne </w:t>
            </w:r>
            <w:r w:rsidR="00897B82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na Gearmáine inn</w:t>
            </w:r>
            <w:r w:rsidR="00B255EA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é</w:t>
            </w:r>
            <w:r w:rsidR="00897B82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?</w:t>
            </w:r>
          </w:p>
          <w:p w14:paraId="64833F2F" w14:textId="1A6FAE8D" w:rsidR="00897B82" w:rsidRPr="00542B78" w:rsidRDefault="00897B82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N</w:t>
            </w:r>
            <w:r w:rsidR="00B255EA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í</w:t>
            </w: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fhaca. Cé a bhuaigh?</w:t>
            </w:r>
          </w:p>
        </w:tc>
      </w:tr>
      <w:tr w:rsidR="00837E4E" w:rsidRPr="00542B78" w14:paraId="72A27C2F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BBF14E8" w14:textId="6DB4B226" w:rsidR="00837E4E" w:rsidRPr="00542B78" w:rsidRDefault="00EA7752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Aimsir</w:t>
            </w:r>
          </w:p>
        </w:tc>
        <w:tc>
          <w:tcPr>
            <w:tcW w:w="6662" w:type="dxa"/>
          </w:tcPr>
          <w:p w14:paraId="7A8B14AB" w14:textId="77777777" w:rsidR="00837E4E" w:rsidRPr="00542B78" w:rsidRDefault="00897B82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Tá drochlá ann.</w:t>
            </w:r>
          </w:p>
          <w:p w14:paraId="2C91DB9A" w14:textId="29A8498A" w:rsidR="00897B82" w:rsidRPr="00542B78" w:rsidRDefault="00897B82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Tá cinnte. </w:t>
            </w:r>
          </w:p>
        </w:tc>
      </w:tr>
      <w:tr w:rsidR="00837E4E" w:rsidRPr="00542B78" w14:paraId="3024F1A5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E82FDB9" w14:textId="520B98CC" w:rsidR="00837E4E" w:rsidRPr="00542B78" w:rsidRDefault="002C2770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Ábhar spéise</w:t>
            </w:r>
          </w:p>
        </w:tc>
        <w:tc>
          <w:tcPr>
            <w:tcW w:w="6662" w:type="dxa"/>
          </w:tcPr>
          <w:p w14:paraId="326E975C" w14:textId="77777777" w:rsidR="00837E4E" w:rsidRPr="00542B78" w:rsidRDefault="0049505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An imríonn tú spórt?</w:t>
            </w:r>
          </w:p>
          <w:p w14:paraId="624C9CB7" w14:textId="256530DD" w:rsidR="00495055" w:rsidRPr="00542B78" w:rsidRDefault="0049505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Imrím peil Ghaelach. Cad fút féin?</w:t>
            </w:r>
          </w:p>
        </w:tc>
      </w:tr>
      <w:tr w:rsidR="00837E4E" w:rsidRPr="00542B78" w14:paraId="181D3561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145726A1" w14:textId="4D356069" w:rsidR="00837E4E" w:rsidRPr="00542B78" w:rsidRDefault="00EA7752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Obair / oideachas</w:t>
            </w:r>
          </w:p>
        </w:tc>
        <w:tc>
          <w:tcPr>
            <w:tcW w:w="6662" w:type="dxa"/>
          </w:tcPr>
          <w:p w14:paraId="0C41068F" w14:textId="77777777" w:rsidR="00837E4E" w:rsidRPr="00542B78" w:rsidRDefault="0049505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An </w:t>
            </w:r>
            <w:r w:rsidR="00B32715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bhfuil tú ag déanamh na </w:t>
            </w:r>
            <w:proofErr w:type="spellStart"/>
            <w:r w:rsidR="00B32715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hArdteiste</w:t>
            </w:r>
            <w:proofErr w:type="spellEnd"/>
            <w:r w:rsidR="00B32715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i mbliana?</w:t>
            </w:r>
          </w:p>
          <w:p w14:paraId="6E71A03D" w14:textId="533048C9" w:rsidR="00B32715" w:rsidRPr="00542B78" w:rsidRDefault="00B3271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Níl. An </w:t>
            </w:r>
            <w:r w:rsidR="006A73E0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bhliain</w:t>
            </w: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seo chugainn. A</w:t>
            </w:r>
            <w:r w:rsidR="004F38D4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gus tú féin?</w:t>
            </w:r>
          </w:p>
        </w:tc>
      </w:tr>
      <w:tr w:rsidR="00837E4E" w:rsidRPr="00542B78" w14:paraId="3B76FAC1" w14:textId="77777777" w:rsidTr="2D9F554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3958F66" w14:textId="6B65B0BC" w:rsidR="00837E4E" w:rsidRPr="00542B78" w:rsidRDefault="00EA7752" w:rsidP="2D9F554E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542B78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 xml:space="preserve">Cúrsaí taistil </w:t>
            </w:r>
          </w:p>
        </w:tc>
        <w:tc>
          <w:tcPr>
            <w:tcW w:w="6662" w:type="dxa"/>
          </w:tcPr>
          <w:p w14:paraId="573ACFE1" w14:textId="77777777" w:rsidR="00837E4E" w:rsidRPr="00542B78" w:rsidRDefault="00B32715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An mbeidh tú ag dul ar laethanta saoire</w:t>
            </w:r>
            <w:r w:rsidR="003E52FC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go luath?</w:t>
            </w:r>
          </w:p>
          <w:p w14:paraId="0BAB08A3" w14:textId="1A381FCF" w:rsidR="003E52FC" w:rsidRPr="00542B78" w:rsidRDefault="003E52FC" w:rsidP="2D9F554E">
            <w:pPr>
              <w:pStyle w:val="ListParagraph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Beidh. Beidh muid ag dul </w:t>
            </w:r>
            <w:r w:rsidR="00BF27A6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chun na</w:t>
            </w: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Spáinn</w:t>
            </w:r>
            <w:r w:rsidR="00BF27A6"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e</w:t>
            </w:r>
            <w:r w:rsidRPr="00542B78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. Agus sibh féin?</w:t>
            </w:r>
          </w:p>
        </w:tc>
      </w:tr>
    </w:tbl>
    <w:p w14:paraId="05E996AA" w14:textId="77777777" w:rsidR="00B07549" w:rsidRPr="00542B78" w:rsidRDefault="00B07549" w:rsidP="2D9F554E">
      <w:pPr>
        <w:pStyle w:val="NormalWeb"/>
        <w:spacing w:before="0" w:beforeAutospacing="0" w:after="0" w:afterAutospacing="0"/>
      </w:pPr>
    </w:p>
    <w:p w14:paraId="604AA495" w14:textId="6AEC628D" w:rsidR="002C2770" w:rsidRPr="00542B78" w:rsidRDefault="00D71C90" w:rsidP="00374802">
      <w:pPr>
        <w:pStyle w:val="Heading2"/>
      </w:pPr>
      <w:proofErr w:type="spellStart"/>
      <w:r w:rsidRPr="00542B78">
        <w:t>Rólghníomhaíocht</w:t>
      </w:r>
      <w:proofErr w:type="spellEnd"/>
      <w:r w:rsidR="002C2770" w:rsidRPr="00542B78">
        <w:t>:</w:t>
      </w:r>
    </w:p>
    <w:p w14:paraId="188CDE0B" w14:textId="054D10AB" w:rsidR="003974E6" w:rsidRPr="00BB4506" w:rsidRDefault="002C03BA" w:rsidP="00BB4506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542B78">
        <w:rPr>
          <w:rFonts w:ascii="Helvetica" w:hAnsi="Helvetica" w:cs="Helvetica"/>
          <w:color w:val="262626" w:themeColor="text1" w:themeTint="D9"/>
          <w:lang w:eastAsia="en-US"/>
        </w:rPr>
        <w:t>Bíodh na cártaí (atá ag deireadh na nótaí seo) gearrtha amach agat roimh an rang. Roinn an rang i ngrúpaí de cheathrar agus tabhair cárta amháin do gach duine.</w:t>
      </w:r>
      <w:r w:rsidR="00E42604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</w:t>
      </w:r>
      <w:r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Tabhair deis dóibh </w:t>
      </w:r>
      <w:r w:rsidR="006C48A8" w:rsidRPr="00542B78">
        <w:rPr>
          <w:rFonts w:ascii="Helvetica" w:hAnsi="Helvetica" w:cs="Helvetica"/>
          <w:color w:val="262626" w:themeColor="text1" w:themeTint="D9"/>
          <w:lang w:eastAsia="en-US"/>
        </w:rPr>
        <w:t>an</w:t>
      </w:r>
      <w:r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</w:t>
      </w:r>
      <w:proofErr w:type="spellStart"/>
      <w:r w:rsidRPr="00542B78">
        <w:rPr>
          <w:rFonts w:ascii="Helvetica" w:hAnsi="Helvetica" w:cs="Helvetica"/>
          <w:color w:val="262626" w:themeColor="text1" w:themeTint="D9"/>
          <w:lang w:eastAsia="en-US"/>
        </w:rPr>
        <w:t>rólghníomhaíocht</w:t>
      </w:r>
      <w:proofErr w:type="spellEnd"/>
      <w:r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a dhéanamh</w:t>
      </w:r>
      <w:r w:rsidR="006C48A8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le chéile</w:t>
      </w:r>
      <w:r w:rsidRPr="00542B78">
        <w:rPr>
          <w:rFonts w:ascii="Helvetica" w:hAnsi="Helvetica" w:cs="Helvetica"/>
          <w:color w:val="262626" w:themeColor="text1" w:themeTint="D9"/>
          <w:lang w:eastAsia="en-US"/>
        </w:rPr>
        <w:t>.</w:t>
      </w:r>
      <w:r w:rsidR="006C48A8" w:rsidRPr="00542B78">
        <w:rPr>
          <w:rFonts w:ascii="Helvetica" w:hAnsi="Helvetica" w:cs="Helvetica"/>
          <w:color w:val="262626" w:themeColor="text1" w:themeTint="D9"/>
          <w:lang w:eastAsia="en-US"/>
        </w:rPr>
        <w:t xml:space="preserve"> Bí ag siúl timpeall ag tacú leo agus </w:t>
      </w:r>
      <w:r w:rsidR="00EC484A" w:rsidRPr="00542B78">
        <w:rPr>
          <w:rFonts w:ascii="Helvetica" w:hAnsi="Helvetica" w:cs="Helvetica"/>
          <w:color w:val="262626" w:themeColor="text1" w:themeTint="D9"/>
          <w:lang w:eastAsia="en-US"/>
        </w:rPr>
        <w:t>iarr ar na grúpaí a gcuid samplaí den mhionchaint a chur i láthair an chuid eile den rang.</w:t>
      </w:r>
    </w:p>
    <w:p w14:paraId="0393C94C" w14:textId="77777777" w:rsidR="00374802" w:rsidRPr="00542B78" w:rsidRDefault="00374802">
      <w:pPr>
        <w:rPr>
          <w:rFonts w:ascii="Helvetica" w:hAnsi="Helvetica" w:cs="Helvetica"/>
          <w:b/>
          <w:bCs/>
          <w:color w:val="262626" w:themeColor="text1" w:themeTint="D9"/>
          <w:w w:val="115"/>
          <w:sz w:val="40"/>
          <w:szCs w:val="40"/>
        </w:rPr>
      </w:pPr>
      <w:r w:rsidRPr="00542B78">
        <w:rPr>
          <w:w w:val="115"/>
        </w:rPr>
        <w:br w:type="page"/>
      </w:r>
    </w:p>
    <w:p w14:paraId="5FCECA37" w14:textId="0B98E4F2" w:rsidR="00CA5418" w:rsidRPr="00542B78" w:rsidRDefault="00593D3F" w:rsidP="00074D08">
      <w:pPr>
        <w:pStyle w:val="Heading1"/>
      </w:pPr>
      <w:r w:rsidRPr="00542B7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7A179B54" wp14:editId="11FD84A0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4E51511">
              <v:rect id="Rectangle 15" style="position:absolute;margin-left:54pt;margin-top:25.9pt;width:507pt;height:3pt;z-index:-2516582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1893BE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">
                <w10:wrap type="topAndBottom" anchorx="page"/>
              </v:rect>
            </w:pict>
          </mc:Fallback>
        </mc:AlternateContent>
      </w:r>
      <w:r w:rsidR="00CA5418" w:rsidRPr="00542B78">
        <w:t>AN SCRIPT</w:t>
      </w:r>
    </w:p>
    <w:p w14:paraId="2A7BF1A5" w14:textId="4576A163" w:rsidR="00E15D5F" w:rsidRPr="00542B78" w:rsidRDefault="00E15D5F" w:rsidP="2D9F554E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6FF2091A" w14:textId="2BEF3DEA" w:rsidR="00E15D5F" w:rsidRPr="00542B78" w:rsidRDefault="00E15D5F" w:rsidP="2D9F554E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62EFE929" w14:textId="172D42AD" w:rsidR="00E15D5F" w:rsidRPr="00542B78" w:rsidRDefault="0014534D" w:rsidP="46C0E107">
      <w:pPr>
        <w:spacing w:before="0" w:line="276" w:lineRule="auto"/>
        <w:jc w:val="both"/>
        <w:rPr>
          <w:rFonts w:ascii="Helvetica" w:eastAsia="Calibri" w:hAnsi="Helvetica" w:cs="Arial"/>
          <w:lang w:eastAsia="en-US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Fáilte chuig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SnasTV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Ros na Rún</w:t>
      </w:r>
      <w:r w:rsidR="00AC1099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Sraith a dó, ceacht a haon – </w:t>
      </w:r>
      <w:r w:rsidR="00D71C90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Cé leis thú? – A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g cur daoine in aithne. </w:t>
      </w:r>
    </w:p>
    <w:p w14:paraId="3B713C75" w14:textId="5CD1D229" w:rsidR="00E15D5F" w:rsidRPr="00542B78" w:rsidRDefault="001453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Geallaim duit go mbeidh aithne mhaith agat ar mhuintir Ros na Rún faoi dheireadh na sraithe seo. Ach ar dtús</w:t>
      </w:r>
      <w:r w:rsidR="001A52B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cuirfidh muid cuid acu in aithne duit. Ar ndóigh, is iomaí bealach atá ann sa Ghaeilge le daoine a chur in aithne, i gcomhthéacsanna foirmiúla agus neamhfhoirmiúla. Sa cheacht seo</w:t>
      </w:r>
      <w:r w:rsidR="00AF3414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caithfidh muid spotsolas ar chuid acu. 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In this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lesson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,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will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look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at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different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ways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introduce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people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and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explain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connections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between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them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 Féach anois ar na carachtair ag cur gaolta leo in aithne do dhaoine eile.</w:t>
      </w:r>
    </w:p>
    <w:p w14:paraId="77B89433" w14:textId="77777777" w:rsidR="0014534D" w:rsidRPr="00542B78" w:rsidRDefault="001453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1426F295" w:rsidR="00E15D5F" w:rsidRPr="00542B78" w:rsidRDefault="00E15D5F" w:rsidP="2D9F554E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0CF5A891" w14:textId="035F60A4" w:rsidR="00130B49" w:rsidRPr="00542B78" w:rsidRDefault="00130B49" w:rsidP="2D9F554E">
      <w:pPr>
        <w:spacing w:before="0" w:line="276" w:lineRule="auto"/>
        <w:ind w:left="1130" w:hanging="1130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JJ: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Seo anseo Tadhg Ó Direáin. A Thaidhg, ba mhaith liom Manus a chur in aithne duit. Mo mhac. </w:t>
      </w:r>
    </w:p>
    <w:p w14:paraId="47508AE8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Manus: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Tá go leor cloiste agam fá dtaobh díot, ó mo mháthair.</w:t>
      </w:r>
    </w:p>
    <w:p w14:paraId="77EDC403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785B035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*** </w:t>
      </w:r>
    </w:p>
    <w:p w14:paraId="5EC5CAAD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4FD3E90" w14:textId="77777777" w:rsidR="00130B49" w:rsidRPr="00542B78" w:rsidRDefault="00130B49" w:rsidP="2D9F554E">
      <w:pPr>
        <w:spacing w:before="0" w:line="276" w:lineRule="auto"/>
        <w:ind w:left="1130" w:hanging="1130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Noreen: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Fáilte romhat, a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Mhanuis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. Seo mo dheartháir, Stiofán. Stiofán, seo Manus, mac le John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Joe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. </w:t>
      </w:r>
    </w:p>
    <w:p w14:paraId="625613D8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Stiofán: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Ceann eile? A Mhaighdean. Cé mhéad mac atá aige?</w:t>
      </w:r>
    </w:p>
    <w:p w14:paraId="1B443723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Manus: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Deas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castáil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leat, a Stiofáin. </w:t>
      </w:r>
    </w:p>
    <w:p w14:paraId="2304023F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Stiofán: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Agus leatsa.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So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a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Mhanuis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cá háit a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dtáinig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tusa as?</w:t>
      </w:r>
    </w:p>
    <w:p w14:paraId="6BD6FE21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1E030A0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***</w:t>
      </w:r>
    </w:p>
    <w:p w14:paraId="00B62EB0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829D121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Che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Chas muid ar a chéile sa siopa níos luaithe. </w:t>
      </w:r>
    </w:p>
    <w:p w14:paraId="2748CBDD" w14:textId="77777777" w:rsidR="00130B49" w:rsidRPr="00542B78" w:rsidRDefault="00130B49" w:rsidP="2D9F554E">
      <w:pPr>
        <w:spacing w:before="0" w:line="276" w:lineRule="auto"/>
        <w:ind w:left="1130" w:hanging="1130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Crystal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B’fhéidir gur cheart dom mo mhac a chur in aithne duit mar is ceart, a Thaidhg. Seo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Che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 mo mhacsa.</w:t>
      </w:r>
    </w:p>
    <w:p w14:paraId="2EC1994E" w14:textId="312AE725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Tadhg: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Che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54230BC5" w14:textId="55F24A96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Che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Cosúil le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Che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Guevara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5F875483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Tadhg: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Nó ‘Sé do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bheatha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Mhuire’. </w:t>
      </w:r>
    </w:p>
    <w:p w14:paraId="65C21E86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319DAF6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An Garda: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Oh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right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agus cé thusa?</w:t>
      </w:r>
    </w:p>
    <w:p w14:paraId="7C0123A2" w14:textId="71F1F8DD" w:rsidR="00E15D5F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Sonny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Sonny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Derrane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472B4DB7" w14:textId="77777777" w:rsidR="00130B49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2C10672" w14:textId="415F9235" w:rsidR="00E15D5F" w:rsidRPr="00542B78" w:rsidRDefault="00130B49" w:rsidP="2D9F554E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cuimhin leat</w:t>
      </w:r>
      <w:r w:rsidR="00E15D5F"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17FB3890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An cuimhin leat na frásaí seo a leanas a chuala tú sna míreanna?</w:t>
      </w:r>
    </w:p>
    <w:p w14:paraId="1BB5B5E5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50FD3E8" w14:textId="7CF4A81E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Who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are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?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Cé thusa?</w:t>
      </w:r>
    </w:p>
    <w:p w14:paraId="6B412A38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This is Tadhg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Ó 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Direáin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Seo anseo Tadhg Ó Direáin</w:t>
      </w:r>
    </w:p>
    <w:p w14:paraId="3DFD965D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This is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brother,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Steven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Seo mo dheartháir, Stiofán.</w:t>
      </w:r>
    </w:p>
    <w:p w14:paraId="447E368A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This is Manus, John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Joe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's son.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Seo Manus, mac le John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Joe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545045C8" w14:textId="77777777" w:rsidR="00C0627B" w:rsidRPr="00542B78" w:rsidRDefault="00C0627B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8FF3449" w14:textId="23B34E49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lastRenderedPageBreak/>
        <w:t>Bhí roinnt samplaí beagán níos foirmiúla le cloisteáil sna míreanna freisin. An cuimhin leat na cinn seo?</w:t>
      </w:r>
    </w:p>
    <w:p w14:paraId="31859A6E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D82337E" w14:textId="3534F6ED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b/>
          <w:bCs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kern w:val="2"/>
          <w:lang w:eastAsia="en-US"/>
          <w14:ligatures w14:val="standardContextual"/>
        </w:rPr>
        <w:t>Samplaí níos foirmiúla</w:t>
      </w:r>
    </w:p>
    <w:p w14:paraId="36FE5831" w14:textId="204F72EC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I'd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like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introduce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Manus</w:t>
      </w:r>
      <w:r w:rsidR="00C932DA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 B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 mhaith liom Manus a chur in aithne duit.</w:t>
      </w:r>
    </w:p>
    <w:p w14:paraId="0E01C387" w14:textId="1478810A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Maybe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I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should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introduce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properly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son.</w:t>
      </w:r>
      <w:r w:rsidR="00C932DA"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B’fhéidir gur cheart dom mo mhac a chur in aithne duit mar is ceart.</w:t>
      </w:r>
    </w:p>
    <w:p w14:paraId="74B6D4F3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5147659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Agus cén sórt freagra a thugtar nuair a chuirtear duine in aithne duit? Seo na cinn a bhí ag ár gcairde sna míreanna:</w:t>
      </w:r>
    </w:p>
    <w:p w14:paraId="1D0D08C7" w14:textId="77777777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81688F8" w14:textId="493849BA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's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nice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meet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="00EF2824"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Deas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castáil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leat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nó 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tá sé go deas casadh leat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3391614B" w14:textId="7470AD19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I'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ve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heard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 lot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about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="00EF2824"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Tá go leor cloiste agam fá dtaobh duit,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nó 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fút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. </w:t>
      </w:r>
    </w:p>
    <w:p w14:paraId="6B4E53DC" w14:textId="423969F0" w:rsidR="0033362C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met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earlier</w:t>
      </w:r>
      <w:proofErr w:type="spellEnd"/>
      <w:r w:rsidR="00EF2824"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="003B6D90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Chas muid ar a chéile níos luaithe.</w:t>
      </w:r>
    </w:p>
    <w:p w14:paraId="684A2187" w14:textId="57125548" w:rsidR="00E15D5F" w:rsidRPr="00542B78" w:rsidRDefault="0033362C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Where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did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come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from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?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ab/>
      </w:r>
      <w:r w:rsidR="003B6D90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Cá háit a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dtáinig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tusa as?</w:t>
      </w:r>
      <w:r w:rsidR="00E15D5F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 </w:t>
      </w:r>
    </w:p>
    <w:p w14:paraId="73CF581F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1BDBB62" w14:textId="1B160D73" w:rsidR="003B6D90" w:rsidRPr="00542B78" w:rsidRDefault="003B6D90" w:rsidP="2D9F554E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 1?</w:t>
      </w:r>
    </w:p>
    <w:p w14:paraId="629E2A20" w14:textId="57EA7C04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Ar thug tú faoi deara an tslí a ndúirt Noreen, 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Seo Manus, mac le John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Joe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  <w:r w:rsidR="00071C42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Sa Bhéarla, is minic a chuirtear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roimh fhocail a bhaineann le daoine, ar nós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friend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colleague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neighbour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. Níl an nós céanna sin sa Ghaeilge áfach. Má deir tú 'mo chara' sa Ghaeilge, tá tú ag tabhairt le fios nach bhfuil agat ach cara amháin ar domhan. 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In Irish,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don't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usually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put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word '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my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'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before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 word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like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friend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,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unless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want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imply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that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only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have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one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friend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in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whole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wide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world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!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Is fearr i bhfad 'cara liom', 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a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friend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of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mine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 a rá, nuair atá tú ag labhairt faoi do chuid cairde. Is féidir an struchtúr seo a úsáid freisin nuair atá tú ag caint faoi do chuid gaolta,</w:t>
      </w:r>
      <w:r w:rsidR="001447A3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comhghleacaithe nó comharsana, mar shampla:</w:t>
      </w:r>
    </w:p>
    <w:p w14:paraId="68C2F7DF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AAC1595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Is deartháir le Conall é Manus.</w:t>
      </w:r>
    </w:p>
    <w:p w14:paraId="56C4BA5D" w14:textId="71EAA8A3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dlúthchara le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Bernie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í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Bobb</w:t>
      </w:r>
      <w:r w:rsidR="1253F191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i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Lee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542E5554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mac cleamhnais le John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Joe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é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Mack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108C65AA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gariníon le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Vera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í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Leonora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7524DEAE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comharsa le Laoise é John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Joe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227FB4B2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843D154" w14:textId="1E333499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maith le muintir na hÉireann a fháil amach i gcónaí cé as do dhuine agus cé leis a bhfuil </w:t>
      </w:r>
      <w:r w:rsidR="6CCB3EB4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siad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gaolta. Is minic mar sin a úsáidtear an cheist</w:t>
      </w:r>
      <w:r w:rsidR="00B67CBA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‘Cé leis thú</w:t>
      </w:r>
      <w:r w:rsidR="00C10A29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?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’ / </w:t>
      </w:r>
      <w:proofErr w:type="spellStart"/>
      <w:r w:rsidR="0054032B"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</w:t>
      </w:r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ho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do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belong</w:t>
      </w:r>
      <w:proofErr w:type="spellEnd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to</w:t>
      </w:r>
      <w:proofErr w:type="spellEnd"/>
      <w:r w:rsidR="00C10A29"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?</w:t>
      </w:r>
      <w:r w:rsidR="0054032B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nuair a chasann daoine ar a chéile den chéad uair.</w:t>
      </w:r>
    </w:p>
    <w:p w14:paraId="7CC253FC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61CEDE5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Cé leis thú?</w:t>
      </w:r>
    </w:p>
    <w:p w14:paraId="5EDF5410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Iníon le Mícheál Seoighe.</w:t>
      </w:r>
    </w:p>
    <w:p w14:paraId="38A8DCE7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As Ros na Rún?</w:t>
      </w:r>
    </w:p>
    <w:p w14:paraId="412F63C2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Is ea!</w:t>
      </w:r>
    </w:p>
    <w:p w14:paraId="5212DB26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Iníon le Laoise thú?</w:t>
      </w:r>
    </w:p>
    <w:p w14:paraId="386E1A32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Is í mo leasmháthair í. </w:t>
      </w:r>
    </w:p>
    <w:p w14:paraId="7267CE14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359C7AF" w14:textId="071640A0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Agus</w:t>
      </w:r>
      <w:r w:rsidR="104D6FE1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</w:t>
      </w:r>
      <w:r w:rsidR="00074D08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="048E6029" w:rsidRPr="00542B78" w:rsidDel="004F3927">
        <w:rPr>
          <w:rFonts w:ascii="Helvetica" w:eastAsia="Calibri" w:hAnsi="Helvetica" w:cs="Arial"/>
          <w:lang w:eastAsia="en-US"/>
        </w:rPr>
        <w:t>c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é leis thú féin? </w:t>
      </w:r>
    </w:p>
    <w:p w14:paraId="5DEBA1C8" w14:textId="77777777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7081CAE" w14:textId="77777777" w:rsidR="00074D08" w:rsidRPr="00542B78" w:rsidRDefault="00074D08">
      <w:pPr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br w:type="page"/>
      </w:r>
    </w:p>
    <w:p w14:paraId="4E6184EE" w14:textId="7BB9EEB9" w:rsidR="004F3927" w:rsidRPr="00542B78" w:rsidRDefault="004F3927" w:rsidP="2D9F554E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lastRenderedPageBreak/>
        <w:t xml:space="preserve">Ar thug tú faoi deara </w:t>
      </w:r>
      <w:r w:rsidR="008F2FF9"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2</w:t>
      </w:r>
      <w:r w:rsidRPr="00542B78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78AE5FF4" w14:textId="37C3772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Pléifimid anois na slite atá ann i nGaeilge chun an focal Béarla </w:t>
      </w:r>
      <w:proofErr w:type="spellStart"/>
      <w:r w:rsidRPr="00542B78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know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 úsáid.</w:t>
      </w:r>
    </w:p>
    <w:p w14:paraId="54A40468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349F1DC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Aithne</w:t>
      </w:r>
    </w:p>
    <w:p w14:paraId="36D043DD" w14:textId="60BEF04D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Mar a chonaic muid sna míreanna sin</w:t>
      </w:r>
      <w:r w:rsidR="0054032B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,</w:t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bíonn aithne agat ar dhaoine amháin:</w:t>
      </w:r>
    </w:p>
    <w:p w14:paraId="6EC83EF0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3236C3C" w14:textId="017AE958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An bhfuil aithne agat ar </w:t>
      </w:r>
      <w:proofErr w:type="spellStart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Mhanus</w:t>
      </w:r>
      <w:proofErr w:type="spellEnd"/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? </w:t>
      </w:r>
    </w:p>
    <w:p w14:paraId="50FBF4C4" w14:textId="3677DF2A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Tá aithne shúl agam air</w:t>
      </w:r>
      <w:r w:rsidR="00F46EE8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6CE9DB2B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289E3E6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Cur amach</w:t>
      </w:r>
    </w:p>
    <w:p w14:paraId="5EF8E251" w14:textId="26F41C1E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Bíonn cur amach againn ar ábhar nó ar áit, </w:t>
      </w:r>
      <w:r w:rsidR="56E7DA76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mar shampla:</w:t>
      </w:r>
    </w:p>
    <w:p w14:paraId="0D0F2F9F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AA29359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Tá cur amach ag mo dheartháir ar Bhostún.</w:t>
      </w:r>
    </w:p>
    <w:p w14:paraId="69FB73BA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Níl aon chur amach agam ar stair na healaíne. </w:t>
      </w:r>
    </w:p>
    <w:p w14:paraId="6E93A1D3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0B41423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Eolas</w:t>
      </w:r>
    </w:p>
    <w:p w14:paraId="07755F8E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Bíonn rudaí nó fíricí ar eolas againn:</w:t>
      </w:r>
    </w:p>
    <w:p w14:paraId="3CDF8016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54199FE" w14:textId="68D6BDB3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An bhfuil an t</w:t>
      </w:r>
      <w:r w:rsidR="00EB1AAE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amhrán sin ar eolas agat?</w:t>
      </w:r>
    </w:p>
    <w:p w14:paraId="20BD827D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Níl an riail sin ar eolas agam.</w:t>
      </w:r>
    </w:p>
    <w:p w14:paraId="2143A764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B7960B9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Fios</w:t>
      </w:r>
    </w:p>
    <w:p w14:paraId="3A80784B" w14:textId="30CF16FE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Úsáidtear an focal ‘fios’ ar bhealach cineál ginearálta, i bhfrásaí den chineál seo:</w:t>
      </w:r>
    </w:p>
    <w:p w14:paraId="6D939BFA" w14:textId="3B98DC6C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Leis féin </w:t>
      </w:r>
      <w:r w:rsidR="00EB1AAE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Tá a fhios agam.</w:t>
      </w:r>
    </w:p>
    <w:p w14:paraId="52D3B1A4" w14:textId="0B57831D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Le focail ar nós ‘seo, sin agus faic’ </w:t>
      </w:r>
      <w:r w:rsidR="00EB1AAE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Níl a fhios agam faic faoi sin.</w:t>
      </w:r>
    </w:p>
    <w:p w14:paraId="1E52C91B" w14:textId="3B8CD811" w:rsidR="008F2FF9" w:rsidRPr="00542B78" w:rsidRDefault="00DF3C8B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L</w:t>
      </w:r>
      <w:r w:rsidR="008F2FF9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e ceist </w:t>
      </w:r>
      <w:r w:rsidR="00EB1AAE">
        <w:rPr>
          <w:rFonts w:ascii="Helvetica" w:eastAsia="Calibri" w:hAnsi="Helvetica" w:cs="Arial"/>
          <w:kern w:val="2"/>
          <w:lang w:eastAsia="en-US"/>
          <w14:ligatures w14:val="standardContextual"/>
        </w:rPr>
        <w:noBreakHyphen/>
      </w:r>
      <w:r w:rsidR="008F2FF9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="004D3B70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</w:t>
      </w:r>
      <w:r w:rsidR="008F2FF9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n bhfuil a fhios agat cá bhfuil sé?</w:t>
      </w:r>
    </w:p>
    <w:p w14:paraId="68F9D331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Agus leis an chaint indíreach – ní raibh a fhios agam go raibh tú anseo.</w:t>
      </w:r>
    </w:p>
    <w:p w14:paraId="5327FC74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00CDF6F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Tá x agam</w:t>
      </w:r>
    </w:p>
    <w:p w14:paraId="48E47160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Agus má tá scil nó cumas agat, baintear úsáid as an struchtúr ‘tá x agam.’:</w:t>
      </w:r>
    </w:p>
    <w:p w14:paraId="7EDE57B9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2D84AF8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Tá snámh agam. </w:t>
      </w:r>
    </w:p>
    <w:p w14:paraId="2EC0E230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Tá Gaeilge agam. </w:t>
      </w:r>
    </w:p>
    <w:p w14:paraId="38B219F7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An bhfuil tiomáint agat? </w:t>
      </w:r>
    </w:p>
    <w:p w14:paraId="239AD9FF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9481AD5" w14:textId="06A9C722" w:rsidR="004F3927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t>Féach ar na bileoga oibre a théann leis an fhíseán seo ar snas.ie, le dul siar ar na rudaí ar fad atá ar eolas agat anois.</w:t>
      </w:r>
    </w:p>
    <w:p w14:paraId="671BC30C" w14:textId="77777777" w:rsidR="008F2FF9" w:rsidRPr="00542B78" w:rsidRDefault="008F2FF9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39864D5" w14:textId="5AE6A3D8" w:rsidR="0030623B" w:rsidRPr="00542B78" w:rsidRDefault="006511BD" w:rsidP="2D9F554E">
      <w:pPr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noProof/>
          <w:color w:val="404040" w:themeColor="text1" w:themeTint="BF"/>
        </w:rPr>
        <w:drawing>
          <wp:anchor distT="0" distB="0" distL="114300" distR="114300" simplePos="0" relativeHeight="251658254" behindDoc="0" locked="0" layoutInCell="1" allowOverlap="1" wp14:anchorId="366C9574" wp14:editId="302F744B">
            <wp:simplePos x="0" y="0"/>
            <wp:positionH relativeFrom="margin">
              <wp:posOffset>-23149</wp:posOffset>
            </wp:positionH>
            <wp:positionV relativeFrom="paragraph">
              <wp:posOffset>1342559</wp:posOffset>
            </wp:positionV>
            <wp:extent cx="6188710" cy="419477"/>
            <wp:effectExtent l="0" t="0" r="254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3B"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br w:type="page"/>
      </w:r>
    </w:p>
    <w:p w14:paraId="1A06D098" w14:textId="5CD6BDE7" w:rsidR="0030623B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eastAsia="Calibri" w:hAnsi="Helvetica" w:cs="Arial"/>
          <w:kern w:val="2"/>
          <w:lang w:eastAsia="en-US"/>
          <w14:ligatures w14:val="standardContextual"/>
        </w:rPr>
        <w:lastRenderedPageBreak/>
        <w:t>Le gearradh amach roimh an rang:</w:t>
      </w:r>
    </w:p>
    <w:p w14:paraId="79486E0B" w14:textId="20AB2B64" w:rsidR="00D311CD" w:rsidRPr="00542B78" w:rsidRDefault="00D311C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3FF6ACA" w14:textId="78FA71C5" w:rsidR="006F774D" w:rsidRPr="00542B78" w:rsidRDefault="001E2652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noProof/>
        </w:rPr>
        <w:drawing>
          <wp:anchor distT="0" distB="0" distL="114300" distR="114300" simplePos="0" relativeHeight="251658253" behindDoc="0" locked="0" layoutInCell="1" allowOverlap="1" wp14:anchorId="17194902" wp14:editId="7B0B5A11">
            <wp:simplePos x="0" y="0"/>
            <wp:positionH relativeFrom="column">
              <wp:posOffset>3194050</wp:posOffset>
            </wp:positionH>
            <wp:positionV relativeFrom="paragraph">
              <wp:posOffset>104775</wp:posOffset>
            </wp:positionV>
            <wp:extent cx="2799715" cy="3959860"/>
            <wp:effectExtent l="0" t="0" r="635" b="2540"/>
            <wp:wrapNone/>
            <wp:docPr id="600402799" name="Picture 1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02799" name="Picture 1" descr="A close-up of a person's 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0EC" w:rsidRPr="00542B78">
        <w:rPr>
          <w:noProof/>
        </w:rPr>
        <w:drawing>
          <wp:anchor distT="0" distB="0" distL="114300" distR="114300" simplePos="0" relativeHeight="251658252" behindDoc="0" locked="0" layoutInCell="1" allowOverlap="1" wp14:anchorId="3819EA1E" wp14:editId="3B6C8A65">
            <wp:simplePos x="0" y="0"/>
            <wp:positionH relativeFrom="column">
              <wp:posOffset>215900</wp:posOffset>
            </wp:positionH>
            <wp:positionV relativeFrom="paragraph">
              <wp:posOffset>92075</wp:posOffset>
            </wp:positionV>
            <wp:extent cx="2799715" cy="3959860"/>
            <wp:effectExtent l="0" t="0" r="635" b="2540"/>
            <wp:wrapNone/>
            <wp:docPr id="1318355279" name="Picture 1" descr="A person smiling in a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55279" name="Picture 1" descr="A person smiling in a black jacke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88356" w14:textId="3A3CC356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F9BCA19" w14:textId="607AE9DB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642F2FB" w14:textId="3C768DAC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BF9DAE0" w14:textId="42983001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F79B51A" w14:textId="65473F02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C495911" w14:textId="1293ADCC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B186582" w14:textId="266E68BA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2EE70D5" w14:textId="77777777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9930803" w14:textId="5396297A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7CAB98A" w14:textId="33EC5402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39166F2" w14:textId="7E323B16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28D61E7" w14:textId="6D34F62F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6A4F42C" w14:textId="322A87C8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54A3088" w14:textId="63EA0D20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294764E" w14:textId="37D1BFEC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6DA0D79" w14:textId="1CAF4628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3C765F0F" w14:textId="77777777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6D3ABF16" w14:textId="757598A3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9911AC7" w14:textId="3A98A5EA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B89E0F3" w14:textId="13C45EF1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7173469" w14:textId="11A89182" w:rsidR="006F774D" w:rsidRPr="00542B78" w:rsidRDefault="006F774D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9080989" w14:textId="4E1CC96D" w:rsidR="006F774D" w:rsidRPr="00542B78" w:rsidRDefault="003B3B04" w:rsidP="2D9F554E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542B78">
        <w:rPr>
          <w:rFonts w:ascii="Helvetica" w:hAnsi="Helvetica" w:cs="Helvetica"/>
          <w:noProof/>
          <w:color w:val="262626" w:themeColor="text1" w:themeTint="D9"/>
        </w:rPr>
        <w:drawing>
          <wp:anchor distT="0" distB="0" distL="114300" distR="114300" simplePos="0" relativeHeight="251658251" behindDoc="0" locked="0" layoutInCell="1" allowOverlap="1" wp14:anchorId="58BB6CFE" wp14:editId="58965CED">
            <wp:simplePos x="0" y="0"/>
            <wp:positionH relativeFrom="column">
              <wp:posOffset>3167283</wp:posOffset>
            </wp:positionH>
            <wp:positionV relativeFrom="paragraph">
              <wp:posOffset>6985</wp:posOffset>
            </wp:positionV>
            <wp:extent cx="2799715" cy="3959860"/>
            <wp:effectExtent l="0" t="0" r="635" b="2540"/>
            <wp:wrapNone/>
            <wp:docPr id="1468045145" name="Picture 1" descr="A person with lon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45145" name="Picture 1" descr="A person with long hai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B78">
        <w:rPr>
          <w:rFonts w:ascii="Helvetica" w:hAnsi="Helvetica" w:cs="Helvetica"/>
          <w:noProof/>
          <w:color w:val="262626" w:themeColor="text1" w:themeTint="D9"/>
        </w:rPr>
        <w:drawing>
          <wp:anchor distT="0" distB="0" distL="114300" distR="114300" simplePos="0" relativeHeight="251658250" behindDoc="0" locked="0" layoutInCell="1" allowOverlap="1" wp14:anchorId="4717B6B6" wp14:editId="0B4F46C7">
            <wp:simplePos x="0" y="0"/>
            <wp:positionH relativeFrom="column">
              <wp:posOffset>206619</wp:posOffset>
            </wp:positionH>
            <wp:positionV relativeFrom="paragraph">
              <wp:posOffset>6985</wp:posOffset>
            </wp:positionV>
            <wp:extent cx="2799715" cy="3959860"/>
            <wp:effectExtent l="0" t="0" r="635" b="2540"/>
            <wp:wrapNone/>
            <wp:docPr id="834346379" name="Picture 1" descr="A person with curly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46379" name="Picture 1" descr="A person with curly hai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EA" w:rsidRPr="00542B78">
        <w:t xml:space="preserve"> </w:t>
      </w:r>
    </w:p>
    <w:sectPr w:rsidR="006F774D" w:rsidRPr="00542B78" w:rsidSect="00D37AEB">
      <w:headerReference w:type="default" r:id="rId22"/>
      <w:footerReference w:type="default" r:id="rId23"/>
      <w:footerReference w:type="first" r:id="rId24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FC58D" w14:textId="77777777" w:rsidR="004B3444" w:rsidRPr="00542B78" w:rsidRDefault="004B3444" w:rsidP="008D48F8">
      <w:r w:rsidRPr="00542B78">
        <w:separator/>
      </w:r>
    </w:p>
    <w:p w14:paraId="10BA6F72" w14:textId="77777777" w:rsidR="004B3444" w:rsidRPr="00542B78" w:rsidRDefault="004B3444"/>
    <w:p w14:paraId="5B521BE3" w14:textId="77777777" w:rsidR="004B3444" w:rsidRPr="00542B78" w:rsidRDefault="004B3444"/>
    <w:p w14:paraId="7804CB7F" w14:textId="77777777" w:rsidR="004B3444" w:rsidRPr="00542B78" w:rsidRDefault="004B3444"/>
    <w:p w14:paraId="6AFFC6E3" w14:textId="77777777" w:rsidR="004B3444" w:rsidRPr="00542B78" w:rsidRDefault="004B3444"/>
  </w:endnote>
  <w:endnote w:type="continuationSeparator" w:id="0">
    <w:p w14:paraId="0618AFCA" w14:textId="77777777" w:rsidR="004B3444" w:rsidRPr="00542B78" w:rsidRDefault="004B3444" w:rsidP="008D48F8">
      <w:r w:rsidRPr="00542B78">
        <w:continuationSeparator/>
      </w:r>
    </w:p>
    <w:p w14:paraId="7C1C80EA" w14:textId="77777777" w:rsidR="004B3444" w:rsidRPr="00542B78" w:rsidRDefault="004B3444"/>
    <w:p w14:paraId="6C8A9B79" w14:textId="77777777" w:rsidR="004B3444" w:rsidRPr="00542B78" w:rsidRDefault="004B3444"/>
    <w:p w14:paraId="1C7B6493" w14:textId="77777777" w:rsidR="004B3444" w:rsidRPr="00542B78" w:rsidRDefault="004B3444"/>
    <w:p w14:paraId="44CE195E" w14:textId="77777777" w:rsidR="004B3444" w:rsidRPr="00542B78" w:rsidRDefault="004B3444"/>
  </w:endnote>
  <w:endnote w:type="continuationNotice" w:id="1">
    <w:p w14:paraId="49FB413A" w14:textId="77777777" w:rsidR="004B3444" w:rsidRPr="00542B78" w:rsidRDefault="004B3444">
      <w:pPr>
        <w:spacing w:before="0"/>
      </w:pPr>
    </w:p>
    <w:p w14:paraId="47022A62" w14:textId="77777777" w:rsidR="004B3444" w:rsidRPr="00542B78" w:rsidRDefault="004B3444"/>
    <w:p w14:paraId="3920C30D" w14:textId="77777777" w:rsidR="004B3444" w:rsidRPr="00542B78" w:rsidRDefault="004B3444"/>
    <w:p w14:paraId="38E78E35" w14:textId="77777777" w:rsidR="004B3444" w:rsidRPr="00542B78" w:rsidRDefault="004B3444"/>
    <w:p w14:paraId="264761D8" w14:textId="77777777" w:rsidR="004B3444" w:rsidRPr="00542B78" w:rsidRDefault="004B34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542B78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542B78" w:rsidRDefault="00C22132" w:rsidP="00C22132">
          <w:pPr>
            <w:pStyle w:val="Footer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542B78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542B78" w:rsidRDefault="00C22132" w:rsidP="00C22132">
          <w:pPr>
            <w:pStyle w:val="Footer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02FC29F6" w:rsidR="00C22132" w:rsidRPr="00542B78" w:rsidRDefault="00C22132" w:rsidP="00C22132">
          <w:pPr>
            <w:pStyle w:val="Footer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542B78">
            <w:rPr>
              <w:color w:val="575757"/>
              <w:sz w:val="18"/>
            </w:rPr>
            <w:t xml:space="preserve">Lárionad na Gaeilge, Ollscoil </w:t>
          </w:r>
          <w:proofErr w:type="spellStart"/>
          <w:r w:rsidR="00DA72E8" w:rsidRPr="00542B78">
            <w:rPr>
              <w:color w:val="575757"/>
              <w:sz w:val="18"/>
            </w:rPr>
            <w:t>Mhá</w:t>
          </w:r>
          <w:proofErr w:type="spellEnd"/>
          <w:r w:rsidR="00DA72E8" w:rsidRPr="00542B78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542B78" w:rsidRDefault="00C22132" w:rsidP="00C22132">
          <w:pPr>
            <w:pStyle w:val="Footer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05F0EDB" w14:textId="77777777" w:rsidR="00E625B1" w:rsidRPr="00542B78" w:rsidRDefault="00E625B1" w:rsidP="00BD57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542B78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542B78" w:rsidRDefault="00C22132" w:rsidP="00C22132">
          <w:pPr>
            <w:pStyle w:val="Footer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F55961" w:rsidRPr="00542B78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F55961" w:rsidRPr="00542B78" w:rsidRDefault="00F55961" w:rsidP="00F55961">
          <w:pPr>
            <w:pStyle w:val="Footer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08E71F1E" w:rsidR="00F55961" w:rsidRPr="00542B78" w:rsidRDefault="00F55961" w:rsidP="00F55961">
          <w:pPr>
            <w:pStyle w:val="Footer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542B78">
            <w:rPr>
              <w:color w:val="575757"/>
              <w:sz w:val="18"/>
            </w:rPr>
            <w:t xml:space="preserve">Lárionad na Gaeilge, Ollscoil </w:t>
          </w:r>
          <w:proofErr w:type="spellStart"/>
          <w:r w:rsidRPr="00542B78">
            <w:rPr>
              <w:color w:val="575757"/>
              <w:sz w:val="18"/>
            </w:rPr>
            <w:t>Mhá</w:t>
          </w:r>
          <w:proofErr w:type="spellEnd"/>
          <w:r w:rsidRPr="00542B78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F55961" w:rsidRPr="00542B78" w:rsidRDefault="00F55961" w:rsidP="00F55961">
          <w:pPr>
            <w:pStyle w:val="Footer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542B78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542B78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3E40CFA" w14:textId="77777777" w:rsidR="00E625B1" w:rsidRPr="00542B78" w:rsidRDefault="00E625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B52E6" w14:textId="77777777" w:rsidR="004B3444" w:rsidRPr="00542B78" w:rsidRDefault="004B3444" w:rsidP="008D48F8">
      <w:r w:rsidRPr="00542B78">
        <w:separator/>
      </w:r>
    </w:p>
    <w:p w14:paraId="25E81088" w14:textId="77777777" w:rsidR="004B3444" w:rsidRPr="00542B78" w:rsidRDefault="004B3444"/>
    <w:p w14:paraId="52CEF61D" w14:textId="77777777" w:rsidR="004B3444" w:rsidRPr="00542B78" w:rsidRDefault="004B3444"/>
    <w:p w14:paraId="68C4A607" w14:textId="77777777" w:rsidR="004B3444" w:rsidRPr="00542B78" w:rsidRDefault="004B3444"/>
    <w:p w14:paraId="5B223F2C" w14:textId="77777777" w:rsidR="004B3444" w:rsidRPr="00542B78" w:rsidRDefault="004B3444"/>
  </w:footnote>
  <w:footnote w:type="continuationSeparator" w:id="0">
    <w:p w14:paraId="2B159814" w14:textId="77777777" w:rsidR="004B3444" w:rsidRPr="00542B78" w:rsidRDefault="004B3444" w:rsidP="008D48F8">
      <w:r w:rsidRPr="00542B78">
        <w:continuationSeparator/>
      </w:r>
    </w:p>
    <w:p w14:paraId="7677EEB6" w14:textId="77777777" w:rsidR="004B3444" w:rsidRPr="00542B78" w:rsidRDefault="004B3444"/>
    <w:p w14:paraId="720DA5D7" w14:textId="77777777" w:rsidR="004B3444" w:rsidRPr="00542B78" w:rsidRDefault="004B3444"/>
    <w:p w14:paraId="10A00E56" w14:textId="77777777" w:rsidR="004B3444" w:rsidRPr="00542B78" w:rsidRDefault="004B3444"/>
    <w:p w14:paraId="6752BC00" w14:textId="77777777" w:rsidR="004B3444" w:rsidRPr="00542B78" w:rsidRDefault="004B3444"/>
  </w:footnote>
  <w:footnote w:type="continuationNotice" w:id="1">
    <w:p w14:paraId="54A66309" w14:textId="77777777" w:rsidR="004B3444" w:rsidRPr="00542B78" w:rsidRDefault="004B3444">
      <w:pPr>
        <w:spacing w:before="0"/>
      </w:pPr>
    </w:p>
    <w:p w14:paraId="0E3244A3" w14:textId="77777777" w:rsidR="004B3444" w:rsidRPr="00542B78" w:rsidRDefault="004B3444"/>
    <w:p w14:paraId="397FD810" w14:textId="77777777" w:rsidR="004B3444" w:rsidRPr="00542B78" w:rsidRDefault="004B3444"/>
    <w:p w14:paraId="7890B626" w14:textId="77777777" w:rsidR="004B3444" w:rsidRPr="00542B78" w:rsidRDefault="004B3444"/>
    <w:p w14:paraId="62A8D5ED" w14:textId="77777777" w:rsidR="004B3444" w:rsidRPr="00542B78" w:rsidRDefault="004B34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7F57A" w14:textId="77777777" w:rsidR="00CA47B1" w:rsidRDefault="00E14523" w:rsidP="005D036B">
    <w:pPr>
      <w:pStyle w:val="Header"/>
      <w:spacing w:before="0"/>
      <w:jc w:val="right"/>
      <w:rPr>
        <w:rFonts w:ascii="Helvetica" w:hAnsi="Helvetica" w:cs="Helvetica"/>
        <w:b/>
        <w:bCs/>
        <w:color w:val="000000" w:themeColor="text1"/>
      </w:rPr>
    </w:pPr>
    <w:r w:rsidRPr="00542B78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4EAFCAEE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0020" cy="779228"/>
              <wp:effectExtent l="0" t="0" r="0" b="1905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0020" cy="779228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98EDF53" id="Rectangle 5" o:spid="_x0000_s1026" style="position:absolute;margin-left:0;margin-top:0;width:612.6pt;height:61.35pt;z-index:-2516582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" fillcolor="#2bd5f3 [1951]" stroked="f">
              <w10:wrap anchorx="page" anchory="page"/>
            </v:rect>
          </w:pict>
        </mc:Fallback>
      </mc:AlternateContent>
    </w:r>
    <w:r w:rsidR="005D036B" w:rsidRPr="00542B78">
      <w:rPr>
        <w:noProof/>
      </w:rPr>
      <w:drawing>
        <wp:anchor distT="0" distB="0" distL="114300" distR="114300" simplePos="0" relativeHeight="251658245" behindDoc="0" locked="0" layoutInCell="1" allowOverlap="1" wp14:anchorId="52794514" wp14:editId="45800D58">
          <wp:simplePos x="0" y="0"/>
          <wp:positionH relativeFrom="column">
            <wp:posOffset>-165100</wp:posOffset>
          </wp:positionH>
          <wp:positionV relativeFrom="paragraph">
            <wp:posOffset>-31043</wp:posOffset>
          </wp:positionV>
          <wp:extent cx="1057006" cy="596097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43" b="21162"/>
                  <a:stretch/>
                </pic:blipFill>
                <pic:spPr bwMode="auto">
                  <a:xfrm>
                    <a:off x="0" y="0"/>
                    <a:ext cx="1057006" cy="596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6813E" w14:textId="28108701" w:rsidR="003A7D55" w:rsidRPr="00542B78" w:rsidRDefault="00DA72E8" w:rsidP="005D036B">
    <w:pPr>
      <w:pStyle w:val="Header"/>
      <w:spacing w:before="0"/>
      <w:jc w:val="right"/>
      <w:rPr>
        <w:rFonts w:ascii="Helvetica" w:hAnsi="Helvetica" w:cs="Helvetica"/>
        <w:b/>
        <w:bCs/>
        <w:color w:val="000000" w:themeColor="text1"/>
      </w:rPr>
    </w:pPr>
    <w:r w:rsidRPr="00542B78">
      <w:rPr>
        <w:rFonts w:ascii="Helvetica" w:hAnsi="Helvetica" w:cs="Helvetica"/>
        <w:b/>
        <w:bCs/>
        <w:color w:val="000000" w:themeColor="text1"/>
      </w:rPr>
      <w:t>S</w:t>
    </w:r>
    <w:r w:rsidR="002E3E2A" w:rsidRPr="00542B78">
      <w:rPr>
        <w:rFonts w:ascii="Helvetica" w:hAnsi="Helvetica" w:cs="Helvetica"/>
        <w:b/>
        <w:bCs/>
        <w:color w:val="000000" w:themeColor="text1"/>
      </w:rPr>
      <w:t xml:space="preserve">raith </w:t>
    </w:r>
    <w:r w:rsidRPr="00542B78">
      <w:rPr>
        <w:rFonts w:ascii="Helvetica" w:hAnsi="Helvetica" w:cs="Helvetica"/>
        <w:b/>
        <w:bCs/>
        <w:color w:val="000000" w:themeColor="text1"/>
      </w:rPr>
      <w:t>2</w:t>
    </w:r>
    <w:r w:rsidR="003A7D55" w:rsidRPr="00542B78">
      <w:rPr>
        <w:rFonts w:ascii="Helvetica" w:hAnsi="Helvetica" w:cs="Helvetica"/>
        <w:b/>
        <w:bCs/>
        <w:color w:val="000000" w:themeColor="text1"/>
      </w:rPr>
      <w:t>:</w:t>
    </w:r>
    <w:r w:rsidRPr="00542B78">
      <w:rPr>
        <w:rFonts w:ascii="Helvetica" w:hAnsi="Helvetica" w:cs="Helvetica"/>
        <w:b/>
        <w:bCs/>
        <w:color w:val="000000" w:themeColor="text1"/>
      </w:rPr>
      <w:t xml:space="preserve"> </w:t>
    </w:r>
    <w:r w:rsidR="009E683A" w:rsidRPr="00542B78">
      <w:rPr>
        <w:rFonts w:ascii="Helvetica" w:hAnsi="Helvetica" w:cs="Helvetica"/>
        <w:b/>
        <w:bCs/>
        <w:color w:val="000000" w:themeColor="text1"/>
      </w:rPr>
      <w:t xml:space="preserve">Ceacht </w:t>
    </w:r>
    <w:r w:rsidR="00400DB9" w:rsidRPr="00542B78">
      <w:rPr>
        <w:rFonts w:ascii="Helvetica" w:hAnsi="Helvetica" w:cs="Helvetica"/>
        <w:b/>
        <w:bCs/>
        <w:color w:val="000000" w:themeColor="text1"/>
      </w:rPr>
      <w:t>1</w:t>
    </w:r>
  </w:p>
  <w:p w14:paraId="1A283559" w14:textId="60C8B388" w:rsidR="00E625B1" w:rsidRPr="00542B78" w:rsidRDefault="00C63148" w:rsidP="005D036B">
    <w:pPr>
      <w:pStyle w:val="Header"/>
      <w:spacing w:before="0"/>
      <w:jc w:val="right"/>
      <w:rPr>
        <w:rFonts w:ascii="Helvetica" w:hAnsi="Helvetica" w:cs="Helvetica"/>
        <w:b/>
        <w:bCs/>
        <w:color w:val="000000" w:themeColor="text1"/>
      </w:rPr>
    </w:pPr>
    <w:r w:rsidRPr="00542B78">
      <w:rPr>
        <w:rFonts w:ascii="Helvetica" w:hAnsi="Helvetica" w:cs="Helvetica"/>
        <w:b/>
        <w:bCs/>
        <w:color w:val="000000" w:themeColor="text1"/>
      </w:rPr>
      <w:t xml:space="preserve">Ag </w:t>
    </w:r>
    <w:r w:rsidR="00462847" w:rsidRPr="00542B78">
      <w:rPr>
        <w:rFonts w:ascii="Helvetica" w:hAnsi="Helvetica" w:cs="Helvetica"/>
        <w:b/>
        <w:bCs/>
        <w:color w:val="000000" w:themeColor="text1"/>
      </w:rPr>
      <w:t>cur d</w:t>
    </w:r>
    <w:r w:rsidR="00E164D1" w:rsidRPr="00542B78">
      <w:rPr>
        <w:rFonts w:ascii="Helvetica" w:hAnsi="Helvetica" w:cs="Helvetica"/>
        <w:b/>
        <w:bCs/>
        <w:color w:val="000000" w:themeColor="text1"/>
      </w:rPr>
      <w:t>aoin</w:t>
    </w:r>
    <w:r w:rsidR="00462847" w:rsidRPr="00542B78">
      <w:rPr>
        <w:rFonts w:ascii="Helvetica" w:hAnsi="Helvetica" w:cs="Helvetica"/>
        <w:b/>
        <w:bCs/>
        <w:color w:val="000000" w:themeColor="text1"/>
      </w:rPr>
      <w:t>e in aithne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97645"/>
    <w:multiLevelType w:val="hybridMultilevel"/>
    <w:tmpl w:val="5B60D03E"/>
    <w:lvl w:ilvl="0" w:tplc="76700676">
      <w:start w:val="1"/>
      <w:numFmt w:val="decimal"/>
      <w:lvlText w:val="%1."/>
      <w:lvlJc w:val="left"/>
      <w:pPr>
        <w:ind w:left="360" w:hanging="360"/>
      </w:pPr>
      <w:rPr>
        <w:rFonts w:hint="default"/>
        <w:color w:val="077183" w:themeColor="tex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264769"/>
    <w:multiLevelType w:val="hybridMultilevel"/>
    <w:tmpl w:val="801E98EC"/>
    <w:lvl w:ilvl="0" w:tplc="072C5CC4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4974"/>
    <w:multiLevelType w:val="hybridMultilevel"/>
    <w:tmpl w:val="9C8E72B0"/>
    <w:lvl w:ilvl="0" w:tplc="284C6EF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strike/>
        <w:color w:val="055462" w:themeColor="text2" w:themeShade="BF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76E39"/>
    <w:multiLevelType w:val="hybridMultilevel"/>
    <w:tmpl w:val="2CA2A6E6"/>
    <w:lvl w:ilvl="0" w:tplc="07B0548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01D82"/>
    <w:multiLevelType w:val="hybridMultilevel"/>
    <w:tmpl w:val="CC383ABE"/>
    <w:lvl w:ilvl="0" w:tplc="DDD85752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85882"/>
    <w:multiLevelType w:val="hybridMultilevel"/>
    <w:tmpl w:val="8D7EACF0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005AD"/>
    <w:multiLevelType w:val="hybridMultilevel"/>
    <w:tmpl w:val="A746DAE2"/>
    <w:lvl w:ilvl="0" w:tplc="C89A3FAE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16A3B"/>
    <w:multiLevelType w:val="hybridMultilevel"/>
    <w:tmpl w:val="5BBA545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20DB5"/>
    <w:multiLevelType w:val="hybridMultilevel"/>
    <w:tmpl w:val="4DCC1AEE"/>
    <w:lvl w:ilvl="0" w:tplc="7582586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32FE1"/>
    <w:multiLevelType w:val="hybridMultilevel"/>
    <w:tmpl w:val="D9A07A42"/>
    <w:lvl w:ilvl="0" w:tplc="C616D41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53E5D"/>
    <w:multiLevelType w:val="hybridMultilevel"/>
    <w:tmpl w:val="6156AB78"/>
    <w:lvl w:ilvl="0" w:tplc="65002212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77183" w:themeColor="text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97CDF"/>
    <w:multiLevelType w:val="hybridMultilevel"/>
    <w:tmpl w:val="939416F6"/>
    <w:lvl w:ilvl="0" w:tplc="1FBAACE0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2A357C"/>
    <w:multiLevelType w:val="hybridMultilevel"/>
    <w:tmpl w:val="A73AD2B2"/>
    <w:lvl w:ilvl="0" w:tplc="AC1E9AA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i w:val="0"/>
        <w:i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3C0019">
      <w:start w:val="1"/>
      <w:numFmt w:val="lowerLetter"/>
      <w:lvlText w:val="%2."/>
      <w:lvlJc w:val="left"/>
      <w:pPr>
        <w:ind w:left="1440" w:hanging="360"/>
      </w:pPr>
    </w:lvl>
    <w:lvl w:ilvl="2" w:tplc="083C001B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D4EB8"/>
    <w:multiLevelType w:val="hybridMultilevel"/>
    <w:tmpl w:val="66289CC4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9151B"/>
    <w:multiLevelType w:val="hybridMultilevel"/>
    <w:tmpl w:val="842CFB9C"/>
    <w:lvl w:ilvl="0" w:tplc="4D2AD58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0D2353"/>
    <w:multiLevelType w:val="hybridMultilevel"/>
    <w:tmpl w:val="2AD47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F5661"/>
    <w:multiLevelType w:val="hybridMultilevel"/>
    <w:tmpl w:val="084CA2EC"/>
    <w:lvl w:ilvl="0" w:tplc="AF028458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F218C0"/>
    <w:multiLevelType w:val="hybridMultilevel"/>
    <w:tmpl w:val="85F69D7C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3E0661"/>
    <w:multiLevelType w:val="hybridMultilevel"/>
    <w:tmpl w:val="C9A8B2A6"/>
    <w:lvl w:ilvl="0" w:tplc="1C2C3404">
      <w:start w:val="1"/>
      <w:numFmt w:val="lowerLetter"/>
      <w:lvlText w:val="%1)"/>
      <w:lvlJc w:val="left"/>
      <w:pPr>
        <w:ind w:left="360" w:hanging="360"/>
      </w:pPr>
      <w:rPr>
        <w:rFonts w:ascii="Helvetica" w:eastAsia="Arial MT" w:hAnsi="Helvetica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230CAF"/>
    <w:multiLevelType w:val="hybridMultilevel"/>
    <w:tmpl w:val="911A15B0"/>
    <w:lvl w:ilvl="0" w:tplc="61568A4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5B7336"/>
    <w:multiLevelType w:val="hybridMultilevel"/>
    <w:tmpl w:val="92902266"/>
    <w:lvl w:ilvl="0" w:tplc="F1945E6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i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41FAF"/>
    <w:multiLevelType w:val="hybridMultilevel"/>
    <w:tmpl w:val="68808BFE"/>
    <w:lvl w:ilvl="0" w:tplc="269EECC2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78256C"/>
    <w:multiLevelType w:val="hybridMultilevel"/>
    <w:tmpl w:val="F59CF542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E3449"/>
    <w:multiLevelType w:val="hybridMultilevel"/>
    <w:tmpl w:val="3102725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4274584">
    <w:abstractNumId w:val="0"/>
  </w:num>
  <w:num w:numId="2" w16cid:durableId="844633130">
    <w:abstractNumId w:val="2"/>
  </w:num>
  <w:num w:numId="3" w16cid:durableId="819540765">
    <w:abstractNumId w:val="4"/>
    <w:lvlOverride w:ilvl="0">
      <w:startOverride w:val="1"/>
    </w:lvlOverride>
  </w:num>
  <w:num w:numId="4" w16cid:durableId="708264261">
    <w:abstractNumId w:val="4"/>
  </w:num>
  <w:num w:numId="5" w16cid:durableId="902450436">
    <w:abstractNumId w:val="4"/>
    <w:lvlOverride w:ilvl="0">
      <w:startOverride w:val="1"/>
    </w:lvlOverride>
  </w:num>
  <w:num w:numId="6" w16cid:durableId="136144097">
    <w:abstractNumId w:val="4"/>
    <w:lvlOverride w:ilvl="0">
      <w:startOverride w:val="1"/>
    </w:lvlOverride>
  </w:num>
  <w:num w:numId="7" w16cid:durableId="111025558">
    <w:abstractNumId w:val="13"/>
  </w:num>
  <w:num w:numId="8" w16cid:durableId="455956084">
    <w:abstractNumId w:val="21"/>
  </w:num>
  <w:num w:numId="9" w16cid:durableId="1623152201">
    <w:abstractNumId w:val="23"/>
  </w:num>
  <w:num w:numId="10" w16cid:durableId="1918397443">
    <w:abstractNumId w:val="15"/>
  </w:num>
  <w:num w:numId="11" w16cid:durableId="2103529749">
    <w:abstractNumId w:val="19"/>
  </w:num>
  <w:num w:numId="12" w16cid:durableId="1156190822">
    <w:abstractNumId w:val="5"/>
  </w:num>
  <w:num w:numId="13" w16cid:durableId="752701156">
    <w:abstractNumId w:val="12"/>
  </w:num>
  <w:num w:numId="14" w16cid:durableId="1317224722">
    <w:abstractNumId w:val="3"/>
  </w:num>
  <w:num w:numId="15" w16cid:durableId="1210916907">
    <w:abstractNumId w:val="1"/>
  </w:num>
  <w:num w:numId="16" w16cid:durableId="1995835764">
    <w:abstractNumId w:val="7"/>
  </w:num>
  <w:num w:numId="17" w16cid:durableId="428165802">
    <w:abstractNumId w:val="9"/>
  </w:num>
  <w:num w:numId="18" w16cid:durableId="173738108">
    <w:abstractNumId w:val="10"/>
  </w:num>
  <w:num w:numId="19" w16cid:durableId="727413031">
    <w:abstractNumId w:val="11"/>
  </w:num>
  <w:num w:numId="20" w16cid:durableId="655382664">
    <w:abstractNumId w:val="22"/>
  </w:num>
  <w:num w:numId="21" w16cid:durableId="2115205309">
    <w:abstractNumId w:val="14"/>
  </w:num>
  <w:num w:numId="22" w16cid:durableId="308442151">
    <w:abstractNumId w:val="18"/>
  </w:num>
  <w:num w:numId="23" w16cid:durableId="157960957">
    <w:abstractNumId w:val="6"/>
  </w:num>
  <w:num w:numId="24" w16cid:durableId="2002394120">
    <w:abstractNumId w:val="16"/>
  </w:num>
  <w:num w:numId="25" w16cid:durableId="114301273">
    <w:abstractNumId w:val="24"/>
  </w:num>
  <w:num w:numId="26" w16cid:durableId="1857115002">
    <w:abstractNumId w:val="8"/>
  </w:num>
  <w:num w:numId="27" w16cid:durableId="962465424">
    <w:abstractNumId w:val="20"/>
  </w:num>
  <w:num w:numId="28" w16cid:durableId="2066754878">
    <w:abstractNumId w:val="20"/>
    <w:lvlOverride w:ilvl="0">
      <w:startOverride w:val="1"/>
    </w:lvlOverride>
  </w:num>
  <w:num w:numId="29" w16cid:durableId="149709733">
    <w:abstractNumId w:val="17"/>
  </w:num>
  <w:num w:numId="30" w16cid:durableId="95100682">
    <w:abstractNumId w:val="17"/>
    <w:lvlOverride w:ilvl="0">
      <w:startOverride w:val="1"/>
    </w:lvlOverride>
  </w:num>
  <w:num w:numId="31" w16cid:durableId="1878352498">
    <w:abstractNumId w:val="17"/>
    <w:lvlOverride w:ilvl="0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190E"/>
    <w:rsid w:val="00004587"/>
    <w:rsid w:val="00004970"/>
    <w:rsid w:val="00005382"/>
    <w:rsid w:val="000079D5"/>
    <w:rsid w:val="00007F1C"/>
    <w:rsid w:val="000101E2"/>
    <w:rsid w:val="00012ECB"/>
    <w:rsid w:val="00014AB8"/>
    <w:rsid w:val="000154B2"/>
    <w:rsid w:val="00016BFD"/>
    <w:rsid w:val="0002049A"/>
    <w:rsid w:val="00021475"/>
    <w:rsid w:val="000226D8"/>
    <w:rsid w:val="00022AAE"/>
    <w:rsid w:val="000266A4"/>
    <w:rsid w:val="000268BB"/>
    <w:rsid w:val="000269CA"/>
    <w:rsid w:val="00026EA8"/>
    <w:rsid w:val="0002727B"/>
    <w:rsid w:val="000314C7"/>
    <w:rsid w:val="00031A16"/>
    <w:rsid w:val="00032803"/>
    <w:rsid w:val="00036E64"/>
    <w:rsid w:val="000417FA"/>
    <w:rsid w:val="00041922"/>
    <w:rsid w:val="00043E08"/>
    <w:rsid w:val="0004449E"/>
    <w:rsid w:val="00045084"/>
    <w:rsid w:val="00045422"/>
    <w:rsid w:val="000458C3"/>
    <w:rsid w:val="00047F06"/>
    <w:rsid w:val="00050447"/>
    <w:rsid w:val="00050BC5"/>
    <w:rsid w:val="00050F62"/>
    <w:rsid w:val="000529A8"/>
    <w:rsid w:val="000556F3"/>
    <w:rsid w:val="00057D54"/>
    <w:rsid w:val="00062EE5"/>
    <w:rsid w:val="00065FAE"/>
    <w:rsid w:val="00070EB4"/>
    <w:rsid w:val="00071B62"/>
    <w:rsid w:val="00071C42"/>
    <w:rsid w:val="00074481"/>
    <w:rsid w:val="00074D08"/>
    <w:rsid w:val="00081ADE"/>
    <w:rsid w:val="00082639"/>
    <w:rsid w:val="00082714"/>
    <w:rsid w:val="00087114"/>
    <w:rsid w:val="0009072A"/>
    <w:rsid w:val="00090F37"/>
    <w:rsid w:val="00094644"/>
    <w:rsid w:val="000A000D"/>
    <w:rsid w:val="000A0FC7"/>
    <w:rsid w:val="000A16F7"/>
    <w:rsid w:val="000A1D1F"/>
    <w:rsid w:val="000A2FA0"/>
    <w:rsid w:val="000A2FC9"/>
    <w:rsid w:val="000A3CB4"/>
    <w:rsid w:val="000A5101"/>
    <w:rsid w:val="000A790C"/>
    <w:rsid w:val="000B22EB"/>
    <w:rsid w:val="000B3185"/>
    <w:rsid w:val="000B3973"/>
    <w:rsid w:val="000B442E"/>
    <w:rsid w:val="000C0BA7"/>
    <w:rsid w:val="000C0E37"/>
    <w:rsid w:val="000C1B50"/>
    <w:rsid w:val="000C3721"/>
    <w:rsid w:val="000C57E6"/>
    <w:rsid w:val="000C6459"/>
    <w:rsid w:val="000C67FA"/>
    <w:rsid w:val="000C69D7"/>
    <w:rsid w:val="000D03D4"/>
    <w:rsid w:val="000D0447"/>
    <w:rsid w:val="000D0A9E"/>
    <w:rsid w:val="000D4BA8"/>
    <w:rsid w:val="000D4C4E"/>
    <w:rsid w:val="000D59CA"/>
    <w:rsid w:val="000D63F5"/>
    <w:rsid w:val="000D77AB"/>
    <w:rsid w:val="000D7CA5"/>
    <w:rsid w:val="000E2CCC"/>
    <w:rsid w:val="000E2D04"/>
    <w:rsid w:val="000E3794"/>
    <w:rsid w:val="000E4A58"/>
    <w:rsid w:val="000E56D6"/>
    <w:rsid w:val="000E6FBA"/>
    <w:rsid w:val="000E72EA"/>
    <w:rsid w:val="000F0AC6"/>
    <w:rsid w:val="000F3862"/>
    <w:rsid w:val="000F56F0"/>
    <w:rsid w:val="00102E48"/>
    <w:rsid w:val="00103784"/>
    <w:rsid w:val="00105037"/>
    <w:rsid w:val="00110902"/>
    <w:rsid w:val="00113559"/>
    <w:rsid w:val="00113EA9"/>
    <w:rsid w:val="00115899"/>
    <w:rsid w:val="00115DF5"/>
    <w:rsid w:val="001253BD"/>
    <w:rsid w:val="00126028"/>
    <w:rsid w:val="001266C5"/>
    <w:rsid w:val="0012794C"/>
    <w:rsid w:val="00130B49"/>
    <w:rsid w:val="001319D8"/>
    <w:rsid w:val="00132AF9"/>
    <w:rsid w:val="001332BE"/>
    <w:rsid w:val="00133F9A"/>
    <w:rsid w:val="001345C6"/>
    <w:rsid w:val="00134DBA"/>
    <w:rsid w:val="00134FB7"/>
    <w:rsid w:val="001375EC"/>
    <w:rsid w:val="0013787C"/>
    <w:rsid w:val="00137D04"/>
    <w:rsid w:val="00141C06"/>
    <w:rsid w:val="00142252"/>
    <w:rsid w:val="0014241B"/>
    <w:rsid w:val="001424B6"/>
    <w:rsid w:val="001429BC"/>
    <w:rsid w:val="0014409E"/>
    <w:rsid w:val="0014430F"/>
    <w:rsid w:val="001447A3"/>
    <w:rsid w:val="0014534D"/>
    <w:rsid w:val="0014614A"/>
    <w:rsid w:val="00147687"/>
    <w:rsid w:val="00152DBE"/>
    <w:rsid w:val="00154DBF"/>
    <w:rsid w:val="00155833"/>
    <w:rsid w:val="00163662"/>
    <w:rsid w:val="00165640"/>
    <w:rsid w:val="00166F0F"/>
    <w:rsid w:val="00170CA1"/>
    <w:rsid w:val="00171EC0"/>
    <w:rsid w:val="00173F1D"/>
    <w:rsid w:val="00176F41"/>
    <w:rsid w:val="00180F7B"/>
    <w:rsid w:val="001818EC"/>
    <w:rsid w:val="00182EF3"/>
    <w:rsid w:val="00187DE5"/>
    <w:rsid w:val="00187FEB"/>
    <w:rsid w:val="0019078C"/>
    <w:rsid w:val="00190C5C"/>
    <w:rsid w:val="00192CF6"/>
    <w:rsid w:val="00195FDE"/>
    <w:rsid w:val="0019724C"/>
    <w:rsid w:val="00197C6F"/>
    <w:rsid w:val="001A0872"/>
    <w:rsid w:val="001A3398"/>
    <w:rsid w:val="001A3B2F"/>
    <w:rsid w:val="001A52B2"/>
    <w:rsid w:val="001A55C1"/>
    <w:rsid w:val="001A7BE1"/>
    <w:rsid w:val="001B0E04"/>
    <w:rsid w:val="001B1454"/>
    <w:rsid w:val="001B44B9"/>
    <w:rsid w:val="001B6226"/>
    <w:rsid w:val="001C0E40"/>
    <w:rsid w:val="001C16A6"/>
    <w:rsid w:val="001C1730"/>
    <w:rsid w:val="001C18CC"/>
    <w:rsid w:val="001C22C1"/>
    <w:rsid w:val="001C26AE"/>
    <w:rsid w:val="001C38A4"/>
    <w:rsid w:val="001C4A58"/>
    <w:rsid w:val="001C5BD7"/>
    <w:rsid w:val="001C64DD"/>
    <w:rsid w:val="001C68FD"/>
    <w:rsid w:val="001C71AD"/>
    <w:rsid w:val="001C7693"/>
    <w:rsid w:val="001D3C4A"/>
    <w:rsid w:val="001D3E5A"/>
    <w:rsid w:val="001D4D65"/>
    <w:rsid w:val="001D5B61"/>
    <w:rsid w:val="001D5F4B"/>
    <w:rsid w:val="001D6809"/>
    <w:rsid w:val="001E05F4"/>
    <w:rsid w:val="001E2652"/>
    <w:rsid w:val="001E27EB"/>
    <w:rsid w:val="001E29B0"/>
    <w:rsid w:val="001E3D86"/>
    <w:rsid w:val="001E5133"/>
    <w:rsid w:val="001F1275"/>
    <w:rsid w:val="001F2D1A"/>
    <w:rsid w:val="001F371A"/>
    <w:rsid w:val="001F501E"/>
    <w:rsid w:val="001F6E71"/>
    <w:rsid w:val="001F717B"/>
    <w:rsid w:val="001F7491"/>
    <w:rsid w:val="002007A2"/>
    <w:rsid w:val="0020108C"/>
    <w:rsid w:val="00204487"/>
    <w:rsid w:val="002050F2"/>
    <w:rsid w:val="00207305"/>
    <w:rsid w:val="00207D27"/>
    <w:rsid w:val="00210622"/>
    <w:rsid w:val="002111AD"/>
    <w:rsid w:val="00211F96"/>
    <w:rsid w:val="00212DF8"/>
    <w:rsid w:val="002139A2"/>
    <w:rsid w:val="002145F1"/>
    <w:rsid w:val="00215046"/>
    <w:rsid w:val="0021543A"/>
    <w:rsid w:val="00216E40"/>
    <w:rsid w:val="00221FAC"/>
    <w:rsid w:val="002224B3"/>
    <w:rsid w:val="002231FB"/>
    <w:rsid w:val="002233F7"/>
    <w:rsid w:val="0022342C"/>
    <w:rsid w:val="002237DA"/>
    <w:rsid w:val="002241BC"/>
    <w:rsid w:val="002277B8"/>
    <w:rsid w:val="00231466"/>
    <w:rsid w:val="00231500"/>
    <w:rsid w:val="00231DC6"/>
    <w:rsid w:val="00234491"/>
    <w:rsid w:val="0023449A"/>
    <w:rsid w:val="00234BA8"/>
    <w:rsid w:val="002362C3"/>
    <w:rsid w:val="002364E3"/>
    <w:rsid w:val="002370CF"/>
    <w:rsid w:val="002374AA"/>
    <w:rsid w:val="00237826"/>
    <w:rsid w:val="002425F6"/>
    <w:rsid w:val="00242977"/>
    <w:rsid w:val="00243C49"/>
    <w:rsid w:val="00243E02"/>
    <w:rsid w:val="002458C3"/>
    <w:rsid w:val="00247DA9"/>
    <w:rsid w:val="00250435"/>
    <w:rsid w:val="0025145D"/>
    <w:rsid w:val="00251D34"/>
    <w:rsid w:val="00252975"/>
    <w:rsid w:val="002537D5"/>
    <w:rsid w:val="00253F6B"/>
    <w:rsid w:val="00254B13"/>
    <w:rsid w:val="0025532A"/>
    <w:rsid w:val="002574A4"/>
    <w:rsid w:val="0026112C"/>
    <w:rsid w:val="002648E0"/>
    <w:rsid w:val="002677CA"/>
    <w:rsid w:val="0027199E"/>
    <w:rsid w:val="00271D25"/>
    <w:rsid w:val="002760FD"/>
    <w:rsid w:val="002807A7"/>
    <w:rsid w:val="00280EE7"/>
    <w:rsid w:val="00281000"/>
    <w:rsid w:val="00281CE9"/>
    <w:rsid w:val="00282F51"/>
    <w:rsid w:val="00283F17"/>
    <w:rsid w:val="0028587C"/>
    <w:rsid w:val="002863A5"/>
    <w:rsid w:val="0029220F"/>
    <w:rsid w:val="00293EF0"/>
    <w:rsid w:val="00293F99"/>
    <w:rsid w:val="00295647"/>
    <w:rsid w:val="0029575A"/>
    <w:rsid w:val="00296ECE"/>
    <w:rsid w:val="002975CC"/>
    <w:rsid w:val="0029765B"/>
    <w:rsid w:val="002A0B2A"/>
    <w:rsid w:val="002A19D5"/>
    <w:rsid w:val="002A2109"/>
    <w:rsid w:val="002A3A30"/>
    <w:rsid w:val="002A503B"/>
    <w:rsid w:val="002B0DDA"/>
    <w:rsid w:val="002B1C22"/>
    <w:rsid w:val="002B2430"/>
    <w:rsid w:val="002B41C6"/>
    <w:rsid w:val="002B4447"/>
    <w:rsid w:val="002B4D71"/>
    <w:rsid w:val="002B4D9F"/>
    <w:rsid w:val="002B66CB"/>
    <w:rsid w:val="002B69B5"/>
    <w:rsid w:val="002B6F65"/>
    <w:rsid w:val="002B7442"/>
    <w:rsid w:val="002C03BA"/>
    <w:rsid w:val="002C2770"/>
    <w:rsid w:val="002C3C94"/>
    <w:rsid w:val="002C40E9"/>
    <w:rsid w:val="002C48F6"/>
    <w:rsid w:val="002C4D62"/>
    <w:rsid w:val="002C7B64"/>
    <w:rsid w:val="002D183C"/>
    <w:rsid w:val="002D273B"/>
    <w:rsid w:val="002D6E66"/>
    <w:rsid w:val="002D792E"/>
    <w:rsid w:val="002D7935"/>
    <w:rsid w:val="002E0CC5"/>
    <w:rsid w:val="002E2F1C"/>
    <w:rsid w:val="002E3E2A"/>
    <w:rsid w:val="002E61AA"/>
    <w:rsid w:val="002E72BA"/>
    <w:rsid w:val="002F46F5"/>
    <w:rsid w:val="002F6C31"/>
    <w:rsid w:val="002F7BBD"/>
    <w:rsid w:val="00305A6B"/>
    <w:rsid w:val="0030623B"/>
    <w:rsid w:val="0030639F"/>
    <w:rsid w:val="003063A5"/>
    <w:rsid w:val="00306AE2"/>
    <w:rsid w:val="003076B9"/>
    <w:rsid w:val="003079C9"/>
    <w:rsid w:val="00307A47"/>
    <w:rsid w:val="003117CB"/>
    <w:rsid w:val="00312E73"/>
    <w:rsid w:val="00317F1A"/>
    <w:rsid w:val="00317FA1"/>
    <w:rsid w:val="0032069B"/>
    <w:rsid w:val="0032318F"/>
    <w:rsid w:val="00326888"/>
    <w:rsid w:val="00327D1D"/>
    <w:rsid w:val="00330C49"/>
    <w:rsid w:val="00330C9E"/>
    <w:rsid w:val="00330FAE"/>
    <w:rsid w:val="00332588"/>
    <w:rsid w:val="0033362C"/>
    <w:rsid w:val="003343C1"/>
    <w:rsid w:val="00335105"/>
    <w:rsid w:val="00335D1B"/>
    <w:rsid w:val="00336E62"/>
    <w:rsid w:val="00337B4F"/>
    <w:rsid w:val="0034017C"/>
    <w:rsid w:val="003407C0"/>
    <w:rsid w:val="003435B8"/>
    <w:rsid w:val="00344AF1"/>
    <w:rsid w:val="00344FBE"/>
    <w:rsid w:val="00345188"/>
    <w:rsid w:val="00345244"/>
    <w:rsid w:val="0034567C"/>
    <w:rsid w:val="003463E3"/>
    <w:rsid w:val="00346DA2"/>
    <w:rsid w:val="003479D2"/>
    <w:rsid w:val="0035262C"/>
    <w:rsid w:val="00352C10"/>
    <w:rsid w:val="00352F1E"/>
    <w:rsid w:val="0035310B"/>
    <w:rsid w:val="00353C42"/>
    <w:rsid w:val="00353F36"/>
    <w:rsid w:val="00356575"/>
    <w:rsid w:val="00357C29"/>
    <w:rsid w:val="00357E7A"/>
    <w:rsid w:val="003635BE"/>
    <w:rsid w:val="00366464"/>
    <w:rsid w:val="0037014B"/>
    <w:rsid w:val="00370CC1"/>
    <w:rsid w:val="00370E9E"/>
    <w:rsid w:val="00373BD1"/>
    <w:rsid w:val="00374802"/>
    <w:rsid w:val="003749DE"/>
    <w:rsid w:val="0037564C"/>
    <w:rsid w:val="003772A5"/>
    <w:rsid w:val="003800F7"/>
    <w:rsid w:val="0038038D"/>
    <w:rsid w:val="0038456F"/>
    <w:rsid w:val="00384E1A"/>
    <w:rsid w:val="00385C96"/>
    <w:rsid w:val="003872D9"/>
    <w:rsid w:val="00387E34"/>
    <w:rsid w:val="00395849"/>
    <w:rsid w:val="00396B9F"/>
    <w:rsid w:val="003974E6"/>
    <w:rsid w:val="0039774B"/>
    <w:rsid w:val="003A0D3F"/>
    <w:rsid w:val="003A0E2E"/>
    <w:rsid w:val="003A197F"/>
    <w:rsid w:val="003A6494"/>
    <w:rsid w:val="003A7D55"/>
    <w:rsid w:val="003B3B04"/>
    <w:rsid w:val="003B3FFE"/>
    <w:rsid w:val="003B432D"/>
    <w:rsid w:val="003B4F25"/>
    <w:rsid w:val="003B5EE5"/>
    <w:rsid w:val="003B6D90"/>
    <w:rsid w:val="003B6DA3"/>
    <w:rsid w:val="003B7795"/>
    <w:rsid w:val="003C0DB5"/>
    <w:rsid w:val="003C149A"/>
    <w:rsid w:val="003C2288"/>
    <w:rsid w:val="003C2BE3"/>
    <w:rsid w:val="003C6E8D"/>
    <w:rsid w:val="003C72E8"/>
    <w:rsid w:val="003D0D4F"/>
    <w:rsid w:val="003D266A"/>
    <w:rsid w:val="003D7592"/>
    <w:rsid w:val="003D7EB0"/>
    <w:rsid w:val="003E00D6"/>
    <w:rsid w:val="003E2217"/>
    <w:rsid w:val="003E42CE"/>
    <w:rsid w:val="003E4FEE"/>
    <w:rsid w:val="003E52FC"/>
    <w:rsid w:val="003E5300"/>
    <w:rsid w:val="003E54B1"/>
    <w:rsid w:val="003E5919"/>
    <w:rsid w:val="003E5DA9"/>
    <w:rsid w:val="003E61F5"/>
    <w:rsid w:val="003E78A3"/>
    <w:rsid w:val="003F0DF4"/>
    <w:rsid w:val="003F1BEA"/>
    <w:rsid w:val="003F314A"/>
    <w:rsid w:val="003F48CE"/>
    <w:rsid w:val="003F5D68"/>
    <w:rsid w:val="00400DB9"/>
    <w:rsid w:val="00401DA7"/>
    <w:rsid w:val="00403F93"/>
    <w:rsid w:val="00407371"/>
    <w:rsid w:val="0040750A"/>
    <w:rsid w:val="00417A43"/>
    <w:rsid w:val="00420715"/>
    <w:rsid w:val="00421E59"/>
    <w:rsid w:val="004227AB"/>
    <w:rsid w:val="00422F2F"/>
    <w:rsid w:val="00423348"/>
    <w:rsid w:val="00423401"/>
    <w:rsid w:val="004236E8"/>
    <w:rsid w:val="00423F57"/>
    <w:rsid w:val="00424E48"/>
    <w:rsid w:val="004255AC"/>
    <w:rsid w:val="004272EB"/>
    <w:rsid w:val="00430AAC"/>
    <w:rsid w:val="0043570A"/>
    <w:rsid w:val="00435E18"/>
    <w:rsid w:val="00436006"/>
    <w:rsid w:val="004360EC"/>
    <w:rsid w:val="00436A22"/>
    <w:rsid w:val="004416B5"/>
    <w:rsid w:val="00441FFD"/>
    <w:rsid w:val="0044230C"/>
    <w:rsid w:val="00442D71"/>
    <w:rsid w:val="0044426A"/>
    <w:rsid w:val="0044447B"/>
    <w:rsid w:val="0044589A"/>
    <w:rsid w:val="00446710"/>
    <w:rsid w:val="004475E6"/>
    <w:rsid w:val="004500F6"/>
    <w:rsid w:val="00452F25"/>
    <w:rsid w:val="00454FE8"/>
    <w:rsid w:val="00455D30"/>
    <w:rsid w:val="00456986"/>
    <w:rsid w:val="00456FDB"/>
    <w:rsid w:val="00457E1F"/>
    <w:rsid w:val="00457EC3"/>
    <w:rsid w:val="00457F04"/>
    <w:rsid w:val="0046020B"/>
    <w:rsid w:val="004617FE"/>
    <w:rsid w:val="00461D73"/>
    <w:rsid w:val="00462847"/>
    <w:rsid w:val="00464043"/>
    <w:rsid w:val="004674A0"/>
    <w:rsid w:val="00472D34"/>
    <w:rsid w:val="0047423F"/>
    <w:rsid w:val="004749FF"/>
    <w:rsid w:val="00475846"/>
    <w:rsid w:val="00476639"/>
    <w:rsid w:val="00476662"/>
    <w:rsid w:val="00476B99"/>
    <w:rsid w:val="00476BFA"/>
    <w:rsid w:val="00480F27"/>
    <w:rsid w:val="004813B0"/>
    <w:rsid w:val="00482119"/>
    <w:rsid w:val="00485B47"/>
    <w:rsid w:val="00486582"/>
    <w:rsid w:val="00487A94"/>
    <w:rsid w:val="0049114C"/>
    <w:rsid w:val="004917B8"/>
    <w:rsid w:val="00491C22"/>
    <w:rsid w:val="004940F2"/>
    <w:rsid w:val="00495055"/>
    <w:rsid w:val="00496F03"/>
    <w:rsid w:val="0049754F"/>
    <w:rsid w:val="004A3EC6"/>
    <w:rsid w:val="004A471C"/>
    <w:rsid w:val="004B05FF"/>
    <w:rsid w:val="004B3444"/>
    <w:rsid w:val="004B49FB"/>
    <w:rsid w:val="004B5E7A"/>
    <w:rsid w:val="004B682F"/>
    <w:rsid w:val="004B7D6E"/>
    <w:rsid w:val="004C09B4"/>
    <w:rsid w:val="004C4412"/>
    <w:rsid w:val="004D357E"/>
    <w:rsid w:val="004D3B70"/>
    <w:rsid w:val="004D4095"/>
    <w:rsid w:val="004D419E"/>
    <w:rsid w:val="004D4F97"/>
    <w:rsid w:val="004D6447"/>
    <w:rsid w:val="004D6C98"/>
    <w:rsid w:val="004D6FC5"/>
    <w:rsid w:val="004E05A5"/>
    <w:rsid w:val="004E1865"/>
    <w:rsid w:val="004E1905"/>
    <w:rsid w:val="004E2106"/>
    <w:rsid w:val="004E3760"/>
    <w:rsid w:val="004E3F0D"/>
    <w:rsid w:val="004E4178"/>
    <w:rsid w:val="004E4583"/>
    <w:rsid w:val="004E4751"/>
    <w:rsid w:val="004E726F"/>
    <w:rsid w:val="004E79B6"/>
    <w:rsid w:val="004F0B6D"/>
    <w:rsid w:val="004F19D1"/>
    <w:rsid w:val="004F2539"/>
    <w:rsid w:val="004F3477"/>
    <w:rsid w:val="004F38D4"/>
    <w:rsid w:val="004F3927"/>
    <w:rsid w:val="004F4DAE"/>
    <w:rsid w:val="004F5611"/>
    <w:rsid w:val="004F678E"/>
    <w:rsid w:val="0050441A"/>
    <w:rsid w:val="005044E0"/>
    <w:rsid w:val="005047D7"/>
    <w:rsid w:val="00510C81"/>
    <w:rsid w:val="005115AA"/>
    <w:rsid w:val="005115F7"/>
    <w:rsid w:val="00516993"/>
    <w:rsid w:val="00516BF1"/>
    <w:rsid w:val="00523921"/>
    <w:rsid w:val="00523D2F"/>
    <w:rsid w:val="00523DA0"/>
    <w:rsid w:val="00524530"/>
    <w:rsid w:val="00524AB0"/>
    <w:rsid w:val="00526A24"/>
    <w:rsid w:val="00527347"/>
    <w:rsid w:val="005303C7"/>
    <w:rsid w:val="0053062E"/>
    <w:rsid w:val="00531890"/>
    <w:rsid w:val="00532CF9"/>
    <w:rsid w:val="00534687"/>
    <w:rsid w:val="00535CE7"/>
    <w:rsid w:val="00536008"/>
    <w:rsid w:val="0054032B"/>
    <w:rsid w:val="005406C0"/>
    <w:rsid w:val="005422F7"/>
    <w:rsid w:val="00542B78"/>
    <w:rsid w:val="005436AC"/>
    <w:rsid w:val="005440CC"/>
    <w:rsid w:val="00546918"/>
    <w:rsid w:val="00547C0D"/>
    <w:rsid w:val="005513DC"/>
    <w:rsid w:val="005514EF"/>
    <w:rsid w:val="00553013"/>
    <w:rsid w:val="005553FB"/>
    <w:rsid w:val="00557A65"/>
    <w:rsid w:val="00557E29"/>
    <w:rsid w:val="005609DA"/>
    <w:rsid w:val="00562F3C"/>
    <w:rsid w:val="00564427"/>
    <w:rsid w:val="005649AA"/>
    <w:rsid w:val="00565BC9"/>
    <w:rsid w:val="0056604A"/>
    <w:rsid w:val="00570164"/>
    <w:rsid w:val="00571BB0"/>
    <w:rsid w:val="00572061"/>
    <w:rsid w:val="005723C4"/>
    <w:rsid w:val="00572F84"/>
    <w:rsid w:val="00573B72"/>
    <w:rsid w:val="00573E6B"/>
    <w:rsid w:val="00574F54"/>
    <w:rsid w:val="0057529D"/>
    <w:rsid w:val="00575CA1"/>
    <w:rsid w:val="0057782B"/>
    <w:rsid w:val="0058324F"/>
    <w:rsid w:val="005863A8"/>
    <w:rsid w:val="00586E21"/>
    <w:rsid w:val="00587316"/>
    <w:rsid w:val="0058782B"/>
    <w:rsid w:val="0058787C"/>
    <w:rsid w:val="00587E58"/>
    <w:rsid w:val="00593684"/>
    <w:rsid w:val="00593D3F"/>
    <w:rsid w:val="00594C98"/>
    <w:rsid w:val="00596E34"/>
    <w:rsid w:val="005A126F"/>
    <w:rsid w:val="005A1B60"/>
    <w:rsid w:val="005A1B85"/>
    <w:rsid w:val="005A3088"/>
    <w:rsid w:val="005A4232"/>
    <w:rsid w:val="005A5D5C"/>
    <w:rsid w:val="005A6EF9"/>
    <w:rsid w:val="005B0A82"/>
    <w:rsid w:val="005B13ED"/>
    <w:rsid w:val="005B64C8"/>
    <w:rsid w:val="005C002B"/>
    <w:rsid w:val="005C2391"/>
    <w:rsid w:val="005C3331"/>
    <w:rsid w:val="005C35E1"/>
    <w:rsid w:val="005C543A"/>
    <w:rsid w:val="005C5ECE"/>
    <w:rsid w:val="005C6C34"/>
    <w:rsid w:val="005C6D5C"/>
    <w:rsid w:val="005C7355"/>
    <w:rsid w:val="005D036B"/>
    <w:rsid w:val="005D1D47"/>
    <w:rsid w:val="005D1F1E"/>
    <w:rsid w:val="005D2744"/>
    <w:rsid w:val="005D3789"/>
    <w:rsid w:val="005D3821"/>
    <w:rsid w:val="005D3A58"/>
    <w:rsid w:val="005D447A"/>
    <w:rsid w:val="005D4C74"/>
    <w:rsid w:val="005D5426"/>
    <w:rsid w:val="005E1DEE"/>
    <w:rsid w:val="005E2321"/>
    <w:rsid w:val="005E4C49"/>
    <w:rsid w:val="005E4D16"/>
    <w:rsid w:val="005E6009"/>
    <w:rsid w:val="005E6576"/>
    <w:rsid w:val="005E769F"/>
    <w:rsid w:val="005E7A0E"/>
    <w:rsid w:val="005F2918"/>
    <w:rsid w:val="005F2C42"/>
    <w:rsid w:val="005F2D56"/>
    <w:rsid w:val="005F37C3"/>
    <w:rsid w:val="005F43F7"/>
    <w:rsid w:val="005F4604"/>
    <w:rsid w:val="005F46BD"/>
    <w:rsid w:val="005F638B"/>
    <w:rsid w:val="00600804"/>
    <w:rsid w:val="00600DFE"/>
    <w:rsid w:val="00601B2B"/>
    <w:rsid w:val="00601DFA"/>
    <w:rsid w:val="006031D4"/>
    <w:rsid w:val="00606940"/>
    <w:rsid w:val="00610133"/>
    <w:rsid w:val="0061197F"/>
    <w:rsid w:val="00613B29"/>
    <w:rsid w:val="0061587F"/>
    <w:rsid w:val="00617007"/>
    <w:rsid w:val="006175FC"/>
    <w:rsid w:val="006214FD"/>
    <w:rsid w:val="00621596"/>
    <w:rsid w:val="0062163D"/>
    <w:rsid w:val="00622787"/>
    <w:rsid w:val="006235F7"/>
    <w:rsid w:val="006312C8"/>
    <w:rsid w:val="00631324"/>
    <w:rsid w:val="00633568"/>
    <w:rsid w:val="00633A9B"/>
    <w:rsid w:val="00634B6E"/>
    <w:rsid w:val="00634D32"/>
    <w:rsid w:val="006357AC"/>
    <w:rsid w:val="00635F50"/>
    <w:rsid w:val="006361CD"/>
    <w:rsid w:val="00636579"/>
    <w:rsid w:val="0063705F"/>
    <w:rsid w:val="006371EE"/>
    <w:rsid w:val="00640A14"/>
    <w:rsid w:val="00640C43"/>
    <w:rsid w:val="00642181"/>
    <w:rsid w:val="00642288"/>
    <w:rsid w:val="00642782"/>
    <w:rsid w:val="0064349A"/>
    <w:rsid w:val="006436D9"/>
    <w:rsid w:val="00644592"/>
    <w:rsid w:val="006454D7"/>
    <w:rsid w:val="00645E8E"/>
    <w:rsid w:val="00651117"/>
    <w:rsid w:val="006511BD"/>
    <w:rsid w:val="0065159C"/>
    <w:rsid w:val="00652722"/>
    <w:rsid w:val="0065418C"/>
    <w:rsid w:val="00654F0E"/>
    <w:rsid w:val="0065543D"/>
    <w:rsid w:val="00655812"/>
    <w:rsid w:val="006558E1"/>
    <w:rsid w:val="0066271B"/>
    <w:rsid w:val="006633F2"/>
    <w:rsid w:val="00663B02"/>
    <w:rsid w:val="00665948"/>
    <w:rsid w:val="00666BB7"/>
    <w:rsid w:val="00671E2A"/>
    <w:rsid w:val="00672F94"/>
    <w:rsid w:val="00673AE7"/>
    <w:rsid w:val="00673E8D"/>
    <w:rsid w:val="00675A7E"/>
    <w:rsid w:val="0067626F"/>
    <w:rsid w:val="006814A2"/>
    <w:rsid w:val="006823EF"/>
    <w:rsid w:val="00684499"/>
    <w:rsid w:val="00686567"/>
    <w:rsid w:val="006872DD"/>
    <w:rsid w:val="006875A4"/>
    <w:rsid w:val="00690636"/>
    <w:rsid w:val="00691A82"/>
    <w:rsid w:val="00691EA4"/>
    <w:rsid w:val="00691F04"/>
    <w:rsid w:val="00692757"/>
    <w:rsid w:val="00694EB8"/>
    <w:rsid w:val="006969F8"/>
    <w:rsid w:val="00696B95"/>
    <w:rsid w:val="00696F50"/>
    <w:rsid w:val="006975D7"/>
    <w:rsid w:val="006A1FB0"/>
    <w:rsid w:val="006A317E"/>
    <w:rsid w:val="006A3C07"/>
    <w:rsid w:val="006A57B5"/>
    <w:rsid w:val="006A73E0"/>
    <w:rsid w:val="006A74E8"/>
    <w:rsid w:val="006B0B02"/>
    <w:rsid w:val="006B2F43"/>
    <w:rsid w:val="006B4851"/>
    <w:rsid w:val="006B70B3"/>
    <w:rsid w:val="006B7CD9"/>
    <w:rsid w:val="006C0C04"/>
    <w:rsid w:val="006C0E8C"/>
    <w:rsid w:val="006C0FA1"/>
    <w:rsid w:val="006C1F31"/>
    <w:rsid w:val="006C4459"/>
    <w:rsid w:val="006C48A8"/>
    <w:rsid w:val="006C5A50"/>
    <w:rsid w:val="006C5E14"/>
    <w:rsid w:val="006D05DF"/>
    <w:rsid w:val="006D0B7C"/>
    <w:rsid w:val="006D3B87"/>
    <w:rsid w:val="006D4D20"/>
    <w:rsid w:val="006D4DAB"/>
    <w:rsid w:val="006D666E"/>
    <w:rsid w:val="006E1854"/>
    <w:rsid w:val="006E21CD"/>
    <w:rsid w:val="006E2B3B"/>
    <w:rsid w:val="006E3567"/>
    <w:rsid w:val="006E4F02"/>
    <w:rsid w:val="006E6346"/>
    <w:rsid w:val="006E77EA"/>
    <w:rsid w:val="006F0393"/>
    <w:rsid w:val="006F0914"/>
    <w:rsid w:val="006F21F7"/>
    <w:rsid w:val="006F50BA"/>
    <w:rsid w:val="006F5279"/>
    <w:rsid w:val="006F5DC6"/>
    <w:rsid w:val="006F774D"/>
    <w:rsid w:val="00700876"/>
    <w:rsid w:val="007030FD"/>
    <w:rsid w:val="00707A07"/>
    <w:rsid w:val="00711669"/>
    <w:rsid w:val="00711AE1"/>
    <w:rsid w:val="00713183"/>
    <w:rsid w:val="007134B3"/>
    <w:rsid w:val="00714F53"/>
    <w:rsid w:val="00715C6E"/>
    <w:rsid w:val="00716673"/>
    <w:rsid w:val="00720245"/>
    <w:rsid w:val="00720983"/>
    <w:rsid w:val="0072243B"/>
    <w:rsid w:val="00722F2F"/>
    <w:rsid w:val="00723D97"/>
    <w:rsid w:val="00725800"/>
    <w:rsid w:val="00725C37"/>
    <w:rsid w:val="00725F32"/>
    <w:rsid w:val="007267F7"/>
    <w:rsid w:val="007272E9"/>
    <w:rsid w:val="00727AC7"/>
    <w:rsid w:val="0073125D"/>
    <w:rsid w:val="00731EE1"/>
    <w:rsid w:val="007339DD"/>
    <w:rsid w:val="0073522C"/>
    <w:rsid w:val="007352D2"/>
    <w:rsid w:val="00740167"/>
    <w:rsid w:val="00741609"/>
    <w:rsid w:val="00741908"/>
    <w:rsid w:val="007420CF"/>
    <w:rsid w:val="00743FE4"/>
    <w:rsid w:val="007460AD"/>
    <w:rsid w:val="00746396"/>
    <w:rsid w:val="007475F7"/>
    <w:rsid w:val="00747D06"/>
    <w:rsid w:val="00751110"/>
    <w:rsid w:val="00752728"/>
    <w:rsid w:val="007533D4"/>
    <w:rsid w:val="00753D47"/>
    <w:rsid w:val="00754B67"/>
    <w:rsid w:val="00755D1D"/>
    <w:rsid w:val="00757CB3"/>
    <w:rsid w:val="007603B7"/>
    <w:rsid w:val="00763F5E"/>
    <w:rsid w:val="00764488"/>
    <w:rsid w:val="0076464A"/>
    <w:rsid w:val="0076688A"/>
    <w:rsid w:val="007769A7"/>
    <w:rsid w:val="00776F9A"/>
    <w:rsid w:val="00777B63"/>
    <w:rsid w:val="00777D1B"/>
    <w:rsid w:val="00784925"/>
    <w:rsid w:val="00792125"/>
    <w:rsid w:val="007922D6"/>
    <w:rsid w:val="00792615"/>
    <w:rsid w:val="00794031"/>
    <w:rsid w:val="00794F16"/>
    <w:rsid w:val="00795B51"/>
    <w:rsid w:val="00797405"/>
    <w:rsid w:val="0079785B"/>
    <w:rsid w:val="007A01E2"/>
    <w:rsid w:val="007A0F69"/>
    <w:rsid w:val="007A34A8"/>
    <w:rsid w:val="007A3CF5"/>
    <w:rsid w:val="007A75E3"/>
    <w:rsid w:val="007A7B80"/>
    <w:rsid w:val="007B1432"/>
    <w:rsid w:val="007B3339"/>
    <w:rsid w:val="007B3A2F"/>
    <w:rsid w:val="007B463F"/>
    <w:rsid w:val="007B4777"/>
    <w:rsid w:val="007B6092"/>
    <w:rsid w:val="007B6117"/>
    <w:rsid w:val="007B6786"/>
    <w:rsid w:val="007B74F6"/>
    <w:rsid w:val="007C0F15"/>
    <w:rsid w:val="007C4D16"/>
    <w:rsid w:val="007C795B"/>
    <w:rsid w:val="007D22BB"/>
    <w:rsid w:val="007D39B3"/>
    <w:rsid w:val="007D425B"/>
    <w:rsid w:val="007D4BF7"/>
    <w:rsid w:val="007D5213"/>
    <w:rsid w:val="007E041B"/>
    <w:rsid w:val="007E16CD"/>
    <w:rsid w:val="007E273E"/>
    <w:rsid w:val="007E4AD9"/>
    <w:rsid w:val="007E5040"/>
    <w:rsid w:val="007E6F38"/>
    <w:rsid w:val="007E72E0"/>
    <w:rsid w:val="007E7B26"/>
    <w:rsid w:val="007F1E6C"/>
    <w:rsid w:val="007F2D75"/>
    <w:rsid w:val="007F5135"/>
    <w:rsid w:val="007F51C6"/>
    <w:rsid w:val="007F56D7"/>
    <w:rsid w:val="007F6F87"/>
    <w:rsid w:val="007F7616"/>
    <w:rsid w:val="007F76D6"/>
    <w:rsid w:val="007F7969"/>
    <w:rsid w:val="008000DD"/>
    <w:rsid w:val="00803B35"/>
    <w:rsid w:val="00803FF8"/>
    <w:rsid w:val="00805350"/>
    <w:rsid w:val="008063A2"/>
    <w:rsid w:val="00806CE7"/>
    <w:rsid w:val="008078FE"/>
    <w:rsid w:val="00807B43"/>
    <w:rsid w:val="00812F05"/>
    <w:rsid w:val="00820254"/>
    <w:rsid w:val="008210A4"/>
    <w:rsid w:val="00823CB3"/>
    <w:rsid w:val="00824229"/>
    <w:rsid w:val="008254A4"/>
    <w:rsid w:val="008258C6"/>
    <w:rsid w:val="008310DE"/>
    <w:rsid w:val="008322F7"/>
    <w:rsid w:val="008330DA"/>
    <w:rsid w:val="008341F4"/>
    <w:rsid w:val="00835234"/>
    <w:rsid w:val="00835ED2"/>
    <w:rsid w:val="00836184"/>
    <w:rsid w:val="00836888"/>
    <w:rsid w:val="00837AEE"/>
    <w:rsid w:val="00837D4F"/>
    <w:rsid w:val="00837E4E"/>
    <w:rsid w:val="0084031A"/>
    <w:rsid w:val="00843024"/>
    <w:rsid w:val="008460C6"/>
    <w:rsid w:val="00851816"/>
    <w:rsid w:val="008518BA"/>
    <w:rsid w:val="00853357"/>
    <w:rsid w:val="00862EB7"/>
    <w:rsid w:val="008650F8"/>
    <w:rsid w:val="0086661D"/>
    <w:rsid w:val="00867B54"/>
    <w:rsid w:val="00867E76"/>
    <w:rsid w:val="00870FBF"/>
    <w:rsid w:val="00875721"/>
    <w:rsid w:val="00881286"/>
    <w:rsid w:val="008814CF"/>
    <w:rsid w:val="00882BAC"/>
    <w:rsid w:val="00884D6B"/>
    <w:rsid w:val="00885712"/>
    <w:rsid w:val="008861CA"/>
    <w:rsid w:val="00886594"/>
    <w:rsid w:val="0089000E"/>
    <w:rsid w:val="00890B75"/>
    <w:rsid w:val="00892125"/>
    <w:rsid w:val="0089265E"/>
    <w:rsid w:val="00893F3A"/>
    <w:rsid w:val="00895505"/>
    <w:rsid w:val="00897B82"/>
    <w:rsid w:val="008A07B1"/>
    <w:rsid w:val="008A2951"/>
    <w:rsid w:val="008A5B61"/>
    <w:rsid w:val="008A61F4"/>
    <w:rsid w:val="008A6452"/>
    <w:rsid w:val="008B1342"/>
    <w:rsid w:val="008B14B7"/>
    <w:rsid w:val="008B2B2C"/>
    <w:rsid w:val="008B439C"/>
    <w:rsid w:val="008B444A"/>
    <w:rsid w:val="008B5E72"/>
    <w:rsid w:val="008B7136"/>
    <w:rsid w:val="008B768C"/>
    <w:rsid w:val="008C2696"/>
    <w:rsid w:val="008C28FA"/>
    <w:rsid w:val="008C3E35"/>
    <w:rsid w:val="008C5718"/>
    <w:rsid w:val="008C6885"/>
    <w:rsid w:val="008D31A9"/>
    <w:rsid w:val="008D351A"/>
    <w:rsid w:val="008D48F8"/>
    <w:rsid w:val="008D5691"/>
    <w:rsid w:val="008D5853"/>
    <w:rsid w:val="008D603D"/>
    <w:rsid w:val="008D6775"/>
    <w:rsid w:val="008D72A3"/>
    <w:rsid w:val="008E126C"/>
    <w:rsid w:val="008E1EF8"/>
    <w:rsid w:val="008E296A"/>
    <w:rsid w:val="008E2DE8"/>
    <w:rsid w:val="008E49A1"/>
    <w:rsid w:val="008E69C5"/>
    <w:rsid w:val="008E7D94"/>
    <w:rsid w:val="008F015E"/>
    <w:rsid w:val="008F0C7B"/>
    <w:rsid w:val="008F0CF7"/>
    <w:rsid w:val="008F0F58"/>
    <w:rsid w:val="008F125B"/>
    <w:rsid w:val="008F1943"/>
    <w:rsid w:val="008F1C6A"/>
    <w:rsid w:val="008F2574"/>
    <w:rsid w:val="008F2C58"/>
    <w:rsid w:val="008F2FF9"/>
    <w:rsid w:val="008F4205"/>
    <w:rsid w:val="008F5D63"/>
    <w:rsid w:val="008F7434"/>
    <w:rsid w:val="008F7CFB"/>
    <w:rsid w:val="0090019F"/>
    <w:rsid w:val="00900BBC"/>
    <w:rsid w:val="00902AB6"/>
    <w:rsid w:val="0090302F"/>
    <w:rsid w:val="0090360E"/>
    <w:rsid w:val="00904351"/>
    <w:rsid w:val="00905230"/>
    <w:rsid w:val="009056A9"/>
    <w:rsid w:val="0090589E"/>
    <w:rsid w:val="00911774"/>
    <w:rsid w:val="00913F99"/>
    <w:rsid w:val="00916A91"/>
    <w:rsid w:val="00916EB2"/>
    <w:rsid w:val="00920DD5"/>
    <w:rsid w:val="009224C1"/>
    <w:rsid w:val="00922C41"/>
    <w:rsid w:val="00922F74"/>
    <w:rsid w:val="0092448D"/>
    <w:rsid w:val="00924F4B"/>
    <w:rsid w:val="00925EA3"/>
    <w:rsid w:val="009274B1"/>
    <w:rsid w:val="0093006C"/>
    <w:rsid w:val="0093103A"/>
    <w:rsid w:val="009311C3"/>
    <w:rsid w:val="0093345C"/>
    <w:rsid w:val="009346BB"/>
    <w:rsid w:val="00937137"/>
    <w:rsid w:val="00944DDB"/>
    <w:rsid w:val="00944E27"/>
    <w:rsid w:val="00946977"/>
    <w:rsid w:val="00947AE0"/>
    <w:rsid w:val="00950AC5"/>
    <w:rsid w:val="00952D5F"/>
    <w:rsid w:val="00953096"/>
    <w:rsid w:val="00955711"/>
    <w:rsid w:val="009578A2"/>
    <w:rsid w:val="00960DD9"/>
    <w:rsid w:val="00961EE2"/>
    <w:rsid w:val="00962F2F"/>
    <w:rsid w:val="009675EE"/>
    <w:rsid w:val="009706C5"/>
    <w:rsid w:val="00972E69"/>
    <w:rsid w:val="009733F1"/>
    <w:rsid w:val="00973FF3"/>
    <w:rsid w:val="00975EB3"/>
    <w:rsid w:val="009774BF"/>
    <w:rsid w:val="0097799D"/>
    <w:rsid w:val="00981D97"/>
    <w:rsid w:val="009833E4"/>
    <w:rsid w:val="00986844"/>
    <w:rsid w:val="00987A5D"/>
    <w:rsid w:val="00990144"/>
    <w:rsid w:val="009908E8"/>
    <w:rsid w:val="009909F4"/>
    <w:rsid w:val="00992F4A"/>
    <w:rsid w:val="00994864"/>
    <w:rsid w:val="00996BA6"/>
    <w:rsid w:val="00997E92"/>
    <w:rsid w:val="009A3ECB"/>
    <w:rsid w:val="009A68D3"/>
    <w:rsid w:val="009A7D69"/>
    <w:rsid w:val="009B16E4"/>
    <w:rsid w:val="009B2ED4"/>
    <w:rsid w:val="009B3775"/>
    <w:rsid w:val="009B3C4D"/>
    <w:rsid w:val="009B638A"/>
    <w:rsid w:val="009B663D"/>
    <w:rsid w:val="009B6A98"/>
    <w:rsid w:val="009B6C16"/>
    <w:rsid w:val="009C2AAF"/>
    <w:rsid w:val="009C4775"/>
    <w:rsid w:val="009C6927"/>
    <w:rsid w:val="009C6B9E"/>
    <w:rsid w:val="009C785E"/>
    <w:rsid w:val="009D00D0"/>
    <w:rsid w:val="009D2ED8"/>
    <w:rsid w:val="009D5893"/>
    <w:rsid w:val="009E0428"/>
    <w:rsid w:val="009E0803"/>
    <w:rsid w:val="009E1FB5"/>
    <w:rsid w:val="009E4D4E"/>
    <w:rsid w:val="009E50B7"/>
    <w:rsid w:val="009E526E"/>
    <w:rsid w:val="009E6476"/>
    <w:rsid w:val="009E683A"/>
    <w:rsid w:val="009E6B2B"/>
    <w:rsid w:val="009E706E"/>
    <w:rsid w:val="009E7554"/>
    <w:rsid w:val="009F084A"/>
    <w:rsid w:val="009F20DC"/>
    <w:rsid w:val="009F6F04"/>
    <w:rsid w:val="009F78A0"/>
    <w:rsid w:val="00A00F54"/>
    <w:rsid w:val="00A02420"/>
    <w:rsid w:val="00A05C98"/>
    <w:rsid w:val="00A06463"/>
    <w:rsid w:val="00A07231"/>
    <w:rsid w:val="00A07B90"/>
    <w:rsid w:val="00A213F5"/>
    <w:rsid w:val="00A24D80"/>
    <w:rsid w:val="00A26C03"/>
    <w:rsid w:val="00A305DE"/>
    <w:rsid w:val="00A313BB"/>
    <w:rsid w:val="00A31BDE"/>
    <w:rsid w:val="00A3218F"/>
    <w:rsid w:val="00A349C2"/>
    <w:rsid w:val="00A34ED1"/>
    <w:rsid w:val="00A3548A"/>
    <w:rsid w:val="00A357EC"/>
    <w:rsid w:val="00A36DE9"/>
    <w:rsid w:val="00A404C9"/>
    <w:rsid w:val="00A41366"/>
    <w:rsid w:val="00A413AA"/>
    <w:rsid w:val="00A41660"/>
    <w:rsid w:val="00A41B03"/>
    <w:rsid w:val="00A42290"/>
    <w:rsid w:val="00A4249F"/>
    <w:rsid w:val="00A45573"/>
    <w:rsid w:val="00A472E5"/>
    <w:rsid w:val="00A50144"/>
    <w:rsid w:val="00A50389"/>
    <w:rsid w:val="00A506BA"/>
    <w:rsid w:val="00A56B90"/>
    <w:rsid w:val="00A61953"/>
    <w:rsid w:val="00A62554"/>
    <w:rsid w:val="00A62FF6"/>
    <w:rsid w:val="00A64225"/>
    <w:rsid w:val="00A64C66"/>
    <w:rsid w:val="00A65553"/>
    <w:rsid w:val="00A70526"/>
    <w:rsid w:val="00A70C1C"/>
    <w:rsid w:val="00A72303"/>
    <w:rsid w:val="00A7433F"/>
    <w:rsid w:val="00A74839"/>
    <w:rsid w:val="00A74B0F"/>
    <w:rsid w:val="00A75386"/>
    <w:rsid w:val="00A77A7F"/>
    <w:rsid w:val="00A80BF6"/>
    <w:rsid w:val="00A81889"/>
    <w:rsid w:val="00A82586"/>
    <w:rsid w:val="00A8741A"/>
    <w:rsid w:val="00A87C85"/>
    <w:rsid w:val="00A87C8D"/>
    <w:rsid w:val="00A90EF1"/>
    <w:rsid w:val="00A9192C"/>
    <w:rsid w:val="00A91C0A"/>
    <w:rsid w:val="00A93099"/>
    <w:rsid w:val="00A93C91"/>
    <w:rsid w:val="00A94994"/>
    <w:rsid w:val="00A954B5"/>
    <w:rsid w:val="00A961A5"/>
    <w:rsid w:val="00A977F0"/>
    <w:rsid w:val="00A97BD5"/>
    <w:rsid w:val="00AA414B"/>
    <w:rsid w:val="00AA4C9F"/>
    <w:rsid w:val="00AB0132"/>
    <w:rsid w:val="00AB181B"/>
    <w:rsid w:val="00AB1E63"/>
    <w:rsid w:val="00AB27DF"/>
    <w:rsid w:val="00AB2B50"/>
    <w:rsid w:val="00AB2E05"/>
    <w:rsid w:val="00AB6AD7"/>
    <w:rsid w:val="00AC0A3A"/>
    <w:rsid w:val="00AC0E44"/>
    <w:rsid w:val="00AC1099"/>
    <w:rsid w:val="00AC5108"/>
    <w:rsid w:val="00AC741A"/>
    <w:rsid w:val="00AC7A6D"/>
    <w:rsid w:val="00AD07CF"/>
    <w:rsid w:val="00AD11D7"/>
    <w:rsid w:val="00AD11F6"/>
    <w:rsid w:val="00AD19C6"/>
    <w:rsid w:val="00AD1F0D"/>
    <w:rsid w:val="00AD1FC6"/>
    <w:rsid w:val="00AD3385"/>
    <w:rsid w:val="00AD36C4"/>
    <w:rsid w:val="00AD3A85"/>
    <w:rsid w:val="00AD53DD"/>
    <w:rsid w:val="00AD5DBF"/>
    <w:rsid w:val="00AD6C91"/>
    <w:rsid w:val="00AD6E49"/>
    <w:rsid w:val="00AD7568"/>
    <w:rsid w:val="00AE06FC"/>
    <w:rsid w:val="00AE1F02"/>
    <w:rsid w:val="00AE21D0"/>
    <w:rsid w:val="00AE25A0"/>
    <w:rsid w:val="00AE2E34"/>
    <w:rsid w:val="00AE37AD"/>
    <w:rsid w:val="00AE41FB"/>
    <w:rsid w:val="00AE4ECA"/>
    <w:rsid w:val="00AE63FD"/>
    <w:rsid w:val="00AE6D6E"/>
    <w:rsid w:val="00AE71F8"/>
    <w:rsid w:val="00AE7AC0"/>
    <w:rsid w:val="00AF006A"/>
    <w:rsid w:val="00AF0116"/>
    <w:rsid w:val="00AF0EF3"/>
    <w:rsid w:val="00AF25D6"/>
    <w:rsid w:val="00AF3414"/>
    <w:rsid w:val="00AF3769"/>
    <w:rsid w:val="00AF3A87"/>
    <w:rsid w:val="00AF66FC"/>
    <w:rsid w:val="00AF6843"/>
    <w:rsid w:val="00AF78D0"/>
    <w:rsid w:val="00B06B7D"/>
    <w:rsid w:val="00B07549"/>
    <w:rsid w:val="00B07C43"/>
    <w:rsid w:val="00B106F2"/>
    <w:rsid w:val="00B111E7"/>
    <w:rsid w:val="00B112F0"/>
    <w:rsid w:val="00B118AB"/>
    <w:rsid w:val="00B1206F"/>
    <w:rsid w:val="00B13D1B"/>
    <w:rsid w:val="00B144EE"/>
    <w:rsid w:val="00B14926"/>
    <w:rsid w:val="00B157B6"/>
    <w:rsid w:val="00B16420"/>
    <w:rsid w:val="00B207A0"/>
    <w:rsid w:val="00B20B52"/>
    <w:rsid w:val="00B2190F"/>
    <w:rsid w:val="00B21C45"/>
    <w:rsid w:val="00B21F84"/>
    <w:rsid w:val="00B228A4"/>
    <w:rsid w:val="00B25051"/>
    <w:rsid w:val="00B255EA"/>
    <w:rsid w:val="00B25D99"/>
    <w:rsid w:val="00B305C3"/>
    <w:rsid w:val="00B3196F"/>
    <w:rsid w:val="00B31A8C"/>
    <w:rsid w:val="00B31F05"/>
    <w:rsid w:val="00B32598"/>
    <w:rsid w:val="00B32715"/>
    <w:rsid w:val="00B32BCC"/>
    <w:rsid w:val="00B330BF"/>
    <w:rsid w:val="00B3719D"/>
    <w:rsid w:val="00B37E8C"/>
    <w:rsid w:val="00B42450"/>
    <w:rsid w:val="00B429F1"/>
    <w:rsid w:val="00B43ADD"/>
    <w:rsid w:val="00B4541A"/>
    <w:rsid w:val="00B4680E"/>
    <w:rsid w:val="00B502DA"/>
    <w:rsid w:val="00B5161D"/>
    <w:rsid w:val="00B51794"/>
    <w:rsid w:val="00B54E61"/>
    <w:rsid w:val="00B55841"/>
    <w:rsid w:val="00B57B9D"/>
    <w:rsid w:val="00B57E5F"/>
    <w:rsid w:val="00B60CD5"/>
    <w:rsid w:val="00B638C1"/>
    <w:rsid w:val="00B63C63"/>
    <w:rsid w:val="00B64392"/>
    <w:rsid w:val="00B64551"/>
    <w:rsid w:val="00B64C1B"/>
    <w:rsid w:val="00B661AE"/>
    <w:rsid w:val="00B66511"/>
    <w:rsid w:val="00B67CBA"/>
    <w:rsid w:val="00B723CE"/>
    <w:rsid w:val="00B72684"/>
    <w:rsid w:val="00B727E7"/>
    <w:rsid w:val="00B75BC5"/>
    <w:rsid w:val="00B76674"/>
    <w:rsid w:val="00B76DEE"/>
    <w:rsid w:val="00B771CA"/>
    <w:rsid w:val="00B80744"/>
    <w:rsid w:val="00B817F7"/>
    <w:rsid w:val="00B83B0C"/>
    <w:rsid w:val="00B8642E"/>
    <w:rsid w:val="00B86896"/>
    <w:rsid w:val="00B869EC"/>
    <w:rsid w:val="00B87020"/>
    <w:rsid w:val="00B87305"/>
    <w:rsid w:val="00B87EC6"/>
    <w:rsid w:val="00B91553"/>
    <w:rsid w:val="00B94BC7"/>
    <w:rsid w:val="00B94E9E"/>
    <w:rsid w:val="00B9523E"/>
    <w:rsid w:val="00B95A2B"/>
    <w:rsid w:val="00B97168"/>
    <w:rsid w:val="00BA0E5A"/>
    <w:rsid w:val="00BA2BB6"/>
    <w:rsid w:val="00BA5A31"/>
    <w:rsid w:val="00BB20C6"/>
    <w:rsid w:val="00BB251C"/>
    <w:rsid w:val="00BB39BC"/>
    <w:rsid w:val="00BB4506"/>
    <w:rsid w:val="00BB4C5F"/>
    <w:rsid w:val="00BB4DD6"/>
    <w:rsid w:val="00BB543E"/>
    <w:rsid w:val="00BB720C"/>
    <w:rsid w:val="00BB7381"/>
    <w:rsid w:val="00BB74F8"/>
    <w:rsid w:val="00BC2BC1"/>
    <w:rsid w:val="00BC3508"/>
    <w:rsid w:val="00BC46DF"/>
    <w:rsid w:val="00BC4F43"/>
    <w:rsid w:val="00BC6DD2"/>
    <w:rsid w:val="00BC76D6"/>
    <w:rsid w:val="00BC7ACA"/>
    <w:rsid w:val="00BD0D21"/>
    <w:rsid w:val="00BD1AFC"/>
    <w:rsid w:val="00BD5778"/>
    <w:rsid w:val="00BD774D"/>
    <w:rsid w:val="00BD7ECA"/>
    <w:rsid w:val="00BE2ED8"/>
    <w:rsid w:val="00BE7CFC"/>
    <w:rsid w:val="00BF0555"/>
    <w:rsid w:val="00BF18B0"/>
    <w:rsid w:val="00BF2644"/>
    <w:rsid w:val="00BF27A6"/>
    <w:rsid w:val="00BF2DB4"/>
    <w:rsid w:val="00BF3ED4"/>
    <w:rsid w:val="00BF41DD"/>
    <w:rsid w:val="00BF43E0"/>
    <w:rsid w:val="00BF47FA"/>
    <w:rsid w:val="00BF4A47"/>
    <w:rsid w:val="00BF57D7"/>
    <w:rsid w:val="00BF64EA"/>
    <w:rsid w:val="00BF74B3"/>
    <w:rsid w:val="00C008F9"/>
    <w:rsid w:val="00C028F2"/>
    <w:rsid w:val="00C04C46"/>
    <w:rsid w:val="00C0627B"/>
    <w:rsid w:val="00C065CE"/>
    <w:rsid w:val="00C06E49"/>
    <w:rsid w:val="00C104D1"/>
    <w:rsid w:val="00C10A29"/>
    <w:rsid w:val="00C10AAE"/>
    <w:rsid w:val="00C12282"/>
    <w:rsid w:val="00C130AE"/>
    <w:rsid w:val="00C138DD"/>
    <w:rsid w:val="00C152F5"/>
    <w:rsid w:val="00C21D2C"/>
    <w:rsid w:val="00C22132"/>
    <w:rsid w:val="00C22DCD"/>
    <w:rsid w:val="00C24663"/>
    <w:rsid w:val="00C247CF"/>
    <w:rsid w:val="00C32A01"/>
    <w:rsid w:val="00C36D4C"/>
    <w:rsid w:val="00C4385B"/>
    <w:rsid w:val="00C45749"/>
    <w:rsid w:val="00C45970"/>
    <w:rsid w:val="00C460B8"/>
    <w:rsid w:val="00C4639C"/>
    <w:rsid w:val="00C47572"/>
    <w:rsid w:val="00C509CC"/>
    <w:rsid w:val="00C5393A"/>
    <w:rsid w:val="00C5490E"/>
    <w:rsid w:val="00C54A2F"/>
    <w:rsid w:val="00C54B8F"/>
    <w:rsid w:val="00C572DE"/>
    <w:rsid w:val="00C60335"/>
    <w:rsid w:val="00C622AE"/>
    <w:rsid w:val="00C62862"/>
    <w:rsid w:val="00C63148"/>
    <w:rsid w:val="00C67428"/>
    <w:rsid w:val="00C67A75"/>
    <w:rsid w:val="00C67AF0"/>
    <w:rsid w:val="00C71562"/>
    <w:rsid w:val="00C7212E"/>
    <w:rsid w:val="00C74A32"/>
    <w:rsid w:val="00C75211"/>
    <w:rsid w:val="00C772CA"/>
    <w:rsid w:val="00C777FC"/>
    <w:rsid w:val="00C801DF"/>
    <w:rsid w:val="00C807A1"/>
    <w:rsid w:val="00C81D34"/>
    <w:rsid w:val="00C84450"/>
    <w:rsid w:val="00C847A8"/>
    <w:rsid w:val="00C871F0"/>
    <w:rsid w:val="00C87AE3"/>
    <w:rsid w:val="00C92D29"/>
    <w:rsid w:val="00C931DE"/>
    <w:rsid w:val="00C932DA"/>
    <w:rsid w:val="00C93514"/>
    <w:rsid w:val="00C93DB8"/>
    <w:rsid w:val="00C94A3D"/>
    <w:rsid w:val="00CA2A1D"/>
    <w:rsid w:val="00CA47B1"/>
    <w:rsid w:val="00CA5418"/>
    <w:rsid w:val="00CB2AA0"/>
    <w:rsid w:val="00CB4A91"/>
    <w:rsid w:val="00CB4D3D"/>
    <w:rsid w:val="00CB50B2"/>
    <w:rsid w:val="00CB52B7"/>
    <w:rsid w:val="00CC26A0"/>
    <w:rsid w:val="00CC2D32"/>
    <w:rsid w:val="00CC2FCE"/>
    <w:rsid w:val="00CC34BE"/>
    <w:rsid w:val="00CC6633"/>
    <w:rsid w:val="00CC7E6B"/>
    <w:rsid w:val="00CD0A25"/>
    <w:rsid w:val="00CD1096"/>
    <w:rsid w:val="00CD40A8"/>
    <w:rsid w:val="00CD5F37"/>
    <w:rsid w:val="00CD63A8"/>
    <w:rsid w:val="00CD64DE"/>
    <w:rsid w:val="00CD78E0"/>
    <w:rsid w:val="00CE0564"/>
    <w:rsid w:val="00CE14A4"/>
    <w:rsid w:val="00CE54D5"/>
    <w:rsid w:val="00CE5E07"/>
    <w:rsid w:val="00CE64A4"/>
    <w:rsid w:val="00CE6CD0"/>
    <w:rsid w:val="00CF129B"/>
    <w:rsid w:val="00CF3C38"/>
    <w:rsid w:val="00CF6EC9"/>
    <w:rsid w:val="00CF7FC8"/>
    <w:rsid w:val="00D02737"/>
    <w:rsid w:val="00D02E49"/>
    <w:rsid w:val="00D034F5"/>
    <w:rsid w:val="00D03C41"/>
    <w:rsid w:val="00D0522C"/>
    <w:rsid w:val="00D07AF8"/>
    <w:rsid w:val="00D10EA5"/>
    <w:rsid w:val="00D1325B"/>
    <w:rsid w:val="00D13875"/>
    <w:rsid w:val="00D13B02"/>
    <w:rsid w:val="00D140F3"/>
    <w:rsid w:val="00D163FA"/>
    <w:rsid w:val="00D16D79"/>
    <w:rsid w:val="00D17FAA"/>
    <w:rsid w:val="00D20F14"/>
    <w:rsid w:val="00D2112B"/>
    <w:rsid w:val="00D226F2"/>
    <w:rsid w:val="00D22C25"/>
    <w:rsid w:val="00D230CD"/>
    <w:rsid w:val="00D23437"/>
    <w:rsid w:val="00D239D1"/>
    <w:rsid w:val="00D2623C"/>
    <w:rsid w:val="00D266CC"/>
    <w:rsid w:val="00D27086"/>
    <w:rsid w:val="00D271FC"/>
    <w:rsid w:val="00D311CD"/>
    <w:rsid w:val="00D31944"/>
    <w:rsid w:val="00D34290"/>
    <w:rsid w:val="00D34827"/>
    <w:rsid w:val="00D37436"/>
    <w:rsid w:val="00D37AEB"/>
    <w:rsid w:val="00D40D3A"/>
    <w:rsid w:val="00D43864"/>
    <w:rsid w:val="00D462EB"/>
    <w:rsid w:val="00D46FA0"/>
    <w:rsid w:val="00D471D1"/>
    <w:rsid w:val="00D505B7"/>
    <w:rsid w:val="00D50D1E"/>
    <w:rsid w:val="00D522DE"/>
    <w:rsid w:val="00D55D5D"/>
    <w:rsid w:val="00D56E11"/>
    <w:rsid w:val="00D60A7B"/>
    <w:rsid w:val="00D61CDD"/>
    <w:rsid w:val="00D6342F"/>
    <w:rsid w:val="00D6574A"/>
    <w:rsid w:val="00D65881"/>
    <w:rsid w:val="00D67DB7"/>
    <w:rsid w:val="00D7066C"/>
    <w:rsid w:val="00D71C90"/>
    <w:rsid w:val="00D720D7"/>
    <w:rsid w:val="00D73CD3"/>
    <w:rsid w:val="00D746DF"/>
    <w:rsid w:val="00D76088"/>
    <w:rsid w:val="00D800F7"/>
    <w:rsid w:val="00D828A4"/>
    <w:rsid w:val="00D83DC1"/>
    <w:rsid w:val="00D842F9"/>
    <w:rsid w:val="00D85ADD"/>
    <w:rsid w:val="00D85E0F"/>
    <w:rsid w:val="00D86483"/>
    <w:rsid w:val="00D87161"/>
    <w:rsid w:val="00D900FD"/>
    <w:rsid w:val="00D901FC"/>
    <w:rsid w:val="00D90FDF"/>
    <w:rsid w:val="00D92482"/>
    <w:rsid w:val="00D93794"/>
    <w:rsid w:val="00D96037"/>
    <w:rsid w:val="00D960C0"/>
    <w:rsid w:val="00D96327"/>
    <w:rsid w:val="00D9776E"/>
    <w:rsid w:val="00DA2CE3"/>
    <w:rsid w:val="00DA45A7"/>
    <w:rsid w:val="00DA570F"/>
    <w:rsid w:val="00DA72E8"/>
    <w:rsid w:val="00DA7635"/>
    <w:rsid w:val="00DA7758"/>
    <w:rsid w:val="00DB1610"/>
    <w:rsid w:val="00DB1D2C"/>
    <w:rsid w:val="00DB1E13"/>
    <w:rsid w:val="00DB2086"/>
    <w:rsid w:val="00DB4689"/>
    <w:rsid w:val="00DB50EB"/>
    <w:rsid w:val="00DB6486"/>
    <w:rsid w:val="00DB694F"/>
    <w:rsid w:val="00DB7922"/>
    <w:rsid w:val="00DC13E9"/>
    <w:rsid w:val="00DC4964"/>
    <w:rsid w:val="00DC6DF7"/>
    <w:rsid w:val="00DD12B0"/>
    <w:rsid w:val="00DD3FEC"/>
    <w:rsid w:val="00DD52E0"/>
    <w:rsid w:val="00DD5387"/>
    <w:rsid w:val="00DD60A3"/>
    <w:rsid w:val="00DE68C1"/>
    <w:rsid w:val="00DE7D2C"/>
    <w:rsid w:val="00DE7E1E"/>
    <w:rsid w:val="00DF02C4"/>
    <w:rsid w:val="00DF06CA"/>
    <w:rsid w:val="00DF0DC0"/>
    <w:rsid w:val="00DF1991"/>
    <w:rsid w:val="00DF3C8B"/>
    <w:rsid w:val="00DF3D29"/>
    <w:rsid w:val="00DF414D"/>
    <w:rsid w:val="00DF50F5"/>
    <w:rsid w:val="00DF5499"/>
    <w:rsid w:val="00DF61CF"/>
    <w:rsid w:val="00DF6C47"/>
    <w:rsid w:val="00E00C3A"/>
    <w:rsid w:val="00E00CC1"/>
    <w:rsid w:val="00E01A8B"/>
    <w:rsid w:val="00E02040"/>
    <w:rsid w:val="00E038E4"/>
    <w:rsid w:val="00E0669A"/>
    <w:rsid w:val="00E06CE6"/>
    <w:rsid w:val="00E07E59"/>
    <w:rsid w:val="00E10C59"/>
    <w:rsid w:val="00E11981"/>
    <w:rsid w:val="00E12AD8"/>
    <w:rsid w:val="00E13A03"/>
    <w:rsid w:val="00E14523"/>
    <w:rsid w:val="00E14C32"/>
    <w:rsid w:val="00E14F1B"/>
    <w:rsid w:val="00E15D5F"/>
    <w:rsid w:val="00E164D1"/>
    <w:rsid w:val="00E16781"/>
    <w:rsid w:val="00E174C3"/>
    <w:rsid w:val="00E20CC7"/>
    <w:rsid w:val="00E21079"/>
    <w:rsid w:val="00E21DD9"/>
    <w:rsid w:val="00E224A1"/>
    <w:rsid w:val="00E2782C"/>
    <w:rsid w:val="00E303D0"/>
    <w:rsid w:val="00E310C3"/>
    <w:rsid w:val="00E31390"/>
    <w:rsid w:val="00E31F38"/>
    <w:rsid w:val="00E32417"/>
    <w:rsid w:val="00E3264D"/>
    <w:rsid w:val="00E332AA"/>
    <w:rsid w:val="00E337C1"/>
    <w:rsid w:val="00E36A56"/>
    <w:rsid w:val="00E36DD8"/>
    <w:rsid w:val="00E37C4D"/>
    <w:rsid w:val="00E40A6C"/>
    <w:rsid w:val="00E42604"/>
    <w:rsid w:val="00E42868"/>
    <w:rsid w:val="00E445CA"/>
    <w:rsid w:val="00E47557"/>
    <w:rsid w:val="00E53357"/>
    <w:rsid w:val="00E551C6"/>
    <w:rsid w:val="00E55AD0"/>
    <w:rsid w:val="00E621AD"/>
    <w:rsid w:val="00E625B1"/>
    <w:rsid w:val="00E6332C"/>
    <w:rsid w:val="00E63598"/>
    <w:rsid w:val="00E6405E"/>
    <w:rsid w:val="00E6487B"/>
    <w:rsid w:val="00E66724"/>
    <w:rsid w:val="00E67374"/>
    <w:rsid w:val="00E7460A"/>
    <w:rsid w:val="00E7505D"/>
    <w:rsid w:val="00E75821"/>
    <w:rsid w:val="00E7646D"/>
    <w:rsid w:val="00E76E06"/>
    <w:rsid w:val="00E77B00"/>
    <w:rsid w:val="00E80E1F"/>
    <w:rsid w:val="00E80E3D"/>
    <w:rsid w:val="00E825EB"/>
    <w:rsid w:val="00E83093"/>
    <w:rsid w:val="00E839DD"/>
    <w:rsid w:val="00E84E70"/>
    <w:rsid w:val="00E853E8"/>
    <w:rsid w:val="00E86199"/>
    <w:rsid w:val="00E910A4"/>
    <w:rsid w:val="00E9269B"/>
    <w:rsid w:val="00E94D48"/>
    <w:rsid w:val="00E9575D"/>
    <w:rsid w:val="00E960DC"/>
    <w:rsid w:val="00E96217"/>
    <w:rsid w:val="00E96AA1"/>
    <w:rsid w:val="00EA12C9"/>
    <w:rsid w:val="00EA1771"/>
    <w:rsid w:val="00EA1803"/>
    <w:rsid w:val="00EA489E"/>
    <w:rsid w:val="00EA4A32"/>
    <w:rsid w:val="00EA516E"/>
    <w:rsid w:val="00EA573C"/>
    <w:rsid w:val="00EA59F0"/>
    <w:rsid w:val="00EA7752"/>
    <w:rsid w:val="00EA7C91"/>
    <w:rsid w:val="00EB1AAE"/>
    <w:rsid w:val="00EB3316"/>
    <w:rsid w:val="00EB3793"/>
    <w:rsid w:val="00EB3884"/>
    <w:rsid w:val="00EB435C"/>
    <w:rsid w:val="00EB7C37"/>
    <w:rsid w:val="00EC2A2B"/>
    <w:rsid w:val="00EC3719"/>
    <w:rsid w:val="00EC484A"/>
    <w:rsid w:val="00EC4CD0"/>
    <w:rsid w:val="00EC5AFD"/>
    <w:rsid w:val="00EC68F4"/>
    <w:rsid w:val="00EC72EE"/>
    <w:rsid w:val="00ED0909"/>
    <w:rsid w:val="00ED12ED"/>
    <w:rsid w:val="00ED2AB1"/>
    <w:rsid w:val="00ED3238"/>
    <w:rsid w:val="00ED4760"/>
    <w:rsid w:val="00ED64DA"/>
    <w:rsid w:val="00ED7CED"/>
    <w:rsid w:val="00EE066D"/>
    <w:rsid w:val="00EE20F9"/>
    <w:rsid w:val="00EE4B50"/>
    <w:rsid w:val="00EE7EE9"/>
    <w:rsid w:val="00EE7EFD"/>
    <w:rsid w:val="00EF004F"/>
    <w:rsid w:val="00EF101C"/>
    <w:rsid w:val="00EF2824"/>
    <w:rsid w:val="00EF28FA"/>
    <w:rsid w:val="00EF2A38"/>
    <w:rsid w:val="00EF3AED"/>
    <w:rsid w:val="00EF592F"/>
    <w:rsid w:val="00EF6B63"/>
    <w:rsid w:val="00F002B4"/>
    <w:rsid w:val="00F00CC7"/>
    <w:rsid w:val="00F01BE5"/>
    <w:rsid w:val="00F034F0"/>
    <w:rsid w:val="00F049A6"/>
    <w:rsid w:val="00F05517"/>
    <w:rsid w:val="00F06308"/>
    <w:rsid w:val="00F065FB"/>
    <w:rsid w:val="00F102CC"/>
    <w:rsid w:val="00F1147E"/>
    <w:rsid w:val="00F117B6"/>
    <w:rsid w:val="00F1213D"/>
    <w:rsid w:val="00F122CB"/>
    <w:rsid w:val="00F13C92"/>
    <w:rsid w:val="00F1441A"/>
    <w:rsid w:val="00F17267"/>
    <w:rsid w:val="00F176F7"/>
    <w:rsid w:val="00F21BB1"/>
    <w:rsid w:val="00F22161"/>
    <w:rsid w:val="00F25417"/>
    <w:rsid w:val="00F275FB"/>
    <w:rsid w:val="00F30737"/>
    <w:rsid w:val="00F31ED9"/>
    <w:rsid w:val="00F3207A"/>
    <w:rsid w:val="00F34AD3"/>
    <w:rsid w:val="00F35E77"/>
    <w:rsid w:val="00F36BC6"/>
    <w:rsid w:val="00F42B73"/>
    <w:rsid w:val="00F44EAC"/>
    <w:rsid w:val="00F465E9"/>
    <w:rsid w:val="00F46EE8"/>
    <w:rsid w:val="00F52164"/>
    <w:rsid w:val="00F52EF5"/>
    <w:rsid w:val="00F53022"/>
    <w:rsid w:val="00F530C7"/>
    <w:rsid w:val="00F53399"/>
    <w:rsid w:val="00F53879"/>
    <w:rsid w:val="00F538D3"/>
    <w:rsid w:val="00F54628"/>
    <w:rsid w:val="00F55961"/>
    <w:rsid w:val="00F56A7A"/>
    <w:rsid w:val="00F57225"/>
    <w:rsid w:val="00F57238"/>
    <w:rsid w:val="00F60639"/>
    <w:rsid w:val="00F607A3"/>
    <w:rsid w:val="00F63A6C"/>
    <w:rsid w:val="00F6480F"/>
    <w:rsid w:val="00F65CA2"/>
    <w:rsid w:val="00F65F46"/>
    <w:rsid w:val="00F661CF"/>
    <w:rsid w:val="00F718A6"/>
    <w:rsid w:val="00F71C9C"/>
    <w:rsid w:val="00F71DA9"/>
    <w:rsid w:val="00F73558"/>
    <w:rsid w:val="00F73961"/>
    <w:rsid w:val="00F74B59"/>
    <w:rsid w:val="00F75FE6"/>
    <w:rsid w:val="00F81E72"/>
    <w:rsid w:val="00F830D6"/>
    <w:rsid w:val="00F8315D"/>
    <w:rsid w:val="00F83E52"/>
    <w:rsid w:val="00F83FF5"/>
    <w:rsid w:val="00F84571"/>
    <w:rsid w:val="00F849C2"/>
    <w:rsid w:val="00F853E3"/>
    <w:rsid w:val="00F85B0E"/>
    <w:rsid w:val="00F8695C"/>
    <w:rsid w:val="00F86F60"/>
    <w:rsid w:val="00F87614"/>
    <w:rsid w:val="00F91375"/>
    <w:rsid w:val="00F94713"/>
    <w:rsid w:val="00F94E1F"/>
    <w:rsid w:val="00F951BC"/>
    <w:rsid w:val="00F97B78"/>
    <w:rsid w:val="00F97D9D"/>
    <w:rsid w:val="00FA2A28"/>
    <w:rsid w:val="00FA514E"/>
    <w:rsid w:val="00FA56F1"/>
    <w:rsid w:val="00FA610D"/>
    <w:rsid w:val="00FA6F02"/>
    <w:rsid w:val="00FA7553"/>
    <w:rsid w:val="00FB0CA8"/>
    <w:rsid w:val="00FB0ED6"/>
    <w:rsid w:val="00FB1302"/>
    <w:rsid w:val="00FB4D77"/>
    <w:rsid w:val="00FB5418"/>
    <w:rsid w:val="00FB6F5A"/>
    <w:rsid w:val="00FB77E3"/>
    <w:rsid w:val="00FC0E92"/>
    <w:rsid w:val="00FC4115"/>
    <w:rsid w:val="00FC68AD"/>
    <w:rsid w:val="00FC714F"/>
    <w:rsid w:val="00FC7433"/>
    <w:rsid w:val="00FD1E86"/>
    <w:rsid w:val="00FD5E0F"/>
    <w:rsid w:val="00FD6BE5"/>
    <w:rsid w:val="00FE02AE"/>
    <w:rsid w:val="00FE274A"/>
    <w:rsid w:val="00FE2C33"/>
    <w:rsid w:val="00FE4165"/>
    <w:rsid w:val="00FE5FC4"/>
    <w:rsid w:val="00FE661A"/>
    <w:rsid w:val="00FF101D"/>
    <w:rsid w:val="00FF2B3C"/>
    <w:rsid w:val="00FF4E10"/>
    <w:rsid w:val="00FF5452"/>
    <w:rsid w:val="019124D0"/>
    <w:rsid w:val="0262DD94"/>
    <w:rsid w:val="03132E86"/>
    <w:rsid w:val="0320EC68"/>
    <w:rsid w:val="048E6029"/>
    <w:rsid w:val="05583135"/>
    <w:rsid w:val="05BB479F"/>
    <w:rsid w:val="06D7F566"/>
    <w:rsid w:val="06DEB4E8"/>
    <w:rsid w:val="0803B276"/>
    <w:rsid w:val="09145D5B"/>
    <w:rsid w:val="0AFE146A"/>
    <w:rsid w:val="0CE274BB"/>
    <w:rsid w:val="0D28AA40"/>
    <w:rsid w:val="0E7E3105"/>
    <w:rsid w:val="0F805CE7"/>
    <w:rsid w:val="104D6FE1"/>
    <w:rsid w:val="11514C40"/>
    <w:rsid w:val="1245D093"/>
    <w:rsid w:val="1253F191"/>
    <w:rsid w:val="13651DCC"/>
    <w:rsid w:val="146EAB57"/>
    <w:rsid w:val="1609EA9D"/>
    <w:rsid w:val="19005F8B"/>
    <w:rsid w:val="1CCD8425"/>
    <w:rsid w:val="1D8D8557"/>
    <w:rsid w:val="1DF62B26"/>
    <w:rsid w:val="206F92EB"/>
    <w:rsid w:val="2082B90A"/>
    <w:rsid w:val="23812DCC"/>
    <w:rsid w:val="25E7EFAB"/>
    <w:rsid w:val="26A04ADD"/>
    <w:rsid w:val="29366B5A"/>
    <w:rsid w:val="296F6B1F"/>
    <w:rsid w:val="29A24FFE"/>
    <w:rsid w:val="2A1541A7"/>
    <w:rsid w:val="2C6E9C67"/>
    <w:rsid w:val="2D9F554E"/>
    <w:rsid w:val="2DDF5BBB"/>
    <w:rsid w:val="2E0A6CC8"/>
    <w:rsid w:val="32E91F25"/>
    <w:rsid w:val="32EE49CE"/>
    <w:rsid w:val="34AB58CE"/>
    <w:rsid w:val="3509D441"/>
    <w:rsid w:val="350E629B"/>
    <w:rsid w:val="365A61BA"/>
    <w:rsid w:val="3AFB0915"/>
    <w:rsid w:val="3B0FD5BF"/>
    <w:rsid w:val="3BEE207E"/>
    <w:rsid w:val="3E39C8F8"/>
    <w:rsid w:val="46C0E107"/>
    <w:rsid w:val="47C7F45D"/>
    <w:rsid w:val="4A55FE64"/>
    <w:rsid w:val="4AEFFA3F"/>
    <w:rsid w:val="4D642807"/>
    <w:rsid w:val="4E438906"/>
    <w:rsid w:val="4EF82695"/>
    <w:rsid w:val="52AC04E8"/>
    <w:rsid w:val="547B92AC"/>
    <w:rsid w:val="555A47D9"/>
    <w:rsid w:val="56E7DA76"/>
    <w:rsid w:val="5878A401"/>
    <w:rsid w:val="5BB62EB1"/>
    <w:rsid w:val="5BE126D9"/>
    <w:rsid w:val="5E3F217F"/>
    <w:rsid w:val="5EC32D4D"/>
    <w:rsid w:val="5ECBA2D8"/>
    <w:rsid w:val="6CCB3EB4"/>
    <w:rsid w:val="6D993A47"/>
    <w:rsid w:val="6E77F22E"/>
    <w:rsid w:val="6F090E41"/>
    <w:rsid w:val="7185D2D0"/>
    <w:rsid w:val="72042260"/>
    <w:rsid w:val="721B1155"/>
    <w:rsid w:val="73AAB925"/>
    <w:rsid w:val="74F5076F"/>
    <w:rsid w:val="768009C9"/>
    <w:rsid w:val="77B38368"/>
    <w:rsid w:val="79B726D7"/>
    <w:rsid w:val="7A7F6CE7"/>
    <w:rsid w:val="7B0EC2F0"/>
    <w:rsid w:val="7F519C59"/>
    <w:rsid w:val="7F88C200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C80B22BD-46D1-4921-B46B-054E176A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  <w:rPr>
      <w:lang w:val="ga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7E3"/>
    <w:pPr>
      <w:spacing w:before="0" w:line="360" w:lineRule="auto"/>
      <w:outlineLvl w:val="0"/>
    </w:pPr>
    <w:rPr>
      <w:rFonts w:ascii="Helvetica" w:hAnsi="Helvetica" w:cs="Helvetica"/>
      <w:b/>
      <w:bCs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E47557"/>
    <w:pPr>
      <w:numPr>
        <w:numId w:val="29"/>
      </w:numPr>
      <w:spacing w:before="0" w:after="240"/>
      <w:contextualSpacing/>
      <w:jc w:val="both"/>
      <w:outlineLvl w:val="1"/>
    </w:pPr>
    <w:rPr>
      <w:rFonts w:ascii="Helvetica" w:eastAsia="Calibri" w:hAnsi="Helvetica" w:cs="Arial"/>
      <w:b/>
      <w:bCs/>
      <w:color w:val="033841" w:themeColor="text2" w:themeShade="80"/>
      <w:kern w:val="2"/>
      <w:lang w:eastAsia="en-US"/>
      <w14:ligatures w14:val="standardContextual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3B432D"/>
    <w:pPr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C24663"/>
    <w:pPr>
      <w:spacing w:before="0" w:after="120"/>
      <w:contextualSpacing/>
    </w:pPr>
    <w:rPr>
      <w:rFonts w:ascii="Helvetica" w:hAnsi="Helvetica" w:cs="Helvetica"/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77E3"/>
    <w:rPr>
      <w:rFonts w:ascii="Helvetica" w:hAnsi="Helvetica" w:cs="Helvetica"/>
      <w:b/>
      <w:bCs/>
      <w:color w:val="262626" w:themeColor="text1" w:themeTint="D9"/>
      <w:sz w:val="40"/>
      <w:szCs w:val="40"/>
      <w:lang w:val="ga-IE"/>
    </w:rPr>
  </w:style>
  <w:style w:type="character" w:customStyle="1" w:styleId="Heading2Char">
    <w:name w:val="Heading 2 Char"/>
    <w:basedOn w:val="DefaultParagraphFont"/>
    <w:link w:val="Heading2"/>
    <w:uiPriority w:val="9"/>
    <w:rsid w:val="00E47557"/>
    <w:rPr>
      <w:rFonts w:ascii="Helvetica" w:eastAsia="Calibri" w:hAnsi="Helvetica" w:cs="Arial"/>
      <w:b/>
      <w:bCs/>
      <w:color w:val="033841" w:themeColor="text2" w:themeShade="80"/>
      <w:kern w:val="2"/>
      <w:lang w:val="ga-IE" w:eastAsia="en-US"/>
      <w14:ligatures w14:val="standardContextual"/>
    </w:rPr>
  </w:style>
  <w:style w:type="paragraph" w:styleId="ListBullet">
    <w:name w:val="List Bullet"/>
    <w:basedOn w:val="Normal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C24663"/>
    <w:pPr>
      <w:framePr w:hSpace="180" w:wrap="around" w:vAnchor="text" w:hAnchor="margin" w:xAlign="right" w:y="-2414"/>
      <w:spacing w:before="0"/>
      <w:suppressOverlap/>
      <w:jc w:val="center"/>
    </w:pPr>
    <w:rPr>
      <w:rFonts w:ascii="Helvetica" w:hAnsi="Helvetica" w:cs="Arial"/>
      <w:b/>
      <w:bCs/>
      <w:color w:val="FFFFFF"/>
      <w:spacing w:val="1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C24663"/>
    <w:rPr>
      <w:rFonts w:ascii="Helvetica" w:hAnsi="Helvetica" w:cs="Arial"/>
      <w:b/>
      <w:bCs/>
      <w:color w:val="FFFFFF"/>
      <w:spacing w:val="11"/>
      <w:sz w:val="40"/>
      <w:szCs w:val="40"/>
      <w:lang w:val="ga-IE"/>
    </w:rPr>
  </w:style>
  <w:style w:type="paragraph" w:customStyle="1" w:styleId="Smalltitle">
    <w:name w:val="Small title"/>
    <w:basedOn w:val="Heading1"/>
    <w:qFormat/>
    <w:rsid w:val="00C24663"/>
    <w:pPr>
      <w:spacing w:before="120"/>
    </w:pPr>
    <w:rPr>
      <w:color w:val="033841" w:themeColor="text2" w:themeShade="80"/>
      <w:sz w:val="20"/>
      <w:szCs w:val="20"/>
    </w:rPr>
  </w:style>
  <w:style w:type="paragraph" w:customStyle="1" w:styleId="04xlpa">
    <w:name w:val="_04xlpa"/>
    <w:basedOn w:val="Normal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DefaultParagraphFont"/>
    <w:rsid w:val="00335105"/>
  </w:style>
  <w:style w:type="paragraph" w:styleId="ListParagraph">
    <w:name w:val="List Paragraph"/>
    <w:basedOn w:val="Normal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3351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51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51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Normal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DefaultParagraphFont"/>
    <w:rsid w:val="00134FB7"/>
  </w:style>
  <w:style w:type="character" w:customStyle="1" w:styleId="eop">
    <w:name w:val="eop"/>
    <w:basedOn w:val="DefaultParagraphFont"/>
    <w:rsid w:val="00134FB7"/>
  </w:style>
  <w:style w:type="paragraph" w:styleId="Revision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DefaultParagraphFont"/>
    <w:rsid w:val="00AF78D0"/>
    <w:rPr>
      <w:rFonts w:ascii="Segoe UI" w:hAnsi="Segoe UI" w:cs="Segoe UI" w:hint="default"/>
      <w:sz w:val="18"/>
      <w:szCs w:val="18"/>
    </w:rPr>
  </w:style>
  <w:style w:type="table" w:styleId="GridTable3-Accent1">
    <w:name w:val="Grid Table 3 Accent 1"/>
    <w:basedOn w:val="TableNormal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GridTable1Light-Accent1">
    <w:name w:val="Grid Table 1 Light Accent 1"/>
    <w:basedOn w:val="TableNormal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ableNormal"/>
    <w:next w:val="GridTable3-Accent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F1991"/>
    <w:rPr>
      <w:color w:val="0CC0D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DF1991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2-Accent1">
    <w:name w:val="List Table 2 Accent 1"/>
    <w:basedOn w:val="TableNormal"/>
    <w:uiPriority w:val="47"/>
    <w:rsid w:val="00E11981"/>
    <w:tblPr>
      <w:tblStyleRowBandSize w:val="1"/>
      <w:tblStyleColBandSize w:val="1"/>
      <w:tblBorders>
        <w:top w:val="single" w:sz="4" w:space="0" w:color="62E0F6" w:themeColor="accent1" w:themeTint="99"/>
        <w:bottom w:val="single" w:sz="4" w:space="0" w:color="62E0F6" w:themeColor="accent1" w:themeTint="99"/>
        <w:insideH w:val="single" w:sz="4" w:space="0" w:color="62E0F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</w:style>
  <w:style w:type="paragraph" w:customStyle="1" w:styleId="Serieslessonnumber">
    <w:name w:val="Series lesson number"/>
    <w:basedOn w:val="Normal"/>
    <w:link w:val="SerieslessonnumberChar"/>
    <w:qFormat/>
    <w:rsid w:val="000A000D"/>
    <w:pPr>
      <w:framePr w:hSpace="180" w:wrap="around" w:vAnchor="text" w:hAnchor="margin" w:xAlign="right" w:y="-2414"/>
      <w:spacing w:before="0"/>
      <w:suppressOverlap/>
      <w:jc w:val="center"/>
    </w:pPr>
    <w:rPr>
      <w:rFonts w:ascii="Helvetica" w:hAnsi="Helvetica" w:cs="Arial"/>
      <w:b/>
      <w:bCs/>
      <w:color w:val="FFFFFF"/>
      <w:spacing w:val="-8"/>
      <w:sz w:val="28"/>
      <w:szCs w:val="28"/>
    </w:rPr>
  </w:style>
  <w:style w:type="character" w:customStyle="1" w:styleId="SerieslessonnumberChar">
    <w:name w:val="Series lesson number Char"/>
    <w:basedOn w:val="DefaultParagraphFont"/>
    <w:link w:val="Serieslessonnumber"/>
    <w:rsid w:val="000A000D"/>
    <w:rPr>
      <w:rFonts w:ascii="Helvetica" w:hAnsi="Helvetica" w:cs="Arial"/>
      <w:b/>
      <w:bCs/>
      <w:color w:val="FFFFFF"/>
      <w:spacing w:val="-8"/>
      <w:sz w:val="28"/>
      <w:szCs w:val="28"/>
      <w:lang w:val="ga-IE"/>
    </w:rPr>
  </w:style>
  <w:style w:type="paragraph" w:customStyle="1" w:styleId="Normalnua">
    <w:name w:val="Normal nua"/>
    <w:basedOn w:val="Normal"/>
    <w:link w:val="NormalnuaChar"/>
    <w:qFormat/>
    <w:rsid w:val="00FD5E0F"/>
    <w:pPr>
      <w:spacing w:before="0" w:line="360" w:lineRule="auto"/>
      <w:ind w:left="357"/>
      <w:contextualSpacing/>
      <w:jc w:val="both"/>
      <w:outlineLvl w:val="1"/>
    </w:pPr>
    <w:rPr>
      <w:rFonts w:ascii="Helvetica" w:eastAsia="Calibri" w:hAnsi="Helvetica" w:cs="Arial"/>
      <w:color w:val="033841" w:themeColor="text2" w:themeShade="80"/>
      <w:kern w:val="2"/>
      <w:lang w:eastAsia="en-US"/>
      <w14:ligatures w14:val="standardContextual"/>
    </w:rPr>
  </w:style>
  <w:style w:type="character" w:customStyle="1" w:styleId="NormalnuaChar">
    <w:name w:val="Normal nua Char"/>
    <w:basedOn w:val="DefaultParagraphFont"/>
    <w:link w:val="Normalnua"/>
    <w:rsid w:val="00FD5E0F"/>
    <w:rPr>
      <w:rFonts w:ascii="Helvetica" w:eastAsia="Calibri" w:hAnsi="Helvetica" w:cs="Arial"/>
      <w:color w:val="033841" w:themeColor="text2" w:themeShade="80"/>
      <w:kern w:val="2"/>
      <w:lang w:val="ga-IE" w:eastAsia="en-US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3B432D"/>
    <w:rPr>
      <w:rFonts w:ascii="Helvetica" w:hAnsi="Helvetica" w:cs="Helvetica"/>
      <w:b/>
      <w:bCs/>
      <w:color w:val="262626" w:themeColor="text1" w:themeTint="D9"/>
      <w:sz w:val="24"/>
      <w:szCs w:val="24"/>
      <w:lang w:val="ga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teanglann.ie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BD7F1C-E046-48A4-8BEA-7472B6A93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322</TotalTime>
  <Pages>13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Links>
    <vt:vector size="6" baseType="variant">
      <vt:variant>
        <vt:i4>1048594</vt:i4>
      </vt:variant>
      <vt:variant>
        <vt:i4>0</vt:i4>
      </vt:variant>
      <vt:variant>
        <vt:i4>0</vt:i4>
      </vt:variant>
      <vt:variant>
        <vt:i4>5</vt:i4>
      </vt:variant>
      <vt:variant>
        <vt:lpwstr>http://www.teanglann.ie/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551</cp:revision>
  <cp:lastPrinted>2024-09-11T04:29:00Z</cp:lastPrinted>
  <dcterms:created xsi:type="dcterms:W3CDTF">2024-06-26T06:45:00Z</dcterms:created>
  <dcterms:modified xsi:type="dcterms:W3CDTF">2024-12-10T12:14:00Z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