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EFC5" w14:textId="77777777" w:rsidR="00D50EBF" w:rsidRPr="009D21B1" w:rsidRDefault="003653E4" w:rsidP="003228B7">
      <w:pPr>
        <w:rPr>
          <w:lang w:val="ga-IE"/>
        </w:rPr>
      </w:pPr>
      <w:r w:rsidRPr="009D21B1">
        <w:rPr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578731D0" wp14:editId="7417558B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1B1">
        <w:rPr>
          <w:noProof/>
          <w:lang w:val="ga-IE"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9D21B1">
        <w:rPr>
          <w:lang w:val="ga-IE"/>
        </w:rPr>
        <w:t xml:space="preserve"> </w:t>
      </w:r>
      <w:bookmarkStart w:id="0" w:name="_Hlk119427428"/>
      <w:bookmarkEnd w:id="0"/>
    </w:p>
    <w:p w14:paraId="37F32DE9" w14:textId="77777777" w:rsidR="008C69E6" w:rsidRPr="009D21B1" w:rsidRDefault="008C69E6" w:rsidP="003228B7">
      <w:pPr>
        <w:rPr>
          <w:lang w:val="ga-IE"/>
        </w:rPr>
      </w:pPr>
    </w:p>
    <w:p w14:paraId="07351937" w14:textId="77777777" w:rsidR="00C630A1" w:rsidRPr="009D21B1" w:rsidRDefault="00F5565E" w:rsidP="003228B7">
      <w:pPr>
        <w:pStyle w:val="Heading1"/>
        <w:rPr>
          <w:noProof w:val="0"/>
          <w:lang w:val="ga-IE"/>
        </w:rPr>
      </w:pPr>
      <w:r w:rsidRPr="009D21B1">
        <w:rPr>
          <w:lang w:val="ga-IE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41B42583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204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A: MACHNAMH</w:t>
      </w:r>
    </w:p>
    <w:tbl>
      <w:tblPr>
        <w:tblStyle w:val="PlainTable3"/>
        <w:tblpPr w:leftFromText="180" w:rightFromText="180" w:vertAnchor="page" w:horzAnchor="page" w:tblpX="4184" w:tblpY="566"/>
        <w:tblW w:w="0" w:type="auto"/>
        <w:tblLook w:val="0600" w:firstRow="0" w:lastRow="0" w:firstColumn="0" w:lastColumn="0" w:noHBand="1" w:noVBand="1"/>
      </w:tblPr>
      <w:tblGrid>
        <w:gridCol w:w="7230"/>
      </w:tblGrid>
      <w:tr w:rsidR="00C630A1" w:rsidRPr="009D21B1" w14:paraId="1323AB78" w14:textId="77777777" w:rsidTr="00D01558">
        <w:trPr>
          <w:trHeight w:val="567"/>
        </w:trPr>
        <w:tc>
          <w:tcPr>
            <w:tcW w:w="7230" w:type="dxa"/>
          </w:tcPr>
          <w:p w14:paraId="1B151718" w14:textId="1A34E37C" w:rsidR="00C630A1" w:rsidRPr="009D21B1" w:rsidRDefault="00635457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  <w:lang w:val="ga-IE"/>
              </w:rPr>
            </w:pPr>
            <w:r w:rsidRPr="009D21B1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  <w:lang w:val="ga-IE"/>
              </w:rPr>
              <w:t>Brat trom sneachta</w:t>
            </w:r>
          </w:p>
        </w:tc>
      </w:tr>
      <w:tr w:rsidR="00C630A1" w:rsidRPr="009D21B1" w14:paraId="753E50E6" w14:textId="77777777" w:rsidTr="00D01558">
        <w:trPr>
          <w:trHeight w:val="57"/>
        </w:trPr>
        <w:tc>
          <w:tcPr>
            <w:tcW w:w="7230" w:type="dxa"/>
            <w:shd w:val="clear" w:color="auto" w:fill="FFD93B"/>
          </w:tcPr>
          <w:p w14:paraId="5A75D377" w14:textId="77777777" w:rsidR="00C630A1" w:rsidRPr="009D21B1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  <w:lang w:val="ga-IE"/>
              </w:rPr>
            </w:pPr>
          </w:p>
        </w:tc>
      </w:tr>
      <w:tr w:rsidR="00C630A1" w:rsidRPr="009D21B1" w14:paraId="41C4E0A0" w14:textId="77777777" w:rsidTr="00D01558">
        <w:trPr>
          <w:trHeight w:val="456"/>
        </w:trPr>
        <w:tc>
          <w:tcPr>
            <w:tcW w:w="7230" w:type="dxa"/>
          </w:tcPr>
          <w:p w14:paraId="72B26B22" w14:textId="77777777" w:rsidR="00C630A1" w:rsidRPr="009D21B1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  <w:lang w:val="ga-IE"/>
              </w:rPr>
            </w:pPr>
            <w:r w:rsidRPr="009D21B1">
              <w:rPr>
                <w:rFonts w:eastAsia="Trebuchet MS"/>
                <w:color w:val="FFFFFF"/>
                <w:sz w:val="36"/>
                <w:szCs w:val="36"/>
                <w:lang w:val="ga-IE"/>
              </w:rPr>
              <w:t>Meánleibhéal 2 (B2)</w:t>
            </w:r>
          </w:p>
        </w:tc>
      </w:tr>
    </w:tbl>
    <w:p w14:paraId="38EA3BE8" w14:textId="0DF3BE93" w:rsidR="00BF4429" w:rsidRPr="009D21B1" w:rsidRDefault="000D099F" w:rsidP="00CB3F5C">
      <w:pPr>
        <w:spacing w:before="240" w:after="240"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Beidh tú ag féachaint ar ball ar mhír faoi</w:t>
      </w:r>
      <w:r w:rsidR="00CE2601" w:rsidRPr="009D21B1">
        <w:rPr>
          <w:color w:val="1F1F1F" w:themeColor="text1" w:themeShade="80"/>
          <w:lang w:val="ga-IE"/>
        </w:rPr>
        <w:t xml:space="preserve"> bhrat trom sneachta i gContae Chiarraí. </w:t>
      </w:r>
      <w:r w:rsidR="000B33E3" w:rsidRPr="009D21B1">
        <w:rPr>
          <w:color w:val="1F1F1F" w:themeColor="text1" w:themeShade="80"/>
          <w:lang w:val="ga-IE"/>
        </w:rPr>
        <w:t>Bí ag obair leis an duine in aice</w:t>
      </w:r>
      <w:r w:rsidR="00D17D38" w:rsidRPr="009D21B1">
        <w:rPr>
          <w:color w:val="1F1F1F" w:themeColor="text1" w:themeShade="80"/>
          <w:lang w:val="ga-IE"/>
        </w:rPr>
        <w:t xml:space="preserve"> leat</w:t>
      </w:r>
      <w:r w:rsidR="003A0012" w:rsidRPr="009D21B1">
        <w:rPr>
          <w:color w:val="1F1F1F" w:themeColor="text1" w:themeShade="80"/>
          <w:lang w:val="ga-IE"/>
        </w:rPr>
        <w:t xml:space="preserve"> agus pléigí </w:t>
      </w:r>
      <w:r w:rsidR="0077104C" w:rsidRPr="009D21B1">
        <w:rPr>
          <w:color w:val="1F1F1F" w:themeColor="text1" w:themeShade="80"/>
          <w:lang w:val="ga-IE"/>
        </w:rPr>
        <w:t xml:space="preserve">na </w:t>
      </w:r>
      <w:r w:rsidR="003A0012" w:rsidRPr="009D21B1">
        <w:rPr>
          <w:color w:val="1F1F1F" w:themeColor="text1" w:themeShade="80"/>
          <w:lang w:val="ga-IE"/>
        </w:rPr>
        <w:t>ceisteanna le chéile.</w:t>
      </w:r>
    </w:p>
    <w:p w14:paraId="0D090EB2" w14:textId="2662C6C6" w:rsidR="00BF4429" w:rsidRPr="009D21B1" w:rsidRDefault="00BF4429" w:rsidP="00155CE1">
      <w:pPr>
        <w:spacing w:line="360" w:lineRule="auto"/>
        <w:rPr>
          <w:color w:val="1F1F1F" w:themeColor="text1" w:themeShade="80"/>
          <w:lang w:val="ga-IE"/>
        </w:rPr>
      </w:pPr>
    </w:p>
    <w:p w14:paraId="2F858D38" w14:textId="56631F45" w:rsidR="00E06EF7" w:rsidRPr="009D21B1" w:rsidRDefault="00975E74" w:rsidP="00A53ED4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Conas atá an aimsir in Éirinn agus </w:t>
      </w:r>
      <w:r w:rsidR="003109C3" w:rsidRPr="009D21B1">
        <w:rPr>
          <w:color w:val="1F1F1F" w:themeColor="text1" w:themeShade="80"/>
          <w:lang w:val="ga-IE"/>
        </w:rPr>
        <w:t>san</w:t>
      </w:r>
      <w:r w:rsidRPr="009D21B1">
        <w:rPr>
          <w:color w:val="1F1F1F" w:themeColor="text1" w:themeShade="80"/>
          <w:lang w:val="ga-IE"/>
        </w:rPr>
        <w:t xml:space="preserve"> Eoraip faoi láthair</w:t>
      </w:r>
      <w:r w:rsidR="005357AE" w:rsidRPr="009D21B1">
        <w:rPr>
          <w:color w:val="1F1F1F" w:themeColor="text1" w:themeShade="80"/>
          <w:lang w:val="ga-IE"/>
        </w:rPr>
        <w:t xml:space="preserve">? </w:t>
      </w:r>
    </w:p>
    <w:p w14:paraId="31876CEB" w14:textId="2FEAC171" w:rsidR="00EB6EB5" w:rsidRPr="009D21B1" w:rsidRDefault="00C10AAC" w:rsidP="00A53ED4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Ar chuir </w:t>
      </w:r>
      <w:proofErr w:type="spellStart"/>
      <w:r w:rsidRPr="009D21B1">
        <w:rPr>
          <w:color w:val="1F1F1F" w:themeColor="text1" w:themeShade="80"/>
          <w:lang w:val="ga-IE"/>
        </w:rPr>
        <w:t>adhaimsir</w:t>
      </w:r>
      <w:proofErr w:type="spellEnd"/>
      <w:r w:rsidRPr="009D21B1">
        <w:rPr>
          <w:color w:val="1F1F1F" w:themeColor="text1" w:themeShade="80"/>
          <w:lang w:val="ga-IE"/>
        </w:rPr>
        <w:t xml:space="preserve"> (</w:t>
      </w:r>
      <w:proofErr w:type="spellStart"/>
      <w:r w:rsidRPr="009D21B1">
        <w:rPr>
          <w:i/>
          <w:iCs/>
          <w:color w:val="1F1F1F" w:themeColor="text1" w:themeShade="80"/>
          <w:lang w:val="ga-IE"/>
        </w:rPr>
        <w:t>extreme</w:t>
      </w:r>
      <w:proofErr w:type="spellEnd"/>
      <w:r w:rsidRPr="009D21B1">
        <w:rPr>
          <w:i/>
          <w:iCs/>
          <w:color w:val="1F1F1F" w:themeColor="text1" w:themeShade="80"/>
          <w:lang w:val="ga-IE"/>
        </w:rPr>
        <w:t xml:space="preserve"> </w:t>
      </w:r>
      <w:proofErr w:type="spellStart"/>
      <w:r w:rsidRPr="009D21B1">
        <w:rPr>
          <w:i/>
          <w:iCs/>
          <w:color w:val="1F1F1F" w:themeColor="text1" w:themeShade="80"/>
          <w:lang w:val="ga-IE"/>
        </w:rPr>
        <w:t>weather</w:t>
      </w:r>
      <w:proofErr w:type="spellEnd"/>
      <w:r w:rsidRPr="009D21B1">
        <w:rPr>
          <w:color w:val="1F1F1F" w:themeColor="text1" w:themeShade="80"/>
          <w:lang w:val="ga-IE"/>
        </w:rPr>
        <w:t>) isteach ar do shaol</w:t>
      </w:r>
      <w:r w:rsidR="003112DD" w:rsidRPr="009D21B1">
        <w:rPr>
          <w:color w:val="1F1F1F" w:themeColor="text1" w:themeShade="80"/>
          <w:lang w:val="ga-IE"/>
        </w:rPr>
        <w:t xml:space="preserve"> riamh</w:t>
      </w:r>
      <w:r w:rsidRPr="009D21B1">
        <w:rPr>
          <w:color w:val="1F1F1F" w:themeColor="text1" w:themeShade="80"/>
          <w:lang w:val="ga-IE"/>
        </w:rPr>
        <w:t xml:space="preserve">? Mínigh. </w:t>
      </w:r>
    </w:p>
    <w:p w14:paraId="07964C9A" w14:textId="71D89DCC" w:rsidR="009F277E" w:rsidRPr="009D21B1" w:rsidRDefault="009F277E" w:rsidP="00A53ED4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Conas a chuireann brat trom sneachta </w:t>
      </w:r>
      <w:r w:rsidR="00A40EBF" w:rsidRPr="009D21B1">
        <w:rPr>
          <w:color w:val="1F1F1F" w:themeColor="text1" w:themeShade="80"/>
          <w:lang w:val="ga-IE"/>
        </w:rPr>
        <w:t>isteach ar dhaoine, dar leat?</w:t>
      </w:r>
    </w:p>
    <w:p w14:paraId="1328CA52" w14:textId="3E76B672" w:rsidR="00A40EBF" w:rsidRPr="009D21B1" w:rsidRDefault="00A40EBF" w:rsidP="00A53ED4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Cad atá ag tarlú sna pictiú</w:t>
      </w:r>
      <w:r w:rsidR="00D52C9A" w:rsidRPr="009D21B1">
        <w:rPr>
          <w:color w:val="1F1F1F" w:themeColor="text1" w:themeShade="80"/>
          <w:lang w:val="ga-IE"/>
        </w:rPr>
        <w:t>i</w:t>
      </w:r>
      <w:r w:rsidRPr="009D21B1">
        <w:rPr>
          <w:color w:val="1F1F1F" w:themeColor="text1" w:themeShade="80"/>
          <w:lang w:val="ga-IE"/>
        </w:rPr>
        <w:t>r thíos?</w:t>
      </w:r>
    </w:p>
    <w:p w14:paraId="05595684" w14:textId="3A32AABE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  <w:r w:rsidRPr="009D21B1">
        <w:rPr>
          <w:noProof/>
          <w:lang w:val="ga-IE"/>
        </w:rPr>
        <w:drawing>
          <wp:anchor distT="0" distB="0" distL="114300" distR="114300" simplePos="0" relativeHeight="251658250" behindDoc="0" locked="0" layoutInCell="1" allowOverlap="1" wp14:anchorId="5EA58739" wp14:editId="3292D170">
            <wp:simplePos x="0" y="0"/>
            <wp:positionH relativeFrom="margin">
              <wp:posOffset>266700</wp:posOffset>
            </wp:positionH>
            <wp:positionV relativeFrom="paragraph">
              <wp:posOffset>51435</wp:posOffset>
            </wp:positionV>
            <wp:extent cx="2927350" cy="3181350"/>
            <wp:effectExtent l="114300" t="114300" r="101600" b="152400"/>
            <wp:wrapNone/>
            <wp:docPr id="1126422677" name="Picture 18" descr="A person in a red tractor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2677" name="Picture 18" descr="A person in a red tractor in the sn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r="23145"/>
                    <a:stretch/>
                  </pic:blipFill>
                  <pic:spPr bwMode="auto">
                    <a:xfrm>
                      <a:off x="0" y="0"/>
                      <a:ext cx="292735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270E3" w14:textId="215D7F40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584D6D47" w14:textId="44CD1550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  <w:r w:rsidRPr="009D21B1">
        <w:rPr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1" behindDoc="0" locked="0" layoutInCell="1" allowOverlap="1" wp14:anchorId="03D56DDE" wp14:editId="494CCC77">
            <wp:simplePos x="0" y="0"/>
            <wp:positionH relativeFrom="margin">
              <wp:posOffset>2492375</wp:posOffset>
            </wp:positionH>
            <wp:positionV relativeFrom="paragraph">
              <wp:posOffset>248920</wp:posOffset>
            </wp:positionV>
            <wp:extent cx="3695700" cy="3181350"/>
            <wp:effectExtent l="133350" t="114300" r="152400" b="152400"/>
            <wp:wrapNone/>
            <wp:docPr id="1859437392" name="Picture 16" descr="A tractor pulling a trailer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37392" name="Picture 16" descr="A tractor pulling a trailer in the sn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1" r="20487"/>
                    <a:stretch/>
                  </pic:blipFill>
                  <pic:spPr bwMode="auto">
                    <a:xfrm>
                      <a:off x="0" y="0"/>
                      <a:ext cx="369570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22C4F" w14:textId="1149DBA0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3EECFCC8" w14:textId="08233BA7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392B6676" w14:textId="00E4573F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046EB3D4" w14:textId="2171592C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5417EE3E" w14:textId="46D25AF6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7D9383C0" w14:textId="097CC1F0" w:rsidR="00923036" w:rsidRPr="009D21B1" w:rsidRDefault="00923036" w:rsidP="00923036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08088945" w14:textId="695C1705" w:rsidR="00A40EBF" w:rsidRPr="009D21B1" w:rsidRDefault="00A40EBF" w:rsidP="00A40EBF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2DE49625" w14:textId="7043B0D9" w:rsidR="007F0A49" w:rsidRPr="009D21B1" w:rsidRDefault="007F0A49" w:rsidP="007F0A49">
      <w:pPr>
        <w:pStyle w:val="ListParagraph"/>
        <w:spacing w:line="360" w:lineRule="auto"/>
        <w:ind w:left="720"/>
        <w:rPr>
          <w:color w:val="1F1F1F" w:themeColor="text1" w:themeShade="80"/>
          <w:lang w:val="ga-IE"/>
        </w:rPr>
      </w:pPr>
    </w:p>
    <w:p w14:paraId="33671B8E" w14:textId="77777777" w:rsidR="00A40EBF" w:rsidRPr="009D21B1" w:rsidRDefault="00A40EBF" w:rsidP="00A40EBF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23C89FC0" w14:textId="77777777" w:rsidR="00A40EBF" w:rsidRPr="009D21B1" w:rsidRDefault="00A40EBF" w:rsidP="00A40EBF">
      <w:pPr>
        <w:pStyle w:val="ListParagraph"/>
        <w:spacing w:line="360" w:lineRule="auto"/>
        <w:ind w:left="720" w:firstLine="0"/>
        <w:rPr>
          <w:color w:val="1F1F1F" w:themeColor="text1" w:themeShade="80"/>
          <w:lang w:val="ga-IE"/>
        </w:rPr>
      </w:pPr>
    </w:p>
    <w:p w14:paraId="3E90C859" w14:textId="77777777" w:rsidR="00A40EBF" w:rsidRPr="009D21B1" w:rsidRDefault="00A40EBF" w:rsidP="00923036">
      <w:pPr>
        <w:spacing w:line="360" w:lineRule="auto"/>
        <w:rPr>
          <w:color w:val="1F1F1F" w:themeColor="text1" w:themeShade="80"/>
          <w:lang w:val="ga-IE"/>
        </w:rPr>
      </w:pPr>
    </w:p>
    <w:p w14:paraId="336A4977" w14:textId="5F18696F" w:rsidR="004301E2" w:rsidRPr="009D21B1" w:rsidRDefault="002C229D" w:rsidP="00A53ED4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Cén séasúr is fearr leat? Cén fáth?</w:t>
      </w:r>
    </w:p>
    <w:p w14:paraId="6A2D4384" w14:textId="77777777" w:rsidR="00155CE1" w:rsidRPr="009D21B1" w:rsidRDefault="00155CE1" w:rsidP="00155CE1">
      <w:pPr>
        <w:spacing w:line="360" w:lineRule="auto"/>
        <w:rPr>
          <w:color w:val="2D2D2D" w:themeColor="text2" w:themeShade="80"/>
          <w:lang w:val="ga-IE"/>
        </w:rPr>
      </w:pPr>
    </w:p>
    <w:p w14:paraId="65840155" w14:textId="2210491F" w:rsidR="00155CE1" w:rsidRPr="009D21B1" w:rsidRDefault="00155CE1" w:rsidP="00155CE1">
      <w:pPr>
        <w:spacing w:line="360" w:lineRule="auto"/>
        <w:rPr>
          <w:lang w:val="ga-IE"/>
        </w:rPr>
      </w:pPr>
    </w:p>
    <w:p w14:paraId="2AF0EACC" w14:textId="5DFF0CE8" w:rsidR="002E1424" w:rsidRPr="009D21B1" w:rsidRDefault="002E1424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  <w:lang w:val="ga-IE"/>
        </w:rPr>
      </w:pPr>
    </w:p>
    <w:p w14:paraId="776C66AD" w14:textId="77777777" w:rsidR="006826A8" w:rsidRPr="009D21B1" w:rsidRDefault="00AE52B5" w:rsidP="003228B7">
      <w:pPr>
        <w:pStyle w:val="Heading1"/>
        <w:rPr>
          <w:noProof w:val="0"/>
          <w:lang w:val="ga-IE"/>
        </w:rPr>
      </w:pPr>
      <w:r w:rsidRPr="009D21B1">
        <w:rPr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4F3E1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B: FOCLÓIR</w:t>
      </w:r>
    </w:p>
    <w:p w14:paraId="14AC017F" w14:textId="77777777" w:rsidR="00F80171" w:rsidRPr="009D21B1" w:rsidRDefault="00A70BB8" w:rsidP="00BD0CCE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spacing w:val="-1"/>
          <w:lang w:val="ga-IE"/>
        </w:rPr>
        <w:t>Beidh</w:t>
      </w:r>
      <w:r w:rsidRPr="009D21B1">
        <w:rPr>
          <w:color w:val="1F1F1F" w:themeColor="text1" w:themeShade="80"/>
          <w:spacing w:val="-16"/>
          <w:lang w:val="ga-IE"/>
        </w:rPr>
        <w:t xml:space="preserve"> </w:t>
      </w:r>
      <w:r w:rsidRPr="009D21B1">
        <w:rPr>
          <w:color w:val="1F1F1F" w:themeColor="text1" w:themeShade="80"/>
          <w:spacing w:val="-1"/>
          <w:lang w:val="ga-IE"/>
        </w:rPr>
        <w:t>na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spacing w:val="-1"/>
          <w:lang w:val="ga-IE"/>
        </w:rPr>
        <w:t>focail</w:t>
      </w:r>
      <w:r w:rsidRPr="009D21B1">
        <w:rPr>
          <w:color w:val="1F1F1F" w:themeColor="text1" w:themeShade="80"/>
          <w:spacing w:val="-15"/>
          <w:lang w:val="ga-IE"/>
        </w:rPr>
        <w:t xml:space="preserve"> </w:t>
      </w:r>
      <w:r w:rsidRPr="009D21B1">
        <w:rPr>
          <w:color w:val="1F1F1F" w:themeColor="text1" w:themeShade="80"/>
          <w:spacing w:val="-1"/>
          <w:lang w:val="ga-IE"/>
        </w:rPr>
        <w:t>thíos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spacing w:val="-1"/>
          <w:lang w:val="ga-IE"/>
        </w:rPr>
        <w:t>le</w:t>
      </w:r>
      <w:r w:rsidRPr="009D21B1">
        <w:rPr>
          <w:color w:val="1F1F1F" w:themeColor="text1" w:themeShade="80"/>
          <w:spacing w:val="-16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cloisteáil</w:t>
      </w:r>
      <w:r w:rsidRPr="009D21B1">
        <w:rPr>
          <w:color w:val="1F1F1F" w:themeColor="text1" w:themeShade="80"/>
          <w:spacing w:val="-15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sa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mhír</w:t>
      </w:r>
      <w:r w:rsidRPr="009D21B1">
        <w:rPr>
          <w:color w:val="1F1F1F" w:themeColor="text1" w:themeShade="80"/>
          <w:spacing w:val="-15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ar</w:t>
      </w:r>
      <w:r w:rsidRPr="009D21B1">
        <w:rPr>
          <w:color w:val="1F1F1F" w:themeColor="text1" w:themeShade="80"/>
          <w:spacing w:val="-15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ball.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An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féidir</w:t>
      </w:r>
      <w:r w:rsidRPr="009D21B1">
        <w:rPr>
          <w:color w:val="1F1F1F" w:themeColor="text1" w:themeShade="80"/>
          <w:spacing w:val="-15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leat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na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leaganacha</w:t>
      </w:r>
      <w:r w:rsidRPr="009D21B1">
        <w:rPr>
          <w:color w:val="1F1F1F" w:themeColor="text1" w:themeShade="80"/>
          <w:spacing w:val="-13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Gaeilge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</w:t>
      </w:r>
      <w:r w:rsidRPr="009D21B1">
        <w:rPr>
          <w:color w:val="1F1F1F" w:themeColor="text1" w:themeShade="80"/>
          <w:spacing w:val="-14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aimsiú</w:t>
      </w:r>
      <w:r w:rsidRPr="009D21B1">
        <w:rPr>
          <w:color w:val="1F1F1F" w:themeColor="text1" w:themeShade="80"/>
          <w:spacing w:val="-64"/>
          <w:lang w:val="ga-IE"/>
        </w:rPr>
        <w:t xml:space="preserve">     </w:t>
      </w:r>
      <w:r w:rsidRPr="009D21B1">
        <w:rPr>
          <w:color w:val="1F1F1F" w:themeColor="text1" w:themeShade="80"/>
          <w:lang w:val="ga-IE"/>
        </w:rPr>
        <w:t xml:space="preserve"> anois sula</w:t>
      </w:r>
      <w:r w:rsidRPr="009D21B1">
        <w:rPr>
          <w:color w:val="1F1F1F" w:themeColor="text1" w:themeShade="80"/>
          <w:spacing w:val="-11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bhféachfaidh</w:t>
      </w:r>
      <w:r w:rsidRPr="009D21B1">
        <w:rPr>
          <w:color w:val="1F1F1F" w:themeColor="text1" w:themeShade="80"/>
          <w:spacing w:val="-7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tú</w:t>
      </w:r>
      <w:r w:rsidRPr="009D21B1">
        <w:rPr>
          <w:color w:val="1F1F1F" w:themeColor="text1" w:themeShade="80"/>
          <w:spacing w:val="-10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ar</w:t>
      </w:r>
      <w:r w:rsidRPr="009D21B1">
        <w:rPr>
          <w:color w:val="1F1F1F" w:themeColor="text1" w:themeShade="80"/>
          <w:spacing w:val="-9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an</w:t>
      </w:r>
      <w:r w:rsidRPr="009D21B1">
        <w:rPr>
          <w:color w:val="1F1F1F" w:themeColor="text1" w:themeShade="80"/>
          <w:spacing w:val="-11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mír?</w:t>
      </w:r>
      <w:r w:rsidRPr="009D21B1">
        <w:rPr>
          <w:color w:val="1F1F1F" w:themeColor="text1" w:themeShade="80"/>
          <w:spacing w:val="-7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Bain</w:t>
      </w:r>
      <w:r w:rsidRPr="009D21B1">
        <w:rPr>
          <w:color w:val="1F1F1F" w:themeColor="text1" w:themeShade="80"/>
          <w:spacing w:val="-10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úsáid</w:t>
      </w:r>
      <w:r w:rsidRPr="009D21B1">
        <w:rPr>
          <w:color w:val="1F1F1F" w:themeColor="text1" w:themeShade="80"/>
          <w:spacing w:val="-9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as</w:t>
      </w:r>
      <w:r w:rsidRPr="009D21B1">
        <w:rPr>
          <w:color w:val="1F1F1F" w:themeColor="text1" w:themeShade="80"/>
          <w:spacing w:val="-9"/>
          <w:lang w:val="ga-IE"/>
        </w:rPr>
        <w:t xml:space="preserve"> </w:t>
      </w:r>
      <w:hyperlink r:id="rId15">
        <w:r w:rsidRPr="009D21B1">
          <w:rPr>
            <w:color w:val="1F1F1F" w:themeColor="text1" w:themeShade="80"/>
            <w:u w:val="single" w:color="0D6B6B"/>
            <w:lang w:val="ga-IE"/>
          </w:rPr>
          <w:t>www.focloir.ie</w:t>
        </w:r>
        <w:r w:rsidRPr="009D21B1">
          <w:rPr>
            <w:color w:val="1F1F1F" w:themeColor="text1" w:themeShade="80"/>
            <w:spacing w:val="-8"/>
            <w:lang w:val="ga-IE"/>
          </w:rPr>
          <w:t xml:space="preserve"> </w:t>
        </w:r>
      </w:hyperlink>
      <w:r w:rsidRPr="009D21B1">
        <w:rPr>
          <w:color w:val="1F1F1F" w:themeColor="text1" w:themeShade="80"/>
          <w:lang w:val="ga-IE"/>
        </w:rPr>
        <w:t>chun</w:t>
      </w:r>
      <w:r w:rsidRPr="009D21B1">
        <w:rPr>
          <w:color w:val="1F1F1F" w:themeColor="text1" w:themeShade="80"/>
          <w:spacing w:val="-7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cuidiú</w:t>
      </w:r>
      <w:r w:rsidRPr="009D21B1">
        <w:rPr>
          <w:color w:val="1F1F1F" w:themeColor="text1" w:themeShade="80"/>
          <w:spacing w:val="-9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leat, más</w:t>
      </w:r>
      <w:r w:rsidRPr="009D21B1">
        <w:rPr>
          <w:color w:val="1F1F1F" w:themeColor="text1" w:themeShade="80"/>
          <w:spacing w:val="-11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gá.</w:t>
      </w:r>
    </w:p>
    <w:p w14:paraId="25C22859" w14:textId="77777777" w:rsidR="00F80171" w:rsidRPr="009D21B1" w:rsidRDefault="00F80171" w:rsidP="00D026FB">
      <w:pPr>
        <w:pStyle w:val="ListParagraph"/>
        <w:spacing w:before="0" w:after="0"/>
        <w:ind w:left="361" w:firstLine="0"/>
        <w:rPr>
          <w:color w:val="1F1F1F" w:themeColor="text1" w:themeShade="80"/>
          <w:lang w:val="ga-IE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15238A" w:rsidRPr="009D21B1" w14:paraId="10332940" w14:textId="77777777" w:rsidTr="28295C3C">
        <w:tc>
          <w:tcPr>
            <w:tcW w:w="3685" w:type="dxa"/>
          </w:tcPr>
          <w:p w14:paraId="2492B58D" w14:textId="6A8D8E4B" w:rsidR="00F80171" w:rsidRPr="009D21B1" w:rsidRDefault="00EF36C0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clogged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up</w:t>
            </w:r>
            <w:proofErr w:type="spellEnd"/>
          </w:p>
        </w:tc>
        <w:tc>
          <w:tcPr>
            <w:tcW w:w="5374" w:type="dxa"/>
          </w:tcPr>
          <w:p w14:paraId="2B4BA62F" w14:textId="77777777" w:rsidR="00F80171" w:rsidRPr="009D21B1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8A78B4" w:rsidRPr="009D21B1" w14:paraId="6C5DA003" w14:textId="77777777" w:rsidTr="28295C3C">
        <w:tc>
          <w:tcPr>
            <w:tcW w:w="3685" w:type="dxa"/>
          </w:tcPr>
          <w:p w14:paraId="15C23D5E" w14:textId="0EECA510" w:rsidR="008A78B4" w:rsidRPr="009D21B1" w:rsidRDefault="00EF36C0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movement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5374" w:type="dxa"/>
          </w:tcPr>
          <w:p w14:paraId="57B8ECB4" w14:textId="77777777" w:rsidR="008A78B4" w:rsidRPr="009D21B1" w:rsidRDefault="008A78B4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15238A" w:rsidRPr="009D21B1" w14:paraId="40540CEA" w14:textId="77777777" w:rsidTr="28295C3C">
        <w:tc>
          <w:tcPr>
            <w:tcW w:w="3685" w:type="dxa"/>
          </w:tcPr>
          <w:p w14:paraId="5ED07F23" w14:textId="13687284" w:rsidR="00F80171" w:rsidRPr="009D21B1" w:rsidRDefault="00EF36C0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bookmarkStart w:id="1" w:name="_Hlk120602144"/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grit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and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salt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r w:rsidR="008F124D"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5374" w:type="dxa"/>
          </w:tcPr>
          <w:p w14:paraId="7FAA38DA" w14:textId="77777777" w:rsidR="00F80171" w:rsidRPr="009D21B1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15238A" w:rsidRPr="009D21B1" w14:paraId="4EF39A46" w14:textId="77777777" w:rsidTr="28295C3C">
        <w:tc>
          <w:tcPr>
            <w:tcW w:w="3685" w:type="dxa"/>
          </w:tcPr>
          <w:p w14:paraId="73804173" w14:textId="1DA1CFA3" w:rsidR="00F80171" w:rsidRPr="009D21B1" w:rsidRDefault="0054604E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the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="00FE04D4" w:rsidRPr="009D21B1">
              <w:rPr>
                <w:i/>
                <w:iCs/>
                <w:color w:val="1F1F1F" w:themeColor="text1" w:themeShade="80"/>
                <w:lang w:val="ga-IE"/>
              </w:rPr>
              <w:t>ability</w:t>
            </w:r>
            <w:proofErr w:type="spellEnd"/>
            <w:r w:rsidR="00FE04D4" w:rsidRPr="009D21B1">
              <w:rPr>
                <w:i/>
                <w:iCs/>
                <w:color w:val="1F1F1F" w:themeColor="text1" w:themeShade="80"/>
                <w:lang w:val="ga-IE"/>
              </w:rPr>
              <w:t xml:space="preserve"> to </w:t>
            </w:r>
            <w:proofErr w:type="spellStart"/>
            <w:r w:rsidR="00FE04D4" w:rsidRPr="009D21B1">
              <w:rPr>
                <w:i/>
                <w:iCs/>
                <w:color w:val="1F1F1F" w:themeColor="text1" w:themeShade="80"/>
                <w:lang w:val="ga-IE"/>
              </w:rPr>
              <w:t>walk</w:t>
            </w:r>
            <w:proofErr w:type="spellEnd"/>
            <w:r w:rsidR="00FE04D4"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5374" w:type="dxa"/>
          </w:tcPr>
          <w:p w14:paraId="1A5BCDD1" w14:textId="77777777" w:rsidR="00F80171" w:rsidRPr="009D21B1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15238A" w:rsidRPr="009D21B1" w14:paraId="6978B71D" w14:textId="77777777" w:rsidTr="28295C3C">
        <w:tc>
          <w:tcPr>
            <w:tcW w:w="3685" w:type="dxa"/>
          </w:tcPr>
          <w:p w14:paraId="727256FA" w14:textId="2DA1C1BF" w:rsidR="00F80171" w:rsidRPr="009D21B1" w:rsidRDefault="0054604E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hemmed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in</w:t>
            </w:r>
          </w:p>
        </w:tc>
        <w:tc>
          <w:tcPr>
            <w:tcW w:w="5374" w:type="dxa"/>
          </w:tcPr>
          <w:p w14:paraId="277FB613" w14:textId="77777777" w:rsidR="00F80171" w:rsidRPr="009D21B1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15238A" w:rsidRPr="009D21B1" w14:paraId="554499F7" w14:textId="77777777" w:rsidTr="28295C3C">
        <w:tc>
          <w:tcPr>
            <w:tcW w:w="3685" w:type="dxa"/>
          </w:tcPr>
          <w:p w14:paraId="5715C6EC" w14:textId="6ABDFB5F" w:rsidR="00F80171" w:rsidRPr="009D21B1" w:rsidRDefault="00E9067A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he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’s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flat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out</w:t>
            </w:r>
            <w:proofErr w:type="spellEnd"/>
            <w:r w:rsidR="001D4D80"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5374" w:type="dxa"/>
          </w:tcPr>
          <w:p w14:paraId="797D4172" w14:textId="77777777" w:rsidR="00F80171" w:rsidRPr="009D21B1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15238A" w:rsidRPr="009D21B1" w14:paraId="6BC3E9C1" w14:textId="77777777" w:rsidTr="28295C3C">
        <w:tc>
          <w:tcPr>
            <w:tcW w:w="3685" w:type="dxa"/>
          </w:tcPr>
          <w:p w14:paraId="43D373C5" w14:textId="2EF2E329" w:rsidR="00F80171" w:rsidRPr="009D21B1" w:rsidRDefault="00976A6F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color w:val="1F1F1F" w:themeColor="text1" w:themeShade="80"/>
                <w:lang w:val="ga-IE"/>
              </w:rPr>
              <w:t>within</w:t>
            </w:r>
            <w:proofErr w:type="spellEnd"/>
            <w:r w:rsidRPr="009D21B1">
              <w:rPr>
                <w:i/>
                <w:color w:val="1F1F1F" w:themeColor="text1" w:themeShade="80"/>
                <w:lang w:val="ga-IE"/>
              </w:rPr>
              <w:t xml:space="preserve"> </w:t>
            </w:r>
            <w:r w:rsidR="008B775F" w:rsidRPr="009D21B1">
              <w:rPr>
                <w:i/>
                <w:color w:val="1F1F1F" w:themeColor="text1" w:themeShade="80"/>
                <w:lang w:val="ga-IE"/>
              </w:rPr>
              <w:t>300m</w:t>
            </w:r>
            <w:r w:rsidRPr="009D21B1">
              <w:rPr>
                <w:i/>
                <w:color w:val="1F1F1F" w:themeColor="text1" w:themeShade="80"/>
                <w:lang w:val="ga-IE"/>
              </w:rPr>
              <w:t>of</w:t>
            </w:r>
          </w:p>
        </w:tc>
        <w:tc>
          <w:tcPr>
            <w:tcW w:w="5374" w:type="dxa"/>
          </w:tcPr>
          <w:p w14:paraId="220D1AA5" w14:textId="77777777" w:rsidR="00F80171" w:rsidRPr="009D21B1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="00DF3715" w:rsidRPr="009D21B1" w14:paraId="07415F03" w14:textId="77777777">
        <w:tc>
          <w:tcPr>
            <w:tcW w:w="3685" w:type="dxa"/>
          </w:tcPr>
          <w:p w14:paraId="27B5DAFA" w14:textId="3162761B" w:rsidR="00DF3715" w:rsidRPr="009D21B1" w:rsidRDefault="00651C0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relief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,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liberation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5374" w:type="dxa"/>
          </w:tcPr>
          <w:p w14:paraId="069E7028" w14:textId="77777777" w:rsidR="00DF3715" w:rsidRPr="009D21B1" w:rsidRDefault="00DF3715">
            <w:pPr>
              <w:spacing w:before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651C0F" w:rsidRPr="009D21B1" w14:paraId="5CC95DC5" w14:textId="77777777" w:rsidTr="009544E3">
        <w:tc>
          <w:tcPr>
            <w:tcW w:w="3685" w:type="dxa"/>
          </w:tcPr>
          <w:p w14:paraId="62C36726" w14:textId="7848F9B8" w:rsidR="00651C0F" w:rsidRPr="009D21B1" w:rsidRDefault="00A835BA" w:rsidP="009544E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electricity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power </w:t>
            </w:r>
          </w:p>
        </w:tc>
        <w:tc>
          <w:tcPr>
            <w:tcW w:w="5374" w:type="dxa"/>
          </w:tcPr>
          <w:p w14:paraId="7D59100A" w14:textId="77777777" w:rsidR="00651C0F" w:rsidRPr="009D21B1" w:rsidRDefault="00651C0F" w:rsidP="009544E3">
            <w:pPr>
              <w:spacing w:before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15238A" w:rsidRPr="009D21B1" w14:paraId="6ABF2D9A" w14:textId="77777777" w:rsidTr="28295C3C">
        <w:tc>
          <w:tcPr>
            <w:tcW w:w="3685" w:type="dxa"/>
          </w:tcPr>
          <w:p w14:paraId="71E6BD92" w14:textId="7F914673" w:rsidR="00F80171" w:rsidRPr="009D21B1" w:rsidRDefault="00A835BA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pumps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5374" w:type="dxa"/>
          </w:tcPr>
          <w:p w14:paraId="3C036ED1" w14:textId="77777777" w:rsidR="00F80171" w:rsidRPr="009D21B1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bookmarkEnd w:id="1"/>
    </w:tbl>
    <w:p w14:paraId="43455971" w14:textId="77777777" w:rsidR="00F80171" w:rsidRPr="009D21B1" w:rsidRDefault="00F80171" w:rsidP="00F80171">
      <w:pPr>
        <w:pStyle w:val="ListParagraph"/>
        <w:ind w:left="361" w:firstLine="0"/>
        <w:rPr>
          <w:color w:val="1F1F1F" w:themeColor="text1" w:themeShade="80"/>
          <w:lang w:val="ga-IE"/>
        </w:rPr>
      </w:pPr>
    </w:p>
    <w:p w14:paraId="56851E7D" w14:textId="77777777" w:rsidR="00D026FB" w:rsidRPr="009D21B1" w:rsidRDefault="00D026FB" w:rsidP="006045C1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Féach ar an mír den chéad uair agus aimsigh na focail thuas inti. An raibh na focail chéanna agat féin?</w:t>
      </w:r>
      <w:r w:rsidR="000A662F" w:rsidRPr="009D21B1">
        <w:rPr>
          <w:color w:val="1F1F1F" w:themeColor="text1" w:themeShade="80"/>
          <w:lang w:val="ga-IE"/>
        </w:rPr>
        <w:t xml:space="preserve"> </w:t>
      </w:r>
      <w:r w:rsidRPr="009D21B1">
        <w:rPr>
          <w:color w:val="1F1F1F" w:themeColor="text1" w:themeShade="80"/>
          <w:lang w:val="ga-IE"/>
        </w:rPr>
        <w:t>__________________________________________________________________</w:t>
      </w:r>
    </w:p>
    <w:p w14:paraId="4BEF8477" w14:textId="77777777" w:rsidR="008F2292" w:rsidRPr="009D21B1" w:rsidRDefault="008F2292" w:rsidP="008F2292">
      <w:pPr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/>
        <w:rPr>
          <w:color w:val="1F1F1F" w:themeColor="text1" w:themeShade="80"/>
          <w:lang w:val="ga-IE"/>
        </w:rPr>
      </w:pPr>
    </w:p>
    <w:p w14:paraId="3EB9A804" w14:textId="492B8CD7" w:rsidR="00906213" w:rsidRPr="009D21B1" w:rsidRDefault="007237E1" w:rsidP="00D00A80">
      <w:pPr>
        <w:pStyle w:val="ListParagraph"/>
        <w:numPr>
          <w:ilvl w:val="0"/>
          <w:numId w:val="1"/>
        </w:numPr>
        <w:tabs>
          <w:tab w:val="left" w:pos="561"/>
        </w:tabs>
        <w:spacing w:line="360" w:lineRule="auto"/>
        <w:ind w:right="217"/>
        <w:jc w:val="left"/>
        <w:rPr>
          <w:color w:val="1F1F1F" w:themeColor="text1" w:themeShade="80"/>
          <w:lang w:val="ga-IE"/>
        </w:rPr>
      </w:pPr>
      <w:bookmarkStart w:id="2" w:name="_Hlk182292095"/>
      <w:r w:rsidRPr="009D21B1">
        <w:rPr>
          <w:color w:val="1F1F1F" w:themeColor="text1" w:themeShade="80"/>
          <w:lang w:val="ga-IE"/>
        </w:rPr>
        <w:t>Cén Ghaeilge atá agat ar</w:t>
      </w:r>
      <w:r w:rsidR="00D00A80" w:rsidRPr="009D21B1">
        <w:rPr>
          <w:color w:val="1F1F1F" w:themeColor="text1" w:themeShade="80"/>
          <w:lang w:val="ga-IE"/>
        </w:rPr>
        <w:t xml:space="preserve"> na focail seo:</w:t>
      </w:r>
      <w:r w:rsidRPr="009D21B1">
        <w:rPr>
          <w:color w:val="1F1F1F" w:themeColor="text1" w:themeShade="80"/>
          <w:lang w:val="ga-IE"/>
        </w:rPr>
        <w:t xml:space="preserve"> </w:t>
      </w:r>
    </w:p>
    <w:tbl>
      <w:tblPr>
        <w:tblStyle w:val="TableGrid"/>
        <w:tblW w:w="0" w:type="auto"/>
        <w:tblInd w:w="42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4450"/>
        <w:gridCol w:w="4871"/>
      </w:tblGrid>
      <w:tr w:rsidR="00D00A80" w:rsidRPr="009D21B1" w14:paraId="10061B6B" w14:textId="77777777" w:rsidTr="00D00A80">
        <w:tc>
          <w:tcPr>
            <w:tcW w:w="4450" w:type="dxa"/>
          </w:tcPr>
          <w:p w14:paraId="241DC2A3" w14:textId="5F1A4A92" w:rsidR="00D00A80" w:rsidRPr="009D21B1" w:rsidRDefault="00096C05" w:rsidP="00D00A80">
            <w:pPr>
              <w:tabs>
                <w:tab w:val="left" w:pos="561"/>
              </w:tabs>
              <w:spacing w:before="0" w:after="0" w:line="360" w:lineRule="auto"/>
              <w:ind w:right="217"/>
              <w:jc w:val="left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main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road</w:t>
            </w:r>
            <w:proofErr w:type="spellEnd"/>
          </w:p>
        </w:tc>
        <w:tc>
          <w:tcPr>
            <w:tcW w:w="4871" w:type="dxa"/>
          </w:tcPr>
          <w:p w14:paraId="24C0B5AB" w14:textId="77777777" w:rsidR="00D00A80" w:rsidRPr="009D21B1" w:rsidRDefault="00D00A80" w:rsidP="00D00A80">
            <w:pPr>
              <w:tabs>
                <w:tab w:val="left" w:pos="561"/>
              </w:tabs>
              <w:spacing w:before="0" w:after="0" w:line="360" w:lineRule="auto"/>
              <w:ind w:right="217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D00A80" w:rsidRPr="009D21B1" w14:paraId="389EAD0A" w14:textId="77777777" w:rsidTr="00D00A80">
        <w:tc>
          <w:tcPr>
            <w:tcW w:w="4450" w:type="dxa"/>
          </w:tcPr>
          <w:p w14:paraId="5556977C" w14:textId="3DBE4304" w:rsidR="00D00A80" w:rsidRPr="009D21B1" w:rsidRDefault="00096C05" w:rsidP="00D00A80">
            <w:pPr>
              <w:tabs>
                <w:tab w:val="left" w:pos="561"/>
              </w:tabs>
              <w:spacing w:before="0" w:after="0" w:line="360" w:lineRule="auto"/>
              <w:ind w:right="217"/>
              <w:jc w:val="left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back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road</w:t>
            </w:r>
            <w:proofErr w:type="spellEnd"/>
          </w:p>
        </w:tc>
        <w:tc>
          <w:tcPr>
            <w:tcW w:w="4871" w:type="dxa"/>
          </w:tcPr>
          <w:p w14:paraId="75FE520D" w14:textId="77777777" w:rsidR="00D00A80" w:rsidRPr="009D21B1" w:rsidRDefault="00D00A80" w:rsidP="00D00A80">
            <w:pPr>
              <w:tabs>
                <w:tab w:val="left" w:pos="561"/>
              </w:tabs>
              <w:spacing w:before="0" w:after="0" w:line="360" w:lineRule="auto"/>
              <w:ind w:right="217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D00A80" w:rsidRPr="009D21B1" w14:paraId="7B4B1321" w14:textId="77777777" w:rsidTr="00D00A80">
        <w:tc>
          <w:tcPr>
            <w:tcW w:w="4450" w:type="dxa"/>
          </w:tcPr>
          <w:p w14:paraId="3A613D43" w14:textId="3AF2C788" w:rsidR="00D00A80" w:rsidRPr="009D21B1" w:rsidRDefault="00096C05" w:rsidP="00D00A80">
            <w:pPr>
              <w:tabs>
                <w:tab w:val="left" w:pos="561"/>
              </w:tabs>
              <w:spacing w:before="0" w:after="0" w:line="360" w:lineRule="auto"/>
              <w:ind w:right="217"/>
              <w:jc w:val="left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country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road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4871" w:type="dxa"/>
          </w:tcPr>
          <w:p w14:paraId="3F780B02" w14:textId="77777777" w:rsidR="00D00A80" w:rsidRPr="009D21B1" w:rsidRDefault="00D00A80" w:rsidP="00D00A80">
            <w:pPr>
              <w:tabs>
                <w:tab w:val="left" w:pos="561"/>
              </w:tabs>
              <w:spacing w:before="0" w:after="0" w:line="360" w:lineRule="auto"/>
              <w:ind w:right="217"/>
              <w:jc w:val="left"/>
              <w:rPr>
                <w:color w:val="1F1F1F" w:themeColor="text1" w:themeShade="80"/>
                <w:lang w:val="ga-IE"/>
              </w:rPr>
            </w:pPr>
          </w:p>
        </w:tc>
      </w:tr>
    </w:tbl>
    <w:p w14:paraId="736F72AC" w14:textId="77777777" w:rsidR="00BD0E0F" w:rsidRPr="009D21B1" w:rsidRDefault="00BD0E0F" w:rsidP="00BD0E0F">
      <w:pPr>
        <w:tabs>
          <w:tab w:val="left" w:pos="561"/>
        </w:tabs>
        <w:spacing w:line="360" w:lineRule="auto"/>
        <w:ind w:right="217"/>
        <w:rPr>
          <w:color w:val="1F1F1F" w:themeColor="text1" w:themeShade="80"/>
          <w:lang w:val="ga-IE"/>
        </w:rPr>
      </w:pPr>
    </w:p>
    <w:p w14:paraId="158F2CCB" w14:textId="50085F90" w:rsidR="00A36DE7" w:rsidRPr="009D21B1" w:rsidRDefault="00346F5C" w:rsidP="00A36DE7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Tugtar ‘cairteacha’ ar </w:t>
      </w:r>
      <w:proofErr w:type="spellStart"/>
      <w:r w:rsidRPr="009D21B1">
        <w:rPr>
          <w:i/>
          <w:iCs/>
          <w:color w:val="1F1F1F" w:themeColor="text1" w:themeShade="80"/>
          <w:lang w:val="ga-IE"/>
        </w:rPr>
        <w:t>cars</w:t>
      </w:r>
      <w:proofErr w:type="spellEnd"/>
      <w:r w:rsidRPr="009D21B1">
        <w:rPr>
          <w:color w:val="1F1F1F" w:themeColor="text1" w:themeShade="80"/>
          <w:lang w:val="ga-IE"/>
        </w:rPr>
        <w:t xml:space="preserve"> i gcanúint na Mumhan. Cén </w:t>
      </w:r>
      <w:r w:rsidR="00766E3F" w:rsidRPr="009D21B1">
        <w:rPr>
          <w:color w:val="1F1F1F" w:themeColor="text1" w:themeShade="80"/>
          <w:lang w:val="ga-IE"/>
        </w:rPr>
        <w:t>focal</w:t>
      </w:r>
      <w:r w:rsidRPr="009D21B1">
        <w:rPr>
          <w:color w:val="1F1F1F" w:themeColor="text1" w:themeShade="80"/>
          <w:lang w:val="ga-IE"/>
        </w:rPr>
        <w:t xml:space="preserve"> atá agat féin ar </w:t>
      </w:r>
      <w:proofErr w:type="spellStart"/>
      <w:r w:rsidRPr="009D21B1">
        <w:rPr>
          <w:i/>
          <w:iCs/>
          <w:color w:val="1F1F1F" w:themeColor="text1" w:themeShade="80"/>
          <w:lang w:val="ga-IE"/>
        </w:rPr>
        <w:t>cars</w:t>
      </w:r>
      <w:proofErr w:type="spellEnd"/>
      <w:r w:rsidR="006045C1" w:rsidRPr="009D21B1">
        <w:rPr>
          <w:color w:val="1F1F1F" w:themeColor="text1" w:themeShade="80"/>
          <w:lang w:val="ga-IE"/>
        </w:rPr>
        <w:t>?</w:t>
      </w:r>
      <w:r w:rsidR="00E14892" w:rsidRPr="009D21B1">
        <w:rPr>
          <w:color w:val="1F1F1F" w:themeColor="text1" w:themeShade="80"/>
          <w:lang w:val="ga-IE"/>
        </w:rPr>
        <w:t xml:space="preserve"> </w:t>
      </w:r>
    </w:p>
    <w:p w14:paraId="30B62869" w14:textId="113F40B0" w:rsidR="00A36DE7" w:rsidRPr="009D21B1" w:rsidRDefault="00A36DE7" w:rsidP="00A36DE7">
      <w:pPr>
        <w:pStyle w:val="ListParagraph"/>
        <w:ind w:hanging="199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_____________________________________________________</w:t>
      </w:r>
      <w:r w:rsidR="00A1739F" w:rsidRPr="009D21B1">
        <w:rPr>
          <w:color w:val="1F1F1F" w:themeColor="text1" w:themeShade="80"/>
          <w:lang w:val="ga-IE"/>
        </w:rPr>
        <w:t>__</w:t>
      </w:r>
      <w:r w:rsidRPr="009D21B1">
        <w:rPr>
          <w:color w:val="1F1F1F" w:themeColor="text1" w:themeShade="80"/>
          <w:lang w:val="ga-IE"/>
        </w:rPr>
        <w:t>_____________________</w:t>
      </w:r>
    </w:p>
    <w:p w14:paraId="5739149E" w14:textId="77777777" w:rsidR="00A36DE7" w:rsidRPr="009D21B1" w:rsidRDefault="00A36DE7" w:rsidP="00A36DE7">
      <w:pPr>
        <w:pStyle w:val="ListParagraph"/>
        <w:ind w:hanging="199"/>
        <w:rPr>
          <w:color w:val="1F1F1F" w:themeColor="text1" w:themeShade="80"/>
          <w:lang w:val="ga-IE"/>
        </w:rPr>
      </w:pPr>
    </w:p>
    <w:p w14:paraId="43D8CE62" w14:textId="7ADFC80F" w:rsidR="005C3FFD" w:rsidRPr="009D21B1" w:rsidRDefault="00A36DE7" w:rsidP="00A36DE7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Cad is brí </w:t>
      </w:r>
      <w:r w:rsidR="00A1739F" w:rsidRPr="009D21B1">
        <w:rPr>
          <w:color w:val="1F1F1F" w:themeColor="text1" w:themeShade="80"/>
          <w:lang w:val="ga-IE"/>
        </w:rPr>
        <w:t>le ‘mórán Éireann daoine’</w:t>
      </w:r>
      <w:r w:rsidR="0012484D" w:rsidRPr="009D21B1">
        <w:rPr>
          <w:color w:val="1F1F1F" w:themeColor="text1" w:themeShade="80"/>
          <w:lang w:val="ga-IE"/>
        </w:rPr>
        <w:t>?</w:t>
      </w:r>
      <w:r w:rsidR="00A1739F" w:rsidRPr="009D21B1">
        <w:rPr>
          <w:color w:val="1F1F1F" w:themeColor="text1" w:themeShade="80"/>
          <w:lang w:val="ga-IE"/>
        </w:rPr>
        <w:t xml:space="preserve"> ______________________________________________</w:t>
      </w:r>
    </w:p>
    <w:p w14:paraId="6F726F66" w14:textId="77777777" w:rsidR="007D71D5" w:rsidRPr="009D21B1" w:rsidRDefault="007D71D5" w:rsidP="007D71D5">
      <w:pPr>
        <w:pStyle w:val="ListParagraph"/>
        <w:widowControl w:val="0"/>
        <w:autoSpaceDE w:val="0"/>
        <w:autoSpaceDN w:val="0"/>
        <w:spacing w:before="0" w:after="0" w:line="360" w:lineRule="auto"/>
        <w:ind w:left="361" w:firstLine="0"/>
        <w:jc w:val="left"/>
        <w:rPr>
          <w:color w:val="1F1F1F" w:themeColor="text1" w:themeShade="80"/>
          <w:lang w:val="ga-IE"/>
        </w:rPr>
      </w:pPr>
    </w:p>
    <w:bookmarkEnd w:id="2"/>
    <w:p w14:paraId="588B07A2" w14:textId="63F8D663" w:rsidR="00FB1136" w:rsidRPr="009D21B1" w:rsidRDefault="00FB1136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  <w:lang w:val="ga-IE"/>
        </w:rPr>
      </w:pPr>
    </w:p>
    <w:p w14:paraId="68B0B654" w14:textId="77777777" w:rsidR="006826A8" w:rsidRPr="009D21B1" w:rsidRDefault="00324020" w:rsidP="003228B7">
      <w:pPr>
        <w:pStyle w:val="Heading1"/>
        <w:rPr>
          <w:noProof w:val="0"/>
          <w:lang w:val="ga-IE"/>
        </w:rPr>
      </w:pPr>
      <w:r w:rsidRPr="009D21B1">
        <w:rPr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3E8D703E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421D9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C:</w:t>
      </w:r>
      <w:r w:rsidR="003F55A8" w:rsidRPr="009D21B1">
        <w:rPr>
          <w:noProof w:val="0"/>
          <w:spacing w:val="3"/>
          <w:lang w:val="ga-IE"/>
        </w:rPr>
        <w:t xml:space="preserve"> </w:t>
      </w:r>
      <w:r w:rsidR="003F55A8" w:rsidRPr="009D21B1">
        <w:rPr>
          <w:noProof w:val="0"/>
          <w:lang w:val="ga-IE"/>
        </w:rPr>
        <w:t>TUISCINT</w:t>
      </w:r>
    </w:p>
    <w:p w14:paraId="5E4FA49B" w14:textId="77777777" w:rsidR="00D460E0" w:rsidRPr="009D21B1" w:rsidRDefault="00D460E0" w:rsidP="00D460E0">
      <w:pPr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eastAsia="Arial MT"/>
          <w:color w:val="262626"/>
          <w:lang w:val="ga-IE"/>
        </w:rPr>
      </w:pPr>
    </w:p>
    <w:p w14:paraId="306AC452" w14:textId="0F31E83A" w:rsidR="007D5652" w:rsidRPr="009D21B1" w:rsidRDefault="007D5652" w:rsidP="0065197F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  <w:lang w:val="ga-IE"/>
        </w:rPr>
      </w:pPr>
      <w:r w:rsidRPr="009D21B1">
        <w:rPr>
          <w:rFonts w:eastAsia="Arial MT"/>
          <w:color w:val="262626"/>
          <w:lang w:val="ga-IE"/>
        </w:rPr>
        <w:t xml:space="preserve">Bí ag obair leis an duine in aice leat. </w:t>
      </w:r>
      <w:r w:rsidR="00F7684D" w:rsidRPr="009D21B1">
        <w:rPr>
          <w:rFonts w:eastAsia="Arial MT"/>
          <w:color w:val="262626"/>
          <w:lang w:val="ga-IE"/>
        </w:rPr>
        <w:t>Freagraígí na ceisteanna thíos le chéile?</w:t>
      </w:r>
    </w:p>
    <w:p w14:paraId="0AFA5ADB" w14:textId="5A9B2B71" w:rsidR="007D5652" w:rsidRPr="009D21B1" w:rsidRDefault="007D5652" w:rsidP="007D5652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  <w:lang w:val="ga-IE"/>
        </w:rPr>
      </w:pP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4B715D" w:rsidRPr="009D21B1" w14:paraId="360FB364" w14:textId="77777777" w:rsidTr="004B715D">
        <w:tc>
          <w:tcPr>
            <w:tcW w:w="9742" w:type="dxa"/>
          </w:tcPr>
          <w:p w14:paraId="13F4EC08" w14:textId="31E0A5F5" w:rsidR="004B715D" w:rsidRPr="009D21B1" w:rsidRDefault="00E7568E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>Cén cineál foláir</w:t>
            </w:r>
            <w:r w:rsidR="006C31BE" w:rsidRPr="009D21B1">
              <w:rPr>
                <w:rFonts w:eastAsia="Arial MT"/>
                <w:color w:val="262626"/>
                <w:lang w:val="ga-IE"/>
              </w:rPr>
              <w:t>i</w:t>
            </w:r>
            <w:r w:rsidRPr="009D21B1">
              <w:rPr>
                <w:rFonts w:eastAsia="Arial MT"/>
                <w:color w:val="262626"/>
                <w:lang w:val="ga-IE"/>
              </w:rPr>
              <w:t xml:space="preserve">mh aimsire atá tugtha? Cén fáth? </w:t>
            </w:r>
          </w:p>
        </w:tc>
      </w:tr>
      <w:tr w:rsidR="004B715D" w:rsidRPr="009D21B1" w14:paraId="2C8B4B00" w14:textId="77777777" w:rsidTr="004B715D">
        <w:tc>
          <w:tcPr>
            <w:tcW w:w="9742" w:type="dxa"/>
          </w:tcPr>
          <w:p w14:paraId="1361DDEB" w14:textId="77777777" w:rsidR="004B715D" w:rsidRPr="009D21B1" w:rsidRDefault="004B715D" w:rsidP="004B715D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4B715D" w:rsidRPr="009D21B1" w14:paraId="1B4C4778" w14:textId="77777777" w:rsidTr="004B715D">
        <w:tc>
          <w:tcPr>
            <w:tcW w:w="9742" w:type="dxa"/>
          </w:tcPr>
          <w:p w14:paraId="76C9158A" w14:textId="457B770A" w:rsidR="004B715D" w:rsidRPr="009D21B1" w:rsidRDefault="00432FD4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 xml:space="preserve">Cén áit go díreach a bhfuil an brat </w:t>
            </w:r>
            <w:r w:rsidR="007C3BFD" w:rsidRPr="009D21B1">
              <w:rPr>
                <w:rFonts w:eastAsia="Arial MT"/>
                <w:color w:val="262626"/>
                <w:lang w:val="ga-IE"/>
              </w:rPr>
              <w:t>trom</w:t>
            </w:r>
            <w:r w:rsidRPr="009D21B1">
              <w:rPr>
                <w:rFonts w:eastAsia="Arial MT"/>
                <w:color w:val="262626"/>
                <w:lang w:val="ga-IE"/>
              </w:rPr>
              <w:t xml:space="preserve"> </w:t>
            </w:r>
            <w:r w:rsidR="005B15AA" w:rsidRPr="009D21B1">
              <w:rPr>
                <w:rFonts w:eastAsia="Arial MT"/>
                <w:color w:val="262626"/>
                <w:lang w:val="ga-IE"/>
              </w:rPr>
              <w:t>sneachta?</w:t>
            </w:r>
          </w:p>
        </w:tc>
      </w:tr>
      <w:tr w:rsidR="004B715D" w:rsidRPr="009D21B1" w14:paraId="3F9FA69F" w14:textId="77777777" w:rsidTr="004B715D">
        <w:tc>
          <w:tcPr>
            <w:tcW w:w="9742" w:type="dxa"/>
          </w:tcPr>
          <w:p w14:paraId="585E95A4" w14:textId="77777777" w:rsidR="004B715D" w:rsidRPr="009D21B1" w:rsidRDefault="004B715D" w:rsidP="004B715D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4B715D" w:rsidRPr="009D21B1" w14:paraId="11ECF893" w14:textId="77777777" w:rsidTr="004B715D">
        <w:tc>
          <w:tcPr>
            <w:tcW w:w="9742" w:type="dxa"/>
          </w:tcPr>
          <w:p w14:paraId="6AC7E6C5" w14:textId="57A3E7E3" w:rsidR="004B715D" w:rsidRPr="009D21B1" w:rsidRDefault="005B15AA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>Cathain a bhí an oiread sin sneachta san áit roimhe seo?</w:t>
            </w:r>
          </w:p>
        </w:tc>
      </w:tr>
      <w:tr w:rsidR="00E671FB" w:rsidRPr="009D21B1" w14:paraId="465B2EAA" w14:textId="77777777" w:rsidTr="009544E3">
        <w:tc>
          <w:tcPr>
            <w:tcW w:w="9742" w:type="dxa"/>
          </w:tcPr>
          <w:p w14:paraId="51DA7F87" w14:textId="3A82C9DA" w:rsidR="00E671FB" w:rsidRPr="009D21B1" w:rsidRDefault="00E671FB" w:rsidP="009544E3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E671FB" w:rsidRPr="009D21B1" w14:paraId="0B7E66C5" w14:textId="77777777" w:rsidTr="009544E3">
        <w:tc>
          <w:tcPr>
            <w:tcW w:w="9742" w:type="dxa"/>
          </w:tcPr>
          <w:p w14:paraId="331A1AAE" w14:textId="467C6E99" w:rsidR="00E671FB" w:rsidRPr="009D21B1" w:rsidRDefault="0078793B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>C</w:t>
            </w:r>
            <w:r w:rsidR="00707E9C" w:rsidRPr="009D21B1">
              <w:rPr>
                <w:rFonts w:eastAsia="Arial MT"/>
                <w:color w:val="262626"/>
                <w:lang w:val="ga-IE"/>
              </w:rPr>
              <w:t>ad a deir</w:t>
            </w:r>
            <w:r w:rsidRPr="009D21B1">
              <w:rPr>
                <w:rFonts w:eastAsia="Arial MT"/>
                <w:color w:val="262626"/>
                <w:lang w:val="ga-IE"/>
              </w:rPr>
              <w:t xml:space="preserve"> Máiréad Ní Chatháin Uí Chonchúir</w:t>
            </w:r>
            <w:r w:rsidR="00304FDE" w:rsidRPr="009D21B1">
              <w:rPr>
                <w:rFonts w:eastAsia="Arial MT"/>
                <w:color w:val="262626"/>
                <w:lang w:val="ga-IE"/>
              </w:rPr>
              <w:t xml:space="preserve"> </w:t>
            </w:r>
            <w:r w:rsidR="00707E9C" w:rsidRPr="009D21B1">
              <w:rPr>
                <w:rFonts w:eastAsia="Arial MT"/>
                <w:color w:val="262626"/>
                <w:lang w:val="ga-IE"/>
              </w:rPr>
              <w:t>faoi na bóithre agus faoina saol</w:t>
            </w:r>
            <w:r w:rsidR="00304FDE" w:rsidRPr="009D21B1">
              <w:rPr>
                <w:rFonts w:eastAsia="Arial MT"/>
                <w:color w:val="262626"/>
                <w:lang w:val="ga-IE"/>
              </w:rPr>
              <w:t>?</w:t>
            </w:r>
            <w:r w:rsidR="00C14333" w:rsidRPr="009D21B1">
              <w:rPr>
                <w:rFonts w:eastAsia="Arial MT"/>
                <w:color w:val="262626"/>
                <w:lang w:val="ga-IE"/>
              </w:rPr>
              <w:t xml:space="preserve"> </w:t>
            </w:r>
          </w:p>
        </w:tc>
      </w:tr>
      <w:tr w:rsidR="00E671FB" w:rsidRPr="009D21B1" w14:paraId="324161D2" w14:textId="77777777" w:rsidTr="009544E3">
        <w:tc>
          <w:tcPr>
            <w:tcW w:w="9742" w:type="dxa"/>
          </w:tcPr>
          <w:p w14:paraId="0B395A14" w14:textId="0B32ADA9" w:rsidR="00E671FB" w:rsidRPr="009D21B1" w:rsidRDefault="00E671FB" w:rsidP="009544E3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4B715D" w:rsidRPr="009D21B1" w14:paraId="70585F6D" w14:textId="77777777" w:rsidTr="004B715D">
        <w:tc>
          <w:tcPr>
            <w:tcW w:w="9742" w:type="dxa"/>
          </w:tcPr>
          <w:p w14:paraId="163452C7" w14:textId="60B52355" w:rsidR="004B715D" w:rsidRPr="009D21B1" w:rsidRDefault="00A06EE8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 xml:space="preserve">Cén obair a bhí ar siúl ag Michael </w:t>
            </w:r>
            <w:proofErr w:type="spellStart"/>
            <w:r w:rsidRPr="009D21B1">
              <w:rPr>
                <w:rFonts w:eastAsia="Arial MT"/>
                <w:color w:val="262626"/>
                <w:lang w:val="ga-IE"/>
              </w:rPr>
              <w:t>Lenihan</w:t>
            </w:r>
            <w:proofErr w:type="spellEnd"/>
            <w:r w:rsidRPr="009D21B1">
              <w:rPr>
                <w:rFonts w:eastAsia="Arial MT"/>
                <w:color w:val="262626"/>
                <w:lang w:val="ga-IE"/>
              </w:rPr>
              <w:t>?</w:t>
            </w:r>
          </w:p>
        </w:tc>
      </w:tr>
      <w:tr w:rsidR="004B715D" w:rsidRPr="009D21B1" w14:paraId="228712C6" w14:textId="77777777" w:rsidTr="004B715D">
        <w:tc>
          <w:tcPr>
            <w:tcW w:w="9742" w:type="dxa"/>
          </w:tcPr>
          <w:p w14:paraId="0951CF36" w14:textId="15128438" w:rsidR="004B715D" w:rsidRPr="009D21B1" w:rsidRDefault="004B715D" w:rsidP="004B715D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4B715D" w:rsidRPr="009D21B1" w14:paraId="0B3BEF8B" w14:textId="77777777" w:rsidTr="004B715D">
        <w:tc>
          <w:tcPr>
            <w:tcW w:w="9742" w:type="dxa"/>
          </w:tcPr>
          <w:p w14:paraId="32E80CB3" w14:textId="28EA9ABE" w:rsidR="004B715D" w:rsidRPr="009D21B1" w:rsidRDefault="00B051DD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 xml:space="preserve">Cén fhad atá Catherine agus Gerry </w:t>
            </w:r>
            <w:proofErr w:type="spellStart"/>
            <w:r w:rsidRPr="009D21B1">
              <w:rPr>
                <w:rFonts w:eastAsia="Arial MT"/>
                <w:color w:val="262626"/>
                <w:lang w:val="ga-IE"/>
              </w:rPr>
              <w:t>Lenihan</w:t>
            </w:r>
            <w:proofErr w:type="spellEnd"/>
            <w:r w:rsidRPr="009D21B1">
              <w:rPr>
                <w:rFonts w:eastAsia="Arial MT"/>
                <w:color w:val="262626"/>
                <w:lang w:val="ga-IE"/>
              </w:rPr>
              <w:t xml:space="preserve"> </w:t>
            </w:r>
            <w:r w:rsidR="00B6472A" w:rsidRPr="009D21B1">
              <w:rPr>
                <w:rFonts w:eastAsia="Arial MT"/>
                <w:color w:val="262626"/>
                <w:lang w:val="ga-IE"/>
              </w:rPr>
              <w:t>sáinnithe</w:t>
            </w:r>
            <w:r w:rsidR="001C23A7" w:rsidRPr="009D21B1">
              <w:rPr>
                <w:rFonts w:eastAsia="Arial MT"/>
                <w:color w:val="262626"/>
                <w:lang w:val="ga-IE"/>
              </w:rPr>
              <w:t>?</w:t>
            </w:r>
          </w:p>
        </w:tc>
      </w:tr>
      <w:tr w:rsidR="001C23A7" w:rsidRPr="009D21B1" w14:paraId="42151C8D" w14:textId="77777777" w:rsidTr="009544E3">
        <w:tc>
          <w:tcPr>
            <w:tcW w:w="9742" w:type="dxa"/>
          </w:tcPr>
          <w:p w14:paraId="2EA66FA0" w14:textId="5E758028" w:rsidR="001C23A7" w:rsidRPr="009D21B1" w:rsidRDefault="001C23A7" w:rsidP="009544E3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1C23A7" w:rsidRPr="009D21B1" w14:paraId="5B420101" w14:textId="77777777" w:rsidTr="009544E3">
        <w:tc>
          <w:tcPr>
            <w:tcW w:w="9742" w:type="dxa"/>
          </w:tcPr>
          <w:p w14:paraId="3EF51561" w14:textId="4EEFA5CD" w:rsidR="001C23A7" w:rsidRPr="009D21B1" w:rsidRDefault="00257454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 xml:space="preserve">Cad a deir Catherine </w:t>
            </w:r>
            <w:proofErr w:type="spellStart"/>
            <w:r w:rsidRPr="009D21B1">
              <w:rPr>
                <w:rFonts w:eastAsia="Arial MT"/>
                <w:color w:val="262626"/>
                <w:lang w:val="ga-IE"/>
              </w:rPr>
              <w:t>Lenihan</w:t>
            </w:r>
            <w:proofErr w:type="spellEnd"/>
            <w:r w:rsidRPr="009D21B1">
              <w:rPr>
                <w:rFonts w:eastAsia="Arial MT"/>
                <w:color w:val="262626"/>
                <w:lang w:val="ga-IE"/>
              </w:rPr>
              <w:t xml:space="preserve"> faoin</w:t>
            </w:r>
            <w:r w:rsidR="009035D7" w:rsidRPr="009D21B1">
              <w:rPr>
                <w:rFonts w:eastAsia="Arial MT"/>
                <w:color w:val="262626"/>
                <w:lang w:val="ga-IE"/>
              </w:rPr>
              <w:t>a</w:t>
            </w:r>
            <w:r w:rsidRPr="009D21B1">
              <w:rPr>
                <w:rFonts w:eastAsia="Arial MT"/>
                <w:color w:val="262626"/>
                <w:lang w:val="ga-IE"/>
              </w:rPr>
              <w:t xml:space="preserve"> </w:t>
            </w:r>
            <w:r w:rsidR="009035D7" w:rsidRPr="009D21B1">
              <w:rPr>
                <w:rFonts w:eastAsia="Arial MT"/>
                <w:color w:val="262626"/>
                <w:lang w:val="ga-IE"/>
              </w:rPr>
              <w:t>gcuid trioblóide</w:t>
            </w:r>
            <w:r w:rsidR="005966FD" w:rsidRPr="009D21B1">
              <w:rPr>
                <w:rFonts w:eastAsia="Arial MT"/>
                <w:color w:val="262626"/>
                <w:lang w:val="ga-IE"/>
              </w:rPr>
              <w:t>? (Beidh ort é a aistriú go Gaeilge!)</w:t>
            </w:r>
          </w:p>
        </w:tc>
      </w:tr>
      <w:tr w:rsidR="001C23A7" w:rsidRPr="009D21B1" w14:paraId="7F518F0E" w14:textId="77777777" w:rsidTr="009544E3">
        <w:tc>
          <w:tcPr>
            <w:tcW w:w="9742" w:type="dxa"/>
          </w:tcPr>
          <w:p w14:paraId="0E2D6A3E" w14:textId="77777777" w:rsidR="001C23A7" w:rsidRPr="009D21B1" w:rsidRDefault="001C23A7" w:rsidP="009544E3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  <w:tr w:rsidR="001C23A7" w:rsidRPr="009D21B1" w14:paraId="0D9B30FA" w14:textId="77777777" w:rsidTr="009544E3">
        <w:tc>
          <w:tcPr>
            <w:tcW w:w="9742" w:type="dxa"/>
          </w:tcPr>
          <w:p w14:paraId="76EA17AD" w14:textId="4D363589" w:rsidR="001C23A7" w:rsidRPr="009D21B1" w:rsidRDefault="0065197F" w:rsidP="00A53ED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  <w:r w:rsidRPr="009D21B1">
              <w:rPr>
                <w:rFonts w:eastAsia="Arial MT"/>
                <w:color w:val="262626"/>
                <w:lang w:val="ga-IE"/>
              </w:rPr>
              <w:t xml:space="preserve">Cad iad na deacrachtaí atá ag pobal </w:t>
            </w:r>
            <w:proofErr w:type="spellStart"/>
            <w:r w:rsidRPr="009D21B1">
              <w:rPr>
                <w:rFonts w:eastAsia="Arial MT"/>
                <w:color w:val="262626"/>
                <w:lang w:val="ga-IE"/>
              </w:rPr>
              <w:t>Bhrosnaí</w:t>
            </w:r>
            <w:proofErr w:type="spellEnd"/>
            <w:r w:rsidRPr="009D21B1">
              <w:rPr>
                <w:rFonts w:eastAsia="Arial MT"/>
                <w:color w:val="262626"/>
                <w:lang w:val="ga-IE"/>
              </w:rPr>
              <w:t>?</w:t>
            </w:r>
          </w:p>
        </w:tc>
      </w:tr>
      <w:tr w:rsidR="001C23A7" w:rsidRPr="009D21B1" w14:paraId="7EF031A0" w14:textId="77777777" w:rsidTr="009544E3">
        <w:tc>
          <w:tcPr>
            <w:tcW w:w="9742" w:type="dxa"/>
          </w:tcPr>
          <w:p w14:paraId="15B2944E" w14:textId="79114391" w:rsidR="001C23A7" w:rsidRPr="009D21B1" w:rsidRDefault="001C23A7" w:rsidP="009544E3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  <w:lang w:val="ga-IE"/>
              </w:rPr>
            </w:pPr>
          </w:p>
        </w:tc>
      </w:tr>
    </w:tbl>
    <w:p w14:paraId="6D78509B" w14:textId="126D7E31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3BB9408C" w14:textId="0DDE6619" w:rsidR="007D5652" w:rsidRPr="009D21B1" w:rsidRDefault="00F95FDF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  <w:r w:rsidRPr="009D21B1">
        <w:rPr>
          <w:rFonts w:eastAsia="Arial MT"/>
          <w:noProof/>
          <w:color w:val="262626"/>
          <w:lang w:val="ga-IE"/>
        </w:rPr>
        <w:drawing>
          <wp:anchor distT="0" distB="0" distL="114300" distR="114300" simplePos="0" relativeHeight="251658254" behindDoc="0" locked="0" layoutInCell="1" allowOverlap="1" wp14:anchorId="64BB5253" wp14:editId="41B580F1">
            <wp:simplePos x="0" y="0"/>
            <wp:positionH relativeFrom="margin">
              <wp:posOffset>229235</wp:posOffset>
            </wp:positionH>
            <wp:positionV relativeFrom="paragraph">
              <wp:posOffset>154940</wp:posOffset>
            </wp:positionV>
            <wp:extent cx="5734050" cy="3181350"/>
            <wp:effectExtent l="114300" t="114300" r="114300" b="152400"/>
            <wp:wrapNone/>
            <wp:docPr id="764206809" name="Picture 20" descr="A road with a sign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06809" name="Picture 20" descr="A road with a sign in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E069D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62808103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76E230F8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5E7D94FA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sz w:val="24"/>
          <w:szCs w:val="24"/>
          <w:lang w:val="ga-IE"/>
        </w:rPr>
      </w:pPr>
    </w:p>
    <w:p w14:paraId="12C91077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01521D5D" w14:textId="6FF814F3" w:rsidR="00F95FDF" w:rsidRPr="009D21B1" w:rsidRDefault="00F95FDF" w:rsidP="00F95FDF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4689704F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21A660B1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06D81F8D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2C3F0F02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0A2F8EB4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5D825419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lang w:val="ga-IE"/>
        </w:rPr>
      </w:pPr>
    </w:p>
    <w:p w14:paraId="6BE13293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  <w:lang w:val="ga-IE"/>
        </w:rPr>
      </w:pPr>
    </w:p>
    <w:p w14:paraId="395E1608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  <w:lang w:val="ga-IE"/>
        </w:rPr>
      </w:pPr>
    </w:p>
    <w:p w14:paraId="698008A5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  <w:lang w:val="ga-IE"/>
        </w:rPr>
      </w:pPr>
    </w:p>
    <w:p w14:paraId="6FD896AD" w14:textId="77777777" w:rsidR="007D5652" w:rsidRPr="009D21B1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  <w:lang w:val="ga-IE"/>
        </w:rPr>
      </w:pPr>
    </w:p>
    <w:p w14:paraId="1CE4DA9F" w14:textId="77777777" w:rsidR="00F95FDF" w:rsidRPr="009D21B1" w:rsidRDefault="00F95FDF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  <w:lang w:val="ga-IE"/>
        </w:rPr>
      </w:pPr>
      <w:r w:rsidRPr="009D21B1">
        <w:rPr>
          <w:lang w:val="ga-IE"/>
        </w:rPr>
        <w:br w:type="page"/>
      </w:r>
    </w:p>
    <w:p w14:paraId="2BFB3F2C" w14:textId="101BFDD0" w:rsidR="006826A8" w:rsidRPr="009D21B1" w:rsidRDefault="00F47931" w:rsidP="00CA79D3">
      <w:pPr>
        <w:pStyle w:val="Heading1"/>
        <w:rPr>
          <w:noProof w:val="0"/>
          <w:lang w:val="ga-IE"/>
        </w:rPr>
      </w:pPr>
      <w:r w:rsidRPr="009D21B1">
        <w:rPr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4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F71D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D:</w:t>
      </w:r>
      <w:r w:rsidR="003F55A8" w:rsidRPr="009D21B1">
        <w:rPr>
          <w:noProof w:val="0"/>
          <w:spacing w:val="7"/>
          <w:lang w:val="ga-IE"/>
        </w:rPr>
        <w:t xml:space="preserve"> </w:t>
      </w:r>
      <w:r w:rsidR="003F55A8" w:rsidRPr="009D21B1">
        <w:rPr>
          <w:noProof w:val="0"/>
          <w:lang w:val="ga-IE"/>
        </w:rPr>
        <w:t>FEASACHT</w:t>
      </w:r>
      <w:r w:rsidR="003F55A8" w:rsidRPr="009D21B1">
        <w:rPr>
          <w:noProof w:val="0"/>
          <w:spacing w:val="7"/>
          <w:lang w:val="ga-IE"/>
        </w:rPr>
        <w:t xml:space="preserve"> </w:t>
      </w:r>
      <w:r w:rsidR="003F55A8" w:rsidRPr="009D21B1">
        <w:rPr>
          <w:noProof w:val="0"/>
          <w:lang w:val="ga-IE"/>
        </w:rPr>
        <w:t>TEANGA</w:t>
      </w:r>
    </w:p>
    <w:p w14:paraId="60B34456" w14:textId="0ADB2134" w:rsidR="002A13DE" w:rsidRPr="009D21B1" w:rsidRDefault="00A57CD2" w:rsidP="005B291B">
      <w:pPr>
        <w:pStyle w:val="Heading2"/>
        <w:spacing w:before="240" w:beforeAutospacing="0" w:after="0" w:afterAutospacing="0" w:line="360" w:lineRule="auto"/>
        <w:rPr>
          <w:rFonts w:eastAsia="Arial MT"/>
          <w:lang w:val="ga-IE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r w:rsidRPr="009D21B1">
        <w:rPr>
          <w:rStyle w:val="normaltextrun"/>
          <w:lang w:val="ga-IE"/>
        </w:rPr>
        <w:t xml:space="preserve">1: </w:t>
      </w:r>
      <w:r w:rsidR="00305259" w:rsidRPr="009D21B1">
        <w:rPr>
          <w:rStyle w:val="normaltextrun"/>
          <w:lang w:val="ga-IE"/>
        </w:rPr>
        <w:t>Cruinneas gramadaí (</w:t>
      </w:r>
      <w:r w:rsidR="00B543B5" w:rsidRPr="009D21B1">
        <w:rPr>
          <w:rStyle w:val="normaltextrun"/>
          <w:lang w:val="ga-IE"/>
        </w:rPr>
        <w:t xml:space="preserve">an </w:t>
      </w:r>
      <w:r w:rsidR="00FF3EC0" w:rsidRPr="009D21B1">
        <w:rPr>
          <w:rStyle w:val="normaltextrun"/>
          <w:lang w:val="ga-IE"/>
        </w:rPr>
        <w:t>chlaoninsint san ai</w:t>
      </w:r>
      <w:r w:rsidR="00E80AC7" w:rsidRPr="009D21B1">
        <w:rPr>
          <w:rStyle w:val="normaltextrun"/>
          <w:lang w:val="ga-IE"/>
        </w:rPr>
        <w:t>msir chaite</w:t>
      </w:r>
      <w:r w:rsidR="00305259" w:rsidRPr="009D21B1">
        <w:rPr>
          <w:rStyle w:val="normaltextrun"/>
          <w:lang w:val="ga-IE"/>
        </w:rPr>
        <w:t>)</w:t>
      </w:r>
      <w:r w:rsidR="00305259" w:rsidRPr="009D21B1">
        <w:rPr>
          <w:rStyle w:val="eop"/>
          <w:rFonts w:eastAsia="Arial MT"/>
          <w:lang w:val="ga-IE"/>
        </w:rPr>
        <w:t> </w:t>
      </w:r>
      <w:bookmarkEnd w:id="3"/>
    </w:p>
    <w:bookmarkEnd w:id="4"/>
    <w:p w14:paraId="585190C6" w14:textId="5660B3EB" w:rsidR="009738EA" w:rsidRPr="009D21B1" w:rsidRDefault="005F52FD" w:rsidP="00B543B5">
      <w:pPr>
        <w:spacing w:before="0" w:after="0"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Baintear úsáid as </w:t>
      </w:r>
      <w:r w:rsidR="00E02901" w:rsidRPr="009D21B1">
        <w:rPr>
          <w:b/>
          <w:bCs/>
          <w:color w:val="1F1F1F" w:themeColor="text1" w:themeShade="80"/>
          <w:lang w:val="ga-IE"/>
        </w:rPr>
        <w:t>gur</w:t>
      </w:r>
      <w:r w:rsidR="00E876AB" w:rsidRPr="009D21B1">
        <w:rPr>
          <w:color w:val="1F1F1F" w:themeColor="text1" w:themeShade="80"/>
          <w:lang w:val="ga-IE"/>
        </w:rPr>
        <w:t xml:space="preserve"> (</w:t>
      </w:r>
      <w:r w:rsidR="00E02901" w:rsidRPr="009D21B1">
        <w:rPr>
          <w:b/>
          <w:bCs/>
          <w:color w:val="1F1F1F" w:themeColor="text1" w:themeShade="80"/>
          <w:lang w:val="ga-IE"/>
        </w:rPr>
        <w:t>go</w:t>
      </w:r>
      <w:r w:rsidR="00E876AB" w:rsidRPr="009D21B1">
        <w:rPr>
          <w:color w:val="1F1F1F" w:themeColor="text1" w:themeShade="80"/>
          <w:lang w:val="ga-IE"/>
        </w:rPr>
        <w:t xml:space="preserve"> le cuid de na briathra neamhrialta) chun </w:t>
      </w:r>
      <w:proofErr w:type="spellStart"/>
      <w:r w:rsidR="00E876AB" w:rsidRPr="009D21B1">
        <w:rPr>
          <w:i/>
          <w:iCs/>
          <w:color w:val="1F1F1F" w:themeColor="text1" w:themeShade="80"/>
          <w:lang w:val="ga-IE"/>
        </w:rPr>
        <w:t>that</w:t>
      </w:r>
      <w:proofErr w:type="spellEnd"/>
      <w:r w:rsidR="00E876AB" w:rsidRPr="009D21B1">
        <w:rPr>
          <w:color w:val="1F1F1F" w:themeColor="text1" w:themeShade="80"/>
          <w:lang w:val="ga-IE"/>
        </w:rPr>
        <w:t xml:space="preserve"> a rá </w:t>
      </w:r>
      <w:r w:rsidR="0025281D" w:rsidRPr="009D21B1">
        <w:rPr>
          <w:color w:val="1F1F1F" w:themeColor="text1" w:themeShade="80"/>
          <w:lang w:val="ga-IE"/>
        </w:rPr>
        <w:t>sa</w:t>
      </w:r>
      <w:r w:rsidR="00B25074" w:rsidRPr="009D21B1">
        <w:rPr>
          <w:color w:val="1F1F1F" w:themeColor="text1" w:themeShade="80"/>
          <w:lang w:val="ga-IE"/>
        </w:rPr>
        <w:t xml:space="preserve"> chlaoninsint, </w:t>
      </w:r>
      <w:r w:rsidR="0025281D" w:rsidRPr="009D21B1">
        <w:rPr>
          <w:color w:val="1F1F1F" w:themeColor="text1" w:themeShade="80"/>
          <w:lang w:val="ga-IE"/>
        </w:rPr>
        <w:t xml:space="preserve">aimsir chaite. </w:t>
      </w:r>
      <w:r w:rsidR="00373048" w:rsidRPr="009D21B1">
        <w:rPr>
          <w:color w:val="1F1F1F" w:themeColor="text1" w:themeShade="80"/>
          <w:lang w:val="ga-IE"/>
        </w:rPr>
        <w:t xml:space="preserve">Leanann séimhiú </w:t>
      </w:r>
      <w:r w:rsidR="00373048" w:rsidRPr="009D21B1">
        <w:rPr>
          <w:b/>
          <w:bCs/>
          <w:color w:val="1F1F1F" w:themeColor="text1" w:themeShade="80"/>
          <w:lang w:val="ga-IE"/>
        </w:rPr>
        <w:t>gur</w:t>
      </w:r>
      <w:r w:rsidR="00373048" w:rsidRPr="009D21B1">
        <w:rPr>
          <w:color w:val="1F1F1F" w:themeColor="text1" w:themeShade="80"/>
          <w:lang w:val="ga-IE"/>
        </w:rPr>
        <w:t xml:space="preserve">, </w:t>
      </w:r>
      <w:r w:rsidR="003D04D3" w:rsidRPr="009D21B1">
        <w:rPr>
          <w:color w:val="1F1F1F" w:themeColor="text1" w:themeShade="80"/>
          <w:lang w:val="ga-IE"/>
        </w:rPr>
        <w:t>seachas</w:t>
      </w:r>
      <w:r w:rsidR="00373048" w:rsidRPr="009D21B1">
        <w:rPr>
          <w:color w:val="1F1F1F" w:themeColor="text1" w:themeShade="80"/>
          <w:lang w:val="ga-IE"/>
        </w:rPr>
        <w:t xml:space="preserve"> an saorbhriathar, agus leanann urú </w:t>
      </w:r>
      <w:r w:rsidR="00373048" w:rsidRPr="009D21B1">
        <w:rPr>
          <w:b/>
          <w:bCs/>
          <w:color w:val="1F1F1F" w:themeColor="text1" w:themeShade="80"/>
          <w:lang w:val="ga-IE"/>
        </w:rPr>
        <w:t>go</w:t>
      </w:r>
      <w:r w:rsidR="00373048" w:rsidRPr="009D21B1">
        <w:rPr>
          <w:color w:val="1F1F1F" w:themeColor="text1" w:themeShade="80"/>
          <w:lang w:val="ga-IE"/>
        </w:rPr>
        <w:t>. Féach:</w:t>
      </w:r>
    </w:p>
    <w:p w14:paraId="56A1464F" w14:textId="77777777" w:rsidR="00373048" w:rsidRPr="009D21B1" w:rsidRDefault="00373048" w:rsidP="0071426F">
      <w:pPr>
        <w:spacing w:before="0" w:after="0" w:line="240" w:lineRule="auto"/>
        <w:rPr>
          <w:color w:val="1F1F1F" w:themeColor="text1" w:themeShade="80"/>
          <w:lang w:val="ga-IE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964"/>
        <w:gridCol w:w="5954"/>
      </w:tblGrid>
      <w:tr w:rsidR="008829FD" w:rsidRPr="009D21B1" w14:paraId="1637D14C" w14:textId="77777777" w:rsidTr="008829FD">
        <w:tc>
          <w:tcPr>
            <w:tcW w:w="3964" w:type="dxa"/>
          </w:tcPr>
          <w:p w14:paraId="51D9085A" w14:textId="52704CB4" w:rsidR="008829FD" w:rsidRPr="009D21B1" w:rsidRDefault="008829FD" w:rsidP="00B543B5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>Ar c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h</w:t>
            </w:r>
            <w:r w:rsidRPr="009D21B1">
              <w:rPr>
                <w:color w:val="1F1F1F" w:themeColor="text1" w:themeShade="80"/>
                <w:lang w:val="ga-IE"/>
              </w:rPr>
              <w:t>uir siad an cat amach?</w:t>
            </w:r>
          </w:p>
        </w:tc>
        <w:tc>
          <w:tcPr>
            <w:tcW w:w="5954" w:type="dxa"/>
          </w:tcPr>
          <w:p w14:paraId="0E2233AC" w14:textId="1B6895BE" w:rsidR="008829FD" w:rsidRPr="009D21B1" w:rsidRDefault="008829FD" w:rsidP="00B543B5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Dúirt sí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gur</w:t>
            </w:r>
            <w:r w:rsidRPr="009D21B1">
              <w:rPr>
                <w:color w:val="1F1F1F" w:themeColor="text1" w:themeShade="80"/>
                <w:lang w:val="ga-IE"/>
              </w:rPr>
              <w:t xml:space="preserve"> c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h</w:t>
            </w:r>
            <w:r w:rsidRPr="009D21B1">
              <w:rPr>
                <w:color w:val="1F1F1F" w:themeColor="text1" w:themeShade="80"/>
                <w:lang w:val="ga-IE"/>
              </w:rPr>
              <w:t>uir siad an cat amach</w:t>
            </w:r>
          </w:p>
        </w:tc>
      </w:tr>
      <w:tr w:rsidR="008829FD" w:rsidRPr="009D21B1" w14:paraId="526C5CF8" w14:textId="77777777" w:rsidTr="008829FD">
        <w:tc>
          <w:tcPr>
            <w:tcW w:w="3964" w:type="dxa"/>
          </w:tcPr>
          <w:p w14:paraId="76650EDF" w14:textId="71468206" w:rsidR="008829FD" w:rsidRPr="009D21B1" w:rsidRDefault="00B25074" w:rsidP="00B543B5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An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bh</w:t>
            </w:r>
            <w:r w:rsidRPr="009D21B1">
              <w:rPr>
                <w:color w:val="1F1F1F" w:themeColor="text1" w:themeShade="80"/>
                <w:lang w:val="ga-IE"/>
              </w:rPr>
              <w:t>faca sé an cat?</w:t>
            </w:r>
          </w:p>
        </w:tc>
        <w:tc>
          <w:tcPr>
            <w:tcW w:w="5954" w:type="dxa"/>
          </w:tcPr>
          <w:p w14:paraId="1DF87F0B" w14:textId="6407BD17" w:rsidR="008829FD" w:rsidRPr="009D21B1" w:rsidRDefault="00B25074" w:rsidP="00B543B5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Dúirt sé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go</w:t>
            </w:r>
            <w:r w:rsidRPr="009D21B1">
              <w:rPr>
                <w:color w:val="1F1F1F" w:themeColor="text1" w:themeShade="80"/>
                <w:lang w:val="ga-IE"/>
              </w:rPr>
              <w:t xml:space="preserve">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bh</w:t>
            </w:r>
            <w:r w:rsidRPr="009D21B1">
              <w:rPr>
                <w:color w:val="1F1F1F" w:themeColor="text1" w:themeShade="80"/>
                <w:lang w:val="ga-IE"/>
              </w:rPr>
              <w:t xml:space="preserve">faca sé an cat. </w:t>
            </w:r>
          </w:p>
        </w:tc>
      </w:tr>
      <w:tr w:rsidR="008829FD" w:rsidRPr="009D21B1" w14:paraId="171A17F4" w14:textId="77777777" w:rsidTr="008829FD">
        <w:tc>
          <w:tcPr>
            <w:tcW w:w="3964" w:type="dxa"/>
          </w:tcPr>
          <w:p w14:paraId="22377794" w14:textId="4DD0E006" w:rsidR="008829FD" w:rsidRPr="009D21B1" w:rsidRDefault="003D04D3" w:rsidP="00B543B5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>Ar fógraíodh foláireamh aimsire</w:t>
            </w:r>
            <w:r w:rsidR="007E03A7" w:rsidRPr="009D21B1">
              <w:rPr>
                <w:color w:val="1F1F1F" w:themeColor="text1" w:themeShade="80"/>
                <w:lang w:val="ga-IE"/>
              </w:rPr>
              <w:t>?</w:t>
            </w:r>
          </w:p>
        </w:tc>
        <w:tc>
          <w:tcPr>
            <w:tcW w:w="5954" w:type="dxa"/>
          </w:tcPr>
          <w:p w14:paraId="44F3284E" w14:textId="15FDEF87" w:rsidR="008829FD" w:rsidRPr="009D21B1" w:rsidRDefault="003D04D3" w:rsidP="00B543B5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Dúirt Siún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gur</w:t>
            </w:r>
            <w:r w:rsidRPr="009D21B1">
              <w:rPr>
                <w:color w:val="1F1F1F" w:themeColor="text1" w:themeShade="80"/>
                <w:lang w:val="ga-IE"/>
              </w:rPr>
              <w:t xml:space="preserve"> </w:t>
            </w:r>
            <w:r w:rsidR="007F45A5" w:rsidRPr="009D21B1">
              <w:rPr>
                <w:color w:val="1F1F1F" w:themeColor="text1" w:themeShade="80"/>
                <w:lang w:val="ga-IE"/>
              </w:rPr>
              <w:t>fógraíodh</w:t>
            </w:r>
            <w:r w:rsidRPr="009D21B1">
              <w:rPr>
                <w:color w:val="1F1F1F" w:themeColor="text1" w:themeShade="80"/>
                <w:lang w:val="ga-IE"/>
              </w:rPr>
              <w:t xml:space="preserve"> </w:t>
            </w:r>
            <w:r w:rsidR="007F45A5" w:rsidRPr="009D21B1">
              <w:rPr>
                <w:color w:val="1F1F1F" w:themeColor="text1" w:themeShade="80"/>
                <w:lang w:val="ga-IE"/>
              </w:rPr>
              <w:t>foláireamh aimsire.</w:t>
            </w:r>
          </w:p>
        </w:tc>
      </w:tr>
    </w:tbl>
    <w:p w14:paraId="6E7E6F2C" w14:textId="77777777" w:rsidR="00373048" w:rsidRPr="009D21B1" w:rsidRDefault="00373048" w:rsidP="00B543B5">
      <w:pPr>
        <w:spacing w:before="0" w:after="0" w:line="360" w:lineRule="auto"/>
        <w:rPr>
          <w:color w:val="1F1F1F" w:themeColor="text1" w:themeShade="80"/>
          <w:lang w:val="ga-IE"/>
        </w:rPr>
      </w:pPr>
    </w:p>
    <w:p w14:paraId="12C48046" w14:textId="2F8F7EB9" w:rsidR="00E530B4" w:rsidRPr="009D21B1" w:rsidRDefault="00E02901" w:rsidP="00E530B4">
      <w:pPr>
        <w:spacing w:before="0" w:after="0"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Baintear úsáid as </w:t>
      </w:r>
      <w:r w:rsidRPr="009D21B1">
        <w:rPr>
          <w:b/>
          <w:bCs/>
          <w:color w:val="1F1F1F" w:themeColor="text1" w:themeShade="80"/>
          <w:lang w:val="ga-IE"/>
        </w:rPr>
        <w:t>nár</w:t>
      </w:r>
      <w:r w:rsidRPr="009D21B1">
        <w:rPr>
          <w:color w:val="1F1F1F" w:themeColor="text1" w:themeShade="80"/>
          <w:lang w:val="ga-IE"/>
        </w:rPr>
        <w:t xml:space="preserve"> (</w:t>
      </w:r>
      <w:r w:rsidRPr="009D21B1">
        <w:rPr>
          <w:b/>
          <w:bCs/>
          <w:color w:val="1F1F1F" w:themeColor="text1" w:themeShade="80"/>
          <w:lang w:val="ga-IE"/>
        </w:rPr>
        <w:t>nach</w:t>
      </w:r>
      <w:r w:rsidRPr="009D21B1">
        <w:rPr>
          <w:color w:val="1F1F1F" w:themeColor="text1" w:themeShade="80"/>
          <w:lang w:val="ga-IE"/>
        </w:rPr>
        <w:t xml:space="preserve"> le cuid de na briathra neamhrialta) chun </w:t>
      </w:r>
      <w:proofErr w:type="spellStart"/>
      <w:r w:rsidRPr="009D21B1">
        <w:rPr>
          <w:i/>
          <w:iCs/>
          <w:color w:val="1F1F1F" w:themeColor="text1" w:themeShade="80"/>
          <w:lang w:val="ga-IE"/>
        </w:rPr>
        <w:t>that</w:t>
      </w:r>
      <w:proofErr w:type="spellEnd"/>
      <w:r w:rsidRPr="009D21B1">
        <w:rPr>
          <w:color w:val="1F1F1F" w:themeColor="text1" w:themeShade="80"/>
          <w:lang w:val="ga-IE"/>
        </w:rPr>
        <w:t xml:space="preserve"> </w:t>
      </w:r>
      <w:r w:rsidR="00E530B4" w:rsidRPr="009D21B1">
        <w:rPr>
          <w:color w:val="1F1F1F" w:themeColor="text1" w:themeShade="80"/>
          <w:lang w:val="ga-IE"/>
        </w:rPr>
        <w:t>a rá sa chlaoninsint, aimsir chaite</w:t>
      </w:r>
      <w:r w:rsidR="001A4BF8" w:rsidRPr="009D21B1">
        <w:rPr>
          <w:color w:val="1F1F1F" w:themeColor="text1" w:themeShade="80"/>
          <w:lang w:val="ga-IE"/>
        </w:rPr>
        <w:t xml:space="preserve"> in abairtí diúltacha</w:t>
      </w:r>
      <w:r w:rsidR="00E530B4" w:rsidRPr="009D21B1">
        <w:rPr>
          <w:color w:val="1F1F1F" w:themeColor="text1" w:themeShade="80"/>
          <w:lang w:val="ga-IE"/>
        </w:rPr>
        <w:t xml:space="preserve">. Leanann séimhiú </w:t>
      </w:r>
      <w:r w:rsidR="00E530B4" w:rsidRPr="009D21B1">
        <w:rPr>
          <w:b/>
          <w:bCs/>
          <w:color w:val="1F1F1F" w:themeColor="text1" w:themeShade="80"/>
          <w:lang w:val="ga-IE"/>
        </w:rPr>
        <w:t>nár</w:t>
      </w:r>
      <w:r w:rsidR="00E530B4" w:rsidRPr="009D21B1">
        <w:rPr>
          <w:color w:val="1F1F1F" w:themeColor="text1" w:themeShade="80"/>
          <w:lang w:val="ga-IE"/>
        </w:rPr>
        <w:t xml:space="preserve">, seachas an saorbhriathar, agus leanann urú </w:t>
      </w:r>
      <w:r w:rsidR="00A6003F" w:rsidRPr="009D21B1">
        <w:rPr>
          <w:b/>
          <w:bCs/>
          <w:color w:val="1F1F1F" w:themeColor="text1" w:themeShade="80"/>
          <w:lang w:val="ga-IE"/>
        </w:rPr>
        <w:t>nach</w:t>
      </w:r>
      <w:r w:rsidR="00E530B4" w:rsidRPr="009D21B1">
        <w:rPr>
          <w:color w:val="1F1F1F" w:themeColor="text1" w:themeShade="80"/>
          <w:lang w:val="ga-IE"/>
        </w:rPr>
        <w:t>. Féach:</w:t>
      </w:r>
    </w:p>
    <w:p w14:paraId="24E58DD4" w14:textId="77777777" w:rsidR="0025281D" w:rsidRPr="009D21B1" w:rsidRDefault="0025281D" w:rsidP="0071426F">
      <w:pPr>
        <w:spacing w:before="0" w:after="0" w:line="240" w:lineRule="auto"/>
        <w:rPr>
          <w:color w:val="1F1F1F" w:themeColor="text1" w:themeShade="80"/>
          <w:lang w:val="ga-IE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964"/>
        <w:gridCol w:w="5954"/>
      </w:tblGrid>
      <w:tr w:rsidR="00E530B4" w:rsidRPr="009D21B1" w14:paraId="4EB36C5E" w14:textId="77777777" w:rsidTr="009544E3">
        <w:tc>
          <w:tcPr>
            <w:tcW w:w="3964" w:type="dxa"/>
          </w:tcPr>
          <w:p w14:paraId="578E3899" w14:textId="2E9E3DEA" w:rsidR="00E530B4" w:rsidRPr="009D21B1" w:rsidRDefault="00E530B4" w:rsidP="009544E3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>Ar c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h</w:t>
            </w:r>
            <w:r w:rsidRPr="009D21B1">
              <w:rPr>
                <w:color w:val="1F1F1F" w:themeColor="text1" w:themeShade="80"/>
                <w:lang w:val="ga-IE"/>
              </w:rPr>
              <w:t>uir siad an cat amach?</w:t>
            </w:r>
          </w:p>
        </w:tc>
        <w:tc>
          <w:tcPr>
            <w:tcW w:w="5954" w:type="dxa"/>
          </w:tcPr>
          <w:p w14:paraId="061E2D10" w14:textId="2A7B1011" w:rsidR="00E530B4" w:rsidRPr="009D21B1" w:rsidRDefault="00E530B4" w:rsidP="009544E3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Dúirt sí </w:t>
            </w:r>
            <w:r w:rsidR="00C2086A" w:rsidRPr="009D21B1">
              <w:rPr>
                <w:b/>
                <w:bCs/>
                <w:color w:val="1F1F1F" w:themeColor="text1" w:themeShade="80"/>
                <w:lang w:val="ga-IE"/>
              </w:rPr>
              <w:t>nár</w:t>
            </w:r>
            <w:r w:rsidRPr="009D21B1">
              <w:rPr>
                <w:color w:val="1F1F1F" w:themeColor="text1" w:themeShade="80"/>
                <w:lang w:val="ga-IE"/>
              </w:rPr>
              <w:t xml:space="preserve"> c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h</w:t>
            </w:r>
            <w:r w:rsidRPr="009D21B1">
              <w:rPr>
                <w:color w:val="1F1F1F" w:themeColor="text1" w:themeShade="80"/>
                <w:lang w:val="ga-IE"/>
              </w:rPr>
              <w:t>uir siad an cat amach</w:t>
            </w:r>
          </w:p>
        </w:tc>
      </w:tr>
      <w:tr w:rsidR="00E530B4" w:rsidRPr="009D21B1" w14:paraId="37698707" w14:textId="77777777" w:rsidTr="009544E3">
        <w:tc>
          <w:tcPr>
            <w:tcW w:w="3964" w:type="dxa"/>
          </w:tcPr>
          <w:p w14:paraId="54513CC5" w14:textId="77777777" w:rsidR="00E530B4" w:rsidRPr="009D21B1" w:rsidRDefault="00E530B4" w:rsidP="009544E3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An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bh</w:t>
            </w:r>
            <w:r w:rsidRPr="009D21B1">
              <w:rPr>
                <w:color w:val="1F1F1F" w:themeColor="text1" w:themeShade="80"/>
                <w:lang w:val="ga-IE"/>
              </w:rPr>
              <w:t>faca sé an cat?</w:t>
            </w:r>
          </w:p>
        </w:tc>
        <w:tc>
          <w:tcPr>
            <w:tcW w:w="5954" w:type="dxa"/>
          </w:tcPr>
          <w:p w14:paraId="4B953D9D" w14:textId="60A3130B" w:rsidR="00E530B4" w:rsidRPr="009D21B1" w:rsidRDefault="00E530B4" w:rsidP="009544E3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Dúirt sé </w:t>
            </w:r>
            <w:r w:rsidR="0071426F" w:rsidRPr="009D21B1">
              <w:rPr>
                <w:b/>
                <w:bCs/>
                <w:color w:val="1F1F1F" w:themeColor="text1" w:themeShade="80"/>
                <w:lang w:val="ga-IE"/>
              </w:rPr>
              <w:t>nach</w:t>
            </w:r>
            <w:r w:rsidRPr="009D21B1">
              <w:rPr>
                <w:color w:val="1F1F1F" w:themeColor="text1" w:themeShade="80"/>
                <w:lang w:val="ga-IE"/>
              </w:rPr>
              <w:t xml:space="preserve"> </w:t>
            </w:r>
            <w:r w:rsidRPr="009D21B1">
              <w:rPr>
                <w:b/>
                <w:bCs/>
                <w:color w:val="1F1F1F" w:themeColor="text1" w:themeShade="80"/>
                <w:lang w:val="ga-IE"/>
              </w:rPr>
              <w:t>bh</w:t>
            </w:r>
            <w:r w:rsidRPr="009D21B1">
              <w:rPr>
                <w:color w:val="1F1F1F" w:themeColor="text1" w:themeShade="80"/>
                <w:lang w:val="ga-IE"/>
              </w:rPr>
              <w:t xml:space="preserve">faca sé an cat. </w:t>
            </w:r>
          </w:p>
        </w:tc>
      </w:tr>
      <w:tr w:rsidR="00E530B4" w:rsidRPr="009D21B1" w14:paraId="05400546" w14:textId="77777777" w:rsidTr="009544E3">
        <w:tc>
          <w:tcPr>
            <w:tcW w:w="3964" w:type="dxa"/>
          </w:tcPr>
          <w:p w14:paraId="666DECF6" w14:textId="4B3F2DB6" w:rsidR="00E530B4" w:rsidRPr="009D21B1" w:rsidRDefault="00E530B4" w:rsidP="009544E3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>Ar fógraíodh foláireamh aimsire</w:t>
            </w:r>
            <w:r w:rsidR="00B6472A" w:rsidRPr="009D21B1">
              <w:rPr>
                <w:color w:val="1F1F1F" w:themeColor="text1" w:themeShade="80"/>
                <w:lang w:val="ga-IE"/>
              </w:rPr>
              <w:t>?</w:t>
            </w:r>
          </w:p>
        </w:tc>
        <w:tc>
          <w:tcPr>
            <w:tcW w:w="5954" w:type="dxa"/>
          </w:tcPr>
          <w:p w14:paraId="222875E8" w14:textId="2A40E767" w:rsidR="00E530B4" w:rsidRPr="009D21B1" w:rsidRDefault="00E530B4" w:rsidP="009544E3">
            <w:pPr>
              <w:spacing w:before="0" w:after="0" w:line="360" w:lineRule="auto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Dúirt Siún </w:t>
            </w:r>
            <w:r w:rsidR="0071426F" w:rsidRPr="009D21B1">
              <w:rPr>
                <w:b/>
                <w:bCs/>
                <w:color w:val="1F1F1F" w:themeColor="text1" w:themeShade="80"/>
                <w:lang w:val="ga-IE"/>
              </w:rPr>
              <w:t>nár</w:t>
            </w:r>
            <w:r w:rsidRPr="009D21B1">
              <w:rPr>
                <w:color w:val="1F1F1F" w:themeColor="text1" w:themeShade="80"/>
                <w:lang w:val="ga-IE"/>
              </w:rPr>
              <w:t xml:space="preserve"> fógraíodh foláireamh aimsire.</w:t>
            </w:r>
          </w:p>
        </w:tc>
      </w:tr>
    </w:tbl>
    <w:p w14:paraId="3DCC0951" w14:textId="77777777" w:rsidR="00E530B4" w:rsidRPr="009D21B1" w:rsidRDefault="00E530B4" w:rsidP="00B543B5">
      <w:pPr>
        <w:spacing w:before="0" w:after="0" w:line="360" w:lineRule="auto"/>
        <w:rPr>
          <w:color w:val="1F1F1F" w:themeColor="text1" w:themeShade="80"/>
          <w:lang w:val="ga-IE"/>
        </w:rPr>
      </w:pPr>
    </w:p>
    <w:p w14:paraId="4C2BED98" w14:textId="5A9BFF59" w:rsidR="00EB6E16" w:rsidRPr="009D21B1" w:rsidRDefault="00AF6681" w:rsidP="00DF796D">
      <w:pPr>
        <w:spacing w:before="0" w:after="0"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Athscríobh na habairtí seo arís tar éis ‘Dúirt siad …’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A3B40" w:rsidRPr="009D21B1" w14:paraId="53845EC8" w14:textId="77777777" w:rsidTr="00C30373">
        <w:tc>
          <w:tcPr>
            <w:tcW w:w="9742" w:type="dxa"/>
          </w:tcPr>
          <w:bookmarkEnd w:id="5"/>
          <w:bookmarkEnd w:id="6"/>
          <w:bookmarkEnd w:id="7"/>
          <w:bookmarkEnd w:id="8"/>
          <w:p w14:paraId="4C46CF1D" w14:textId="1BB70995" w:rsidR="00C30373" w:rsidRPr="009D21B1" w:rsidRDefault="00F454C7" w:rsidP="00A53ED4">
            <w:pPr>
              <w:pStyle w:val="Heading1"/>
              <w:numPr>
                <w:ilvl w:val="0"/>
                <w:numId w:val="5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Bhí an aimsir an</w:t>
            </w:r>
            <w:r w:rsidR="00DA13DC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-</w:t>
            </w: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fhuar</w:t>
            </w:r>
            <w:r w:rsidR="00660BC4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.</w:t>
            </w:r>
          </w:p>
        </w:tc>
      </w:tr>
      <w:tr w:rsidR="000A3B40" w:rsidRPr="009D21B1" w14:paraId="420B9EDF" w14:textId="77777777" w:rsidTr="00C30373">
        <w:tc>
          <w:tcPr>
            <w:tcW w:w="9742" w:type="dxa"/>
          </w:tcPr>
          <w:p w14:paraId="1834F0EE" w14:textId="36A8980D" w:rsidR="00C30373" w:rsidRPr="009D21B1" w:rsidRDefault="00660BC4" w:rsidP="00C3037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</w:p>
        </w:tc>
      </w:tr>
      <w:tr w:rsidR="000A3B40" w:rsidRPr="009D21B1" w14:paraId="28EAA99A" w14:textId="77777777" w:rsidTr="00C30373">
        <w:tc>
          <w:tcPr>
            <w:tcW w:w="9742" w:type="dxa"/>
          </w:tcPr>
          <w:p w14:paraId="52DAA4A2" w14:textId="3B951C92" w:rsidR="00C30373" w:rsidRPr="009D21B1" w:rsidRDefault="00665A17" w:rsidP="00A53ED4">
            <w:pPr>
              <w:pStyle w:val="Heading1"/>
              <w:numPr>
                <w:ilvl w:val="0"/>
                <w:numId w:val="5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Leathadh greanchloch agus salann ar na bóithre.</w:t>
            </w:r>
            <w:r w:rsidR="000A3B40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0A3B40" w:rsidRPr="009D21B1" w14:paraId="41DCE107" w14:textId="77777777" w:rsidTr="00C30373">
        <w:tc>
          <w:tcPr>
            <w:tcW w:w="9742" w:type="dxa"/>
          </w:tcPr>
          <w:p w14:paraId="4D794F1D" w14:textId="37401A13" w:rsidR="00C30373" w:rsidRPr="009D21B1" w:rsidRDefault="00665A17" w:rsidP="00C3037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</w:p>
        </w:tc>
      </w:tr>
      <w:tr w:rsidR="000A3B40" w:rsidRPr="009D21B1" w14:paraId="28488798" w14:textId="77777777" w:rsidTr="00C30373">
        <w:tc>
          <w:tcPr>
            <w:tcW w:w="9742" w:type="dxa"/>
          </w:tcPr>
          <w:p w14:paraId="51B1AD0C" w14:textId="6B6F8C7D" w:rsidR="00C30373" w:rsidRPr="009D21B1" w:rsidRDefault="00213719" w:rsidP="00A53ED4">
            <w:pPr>
              <w:pStyle w:val="Heading1"/>
              <w:numPr>
                <w:ilvl w:val="0"/>
                <w:numId w:val="5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Ní raibh siad in ann na gluaisteáin a bhogadh.</w:t>
            </w:r>
            <w:r w:rsidR="008404CC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0A3B40" w:rsidRPr="009D21B1" w14:paraId="218466AC" w14:textId="77777777" w:rsidTr="00C30373">
        <w:tc>
          <w:tcPr>
            <w:tcW w:w="9742" w:type="dxa"/>
          </w:tcPr>
          <w:p w14:paraId="01868AB8" w14:textId="48A7E664" w:rsidR="00C30373" w:rsidRPr="009D21B1" w:rsidRDefault="00213719" w:rsidP="00C3037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</w:p>
        </w:tc>
      </w:tr>
      <w:tr w:rsidR="000A3B40" w:rsidRPr="009D21B1" w14:paraId="5CEFF12A" w14:textId="77777777" w:rsidTr="00C30373">
        <w:tc>
          <w:tcPr>
            <w:tcW w:w="9742" w:type="dxa"/>
          </w:tcPr>
          <w:p w14:paraId="6F63A64E" w14:textId="0277A43D" w:rsidR="00C30373" w:rsidRPr="009D21B1" w:rsidRDefault="003368A4" w:rsidP="00A53ED4">
            <w:pPr>
              <w:pStyle w:val="Heading1"/>
              <w:numPr>
                <w:ilvl w:val="0"/>
                <w:numId w:val="5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D’fhág an gearradh cumhachta </w:t>
            </w:r>
            <w:r w:rsidR="00BA54EE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teach Catherine ga</w:t>
            </w:r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n</w:t>
            </w:r>
            <w:r w:rsidR="00BA54EE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solas ar feadh uair an chloig. </w:t>
            </w:r>
          </w:p>
        </w:tc>
      </w:tr>
      <w:tr w:rsidR="00C520C5" w:rsidRPr="009D21B1" w14:paraId="3410C38D" w14:textId="77777777" w:rsidTr="001F2108">
        <w:tc>
          <w:tcPr>
            <w:tcW w:w="9742" w:type="dxa"/>
          </w:tcPr>
          <w:p w14:paraId="7C03AD00" w14:textId="7BE35D3A" w:rsidR="00C520C5" w:rsidRPr="009D21B1" w:rsidRDefault="00BA54EE" w:rsidP="001F2108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</w:p>
        </w:tc>
      </w:tr>
      <w:tr w:rsidR="00C520C5" w:rsidRPr="009D21B1" w14:paraId="3BBEB00B" w14:textId="77777777" w:rsidTr="001F2108">
        <w:tc>
          <w:tcPr>
            <w:tcW w:w="9742" w:type="dxa"/>
          </w:tcPr>
          <w:p w14:paraId="022AB717" w14:textId="1B12C89E" w:rsidR="00C520C5" w:rsidRPr="009D21B1" w:rsidRDefault="00067629" w:rsidP="00A53ED4">
            <w:pPr>
              <w:pStyle w:val="Heading1"/>
              <w:numPr>
                <w:ilvl w:val="0"/>
                <w:numId w:val="5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Níor ghlan Michael an bóthar iomlán.</w:t>
            </w:r>
            <w:r w:rsidR="00C520C5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C520C5" w:rsidRPr="009D21B1" w14:paraId="14FF23EC" w14:textId="77777777" w:rsidTr="001F2108">
        <w:tc>
          <w:tcPr>
            <w:tcW w:w="9742" w:type="dxa"/>
          </w:tcPr>
          <w:p w14:paraId="1D7462CD" w14:textId="7AFB8CD7" w:rsidR="00C520C5" w:rsidRPr="009D21B1" w:rsidRDefault="00E92828" w:rsidP="001F2108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Dúirt siad</w:t>
            </w:r>
          </w:p>
        </w:tc>
      </w:tr>
      <w:tr w:rsidR="00C520C5" w:rsidRPr="009D21B1" w14:paraId="16C713EF" w14:textId="77777777" w:rsidTr="001F2108">
        <w:tc>
          <w:tcPr>
            <w:tcW w:w="9742" w:type="dxa"/>
          </w:tcPr>
          <w:p w14:paraId="1B11D939" w14:textId="5D5EDC64" w:rsidR="00C520C5" w:rsidRPr="009D21B1" w:rsidRDefault="00E92828" w:rsidP="00A53ED4">
            <w:pPr>
              <w:pStyle w:val="Heading1"/>
              <w:numPr>
                <w:ilvl w:val="0"/>
                <w:numId w:val="5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Cuireadh tancaer uisce ar fáil do phobal </w:t>
            </w:r>
            <w:proofErr w:type="spellStart"/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Bhrosnaí</w:t>
            </w:r>
            <w:proofErr w:type="spellEnd"/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. </w:t>
            </w:r>
            <w:r w:rsidR="00DE456A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0A3B40" w:rsidRPr="009D21B1" w14:paraId="3B1D72AF" w14:textId="77777777" w:rsidTr="00C30373">
        <w:tc>
          <w:tcPr>
            <w:tcW w:w="9742" w:type="dxa"/>
          </w:tcPr>
          <w:p w14:paraId="6E548273" w14:textId="79108D47" w:rsidR="00C30373" w:rsidRPr="009D21B1" w:rsidRDefault="00E92828" w:rsidP="00C3037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</w:p>
        </w:tc>
      </w:tr>
    </w:tbl>
    <w:p w14:paraId="73C5759E" w14:textId="77777777" w:rsidR="00F47931" w:rsidRPr="009D21B1" w:rsidRDefault="00F47931" w:rsidP="003228B7">
      <w:pPr>
        <w:pStyle w:val="Heading1"/>
        <w:rPr>
          <w:b w:val="0"/>
          <w:bCs w:val="0"/>
          <w:noProof w:val="0"/>
          <w:sz w:val="22"/>
          <w:szCs w:val="22"/>
          <w:lang w:val="ga-IE"/>
        </w:rPr>
      </w:pPr>
    </w:p>
    <w:p w14:paraId="793E2AA0" w14:textId="05D1A068" w:rsidR="00A57CD2" w:rsidRPr="009D21B1" w:rsidRDefault="00A57CD2" w:rsidP="00A57CD2">
      <w:pPr>
        <w:pStyle w:val="Heading2"/>
        <w:spacing w:before="0" w:beforeAutospacing="0" w:after="0" w:afterAutospacing="0" w:line="360" w:lineRule="auto"/>
        <w:rPr>
          <w:lang w:val="ga-IE"/>
        </w:rPr>
      </w:pPr>
      <w:r w:rsidRPr="009D21B1">
        <w:rPr>
          <w:lang w:val="ga-IE"/>
        </w:rPr>
        <w:t>2:</w:t>
      </w:r>
      <w:r w:rsidRPr="009D21B1">
        <w:rPr>
          <w:spacing w:val="-2"/>
          <w:lang w:val="ga-IE"/>
        </w:rPr>
        <w:t xml:space="preserve"> </w:t>
      </w:r>
      <w:r w:rsidRPr="009D21B1">
        <w:rPr>
          <w:lang w:val="ga-IE"/>
        </w:rPr>
        <w:t>Saibhreas Teanga</w:t>
      </w:r>
      <w:r w:rsidRPr="009D21B1">
        <w:rPr>
          <w:spacing w:val="-1"/>
          <w:lang w:val="ga-IE"/>
        </w:rPr>
        <w:t xml:space="preserve"> </w:t>
      </w:r>
      <w:r w:rsidRPr="009D21B1">
        <w:rPr>
          <w:lang w:val="ga-IE"/>
        </w:rPr>
        <w:t>(</w:t>
      </w:r>
      <w:r w:rsidR="009F679D" w:rsidRPr="009D21B1">
        <w:rPr>
          <w:lang w:val="ga-IE"/>
        </w:rPr>
        <w:t>logai</w:t>
      </w:r>
      <w:r w:rsidR="00445FAC" w:rsidRPr="009D21B1">
        <w:rPr>
          <w:lang w:val="ga-IE"/>
        </w:rPr>
        <w:t>nmneacha</w:t>
      </w:r>
      <w:r w:rsidRPr="009D21B1">
        <w:rPr>
          <w:lang w:val="ga-IE"/>
        </w:rPr>
        <w:t>)</w:t>
      </w:r>
    </w:p>
    <w:p w14:paraId="60F6429F" w14:textId="4FEE2C30" w:rsidR="00A57CD2" w:rsidRPr="009D21B1" w:rsidRDefault="0033078A" w:rsidP="006951BB">
      <w:pPr>
        <w:pStyle w:val="Heading1"/>
        <w:spacing w:line="360" w:lineRule="auto"/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</w:pPr>
      <w:r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>Bí ag obair leis an duine in aice leat</w:t>
      </w:r>
      <w:r w:rsidR="00445FAC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>. Cad is brí leis na logainmneacha a luadh sa mhír</w:t>
      </w:r>
      <w:r w:rsidR="00904ED3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>, dar libh</w:t>
      </w:r>
      <w:r w:rsidR="00445FAC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? </w:t>
      </w:r>
      <w:r w:rsidR="00904ED3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Bainigí úsáid as na suímh: </w:t>
      </w:r>
      <w:hyperlink r:id="rId18" w:history="1">
        <w:r w:rsidR="00904ED3" w:rsidRPr="009D21B1">
          <w:rPr>
            <w:rStyle w:val="Hyperlink"/>
            <w:b w:val="0"/>
            <w:bCs w:val="0"/>
            <w:noProof w:val="0"/>
            <w:color w:val="254D41" w:themeColor="accent5" w:themeShade="80"/>
            <w:sz w:val="22"/>
            <w:szCs w:val="22"/>
            <w:lang w:val="ga-IE"/>
          </w:rPr>
          <w:t>www.logainm.ie</w:t>
        </w:r>
      </w:hyperlink>
      <w:r w:rsidR="00F13031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>,</w:t>
      </w:r>
      <w:r w:rsidR="00904ED3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 </w:t>
      </w:r>
      <w:hyperlink r:id="rId19" w:history="1">
        <w:r w:rsidR="00597849" w:rsidRPr="009D21B1">
          <w:rPr>
            <w:rStyle w:val="Hyperlink"/>
            <w:b w:val="0"/>
            <w:bCs w:val="0"/>
            <w:noProof w:val="0"/>
            <w:color w:val="254D41" w:themeColor="accent5" w:themeShade="80"/>
            <w:sz w:val="22"/>
            <w:szCs w:val="22"/>
            <w:lang w:val="ga-IE"/>
          </w:rPr>
          <w:t>www.teanglann.ie</w:t>
        </w:r>
      </w:hyperlink>
      <w:r w:rsidR="00F13031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 agus </w:t>
      </w:r>
      <w:hyperlink r:id="rId20" w:history="1">
        <w:r w:rsidR="00F13031" w:rsidRPr="009D21B1">
          <w:rPr>
            <w:rStyle w:val="Hyperlink"/>
            <w:b w:val="0"/>
            <w:bCs w:val="0"/>
            <w:noProof w:val="0"/>
            <w:color w:val="254D41" w:themeColor="accent5" w:themeShade="80"/>
            <w:sz w:val="22"/>
            <w:szCs w:val="22"/>
            <w:lang w:val="ga-IE"/>
          </w:rPr>
          <w:t>www.wikipedia.org</w:t>
        </w:r>
      </w:hyperlink>
      <w:r w:rsidR="00F13031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. </w:t>
      </w: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2689"/>
        <w:gridCol w:w="7053"/>
      </w:tblGrid>
      <w:tr w:rsidR="00C60332" w:rsidRPr="009D21B1" w14:paraId="2CB09327" w14:textId="77777777" w:rsidTr="00C60332">
        <w:tc>
          <w:tcPr>
            <w:tcW w:w="2689" w:type="dxa"/>
          </w:tcPr>
          <w:p w14:paraId="758EEB4A" w14:textId="2D6D363A" w:rsidR="00C60332" w:rsidRPr="009D21B1" w:rsidRDefault="00C60332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S</w:t>
            </w:r>
            <w:r w:rsidRPr="009D21B1">
              <w:rPr>
                <w:rStyle w:val="Hyperlink"/>
                <w:b w:val="0"/>
                <w:bCs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liabh Luachra</w:t>
            </w:r>
          </w:p>
        </w:tc>
        <w:tc>
          <w:tcPr>
            <w:tcW w:w="7053" w:type="dxa"/>
          </w:tcPr>
          <w:p w14:paraId="06E57B1C" w14:textId="77777777" w:rsidR="00C60332" w:rsidRPr="009D21B1" w:rsidRDefault="00C60332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254D41" w:themeColor="accent5" w:themeShade="80"/>
                <w:sz w:val="22"/>
                <w:szCs w:val="22"/>
                <w:lang w:val="ga-IE"/>
              </w:rPr>
            </w:pPr>
          </w:p>
        </w:tc>
      </w:tr>
      <w:tr w:rsidR="00C60332" w:rsidRPr="009D21B1" w14:paraId="349D8ECA" w14:textId="77777777" w:rsidTr="00C60332">
        <w:tc>
          <w:tcPr>
            <w:tcW w:w="2689" w:type="dxa"/>
          </w:tcPr>
          <w:p w14:paraId="0D09F891" w14:textId="1437F083" w:rsidR="00C60332" w:rsidRPr="009D21B1" w:rsidRDefault="001C598A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Lios Tuathail</w:t>
            </w:r>
          </w:p>
        </w:tc>
        <w:tc>
          <w:tcPr>
            <w:tcW w:w="7053" w:type="dxa"/>
          </w:tcPr>
          <w:p w14:paraId="52918B65" w14:textId="77777777" w:rsidR="00C60332" w:rsidRPr="009D21B1" w:rsidRDefault="00C60332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254D41" w:themeColor="accent5" w:themeShade="80"/>
                <w:sz w:val="22"/>
                <w:szCs w:val="22"/>
                <w:lang w:val="ga-IE"/>
              </w:rPr>
            </w:pPr>
          </w:p>
        </w:tc>
      </w:tr>
      <w:tr w:rsidR="00C60332" w:rsidRPr="009D21B1" w14:paraId="6677695E" w14:textId="77777777" w:rsidTr="00C60332">
        <w:tc>
          <w:tcPr>
            <w:tcW w:w="2689" w:type="dxa"/>
          </w:tcPr>
          <w:p w14:paraId="1B7BA0D8" w14:textId="6ECA2CCE" w:rsidR="00C60332" w:rsidRPr="009D21B1" w:rsidRDefault="001C598A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Cill Gharbháin</w:t>
            </w:r>
          </w:p>
        </w:tc>
        <w:tc>
          <w:tcPr>
            <w:tcW w:w="7053" w:type="dxa"/>
          </w:tcPr>
          <w:p w14:paraId="70D6408E" w14:textId="77777777" w:rsidR="00C60332" w:rsidRPr="009D21B1" w:rsidRDefault="00C60332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254D41" w:themeColor="accent5" w:themeShade="80"/>
                <w:sz w:val="22"/>
                <w:szCs w:val="22"/>
                <w:lang w:val="ga-IE"/>
              </w:rPr>
            </w:pPr>
          </w:p>
        </w:tc>
      </w:tr>
      <w:tr w:rsidR="00C60332" w:rsidRPr="009D21B1" w14:paraId="4F55EA1D" w14:textId="77777777" w:rsidTr="00C60332">
        <w:tc>
          <w:tcPr>
            <w:tcW w:w="2689" w:type="dxa"/>
          </w:tcPr>
          <w:p w14:paraId="0E1216A4" w14:textId="6FBD74C5" w:rsidR="00C60332" w:rsidRPr="009D21B1" w:rsidRDefault="00013F74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Brosnach</w:t>
            </w:r>
          </w:p>
        </w:tc>
        <w:tc>
          <w:tcPr>
            <w:tcW w:w="7053" w:type="dxa"/>
          </w:tcPr>
          <w:p w14:paraId="66FB3CBC" w14:textId="77777777" w:rsidR="00C60332" w:rsidRPr="009D21B1" w:rsidRDefault="00C60332" w:rsidP="00C60332">
            <w:pPr>
              <w:pStyle w:val="Heading1"/>
              <w:spacing w:before="0" w:after="0" w:line="360" w:lineRule="auto"/>
              <w:rPr>
                <w:rStyle w:val="Hyperlink"/>
                <w:b w:val="0"/>
                <w:bCs w:val="0"/>
                <w:noProof w:val="0"/>
                <w:color w:val="254D41" w:themeColor="accent5" w:themeShade="80"/>
                <w:sz w:val="22"/>
                <w:szCs w:val="22"/>
                <w:lang w:val="ga-IE"/>
              </w:rPr>
            </w:pPr>
          </w:p>
        </w:tc>
      </w:tr>
    </w:tbl>
    <w:p w14:paraId="46AAC42A" w14:textId="0D1534B7" w:rsidR="006826A8" w:rsidRPr="009D21B1" w:rsidRDefault="0072722D" w:rsidP="003228B7">
      <w:pPr>
        <w:pStyle w:val="Heading1"/>
        <w:rPr>
          <w:noProof w:val="0"/>
          <w:lang w:val="ga-IE"/>
        </w:rPr>
      </w:pPr>
      <w:r w:rsidRPr="009D21B1">
        <w:rPr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249F943E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3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0B0AC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>
                <w10:wrap type="topAndBottom" anchorx="margin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E:</w:t>
      </w:r>
      <w:r w:rsidR="003F55A8" w:rsidRPr="009D21B1">
        <w:rPr>
          <w:noProof w:val="0"/>
          <w:spacing w:val="-3"/>
          <w:lang w:val="ga-IE"/>
        </w:rPr>
        <w:t xml:space="preserve"> </w:t>
      </w:r>
      <w:r w:rsidR="003F55A8" w:rsidRPr="009D21B1">
        <w:rPr>
          <w:noProof w:val="0"/>
          <w:lang w:val="ga-IE"/>
        </w:rPr>
        <w:t>CUMARSÁI</w:t>
      </w:r>
      <w:r w:rsidR="003F55A8" w:rsidRPr="009D21B1">
        <w:rPr>
          <w:noProof w:val="0"/>
          <w:color w:val="0D6B6B"/>
          <w:lang w:val="ga-IE"/>
        </w:rPr>
        <w:t>D</w:t>
      </w:r>
    </w:p>
    <w:p w14:paraId="2034567A" w14:textId="292639C7" w:rsidR="006627E6" w:rsidRPr="009D21B1" w:rsidRDefault="006627E6" w:rsidP="006627E6">
      <w:pPr>
        <w:spacing w:line="360" w:lineRule="auto"/>
        <w:rPr>
          <w:rFonts w:eastAsia="Arial MT"/>
          <w:b/>
          <w:bCs/>
          <w:color w:val="0D6B6B"/>
          <w:sz w:val="24"/>
          <w:szCs w:val="24"/>
          <w:lang w:val="ga-IE"/>
        </w:rPr>
      </w:pPr>
      <w:r w:rsidRPr="009D21B1">
        <w:rPr>
          <w:b/>
          <w:bCs/>
          <w:color w:val="0D6B6B"/>
          <w:sz w:val="24"/>
          <w:szCs w:val="24"/>
          <w:lang w:val="ga-IE"/>
        </w:rPr>
        <w:t>1:</w:t>
      </w:r>
      <w:r w:rsidRPr="009D21B1">
        <w:rPr>
          <w:rFonts w:eastAsia="Arial MT"/>
          <w:b/>
          <w:bCs/>
          <w:color w:val="0D6B6B"/>
          <w:sz w:val="24"/>
          <w:szCs w:val="24"/>
          <w:lang w:val="ga-IE"/>
        </w:rPr>
        <w:t xml:space="preserve"> </w:t>
      </w:r>
      <w:r w:rsidR="00151D89" w:rsidRPr="009D21B1">
        <w:rPr>
          <w:rFonts w:eastAsia="Arial MT"/>
          <w:b/>
          <w:bCs/>
          <w:color w:val="0D6B6B"/>
          <w:sz w:val="24"/>
          <w:szCs w:val="24"/>
          <w:lang w:val="ga-IE"/>
        </w:rPr>
        <w:t>Scríobh</w:t>
      </w:r>
    </w:p>
    <w:p w14:paraId="2CC53AEA" w14:textId="121655A1" w:rsidR="00151D89" w:rsidRPr="009D21B1" w:rsidRDefault="00151D89" w:rsidP="00151D89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color w:val="1F1F1F" w:themeColor="text1" w:themeShade="80"/>
          <w:lang w:val="ga-IE"/>
        </w:rPr>
        <w:t xml:space="preserve">Bí ag obair leis na daoine eile i do ghrúpa. Caithfidh sibh achoimre ghearr a scríobh ar an </w:t>
      </w:r>
      <w:r w:rsidR="00AA6CF9" w:rsidRPr="009D21B1">
        <w:rPr>
          <w:rFonts w:eastAsia="Arial MT"/>
          <w:color w:val="1F1F1F" w:themeColor="text1" w:themeShade="80"/>
          <w:lang w:val="ga-IE"/>
        </w:rPr>
        <w:t>méid</w:t>
      </w:r>
      <w:r w:rsidRPr="009D21B1">
        <w:rPr>
          <w:rFonts w:eastAsia="Arial MT"/>
          <w:color w:val="1F1F1F" w:themeColor="text1" w:themeShade="80"/>
          <w:lang w:val="ga-IE"/>
        </w:rPr>
        <w:t xml:space="preserve"> a </w:t>
      </w:r>
      <w:r w:rsidR="00AA6CF9" w:rsidRPr="009D21B1">
        <w:rPr>
          <w:rFonts w:eastAsia="Arial MT"/>
          <w:color w:val="1F1F1F" w:themeColor="text1" w:themeShade="80"/>
          <w:lang w:val="ga-IE"/>
        </w:rPr>
        <w:t>tuairiscíodh</w:t>
      </w:r>
      <w:r w:rsidRPr="009D21B1">
        <w:rPr>
          <w:rFonts w:eastAsia="Arial MT"/>
          <w:color w:val="1F1F1F" w:themeColor="text1" w:themeShade="80"/>
          <w:lang w:val="ga-IE"/>
        </w:rPr>
        <w:t xml:space="preserve"> sa mhír. Beidh duine díbh ag tuairisciú </w:t>
      </w:r>
      <w:r w:rsidR="00AA6CF9" w:rsidRPr="009D21B1">
        <w:rPr>
          <w:rFonts w:eastAsia="Arial MT"/>
          <w:color w:val="1F1F1F" w:themeColor="text1" w:themeShade="80"/>
          <w:lang w:val="ga-IE"/>
        </w:rPr>
        <w:t xml:space="preserve">an scéil </w:t>
      </w:r>
      <w:r w:rsidRPr="009D21B1">
        <w:rPr>
          <w:rFonts w:eastAsia="Arial MT"/>
          <w:color w:val="1F1F1F" w:themeColor="text1" w:themeShade="80"/>
          <w:lang w:val="ga-IE"/>
        </w:rPr>
        <w:t xml:space="preserve">ar TG4 ar ball. Ní bheidh ach 40 soicind am craolta agaibh, áfach. Ciallaíonn sé sin nach féidir níos mó ná </w:t>
      </w:r>
      <w:r w:rsidR="00062E84" w:rsidRPr="009D21B1">
        <w:rPr>
          <w:rFonts w:eastAsia="Arial MT"/>
          <w:color w:val="1F1F1F" w:themeColor="text1" w:themeShade="80"/>
          <w:lang w:val="ga-IE"/>
        </w:rPr>
        <w:t>7</w:t>
      </w:r>
      <w:r w:rsidRPr="009D21B1">
        <w:rPr>
          <w:rFonts w:eastAsia="Arial MT"/>
          <w:color w:val="1F1F1F" w:themeColor="text1" w:themeShade="80"/>
          <w:lang w:val="ga-IE"/>
        </w:rPr>
        <w:t xml:space="preserve"> líne nó mar sin a scríobh. Caithfidh sibh na pointí tábhachtacha thíos a chlúdach, mar sin féin. </w:t>
      </w:r>
    </w:p>
    <w:p w14:paraId="2571E0E7" w14:textId="3E221666" w:rsidR="00151D89" w:rsidRPr="009D21B1" w:rsidRDefault="00EE6F80" w:rsidP="00151D89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2" behindDoc="0" locked="0" layoutInCell="1" allowOverlap="1" wp14:anchorId="2C680B6D" wp14:editId="26A52D7F">
            <wp:simplePos x="0" y="0"/>
            <wp:positionH relativeFrom="margin">
              <wp:posOffset>5011420</wp:posOffset>
            </wp:positionH>
            <wp:positionV relativeFrom="paragraph">
              <wp:posOffset>7620</wp:posOffset>
            </wp:positionV>
            <wp:extent cx="1271905" cy="1447165"/>
            <wp:effectExtent l="0" t="0" r="4445" b="635"/>
            <wp:wrapNone/>
            <wp:docPr id="1222792429" name="Picture 1" descr="A pink television with a snowy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92429" name="Picture 1" descr="A pink television with a snowy road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0" b="10021"/>
                    <a:stretch/>
                  </pic:blipFill>
                  <pic:spPr bwMode="auto">
                    <a:xfrm>
                      <a:off x="0" y="0"/>
                      <a:ext cx="1271905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DB2BF" w14:textId="425305F6" w:rsidR="00151D89" w:rsidRPr="009D21B1" w:rsidRDefault="00B14E16" w:rsidP="00EE6F80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color w:val="1F1F1F" w:themeColor="text1" w:themeShade="80"/>
          <w:lang w:val="ga-IE"/>
        </w:rPr>
        <w:t>Cén</w:t>
      </w:r>
      <w:r w:rsidR="00151D89" w:rsidRPr="009D21B1">
        <w:rPr>
          <w:rFonts w:eastAsia="Arial MT"/>
          <w:color w:val="1F1F1F" w:themeColor="text1" w:themeShade="80"/>
          <w:lang w:val="ga-IE"/>
        </w:rPr>
        <w:t xml:space="preserve"> áit </w:t>
      </w:r>
      <w:r w:rsidRPr="009D21B1">
        <w:rPr>
          <w:rFonts w:eastAsia="Arial MT"/>
          <w:color w:val="1F1F1F" w:themeColor="text1" w:themeShade="80"/>
          <w:lang w:val="ga-IE"/>
        </w:rPr>
        <w:t>a bhfuil an brat trom sneachta</w:t>
      </w:r>
      <w:r w:rsidR="00151D89" w:rsidRPr="009D21B1">
        <w:rPr>
          <w:rFonts w:eastAsia="Arial MT"/>
          <w:color w:val="1F1F1F" w:themeColor="text1" w:themeShade="80"/>
          <w:lang w:val="ga-IE"/>
        </w:rPr>
        <w:t>?</w:t>
      </w:r>
    </w:p>
    <w:p w14:paraId="1A4EFF0A" w14:textId="415E8887" w:rsidR="00151D89" w:rsidRPr="009D21B1" w:rsidRDefault="00B14E16" w:rsidP="00EE6F80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color w:val="1F1F1F" w:themeColor="text1" w:themeShade="80"/>
          <w:lang w:val="ga-IE"/>
        </w:rPr>
        <w:t>C</w:t>
      </w:r>
      <w:r w:rsidR="00CE1791" w:rsidRPr="009D21B1">
        <w:rPr>
          <w:rFonts w:eastAsia="Arial MT"/>
          <w:color w:val="1F1F1F" w:themeColor="text1" w:themeShade="80"/>
          <w:lang w:val="ga-IE"/>
        </w:rPr>
        <w:t>ad iad na deacrachtaí atá ag daoine</w:t>
      </w:r>
      <w:r w:rsidR="00151D89" w:rsidRPr="009D21B1">
        <w:rPr>
          <w:rFonts w:eastAsia="Arial MT"/>
          <w:color w:val="1F1F1F" w:themeColor="text1" w:themeShade="80"/>
          <w:lang w:val="ga-IE"/>
        </w:rPr>
        <w:t>?</w:t>
      </w:r>
      <w:r w:rsidR="003C6BF6" w:rsidRPr="009D21B1">
        <w:rPr>
          <w:noProof/>
          <w:lang w:val="ga-IE"/>
        </w:rPr>
        <w:t xml:space="preserve"> </w:t>
      </w:r>
    </w:p>
    <w:p w14:paraId="0AD92E6E" w14:textId="77777777" w:rsidR="006A28F0" w:rsidRPr="009D21B1" w:rsidRDefault="001539F8" w:rsidP="00EE6F80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color w:val="1F1F1F" w:themeColor="text1" w:themeShade="80"/>
          <w:lang w:val="ga-IE"/>
        </w:rPr>
        <w:t>Cad a bhí le rá ag Máiréad Ní Chatháin Uí Chonchúir</w:t>
      </w:r>
      <w:r w:rsidR="006A28F0" w:rsidRPr="009D21B1">
        <w:rPr>
          <w:rFonts w:eastAsia="Arial MT"/>
          <w:color w:val="1F1F1F" w:themeColor="text1" w:themeShade="80"/>
          <w:lang w:val="ga-IE"/>
        </w:rPr>
        <w:t xml:space="preserve">, Michael </w:t>
      </w:r>
      <w:proofErr w:type="spellStart"/>
      <w:r w:rsidR="006A28F0" w:rsidRPr="009D21B1">
        <w:rPr>
          <w:rFonts w:eastAsia="Arial MT"/>
          <w:color w:val="1F1F1F" w:themeColor="text1" w:themeShade="80"/>
          <w:lang w:val="ga-IE"/>
        </w:rPr>
        <w:t>Lenihan</w:t>
      </w:r>
      <w:proofErr w:type="spellEnd"/>
      <w:r w:rsidR="006A28F0" w:rsidRPr="009D21B1">
        <w:rPr>
          <w:rFonts w:eastAsia="Arial MT"/>
          <w:color w:val="1F1F1F" w:themeColor="text1" w:themeShade="80"/>
          <w:lang w:val="ga-IE"/>
        </w:rPr>
        <w:t xml:space="preserve"> </w:t>
      </w:r>
    </w:p>
    <w:p w14:paraId="639AD834" w14:textId="0DD0DE2C" w:rsidR="00151D89" w:rsidRPr="009D21B1" w:rsidRDefault="006A28F0" w:rsidP="00EE6F80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color w:val="1F1F1F" w:themeColor="text1" w:themeShade="80"/>
          <w:lang w:val="ga-IE"/>
        </w:rPr>
        <w:t xml:space="preserve">agus Catherine </w:t>
      </w:r>
      <w:proofErr w:type="spellStart"/>
      <w:r w:rsidRPr="009D21B1">
        <w:rPr>
          <w:rFonts w:eastAsia="Arial MT"/>
          <w:color w:val="1F1F1F" w:themeColor="text1" w:themeShade="80"/>
          <w:lang w:val="ga-IE"/>
        </w:rPr>
        <w:t>Lenihan</w:t>
      </w:r>
      <w:proofErr w:type="spellEnd"/>
      <w:r w:rsidR="00151D89" w:rsidRPr="009D21B1">
        <w:rPr>
          <w:rFonts w:eastAsia="Arial MT"/>
          <w:color w:val="1F1F1F" w:themeColor="text1" w:themeShade="80"/>
          <w:lang w:val="ga-IE"/>
        </w:rPr>
        <w:t>?</w:t>
      </w:r>
    </w:p>
    <w:p w14:paraId="46653E39" w14:textId="0FA4C6FF" w:rsidR="00151D89" w:rsidRPr="009D21B1" w:rsidRDefault="00A74D35" w:rsidP="00EE6F80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  <w:lang w:val="ga-IE"/>
        </w:rPr>
      </w:pPr>
      <w:r w:rsidRPr="009D21B1">
        <w:rPr>
          <w:rFonts w:eastAsia="Arial MT"/>
          <w:color w:val="1F1F1F" w:themeColor="text1" w:themeShade="80"/>
          <w:lang w:val="ga-IE"/>
        </w:rPr>
        <w:t>Cad iad na fadhbanna atá ag daoine i mBrosnach</w:t>
      </w:r>
      <w:r w:rsidR="00151D89" w:rsidRPr="009D21B1">
        <w:rPr>
          <w:rFonts w:eastAsia="Arial MT"/>
          <w:color w:val="1F1F1F" w:themeColor="text1" w:themeShade="80"/>
          <w:lang w:val="ga-IE"/>
        </w:rPr>
        <w:t>?</w:t>
      </w:r>
    </w:p>
    <w:p w14:paraId="00554DBC" w14:textId="230B936C" w:rsidR="003725B5" w:rsidRPr="009D21B1" w:rsidRDefault="00337845" w:rsidP="00151D89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  <w:lang w:val="ga-IE"/>
        </w:rPr>
      </w:pPr>
      <w:r w:rsidRPr="009D21B1">
        <w:rPr>
          <w:noProof/>
          <w:lang w:val="ga-IE"/>
        </w:rPr>
        <w:drawing>
          <wp:anchor distT="0" distB="0" distL="114300" distR="114300" simplePos="0" relativeHeight="251658253" behindDoc="1" locked="0" layoutInCell="1" allowOverlap="1" wp14:anchorId="0FB98E8B" wp14:editId="6466794D">
            <wp:simplePos x="0" y="0"/>
            <wp:positionH relativeFrom="margin">
              <wp:posOffset>4878070</wp:posOffset>
            </wp:positionH>
            <wp:positionV relativeFrom="paragraph">
              <wp:posOffset>1657985</wp:posOffset>
            </wp:positionV>
            <wp:extent cx="1381760" cy="1799590"/>
            <wp:effectExtent l="0" t="0" r="8890" b="0"/>
            <wp:wrapNone/>
            <wp:docPr id="1259258339" name="Picture 1" descr="A person in a yellow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58339" name="Picture 1" descr="A person in a yellow televisi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t="10295" r="6892" b="9447"/>
                    <a:stretch/>
                  </pic:blipFill>
                  <pic:spPr bwMode="auto">
                    <a:xfrm>
                      <a:off x="0" y="0"/>
                      <a:ext cx="138176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6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3725B5" w:rsidRPr="009D21B1" w14:paraId="6744D86F" w14:textId="77777777" w:rsidTr="003725B5">
        <w:tc>
          <w:tcPr>
            <w:tcW w:w="9742" w:type="dxa"/>
          </w:tcPr>
          <w:p w14:paraId="7DD17365" w14:textId="32544A60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3725B5" w:rsidRPr="009D21B1" w14:paraId="1117899D" w14:textId="77777777" w:rsidTr="003725B5">
        <w:tc>
          <w:tcPr>
            <w:tcW w:w="9742" w:type="dxa"/>
          </w:tcPr>
          <w:p w14:paraId="6868A1E4" w14:textId="75543C94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3725B5" w:rsidRPr="009D21B1" w14:paraId="08E83252" w14:textId="77777777" w:rsidTr="003725B5">
        <w:tc>
          <w:tcPr>
            <w:tcW w:w="9742" w:type="dxa"/>
          </w:tcPr>
          <w:p w14:paraId="7AEA4865" w14:textId="222FF2CF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3725B5" w:rsidRPr="009D21B1" w14:paraId="422578DB" w14:textId="77777777" w:rsidTr="003725B5">
        <w:tc>
          <w:tcPr>
            <w:tcW w:w="9742" w:type="dxa"/>
          </w:tcPr>
          <w:p w14:paraId="03AA9512" w14:textId="77777777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3725B5" w:rsidRPr="009D21B1" w14:paraId="7B58C85A" w14:textId="77777777" w:rsidTr="003725B5">
        <w:tc>
          <w:tcPr>
            <w:tcW w:w="9742" w:type="dxa"/>
          </w:tcPr>
          <w:p w14:paraId="5FF955AD" w14:textId="77777777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3725B5" w:rsidRPr="009D21B1" w14:paraId="15F85A30" w14:textId="77777777" w:rsidTr="003725B5">
        <w:tc>
          <w:tcPr>
            <w:tcW w:w="9742" w:type="dxa"/>
          </w:tcPr>
          <w:p w14:paraId="7E797E89" w14:textId="6A874CD8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  <w:tr w:rsidR="003725B5" w:rsidRPr="009D21B1" w14:paraId="27502E73" w14:textId="77777777" w:rsidTr="003725B5">
        <w:tc>
          <w:tcPr>
            <w:tcW w:w="9742" w:type="dxa"/>
          </w:tcPr>
          <w:p w14:paraId="27FCC64D" w14:textId="77777777" w:rsidR="003725B5" w:rsidRPr="009D21B1" w:rsidRDefault="003725B5" w:rsidP="00AA6CF9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color w:val="1F1F1F" w:themeColor="text1" w:themeShade="80"/>
                <w:lang w:val="ga-IE"/>
              </w:rPr>
            </w:pPr>
          </w:p>
        </w:tc>
      </w:tr>
    </w:tbl>
    <w:p w14:paraId="3AC1C5BB" w14:textId="6A7A1250" w:rsidR="00405162" w:rsidRPr="009D21B1" w:rsidRDefault="00405162" w:rsidP="00A91467">
      <w:pPr>
        <w:pStyle w:val="Heading2"/>
        <w:spacing w:after="0" w:afterAutospacing="0"/>
        <w:rPr>
          <w:lang w:val="ga-IE"/>
        </w:rPr>
      </w:pPr>
    </w:p>
    <w:p w14:paraId="2052C2E3" w14:textId="0C679A5E" w:rsidR="006627E6" w:rsidRPr="009D21B1" w:rsidRDefault="006627E6" w:rsidP="00405162">
      <w:pPr>
        <w:pStyle w:val="Heading2"/>
        <w:spacing w:before="0" w:beforeAutospacing="0" w:after="0" w:afterAutospacing="0"/>
        <w:rPr>
          <w:lang w:val="ga-IE"/>
        </w:rPr>
      </w:pPr>
      <w:r w:rsidRPr="009D21B1">
        <w:rPr>
          <w:lang w:val="ga-IE"/>
        </w:rPr>
        <w:t>2:</w:t>
      </w:r>
      <w:r w:rsidRPr="009D21B1">
        <w:rPr>
          <w:spacing w:val="-3"/>
          <w:lang w:val="ga-IE"/>
        </w:rPr>
        <w:t xml:space="preserve"> </w:t>
      </w:r>
      <w:r w:rsidR="00151D89" w:rsidRPr="009D21B1">
        <w:rPr>
          <w:lang w:val="ga-IE"/>
        </w:rPr>
        <w:t>Caint</w:t>
      </w:r>
    </w:p>
    <w:p w14:paraId="360AEB2D" w14:textId="740FF3DE" w:rsidR="00405162" w:rsidRPr="009D21B1" w:rsidRDefault="003725B5" w:rsidP="00405162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Nuair a bheidh an script réidh agaibh, roghnaígí duine ón ngrúpa a chuirfidh </w:t>
      </w:r>
    </w:p>
    <w:p w14:paraId="23E94C51" w14:textId="68F910EB" w:rsidR="006627E6" w:rsidRPr="009D21B1" w:rsidRDefault="003725B5" w:rsidP="00405162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an tuairisc i láthair ar an nuacht (i láthair an ranga).</w:t>
      </w:r>
    </w:p>
    <w:p w14:paraId="6BF0D8C3" w14:textId="77777777" w:rsidR="00337845" w:rsidRPr="009D21B1" w:rsidRDefault="00337845" w:rsidP="00405162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</w:p>
    <w:p w14:paraId="513C21E9" w14:textId="46CE34E8" w:rsidR="00337845" w:rsidRPr="009D21B1" w:rsidRDefault="00337845" w:rsidP="00405162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Pléigh na ceisteanna seo anois leis na daoine i do ghrúpa.</w:t>
      </w:r>
    </w:p>
    <w:p w14:paraId="1069332B" w14:textId="77777777" w:rsidR="00264CE4" w:rsidRPr="009D21B1" w:rsidRDefault="00264CE4" w:rsidP="00405162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</w:p>
    <w:p w14:paraId="4183AF6E" w14:textId="4C5B276D" w:rsidR="00337845" w:rsidRPr="009D21B1" w:rsidRDefault="00337845" w:rsidP="00337845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An bhféachann tú ar </w:t>
      </w:r>
      <w:r w:rsidR="00D0582B" w:rsidRPr="009D21B1">
        <w:rPr>
          <w:color w:val="1F1F1F" w:themeColor="text1" w:themeShade="80"/>
          <w:lang w:val="ga-IE"/>
        </w:rPr>
        <w:t xml:space="preserve">réamhaisnéis na haimsire </w:t>
      </w:r>
      <w:r w:rsidR="00EF760E" w:rsidRPr="009D21B1">
        <w:rPr>
          <w:color w:val="1F1F1F" w:themeColor="text1" w:themeShade="80"/>
          <w:lang w:val="ga-IE"/>
        </w:rPr>
        <w:t xml:space="preserve">nó </w:t>
      </w:r>
      <w:r w:rsidR="006A3D9E" w:rsidRPr="009D21B1">
        <w:rPr>
          <w:color w:val="1F1F1F" w:themeColor="text1" w:themeShade="80"/>
          <w:lang w:val="ga-IE"/>
        </w:rPr>
        <w:t xml:space="preserve">ar </w:t>
      </w:r>
      <w:proofErr w:type="spellStart"/>
      <w:r w:rsidR="00EF760E" w:rsidRPr="009D21B1">
        <w:rPr>
          <w:color w:val="1F1F1F" w:themeColor="text1" w:themeShade="80"/>
          <w:lang w:val="ga-IE"/>
        </w:rPr>
        <w:t>aipeanna</w:t>
      </w:r>
      <w:proofErr w:type="spellEnd"/>
      <w:r w:rsidR="00EF760E" w:rsidRPr="009D21B1">
        <w:rPr>
          <w:color w:val="1F1F1F" w:themeColor="text1" w:themeShade="80"/>
          <w:lang w:val="ga-IE"/>
        </w:rPr>
        <w:t xml:space="preserve"> aimsire </w:t>
      </w:r>
      <w:r w:rsidR="00D0582B" w:rsidRPr="009D21B1">
        <w:rPr>
          <w:color w:val="1F1F1F" w:themeColor="text1" w:themeShade="80"/>
          <w:lang w:val="ga-IE"/>
        </w:rPr>
        <w:t>go minic?</w:t>
      </w:r>
    </w:p>
    <w:p w14:paraId="4721EAB3" w14:textId="1C6F6EB7" w:rsidR="00D0582B" w:rsidRPr="009D21B1" w:rsidRDefault="0000726C" w:rsidP="00337845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An mbíonn do cheantar féin buailte ag </w:t>
      </w:r>
      <w:r w:rsidR="00C63F3D" w:rsidRPr="009D21B1">
        <w:rPr>
          <w:color w:val="1F1F1F" w:themeColor="text1" w:themeShade="80"/>
          <w:lang w:val="ga-IE"/>
        </w:rPr>
        <w:t xml:space="preserve">an </w:t>
      </w:r>
      <w:proofErr w:type="spellStart"/>
      <w:r w:rsidRPr="009D21B1">
        <w:rPr>
          <w:color w:val="1F1F1F" w:themeColor="text1" w:themeShade="80"/>
          <w:lang w:val="ga-IE"/>
        </w:rPr>
        <w:t>adhaimsir</w:t>
      </w:r>
      <w:proofErr w:type="spellEnd"/>
      <w:r w:rsidRPr="009D21B1">
        <w:rPr>
          <w:color w:val="1F1F1F" w:themeColor="text1" w:themeShade="80"/>
          <w:lang w:val="ga-IE"/>
        </w:rPr>
        <w:t xml:space="preserve"> go minic?</w:t>
      </w:r>
    </w:p>
    <w:p w14:paraId="175FC630" w14:textId="066875C6" w:rsidR="00C63F3D" w:rsidRPr="009D21B1" w:rsidRDefault="00C63F3D" w:rsidP="00337845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An gcuireann an aimsir isteach ar</w:t>
      </w:r>
      <w:r w:rsidR="0086023A" w:rsidRPr="009D21B1">
        <w:rPr>
          <w:color w:val="1F1F1F" w:themeColor="text1" w:themeShade="80"/>
          <w:lang w:val="ga-IE"/>
        </w:rPr>
        <w:t xml:space="preserve"> an ngiúmar a bhíonn ort?</w:t>
      </w:r>
    </w:p>
    <w:p w14:paraId="28A18110" w14:textId="545A9DC8" w:rsidR="001E7114" w:rsidRPr="009D21B1" w:rsidRDefault="001E7114" w:rsidP="00337845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Ar mhaith leat </w:t>
      </w:r>
      <w:r w:rsidR="00A4107D" w:rsidRPr="009D21B1">
        <w:rPr>
          <w:color w:val="1F1F1F" w:themeColor="text1" w:themeShade="80"/>
          <w:lang w:val="ga-IE"/>
        </w:rPr>
        <w:t xml:space="preserve">a </w:t>
      </w:r>
      <w:r w:rsidRPr="009D21B1">
        <w:rPr>
          <w:color w:val="1F1F1F" w:themeColor="text1" w:themeShade="80"/>
          <w:lang w:val="ga-IE"/>
        </w:rPr>
        <w:t>bheith i do chónaí in áit ina mbíonn an aimsir i gcónaí mar an gcéanna?</w:t>
      </w:r>
    </w:p>
    <w:p w14:paraId="7C917DC2" w14:textId="1F03D4AD" w:rsidR="001E7114" w:rsidRPr="009D21B1" w:rsidRDefault="00357A1E" w:rsidP="00337845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An bhfuil athrú tagtha ar an gcineál aimsire a bhíonn againn in Éirinn</w:t>
      </w:r>
      <w:r w:rsidR="00264CE4" w:rsidRPr="009D21B1">
        <w:rPr>
          <w:color w:val="1F1F1F" w:themeColor="text1" w:themeShade="80"/>
          <w:lang w:val="ga-IE"/>
        </w:rPr>
        <w:t xml:space="preserve"> le dhá scór bliain anuas?</w:t>
      </w:r>
    </w:p>
    <w:p w14:paraId="7EA7DE45" w14:textId="5BC10E0B" w:rsidR="00F87AAF" w:rsidRPr="009D21B1" w:rsidRDefault="00A91467" w:rsidP="00A91467">
      <w:pPr>
        <w:pStyle w:val="Heading1"/>
        <w:tabs>
          <w:tab w:val="left" w:pos="2840"/>
        </w:tabs>
        <w:rPr>
          <w:noProof w:val="0"/>
          <w:lang w:val="ga-IE"/>
        </w:rPr>
      </w:pPr>
      <w:r w:rsidRPr="009D21B1">
        <w:rPr>
          <w:noProof w:val="0"/>
          <w:lang w:val="ga-IE"/>
        </w:rPr>
        <w:tab/>
      </w:r>
    </w:p>
    <w:p w14:paraId="7C7EA8FA" w14:textId="77B8D2FF" w:rsidR="00337845" w:rsidRPr="009D21B1" w:rsidRDefault="00F87AAF" w:rsidP="008220D2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  <w:lang w:val="ga-IE"/>
        </w:rPr>
      </w:pPr>
      <w:r w:rsidRPr="009D21B1">
        <w:rPr>
          <w:lang w:val="ga-IE"/>
        </w:rPr>
        <w:br w:type="page"/>
      </w:r>
    </w:p>
    <w:p w14:paraId="6E683834" w14:textId="41CD4FE4" w:rsidR="006826A8" w:rsidRPr="009D21B1" w:rsidRDefault="00B23F19" w:rsidP="008C3577">
      <w:pPr>
        <w:pStyle w:val="Heading1"/>
        <w:rPr>
          <w:noProof w:val="0"/>
          <w:lang w:val="ga-IE"/>
        </w:rPr>
      </w:pPr>
      <w:r w:rsidRPr="009D21B1">
        <w:rPr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EFAB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AN SCRIPT</w:t>
      </w:r>
    </w:p>
    <w:p w14:paraId="1A855B28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Siún Nic Gearailt</w:t>
      </w:r>
    </w:p>
    <w:p w14:paraId="0906DD1C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Tá oíche fhuar eile romhainn anocht agus tá stádas oráiste seaca fógartha do thrí chontae dhéag. Chruthaigh an aimsir deacrachtaí arís inniu do dhaoine. I gContae Chiarraí, cé go bhfuil na príomhbhóithre glanta, tá bac fós ar bhóithre tuaithe in oirthear an chontae. Tá scata tithe fós gan aon uisce.</w:t>
      </w:r>
    </w:p>
    <w:p w14:paraId="675D2AE6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7C43AE71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Seán Mac an tSíthigh</w:t>
      </w:r>
    </w:p>
    <w:p w14:paraId="4B880CAD" w14:textId="63D55069" w:rsidR="004060BC" w:rsidRPr="009D21B1" w:rsidRDefault="004060BC" w:rsidP="0E8FAE36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Tá breis </w:t>
      </w:r>
      <w:r w:rsidR="743D1106"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agu</w:t>
      </w: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s dhá scór bliain ann ó thit oiread sneachta san áit seo, deir siad. Ó Shliabh Luachra go Lios Tuathail agus ó dheas go Cill Gharbháin, tá cuid mhaith de Chiarraí tachta faoi bhrat trom sneachta. Tá salann leata ar na príomhbhóithre ag an g</w:t>
      </w:r>
      <w:r w:rsidR="00D97AE0" w:rsidRPr="009D21B1">
        <w:rPr>
          <w:rFonts w:eastAsia="Aptos"/>
          <w:color w:val="1F1F1F" w:themeColor="text1" w:themeShade="80"/>
          <w:lang w:val="ga-IE"/>
        </w:rPr>
        <w:t>c</w:t>
      </w: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omhairle </w:t>
      </w:r>
      <w:r w:rsidR="00D97AE0" w:rsidRPr="009D21B1">
        <w:rPr>
          <w:rFonts w:eastAsia="Aptos"/>
          <w:color w:val="1F1F1F" w:themeColor="text1" w:themeShade="80"/>
          <w:lang w:val="ga-IE"/>
        </w:rPr>
        <w:t>c</w:t>
      </w: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ontae ach is beag corraí a dhéantar ar na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cúlbhóithre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. </w:t>
      </w:r>
    </w:p>
    <w:p w14:paraId="3D5B2AC8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6D84FDA4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Máiréad Ní Chatháin Uí Chonchúir, Cill Flainn</w:t>
      </w:r>
    </w:p>
    <w:p w14:paraId="22036541" w14:textId="4626ADB4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Tá siad fós lán de shioc. An ceann anseo, mar a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chíonn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tú, is bóthar tr</w:t>
      </w:r>
      <w:r w:rsidR="00924445"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easach</w:t>
      </w: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é agus ní bhfuaireamar aon leasú in aon chor le greanchloch agus salann. Ach, é sin ráite, is féidir linn dul amach ar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shiúl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na gcos ach ní féidir linn na cairteacha n</w:t>
      </w:r>
      <w:r w:rsidR="00D97AE0"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á</w:t>
      </w: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aon rud a bhogadh. Táimid sáinnithe go maith anseo.   </w:t>
      </w:r>
    </w:p>
    <w:p w14:paraId="77503F02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5C8E2C1B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Seán Mac an tSíthigh</w:t>
      </w:r>
    </w:p>
    <w:p w14:paraId="553EF5BA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I gCnoc na gCaiseal tá Michael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Lenihan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luite amach air féin. Fad bóthair trí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chiliméadar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glanta aige do chúigear comharsan. Trí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thigh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fágtha. </w:t>
      </w:r>
    </w:p>
    <w:p w14:paraId="6B65CC51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3B5C20E8" w14:textId="3479F16F" w:rsidR="004060BC" w:rsidRPr="009D21B1" w:rsidRDefault="004060BC" w:rsidP="0E8FAE36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 xml:space="preserve">Michael </w:t>
      </w:r>
      <w:proofErr w:type="spellStart"/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Lenihan</w:t>
      </w:r>
      <w:proofErr w:type="spellEnd"/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, Cnoc na gCaiseal</w:t>
      </w:r>
      <w:r w:rsidR="7789001B"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 xml:space="preserve"> </w:t>
      </w:r>
    </w:p>
    <w:p w14:paraId="58674A42" w14:textId="54E2ADF4" w:rsidR="004060BC" w:rsidRPr="009D21B1" w:rsidRDefault="004060BC" w:rsidP="004060BC">
      <w:pPr>
        <w:spacing w:before="0" w:after="0" w:line="259" w:lineRule="auto"/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I’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ve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neighbours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down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here and I’m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trying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to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get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them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out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,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because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if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start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taking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it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="00D97AE0"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out</w:t>
      </w:r>
      <w:proofErr w:type="spellEnd"/>
      <w:r w:rsidR="00D97AE0"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at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all</w:t>
      </w:r>
      <w:proofErr w:type="spellEnd"/>
      <w:r w:rsidR="00B6472A"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…</w:t>
      </w:r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it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’s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not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going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to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come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out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at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all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.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There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’s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no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sun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or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rain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that’ll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thaw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that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.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It’ll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take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weeks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.</w:t>
      </w:r>
    </w:p>
    <w:p w14:paraId="0D98A7FC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34713881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Seán Mac an tSíthigh</w:t>
      </w:r>
    </w:p>
    <w:p w14:paraId="76916B0D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Tá Michael i ngiorracht trí chéad méadar anois do Catherine agus Gerry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Lenihan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i Moing Bháite, iad teanntaithe ó oíche Dé Sathairn agus ag súil le fuascailt. </w:t>
      </w:r>
    </w:p>
    <w:p w14:paraId="43C4C8C9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6F57929F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 xml:space="preserve">Catherine </w:t>
      </w:r>
      <w:proofErr w:type="spellStart"/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Lenihan</w:t>
      </w:r>
      <w:proofErr w:type="spellEnd"/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 xml:space="preserve">, Moing Bháite </w:t>
      </w:r>
    </w:p>
    <w:p w14:paraId="0DA0C22B" w14:textId="77777777" w:rsidR="004060BC" w:rsidRPr="009D21B1" w:rsidRDefault="004060BC" w:rsidP="004060BC">
      <w:pPr>
        <w:spacing w:before="0" w:after="0" w:line="259" w:lineRule="auto"/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</w:pP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We’ve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been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lucky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we’ve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had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no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power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cut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.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had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about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an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hour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of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it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, I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think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,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on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Monday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. </w:t>
      </w:r>
    </w:p>
    <w:p w14:paraId="6B45AE61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6B3FB95E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Seán Mac an tSíthigh</w:t>
      </w:r>
    </w:p>
    <w:p w14:paraId="06B74E5A" w14:textId="77777777" w:rsidR="004060BC" w:rsidRPr="009D21B1" w:rsidRDefault="004060BC" w:rsidP="004060BC">
      <w:pPr>
        <w:spacing w:before="0" w:after="0" w:line="259" w:lineRule="auto"/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</w:pP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What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are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you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doing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for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grub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and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things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?</w:t>
      </w:r>
    </w:p>
    <w:p w14:paraId="41458845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</w:p>
    <w:p w14:paraId="2389940A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 xml:space="preserve">Catherine </w:t>
      </w:r>
      <w:proofErr w:type="spellStart"/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Lenihan</w:t>
      </w:r>
      <w:proofErr w:type="spellEnd"/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 xml:space="preserve">, Moing Bháite </w:t>
      </w:r>
    </w:p>
    <w:p w14:paraId="7000F65B" w14:textId="7E9547EF" w:rsidR="004060BC" w:rsidRPr="009D21B1" w:rsidRDefault="004060BC" w:rsidP="004060BC">
      <w:pPr>
        <w:spacing w:before="0" w:after="0" w:line="259" w:lineRule="auto"/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</w:pP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have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enough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in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freezer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.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My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husband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suggested</w:t>
      </w:r>
      <w:proofErr w:type="spellEnd"/>
      <w:r w:rsidR="00B6472A"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…</w:t>
      </w:r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that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start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rationing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but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then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we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haven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’t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had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to do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that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 </w:t>
      </w:r>
      <w:proofErr w:type="spellStart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>yet</w:t>
      </w:r>
      <w:proofErr w:type="spellEnd"/>
      <w:r w:rsidRPr="009D21B1">
        <w:rPr>
          <w:rFonts w:eastAsia="Aptos"/>
          <w:i/>
          <w:iCs/>
          <w:color w:val="1F1F1F" w:themeColor="text1" w:themeShade="80"/>
          <w:kern w:val="2"/>
          <w:lang w:val="ga-IE"/>
          <w14:ligatures w14:val="standardContextual"/>
        </w:rPr>
        <w:t xml:space="preserve">. </w:t>
      </w:r>
    </w:p>
    <w:p w14:paraId="6FF80022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</w:p>
    <w:p w14:paraId="182A1AF4" w14:textId="77777777" w:rsidR="004060BC" w:rsidRPr="009D21B1" w:rsidRDefault="004060BC" w:rsidP="004060BC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b/>
          <w:bCs/>
          <w:color w:val="1F1F1F" w:themeColor="text1" w:themeShade="80"/>
          <w:kern w:val="2"/>
          <w:lang w:val="ga-IE"/>
          <w14:ligatures w14:val="standardContextual"/>
        </w:rPr>
        <w:t>Seán Mac an tSíthigh</w:t>
      </w:r>
    </w:p>
    <w:p w14:paraId="2258CD32" w14:textId="17384222" w:rsidR="004060BC" w:rsidRPr="009D21B1" w:rsidRDefault="004060BC" w:rsidP="004060BC">
      <w:pPr>
        <w:spacing w:before="0" w:after="0" w:line="259" w:lineRule="auto"/>
        <w:rPr>
          <w:rFonts w:eastAsia="Aptos"/>
          <w:color w:val="1F1F1F" w:themeColor="text1" w:themeShade="80"/>
          <w:kern w:val="2"/>
          <w:lang w:val="ga-IE"/>
          <w14:ligatures w14:val="standardContextual"/>
        </w:rPr>
      </w:pPr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Cé go bhfuil a bhformhór ceangailte arís, tá pobal áirithe anseo in oirthear an chontae, go mór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mór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timpeall an cheantair, Brosnach, atá fós gan cumhacht aibhléise agus tá mórán Éireann daoine sa cheantar seo nach bhfuil aon uisce acu, toisc go bhfuil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píopaí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reoite agus go raibh caidéil nach raibh ag obair. Chun freastal ar an éileamh sin tá </w:t>
      </w:r>
      <w:proofErr w:type="spellStart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>tancaeirí</w:t>
      </w:r>
      <w:proofErr w:type="spellEnd"/>
      <w:r w:rsidRPr="009D21B1">
        <w:rPr>
          <w:rFonts w:eastAsia="Aptos"/>
          <w:color w:val="1F1F1F" w:themeColor="text1" w:themeShade="80"/>
          <w:kern w:val="2"/>
          <w:lang w:val="ga-IE"/>
          <w14:ligatures w14:val="standardContextual"/>
        </w:rPr>
        <w:t xml:space="preserve"> uisce á gcur ar fáil ag Uisce Éireann. </w:t>
      </w:r>
    </w:p>
    <w:p w14:paraId="43C4C6BD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auto"/>
          <w:kern w:val="2"/>
          <w:lang w:val="ga-IE"/>
          <w14:ligatures w14:val="standardContextual"/>
        </w:rPr>
      </w:pPr>
    </w:p>
    <w:p w14:paraId="6F0916C0" w14:textId="77777777" w:rsidR="004060BC" w:rsidRPr="009D21B1" w:rsidRDefault="004060BC" w:rsidP="004060BC">
      <w:pPr>
        <w:spacing w:before="0" w:after="0" w:line="259" w:lineRule="auto"/>
        <w:rPr>
          <w:rFonts w:eastAsia="Aptos"/>
          <w:color w:val="auto"/>
          <w:kern w:val="2"/>
          <w:lang w:val="ga-IE"/>
          <w14:ligatures w14:val="standardContextual"/>
        </w:rPr>
      </w:pPr>
    </w:p>
    <w:p w14:paraId="1C2B781C" w14:textId="77777777" w:rsidR="004060BC" w:rsidRPr="009D21B1" w:rsidRDefault="004060BC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  <w:lang w:val="ga-IE"/>
        </w:rPr>
      </w:pPr>
      <w:r w:rsidRPr="009D21B1">
        <w:rPr>
          <w:lang w:val="ga-IE"/>
        </w:rPr>
        <w:br w:type="page"/>
      </w:r>
    </w:p>
    <w:p w14:paraId="4F379B7A" w14:textId="38973726" w:rsidR="009E6F5A" w:rsidRPr="009D21B1" w:rsidRDefault="009A3FF4" w:rsidP="009A3FF4">
      <w:pPr>
        <w:pStyle w:val="Heading1"/>
        <w:rPr>
          <w:noProof w:val="0"/>
          <w:lang w:val="ga-IE"/>
        </w:rPr>
      </w:pPr>
      <w:r w:rsidRPr="009D21B1">
        <w:rPr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FB7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9D21B1">
        <w:rPr>
          <w:noProof w:val="0"/>
          <w:lang w:val="ga-IE"/>
        </w:rPr>
        <w:t>NÓTAÍ &amp; FREAGRAÍ</w:t>
      </w:r>
    </w:p>
    <w:p w14:paraId="2354846B" w14:textId="77777777" w:rsidR="00427B58" w:rsidRPr="009D21B1" w:rsidRDefault="00427B58" w:rsidP="0057140B">
      <w:pPr>
        <w:pStyle w:val="Heading3"/>
        <w:rPr>
          <w:lang w:val="ga-IE"/>
        </w:rPr>
      </w:pPr>
      <w:r w:rsidRPr="009D21B1">
        <w:rPr>
          <w:lang w:val="ga-IE"/>
        </w:rPr>
        <w:t>A: MACHNAMH</w:t>
      </w:r>
    </w:p>
    <w:p w14:paraId="7C68C254" w14:textId="76B7F5F1" w:rsidR="001C6660" w:rsidRPr="009D21B1" w:rsidRDefault="00427B58" w:rsidP="00A91983">
      <w:pPr>
        <w:pStyle w:val="BodyText"/>
        <w:spacing w:before="0"/>
        <w:rPr>
          <w:color w:val="1F1F1F" w:themeColor="text1" w:themeShade="80"/>
          <w:sz w:val="22"/>
          <w:szCs w:val="22"/>
          <w:lang w:val="ga-IE"/>
        </w:rPr>
      </w:pPr>
      <w:r w:rsidRPr="009D21B1">
        <w:rPr>
          <w:color w:val="1F1F1F" w:themeColor="text1" w:themeShade="80"/>
          <w:sz w:val="22"/>
          <w:szCs w:val="22"/>
          <w:lang w:val="ga-IE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CA1D29" w:rsidRPr="009D21B1">
        <w:rPr>
          <w:color w:val="1F1F1F" w:themeColor="text1" w:themeShade="80"/>
          <w:sz w:val="22"/>
          <w:szCs w:val="22"/>
          <w:lang w:val="ga-IE"/>
        </w:rPr>
        <w:t xml:space="preserve">. </w:t>
      </w:r>
      <w:r w:rsidR="00200E68" w:rsidRPr="009D21B1">
        <w:rPr>
          <w:color w:val="1F1F1F" w:themeColor="text1" w:themeShade="80"/>
          <w:sz w:val="22"/>
          <w:szCs w:val="22"/>
          <w:lang w:val="ga-IE"/>
        </w:rPr>
        <w:t xml:space="preserve">Tabhair tamall do na foghlaimeoirí na ceisteanna a phlé ina </w:t>
      </w:r>
      <w:r w:rsidR="00A23B80" w:rsidRPr="009D21B1">
        <w:rPr>
          <w:color w:val="1F1F1F" w:themeColor="text1" w:themeShade="80"/>
          <w:sz w:val="22"/>
          <w:szCs w:val="22"/>
          <w:lang w:val="ga-IE"/>
        </w:rPr>
        <w:t>mbeirteanna</w:t>
      </w:r>
      <w:r w:rsidR="00200E68" w:rsidRPr="009D21B1">
        <w:rPr>
          <w:color w:val="1F1F1F" w:themeColor="text1" w:themeShade="80"/>
          <w:sz w:val="22"/>
          <w:szCs w:val="22"/>
          <w:lang w:val="ga-IE"/>
        </w:rPr>
        <w:t xml:space="preserve"> ar dtús</w:t>
      </w:r>
      <w:r w:rsidR="00A23B80" w:rsidRPr="009D21B1">
        <w:rPr>
          <w:color w:val="1F1F1F" w:themeColor="text1" w:themeShade="80"/>
          <w:sz w:val="22"/>
          <w:szCs w:val="22"/>
          <w:lang w:val="ga-IE"/>
        </w:rPr>
        <w:t xml:space="preserve"> sula bpléifidh tusa</w:t>
      </w:r>
      <w:r w:rsidR="00CA1D29" w:rsidRPr="009D21B1">
        <w:rPr>
          <w:color w:val="1F1F1F" w:themeColor="text1" w:themeShade="80"/>
          <w:sz w:val="22"/>
          <w:szCs w:val="22"/>
          <w:lang w:val="ga-IE"/>
        </w:rPr>
        <w:t xml:space="preserve"> na ceisteanna leis an rang iomlán.</w:t>
      </w:r>
      <w:r w:rsidR="004430A1" w:rsidRPr="009D21B1">
        <w:rPr>
          <w:color w:val="1F1F1F" w:themeColor="text1" w:themeShade="80"/>
          <w:sz w:val="22"/>
          <w:szCs w:val="22"/>
          <w:lang w:val="ga-IE"/>
        </w:rPr>
        <w:t xml:space="preserve"> </w:t>
      </w:r>
    </w:p>
    <w:p w14:paraId="59F3F8F7" w14:textId="77777777" w:rsidR="00427B58" w:rsidRPr="009D21B1" w:rsidRDefault="00427B58" w:rsidP="00946806">
      <w:pPr>
        <w:pStyle w:val="Heading3"/>
        <w:spacing w:before="0" w:beforeAutospacing="0"/>
        <w:rPr>
          <w:lang w:val="ga-IE"/>
        </w:rPr>
      </w:pPr>
      <w:r w:rsidRPr="009D21B1">
        <w:rPr>
          <w:lang w:val="ga-IE"/>
        </w:rPr>
        <w:t>B:</w:t>
      </w:r>
      <w:r w:rsidRPr="009D21B1">
        <w:rPr>
          <w:spacing w:val="-2"/>
          <w:lang w:val="ga-IE"/>
        </w:rPr>
        <w:t xml:space="preserve"> </w:t>
      </w:r>
      <w:r w:rsidRPr="009D21B1">
        <w:rPr>
          <w:lang w:val="ga-IE"/>
        </w:rPr>
        <w:t>FOCLÓIR</w:t>
      </w:r>
    </w:p>
    <w:p w14:paraId="7FA2FDA8" w14:textId="77777777" w:rsidR="00110303" w:rsidRPr="009D21B1" w:rsidRDefault="003F5BF2" w:rsidP="00A53ED4">
      <w:pPr>
        <w:pStyle w:val="ListParagraph"/>
        <w:numPr>
          <w:ilvl w:val="0"/>
          <w:numId w:val="3"/>
        </w:numPr>
        <w:spacing w:before="0" w:after="0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Freagraí:</w:t>
      </w:r>
    </w:p>
    <w:p w14:paraId="2AEA25BF" w14:textId="77777777" w:rsidR="00583C14" w:rsidRPr="009D21B1" w:rsidRDefault="00583C14" w:rsidP="00583C14">
      <w:pPr>
        <w:pStyle w:val="ListParagraph"/>
        <w:spacing w:before="0" w:after="0"/>
        <w:ind w:left="361" w:firstLine="0"/>
        <w:rPr>
          <w:color w:val="1F1F1F" w:themeColor="text1" w:themeShade="80"/>
          <w:lang w:val="ga-IE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3827"/>
      </w:tblGrid>
      <w:tr w:rsidR="00B544B3" w:rsidRPr="009D21B1" w14:paraId="78E51379" w14:textId="77777777" w:rsidTr="00B15440">
        <w:tc>
          <w:tcPr>
            <w:tcW w:w="3685" w:type="dxa"/>
          </w:tcPr>
          <w:p w14:paraId="2417E803" w14:textId="77777777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clogged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up</w:t>
            </w:r>
            <w:proofErr w:type="spellEnd"/>
          </w:p>
        </w:tc>
        <w:tc>
          <w:tcPr>
            <w:tcW w:w="3827" w:type="dxa"/>
          </w:tcPr>
          <w:p w14:paraId="442C772F" w14:textId="476EB968" w:rsidR="00B544B3" w:rsidRPr="009D21B1" w:rsidRDefault="00B15440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tachta </w:t>
            </w:r>
          </w:p>
        </w:tc>
      </w:tr>
      <w:tr w:rsidR="00B544B3" w:rsidRPr="009D21B1" w14:paraId="55F7A983" w14:textId="77777777" w:rsidTr="00B15440">
        <w:tc>
          <w:tcPr>
            <w:tcW w:w="3685" w:type="dxa"/>
          </w:tcPr>
          <w:p w14:paraId="0728FB27" w14:textId="77777777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movement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3827" w:type="dxa"/>
          </w:tcPr>
          <w:p w14:paraId="4A37B3C0" w14:textId="20C0801C" w:rsidR="00B544B3" w:rsidRPr="009D21B1" w:rsidRDefault="005F3BFD" w:rsidP="005F3BFD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>corraí</w:t>
            </w:r>
          </w:p>
        </w:tc>
      </w:tr>
      <w:tr w:rsidR="00B544B3" w:rsidRPr="009D21B1" w14:paraId="613EAC75" w14:textId="77777777" w:rsidTr="00B15440">
        <w:tc>
          <w:tcPr>
            <w:tcW w:w="3685" w:type="dxa"/>
          </w:tcPr>
          <w:p w14:paraId="192EDB7C" w14:textId="75FABE79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grit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and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salt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 </w:t>
            </w:r>
          </w:p>
        </w:tc>
        <w:tc>
          <w:tcPr>
            <w:tcW w:w="3827" w:type="dxa"/>
          </w:tcPr>
          <w:p w14:paraId="35A6F62B" w14:textId="076731D6" w:rsidR="00B544B3" w:rsidRPr="009D21B1" w:rsidRDefault="005F3BFD" w:rsidP="005F3BFD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>greanchloch agus salann</w:t>
            </w:r>
          </w:p>
        </w:tc>
      </w:tr>
      <w:tr w:rsidR="00B544B3" w:rsidRPr="009D21B1" w14:paraId="68F94303" w14:textId="77777777" w:rsidTr="00B15440">
        <w:tc>
          <w:tcPr>
            <w:tcW w:w="3685" w:type="dxa"/>
          </w:tcPr>
          <w:p w14:paraId="3C6AE05E" w14:textId="59431F6F" w:rsidR="00B544B3" w:rsidRPr="009D21B1" w:rsidRDefault="008D3D84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the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="00B544B3" w:rsidRPr="009D21B1">
              <w:rPr>
                <w:i/>
                <w:iCs/>
                <w:color w:val="1F1F1F" w:themeColor="text1" w:themeShade="80"/>
                <w:lang w:val="ga-IE"/>
              </w:rPr>
              <w:t>ability</w:t>
            </w:r>
            <w:proofErr w:type="spellEnd"/>
            <w:r w:rsidR="00B544B3" w:rsidRPr="009D21B1">
              <w:rPr>
                <w:i/>
                <w:iCs/>
                <w:color w:val="1F1F1F" w:themeColor="text1" w:themeShade="80"/>
                <w:lang w:val="ga-IE"/>
              </w:rPr>
              <w:t xml:space="preserve"> to </w:t>
            </w:r>
            <w:proofErr w:type="spellStart"/>
            <w:r w:rsidR="00B544B3" w:rsidRPr="009D21B1">
              <w:rPr>
                <w:i/>
                <w:iCs/>
                <w:color w:val="1F1F1F" w:themeColor="text1" w:themeShade="80"/>
                <w:lang w:val="ga-IE"/>
              </w:rPr>
              <w:t>walk</w:t>
            </w:r>
            <w:proofErr w:type="spellEnd"/>
            <w:r w:rsidR="00B544B3"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3827" w:type="dxa"/>
          </w:tcPr>
          <w:p w14:paraId="6B2E4425" w14:textId="33E2FEBB" w:rsidR="00B544B3" w:rsidRPr="009D21B1" w:rsidRDefault="005F3BFD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>siúl na gcos</w:t>
            </w:r>
          </w:p>
        </w:tc>
      </w:tr>
      <w:tr w:rsidR="00B544B3" w:rsidRPr="009D21B1" w14:paraId="622D7AF2" w14:textId="77777777" w:rsidTr="00B15440">
        <w:tc>
          <w:tcPr>
            <w:tcW w:w="3685" w:type="dxa"/>
          </w:tcPr>
          <w:p w14:paraId="3D8CC8CB" w14:textId="6278F4BE" w:rsidR="00B544B3" w:rsidRPr="009D21B1" w:rsidRDefault="008D3D84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hemmed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in</w:t>
            </w:r>
          </w:p>
        </w:tc>
        <w:tc>
          <w:tcPr>
            <w:tcW w:w="3827" w:type="dxa"/>
          </w:tcPr>
          <w:p w14:paraId="5CFFF381" w14:textId="2629C620" w:rsidR="00B544B3" w:rsidRPr="009D21B1" w:rsidRDefault="005F3BFD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>sáinnithe</w:t>
            </w:r>
            <w:r w:rsidR="008D3D84" w:rsidRPr="009D21B1">
              <w:rPr>
                <w:i/>
                <w:iCs/>
                <w:color w:val="1F1F1F" w:themeColor="text1" w:themeShade="80"/>
                <w:lang w:val="ga-IE"/>
              </w:rPr>
              <w:t>, teanntaithe</w:t>
            </w: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</w:tr>
      <w:tr w:rsidR="00B544B3" w:rsidRPr="009D21B1" w14:paraId="1F3F1650" w14:textId="77777777" w:rsidTr="00B15440">
        <w:tc>
          <w:tcPr>
            <w:tcW w:w="3685" w:type="dxa"/>
          </w:tcPr>
          <w:p w14:paraId="05D28303" w14:textId="77777777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he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’s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flat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out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3827" w:type="dxa"/>
          </w:tcPr>
          <w:p w14:paraId="77F8CF8C" w14:textId="2127EF6A" w:rsidR="00B544B3" w:rsidRPr="009D21B1" w:rsidRDefault="005F3BFD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>tá sé luite amach air féin</w:t>
            </w:r>
          </w:p>
        </w:tc>
      </w:tr>
      <w:tr w:rsidR="00B544B3" w:rsidRPr="009D21B1" w14:paraId="4CA3256B" w14:textId="77777777" w:rsidTr="00B15440">
        <w:tc>
          <w:tcPr>
            <w:tcW w:w="3685" w:type="dxa"/>
          </w:tcPr>
          <w:p w14:paraId="5247B6A1" w14:textId="2F6A0D90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within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r w:rsidR="00B07AA9" w:rsidRPr="009D21B1">
              <w:rPr>
                <w:i/>
                <w:iCs/>
                <w:color w:val="1F1F1F" w:themeColor="text1" w:themeShade="80"/>
                <w:lang w:val="ga-IE"/>
              </w:rPr>
              <w:t>300m</w:t>
            </w: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of</w:t>
            </w:r>
          </w:p>
        </w:tc>
        <w:tc>
          <w:tcPr>
            <w:tcW w:w="3827" w:type="dxa"/>
          </w:tcPr>
          <w:p w14:paraId="243627D7" w14:textId="12970C7B" w:rsidR="00B544B3" w:rsidRPr="009D21B1" w:rsidRDefault="005F3BFD" w:rsidP="005F3BFD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i ngiorracht </w:t>
            </w:r>
            <w:r w:rsidR="00B07AA9" w:rsidRPr="009D21B1">
              <w:rPr>
                <w:i/>
                <w:iCs/>
                <w:color w:val="1F1F1F" w:themeColor="text1" w:themeShade="80"/>
                <w:lang w:val="ga-IE"/>
              </w:rPr>
              <w:t xml:space="preserve">trí chéad méadar </w:t>
            </w: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do</w:t>
            </w:r>
          </w:p>
        </w:tc>
      </w:tr>
      <w:tr w:rsidR="00B544B3" w:rsidRPr="009D21B1" w14:paraId="301BBF29" w14:textId="77777777" w:rsidTr="00B15440">
        <w:tc>
          <w:tcPr>
            <w:tcW w:w="3685" w:type="dxa"/>
          </w:tcPr>
          <w:p w14:paraId="0516448F" w14:textId="77777777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relief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,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liberation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3827" w:type="dxa"/>
          </w:tcPr>
          <w:p w14:paraId="4250C82A" w14:textId="16174561" w:rsidR="00B544B3" w:rsidRPr="009D21B1" w:rsidRDefault="005F3BFD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fuascailt </w:t>
            </w:r>
          </w:p>
        </w:tc>
      </w:tr>
      <w:tr w:rsidR="00B544B3" w:rsidRPr="009D21B1" w14:paraId="511C7F60" w14:textId="77777777" w:rsidTr="00B15440">
        <w:tc>
          <w:tcPr>
            <w:tcW w:w="3685" w:type="dxa"/>
          </w:tcPr>
          <w:p w14:paraId="338161CF" w14:textId="77777777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electricity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power </w:t>
            </w:r>
          </w:p>
        </w:tc>
        <w:tc>
          <w:tcPr>
            <w:tcW w:w="3827" w:type="dxa"/>
          </w:tcPr>
          <w:p w14:paraId="05921AD8" w14:textId="765E5778" w:rsidR="00B544B3" w:rsidRPr="009D21B1" w:rsidRDefault="002D487B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>cumhacht aibhléise</w:t>
            </w:r>
          </w:p>
        </w:tc>
      </w:tr>
      <w:tr w:rsidR="00B544B3" w:rsidRPr="009D21B1" w14:paraId="0217C2F6" w14:textId="77777777" w:rsidTr="00B15440">
        <w:tc>
          <w:tcPr>
            <w:tcW w:w="3685" w:type="dxa"/>
          </w:tcPr>
          <w:p w14:paraId="4D4F5479" w14:textId="77777777" w:rsidR="00B544B3" w:rsidRPr="009D21B1" w:rsidRDefault="00B544B3" w:rsidP="00A53ED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pumps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3827" w:type="dxa"/>
          </w:tcPr>
          <w:p w14:paraId="7768948C" w14:textId="30274288" w:rsidR="00B544B3" w:rsidRPr="009D21B1" w:rsidRDefault="002D487B" w:rsidP="00B15440">
            <w:pPr>
              <w:spacing w:before="0" w:after="0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caidéil </w:t>
            </w:r>
          </w:p>
        </w:tc>
      </w:tr>
    </w:tbl>
    <w:p w14:paraId="4CCDD608" w14:textId="77777777" w:rsidR="00583C14" w:rsidRPr="009D21B1" w:rsidRDefault="00583C14" w:rsidP="005B5C34">
      <w:pPr>
        <w:spacing w:before="0" w:after="0"/>
        <w:rPr>
          <w:color w:val="1F1F1F" w:themeColor="text1" w:themeShade="80"/>
          <w:lang w:val="ga-IE"/>
        </w:rPr>
      </w:pPr>
    </w:p>
    <w:p w14:paraId="0F98C654" w14:textId="77777777" w:rsidR="002A69C6" w:rsidRPr="009D21B1" w:rsidRDefault="00621C52" w:rsidP="00A53ED4">
      <w:pPr>
        <w:pStyle w:val="ListParagraph"/>
        <w:numPr>
          <w:ilvl w:val="0"/>
          <w:numId w:val="3"/>
        </w:numPr>
        <w:spacing w:before="0" w:after="0" w:line="24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Déan plé ar na focail a bhí acu féin. B’fhéidir go raibh leagan eile acu de na focail. </w:t>
      </w:r>
    </w:p>
    <w:p w14:paraId="72FD3AB0" w14:textId="22C2CAE3" w:rsidR="002A69C6" w:rsidRPr="009D21B1" w:rsidRDefault="003A7083" w:rsidP="00A53ED4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Freagraí:</w:t>
      </w:r>
    </w:p>
    <w:p w14:paraId="0A2D5105" w14:textId="77777777" w:rsidR="003A7083" w:rsidRPr="009D21B1" w:rsidRDefault="003A7083" w:rsidP="003A7083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 </w:t>
      </w:r>
    </w:p>
    <w:tbl>
      <w:tblPr>
        <w:tblStyle w:val="TableGrid"/>
        <w:tblW w:w="0" w:type="auto"/>
        <w:tblInd w:w="42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3685"/>
        <w:gridCol w:w="3827"/>
      </w:tblGrid>
      <w:tr w:rsidR="003A7083" w:rsidRPr="009D21B1" w14:paraId="1FC0983E" w14:textId="77777777" w:rsidTr="003A7083">
        <w:tc>
          <w:tcPr>
            <w:tcW w:w="3685" w:type="dxa"/>
          </w:tcPr>
          <w:p w14:paraId="0789D86E" w14:textId="77777777" w:rsidR="003A7083" w:rsidRPr="009D21B1" w:rsidRDefault="003A7083" w:rsidP="0056593F">
            <w:pPr>
              <w:tabs>
                <w:tab w:val="left" w:pos="561"/>
              </w:tabs>
              <w:spacing w:before="0" w:after="0"/>
              <w:ind w:right="217"/>
              <w:jc w:val="left"/>
              <w:rPr>
                <w:i/>
                <w:iCs/>
                <w:color w:val="1F1F1F" w:themeColor="text1" w:themeShade="80"/>
                <w:lang w:val="ga-IE"/>
              </w:rPr>
            </w:pPr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main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road</w:t>
            </w:r>
            <w:proofErr w:type="spellEnd"/>
          </w:p>
        </w:tc>
        <w:tc>
          <w:tcPr>
            <w:tcW w:w="3827" w:type="dxa"/>
          </w:tcPr>
          <w:p w14:paraId="4E409C7F" w14:textId="07874D84" w:rsidR="003A7083" w:rsidRPr="009D21B1" w:rsidRDefault="003A7083" w:rsidP="0056593F">
            <w:pPr>
              <w:tabs>
                <w:tab w:val="left" w:pos="561"/>
              </w:tabs>
              <w:spacing w:before="0" w:after="0"/>
              <w:ind w:right="217"/>
              <w:jc w:val="left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>príomhbhóthar</w:t>
            </w:r>
          </w:p>
        </w:tc>
      </w:tr>
      <w:tr w:rsidR="003A7083" w:rsidRPr="009D21B1" w14:paraId="64C03D43" w14:textId="77777777" w:rsidTr="003A7083">
        <w:tc>
          <w:tcPr>
            <w:tcW w:w="3685" w:type="dxa"/>
          </w:tcPr>
          <w:p w14:paraId="3A9D4FC6" w14:textId="77777777" w:rsidR="003A7083" w:rsidRPr="009D21B1" w:rsidRDefault="003A7083" w:rsidP="0056593F">
            <w:pPr>
              <w:tabs>
                <w:tab w:val="left" w:pos="561"/>
              </w:tabs>
              <w:spacing w:before="0" w:after="0"/>
              <w:ind w:right="217"/>
              <w:jc w:val="left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back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road</w:t>
            </w:r>
            <w:proofErr w:type="spellEnd"/>
          </w:p>
        </w:tc>
        <w:tc>
          <w:tcPr>
            <w:tcW w:w="3827" w:type="dxa"/>
          </w:tcPr>
          <w:p w14:paraId="400A432F" w14:textId="6115A309" w:rsidR="003A7083" w:rsidRPr="009D21B1" w:rsidRDefault="0056593F" w:rsidP="0056593F">
            <w:pPr>
              <w:tabs>
                <w:tab w:val="left" w:pos="561"/>
              </w:tabs>
              <w:spacing w:before="0" w:after="0"/>
              <w:ind w:right="217"/>
              <w:jc w:val="left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>cúlbhóthar</w:t>
            </w:r>
          </w:p>
        </w:tc>
      </w:tr>
      <w:tr w:rsidR="003A7083" w:rsidRPr="009D21B1" w14:paraId="11F8DAD3" w14:textId="77777777" w:rsidTr="003A7083">
        <w:tc>
          <w:tcPr>
            <w:tcW w:w="3685" w:type="dxa"/>
          </w:tcPr>
          <w:p w14:paraId="3DFB0F5A" w14:textId="77777777" w:rsidR="003A7083" w:rsidRPr="009D21B1" w:rsidRDefault="003A7083" w:rsidP="0056593F">
            <w:pPr>
              <w:tabs>
                <w:tab w:val="left" w:pos="561"/>
              </w:tabs>
              <w:spacing w:before="0" w:after="0"/>
              <w:ind w:right="217"/>
              <w:jc w:val="left"/>
              <w:rPr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country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9D21B1">
              <w:rPr>
                <w:i/>
                <w:iCs/>
                <w:color w:val="1F1F1F" w:themeColor="text1" w:themeShade="80"/>
                <w:lang w:val="ga-IE"/>
              </w:rPr>
              <w:t>road</w:t>
            </w:r>
            <w:proofErr w:type="spellEnd"/>
            <w:r w:rsidRPr="009D21B1">
              <w:rPr>
                <w:i/>
                <w:iCs/>
                <w:color w:val="1F1F1F" w:themeColor="text1" w:themeShade="80"/>
                <w:lang w:val="ga-IE"/>
              </w:rPr>
              <w:t xml:space="preserve"> </w:t>
            </w:r>
          </w:p>
        </w:tc>
        <w:tc>
          <w:tcPr>
            <w:tcW w:w="3827" w:type="dxa"/>
          </w:tcPr>
          <w:p w14:paraId="6388CBA1" w14:textId="4E8DE158" w:rsidR="003A7083" w:rsidRPr="009D21B1" w:rsidRDefault="0056593F" w:rsidP="0056593F">
            <w:pPr>
              <w:tabs>
                <w:tab w:val="left" w:pos="561"/>
              </w:tabs>
              <w:spacing w:before="0" w:after="0"/>
              <w:ind w:right="217"/>
              <w:jc w:val="left"/>
              <w:rPr>
                <w:color w:val="1F1F1F" w:themeColor="text1" w:themeShade="80"/>
                <w:lang w:val="ga-IE"/>
              </w:rPr>
            </w:pPr>
            <w:r w:rsidRPr="009D21B1">
              <w:rPr>
                <w:color w:val="1F1F1F" w:themeColor="text1" w:themeShade="80"/>
                <w:lang w:val="ga-IE"/>
              </w:rPr>
              <w:t xml:space="preserve">bóthar tuaithe </w:t>
            </w:r>
          </w:p>
        </w:tc>
      </w:tr>
    </w:tbl>
    <w:p w14:paraId="45BB054F" w14:textId="77777777" w:rsidR="003A7083" w:rsidRPr="009D21B1" w:rsidRDefault="003A7083" w:rsidP="00EE4924">
      <w:p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  <w:lang w:val="ga-IE"/>
        </w:rPr>
      </w:pPr>
    </w:p>
    <w:p w14:paraId="77C15849" w14:textId="65B70C48" w:rsidR="002A69C6" w:rsidRPr="009D21B1" w:rsidRDefault="003D0565" w:rsidP="00A53ED4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 xml:space="preserve">Carranna, gluaisteáin. </w:t>
      </w:r>
    </w:p>
    <w:p w14:paraId="4F64ED84" w14:textId="76598437" w:rsidR="002A69C6" w:rsidRPr="009D21B1" w:rsidRDefault="00464202" w:rsidP="00A53ED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 w:after="0" w:line="240" w:lineRule="auto"/>
        <w:jc w:val="left"/>
        <w:rPr>
          <w:color w:val="1F1F1F" w:themeColor="text1" w:themeShade="80"/>
          <w:lang w:val="ga-IE"/>
        </w:rPr>
      </w:pPr>
      <w:proofErr w:type="spellStart"/>
      <w:r w:rsidRPr="009D21B1">
        <w:rPr>
          <w:i/>
          <w:iCs/>
          <w:color w:val="1F1F1F" w:themeColor="text1" w:themeShade="80"/>
          <w:lang w:val="ga-IE"/>
        </w:rPr>
        <w:t>Loads</w:t>
      </w:r>
      <w:proofErr w:type="spellEnd"/>
      <w:r w:rsidRPr="009D21B1">
        <w:rPr>
          <w:i/>
          <w:iCs/>
          <w:color w:val="1F1F1F" w:themeColor="text1" w:themeShade="80"/>
          <w:lang w:val="ga-IE"/>
        </w:rPr>
        <w:t xml:space="preserve"> of </w:t>
      </w:r>
      <w:proofErr w:type="spellStart"/>
      <w:r w:rsidRPr="009D21B1">
        <w:rPr>
          <w:i/>
          <w:iCs/>
          <w:color w:val="1F1F1F" w:themeColor="text1" w:themeShade="80"/>
          <w:lang w:val="ga-IE"/>
        </w:rPr>
        <w:t>people</w:t>
      </w:r>
      <w:proofErr w:type="spellEnd"/>
      <w:r w:rsidRPr="009D21B1">
        <w:rPr>
          <w:color w:val="1F1F1F" w:themeColor="text1" w:themeShade="80"/>
          <w:lang w:val="ga-IE"/>
        </w:rPr>
        <w:t xml:space="preserve">. </w:t>
      </w:r>
    </w:p>
    <w:p w14:paraId="6DF8CAAD" w14:textId="77777777" w:rsidR="00AC24B0" w:rsidRPr="009D21B1" w:rsidRDefault="00AC24B0" w:rsidP="00891A11">
      <w:pPr>
        <w:widowControl w:val="0"/>
        <w:autoSpaceDE w:val="0"/>
        <w:autoSpaceDN w:val="0"/>
        <w:spacing w:before="0" w:after="0"/>
        <w:rPr>
          <w:color w:val="1F1F1F" w:themeColor="text1" w:themeShade="80"/>
          <w:lang w:val="ga-IE"/>
        </w:rPr>
      </w:pPr>
    </w:p>
    <w:p w14:paraId="7C8433FF" w14:textId="77777777" w:rsidR="001742B1" w:rsidRPr="009D21B1" w:rsidRDefault="001742B1" w:rsidP="000F10E2">
      <w:pPr>
        <w:pStyle w:val="Heading3"/>
        <w:spacing w:before="0" w:beforeAutospacing="0"/>
        <w:rPr>
          <w:lang w:val="ga-IE"/>
        </w:rPr>
      </w:pPr>
      <w:r w:rsidRPr="009D21B1">
        <w:rPr>
          <w:lang w:val="ga-IE"/>
        </w:rPr>
        <w:t>C:</w:t>
      </w:r>
      <w:r w:rsidRPr="009D21B1">
        <w:rPr>
          <w:spacing w:val="-3"/>
          <w:lang w:val="ga-IE"/>
        </w:rPr>
        <w:t xml:space="preserve"> </w:t>
      </w:r>
      <w:r w:rsidRPr="009D21B1">
        <w:rPr>
          <w:lang w:val="ga-IE"/>
        </w:rPr>
        <w:t>TUISCINT</w:t>
      </w:r>
    </w:p>
    <w:p w14:paraId="76CBC63A" w14:textId="77777777" w:rsidR="00572575" w:rsidRPr="009D21B1" w:rsidRDefault="001742B1" w:rsidP="000F10E2">
      <w:pPr>
        <w:spacing w:before="0" w:after="0" w:line="360" w:lineRule="auto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Féach ar an script</w:t>
      </w:r>
      <w:r w:rsidR="00A91983" w:rsidRPr="009D21B1">
        <w:rPr>
          <w:color w:val="1F1F1F" w:themeColor="text1" w:themeShade="80"/>
          <w:lang w:val="ga-IE"/>
        </w:rPr>
        <w:t>.</w:t>
      </w:r>
    </w:p>
    <w:p w14:paraId="0280A45F" w14:textId="77777777" w:rsidR="00A91983" w:rsidRPr="009D21B1" w:rsidRDefault="00A91983" w:rsidP="00A91983">
      <w:pPr>
        <w:spacing w:before="0" w:after="0"/>
        <w:rPr>
          <w:color w:val="1F1F1F" w:themeColor="text1" w:themeShade="80"/>
          <w:lang w:val="ga-IE"/>
        </w:rPr>
      </w:pPr>
    </w:p>
    <w:p w14:paraId="1C2E8963" w14:textId="77777777" w:rsidR="006F49FD" w:rsidRPr="009D21B1" w:rsidRDefault="00F4093A" w:rsidP="00A91983">
      <w:pPr>
        <w:pStyle w:val="Heading3"/>
        <w:spacing w:before="0" w:beforeAutospacing="0"/>
        <w:rPr>
          <w:lang w:val="ga-IE"/>
        </w:rPr>
      </w:pPr>
      <w:r w:rsidRPr="009D21B1">
        <w:rPr>
          <w:lang w:val="ga-IE"/>
        </w:rPr>
        <w:t>D:</w:t>
      </w:r>
      <w:r w:rsidRPr="009D21B1">
        <w:rPr>
          <w:spacing w:val="-3"/>
          <w:lang w:val="ga-IE"/>
        </w:rPr>
        <w:t xml:space="preserve"> </w:t>
      </w:r>
      <w:r w:rsidRPr="009D21B1">
        <w:rPr>
          <w:lang w:val="ga-IE"/>
        </w:rPr>
        <w:t>FEASACHT TEANGA</w:t>
      </w:r>
    </w:p>
    <w:p w14:paraId="40594946" w14:textId="6704A9A7" w:rsidR="00A91983" w:rsidRPr="009D21B1" w:rsidRDefault="00A91983" w:rsidP="00A91983">
      <w:pPr>
        <w:pStyle w:val="Heading2"/>
        <w:spacing w:before="0" w:beforeAutospacing="0" w:after="0" w:afterAutospacing="0"/>
        <w:rPr>
          <w:rFonts w:eastAsia="Arial MT"/>
          <w:lang w:val="ga-IE"/>
        </w:rPr>
      </w:pPr>
      <w:r w:rsidRPr="009D21B1">
        <w:rPr>
          <w:rStyle w:val="normaltextrun"/>
          <w:lang w:val="ga-IE"/>
        </w:rPr>
        <w:t>1: Cruinneas gramadaí (</w:t>
      </w:r>
      <w:r w:rsidR="00DA13DC" w:rsidRPr="009D21B1">
        <w:rPr>
          <w:rStyle w:val="normaltextrun"/>
          <w:lang w:val="ga-IE"/>
        </w:rPr>
        <w:t>an chlaoninsint san aimsir chaite</w:t>
      </w:r>
      <w:r w:rsidRPr="009D21B1">
        <w:rPr>
          <w:rStyle w:val="normaltextrun"/>
          <w:lang w:val="ga-IE"/>
        </w:rPr>
        <w:t>)</w:t>
      </w:r>
      <w:r w:rsidRPr="009D21B1">
        <w:rPr>
          <w:rStyle w:val="eop"/>
          <w:rFonts w:eastAsia="Arial MT"/>
          <w:lang w:val="ga-IE"/>
        </w:rPr>
        <w:t> </w:t>
      </w:r>
    </w:p>
    <w:p w14:paraId="50A37E70" w14:textId="7FEAC7DA" w:rsidR="00A91983" w:rsidRPr="009D21B1" w:rsidRDefault="00A91983" w:rsidP="00A91983">
      <w:pPr>
        <w:spacing w:before="0" w:after="0"/>
        <w:rPr>
          <w:color w:val="1F1F1F" w:themeColor="text1" w:themeShade="80"/>
          <w:lang w:val="ga-IE"/>
        </w:rPr>
      </w:pPr>
      <w:r w:rsidRPr="009D21B1">
        <w:rPr>
          <w:color w:val="1F1F1F" w:themeColor="text1" w:themeShade="80"/>
          <w:lang w:val="ga-IE"/>
        </w:rPr>
        <w:t>Freagraí:</w:t>
      </w:r>
    </w:p>
    <w:p w14:paraId="04F476D9" w14:textId="77777777" w:rsidR="00DA13DC" w:rsidRPr="009D21B1" w:rsidRDefault="00DA13DC" w:rsidP="00A91983">
      <w:pPr>
        <w:spacing w:before="0" w:after="0"/>
        <w:rPr>
          <w:color w:val="1F1F1F" w:themeColor="text1" w:themeShade="80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DA13DC" w:rsidRPr="009D21B1" w14:paraId="54192166" w14:textId="77777777" w:rsidTr="009544E3">
        <w:tc>
          <w:tcPr>
            <w:tcW w:w="9742" w:type="dxa"/>
          </w:tcPr>
          <w:p w14:paraId="0FF56465" w14:textId="1BBC06FF" w:rsidR="00DA13DC" w:rsidRPr="009D21B1" w:rsidRDefault="00DA13DC" w:rsidP="00A53ED4">
            <w:pPr>
              <w:pStyle w:val="Heading1"/>
              <w:numPr>
                <w:ilvl w:val="0"/>
                <w:numId w:val="8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Bhí an aimsir an-fhuar.</w:t>
            </w:r>
          </w:p>
        </w:tc>
      </w:tr>
      <w:tr w:rsidR="00DA13DC" w:rsidRPr="009D21B1" w14:paraId="589F026D" w14:textId="77777777" w:rsidTr="009544E3">
        <w:tc>
          <w:tcPr>
            <w:tcW w:w="9742" w:type="dxa"/>
          </w:tcPr>
          <w:p w14:paraId="6323346C" w14:textId="7E248770" w:rsidR="00DA13DC" w:rsidRPr="009D21B1" w:rsidRDefault="00DA13DC" w:rsidP="009544E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Dúirt siad go raibh an aimsir an-fhuar.</w:t>
            </w:r>
          </w:p>
        </w:tc>
      </w:tr>
      <w:tr w:rsidR="00DA13DC" w:rsidRPr="009D21B1" w14:paraId="44349AA2" w14:textId="77777777" w:rsidTr="009544E3">
        <w:tc>
          <w:tcPr>
            <w:tcW w:w="9742" w:type="dxa"/>
          </w:tcPr>
          <w:p w14:paraId="672CFEB7" w14:textId="77777777" w:rsidR="00DA13DC" w:rsidRPr="009D21B1" w:rsidRDefault="00DA13DC" w:rsidP="00A53ED4">
            <w:pPr>
              <w:pStyle w:val="Heading1"/>
              <w:numPr>
                <w:ilvl w:val="0"/>
                <w:numId w:val="8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Leathadh greanchloch agus salann ar na bóithre. </w:t>
            </w:r>
          </w:p>
        </w:tc>
      </w:tr>
      <w:tr w:rsidR="00DA13DC" w:rsidRPr="009D21B1" w14:paraId="40664460" w14:textId="77777777" w:rsidTr="009544E3">
        <w:tc>
          <w:tcPr>
            <w:tcW w:w="9742" w:type="dxa"/>
          </w:tcPr>
          <w:p w14:paraId="311CFEC3" w14:textId="6DBAFE0E" w:rsidR="00DA13DC" w:rsidRPr="009D21B1" w:rsidRDefault="00DA13DC" w:rsidP="009544E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gur leathadh greanchloch agus salann ar na bóithre.</w:t>
            </w:r>
          </w:p>
        </w:tc>
      </w:tr>
      <w:tr w:rsidR="00DA13DC" w:rsidRPr="009D21B1" w14:paraId="48F08B1F" w14:textId="77777777" w:rsidTr="009544E3">
        <w:tc>
          <w:tcPr>
            <w:tcW w:w="9742" w:type="dxa"/>
          </w:tcPr>
          <w:p w14:paraId="2E59DFEE" w14:textId="77777777" w:rsidR="00DA13DC" w:rsidRPr="009D21B1" w:rsidRDefault="00DA13DC" w:rsidP="00A53ED4">
            <w:pPr>
              <w:pStyle w:val="Heading1"/>
              <w:numPr>
                <w:ilvl w:val="0"/>
                <w:numId w:val="8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Ní raibh siad in ann na gluaisteáin a bhogadh. </w:t>
            </w:r>
          </w:p>
        </w:tc>
      </w:tr>
      <w:tr w:rsidR="00DA13DC" w:rsidRPr="009D21B1" w14:paraId="1A0CB9C2" w14:textId="77777777" w:rsidTr="009544E3">
        <w:tc>
          <w:tcPr>
            <w:tcW w:w="9742" w:type="dxa"/>
          </w:tcPr>
          <w:p w14:paraId="4F16000C" w14:textId="3ED81DDC" w:rsidR="00DA13DC" w:rsidRPr="009D21B1" w:rsidRDefault="00DA13DC" w:rsidP="009544E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nach raibh siad in ann na gluaisteáin a bhogadh.</w:t>
            </w:r>
          </w:p>
        </w:tc>
      </w:tr>
      <w:tr w:rsidR="00DA13DC" w:rsidRPr="009D21B1" w14:paraId="0D4DA762" w14:textId="77777777" w:rsidTr="009544E3">
        <w:tc>
          <w:tcPr>
            <w:tcW w:w="9742" w:type="dxa"/>
          </w:tcPr>
          <w:p w14:paraId="753F0271" w14:textId="4A88036D" w:rsidR="00DA13DC" w:rsidRPr="009D21B1" w:rsidRDefault="00DA13DC" w:rsidP="00A53ED4">
            <w:pPr>
              <w:pStyle w:val="Heading1"/>
              <w:numPr>
                <w:ilvl w:val="0"/>
                <w:numId w:val="8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D’fhág an gearradh cumhachta teach Catherine ga</w:t>
            </w:r>
            <w:r w:rsidR="00FA4F2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n </w:t>
            </w: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solas ar feadh uair an chloig. </w:t>
            </w:r>
          </w:p>
        </w:tc>
      </w:tr>
      <w:tr w:rsidR="00DA13DC" w:rsidRPr="009D21B1" w14:paraId="6567D662" w14:textId="77777777" w:rsidTr="009544E3">
        <w:tc>
          <w:tcPr>
            <w:tcW w:w="9742" w:type="dxa"/>
          </w:tcPr>
          <w:p w14:paraId="771B17AA" w14:textId="5C836C8D" w:rsidR="00DA13DC" w:rsidRPr="009D21B1" w:rsidRDefault="00DA13DC" w:rsidP="009544E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gur fhág an gearradh cumhachta teach Catherine gan solas ar feadh uair an chloig.</w:t>
            </w:r>
          </w:p>
        </w:tc>
      </w:tr>
      <w:tr w:rsidR="00DA13DC" w:rsidRPr="009D21B1" w14:paraId="7D5DFBAF" w14:textId="77777777" w:rsidTr="009544E3">
        <w:tc>
          <w:tcPr>
            <w:tcW w:w="9742" w:type="dxa"/>
          </w:tcPr>
          <w:p w14:paraId="5B9850BB" w14:textId="77777777" w:rsidR="00DA13DC" w:rsidRPr="009D21B1" w:rsidRDefault="00DA13DC" w:rsidP="00A53ED4">
            <w:pPr>
              <w:pStyle w:val="Heading1"/>
              <w:numPr>
                <w:ilvl w:val="0"/>
                <w:numId w:val="8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Níor ghlan Michael an bóthar iomlán. </w:t>
            </w:r>
          </w:p>
        </w:tc>
      </w:tr>
      <w:tr w:rsidR="00DA13DC" w:rsidRPr="009D21B1" w14:paraId="5F10C206" w14:textId="77777777" w:rsidTr="009544E3">
        <w:tc>
          <w:tcPr>
            <w:tcW w:w="9742" w:type="dxa"/>
          </w:tcPr>
          <w:p w14:paraId="198D5C0B" w14:textId="0B428051" w:rsidR="00DA13DC" w:rsidRPr="009D21B1" w:rsidRDefault="00DA13DC" w:rsidP="009544E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lastRenderedPageBreak/>
              <w:t>Dúirt siad</w:t>
            </w:r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nár ghlan Michael an bóthar iomlán.</w:t>
            </w:r>
          </w:p>
        </w:tc>
      </w:tr>
      <w:tr w:rsidR="00DA13DC" w:rsidRPr="009D21B1" w14:paraId="3D69E6E8" w14:textId="77777777" w:rsidTr="009544E3">
        <w:tc>
          <w:tcPr>
            <w:tcW w:w="9742" w:type="dxa"/>
          </w:tcPr>
          <w:p w14:paraId="20F04A95" w14:textId="77777777" w:rsidR="00DA13DC" w:rsidRPr="009D21B1" w:rsidRDefault="00DA13DC" w:rsidP="00A53ED4">
            <w:pPr>
              <w:pStyle w:val="Heading1"/>
              <w:numPr>
                <w:ilvl w:val="0"/>
                <w:numId w:val="8"/>
              </w:numPr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Cuireadh tancaer uisce ar fáil do phobal </w:t>
            </w:r>
            <w:proofErr w:type="spellStart"/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Bhrosnaí</w:t>
            </w:r>
            <w:proofErr w:type="spellEnd"/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.  </w:t>
            </w:r>
          </w:p>
        </w:tc>
      </w:tr>
      <w:tr w:rsidR="00DA13DC" w:rsidRPr="009D21B1" w14:paraId="0F328283" w14:textId="77777777" w:rsidTr="009544E3">
        <w:tc>
          <w:tcPr>
            <w:tcW w:w="9742" w:type="dxa"/>
          </w:tcPr>
          <w:p w14:paraId="22CC35A3" w14:textId="34B743E9" w:rsidR="00DA13DC" w:rsidRPr="009D21B1" w:rsidRDefault="00DA13DC" w:rsidP="009544E3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Dúirt siad </w:t>
            </w:r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gur cuireadh tancaer uisce ar fáil do phobal </w:t>
            </w:r>
            <w:proofErr w:type="spellStart"/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Bhrosnaí</w:t>
            </w:r>
            <w:proofErr w:type="spellEnd"/>
            <w:r w:rsidR="00C2019D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.  </w:t>
            </w:r>
          </w:p>
        </w:tc>
      </w:tr>
    </w:tbl>
    <w:p w14:paraId="50BF8322" w14:textId="77777777" w:rsidR="00A91983" w:rsidRPr="009D21B1" w:rsidRDefault="00A91983" w:rsidP="00A91983">
      <w:pPr>
        <w:pStyle w:val="Heading1"/>
        <w:spacing w:before="0"/>
        <w:rPr>
          <w:b w:val="0"/>
          <w:bCs w:val="0"/>
          <w:noProof w:val="0"/>
          <w:sz w:val="22"/>
          <w:szCs w:val="22"/>
          <w:lang w:val="ga-IE"/>
        </w:rPr>
      </w:pPr>
    </w:p>
    <w:p w14:paraId="5E16963A" w14:textId="4244B3AE" w:rsidR="00A91983" w:rsidRPr="009D21B1" w:rsidRDefault="00A91983" w:rsidP="00A91983">
      <w:pPr>
        <w:pStyle w:val="Heading2"/>
        <w:spacing w:before="0" w:beforeAutospacing="0" w:after="0" w:afterAutospacing="0"/>
        <w:rPr>
          <w:lang w:val="ga-IE"/>
        </w:rPr>
      </w:pPr>
      <w:r w:rsidRPr="009D21B1">
        <w:rPr>
          <w:lang w:val="ga-IE"/>
        </w:rPr>
        <w:t>2:</w:t>
      </w:r>
      <w:r w:rsidRPr="009D21B1">
        <w:rPr>
          <w:spacing w:val="-2"/>
          <w:lang w:val="ga-IE"/>
        </w:rPr>
        <w:t xml:space="preserve"> </w:t>
      </w:r>
      <w:r w:rsidRPr="009D21B1">
        <w:rPr>
          <w:lang w:val="ga-IE"/>
        </w:rPr>
        <w:t>Saibhreas Teanga</w:t>
      </w:r>
      <w:r w:rsidRPr="009D21B1">
        <w:rPr>
          <w:spacing w:val="-1"/>
          <w:lang w:val="ga-IE"/>
        </w:rPr>
        <w:t xml:space="preserve"> </w:t>
      </w:r>
      <w:r w:rsidRPr="009D21B1">
        <w:rPr>
          <w:lang w:val="ga-IE"/>
        </w:rPr>
        <w:t>(</w:t>
      </w:r>
      <w:r w:rsidR="0074773A" w:rsidRPr="009D21B1">
        <w:rPr>
          <w:lang w:val="ga-IE"/>
        </w:rPr>
        <w:t>logainmneacha</w:t>
      </w:r>
      <w:r w:rsidRPr="009D21B1">
        <w:rPr>
          <w:lang w:val="ga-IE"/>
        </w:rPr>
        <w:t>)</w:t>
      </w:r>
    </w:p>
    <w:p w14:paraId="238E17F9" w14:textId="6BB97E74" w:rsidR="00E91DEB" w:rsidRPr="009D21B1" w:rsidRDefault="0074773A" w:rsidP="00E91DEB">
      <w:pPr>
        <w:pStyle w:val="Heading1"/>
        <w:spacing w:before="0"/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</w:pPr>
      <w:r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>Freagraí/tuairimí:</w:t>
      </w: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1980"/>
        <w:gridCol w:w="7762"/>
      </w:tblGrid>
      <w:tr w:rsidR="0074773A" w:rsidRPr="009D21B1" w14:paraId="12AA2035" w14:textId="77777777" w:rsidTr="0074773A">
        <w:tc>
          <w:tcPr>
            <w:tcW w:w="1980" w:type="dxa"/>
          </w:tcPr>
          <w:p w14:paraId="495A18A6" w14:textId="77777777" w:rsidR="0074773A" w:rsidRPr="009D21B1" w:rsidRDefault="0074773A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S</w:t>
            </w:r>
            <w:r w:rsidRPr="009D21B1">
              <w:rPr>
                <w:rStyle w:val="Hyperlink"/>
                <w:b w:val="0"/>
                <w:bCs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liabh Luachra</w:t>
            </w:r>
          </w:p>
        </w:tc>
        <w:tc>
          <w:tcPr>
            <w:tcW w:w="7762" w:type="dxa"/>
          </w:tcPr>
          <w:p w14:paraId="2070639C" w14:textId="7B83489C" w:rsidR="0074773A" w:rsidRPr="009D21B1" w:rsidRDefault="000B4417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Sliabh –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mountain</w:t>
            </w:r>
            <w:proofErr w:type="spellEnd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; </w:t>
            </w:r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luachair1, </w:t>
            </w:r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f. </w:t>
            </w:r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(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gs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-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chra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). 1. 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Rushes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. Leaba luachra, 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rush-bed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2. 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Rushy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place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, </w:t>
            </w:r>
            <w:proofErr w:type="spellStart"/>
            <w:r w:rsidR="00F737C0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rushland</w:t>
            </w:r>
            <w:proofErr w:type="spellEnd"/>
            <w:r w:rsidR="00F737C0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</w:p>
        </w:tc>
      </w:tr>
      <w:tr w:rsidR="0074773A" w:rsidRPr="009D21B1" w14:paraId="234B2C52" w14:textId="77777777" w:rsidTr="0074773A">
        <w:tc>
          <w:tcPr>
            <w:tcW w:w="1980" w:type="dxa"/>
          </w:tcPr>
          <w:p w14:paraId="23A23E23" w14:textId="77777777" w:rsidR="0074773A" w:rsidRPr="009D21B1" w:rsidRDefault="0074773A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Lios Tuathail</w:t>
            </w:r>
          </w:p>
        </w:tc>
        <w:tc>
          <w:tcPr>
            <w:tcW w:w="7762" w:type="dxa"/>
          </w:tcPr>
          <w:p w14:paraId="01C3ACE9" w14:textId="47C682E1" w:rsidR="00340424" w:rsidRPr="009D21B1" w:rsidRDefault="00170D9D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Lios </w:t>
            </w:r>
            <w:r w:rsidR="00C84434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–</w:t>
            </w: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C84434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ring</w:t>
            </w:r>
            <w:proofErr w:type="spellEnd"/>
            <w:r w:rsidR="00C84434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-fort, </w:t>
            </w:r>
            <w:proofErr w:type="spellStart"/>
            <w:r w:rsidR="00C84434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enclosure</w:t>
            </w:r>
            <w:proofErr w:type="spellEnd"/>
            <w:r w:rsidR="00C84434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; </w:t>
            </w:r>
            <w:r w:rsidR="00340424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T</w:t>
            </w:r>
            <w:r w:rsidR="00A4107D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u</w:t>
            </w:r>
            <w:r w:rsidR="00340424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athal – ainm fir. </w:t>
            </w:r>
          </w:p>
          <w:p w14:paraId="223696FD" w14:textId="5B4AB363" w:rsidR="0074773A" w:rsidRPr="009D21B1" w:rsidRDefault="00340424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NÓ: </w:t>
            </w:r>
            <w:r w:rsidR="00136D4E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tuathal, </w:t>
            </w:r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m. </w:t>
            </w:r>
            <w:r w:rsidR="00136D4E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(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gs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. -ail). 1.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Direction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against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the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sun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,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wrong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direction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  <w:r w:rsidR="00136D4E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(a) (</w:t>
            </w:r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As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adv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  <w:r w:rsidR="00136D4E"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) Dul ~, </w:t>
            </w:r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to go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against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the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direction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of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the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sun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, </w:t>
            </w:r>
            <w:proofErr w:type="spellStart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anti-clockwise</w:t>
            </w:r>
            <w:proofErr w:type="spellEnd"/>
            <w:r w:rsidR="00136D4E"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</w:p>
        </w:tc>
      </w:tr>
      <w:tr w:rsidR="0074773A" w:rsidRPr="009D21B1" w14:paraId="5401EA5C" w14:textId="77777777" w:rsidTr="0074773A">
        <w:tc>
          <w:tcPr>
            <w:tcW w:w="1980" w:type="dxa"/>
          </w:tcPr>
          <w:p w14:paraId="15F01969" w14:textId="77777777" w:rsidR="0074773A" w:rsidRPr="009D21B1" w:rsidRDefault="0074773A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Cill Gharbháin</w:t>
            </w:r>
          </w:p>
        </w:tc>
        <w:tc>
          <w:tcPr>
            <w:tcW w:w="7762" w:type="dxa"/>
          </w:tcPr>
          <w:p w14:paraId="53F5680D" w14:textId="1A50FFC5" w:rsidR="00D51CBB" w:rsidRPr="009D21B1" w:rsidRDefault="00FF6BDE" w:rsidP="0074773A">
            <w:pPr>
              <w:pStyle w:val="Heading1"/>
              <w:spacing w:before="0" w:after="0"/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Cill – </w:t>
            </w:r>
            <w:proofErr w:type="spellStart"/>
            <w:r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church</w:t>
            </w:r>
            <w:proofErr w:type="spellEnd"/>
            <w:r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; </w:t>
            </w:r>
            <w:r w:rsidR="00D51CBB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Garbhán</w:t>
            </w:r>
            <w:r w:rsidR="00487079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– ainm fir.</w:t>
            </w:r>
          </w:p>
          <w:p w14:paraId="370B9FE5" w14:textId="5291EC0F" w:rsidR="0074773A" w:rsidRPr="009D21B1" w:rsidRDefault="00D51CBB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b w:val="0"/>
                <w:bCs w:val="0"/>
                <w:color w:val="1F1F1F" w:themeColor="text1" w:themeShade="80"/>
                <w:sz w:val="22"/>
                <w:szCs w:val="22"/>
                <w:lang w:val="ga-IE"/>
              </w:rPr>
              <w:t>NÓ:</w:t>
            </w:r>
            <w:r w:rsidRPr="009D21B1">
              <w:rPr>
                <w:b w:val="0"/>
                <w:bCs w:val="0"/>
                <w:color w:val="1F1F1F" w:themeColor="text1" w:themeShade="80"/>
                <w:lang w:val="ga-IE"/>
              </w:rPr>
              <w:t xml:space="preserve"> </w:t>
            </w:r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garbhán1, </w:t>
            </w:r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m.</w:t>
            </w:r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(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gs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. &amp;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npl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.</w:t>
            </w:r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-</w:t>
            </w:r>
            <w:proofErr w:type="spellStart"/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áin</w:t>
            </w:r>
            <w:proofErr w:type="spellEnd"/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>gpl</w:t>
            </w:r>
            <w:proofErr w:type="spellEnd"/>
            <w:r w:rsidR="00531708" w:rsidRPr="009D21B1">
              <w:rPr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. ~).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Coarse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substance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;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coarse-grained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object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or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person</w:t>
            </w:r>
            <w:proofErr w:type="spellEnd"/>
            <w:r w:rsidR="00531708" w:rsidRPr="009D21B1">
              <w:rPr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lang w:val="ga-IE"/>
              </w:rPr>
              <w:t>.</w:t>
            </w:r>
          </w:p>
        </w:tc>
      </w:tr>
      <w:tr w:rsidR="0074773A" w:rsidRPr="009D21B1" w14:paraId="6B29C7D2" w14:textId="77777777" w:rsidTr="0074773A">
        <w:tc>
          <w:tcPr>
            <w:tcW w:w="1980" w:type="dxa"/>
          </w:tcPr>
          <w:p w14:paraId="6888A0EA" w14:textId="77777777" w:rsidR="0074773A" w:rsidRPr="009D21B1" w:rsidRDefault="0074773A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Brosnach</w:t>
            </w:r>
          </w:p>
        </w:tc>
        <w:tc>
          <w:tcPr>
            <w:tcW w:w="7762" w:type="dxa"/>
          </w:tcPr>
          <w:p w14:paraId="5C921483" w14:textId="13594B26" w:rsidR="0074773A" w:rsidRPr="009D21B1" w:rsidRDefault="006C18F8" w:rsidP="0074773A">
            <w:pPr>
              <w:pStyle w:val="Heading1"/>
              <w:spacing w:before="0" w:after="0"/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</w:pP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Brosnach, </w:t>
            </w:r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f.</w:t>
            </w:r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(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gs</w:t>
            </w:r>
            <w:proofErr w:type="spellEnd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 -</w:t>
            </w:r>
            <w:proofErr w:type="spellStart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aí</w:t>
            </w:r>
            <w:proofErr w:type="spellEnd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, </w:t>
            </w:r>
            <w:proofErr w:type="spellStart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npl</w:t>
            </w:r>
            <w:proofErr w:type="spellEnd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. ~a, </w:t>
            </w:r>
            <w:proofErr w:type="spellStart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gpl</w:t>
            </w:r>
            <w:proofErr w:type="spellEnd"/>
            <w:r w:rsidRPr="009D21B1">
              <w:rPr>
                <w:rStyle w:val="Hyperlink"/>
                <w:b w:val="0"/>
                <w:bCs w:val="0"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. ~).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Decayed</w:t>
            </w:r>
            <w:proofErr w:type="spellEnd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twig</w:t>
            </w:r>
            <w:proofErr w:type="spellEnd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,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stick</w:t>
            </w:r>
            <w:proofErr w:type="spellEnd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suitable</w:t>
            </w:r>
            <w:proofErr w:type="spellEnd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for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use</w:t>
            </w:r>
            <w:proofErr w:type="spellEnd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 xml:space="preserve"> as </w:t>
            </w:r>
            <w:proofErr w:type="spellStart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kindling</w:t>
            </w:r>
            <w:proofErr w:type="spellEnd"/>
            <w:r w:rsidRPr="009D21B1">
              <w:rPr>
                <w:rStyle w:val="Hyperlink"/>
                <w:b w:val="0"/>
                <w:bCs w:val="0"/>
                <w:i/>
                <w:iCs/>
                <w:noProof w:val="0"/>
                <w:color w:val="1F1F1F" w:themeColor="text1" w:themeShade="80"/>
                <w:sz w:val="22"/>
                <w:szCs w:val="22"/>
                <w:u w:val="none"/>
                <w:lang w:val="ga-IE"/>
              </w:rPr>
              <w:t>.</w:t>
            </w:r>
          </w:p>
        </w:tc>
      </w:tr>
    </w:tbl>
    <w:p w14:paraId="7B9C804A" w14:textId="77777777" w:rsidR="0074773A" w:rsidRPr="009D21B1" w:rsidRDefault="0074773A" w:rsidP="00E91DEB">
      <w:pPr>
        <w:pStyle w:val="Heading1"/>
        <w:spacing w:before="0"/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</w:pPr>
    </w:p>
    <w:p w14:paraId="13C28EF5" w14:textId="6903B801" w:rsidR="007117C5" w:rsidRPr="009D21B1" w:rsidRDefault="007117C5" w:rsidP="007117C5">
      <w:pPr>
        <w:pStyle w:val="Heading1"/>
        <w:spacing w:before="0" w:after="0"/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</w:pPr>
      <w:r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*Ní féidir a bheith </w:t>
      </w:r>
      <w:r w:rsidR="001C1910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100% </w:t>
      </w:r>
      <w:r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cinnte </w:t>
      </w:r>
      <w:r w:rsidR="00E52814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>faoi chúlra na logainmneacha</w:t>
      </w:r>
      <w:r w:rsidR="007B7BCA" w:rsidRPr="009D21B1"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  <w:t xml:space="preserve">. </w:t>
      </w:r>
    </w:p>
    <w:p w14:paraId="1D3A6A53" w14:textId="77777777" w:rsidR="00E91DEB" w:rsidRPr="009D21B1" w:rsidRDefault="00E91DEB" w:rsidP="00E91DEB">
      <w:pPr>
        <w:pStyle w:val="Heading1"/>
        <w:spacing w:before="0" w:after="0"/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</w:pPr>
    </w:p>
    <w:p w14:paraId="650DB4D6" w14:textId="77777777" w:rsidR="00E91DEB" w:rsidRPr="009D21B1" w:rsidRDefault="00E91DEB" w:rsidP="00E91DEB">
      <w:pPr>
        <w:pStyle w:val="Heading3"/>
        <w:spacing w:before="0" w:beforeAutospacing="0"/>
        <w:rPr>
          <w:spacing w:val="-64"/>
          <w:lang w:val="ga-IE"/>
        </w:rPr>
      </w:pPr>
      <w:r w:rsidRPr="009D21B1">
        <w:rPr>
          <w:lang w:val="ga-IE"/>
        </w:rPr>
        <w:t>E. CUMARSÁID</w:t>
      </w:r>
    </w:p>
    <w:p w14:paraId="59DF68E8" w14:textId="2597D46C" w:rsidR="00E91DEB" w:rsidRPr="009D21B1" w:rsidRDefault="00E91DEB" w:rsidP="00E91DEB">
      <w:pPr>
        <w:pStyle w:val="Heading2"/>
        <w:spacing w:before="0" w:beforeAutospacing="0" w:after="0" w:afterAutospacing="0"/>
        <w:rPr>
          <w:sz w:val="22"/>
          <w:szCs w:val="22"/>
          <w:lang w:val="ga-IE"/>
        </w:rPr>
      </w:pPr>
      <w:r w:rsidRPr="009D21B1">
        <w:rPr>
          <w:sz w:val="22"/>
          <w:szCs w:val="22"/>
          <w:lang w:val="ga-IE"/>
        </w:rPr>
        <w:t xml:space="preserve">1: </w:t>
      </w:r>
      <w:r w:rsidR="00D87818" w:rsidRPr="009D21B1">
        <w:rPr>
          <w:sz w:val="22"/>
          <w:szCs w:val="22"/>
          <w:lang w:val="ga-IE"/>
        </w:rPr>
        <w:t>Scríobh</w:t>
      </w:r>
    </w:p>
    <w:p w14:paraId="6AC86D16" w14:textId="636A126E" w:rsidR="00E91DEB" w:rsidRPr="009D21B1" w:rsidRDefault="008B0072" w:rsidP="00E91DEB">
      <w:pPr>
        <w:pStyle w:val="BodyText"/>
        <w:spacing w:before="0" w:after="0"/>
        <w:rPr>
          <w:color w:val="1F1F1F" w:themeColor="text1" w:themeShade="80"/>
          <w:sz w:val="22"/>
          <w:szCs w:val="22"/>
          <w:lang w:val="ga-IE"/>
        </w:rPr>
      </w:pPr>
      <w:bookmarkStart w:id="9" w:name="_Hlk147847324"/>
      <w:r w:rsidRPr="009D21B1">
        <w:rPr>
          <w:color w:val="1F1F1F" w:themeColor="text1" w:themeShade="80"/>
          <w:sz w:val="22"/>
          <w:szCs w:val="22"/>
          <w:lang w:val="ga-IE"/>
        </w:rPr>
        <w:t xml:space="preserve">Tabhair deis </w:t>
      </w:r>
      <w:r w:rsidR="00A34168" w:rsidRPr="009D21B1">
        <w:rPr>
          <w:color w:val="1F1F1F" w:themeColor="text1" w:themeShade="80"/>
          <w:sz w:val="22"/>
          <w:szCs w:val="22"/>
          <w:lang w:val="ga-IE"/>
        </w:rPr>
        <w:t xml:space="preserve">do na grúpaí </w:t>
      </w:r>
      <w:r w:rsidR="006B039B" w:rsidRPr="009D21B1">
        <w:rPr>
          <w:color w:val="1F1F1F" w:themeColor="text1" w:themeShade="80"/>
          <w:sz w:val="22"/>
          <w:szCs w:val="22"/>
          <w:lang w:val="ga-IE"/>
        </w:rPr>
        <w:t xml:space="preserve">a script féin a scríobh faoi ábhar na míre. </w:t>
      </w:r>
    </w:p>
    <w:p w14:paraId="260DD8E8" w14:textId="77777777" w:rsidR="008B0072" w:rsidRPr="009D21B1" w:rsidRDefault="008B0072" w:rsidP="00E91DEB">
      <w:pPr>
        <w:pStyle w:val="BodyText"/>
        <w:spacing w:before="0" w:after="0"/>
        <w:rPr>
          <w:color w:val="5B5B5B" w:themeColor="text1" w:themeTint="D9"/>
          <w:sz w:val="22"/>
          <w:szCs w:val="22"/>
          <w:lang w:val="ga-IE"/>
        </w:rPr>
      </w:pPr>
    </w:p>
    <w:bookmarkEnd w:id="9"/>
    <w:p w14:paraId="7C47161E" w14:textId="0ECD5412" w:rsidR="00E91DEB" w:rsidRPr="009D21B1" w:rsidRDefault="00E91DEB" w:rsidP="00E91DEB">
      <w:pPr>
        <w:pStyle w:val="Heading2"/>
        <w:spacing w:before="0" w:beforeAutospacing="0" w:after="0" w:afterAutospacing="0"/>
        <w:rPr>
          <w:sz w:val="22"/>
          <w:szCs w:val="22"/>
          <w:lang w:val="ga-IE"/>
        </w:rPr>
      </w:pPr>
      <w:r w:rsidRPr="009D21B1">
        <w:rPr>
          <w:sz w:val="22"/>
          <w:szCs w:val="22"/>
          <w:lang w:val="ga-IE"/>
        </w:rPr>
        <w:t>2:</w:t>
      </w:r>
      <w:r w:rsidRPr="009D21B1">
        <w:rPr>
          <w:spacing w:val="-1"/>
          <w:sz w:val="22"/>
          <w:szCs w:val="22"/>
          <w:lang w:val="ga-IE"/>
        </w:rPr>
        <w:t xml:space="preserve"> </w:t>
      </w:r>
      <w:r w:rsidR="00D87818" w:rsidRPr="009D21B1">
        <w:rPr>
          <w:sz w:val="22"/>
          <w:szCs w:val="22"/>
          <w:lang w:val="ga-IE"/>
        </w:rPr>
        <w:t>Caint</w:t>
      </w:r>
    </w:p>
    <w:p w14:paraId="4E2874EF" w14:textId="761EF3FA" w:rsidR="00E91DEB" w:rsidRPr="009D21B1" w:rsidRDefault="008148B0" w:rsidP="00E91DEB">
      <w:pPr>
        <w:spacing w:before="0" w:after="0"/>
        <w:rPr>
          <w:color w:val="5B5B5B" w:themeColor="text1" w:themeTint="D9"/>
          <w:lang w:val="ga-IE"/>
        </w:rPr>
      </w:pPr>
      <w:r w:rsidRPr="009D21B1">
        <w:rPr>
          <w:color w:val="1F1F1F" w:themeColor="text1" w:themeShade="80"/>
          <w:lang w:val="ga-IE"/>
        </w:rPr>
        <w:t xml:space="preserve">Iarr </w:t>
      </w:r>
      <w:r w:rsidR="002506D4" w:rsidRPr="009D21B1">
        <w:rPr>
          <w:color w:val="1F1F1F" w:themeColor="text1" w:themeShade="80"/>
          <w:lang w:val="ga-IE"/>
        </w:rPr>
        <w:t>ar dhuine amháin as gach</w:t>
      </w:r>
      <w:r w:rsidR="00094A61" w:rsidRPr="009D21B1">
        <w:rPr>
          <w:color w:val="1F1F1F" w:themeColor="text1" w:themeShade="80"/>
          <w:lang w:val="ga-IE"/>
        </w:rPr>
        <w:t xml:space="preserve"> grúpa an scéal a thuairisciú mar </w:t>
      </w:r>
      <w:r w:rsidR="00BF4576" w:rsidRPr="009D21B1">
        <w:rPr>
          <w:color w:val="1F1F1F" w:themeColor="text1" w:themeShade="80"/>
          <w:lang w:val="ga-IE"/>
        </w:rPr>
        <w:t xml:space="preserve">a </w:t>
      </w:r>
      <w:r w:rsidR="00094A61" w:rsidRPr="009D21B1">
        <w:rPr>
          <w:color w:val="1F1F1F" w:themeColor="text1" w:themeShade="80"/>
          <w:lang w:val="ga-IE"/>
        </w:rPr>
        <w:t xml:space="preserve">dhéanfadh </w:t>
      </w:r>
      <w:r w:rsidR="00FC6939" w:rsidRPr="009D21B1">
        <w:rPr>
          <w:color w:val="1F1F1F" w:themeColor="text1" w:themeShade="80"/>
          <w:lang w:val="ga-IE"/>
        </w:rPr>
        <w:t xml:space="preserve">láithreoir </w:t>
      </w:r>
      <w:r w:rsidR="00BF4576" w:rsidRPr="009D21B1">
        <w:rPr>
          <w:color w:val="1F1F1F" w:themeColor="text1" w:themeShade="80"/>
          <w:lang w:val="ga-IE"/>
        </w:rPr>
        <w:t xml:space="preserve">ar Nuacht TG4. </w:t>
      </w:r>
      <w:r w:rsidR="00D87818" w:rsidRPr="009D21B1">
        <w:rPr>
          <w:color w:val="1F1F1F" w:themeColor="text1" w:themeShade="80"/>
          <w:lang w:val="ga-IE"/>
        </w:rPr>
        <w:t xml:space="preserve">Nuair a bheidh sé sin déanta, cuir an rang ag obair i ngrúpaí beaga ag plé na gceisteanna a bhaineann le cúrsaí aimsire. </w:t>
      </w:r>
    </w:p>
    <w:p w14:paraId="011ACE5E" w14:textId="20469064" w:rsidR="00B057A9" w:rsidRPr="009D21B1" w:rsidRDefault="00D87818" w:rsidP="009D21B1">
      <w:pPr>
        <w:pStyle w:val="Heading1"/>
        <w:tabs>
          <w:tab w:val="left" w:pos="2454"/>
        </w:tabs>
        <w:spacing w:before="0"/>
        <w:rPr>
          <w:noProof w:val="0"/>
          <w:lang w:val="ga-IE"/>
        </w:rPr>
      </w:pPr>
      <w:r w:rsidRPr="009D21B1">
        <w:rPr>
          <w:noProof w:val="0"/>
          <w:lang w:val="ga-IE"/>
        </w:rPr>
        <w:tab/>
      </w:r>
    </w:p>
    <w:p w14:paraId="7C6BA1F2" w14:textId="253922FE" w:rsidR="00E91DEB" w:rsidRPr="009D21B1" w:rsidRDefault="00E91DEB" w:rsidP="00E91DEB">
      <w:pPr>
        <w:pStyle w:val="Heading1"/>
        <w:spacing w:before="0"/>
        <w:rPr>
          <w:noProof w:val="0"/>
          <w:lang w:val="ga-IE"/>
        </w:rPr>
      </w:pPr>
    </w:p>
    <w:p w14:paraId="4830AACA" w14:textId="500FF077" w:rsidR="00E91DEB" w:rsidRPr="009D21B1" w:rsidRDefault="00E91DEB" w:rsidP="00E91DEB">
      <w:pPr>
        <w:pStyle w:val="Heading1"/>
        <w:spacing w:before="0"/>
        <w:rPr>
          <w:noProof w:val="0"/>
          <w:lang w:val="ga-IE"/>
        </w:rPr>
      </w:pPr>
    </w:p>
    <w:p w14:paraId="0E14DFBA" w14:textId="26711A06" w:rsidR="00E91DEB" w:rsidRPr="009D21B1" w:rsidRDefault="00E91DEB" w:rsidP="00E91DEB">
      <w:pPr>
        <w:pStyle w:val="Heading1"/>
        <w:spacing w:before="0"/>
        <w:rPr>
          <w:noProof w:val="0"/>
          <w:lang w:val="ga-IE"/>
        </w:rPr>
      </w:pPr>
    </w:p>
    <w:p w14:paraId="51D79BF7" w14:textId="5426F900" w:rsidR="00E91DEB" w:rsidRPr="009D21B1" w:rsidRDefault="00A53ED4" w:rsidP="00E91DEB">
      <w:pPr>
        <w:pStyle w:val="Heading1"/>
        <w:spacing w:before="0"/>
        <w:rPr>
          <w:b w:val="0"/>
          <w:bCs w:val="0"/>
          <w:noProof w:val="0"/>
          <w:color w:val="1F1F1F" w:themeColor="text1" w:themeShade="80"/>
          <w:sz w:val="22"/>
          <w:szCs w:val="22"/>
          <w:lang w:val="ga-IE"/>
        </w:rPr>
      </w:pPr>
      <w:r w:rsidRPr="009D21B1">
        <w:rPr>
          <w:color w:val="6F6F6F" w:themeColor="text1" w:themeTint="BF"/>
          <w:lang w:val="ga-IE"/>
        </w:rPr>
        <w:drawing>
          <wp:anchor distT="0" distB="0" distL="114300" distR="114300" simplePos="0" relativeHeight="251658255" behindDoc="0" locked="0" layoutInCell="1" allowOverlap="1" wp14:anchorId="23208FDB" wp14:editId="762B5CFF">
            <wp:simplePos x="0" y="0"/>
            <wp:positionH relativeFrom="margin">
              <wp:align>right</wp:align>
            </wp:positionH>
            <wp:positionV relativeFrom="paragraph">
              <wp:posOffset>1933575</wp:posOffset>
            </wp:positionV>
            <wp:extent cx="6188710" cy="419100"/>
            <wp:effectExtent l="0" t="0" r="2540" b="0"/>
            <wp:wrapNone/>
            <wp:docPr id="49141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EB" w:rsidRPr="009D21B1">
        <w:rPr>
          <w:color w:val="6F6F6F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44DEFC48" wp14:editId="39813730">
            <wp:simplePos x="0" y="0"/>
            <wp:positionH relativeFrom="margin">
              <wp:posOffset>75541</wp:posOffset>
            </wp:positionH>
            <wp:positionV relativeFrom="paragraph">
              <wp:posOffset>4032596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DEB" w:rsidRPr="009D21B1" w:rsidSect="008712FC">
      <w:headerReference w:type="default" r:id="rId24"/>
      <w:footerReference w:type="default" r:id="rId25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71372" w14:textId="77777777" w:rsidR="001E0C37" w:rsidRPr="0005742C" w:rsidRDefault="001E0C37" w:rsidP="003228B7">
      <w:r w:rsidRPr="0005742C">
        <w:separator/>
      </w:r>
    </w:p>
  </w:endnote>
  <w:endnote w:type="continuationSeparator" w:id="0">
    <w:p w14:paraId="0F891169" w14:textId="77777777" w:rsidR="001E0C37" w:rsidRPr="0005742C" w:rsidRDefault="001E0C37" w:rsidP="003228B7">
      <w:r w:rsidRPr="0005742C">
        <w:continuationSeparator/>
      </w:r>
    </w:p>
  </w:endnote>
  <w:endnote w:type="continuationNotice" w:id="1">
    <w:p w14:paraId="4082ECE8" w14:textId="77777777" w:rsidR="001E0C37" w:rsidRPr="0005742C" w:rsidRDefault="001E0C37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Content>
      <w:p w14:paraId="62FF4B93" w14:textId="77777777" w:rsidR="00933AE0" w:rsidRPr="0005742C" w:rsidRDefault="00933AE0">
        <w:pPr>
          <w:pStyle w:val="Footer"/>
          <w:jc w:val="right"/>
        </w:pPr>
        <w:r w:rsidRPr="0005742C">
          <w:fldChar w:fldCharType="begin"/>
        </w:r>
        <w:r w:rsidRPr="0005742C">
          <w:instrText xml:space="preserve"> PAGE   \* MERGEFORMAT </w:instrText>
        </w:r>
        <w:r w:rsidRPr="0005742C">
          <w:fldChar w:fldCharType="separate"/>
        </w:r>
        <w:r w:rsidRPr="0005742C">
          <w:t>2</w:t>
        </w:r>
        <w:r w:rsidRPr="0005742C">
          <w:fldChar w:fldCharType="end"/>
        </w:r>
      </w:p>
    </w:sdtContent>
  </w:sdt>
  <w:p w14:paraId="7703409B" w14:textId="77777777" w:rsidR="0057140B" w:rsidRPr="0005742C" w:rsidRDefault="0057140B" w:rsidP="008712FC">
    <w:pPr>
      <w:pStyle w:val="Footer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FCC92" w14:textId="77777777" w:rsidR="001E0C37" w:rsidRPr="0005742C" w:rsidRDefault="001E0C37" w:rsidP="003228B7">
      <w:r w:rsidRPr="0005742C">
        <w:separator/>
      </w:r>
    </w:p>
  </w:footnote>
  <w:footnote w:type="continuationSeparator" w:id="0">
    <w:p w14:paraId="4FBCBC8C" w14:textId="77777777" w:rsidR="001E0C37" w:rsidRPr="0005742C" w:rsidRDefault="001E0C37" w:rsidP="003228B7">
      <w:r w:rsidRPr="0005742C">
        <w:continuationSeparator/>
      </w:r>
    </w:p>
  </w:footnote>
  <w:footnote w:type="continuationNotice" w:id="1">
    <w:p w14:paraId="31B18707" w14:textId="77777777" w:rsidR="001E0C37" w:rsidRPr="0005742C" w:rsidRDefault="001E0C37" w:rsidP="003228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05742C" w:rsidRDefault="003F23F7" w:rsidP="003228B7">
    <w:pPr>
      <w:pStyle w:val="BodyText"/>
      <w:rPr>
        <w:sz w:val="20"/>
      </w:rPr>
    </w:pPr>
    <w:r w:rsidRPr="0005742C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0E92D6A8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345B5E53" w:rsidR="003F23F7" w:rsidRPr="0005742C" w:rsidRDefault="00923036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Brat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trom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sneachta</w:t>
                          </w:r>
                          <w:proofErr w:type="spellEnd"/>
                          <w:r w:rsidR="003F23F7" w:rsidRPr="0005742C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05742C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345B5E53" w:rsidR="003F23F7" w:rsidRPr="0005742C" w:rsidRDefault="00923036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 xml:space="preserve">Brat </w:t>
                    </w:r>
                    <w:proofErr w:type="spellStart"/>
                    <w:r>
                      <w:rPr>
                        <w:b/>
                        <w:bCs/>
                        <w:color w:val="FFFFFF" w:themeColor="background1"/>
                      </w:rPr>
                      <w:t>trom</w:t>
                    </w:r>
                    <w:proofErr w:type="spellEnd"/>
                    <w:r>
                      <w:rPr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 w:themeColor="background1"/>
                      </w:rPr>
                      <w:t>sneachta</w:t>
                    </w:r>
                    <w:proofErr w:type="spellEnd"/>
                    <w:r w:rsidR="003F23F7" w:rsidRPr="0005742C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05742C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05742C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05742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5E12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91766"/>
    <w:multiLevelType w:val="multilevel"/>
    <w:tmpl w:val="C6BC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861CD"/>
    <w:multiLevelType w:val="hybridMultilevel"/>
    <w:tmpl w:val="DCBA84F2"/>
    <w:lvl w:ilvl="0" w:tplc="979E33B8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2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2813F1"/>
    <w:multiLevelType w:val="hybridMultilevel"/>
    <w:tmpl w:val="03E81F0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717282"/>
    <w:multiLevelType w:val="hybridMultilevel"/>
    <w:tmpl w:val="B1B2709A"/>
    <w:lvl w:ilvl="0" w:tplc="47FAA400">
      <w:start w:val="1"/>
      <w:numFmt w:val="decimal"/>
      <w:lvlText w:val="%1.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0518A5"/>
    <w:multiLevelType w:val="hybridMultilevel"/>
    <w:tmpl w:val="E2685C8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E747CC"/>
    <w:multiLevelType w:val="hybridMultilevel"/>
    <w:tmpl w:val="A4341136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BF3B48"/>
    <w:multiLevelType w:val="hybridMultilevel"/>
    <w:tmpl w:val="03E81F04"/>
    <w:lvl w:ilvl="0" w:tplc="202E034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742BF0"/>
    <w:multiLevelType w:val="hybridMultilevel"/>
    <w:tmpl w:val="6B9A8A58"/>
    <w:lvl w:ilvl="0" w:tplc="C72A246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54D41" w:themeColor="accent5" w:themeShade="8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1493905">
    <w:abstractNumId w:val="1"/>
  </w:num>
  <w:num w:numId="2" w16cid:durableId="1026443529">
    <w:abstractNumId w:val="2"/>
  </w:num>
  <w:num w:numId="3" w16cid:durableId="979648540">
    <w:abstractNumId w:val="5"/>
  </w:num>
  <w:num w:numId="4" w16cid:durableId="1184633559">
    <w:abstractNumId w:val="4"/>
  </w:num>
  <w:num w:numId="5" w16cid:durableId="307633261">
    <w:abstractNumId w:val="8"/>
  </w:num>
  <w:num w:numId="6" w16cid:durableId="819925741">
    <w:abstractNumId w:val="7"/>
  </w:num>
  <w:num w:numId="7" w16cid:durableId="790712169">
    <w:abstractNumId w:val="6"/>
  </w:num>
  <w:num w:numId="8" w16cid:durableId="1084844031">
    <w:abstractNumId w:val="3"/>
  </w:num>
  <w:num w:numId="9" w16cid:durableId="332146790">
    <w:abstractNumId w:val="9"/>
  </w:num>
  <w:num w:numId="10" w16cid:durableId="41663848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1040"/>
    <w:rsid w:val="0000107D"/>
    <w:rsid w:val="00002173"/>
    <w:rsid w:val="000032BC"/>
    <w:rsid w:val="0000341A"/>
    <w:rsid w:val="00003C3A"/>
    <w:rsid w:val="00003C7D"/>
    <w:rsid w:val="000042FA"/>
    <w:rsid w:val="00005A20"/>
    <w:rsid w:val="00006BDB"/>
    <w:rsid w:val="00006D91"/>
    <w:rsid w:val="0000707C"/>
    <w:rsid w:val="0000726C"/>
    <w:rsid w:val="000109D2"/>
    <w:rsid w:val="00010D64"/>
    <w:rsid w:val="00012AA5"/>
    <w:rsid w:val="00013F74"/>
    <w:rsid w:val="0001451E"/>
    <w:rsid w:val="00014D7D"/>
    <w:rsid w:val="00014EE3"/>
    <w:rsid w:val="00014F39"/>
    <w:rsid w:val="000161A7"/>
    <w:rsid w:val="00016DC3"/>
    <w:rsid w:val="00020C18"/>
    <w:rsid w:val="00021E6B"/>
    <w:rsid w:val="00022048"/>
    <w:rsid w:val="0002308A"/>
    <w:rsid w:val="00023299"/>
    <w:rsid w:val="00023808"/>
    <w:rsid w:val="000242DA"/>
    <w:rsid w:val="0002478A"/>
    <w:rsid w:val="00024B31"/>
    <w:rsid w:val="00025748"/>
    <w:rsid w:val="000269B8"/>
    <w:rsid w:val="00026E6F"/>
    <w:rsid w:val="000270AE"/>
    <w:rsid w:val="000275AF"/>
    <w:rsid w:val="00027FF2"/>
    <w:rsid w:val="00030C43"/>
    <w:rsid w:val="00031520"/>
    <w:rsid w:val="000323CA"/>
    <w:rsid w:val="000323EF"/>
    <w:rsid w:val="00033CCF"/>
    <w:rsid w:val="00037835"/>
    <w:rsid w:val="00037B36"/>
    <w:rsid w:val="0004035C"/>
    <w:rsid w:val="00042173"/>
    <w:rsid w:val="00042433"/>
    <w:rsid w:val="00043373"/>
    <w:rsid w:val="00043916"/>
    <w:rsid w:val="00043C27"/>
    <w:rsid w:val="000448A2"/>
    <w:rsid w:val="00045A9C"/>
    <w:rsid w:val="00045C78"/>
    <w:rsid w:val="00046AE5"/>
    <w:rsid w:val="00047278"/>
    <w:rsid w:val="0004775B"/>
    <w:rsid w:val="00047A76"/>
    <w:rsid w:val="0005010D"/>
    <w:rsid w:val="000501C5"/>
    <w:rsid w:val="00050614"/>
    <w:rsid w:val="00050C59"/>
    <w:rsid w:val="00051A3E"/>
    <w:rsid w:val="00052396"/>
    <w:rsid w:val="000529A5"/>
    <w:rsid w:val="000535C5"/>
    <w:rsid w:val="00054BEB"/>
    <w:rsid w:val="000557FF"/>
    <w:rsid w:val="00057129"/>
    <w:rsid w:val="0005742C"/>
    <w:rsid w:val="00057829"/>
    <w:rsid w:val="00060290"/>
    <w:rsid w:val="000618D7"/>
    <w:rsid w:val="0006210D"/>
    <w:rsid w:val="00062AB7"/>
    <w:rsid w:val="00062ACA"/>
    <w:rsid w:val="00062E84"/>
    <w:rsid w:val="00063AE1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70D4"/>
    <w:rsid w:val="0006729C"/>
    <w:rsid w:val="00067510"/>
    <w:rsid w:val="00067629"/>
    <w:rsid w:val="0006774B"/>
    <w:rsid w:val="000701DA"/>
    <w:rsid w:val="00070647"/>
    <w:rsid w:val="00070BAB"/>
    <w:rsid w:val="00071A0D"/>
    <w:rsid w:val="00071D46"/>
    <w:rsid w:val="00072160"/>
    <w:rsid w:val="00072492"/>
    <w:rsid w:val="0007270D"/>
    <w:rsid w:val="00073D38"/>
    <w:rsid w:val="000750DC"/>
    <w:rsid w:val="000757FB"/>
    <w:rsid w:val="000772B6"/>
    <w:rsid w:val="000777DE"/>
    <w:rsid w:val="00077B65"/>
    <w:rsid w:val="00077DAD"/>
    <w:rsid w:val="00077E4F"/>
    <w:rsid w:val="00080EC5"/>
    <w:rsid w:val="00081155"/>
    <w:rsid w:val="0008263E"/>
    <w:rsid w:val="00082839"/>
    <w:rsid w:val="000829BC"/>
    <w:rsid w:val="000839FD"/>
    <w:rsid w:val="000845DE"/>
    <w:rsid w:val="000849B9"/>
    <w:rsid w:val="00085372"/>
    <w:rsid w:val="00085C31"/>
    <w:rsid w:val="00086834"/>
    <w:rsid w:val="00086C50"/>
    <w:rsid w:val="00086EEA"/>
    <w:rsid w:val="00086FCB"/>
    <w:rsid w:val="00087166"/>
    <w:rsid w:val="00090DCE"/>
    <w:rsid w:val="00091E75"/>
    <w:rsid w:val="00092389"/>
    <w:rsid w:val="000927F3"/>
    <w:rsid w:val="00092932"/>
    <w:rsid w:val="00092BC1"/>
    <w:rsid w:val="00092FF5"/>
    <w:rsid w:val="000941A1"/>
    <w:rsid w:val="00094A61"/>
    <w:rsid w:val="0009504A"/>
    <w:rsid w:val="00095B3D"/>
    <w:rsid w:val="0009658C"/>
    <w:rsid w:val="00096C05"/>
    <w:rsid w:val="0009717C"/>
    <w:rsid w:val="000A04E2"/>
    <w:rsid w:val="000A07DE"/>
    <w:rsid w:val="000A095C"/>
    <w:rsid w:val="000A0DE7"/>
    <w:rsid w:val="000A0EF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60EA"/>
    <w:rsid w:val="000A662F"/>
    <w:rsid w:val="000A6EEA"/>
    <w:rsid w:val="000A74B8"/>
    <w:rsid w:val="000A7540"/>
    <w:rsid w:val="000A76DB"/>
    <w:rsid w:val="000A7A16"/>
    <w:rsid w:val="000B0C4D"/>
    <w:rsid w:val="000B14ED"/>
    <w:rsid w:val="000B1C50"/>
    <w:rsid w:val="000B1C5E"/>
    <w:rsid w:val="000B2CAA"/>
    <w:rsid w:val="000B33E3"/>
    <w:rsid w:val="000B389B"/>
    <w:rsid w:val="000B3990"/>
    <w:rsid w:val="000B4417"/>
    <w:rsid w:val="000B5934"/>
    <w:rsid w:val="000B652F"/>
    <w:rsid w:val="000B723F"/>
    <w:rsid w:val="000B7446"/>
    <w:rsid w:val="000B7473"/>
    <w:rsid w:val="000C0267"/>
    <w:rsid w:val="000C1598"/>
    <w:rsid w:val="000C1744"/>
    <w:rsid w:val="000C3BFB"/>
    <w:rsid w:val="000C3D67"/>
    <w:rsid w:val="000C4548"/>
    <w:rsid w:val="000C480D"/>
    <w:rsid w:val="000C4FA2"/>
    <w:rsid w:val="000C53DE"/>
    <w:rsid w:val="000C545F"/>
    <w:rsid w:val="000C5770"/>
    <w:rsid w:val="000C585E"/>
    <w:rsid w:val="000C65B5"/>
    <w:rsid w:val="000C6C33"/>
    <w:rsid w:val="000C6C70"/>
    <w:rsid w:val="000C7093"/>
    <w:rsid w:val="000C7738"/>
    <w:rsid w:val="000C78F1"/>
    <w:rsid w:val="000C7D48"/>
    <w:rsid w:val="000D0132"/>
    <w:rsid w:val="000D0914"/>
    <w:rsid w:val="000D099F"/>
    <w:rsid w:val="000D0E82"/>
    <w:rsid w:val="000D1F06"/>
    <w:rsid w:val="000D2507"/>
    <w:rsid w:val="000D3206"/>
    <w:rsid w:val="000D44B8"/>
    <w:rsid w:val="000D4FF5"/>
    <w:rsid w:val="000D5CE3"/>
    <w:rsid w:val="000D655F"/>
    <w:rsid w:val="000D65A0"/>
    <w:rsid w:val="000D6AA5"/>
    <w:rsid w:val="000D6AAC"/>
    <w:rsid w:val="000D6C95"/>
    <w:rsid w:val="000E091C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605"/>
    <w:rsid w:val="000F2669"/>
    <w:rsid w:val="000F2BA5"/>
    <w:rsid w:val="000F37FE"/>
    <w:rsid w:val="000F3F8D"/>
    <w:rsid w:val="000F41BE"/>
    <w:rsid w:val="000F4A13"/>
    <w:rsid w:val="000F4F31"/>
    <w:rsid w:val="000F575C"/>
    <w:rsid w:val="000F5A99"/>
    <w:rsid w:val="000F63D0"/>
    <w:rsid w:val="000F7829"/>
    <w:rsid w:val="000F7B16"/>
    <w:rsid w:val="00100308"/>
    <w:rsid w:val="00100AB6"/>
    <w:rsid w:val="00100B59"/>
    <w:rsid w:val="001011D6"/>
    <w:rsid w:val="00101473"/>
    <w:rsid w:val="0010148F"/>
    <w:rsid w:val="001014B6"/>
    <w:rsid w:val="001019BE"/>
    <w:rsid w:val="001028B4"/>
    <w:rsid w:val="001037E2"/>
    <w:rsid w:val="00103EDC"/>
    <w:rsid w:val="00104913"/>
    <w:rsid w:val="001053BD"/>
    <w:rsid w:val="0010559F"/>
    <w:rsid w:val="0010621E"/>
    <w:rsid w:val="001066FC"/>
    <w:rsid w:val="0010778C"/>
    <w:rsid w:val="00110303"/>
    <w:rsid w:val="001110F8"/>
    <w:rsid w:val="00111B13"/>
    <w:rsid w:val="00111EB2"/>
    <w:rsid w:val="0011221F"/>
    <w:rsid w:val="00112668"/>
    <w:rsid w:val="00112B96"/>
    <w:rsid w:val="00112D21"/>
    <w:rsid w:val="00113330"/>
    <w:rsid w:val="001139EF"/>
    <w:rsid w:val="001154F5"/>
    <w:rsid w:val="001157DF"/>
    <w:rsid w:val="00115B39"/>
    <w:rsid w:val="00115BA5"/>
    <w:rsid w:val="00116493"/>
    <w:rsid w:val="00120134"/>
    <w:rsid w:val="001210DD"/>
    <w:rsid w:val="001218DF"/>
    <w:rsid w:val="00121D0A"/>
    <w:rsid w:val="00123006"/>
    <w:rsid w:val="00123FA1"/>
    <w:rsid w:val="0012484D"/>
    <w:rsid w:val="00124D66"/>
    <w:rsid w:val="001250A1"/>
    <w:rsid w:val="001250D0"/>
    <w:rsid w:val="00125527"/>
    <w:rsid w:val="00125A37"/>
    <w:rsid w:val="001264BA"/>
    <w:rsid w:val="001278DC"/>
    <w:rsid w:val="00130AA5"/>
    <w:rsid w:val="0013109D"/>
    <w:rsid w:val="001315FA"/>
    <w:rsid w:val="00132D39"/>
    <w:rsid w:val="0013345A"/>
    <w:rsid w:val="00133585"/>
    <w:rsid w:val="00134117"/>
    <w:rsid w:val="001341C0"/>
    <w:rsid w:val="00134A89"/>
    <w:rsid w:val="001354E1"/>
    <w:rsid w:val="00135AE6"/>
    <w:rsid w:val="0013648D"/>
    <w:rsid w:val="00136B08"/>
    <w:rsid w:val="00136B27"/>
    <w:rsid w:val="00136D4E"/>
    <w:rsid w:val="001372C4"/>
    <w:rsid w:val="00140706"/>
    <w:rsid w:val="00140D69"/>
    <w:rsid w:val="00140DF4"/>
    <w:rsid w:val="0014106E"/>
    <w:rsid w:val="001415B3"/>
    <w:rsid w:val="001432C1"/>
    <w:rsid w:val="00144DC9"/>
    <w:rsid w:val="001452B1"/>
    <w:rsid w:val="00145BB5"/>
    <w:rsid w:val="00145D98"/>
    <w:rsid w:val="001469E2"/>
    <w:rsid w:val="00146F75"/>
    <w:rsid w:val="001479DD"/>
    <w:rsid w:val="00147CCF"/>
    <w:rsid w:val="00147D12"/>
    <w:rsid w:val="00150582"/>
    <w:rsid w:val="00151D89"/>
    <w:rsid w:val="001522B2"/>
    <w:rsid w:val="0015232B"/>
    <w:rsid w:val="0015238A"/>
    <w:rsid w:val="001524FB"/>
    <w:rsid w:val="0015283C"/>
    <w:rsid w:val="00153421"/>
    <w:rsid w:val="001539F8"/>
    <w:rsid w:val="00154F76"/>
    <w:rsid w:val="00154FDB"/>
    <w:rsid w:val="00155CE1"/>
    <w:rsid w:val="00156161"/>
    <w:rsid w:val="00157758"/>
    <w:rsid w:val="001579EA"/>
    <w:rsid w:val="001607E4"/>
    <w:rsid w:val="00160C5F"/>
    <w:rsid w:val="00161913"/>
    <w:rsid w:val="00161CA2"/>
    <w:rsid w:val="00162466"/>
    <w:rsid w:val="001649C6"/>
    <w:rsid w:val="00165839"/>
    <w:rsid w:val="00165D98"/>
    <w:rsid w:val="00165F68"/>
    <w:rsid w:val="001667FD"/>
    <w:rsid w:val="00166A54"/>
    <w:rsid w:val="00166ACA"/>
    <w:rsid w:val="00166D96"/>
    <w:rsid w:val="00166DA7"/>
    <w:rsid w:val="00167333"/>
    <w:rsid w:val="00170720"/>
    <w:rsid w:val="00170D9D"/>
    <w:rsid w:val="001719FD"/>
    <w:rsid w:val="001723F0"/>
    <w:rsid w:val="00173442"/>
    <w:rsid w:val="00173D5A"/>
    <w:rsid w:val="00173E54"/>
    <w:rsid w:val="001742B1"/>
    <w:rsid w:val="00174CB2"/>
    <w:rsid w:val="0017502C"/>
    <w:rsid w:val="00175226"/>
    <w:rsid w:val="00175F6C"/>
    <w:rsid w:val="00176A43"/>
    <w:rsid w:val="00176EF0"/>
    <w:rsid w:val="001810C4"/>
    <w:rsid w:val="001813DA"/>
    <w:rsid w:val="00181AD9"/>
    <w:rsid w:val="00182200"/>
    <w:rsid w:val="00182452"/>
    <w:rsid w:val="00183531"/>
    <w:rsid w:val="0018577A"/>
    <w:rsid w:val="00185B73"/>
    <w:rsid w:val="00185CA4"/>
    <w:rsid w:val="00185D28"/>
    <w:rsid w:val="00191374"/>
    <w:rsid w:val="00191BD3"/>
    <w:rsid w:val="0019251C"/>
    <w:rsid w:val="001942D6"/>
    <w:rsid w:val="001950D0"/>
    <w:rsid w:val="00195D07"/>
    <w:rsid w:val="001962A2"/>
    <w:rsid w:val="00196C0C"/>
    <w:rsid w:val="001A01D1"/>
    <w:rsid w:val="001A073D"/>
    <w:rsid w:val="001A097F"/>
    <w:rsid w:val="001A0C07"/>
    <w:rsid w:val="001A0EED"/>
    <w:rsid w:val="001A1044"/>
    <w:rsid w:val="001A1E19"/>
    <w:rsid w:val="001A3894"/>
    <w:rsid w:val="001A3EFC"/>
    <w:rsid w:val="001A44F9"/>
    <w:rsid w:val="001A4702"/>
    <w:rsid w:val="001A4929"/>
    <w:rsid w:val="001A4BF8"/>
    <w:rsid w:val="001A51CF"/>
    <w:rsid w:val="001A54AE"/>
    <w:rsid w:val="001A5676"/>
    <w:rsid w:val="001A56FB"/>
    <w:rsid w:val="001A5AEC"/>
    <w:rsid w:val="001A5E2A"/>
    <w:rsid w:val="001A6FAC"/>
    <w:rsid w:val="001A74FB"/>
    <w:rsid w:val="001B21DA"/>
    <w:rsid w:val="001B3551"/>
    <w:rsid w:val="001B3E21"/>
    <w:rsid w:val="001B429C"/>
    <w:rsid w:val="001B467F"/>
    <w:rsid w:val="001B49B0"/>
    <w:rsid w:val="001B5406"/>
    <w:rsid w:val="001B5C00"/>
    <w:rsid w:val="001B70CA"/>
    <w:rsid w:val="001B7D11"/>
    <w:rsid w:val="001C1910"/>
    <w:rsid w:val="001C23A7"/>
    <w:rsid w:val="001C25AA"/>
    <w:rsid w:val="001C3526"/>
    <w:rsid w:val="001C44B4"/>
    <w:rsid w:val="001C4E78"/>
    <w:rsid w:val="001C52C5"/>
    <w:rsid w:val="001C57F3"/>
    <w:rsid w:val="001C598A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F99"/>
    <w:rsid w:val="001D1398"/>
    <w:rsid w:val="001D1974"/>
    <w:rsid w:val="001D1CCB"/>
    <w:rsid w:val="001D2647"/>
    <w:rsid w:val="001D3205"/>
    <w:rsid w:val="001D42B0"/>
    <w:rsid w:val="001D4D80"/>
    <w:rsid w:val="001D545B"/>
    <w:rsid w:val="001D6E1A"/>
    <w:rsid w:val="001E0264"/>
    <w:rsid w:val="001E0C37"/>
    <w:rsid w:val="001E112A"/>
    <w:rsid w:val="001E2C48"/>
    <w:rsid w:val="001E3320"/>
    <w:rsid w:val="001E3A04"/>
    <w:rsid w:val="001E408E"/>
    <w:rsid w:val="001E43B2"/>
    <w:rsid w:val="001E459F"/>
    <w:rsid w:val="001E5934"/>
    <w:rsid w:val="001E63A1"/>
    <w:rsid w:val="001E7114"/>
    <w:rsid w:val="001E768B"/>
    <w:rsid w:val="001E78E1"/>
    <w:rsid w:val="001E7CCC"/>
    <w:rsid w:val="001F1888"/>
    <w:rsid w:val="001F1BCE"/>
    <w:rsid w:val="001F367F"/>
    <w:rsid w:val="001F4F1E"/>
    <w:rsid w:val="001F5CFE"/>
    <w:rsid w:val="001F68FD"/>
    <w:rsid w:val="001F6B0D"/>
    <w:rsid w:val="001F6F08"/>
    <w:rsid w:val="002006FB"/>
    <w:rsid w:val="00200E68"/>
    <w:rsid w:val="0020192F"/>
    <w:rsid w:val="00202414"/>
    <w:rsid w:val="00202839"/>
    <w:rsid w:val="002030FC"/>
    <w:rsid w:val="0020364C"/>
    <w:rsid w:val="002042AA"/>
    <w:rsid w:val="00204950"/>
    <w:rsid w:val="00205071"/>
    <w:rsid w:val="002052B2"/>
    <w:rsid w:val="0020589B"/>
    <w:rsid w:val="00206255"/>
    <w:rsid w:val="00206C41"/>
    <w:rsid w:val="00206E37"/>
    <w:rsid w:val="00207E0F"/>
    <w:rsid w:val="00207F73"/>
    <w:rsid w:val="00211251"/>
    <w:rsid w:val="0021173C"/>
    <w:rsid w:val="002117CF"/>
    <w:rsid w:val="002121EC"/>
    <w:rsid w:val="002121F9"/>
    <w:rsid w:val="002123AB"/>
    <w:rsid w:val="00212A34"/>
    <w:rsid w:val="00212AAF"/>
    <w:rsid w:val="00213719"/>
    <w:rsid w:val="00213CE3"/>
    <w:rsid w:val="00213E7A"/>
    <w:rsid w:val="00213F7C"/>
    <w:rsid w:val="002148E0"/>
    <w:rsid w:val="00215BEA"/>
    <w:rsid w:val="002161E3"/>
    <w:rsid w:val="0021725B"/>
    <w:rsid w:val="0022048A"/>
    <w:rsid w:val="002207FB"/>
    <w:rsid w:val="00222A04"/>
    <w:rsid w:val="00222BBD"/>
    <w:rsid w:val="00222CCD"/>
    <w:rsid w:val="002233D4"/>
    <w:rsid w:val="0022444A"/>
    <w:rsid w:val="00224FE0"/>
    <w:rsid w:val="00225EB6"/>
    <w:rsid w:val="00226146"/>
    <w:rsid w:val="002266D0"/>
    <w:rsid w:val="00226F7B"/>
    <w:rsid w:val="002273D0"/>
    <w:rsid w:val="0023222A"/>
    <w:rsid w:val="00233108"/>
    <w:rsid w:val="0023367D"/>
    <w:rsid w:val="00237EA8"/>
    <w:rsid w:val="00240A89"/>
    <w:rsid w:val="00240C62"/>
    <w:rsid w:val="002412B3"/>
    <w:rsid w:val="00241432"/>
    <w:rsid w:val="00241600"/>
    <w:rsid w:val="0024204B"/>
    <w:rsid w:val="002425A3"/>
    <w:rsid w:val="00242E5A"/>
    <w:rsid w:val="002436BA"/>
    <w:rsid w:val="002438A9"/>
    <w:rsid w:val="00243BFC"/>
    <w:rsid w:val="00243C59"/>
    <w:rsid w:val="00243F96"/>
    <w:rsid w:val="002442BC"/>
    <w:rsid w:val="00244490"/>
    <w:rsid w:val="00245ECF"/>
    <w:rsid w:val="0024612B"/>
    <w:rsid w:val="00246884"/>
    <w:rsid w:val="00246DE4"/>
    <w:rsid w:val="00247D65"/>
    <w:rsid w:val="00247DD2"/>
    <w:rsid w:val="00247F0E"/>
    <w:rsid w:val="0025040D"/>
    <w:rsid w:val="002506D4"/>
    <w:rsid w:val="0025097A"/>
    <w:rsid w:val="002517BA"/>
    <w:rsid w:val="0025212D"/>
    <w:rsid w:val="0025242C"/>
    <w:rsid w:val="0025281D"/>
    <w:rsid w:val="002529BC"/>
    <w:rsid w:val="00253481"/>
    <w:rsid w:val="0025484C"/>
    <w:rsid w:val="00254C26"/>
    <w:rsid w:val="00254DDA"/>
    <w:rsid w:val="0025520B"/>
    <w:rsid w:val="002567BC"/>
    <w:rsid w:val="00257454"/>
    <w:rsid w:val="00257520"/>
    <w:rsid w:val="00257847"/>
    <w:rsid w:val="00257A6A"/>
    <w:rsid w:val="00257F38"/>
    <w:rsid w:val="00260B6C"/>
    <w:rsid w:val="0026203F"/>
    <w:rsid w:val="0026273F"/>
    <w:rsid w:val="0026387A"/>
    <w:rsid w:val="00263ED5"/>
    <w:rsid w:val="0026421E"/>
    <w:rsid w:val="00264CE4"/>
    <w:rsid w:val="00264F6D"/>
    <w:rsid w:val="00265161"/>
    <w:rsid w:val="00265438"/>
    <w:rsid w:val="00265A0A"/>
    <w:rsid w:val="00265A7B"/>
    <w:rsid w:val="0026692C"/>
    <w:rsid w:val="002674EC"/>
    <w:rsid w:val="0027119A"/>
    <w:rsid w:val="00271507"/>
    <w:rsid w:val="0027195B"/>
    <w:rsid w:val="00273BF2"/>
    <w:rsid w:val="00274760"/>
    <w:rsid w:val="00275DDF"/>
    <w:rsid w:val="002761D2"/>
    <w:rsid w:val="00276782"/>
    <w:rsid w:val="0028021E"/>
    <w:rsid w:val="002807F1"/>
    <w:rsid w:val="00281B56"/>
    <w:rsid w:val="0028240E"/>
    <w:rsid w:val="002825C7"/>
    <w:rsid w:val="002826B3"/>
    <w:rsid w:val="00283D44"/>
    <w:rsid w:val="00284131"/>
    <w:rsid w:val="00285946"/>
    <w:rsid w:val="00285955"/>
    <w:rsid w:val="00286483"/>
    <w:rsid w:val="002867D8"/>
    <w:rsid w:val="00286EAC"/>
    <w:rsid w:val="00286F05"/>
    <w:rsid w:val="00287296"/>
    <w:rsid w:val="00290530"/>
    <w:rsid w:val="00290C36"/>
    <w:rsid w:val="002941E0"/>
    <w:rsid w:val="0029429E"/>
    <w:rsid w:val="00294DA4"/>
    <w:rsid w:val="00295B27"/>
    <w:rsid w:val="00295FF5"/>
    <w:rsid w:val="00296E28"/>
    <w:rsid w:val="00296EC7"/>
    <w:rsid w:val="002A0098"/>
    <w:rsid w:val="002A086F"/>
    <w:rsid w:val="002A13DE"/>
    <w:rsid w:val="002A1981"/>
    <w:rsid w:val="002A2525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FE"/>
    <w:rsid w:val="002A69C6"/>
    <w:rsid w:val="002A7594"/>
    <w:rsid w:val="002A78AB"/>
    <w:rsid w:val="002B15B6"/>
    <w:rsid w:val="002B272F"/>
    <w:rsid w:val="002B3B9E"/>
    <w:rsid w:val="002B3F92"/>
    <w:rsid w:val="002B3F95"/>
    <w:rsid w:val="002B4A67"/>
    <w:rsid w:val="002B4DE5"/>
    <w:rsid w:val="002B5211"/>
    <w:rsid w:val="002B59A1"/>
    <w:rsid w:val="002B5B8C"/>
    <w:rsid w:val="002B613F"/>
    <w:rsid w:val="002C0268"/>
    <w:rsid w:val="002C1D8C"/>
    <w:rsid w:val="002C229D"/>
    <w:rsid w:val="002C2DA8"/>
    <w:rsid w:val="002C2E3A"/>
    <w:rsid w:val="002C39A5"/>
    <w:rsid w:val="002C4A5F"/>
    <w:rsid w:val="002C4A7E"/>
    <w:rsid w:val="002C5C88"/>
    <w:rsid w:val="002C6E27"/>
    <w:rsid w:val="002C7196"/>
    <w:rsid w:val="002C7327"/>
    <w:rsid w:val="002C7C41"/>
    <w:rsid w:val="002D0A57"/>
    <w:rsid w:val="002D0AA5"/>
    <w:rsid w:val="002D1C9C"/>
    <w:rsid w:val="002D487B"/>
    <w:rsid w:val="002D50AF"/>
    <w:rsid w:val="002D57ED"/>
    <w:rsid w:val="002D5A1B"/>
    <w:rsid w:val="002D5DA8"/>
    <w:rsid w:val="002D6BC4"/>
    <w:rsid w:val="002D6E38"/>
    <w:rsid w:val="002D71C1"/>
    <w:rsid w:val="002D734D"/>
    <w:rsid w:val="002E0448"/>
    <w:rsid w:val="002E05C2"/>
    <w:rsid w:val="002E0B50"/>
    <w:rsid w:val="002E1424"/>
    <w:rsid w:val="002E191F"/>
    <w:rsid w:val="002E1BAE"/>
    <w:rsid w:val="002E1F91"/>
    <w:rsid w:val="002E2257"/>
    <w:rsid w:val="002E2D3E"/>
    <w:rsid w:val="002E2DC0"/>
    <w:rsid w:val="002E305D"/>
    <w:rsid w:val="002E41E7"/>
    <w:rsid w:val="002E47E7"/>
    <w:rsid w:val="002E4824"/>
    <w:rsid w:val="002E6200"/>
    <w:rsid w:val="002E647F"/>
    <w:rsid w:val="002E6525"/>
    <w:rsid w:val="002E691F"/>
    <w:rsid w:val="002E7286"/>
    <w:rsid w:val="002E79BB"/>
    <w:rsid w:val="002E7E1D"/>
    <w:rsid w:val="002F118C"/>
    <w:rsid w:val="002F2EE7"/>
    <w:rsid w:val="002F3F1D"/>
    <w:rsid w:val="002F4461"/>
    <w:rsid w:val="002F49A1"/>
    <w:rsid w:val="002F5631"/>
    <w:rsid w:val="002F57FD"/>
    <w:rsid w:val="002F6A09"/>
    <w:rsid w:val="002F78EA"/>
    <w:rsid w:val="003017D1"/>
    <w:rsid w:val="00302483"/>
    <w:rsid w:val="00302F59"/>
    <w:rsid w:val="00303D06"/>
    <w:rsid w:val="00304FDE"/>
    <w:rsid w:val="00305259"/>
    <w:rsid w:val="003056F1"/>
    <w:rsid w:val="00305794"/>
    <w:rsid w:val="00305DD4"/>
    <w:rsid w:val="003068F9"/>
    <w:rsid w:val="00307AD2"/>
    <w:rsid w:val="00307BA6"/>
    <w:rsid w:val="00307DEA"/>
    <w:rsid w:val="00310858"/>
    <w:rsid w:val="003109C3"/>
    <w:rsid w:val="003109F9"/>
    <w:rsid w:val="00310DD7"/>
    <w:rsid w:val="003112DD"/>
    <w:rsid w:val="003115B5"/>
    <w:rsid w:val="0031254F"/>
    <w:rsid w:val="00312692"/>
    <w:rsid w:val="00312993"/>
    <w:rsid w:val="00312A23"/>
    <w:rsid w:val="0031337A"/>
    <w:rsid w:val="003137F9"/>
    <w:rsid w:val="00313F35"/>
    <w:rsid w:val="00314657"/>
    <w:rsid w:val="003151B3"/>
    <w:rsid w:val="003169B0"/>
    <w:rsid w:val="00316D7F"/>
    <w:rsid w:val="00317205"/>
    <w:rsid w:val="00317A6B"/>
    <w:rsid w:val="00317ECB"/>
    <w:rsid w:val="00320AB0"/>
    <w:rsid w:val="00321AFA"/>
    <w:rsid w:val="00321C8A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57E"/>
    <w:rsid w:val="00326B36"/>
    <w:rsid w:val="00327B8F"/>
    <w:rsid w:val="00327F92"/>
    <w:rsid w:val="003304A2"/>
    <w:rsid w:val="0033078A"/>
    <w:rsid w:val="003310E0"/>
    <w:rsid w:val="0033119D"/>
    <w:rsid w:val="00331ECC"/>
    <w:rsid w:val="00335A19"/>
    <w:rsid w:val="003368A4"/>
    <w:rsid w:val="00336F5C"/>
    <w:rsid w:val="00337845"/>
    <w:rsid w:val="003402D9"/>
    <w:rsid w:val="00340424"/>
    <w:rsid w:val="00340989"/>
    <w:rsid w:val="00340B7A"/>
    <w:rsid w:val="00342BFA"/>
    <w:rsid w:val="00342EDA"/>
    <w:rsid w:val="00342F05"/>
    <w:rsid w:val="00343E72"/>
    <w:rsid w:val="00344FF6"/>
    <w:rsid w:val="00345D11"/>
    <w:rsid w:val="00345E58"/>
    <w:rsid w:val="00346F5C"/>
    <w:rsid w:val="0034705E"/>
    <w:rsid w:val="003476A7"/>
    <w:rsid w:val="0035015A"/>
    <w:rsid w:val="0035044A"/>
    <w:rsid w:val="0035069C"/>
    <w:rsid w:val="00352028"/>
    <w:rsid w:val="00352710"/>
    <w:rsid w:val="00355168"/>
    <w:rsid w:val="00355190"/>
    <w:rsid w:val="003552CF"/>
    <w:rsid w:val="003562D1"/>
    <w:rsid w:val="0035691D"/>
    <w:rsid w:val="00357A1E"/>
    <w:rsid w:val="00361645"/>
    <w:rsid w:val="00362E27"/>
    <w:rsid w:val="0036341B"/>
    <w:rsid w:val="003653E4"/>
    <w:rsid w:val="003663D7"/>
    <w:rsid w:val="00367AEA"/>
    <w:rsid w:val="00370507"/>
    <w:rsid w:val="003710AC"/>
    <w:rsid w:val="00371A41"/>
    <w:rsid w:val="003722E8"/>
    <w:rsid w:val="003725B5"/>
    <w:rsid w:val="00372EE8"/>
    <w:rsid w:val="00373048"/>
    <w:rsid w:val="00373CA3"/>
    <w:rsid w:val="00373CFC"/>
    <w:rsid w:val="003750B7"/>
    <w:rsid w:val="003752A9"/>
    <w:rsid w:val="003754DB"/>
    <w:rsid w:val="00375625"/>
    <w:rsid w:val="003756EF"/>
    <w:rsid w:val="003802B1"/>
    <w:rsid w:val="00380365"/>
    <w:rsid w:val="0038127C"/>
    <w:rsid w:val="003814EE"/>
    <w:rsid w:val="00381D93"/>
    <w:rsid w:val="00382FF7"/>
    <w:rsid w:val="00383A00"/>
    <w:rsid w:val="0038489B"/>
    <w:rsid w:val="00384C8F"/>
    <w:rsid w:val="0038787C"/>
    <w:rsid w:val="00387B0F"/>
    <w:rsid w:val="00387DF0"/>
    <w:rsid w:val="00390098"/>
    <w:rsid w:val="003905AB"/>
    <w:rsid w:val="00392048"/>
    <w:rsid w:val="003932E0"/>
    <w:rsid w:val="00393E2F"/>
    <w:rsid w:val="00394062"/>
    <w:rsid w:val="00394763"/>
    <w:rsid w:val="0039544A"/>
    <w:rsid w:val="003956C0"/>
    <w:rsid w:val="00395FEA"/>
    <w:rsid w:val="003965AF"/>
    <w:rsid w:val="0039688A"/>
    <w:rsid w:val="00396A20"/>
    <w:rsid w:val="00396D6D"/>
    <w:rsid w:val="00396DE0"/>
    <w:rsid w:val="003A0012"/>
    <w:rsid w:val="003A12AE"/>
    <w:rsid w:val="003A1978"/>
    <w:rsid w:val="003A234D"/>
    <w:rsid w:val="003A23B6"/>
    <w:rsid w:val="003A331A"/>
    <w:rsid w:val="003A389B"/>
    <w:rsid w:val="003A39A8"/>
    <w:rsid w:val="003A39D8"/>
    <w:rsid w:val="003A3A25"/>
    <w:rsid w:val="003A3F75"/>
    <w:rsid w:val="003A47DA"/>
    <w:rsid w:val="003A60FD"/>
    <w:rsid w:val="003A69C8"/>
    <w:rsid w:val="003A6A84"/>
    <w:rsid w:val="003A7083"/>
    <w:rsid w:val="003A7185"/>
    <w:rsid w:val="003B05D6"/>
    <w:rsid w:val="003B0CAE"/>
    <w:rsid w:val="003B133C"/>
    <w:rsid w:val="003B14A6"/>
    <w:rsid w:val="003B1943"/>
    <w:rsid w:val="003B1F5C"/>
    <w:rsid w:val="003B4474"/>
    <w:rsid w:val="003B46F6"/>
    <w:rsid w:val="003B4E25"/>
    <w:rsid w:val="003B5788"/>
    <w:rsid w:val="003B5A99"/>
    <w:rsid w:val="003B60E4"/>
    <w:rsid w:val="003B6C08"/>
    <w:rsid w:val="003B7FCC"/>
    <w:rsid w:val="003C0510"/>
    <w:rsid w:val="003C093F"/>
    <w:rsid w:val="003C1794"/>
    <w:rsid w:val="003C1F6B"/>
    <w:rsid w:val="003C31F0"/>
    <w:rsid w:val="003C3921"/>
    <w:rsid w:val="003C40B0"/>
    <w:rsid w:val="003C422E"/>
    <w:rsid w:val="003C44C4"/>
    <w:rsid w:val="003C4C09"/>
    <w:rsid w:val="003C5651"/>
    <w:rsid w:val="003C6BF6"/>
    <w:rsid w:val="003C6D67"/>
    <w:rsid w:val="003C75AC"/>
    <w:rsid w:val="003D04D3"/>
    <w:rsid w:val="003D0565"/>
    <w:rsid w:val="003D093E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7C1"/>
    <w:rsid w:val="003D4C9C"/>
    <w:rsid w:val="003D5F08"/>
    <w:rsid w:val="003D643B"/>
    <w:rsid w:val="003D74E4"/>
    <w:rsid w:val="003D760B"/>
    <w:rsid w:val="003D7830"/>
    <w:rsid w:val="003D7C88"/>
    <w:rsid w:val="003E02A3"/>
    <w:rsid w:val="003E05B2"/>
    <w:rsid w:val="003E17EF"/>
    <w:rsid w:val="003E2F59"/>
    <w:rsid w:val="003E320B"/>
    <w:rsid w:val="003E39A2"/>
    <w:rsid w:val="003E4844"/>
    <w:rsid w:val="003E4905"/>
    <w:rsid w:val="003E642C"/>
    <w:rsid w:val="003E66DD"/>
    <w:rsid w:val="003E70F6"/>
    <w:rsid w:val="003E738B"/>
    <w:rsid w:val="003E77E2"/>
    <w:rsid w:val="003F0957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41D"/>
    <w:rsid w:val="004010D1"/>
    <w:rsid w:val="00403293"/>
    <w:rsid w:val="0040393F"/>
    <w:rsid w:val="00403CE1"/>
    <w:rsid w:val="0040463D"/>
    <w:rsid w:val="00404DF1"/>
    <w:rsid w:val="00405162"/>
    <w:rsid w:val="00405F13"/>
    <w:rsid w:val="004060BC"/>
    <w:rsid w:val="00406859"/>
    <w:rsid w:val="00407DA9"/>
    <w:rsid w:val="00407EA5"/>
    <w:rsid w:val="00410092"/>
    <w:rsid w:val="00410EFB"/>
    <w:rsid w:val="00410F03"/>
    <w:rsid w:val="00411D4A"/>
    <w:rsid w:val="00414147"/>
    <w:rsid w:val="004150A0"/>
    <w:rsid w:val="0041605C"/>
    <w:rsid w:val="00416D9D"/>
    <w:rsid w:val="00417008"/>
    <w:rsid w:val="00417025"/>
    <w:rsid w:val="004206FE"/>
    <w:rsid w:val="004213AE"/>
    <w:rsid w:val="00421715"/>
    <w:rsid w:val="00421738"/>
    <w:rsid w:val="004229E6"/>
    <w:rsid w:val="00422A5E"/>
    <w:rsid w:val="004230EA"/>
    <w:rsid w:val="00423C13"/>
    <w:rsid w:val="004269FE"/>
    <w:rsid w:val="00427058"/>
    <w:rsid w:val="00427B58"/>
    <w:rsid w:val="004301E2"/>
    <w:rsid w:val="0043046F"/>
    <w:rsid w:val="00431255"/>
    <w:rsid w:val="004316A9"/>
    <w:rsid w:val="004325BA"/>
    <w:rsid w:val="00432FD4"/>
    <w:rsid w:val="00433DA1"/>
    <w:rsid w:val="0043409D"/>
    <w:rsid w:val="00434756"/>
    <w:rsid w:val="00434F4B"/>
    <w:rsid w:val="00435EF6"/>
    <w:rsid w:val="0043688D"/>
    <w:rsid w:val="00436BF6"/>
    <w:rsid w:val="0043741E"/>
    <w:rsid w:val="004376A5"/>
    <w:rsid w:val="004416B5"/>
    <w:rsid w:val="004430A1"/>
    <w:rsid w:val="0044349C"/>
    <w:rsid w:val="00443806"/>
    <w:rsid w:val="00443D4A"/>
    <w:rsid w:val="00443FC5"/>
    <w:rsid w:val="00445FAC"/>
    <w:rsid w:val="00450C3D"/>
    <w:rsid w:val="00450F4B"/>
    <w:rsid w:val="004519DC"/>
    <w:rsid w:val="00451CC4"/>
    <w:rsid w:val="0045241E"/>
    <w:rsid w:val="00453DE4"/>
    <w:rsid w:val="004558D9"/>
    <w:rsid w:val="00456926"/>
    <w:rsid w:val="00457997"/>
    <w:rsid w:val="00457F50"/>
    <w:rsid w:val="0046052B"/>
    <w:rsid w:val="00460821"/>
    <w:rsid w:val="00460DEA"/>
    <w:rsid w:val="00460FA1"/>
    <w:rsid w:val="00461133"/>
    <w:rsid w:val="00461BB9"/>
    <w:rsid w:val="0046231E"/>
    <w:rsid w:val="004639A9"/>
    <w:rsid w:val="00464202"/>
    <w:rsid w:val="00464296"/>
    <w:rsid w:val="004649E0"/>
    <w:rsid w:val="00464E3B"/>
    <w:rsid w:val="004668F5"/>
    <w:rsid w:val="00466B10"/>
    <w:rsid w:val="004674EC"/>
    <w:rsid w:val="004676CF"/>
    <w:rsid w:val="00467F24"/>
    <w:rsid w:val="00470F59"/>
    <w:rsid w:val="004725FE"/>
    <w:rsid w:val="004727E8"/>
    <w:rsid w:val="004728D6"/>
    <w:rsid w:val="00473354"/>
    <w:rsid w:val="004742B0"/>
    <w:rsid w:val="00476BF1"/>
    <w:rsid w:val="004807D2"/>
    <w:rsid w:val="00481236"/>
    <w:rsid w:val="0048192A"/>
    <w:rsid w:val="00485A09"/>
    <w:rsid w:val="00486029"/>
    <w:rsid w:val="004862D3"/>
    <w:rsid w:val="00486CF6"/>
    <w:rsid w:val="00487079"/>
    <w:rsid w:val="004876AD"/>
    <w:rsid w:val="00487A2F"/>
    <w:rsid w:val="00487A9E"/>
    <w:rsid w:val="00490034"/>
    <w:rsid w:val="0049009F"/>
    <w:rsid w:val="0049103E"/>
    <w:rsid w:val="004914C7"/>
    <w:rsid w:val="00492743"/>
    <w:rsid w:val="00493A8A"/>
    <w:rsid w:val="00494364"/>
    <w:rsid w:val="00494C08"/>
    <w:rsid w:val="00494F4E"/>
    <w:rsid w:val="0049500F"/>
    <w:rsid w:val="00496A3C"/>
    <w:rsid w:val="00497295"/>
    <w:rsid w:val="004A029B"/>
    <w:rsid w:val="004A0664"/>
    <w:rsid w:val="004A0D18"/>
    <w:rsid w:val="004A124B"/>
    <w:rsid w:val="004A1CF1"/>
    <w:rsid w:val="004A291C"/>
    <w:rsid w:val="004A3539"/>
    <w:rsid w:val="004A4A34"/>
    <w:rsid w:val="004A4FEC"/>
    <w:rsid w:val="004A6975"/>
    <w:rsid w:val="004A7A03"/>
    <w:rsid w:val="004A7A06"/>
    <w:rsid w:val="004B07F4"/>
    <w:rsid w:val="004B08D6"/>
    <w:rsid w:val="004B0993"/>
    <w:rsid w:val="004B193D"/>
    <w:rsid w:val="004B255A"/>
    <w:rsid w:val="004B2571"/>
    <w:rsid w:val="004B33AD"/>
    <w:rsid w:val="004B3645"/>
    <w:rsid w:val="004B41FF"/>
    <w:rsid w:val="004B44A9"/>
    <w:rsid w:val="004B4CEC"/>
    <w:rsid w:val="004B715D"/>
    <w:rsid w:val="004B759A"/>
    <w:rsid w:val="004B79C7"/>
    <w:rsid w:val="004B7A8F"/>
    <w:rsid w:val="004C009D"/>
    <w:rsid w:val="004C02E6"/>
    <w:rsid w:val="004C0564"/>
    <w:rsid w:val="004C0733"/>
    <w:rsid w:val="004C3219"/>
    <w:rsid w:val="004C37D6"/>
    <w:rsid w:val="004C46D8"/>
    <w:rsid w:val="004C5CBD"/>
    <w:rsid w:val="004C611E"/>
    <w:rsid w:val="004C6B1C"/>
    <w:rsid w:val="004C6F09"/>
    <w:rsid w:val="004C7D27"/>
    <w:rsid w:val="004C7EA7"/>
    <w:rsid w:val="004D0BE6"/>
    <w:rsid w:val="004D1224"/>
    <w:rsid w:val="004D17A9"/>
    <w:rsid w:val="004D1AC7"/>
    <w:rsid w:val="004D1E20"/>
    <w:rsid w:val="004D22D2"/>
    <w:rsid w:val="004D36B2"/>
    <w:rsid w:val="004D3F27"/>
    <w:rsid w:val="004D4BDA"/>
    <w:rsid w:val="004D5378"/>
    <w:rsid w:val="004D6993"/>
    <w:rsid w:val="004D6A84"/>
    <w:rsid w:val="004D71A7"/>
    <w:rsid w:val="004D7A4C"/>
    <w:rsid w:val="004E0DC9"/>
    <w:rsid w:val="004E1DDF"/>
    <w:rsid w:val="004E27AC"/>
    <w:rsid w:val="004E3A79"/>
    <w:rsid w:val="004E47A5"/>
    <w:rsid w:val="004E49CF"/>
    <w:rsid w:val="004E4C62"/>
    <w:rsid w:val="004E51F5"/>
    <w:rsid w:val="004E62D1"/>
    <w:rsid w:val="004F01D3"/>
    <w:rsid w:val="004F1DDF"/>
    <w:rsid w:val="004F20B9"/>
    <w:rsid w:val="004F21A0"/>
    <w:rsid w:val="004F26CC"/>
    <w:rsid w:val="004F3A91"/>
    <w:rsid w:val="004F42EC"/>
    <w:rsid w:val="004F4C7A"/>
    <w:rsid w:val="004F5CFB"/>
    <w:rsid w:val="004F716D"/>
    <w:rsid w:val="00500141"/>
    <w:rsid w:val="00500167"/>
    <w:rsid w:val="00500838"/>
    <w:rsid w:val="005009D7"/>
    <w:rsid w:val="00500B64"/>
    <w:rsid w:val="005018EB"/>
    <w:rsid w:val="00502AE7"/>
    <w:rsid w:val="00502DA3"/>
    <w:rsid w:val="00503658"/>
    <w:rsid w:val="00503987"/>
    <w:rsid w:val="005040C4"/>
    <w:rsid w:val="00504B7F"/>
    <w:rsid w:val="00506348"/>
    <w:rsid w:val="0050683C"/>
    <w:rsid w:val="00506884"/>
    <w:rsid w:val="0050716F"/>
    <w:rsid w:val="00507EF7"/>
    <w:rsid w:val="00511021"/>
    <w:rsid w:val="0051132D"/>
    <w:rsid w:val="00511386"/>
    <w:rsid w:val="005116BE"/>
    <w:rsid w:val="00512C9F"/>
    <w:rsid w:val="00513351"/>
    <w:rsid w:val="005133D2"/>
    <w:rsid w:val="00513951"/>
    <w:rsid w:val="00514730"/>
    <w:rsid w:val="0051487A"/>
    <w:rsid w:val="0051539D"/>
    <w:rsid w:val="005153BC"/>
    <w:rsid w:val="00520654"/>
    <w:rsid w:val="005208AE"/>
    <w:rsid w:val="00521AE7"/>
    <w:rsid w:val="00521FF3"/>
    <w:rsid w:val="005227E0"/>
    <w:rsid w:val="00522AD1"/>
    <w:rsid w:val="00522AD5"/>
    <w:rsid w:val="00523344"/>
    <w:rsid w:val="00524415"/>
    <w:rsid w:val="00525814"/>
    <w:rsid w:val="00525A9F"/>
    <w:rsid w:val="00525C0C"/>
    <w:rsid w:val="0052692A"/>
    <w:rsid w:val="00526C07"/>
    <w:rsid w:val="00526D0B"/>
    <w:rsid w:val="0052736C"/>
    <w:rsid w:val="00527386"/>
    <w:rsid w:val="005305D7"/>
    <w:rsid w:val="00530D03"/>
    <w:rsid w:val="00530E7E"/>
    <w:rsid w:val="005313C1"/>
    <w:rsid w:val="005314E6"/>
    <w:rsid w:val="00531708"/>
    <w:rsid w:val="00531D10"/>
    <w:rsid w:val="00531DCF"/>
    <w:rsid w:val="00532409"/>
    <w:rsid w:val="0053246E"/>
    <w:rsid w:val="00532B0F"/>
    <w:rsid w:val="005345D5"/>
    <w:rsid w:val="0053482F"/>
    <w:rsid w:val="00535432"/>
    <w:rsid w:val="0053565A"/>
    <w:rsid w:val="005357AE"/>
    <w:rsid w:val="00535CF0"/>
    <w:rsid w:val="00535E92"/>
    <w:rsid w:val="00536174"/>
    <w:rsid w:val="0054022A"/>
    <w:rsid w:val="0054033B"/>
    <w:rsid w:val="005409C0"/>
    <w:rsid w:val="00540C4F"/>
    <w:rsid w:val="00540C90"/>
    <w:rsid w:val="005418CE"/>
    <w:rsid w:val="005426E9"/>
    <w:rsid w:val="00542965"/>
    <w:rsid w:val="0054345A"/>
    <w:rsid w:val="0054348A"/>
    <w:rsid w:val="00543B32"/>
    <w:rsid w:val="00544ED4"/>
    <w:rsid w:val="00545797"/>
    <w:rsid w:val="0054604E"/>
    <w:rsid w:val="0054615E"/>
    <w:rsid w:val="00546332"/>
    <w:rsid w:val="00546393"/>
    <w:rsid w:val="00546805"/>
    <w:rsid w:val="005468F9"/>
    <w:rsid w:val="00546CDA"/>
    <w:rsid w:val="0054796F"/>
    <w:rsid w:val="00552606"/>
    <w:rsid w:val="00553187"/>
    <w:rsid w:val="00553506"/>
    <w:rsid w:val="00553A57"/>
    <w:rsid w:val="005556FA"/>
    <w:rsid w:val="0055612A"/>
    <w:rsid w:val="005567BA"/>
    <w:rsid w:val="00556B88"/>
    <w:rsid w:val="005574B0"/>
    <w:rsid w:val="005578BA"/>
    <w:rsid w:val="00557973"/>
    <w:rsid w:val="00557C92"/>
    <w:rsid w:val="0056090C"/>
    <w:rsid w:val="00560DDC"/>
    <w:rsid w:val="005615C2"/>
    <w:rsid w:val="00561E2C"/>
    <w:rsid w:val="00561FC1"/>
    <w:rsid w:val="005627D3"/>
    <w:rsid w:val="00563188"/>
    <w:rsid w:val="00563847"/>
    <w:rsid w:val="00563AEC"/>
    <w:rsid w:val="00564BEC"/>
    <w:rsid w:val="0056586C"/>
    <w:rsid w:val="0056593F"/>
    <w:rsid w:val="0056651D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530A"/>
    <w:rsid w:val="00576761"/>
    <w:rsid w:val="005776BB"/>
    <w:rsid w:val="00577871"/>
    <w:rsid w:val="00577A00"/>
    <w:rsid w:val="0058033A"/>
    <w:rsid w:val="00581746"/>
    <w:rsid w:val="00581F0F"/>
    <w:rsid w:val="00582111"/>
    <w:rsid w:val="00583776"/>
    <w:rsid w:val="005839C8"/>
    <w:rsid w:val="00583C14"/>
    <w:rsid w:val="00583C55"/>
    <w:rsid w:val="00585351"/>
    <w:rsid w:val="005866C1"/>
    <w:rsid w:val="0058698B"/>
    <w:rsid w:val="00587AD7"/>
    <w:rsid w:val="00590C8E"/>
    <w:rsid w:val="005910E5"/>
    <w:rsid w:val="00591412"/>
    <w:rsid w:val="00591527"/>
    <w:rsid w:val="005934FF"/>
    <w:rsid w:val="005940B6"/>
    <w:rsid w:val="0059495D"/>
    <w:rsid w:val="005966FD"/>
    <w:rsid w:val="00597849"/>
    <w:rsid w:val="005A0006"/>
    <w:rsid w:val="005A0730"/>
    <w:rsid w:val="005A0E5F"/>
    <w:rsid w:val="005A1058"/>
    <w:rsid w:val="005A130D"/>
    <w:rsid w:val="005A13AB"/>
    <w:rsid w:val="005A1D63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99F"/>
    <w:rsid w:val="005A6020"/>
    <w:rsid w:val="005A69DC"/>
    <w:rsid w:val="005A71D3"/>
    <w:rsid w:val="005A753F"/>
    <w:rsid w:val="005A7689"/>
    <w:rsid w:val="005B15AA"/>
    <w:rsid w:val="005B284F"/>
    <w:rsid w:val="005B291B"/>
    <w:rsid w:val="005B4890"/>
    <w:rsid w:val="005B5520"/>
    <w:rsid w:val="005B5544"/>
    <w:rsid w:val="005B58B3"/>
    <w:rsid w:val="005B5C34"/>
    <w:rsid w:val="005B67E5"/>
    <w:rsid w:val="005C101D"/>
    <w:rsid w:val="005C1724"/>
    <w:rsid w:val="005C1A1A"/>
    <w:rsid w:val="005C22B9"/>
    <w:rsid w:val="005C2544"/>
    <w:rsid w:val="005C2BDB"/>
    <w:rsid w:val="005C3219"/>
    <w:rsid w:val="005C3FFD"/>
    <w:rsid w:val="005C4855"/>
    <w:rsid w:val="005C4859"/>
    <w:rsid w:val="005C6904"/>
    <w:rsid w:val="005C6E6B"/>
    <w:rsid w:val="005C7425"/>
    <w:rsid w:val="005C74F0"/>
    <w:rsid w:val="005C7875"/>
    <w:rsid w:val="005D0BEA"/>
    <w:rsid w:val="005D3BBB"/>
    <w:rsid w:val="005D3F5F"/>
    <w:rsid w:val="005D4E20"/>
    <w:rsid w:val="005D52E5"/>
    <w:rsid w:val="005D5C04"/>
    <w:rsid w:val="005D6370"/>
    <w:rsid w:val="005D6F29"/>
    <w:rsid w:val="005D7686"/>
    <w:rsid w:val="005D7790"/>
    <w:rsid w:val="005D78D7"/>
    <w:rsid w:val="005D7B35"/>
    <w:rsid w:val="005E1876"/>
    <w:rsid w:val="005E2304"/>
    <w:rsid w:val="005E23D3"/>
    <w:rsid w:val="005E2745"/>
    <w:rsid w:val="005E3C77"/>
    <w:rsid w:val="005E4825"/>
    <w:rsid w:val="005E54A0"/>
    <w:rsid w:val="005E5DF0"/>
    <w:rsid w:val="005E6F03"/>
    <w:rsid w:val="005F0DAC"/>
    <w:rsid w:val="005F124B"/>
    <w:rsid w:val="005F24E9"/>
    <w:rsid w:val="005F2B20"/>
    <w:rsid w:val="005F2D1B"/>
    <w:rsid w:val="005F3BFD"/>
    <w:rsid w:val="005F52FD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A50"/>
    <w:rsid w:val="0060201A"/>
    <w:rsid w:val="006027D1"/>
    <w:rsid w:val="006045C1"/>
    <w:rsid w:val="006062D9"/>
    <w:rsid w:val="00606D8C"/>
    <w:rsid w:val="00607277"/>
    <w:rsid w:val="00607B63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BE5"/>
    <w:rsid w:val="00612F43"/>
    <w:rsid w:val="00613FF4"/>
    <w:rsid w:val="00614779"/>
    <w:rsid w:val="006149DB"/>
    <w:rsid w:val="0061507F"/>
    <w:rsid w:val="00616F08"/>
    <w:rsid w:val="006177B8"/>
    <w:rsid w:val="00617DC8"/>
    <w:rsid w:val="00620506"/>
    <w:rsid w:val="00620624"/>
    <w:rsid w:val="006216A6"/>
    <w:rsid w:val="00621A37"/>
    <w:rsid w:val="00621C52"/>
    <w:rsid w:val="00622118"/>
    <w:rsid w:val="006238E1"/>
    <w:rsid w:val="00624216"/>
    <w:rsid w:val="00624923"/>
    <w:rsid w:val="00624B36"/>
    <w:rsid w:val="006260F3"/>
    <w:rsid w:val="0062738D"/>
    <w:rsid w:val="00630004"/>
    <w:rsid w:val="00631181"/>
    <w:rsid w:val="00632103"/>
    <w:rsid w:val="00632CB1"/>
    <w:rsid w:val="00633883"/>
    <w:rsid w:val="006345CE"/>
    <w:rsid w:val="00635457"/>
    <w:rsid w:val="0063647C"/>
    <w:rsid w:val="00636CE8"/>
    <w:rsid w:val="00637B87"/>
    <w:rsid w:val="00640066"/>
    <w:rsid w:val="006403A6"/>
    <w:rsid w:val="006403FE"/>
    <w:rsid w:val="006424EE"/>
    <w:rsid w:val="0064280E"/>
    <w:rsid w:val="00644412"/>
    <w:rsid w:val="00645CBE"/>
    <w:rsid w:val="00646855"/>
    <w:rsid w:val="00646BA6"/>
    <w:rsid w:val="00646F6A"/>
    <w:rsid w:val="0064740F"/>
    <w:rsid w:val="0064754F"/>
    <w:rsid w:val="006475C3"/>
    <w:rsid w:val="00647B20"/>
    <w:rsid w:val="00647C8B"/>
    <w:rsid w:val="006503D5"/>
    <w:rsid w:val="0065074C"/>
    <w:rsid w:val="00651005"/>
    <w:rsid w:val="0065197F"/>
    <w:rsid w:val="00651A9C"/>
    <w:rsid w:val="00651C0F"/>
    <w:rsid w:val="00652C3F"/>
    <w:rsid w:val="00652D73"/>
    <w:rsid w:val="00653204"/>
    <w:rsid w:val="00653721"/>
    <w:rsid w:val="0065373F"/>
    <w:rsid w:val="00653A4B"/>
    <w:rsid w:val="00655A95"/>
    <w:rsid w:val="006562F3"/>
    <w:rsid w:val="00660278"/>
    <w:rsid w:val="006602A7"/>
    <w:rsid w:val="00660BC4"/>
    <w:rsid w:val="0066118D"/>
    <w:rsid w:val="00661405"/>
    <w:rsid w:val="0066142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A17"/>
    <w:rsid w:val="00665C6C"/>
    <w:rsid w:val="00665CDF"/>
    <w:rsid w:val="00666157"/>
    <w:rsid w:val="00666B47"/>
    <w:rsid w:val="00667238"/>
    <w:rsid w:val="00667249"/>
    <w:rsid w:val="00667524"/>
    <w:rsid w:val="00667C6B"/>
    <w:rsid w:val="00667DEC"/>
    <w:rsid w:val="00667E11"/>
    <w:rsid w:val="00667FE6"/>
    <w:rsid w:val="006708BD"/>
    <w:rsid w:val="00670D8F"/>
    <w:rsid w:val="0067190B"/>
    <w:rsid w:val="00671DB2"/>
    <w:rsid w:val="00671FC1"/>
    <w:rsid w:val="00672B52"/>
    <w:rsid w:val="00672D60"/>
    <w:rsid w:val="0067315D"/>
    <w:rsid w:val="0067375D"/>
    <w:rsid w:val="00674E46"/>
    <w:rsid w:val="006751AA"/>
    <w:rsid w:val="006758B3"/>
    <w:rsid w:val="00675C51"/>
    <w:rsid w:val="006767A0"/>
    <w:rsid w:val="00680454"/>
    <w:rsid w:val="00680CAB"/>
    <w:rsid w:val="00681968"/>
    <w:rsid w:val="006826A8"/>
    <w:rsid w:val="00682B8D"/>
    <w:rsid w:val="00683119"/>
    <w:rsid w:val="00684BAC"/>
    <w:rsid w:val="00690BB6"/>
    <w:rsid w:val="00690E12"/>
    <w:rsid w:val="00690F24"/>
    <w:rsid w:val="006912C1"/>
    <w:rsid w:val="006925EB"/>
    <w:rsid w:val="00692C69"/>
    <w:rsid w:val="006932D0"/>
    <w:rsid w:val="0069344D"/>
    <w:rsid w:val="00693FC7"/>
    <w:rsid w:val="00694B4E"/>
    <w:rsid w:val="00695133"/>
    <w:rsid w:val="006951BB"/>
    <w:rsid w:val="00695344"/>
    <w:rsid w:val="00695F02"/>
    <w:rsid w:val="00697457"/>
    <w:rsid w:val="006A06F7"/>
    <w:rsid w:val="006A09AA"/>
    <w:rsid w:val="006A106A"/>
    <w:rsid w:val="006A28F0"/>
    <w:rsid w:val="006A30EF"/>
    <w:rsid w:val="006A35DE"/>
    <w:rsid w:val="006A3B40"/>
    <w:rsid w:val="006A3D9E"/>
    <w:rsid w:val="006A4139"/>
    <w:rsid w:val="006A4831"/>
    <w:rsid w:val="006A4BA9"/>
    <w:rsid w:val="006A652E"/>
    <w:rsid w:val="006A6A80"/>
    <w:rsid w:val="006A7DC4"/>
    <w:rsid w:val="006B039B"/>
    <w:rsid w:val="006B0640"/>
    <w:rsid w:val="006B12D4"/>
    <w:rsid w:val="006B26C1"/>
    <w:rsid w:val="006B2D43"/>
    <w:rsid w:val="006B3642"/>
    <w:rsid w:val="006B3DD2"/>
    <w:rsid w:val="006B4C2A"/>
    <w:rsid w:val="006B4DCB"/>
    <w:rsid w:val="006B547D"/>
    <w:rsid w:val="006B56EC"/>
    <w:rsid w:val="006B5DA0"/>
    <w:rsid w:val="006B620B"/>
    <w:rsid w:val="006B6FB7"/>
    <w:rsid w:val="006B7BB7"/>
    <w:rsid w:val="006C13BB"/>
    <w:rsid w:val="006C18F8"/>
    <w:rsid w:val="006C19CD"/>
    <w:rsid w:val="006C31BE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D0A3F"/>
    <w:rsid w:val="006D2541"/>
    <w:rsid w:val="006D26E6"/>
    <w:rsid w:val="006D2A29"/>
    <w:rsid w:val="006D2C6B"/>
    <w:rsid w:val="006D33F8"/>
    <w:rsid w:val="006D47B8"/>
    <w:rsid w:val="006D5DB1"/>
    <w:rsid w:val="006D5DBB"/>
    <w:rsid w:val="006D5F72"/>
    <w:rsid w:val="006D5F93"/>
    <w:rsid w:val="006D642F"/>
    <w:rsid w:val="006D7747"/>
    <w:rsid w:val="006E0804"/>
    <w:rsid w:val="006E122C"/>
    <w:rsid w:val="006E2037"/>
    <w:rsid w:val="006E3703"/>
    <w:rsid w:val="006E435B"/>
    <w:rsid w:val="006E733F"/>
    <w:rsid w:val="006E7F3C"/>
    <w:rsid w:val="006F033C"/>
    <w:rsid w:val="006F068E"/>
    <w:rsid w:val="006F0DE9"/>
    <w:rsid w:val="006F0F4E"/>
    <w:rsid w:val="006F1383"/>
    <w:rsid w:val="006F1624"/>
    <w:rsid w:val="006F185B"/>
    <w:rsid w:val="006F1DB0"/>
    <w:rsid w:val="006F2237"/>
    <w:rsid w:val="006F2246"/>
    <w:rsid w:val="006F22BD"/>
    <w:rsid w:val="006F279C"/>
    <w:rsid w:val="006F2A86"/>
    <w:rsid w:val="006F3698"/>
    <w:rsid w:val="006F3E16"/>
    <w:rsid w:val="006F4077"/>
    <w:rsid w:val="006F4323"/>
    <w:rsid w:val="006F4956"/>
    <w:rsid w:val="006F49FD"/>
    <w:rsid w:val="006F59C0"/>
    <w:rsid w:val="006F5DE9"/>
    <w:rsid w:val="006F6CCB"/>
    <w:rsid w:val="006F6E38"/>
    <w:rsid w:val="006F6F83"/>
    <w:rsid w:val="006F76A3"/>
    <w:rsid w:val="007005EF"/>
    <w:rsid w:val="00700849"/>
    <w:rsid w:val="00700C75"/>
    <w:rsid w:val="007021EA"/>
    <w:rsid w:val="007028EE"/>
    <w:rsid w:val="0070310A"/>
    <w:rsid w:val="00703441"/>
    <w:rsid w:val="0070345E"/>
    <w:rsid w:val="0070393C"/>
    <w:rsid w:val="00704670"/>
    <w:rsid w:val="00704AC4"/>
    <w:rsid w:val="00706898"/>
    <w:rsid w:val="00706A4B"/>
    <w:rsid w:val="00706A9A"/>
    <w:rsid w:val="007071E4"/>
    <w:rsid w:val="0070795A"/>
    <w:rsid w:val="00707E54"/>
    <w:rsid w:val="00707E9C"/>
    <w:rsid w:val="00710454"/>
    <w:rsid w:val="00710527"/>
    <w:rsid w:val="007117C5"/>
    <w:rsid w:val="007122BC"/>
    <w:rsid w:val="007130ED"/>
    <w:rsid w:val="00713A6A"/>
    <w:rsid w:val="00713B6F"/>
    <w:rsid w:val="0071426F"/>
    <w:rsid w:val="0071439E"/>
    <w:rsid w:val="00714883"/>
    <w:rsid w:val="00714E09"/>
    <w:rsid w:val="00715753"/>
    <w:rsid w:val="007157BC"/>
    <w:rsid w:val="00715E65"/>
    <w:rsid w:val="00717D1C"/>
    <w:rsid w:val="00720ACE"/>
    <w:rsid w:val="0072260D"/>
    <w:rsid w:val="007237E1"/>
    <w:rsid w:val="00724ECA"/>
    <w:rsid w:val="00725908"/>
    <w:rsid w:val="0072722D"/>
    <w:rsid w:val="00727E95"/>
    <w:rsid w:val="0073003D"/>
    <w:rsid w:val="00730AB2"/>
    <w:rsid w:val="0073335F"/>
    <w:rsid w:val="007340B6"/>
    <w:rsid w:val="007347E6"/>
    <w:rsid w:val="007424D1"/>
    <w:rsid w:val="00742B4A"/>
    <w:rsid w:val="00742E08"/>
    <w:rsid w:val="00744BD3"/>
    <w:rsid w:val="007454CD"/>
    <w:rsid w:val="00745D29"/>
    <w:rsid w:val="00746589"/>
    <w:rsid w:val="00746ED0"/>
    <w:rsid w:val="00747041"/>
    <w:rsid w:val="007476B1"/>
    <w:rsid w:val="0074773A"/>
    <w:rsid w:val="00750748"/>
    <w:rsid w:val="00751C2A"/>
    <w:rsid w:val="00752371"/>
    <w:rsid w:val="007529D8"/>
    <w:rsid w:val="00753561"/>
    <w:rsid w:val="00753F7A"/>
    <w:rsid w:val="00754393"/>
    <w:rsid w:val="007552B4"/>
    <w:rsid w:val="007553CA"/>
    <w:rsid w:val="007560EB"/>
    <w:rsid w:val="00756474"/>
    <w:rsid w:val="00756B5C"/>
    <w:rsid w:val="00756D4D"/>
    <w:rsid w:val="00760212"/>
    <w:rsid w:val="007607B6"/>
    <w:rsid w:val="007612F1"/>
    <w:rsid w:val="00761536"/>
    <w:rsid w:val="00762131"/>
    <w:rsid w:val="00762FD8"/>
    <w:rsid w:val="00764E50"/>
    <w:rsid w:val="00764E67"/>
    <w:rsid w:val="0076523F"/>
    <w:rsid w:val="007656CB"/>
    <w:rsid w:val="007666CB"/>
    <w:rsid w:val="00766E3F"/>
    <w:rsid w:val="0077102C"/>
    <w:rsid w:val="0077104C"/>
    <w:rsid w:val="007710E2"/>
    <w:rsid w:val="00772A3F"/>
    <w:rsid w:val="00773A3D"/>
    <w:rsid w:val="00773B8B"/>
    <w:rsid w:val="00774B1B"/>
    <w:rsid w:val="007766C4"/>
    <w:rsid w:val="00776946"/>
    <w:rsid w:val="00777014"/>
    <w:rsid w:val="007776A0"/>
    <w:rsid w:val="0077776C"/>
    <w:rsid w:val="00780049"/>
    <w:rsid w:val="00780089"/>
    <w:rsid w:val="00780668"/>
    <w:rsid w:val="007810B1"/>
    <w:rsid w:val="00781BFB"/>
    <w:rsid w:val="00782BE7"/>
    <w:rsid w:val="00782BF3"/>
    <w:rsid w:val="00782E3D"/>
    <w:rsid w:val="00782FB5"/>
    <w:rsid w:val="00783712"/>
    <w:rsid w:val="00783BFA"/>
    <w:rsid w:val="00786BC2"/>
    <w:rsid w:val="0078793B"/>
    <w:rsid w:val="0079003B"/>
    <w:rsid w:val="00790689"/>
    <w:rsid w:val="00790BBA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4B4"/>
    <w:rsid w:val="00795509"/>
    <w:rsid w:val="0079561C"/>
    <w:rsid w:val="007961DD"/>
    <w:rsid w:val="00796943"/>
    <w:rsid w:val="00796D07"/>
    <w:rsid w:val="00796F33"/>
    <w:rsid w:val="00797276"/>
    <w:rsid w:val="007A0044"/>
    <w:rsid w:val="007A16CF"/>
    <w:rsid w:val="007A17AD"/>
    <w:rsid w:val="007A2B9D"/>
    <w:rsid w:val="007A2EDE"/>
    <w:rsid w:val="007A3508"/>
    <w:rsid w:val="007A3D6A"/>
    <w:rsid w:val="007A40BB"/>
    <w:rsid w:val="007A40D3"/>
    <w:rsid w:val="007A443A"/>
    <w:rsid w:val="007A485C"/>
    <w:rsid w:val="007A52B6"/>
    <w:rsid w:val="007A53D4"/>
    <w:rsid w:val="007A7D47"/>
    <w:rsid w:val="007B037A"/>
    <w:rsid w:val="007B1B30"/>
    <w:rsid w:val="007B1CCB"/>
    <w:rsid w:val="007B1CEF"/>
    <w:rsid w:val="007B299F"/>
    <w:rsid w:val="007B3261"/>
    <w:rsid w:val="007B3601"/>
    <w:rsid w:val="007B5694"/>
    <w:rsid w:val="007B5E11"/>
    <w:rsid w:val="007B6AD6"/>
    <w:rsid w:val="007B6D32"/>
    <w:rsid w:val="007B7885"/>
    <w:rsid w:val="007B7BCA"/>
    <w:rsid w:val="007C17D7"/>
    <w:rsid w:val="007C188E"/>
    <w:rsid w:val="007C1982"/>
    <w:rsid w:val="007C1F8C"/>
    <w:rsid w:val="007C2097"/>
    <w:rsid w:val="007C3232"/>
    <w:rsid w:val="007C3944"/>
    <w:rsid w:val="007C3B15"/>
    <w:rsid w:val="007C3BFD"/>
    <w:rsid w:val="007C48D7"/>
    <w:rsid w:val="007C4C51"/>
    <w:rsid w:val="007C533C"/>
    <w:rsid w:val="007C569F"/>
    <w:rsid w:val="007C6828"/>
    <w:rsid w:val="007C682C"/>
    <w:rsid w:val="007C6E56"/>
    <w:rsid w:val="007C73FD"/>
    <w:rsid w:val="007C7887"/>
    <w:rsid w:val="007C7EA9"/>
    <w:rsid w:val="007D0002"/>
    <w:rsid w:val="007D00C2"/>
    <w:rsid w:val="007D025F"/>
    <w:rsid w:val="007D0347"/>
    <w:rsid w:val="007D0D1D"/>
    <w:rsid w:val="007D1A35"/>
    <w:rsid w:val="007D1F42"/>
    <w:rsid w:val="007D27BA"/>
    <w:rsid w:val="007D2D79"/>
    <w:rsid w:val="007D4400"/>
    <w:rsid w:val="007D5652"/>
    <w:rsid w:val="007D5B60"/>
    <w:rsid w:val="007D5BD4"/>
    <w:rsid w:val="007D71D5"/>
    <w:rsid w:val="007D736F"/>
    <w:rsid w:val="007E03A7"/>
    <w:rsid w:val="007E0B37"/>
    <w:rsid w:val="007E0D51"/>
    <w:rsid w:val="007E0E46"/>
    <w:rsid w:val="007E12E7"/>
    <w:rsid w:val="007E1873"/>
    <w:rsid w:val="007E2041"/>
    <w:rsid w:val="007E230A"/>
    <w:rsid w:val="007E236B"/>
    <w:rsid w:val="007E2824"/>
    <w:rsid w:val="007E309F"/>
    <w:rsid w:val="007E3167"/>
    <w:rsid w:val="007E480E"/>
    <w:rsid w:val="007E4A97"/>
    <w:rsid w:val="007E54EE"/>
    <w:rsid w:val="007E563D"/>
    <w:rsid w:val="007E5B6F"/>
    <w:rsid w:val="007E5D83"/>
    <w:rsid w:val="007E60B4"/>
    <w:rsid w:val="007E6161"/>
    <w:rsid w:val="007E720B"/>
    <w:rsid w:val="007E7D96"/>
    <w:rsid w:val="007F0A49"/>
    <w:rsid w:val="007F0A67"/>
    <w:rsid w:val="007F0CE5"/>
    <w:rsid w:val="007F1287"/>
    <w:rsid w:val="007F186D"/>
    <w:rsid w:val="007F29B1"/>
    <w:rsid w:val="007F2F6D"/>
    <w:rsid w:val="007F39EE"/>
    <w:rsid w:val="007F3E9B"/>
    <w:rsid w:val="007F4021"/>
    <w:rsid w:val="007F4312"/>
    <w:rsid w:val="007F45A5"/>
    <w:rsid w:val="007F4A65"/>
    <w:rsid w:val="007F5034"/>
    <w:rsid w:val="007F5696"/>
    <w:rsid w:val="007F58C9"/>
    <w:rsid w:val="007F64AA"/>
    <w:rsid w:val="007F6A4D"/>
    <w:rsid w:val="007F724B"/>
    <w:rsid w:val="007F7F9F"/>
    <w:rsid w:val="008000D1"/>
    <w:rsid w:val="008003FA"/>
    <w:rsid w:val="00800484"/>
    <w:rsid w:val="00801B2B"/>
    <w:rsid w:val="00802299"/>
    <w:rsid w:val="00802562"/>
    <w:rsid w:val="008025EF"/>
    <w:rsid w:val="008035CA"/>
    <w:rsid w:val="00803830"/>
    <w:rsid w:val="00804A9A"/>
    <w:rsid w:val="00804FF2"/>
    <w:rsid w:val="00806AB5"/>
    <w:rsid w:val="00806D0A"/>
    <w:rsid w:val="00806DB4"/>
    <w:rsid w:val="00806F8A"/>
    <w:rsid w:val="0080714D"/>
    <w:rsid w:val="00807CC5"/>
    <w:rsid w:val="008106D9"/>
    <w:rsid w:val="0081194A"/>
    <w:rsid w:val="00812C7E"/>
    <w:rsid w:val="00813942"/>
    <w:rsid w:val="00814300"/>
    <w:rsid w:val="008148B0"/>
    <w:rsid w:val="00814B7B"/>
    <w:rsid w:val="0081527A"/>
    <w:rsid w:val="00816ED5"/>
    <w:rsid w:val="00817E3D"/>
    <w:rsid w:val="00817F8A"/>
    <w:rsid w:val="0082036A"/>
    <w:rsid w:val="00820E89"/>
    <w:rsid w:val="00821DFD"/>
    <w:rsid w:val="008220D2"/>
    <w:rsid w:val="00822139"/>
    <w:rsid w:val="0082284D"/>
    <w:rsid w:val="00823F85"/>
    <w:rsid w:val="0082512E"/>
    <w:rsid w:val="00825938"/>
    <w:rsid w:val="00827DAA"/>
    <w:rsid w:val="00827F79"/>
    <w:rsid w:val="008301D1"/>
    <w:rsid w:val="00830A3C"/>
    <w:rsid w:val="00830BDC"/>
    <w:rsid w:val="00831EE7"/>
    <w:rsid w:val="00831F88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CC"/>
    <w:rsid w:val="0084158A"/>
    <w:rsid w:val="008422F1"/>
    <w:rsid w:val="00843211"/>
    <w:rsid w:val="00844368"/>
    <w:rsid w:val="008451FB"/>
    <w:rsid w:val="008456C5"/>
    <w:rsid w:val="00846574"/>
    <w:rsid w:val="008466D9"/>
    <w:rsid w:val="008479E0"/>
    <w:rsid w:val="00847BC3"/>
    <w:rsid w:val="008504D1"/>
    <w:rsid w:val="00851D0F"/>
    <w:rsid w:val="00852DFA"/>
    <w:rsid w:val="00854EBE"/>
    <w:rsid w:val="008565B5"/>
    <w:rsid w:val="0085684C"/>
    <w:rsid w:val="00856AE3"/>
    <w:rsid w:val="00857451"/>
    <w:rsid w:val="0086023A"/>
    <w:rsid w:val="00860AC6"/>
    <w:rsid w:val="00861575"/>
    <w:rsid w:val="00861A2A"/>
    <w:rsid w:val="00861A7B"/>
    <w:rsid w:val="00861E6F"/>
    <w:rsid w:val="008621CA"/>
    <w:rsid w:val="00862F33"/>
    <w:rsid w:val="00863237"/>
    <w:rsid w:val="00863DFD"/>
    <w:rsid w:val="0086409F"/>
    <w:rsid w:val="0086590B"/>
    <w:rsid w:val="00865F85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36AB"/>
    <w:rsid w:val="00873B29"/>
    <w:rsid w:val="0087415D"/>
    <w:rsid w:val="00874254"/>
    <w:rsid w:val="008766B9"/>
    <w:rsid w:val="00876C91"/>
    <w:rsid w:val="008775C3"/>
    <w:rsid w:val="00877A13"/>
    <w:rsid w:val="0088025A"/>
    <w:rsid w:val="008805B7"/>
    <w:rsid w:val="0088073A"/>
    <w:rsid w:val="0088102F"/>
    <w:rsid w:val="0088105D"/>
    <w:rsid w:val="00881BF9"/>
    <w:rsid w:val="008825F6"/>
    <w:rsid w:val="008829FD"/>
    <w:rsid w:val="00882F91"/>
    <w:rsid w:val="00884E65"/>
    <w:rsid w:val="00885FDA"/>
    <w:rsid w:val="008868A8"/>
    <w:rsid w:val="0088701D"/>
    <w:rsid w:val="0089021C"/>
    <w:rsid w:val="00891A11"/>
    <w:rsid w:val="00892105"/>
    <w:rsid w:val="008925E8"/>
    <w:rsid w:val="00892D10"/>
    <w:rsid w:val="00893247"/>
    <w:rsid w:val="008937AA"/>
    <w:rsid w:val="00895FDD"/>
    <w:rsid w:val="00897D66"/>
    <w:rsid w:val="008A1E80"/>
    <w:rsid w:val="008A210A"/>
    <w:rsid w:val="008A3887"/>
    <w:rsid w:val="008A53EC"/>
    <w:rsid w:val="008A56F0"/>
    <w:rsid w:val="008A6399"/>
    <w:rsid w:val="008A6B69"/>
    <w:rsid w:val="008A6F3A"/>
    <w:rsid w:val="008A7168"/>
    <w:rsid w:val="008A7531"/>
    <w:rsid w:val="008A78B4"/>
    <w:rsid w:val="008B0072"/>
    <w:rsid w:val="008B01DA"/>
    <w:rsid w:val="008B16F3"/>
    <w:rsid w:val="008B1946"/>
    <w:rsid w:val="008B2046"/>
    <w:rsid w:val="008B2085"/>
    <w:rsid w:val="008B2689"/>
    <w:rsid w:val="008B28C8"/>
    <w:rsid w:val="008B492A"/>
    <w:rsid w:val="008B4E4D"/>
    <w:rsid w:val="008B5A2F"/>
    <w:rsid w:val="008B6874"/>
    <w:rsid w:val="008B6E11"/>
    <w:rsid w:val="008B7599"/>
    <w:rsid w:val="008B775F"/>
    <w:rsid w:val="008C0098"/>
    <w:rsid w:val="008C0DC0"/>
    <w:rsid w:val="008C1BAA"/>
    <w:rsid w:val="008C2A8E"/>
    <w:rsid w:val="008C2BC7"/>
    <w:rsid w:val="008C2DB1"/>
    <w:rsid w:val="008C3220"/>
    <w:rsid w:val="008C3577"/>
    <w:rsid w:val="008C371F"/>
    <w:rsid w:val="008C3F21"/>
    <w:rsid w:val="008C5B8D"/>
    <w:rsid w:val="008C608A"/>
    <w:rsid w:val="008C69E6"/>
    <w:rsid w:val="008C75CA"/>
    <w:rsid w:val="008C77E0"/>
    <w:rsid w:val="008C7899"/>
    <w:rsid w:val="008D0746"/>
    <w:rsid w:val="008D22C4"/>
    <w:rsid w:val="008D263F"/>
    <w:rsid w:val="008D36A5"/>
    <w:rsid w:val="008D3D84"/>
    <w:rsid w:val="008D3D95"/>
    <w:rsid w:val="008D417F"/>
    <w:rsid w:val="008D47C1"/>
    <w:rsid w:val="008D4C0B"/>
    <w:rsid w:val="008D5AAD"/>
    <w:rsid w:val="008D5D2C"/>
    <w:rsid w:val="008D664C"/>
    <w:rsid w:val="008E0BB6"/>
    <w:rsid w:val="008E1212"/>
    <w:rsid w:val="008E126C"/>
    <w:rsid w:val="008E1CAD"/>
    <w:rsid w:val="008E2D2C"/>
    <w:rsid w:val="008E2D35"/>
    <w:rsid w:val="008E3668"/>
    <w:rsid w:val="008E436B"/>
    <w:rsid w:val="008E61EC"/>
    <w:rsid w:val="008E66FA"/>
    <w:rsid w:val="008E7318"/>
    <w:rsid w:val="008E774B"/>
    <w:rsid w:val="008F0073"/>
    <w:rsid w:val="008F124D"/>
    <w:rsid w:val="008F1BDA"/>
    <w:rsid w:val="008F2004"/>
    <w:rsid w:val="008F2292"/>
    <w:rsid w:val="008F30C9"/>
    <w:rsid w:val="008F348C"/>
    <w:rsid w:val="008F3C51"/>
    <w:rsid w:val="008F4958"/>
    <w:rsid w:val="008F497D"/>
    <w:rsid w:val="008F509A"/>
    <w:rsid w:val="008F66BE"/>
    <w:rsid w:val="008F7A39"/>
    <w:rsid w:val="008F7DAD"/>
    <w:rsid w:val="009004EF"/>
    <w:rsid w:val="00900E98"/>
    <w:rsid w:val="009022D0"/>
    <w:rsid w:val="00903419"/>
    <w:rsid w:val="009035D7"/>
    <w:rsid w:val="00903CDE"/>
    <w:rsid w:val="009049F6"/>
    <w:rsid w:val="00904E7E"/>
    <w:rsid w:val="00904ED3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1D3C"/>
    <w:rsid w:val="00913046"/>
    <w:rsid w:val="0091308D"/>
    <w:rsid w:val="00914452"/>
    <w:rsid w:val="00914C2E"/>
    <w:rsid w:val="00914F2D"/>
    <w:rsid w:val="0091555B"/>
    <w:rsid w:val="0091569E"/>
    <w:rsid w:val="00915B59"/>
    <w:rsid w:val="0091642F"/>
    <w:rsid w:val="0091683F"/>
    <w:rsid w:val="0091691D"/>
    <w:rsid w:val="00916F43"/>
    <w:rsid w:val="00917771"/>
    <w:rsid w:val="00917CAB"/>
    <w:rsid w:val="00917CB4"/>
    <w:rsid w:val="00920DC5"/>
    <w:rsid w:val="00920EE8"/>
    <w:rsid w:val="00920FBC"/>
    <w:rsid w:val="00921126"/>
    <w:rsid w:val="009218AB"/>
    <w:rsid w:val="0092231E"/>
    <w:rsid w:val="00922946"/>
    <w:rsid w:val="00922AD7"/>
    <w:rsid w:val="00923036"/>
    <w:rsid w:val="0092321E"/>
    <w:rsid w:val="0092375D"/>
    <w:rsid w:val="00924117"/>
    <w:rsid w:val="00924445"/>
    <w:rsid w:val="00924861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AE8"/>
    <w:rsid w:val="00931C22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4146A"/>
    <w:rsid w:val="00941D44"/>
    <w:rsid w:val="00941D6F"/>
    <w:rsid w:val="00942049"/>
    <w:rsid w:val="0094240F"/>
    <w:rsid w:val="009435B8"/>
    <w:rsid w:val="00945939"/>
    <w:rsid w:val="00945B9A"/>
    <w:rsid w:val="00946806"/>
    <w:rsid w:val="00946F87"/>
    <w:rsid w:val="00947396"/>
    <w:rsid w:val="00950B74"/>
    <w:rsid w:val="00952031"/>
    <w:rsid w:val="009522AD"/>
    <w:rsid w:val="009526E9"/>
    <w:rsid w:val="00952DFC"/>
    <w:rsid w:val="00953CA9"/>
    <w:rsid w:val="0095440B"/>
    <w:rsid w:val="00955B9C"/>
    <w:rsid w:val="00956473"/>
    <w:rsid w:val="00956D7B"/>
    <w:rsid w:val="0095708C"/>
    <w:rsid w:val="00957833"/>
    <w:rsid w:val="00960345"/>
    <w:rsid w:val="00960653"/>
    <w:rsid w:val="009607E3"/>
    <w:rsid w:val="009613DF"/>
    <w:rsid w:val="00961A58"/>
    <w:rsid w:val="00961E06"/>
    <w:rsid w:val="0096203B"/>
    <w:rsid w:val="0096239D"/>
    <w:rsid w:val="00962874"/>
    <w:rsid w:val="00963573"/>
    <w:rsid w:val="00963791"/>
    <w:rsid w:val="009648C5"/>
    <w:rsid w:val="009655FF"/>
    <w:rsid w:val="00965717"/>
    <w:rsid w:val="009658C4"/>
    <w:rsid w:val="009703B6"/>
    <w:rsid w:val="0097054A"/>
    <w:rsid w:val="00971856"/>
    <w:rsid w:val="0097210E"/>
    <w:rsid w:val="009723B3"/>
    <w:rsid w:val="00972B52"/>
    <w:rsid w:val="009738EA"/>
    <w:rsid w:val="00974B1A"/>
    <w:rsid w:val="00974C05"/>
    <w:rsid w:val="00975E74"/>
    <w:rsid w:val="009760D1"/>
    <w:rsid w:val="00976902"/>
    <w:rsid w:val="00976A6F"/>
    <w:rsid w:val="00976EF5"/>
    <w:rsid w:val="00977A35"/>
    <w:rsid w:val="00980F6C"/>
    <w:rsid w:val="00980FC5"/>
    <w:rsid w:val="009829B0"/>
    <w:rsid w:val="00983846"/>
    <w:rsid w:val="0098450F"/>
    <w:rsid w:val="00984F37"/>
    <w:rsid w:val="00986A7F"/>
    <w:rsid w:val="00986D54"/>
    <w:rsid w:val="00986F81"/>
    <w:rsid w:val="00987B1B"/>
    <w:rsid w:val="009901FA"/>
    <w:rsid w:val="009904FB"/>
    <w:rsid w:val="0099093E"/>
    <w:rsid w:val="00990CBE"/>
    <w:rsid w:val="0099165C"/>
    <w:rsid w:val="009918B9"/>
    <w:rsid w:val="00991D7C"/>
    <w:rsid w:val="00991DAF"/>
    <w:rsid w:val="00992C0B"/>
    <w:rsid w:val="00993DC7"/>
    <w:rsid w:val="00994048"/>
    <w:rsid w:val="00994D9F"/>
    <w:rsid w:val="00994E05"/>
    <w:rsid w:val="00995952"/>
    <w:rsid w:val="00997938"/>
    <w:rsid w:val="009A039B"/>
    <w:rsid w:val="009A0A7D"/>
    <w:rsid w:val="009A2426"/>
    <w:rsid w:val="009A3BA7"/>
    <w:rsid w:val="009A3D30"/>
    <w:rsid w:val="009A3FF4"/>
    <w:rsid w:val="009A47A9"/>
    <w:rsid w:val="009A497C"/>
    <w:rsid w:val="009A4DA6"/>
    <w:rsid w:val="009A5A87"/>
    <w:rsid w:val="009A5AA6"/>
    <w:rsid w:val="009A5F42"/>
    <w:rsid w:val="009B090A"/>
    <w:rsid w:val="009B0F33"/>
    <w:rsid w:val="009B113F"/>
    <w:rsid w:val="009B209E"/>
    <w:rsid w:val="009B5608"/>
    <w:rsid w:val="009B7E00"/>
    <w:rsid w:val="009C07F8"/>
    <w:rsid w:val="009C140B"/>
    <w:rsid w:val="009C240D"/>
    <w:rsid w:val="009C2B4F"/>
    <w:rsid w:val="009C3A25"/>
    <w:rsid w:val="009C3C1B"/>
    <w:rsid w:val="009C4128"/>
    <w:rsid w:val="009C4CBE"/>
    <w:rsid w:val="009C5B17"/>
    <w:rsid w:val="009C615D"/>
    <w:rsid w:val="009C70E2"/>
    <w:rsid w:val="009C723A"/>
    <w:rsid w:val="009C738C"/>
    <w:rsid w:val="009C74C6"/>
    <w:rsid w:val="009D062E"/>
    <w:rsid w:val="009D0A37"/>
    <w:rsid w:val="009D0DCA"/>
    <w:rsid w:val="009D0DF8"/>
    <w:rsid w:val="009D1392"/>
    <w:rsid w:val="009D13FA"/>
    <w:rsid w:val="009D21B1"/>
    <w:rsid w:val="009D2B16"/>
    <w:rsid w:val="009D36D6"/>
    <w:rsid w:val="009D397C"/>
    <w:rsid w:val="009D3F44"/>
    <w:rsid w:val="009D4518"/>
    <w:rsid w:val="009D5C48"/>
    <w:rsid w:val="009D61E9"/>
    <w:rsid w:val="009D66DA"/>
    <w:rsid w:val="009E025A"/>
    <w:rsid w:val="009E18DB"/>
    <w:rsid w:val="009E28E1"/>
    <w:rsid w:val="009E2FCD"/>
    <w:rsid w:val="009E4E82"/>
    <w:rsid w:val="009E5350"/>
    <w:rsid w:val="009E5CB1"/>
    <w:rsid w:val="009E6303"/>
    <w:rsid w:val="009E66B4"/>
    <w:rsid w:val="009E6F5A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77E"/>
    <w:rsid w:val="009F2B92"/>
    <w:rsid w:val="009F50A5"/>
    <w:rsid w:val="009F556A"/>
    <w:rsid w:val="009F5D15"/>
    <w:rsid w:val="009F608D"/>
    <w:rsid w:val="009F62E8"/>
    <w:rsid w:val="009F654D"/>
    <w:rsid w:val="009F679D"/>
    <w:rsid w:val="009F6D88"/>
    <w:rsid w:val="009F77D6"/>
    <w:rsid w:val="009F7C0E"/>
    <w:rsid w:val="00A00B77"/>
    <w:rsid w:val="00A0170A"/>
    <w:rsid w:val="00A01A0D"/>
    <w:rsid w:val="00A01AC0"/>
    <w:rsid w:val="00A021DD"/>
    <w:rsid w:val="00A02D8F"/>
    <w:rsid w:val="00A03F3E"/>
    <w:rsid w:val="00A04134"/>
    <w:rsid w:val="00A05457"/>
    <w:rsid w:val="00A0597C"/>
    <w:rsid w:val="00A06369"/>
    <w:rsid w:val="00A06EE8"/>
    <w:rsid w:val="00A071C3"/>
    <w:rsid w:val="00A10854"/>
    <w:rsid w:val="00A10CEC"/>
    <w:rsid w:val="00A1137F"/>
    <w:rsid w:val="00A117B6"/>
    <w:rsid w:val="00A117E9"/>
    <w:rsid w:val="00A12616"/>
    <w:rsid w:val="00A12DF7"/>
    <w:rsid w:val="00A13443"/>
    <w:rsid w:val="00A13CBC"/>
    <w:rsid w:val="00A14734"/>
    <w:rsid w:val="00A15991"/>
    <w:rsid w:val="00A16627"/>
    <w:rsid w:val="00A16EF1"/>
    <w:rsid w:val="00A1739F"/>
    <w:rsid w:val="00A17982"/>
    <w:rsid w:val="00A20598"/>
    <w:rsid w:val="00A20C28"/>
    <w:rsid w:val="00A22217"/>
    <w:rsid w:val="00A22E7B"/>
    <w:rsid w:val="00A235C2"/>
    <w:rsid w:val="00A23B80"/>
    <w:rsid w:val="00A2419F"/>
    <w:rsid w:val="00A241A3"/>
    <w:rsid w:val="00A2470B"/>
    <w:rsid w:val="00A24CCB"/>
    <w:rsid w:val="00A25887"/>
    <w:rsid w:val="00A25CF5"/>
    <w:rsid w:val="00A25D1E"/>
    <w:rsid w:val="00A25D95"/>
    <w:rsid w:val="00A26876"/>
    <w:rsid w:val="00A26F92"/>
    <w:rsid w:val="00A275F7"/>
    <w:rsid w:val="00A3005D"/>
    <w:rsid w:val="00A31831"/>
    <w:rsid w:val="00A31959"/>
    <w:rsid w:val="00A31B72"/>
    <w:rsid w:val="00A32CC8"/>
    <w:rsid w:val="00A33697"/>
    <w:rsid w:val="00A33B22"/>
    <w:rsid w:val="00A34168"/>
    <w:rsid w:val="00A352C4"/>
    <w:rsid w:val="00A35DC3"/>
    <w:rsid w:val="00A3693D"/>
    <w:rsid w:val="00A36A53"/>
    <w:rsid w:val="00A36DE7"/>
    <w:rsid w:val="00A37BD4"/>
    <w:rsid w:val="00A40722"/>
    <w:rsid w:val="00A40EBF"/>
    <w:rsid w:val="00A4107D"/>
    <w:rsid w:val="00A41D6E"/>
    <w:rsid w:val="00A43430"/>
    <w:rsid w:val="00A44154"/>
    <w:rsid w:val="00A4418F"/>
    <w:rsid w:val="00A44E93"/>
    <w:rsid w:val="00A47490"/>
    <w:rsid w:val="00A47709"/>
    <w:rsid w:val="00A507E4"/>
    <w:rsid w:val="00A507F6"/>
    <w:rsid w:val="00A507FF"/>
    <w:rsid w:val="00A50DA4"/>
    <w:rsid w:val="00A50F91"/>
    <w:rsid w:val="00A53E48"/>
    <w:rsid w:val="00A53ED4"/>
    <w:rsid w:val="00A54103"/>
    <w:rsid w:val="00A543D2"/>
    <w:rsid w:val="00A549EC"/>
    <w:rsid w:val="00A55288"/>
    <w:rsid w:val="00A57AF1"/>
    <w:rsid w:val="00A57CD2"/>
    <w:rsid w:val="00A6003F"/>
    <w:rsid w:val="00A61F71"/>
    <w:rsid w:val="00A6230D"/>
    <w:rsid w:val="00A64B90"/>
    <w:rsid w:val="00A65435"/>
    <w:rsid w:val="00A666B4"/>
    <w:rsid w:val="00A67870"/>
    <w:rsid w:val="00A7086C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B0C"/>
    <w:rsid w:val="00A74168"/>
    <w:rsid w:val="00A749B7"/>
    <w:rsid w:val="00A74BFC"/>
    <w:rsid w:val="00A74D35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BF9"/>
    <w:rsid w:val="00A82309"/>
    <w:rsid w:val="00A8348F"/>
    <w:rsid w:val="00A835BA"/>
    <w:rsid w:val="00A839E9"/>
    <w:rsid w:val="00A848F3"/>
    <w:rsid w:val="00A84DFD"/>
    <w:rsid w:val="00A84E7E"/>
    <w:rsid w:val="00A84FC9"/>
    <w:rsid w:val="00A84FE5"/>
    <w:rsid w:val="00A851D3"/>
    <w:rsid w:val="00A85269"/>
    <w:rsid w:val="00A85CE2"/>
    <w:rsid w:val="00A8652F"/>
    <w:rsid w:val="00A8719A"/>
    <w:rsid w:val="00A873F5"/>
    <w:rsid w:val="00A87538"/>
    <w:rsid w:val="00A901F3"/>
    <w:rsid w:val="00A90E80"/>
    <w:rsid w:val="00A9106F"/>
    <w:rsid w:val="00A91467"/>
    <w:rsid w:val="00A91983"/>
    <w:rsid w:val="00A91D5A"/>
    <w:rsid w:val="00A92D2E"/>
    <w:rsid w:val="00A931EF"/>
    <w:rsid w:val="00A93436"/>
    <w:rsid w:val="00A934EA"/>
    <w:rsid w:val="00A93C3A"/>
    <w:rsid w:val="00A95369"/>
    <w:rsid w:val="00A953C0"/>
    <w:rsid w:val="00A95B2E"/>
    <w:rsid w:val="00AA0D73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50EC"/>
    <w:rsid w:val="00AA5C49"/>
    <w:rsid w:val="00AA614B"/>
    <w:rsid w:val="00AA64F6"/>
    <w:rsid w:val="00AA6CF9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2BE0"/>
    <w:rsid w:val="00AB346B"/>
    <w:rsid w:val="00AB3EB5"/>
    <w:rsid w:val="00AB40C4"/>
    <w:rsid w:val="00AB50F8"/>
    <w:rsid w:val="00AB5127"/>
    <w:rsid w:val="00AB57A6"/>
    <w:rsid w:val="00AB5999"/>
    <w:rsid w:val="00AB5DC4"/>
    <w:rsid w:val="00AB65DE"/>
    <w:rsid w:val="00AB7C46"/>
    <w:rsid w:val="00AB7D1E"/>
    <w:rsid w:val="00AC032B"/>
    <w:rsid w:val="00AC047F"/>
    <w:rsid w:val="00AC1390"/>
    <w:rsid w:val="00AC13B2"/>
    <w:rsid w:val="00AC24B0"/>
    <w:rsid w:val="00AC277F"/>
    <w:rsid w:val="00AC4797"/>
    <w:rsid w:val="00AC4AB4"/>
    <w:rsid w:val="00AC4DE6"/>
    <w:rsid w:val="00AC559A"/>
    <w:rsid w:val="00AC6553"/>
    <w:rsid w:val="00AC70DB"/>
    <w:rsid w:val="00AC782F"/>
    <w:rsid w:val="00AD19E5"/>
    <w:rsid w:val="00AD1AB8"/>
    <w:rsid w:val="00AD1EA7"/>
    <w:rsid w:val="00AD4C8F"/>
    <w:rsid w:val="00AD6049"/>
    <w:rsid w:val="00AD6B3B"/>
    <w:rsid w:val="00AD7E26"/>
    <w:rsid w:val="00AE07A3"/>
    <w:rsid w:val="00AE1405"/>
    <w:rsid w:val="00AE277F"/>
    <w:rsid w:val="00AE3D3C"/>
    <w:rsid w:val="00AE4DA6"/>
    <w:rsid w:val="00AE4F11"/>
    <w:rsid w:val="00AE52B5"/>
    <w:rsid w:val="00AE6470"/>
    <w:rsid w:val="00AE7B2F"/>
    <w:rsid w:val="00AEFC92"/>
    <w:rsid w:val="00AF140A"/>
    <w:rsid w:val="00AF1F1B"/>
    <w:rsid w:val="00AF2000"/>
    <w:rsid w:val="00AF3424"/>
    <w:rsid w:val="00AF43BE"/>
    <w:rsid w:val="00AF489A"/>
    <w:rsid w:val="00AF571C"/>
    <w:rsid w:val="00AF62BB"/>
    <w:rsid w:val="00AF6681"/>
    <w:rsid w:val="00AF6F4A"/>
    <w:rsid w:val="00AF7D41"/>
    <w:rsid w:val="00B005A2"/>
    <w:rsid w:val="00B0088E"/>
    <w:rsid w:val="00B010BD"/>
    <w:rsid w:val="00B01568"/>
    <w:rsid w:val="00B01858"/>
    <w:rsid w:val="00B02527"/>
    <w:rsid w:val="00B026A1"/>
    <w:rsid w:val="00B02B97"/>
    <w:rsid w:val="00B033B3"/>
    <w:rsid w:val="00B03559"/>
    <w:rsid w:val="00B04531"/>
    <w:rsid w:val="00B04D19"/>
    <w:rsid w:val="00B04F41"/>
    <w:rsid w:val="00B04FDE"/>
    <w:rsid w:val="00B051DD"/>
    <w:rsid w:val="00B055A0"/>
    <w:rsid w:val="00B057A9"/>
    <w:rsid w:val="00B060FF"/>
    <w:rsid w:val="00B065A0"/>
    <w:rsid w:val="00B06786"/>
    <w:rsid w:val="00B07AA9"/>
    <w:rsid w:val="00B1080C"/>
    <w:rsid w:val="00B108A3"/>
    <w:rsid w:val="00B10DB7"/>
    <w:rsid w:val="00B111F8"/>
    <w:rsid w:val="00B11328"/>
    <w:rsid w:val="00B127B9"/>
    <w:rsid w:val="00B12878"/>
    <w:rsid w:val="00B12E6D"/>
    <w:rsid w:val="00B13646"/>
    <w:rsid w:val="00B13A8D"/>
    <w:rsid w:val="00B14E16"/>
    <w:rsid w:val="00B14F84"/>
    <w:rsid w:val="00B15440"/>
    <w:rsid w:val="00B15FA2"/>
    <w:rsid w:val="00B16881"/>
    <w:rsid w:val="00B16D7A"/>
    <w:rsid w:val="00B16E80"/>
    <w:rsid w:val="00B16F0C"/>
    <w:rsid w:val="00B1706D"/>
    <w:rsid w:val="00B171EC"/>
    <w:rsid w:val="00B206A9"/>
    <w:rsid w:val="00B2093E"/>
    <w:rsid w:val="00B2229B"/>
    <w:rsid w:val="00B22F4D"/>
    <w:rsid w:val="00B23170"/>
    <w:rsid w:val="00B2359E"/>
    <w:rsid w:val="00B23AF0"/>
    <w:rsid w:val="00B23BCA"/>
    <w:rsid w:val="00B23F19"/>
    <w:rsid w:val="00B25074"/>
    <w:rsid w:val="00B2572A"/>
    <w:rsid w:val="00B2643D"/>
    <w:rsid w:val="00B266CE"/>
    <w:rsid w:val="00B2708D"/>
    <w:rsid w:val="00B275B9"/>
    <w:rsid w:val="00B275F3"/>
    <w:rsid w:val="00B2796A"/>
    <w:rsid w:val="00B30692"/>
    <w:rsid w:val="00B30C79"/>
    <w:rsid w:val="00B318F9"/>
    <w:rsid w:val="00B31D30"/>
    <w:rsid w:val="00B325DD"/>
    <w:rsid w:val="00B3267D"/>
    <w:rsid w:val="00B327CD"/>
    <w:rsid w:val="00B328AA"/>
    <w:rsid w:val="00B329BC"/>
    <w:rsid w:val="00B32E2C"/>
    <w:rsid w:val="00B330A9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A6A"/>
    <w:rsid w:val="00B37B02"/>
    <w:rsid w:val="00B409AB"/>
    <w:rsid w:val="00B40CC1"/>
    <w:rsid w:val="00B4176A"/>
    <w:rsid w:val="00B41B85"/>
    <w:rsid w:val="00B43629"/>
    <w:rsid w:val="00B44226"/>
    <w:rsid w:val="00B45074"/>
    <w:rsid w:val="00B450C1"/>
    <w:rsid w:val="00B452EE"/>
    <w:rsid w:val="00B45D75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3B5"/>
    <w:rsid w:val="00B54413"/>
    <w:rsid w:val="00B544B3"/>
    <w:rsid w:val="00B549C9"/>
    <w:rsid w:val="00B55C40"/>
    <w:rsid w:val="00B55E53"/>
    <w:rsid w:val="00B57337"/>
    <w:rsid w:val="00B57F62"/>
    <w:rsid w:val="00B60A4F"/>
    <w:rsid w:val="00B619E8"/>
    <w:rsid w:val="00B61CEB"/>
    <w:rsid w:val="00B632EB"/>
    <w:rsid w:val="00B6386D"/>
    <w:rsid w:val="00B63E3C"/>
    <w:rsid w:val="00B64455"/>
    <w:rsid w:val="00B6472A"/>
    <w:rsid w:val="00B648EC"/>
    <w:rsid w:val="00B65041"/>
    <w:rsid w:val="00B651C2"/>
    <w:rsid w:val="00B661EF"/>
    <w:rsid w:val="00B66EF3"/>
    <w:rsid w:val="00B67D68"/>
    <w:rsid w:val="00B7063B"/>
    <w:rsid w:val="00B706E6"/>
    <w:rsid w:val="00B7117E"/>
    <w:rsid w:val="00B71D1D"/>
    <w:rsid w:val="00B72064"/>
    <w:rsid w:val="00B73EA6"/>
    <w:rsid w:val="00B74145"/>
    <w:rsid w:val="00B75768"/>
    <w:rsid w:val="00B758B5"/>
    <w:rsid w:val="00B75CCF"/>
    <w:rsid w:val="00B767D2"/>
    <w:rsid w:val="00B80593"/>
    <w:rsid w:val="00B8100D"/>
    <w:rsid w:val="00B8142A"/>
    <w:rsid w:val="00B827EC"/>
    <w:rsid w:val="00B84A3C"/>
    <w:rsid w:val="00B85328"/>
    <w:rsid w:val="00B85FAD"/>
    <w:rsid w:val="00B8616B"/>
    <w:rsid w:val="00B86BF0"/>
    <w:rsid w:val="00B86C4F"/>
    <w:rsid w:val="00B87044"/>
    <w:rsid w:val="00B87372"/>
    <w:rsid w:val="00B87B16"/>
    <w:rsid w:val="00B90278"/>
    <w:rsid w:val="00B90AA4"/>
    <w:rsid w:val="00B9251C"/>
    <w:rsid w:val="00B93772"/>
    <w:rsid w:val="00B93E51"/>
    <w:rsid w:val="00B93E80"/>
    <w:rsid w:val="00B94EA5"/>
    <w:rsid w:val="00B95ADE"/>
    <w:rsid w:val="00B971C5"/>
    <w:rsid w:val="00B97B94"/>
    <w:rsid w:val="00BA0824"/>
    <w:rsid w:val="00BA1352"/>
    <w:rsid w:val="00BA1DDB"/>
    <w:rsid w:val="00BA54EE"/>
    <w:rsid w:val="00BA554A"/>
    <w:rsid w:val="00BA57BA"/>
    <w:rsid w:val="00BA5CC1"/>
    <w:rsid w:val="00BA61C2"/>
    <w:rsid w:val="00BA6271"/>
    <w:rsid w:val="00BA7135"/>
    <w:rsid w:val="00BA7255"/>
    <w:rsid w:val="00BB060D"/>
    <w:rsid w:val="00BB1ABC"/>
    <w:rsid w:val="00BB1C5D"/>
    <w:rsid w:val="00BB3F37"/>
    <w:rsid w:val="00BB4619"/>
    <w:rsid w:val="00BB520E"/>
    <w:rsid w:val="00BB564C"/>
    <w:rsid w:val="00BB5A53"/>
    <w:rsid w:val="00BB5C55"/>
    <w:rsid w:val="00BB67DE"/>
    <w:rsid w:val="00BB6A9E"/>
    <w:rsid w:val="00BB7AFF"/>
    <w:rsid w:val="00BB7C83"/>
    <w:rsid w:val="00BC0285"/>
    <w:rsid w:val="00BC04C4"/>
    <w:rsid w:val="00BC1042"/>
    <w:rsid w:val="00BC17CF"/>
    <w:rsid w:val="00BC1C4D"/>
    <w:rsid w:val="00BC228E"/>
    <w:rsid w:val="00BC2512"/>
    <w:rsid w:val="00BC33B0"/>
    <w:rsid w:val="00BC4236"/>
    <w:rsid w:val="00BC48AD"/>
    <w:rsid w:val="00BC50DC"/>
    <w:rsid w:val="00BC54A0"/>
    <w:rsid w:val="00BC78DB"/>
    <w:rsid w:val="00BC7E7F"/>
    <w:rsid w:val="00BD0198"/>
    <w:rsid w:val="00BD02A8"/>
    <w:rsid w:val="00BD094D"/>
    <w:rsid w:val="00BD0CCE"/>
    <w:rsid w:val="00BD0E0F"/>
    <w:rsid w:val="00BD1D91"/>
    <w:rsid w:val="00BD2F4E"/>
    <w:rsid w:val="00BD3F1C"/>
    <w:rsid w:val="00BD5547"/>
    <w:rsid w:val="00BD651D"/>
    <w:rsid w:val="00BD65BF"/>
    <w:rsid w:val="00BD66F0"/>
    <w:rsid w:val="00BD72A8"/>
    <w:rsid w:val="00BD7314"/>
    <w:rsid w:val="00BD7788"/>
    <w:rsid w:val="00BE01EB"/>
    <w:rsid w:val="00BE0559"/>
    <w:rsid w:val="00BE077E"/>
    <w:rsid w:val="00BE1A30"/>
    <w:rsid w:val="00BE23FA"/>
    <w:rsid w:val="00BE241B"/>
    <w:rsid w:val="00BE262B"/>
    <w:rsid w:val="00BE3229"/>
    <w:rsid w:val="00BE3E1D"/>
    <w:rsid w:val="00BE49C4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650"/>
    <w:rsid w:val="00BF0CCE"/>
    <w:rsid w:val="00BF1AE1"/>
    <w:rsid w:val="00BF1B5A"/>
    <w:rsid w:val="00BF203D"/>
    <w:rsid w:val="00BF22DC"/>
    <w:rsid w:val="00BF2D67"/>
    <w:rsid w:val="00BF4429"/>
    <w:rsid w:val="00BF4576"/>
    <w:rsid w:val="00BF4897"/>
    <w:rsid w:val="00BF659C"/>
    <w:rsid w:val="00BF6C95"/>
    <w:rsid w:val="00BF7664"/>
    <w:rsid w:val="00BF7E5B"/>
    <w:rsid w:val="00C0100C"/>
    <w:rsid w:val="00C0161D"/>
    <w:rsid w:val="00C01C1A"/>
    <w:rsid w:val="00C02434"/>
    <w:rsid w:val="00C0307D"/>
    <w:rsid w:val="00C03ABD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0AAC"/>
    <w:rsid w:val="00C11202"/>
    <w:rsid w:val="00C12F04"/>
    <w:rsid w:val="00C13266"/>
    <w:rsid w:val="00C13F4B"/>
    <w:rsid w:val="00C14333"/>
    <w:rsid w:val="00C14EFA"/>
    <w:rsid w:val="00C155C7"/>
    <w:rsid w:val="00C155C8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19D"/>
    <w:rsid w:val="00C207EB"/>
    <w:rsid w:val="00C2086A"/>
    <w:rsid w:val="00C20CB1"/>
    <w:rsid w:val="00C210D6"/>
    <w:rsid w:val="00C21B30"/>
    <w:rsid w:val="00C226E1"/>
    <w:rsid w:val="00C23E82"/>
    <w:rsid w:val="00C2589B"/>
    <w:rsid w:val="00C26736"/>
    <w:rsid w:val="00C269D9"/>
    <w:rsid w:val="00C26DB8"/>
    <w:rsid w:val="00C2777D"/>
    <w:rsid w:val="00C30373"/>
    <w:rsid w:val="00C3063A"/>
    <w:rsid w:val="00C30CB2"/>
    <w:rsid w:val="00C31666"/>
    <w:rsid w:val="00C3247A"/>
    <w:rsid w:val="00C334D6"/>
    <w:rsid w:val="00C3361C"/>
    <w:rsid w:val="00C33B0F"/>
    <w:rsid w:val="00C33F61"/>
    <w:rsid w:val="00C356C3"/>
    <w:rsid w:val="00C35820"/>
    <w:rsid w:val="00C358A7"/>
    <w:rsid w:val="00C400EE"/>
    <w:rsid w:val="00C41603"/>
    <w:rsid w:val="00C41C55"/>
    <w:rsid w:val="00C41C75"/>
    <w:rsid w:val="00C41ED4"/>
    <w:rsid w:val="00C42338"/>
    <w:rsid w:val="00C42B76"/>
    <w:rsid w:val="00C43C96"/>
    <w:rsid w:val="00C44711"/>
    <w:rsid w:val="00C448F6"/>
    <w:rsid w:val="00C44C0B"/>
    <w:rsid w:val="00C45D75"/>
    <w:rsid w:val="00C4690F"/>
    <w:rsid w:val="00C470F3"/>
    <w:rsid w:val="00C47799"/>
    <w:rsid w:val="00C47B54"/>
    <w:rsid w:val="00C47B7C"/>
    <w:rsid w:val="00C50D3E"/>
    <w:rsid w:val="00C50D7C"/>
    <w:rsid w:val="00C5116F"/>
    <w:rsid w:val="00C5179A"/>
    <w:rsid w:val="00C517B1"/>
    <w:rsid w:val="00C520C5"/>
    <w:rsid w:val="00C52A00"/>
    <w:rsid w:val="00C53DE2"/>
    <w:rsid w:val="00C562F7"/>
    <w:rsid w:val="00C56F4A"/>
    <w:rsid w:val="00C56FA5"/>
    <w:rsid w:val="00C5783C"/>
    <w:rsid w:val="00C57CA8"/>
    <w:rsid w:val="00C57E41"/>
    <w:rsid w:val="00C60332"/>
    <w:rsid w:val="00C6036E"/>
    <w:rsid w:val="00C6111D"/>
    <w:rsid w:val="00C630A1"/>
    <w:rsid w:val="00C63F3D"/>
    <w:rsid w:val="00C6415E"/>
    <w:rsid w:val="00C71199"/>
    <w:rsid w:val="00C717F2"/>
    <w:rsid w:val="00C71B02"/>
    <w:rsid w:val="00C72C99"/>
    <w:rsid w:val="00C74375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80A72"/>
    <w:rsid w:val="00C8104E"/>
    <w:rsid w:val="00C81111"/>
    <w:rsid w:val="00C813C0"/>
    <w:rsid w:val="00C8158F"/>
    <w:rsid w:val="00C8383D"/>
    <w:rsid w:val="00C84434"/>
    <w:rsid w:val="00C845CA"/>
    <w:rsid w:val="00C8469F"/>
    <w:rsid w:val="00C84AA8"/>
    <w:rsid w:val="00C84FF8"/>
    <w:rsid w:val="00C85BDB"/>
    <w:rsid w:val="00C85F51"/>
    <w:rsid w:val="00C8770C"/>
    <w:rsid w:val="00C87C07"/>
    <w:rsid w:val="00C87F47"/>
    <w:rsid w:val="00C907AF"/>
    <w:rsid w:val="00C917FC"/>
    <w:rsid w:val="00C922DF"/>
    <w:rsid w:val="00C92670"/>
    <w:rsid w:val="00C9317B"/>
    <w:rsid w:val="00C93748"/>
    <w:rsid w:val="00C962F1"/>
    <w:rsid w:val="00C969BD"/>
    <w:rsid w:val="00C976FC"/>
    <w:rsid w:val="00CA1BE9"/>
    <w:rsid w:val="00CA1D29"/>
    <w:rsid w:val="00CA36FA"/>
    <w:rsid w:val="00CA386C"/>
    <w:rsid w:val="00CA3AFF"/>
    <w:rsid w:val="00CA3D5A"/>
    <w:rsid w:val="00CA42D0"/>
    <w:rsid w:val="00CA66D6"/>
    <w:rsid w:val="00CA750B"/>
    <w:rsid w:val="00CA79D3"/>
    <w:rsid w:val="00CA7AB2"/>
    <w:rsid w:val="00CA7CC7"/>
    <w:rsid w:val="00CB020C"/>
    <w:rsid w:val="00CB10CD"/>
    <w:rsid w:val="00CB135B"/>
    <w:rsid w:val="00CB31F4"/>
    <w:rsid w:val="00CB3ADB"/>
    <w:rsid w:val="00CB3F5C"/>
    <w:rsid w:val="00CB42E4"/>
    <w:rsid w:val="00CB5746"/>
    <w:rsid w:val="00CB5C2F"/>
    <w:rsid w:val="00CB609E"/>
    <w:rsid w:val="00CB7F00"/>
    <w:rsid w:val="00CC01E4"/>
    <w:rsid w:val="00CC03F1"/>
    <w:rsid w:val="00CC0456"/>
    <w:rsid w:val="00CC05EC"/>
    <w:rsid w:val="00CC09FC"/>
    <w:rsid w:val="00CC0CF1"/>
    <w:rsid w:val="00CC1980"/>
    <w:rsid w:val="00CC1C75"/>
    <w:rsid w:val="00CC2310"/>
    <w:rsid w:val="00CC2AA4"/>
    <w:rsid w:val="00CC2B5B"/>
    <w:rsid w:val="00CC2F6B"/>
    <w:rsid w:val="00CC2FFF"/>
    <w:rsid w:val="00CC3084"/>
    <w:rsid w:val="00CC3342"/>
    <w:rsid w:val="00CC44C8"/>
    <w:rsid w:val="00CC51B4"/>
    <w:rsid w:val="00CC5A0A"/>
    <w:rsid w:val="00CC64AF"/>
    <w:rsid w:val="00CD1153"/>
    <w:rsid w:val="00CD14FE"/>
    <w:rsid w:val="00CD2036"/>
    <w:rsid w:val="00CD3740"/>
    <w:rsid w:val="00CD5547"/>
    <w:rsid w:val="00CD5974"/>
    <w:rsid w:val="00CD612D"/>
    <w:rsid w:val="00CD71FC"/>
    <w:rsid w:val="00CD7C22"/>
    <w:rsid w:val="00CD7EAF"/>
    <w:rsid w:val="00CE0D90"/>
    <w:rsid w:val="00CE1654"/>
    <w:rsid w:val="00CE1791"/>
    <w:rsid w:val="00CE23B5"/>
    <w:rsid w:val="00CE2601"/>
    <w:rsid w:val="00CE277C"/>
    <w:rsid w:val="00CE45AE"/>
    <w:rsid w:val="00CE54F6"/>
    <w:rsid w:val="00CE5D17"/>
    <w:rsid w:val="00CE5E65"/>
    <w:rsid w:val="00CE69D0"/>
    <w:rsid w:val="00CF2D91"/>
    <w:rsid w:val="00CF3740"/>
    <w:rsid w:val="00CF40D9"/>
    <w:rsid w:val="00CF441D"/>
    <w:rsid w:val="00CF4681"/>
    <w:rsid w:val="00CF4FAF"/>
    <w:rsid w:val="00CF4FB9"/>
    <w:rsid w:val="00CF54D7"/>
    <w:rsid w:val="00CF7E88"/>
    <w:rsid w:val="00D0083D"/>
    <w:rsid w:val="00D00A80"/>
    <w:rsid w:val="00D01558"/>
    <w:rsid w:val="00D0210E"/>
    <w:rsid w:val="00D02560"/>
    <w:rsid w:val="00D026FB"/>
    <w:rsid w:val="00D032C0"/>
    <w:rsid w:val="00D03D8C"/>
    <w:rsid w:val="00D0506A"/>
    <w:rsid w:val="00D05171"/>
    <w:rsid w:val="00D0582B"/>
    <w:rsid w:val="00D06195"/>
    <w:rsid w:val="00D06241"/>
    <w:rsid w:val="00D065D9"/>
    <w:rsid w:val="00D06763"/>
    <w:rsid w:val="00D06F37"/>
    <w:rsid w:val="00D070A8"/>
    <w:rsid w:val="00D074E9"/>
    <w:rsid w:val="00D077D8"/>
    <w:rsid w:val="00D1074E"/>
    <w:rsid w:val="00D11394"/>
    <w:rsid w:val="00D120F9"/>
    <w:rsid w:val="00D1299B"/>
    <w:rsid w:val="00D12B1B"/>
    <w:rsid w:val="00D12B68"/>
    <w:rsid w:val="00D13A19"/>
    <w:rsid w:val="00D13B47"/>
    <w:rsid w:val="00D14813"/>
    <w:rsid w:val="00D14864"/>
    <w:rsid w:val="00D1600D"/>
    <w:rsid w:val="00D1655C"/>
    <w:rsid w:val="00D16750"/>
    <w:rsid w:val="00D16BF0"/>
    <w:rsid w:val="00D16FD0"/>
    <w:rsid w:val="00D17D38"/>
    <w:rsid w:val="00D2046B"/>
    <w:rsid w:val="00D21209"/>
    <w:rsid w:val="00D212AC"/>
    <w:rsid w:val="00D21BB1"/>
    <w:rsid w:val="00D2231B"/>
    <w:rsid w:val="00D22BBA"/>
    <w:rsid w:val="00D24BBA"/>
    <w:rsid w:val="00D2572B"/>
    <w:rsid w:val="00D262F8"/>
    <w:rsid w:val="00D27D96"/>
    <w:rsid w:val="00D30BF5"/>
    <w:rsid w:val="00D3107D"/>
    <w:rsid w:val="00D31C0F"/>
    <w:rsid w:val="00D31F12"/>
    <w:rsid w:val="00D320A8"/>
    <w:rsid w:val="00D336BA"/>
    <w:rsid w:val="00D33AE2"/>
    <w:rsid w:val="00D343BD"/>
    <w:rsid w:val="00D346F6"/>
    <w:rsid w:val="00D3561A"/>
    <w:rsid w:val="00D35930"/>
    <w:rsid w:val="00D35D0D"/>
    <w:rsid w:val="00D36003"/>
    <w:rsid w:val="00D361AA"/>
    <w:rsid w:val="00D3666A"/>
    <w:rsid w:val="00D400ED"/>
    <w:rsid w:val="00D4021C"/>
    <w:rsid w:val="00D40255"/>
    <w:rsid w:val="00D404C8"/>
    <w:rsid w:val="00D40749"/>
    <w:rsid w:val="00D4146A"/>
    <w:rsid w:val="00D414B8"/>
    <w:rsid w:val="00D424E6"/>
    <w:rsid w:val="00D42D67"/>
    <w:rsid w:val="00D42F4E"/>
    <w:rsid w:val="00D43219"/>
    <w:rsid w:val="00D43AAB"/>
    <w:rsid w:val="00D456BA"/>
    <w:rsid w:val="00D45D35"/>
    <w:rsid w:val="00D45E01"/>
    <w:rsid w:val="00D460E0"/>
    <w:rsid w:val="00D461F2"/>
    <w:rsid w:val="00D46547"/>
    <w:rsid w:val="00D467F5"/>
    <w:rsid w:val="00D4687E"/>
    <w:rsid w:val="00D46B44"/>
    <w:rsid w:val="00D4784E"/>
    <w:rsid w:val="00D4793D"/>
    <w:rsid w:val="00D506BC"/>
    <w:rsid w:val="00D50858"/>
    <w:rsid w:val="00D50EBF"/>
    <w:rsid w:val="00D50F5A"/>
    <w:rsid w:val="00D51CBB"/>
    <w:rsid w:val="00D52628"/>
    <w:rsid w:val="00D52944"/>
    <w:rsid w:val="00D52C9A"/>
    <w:rsid w:val="00D53481"/>
    <w:rsid w:val="00D535F8"/>
    <w:rsid w:val="00D538EA"/>
    <w:rsid w:val="00D54419"/>
    <w:rsid w:val="00D5474A"/>
    <w:rsid w:val="00D54A51"/>
    <w:rsid w:val="00D54F89"/>
    <w:rsid w:val="00D55F68"/>
    <w:rsid w:val="00D567CA"/>
    <w:rsid w:val="00D56EA7"/>
    <w:rsid w:val="00D57412"/>
    <w:rsid w:val="00D603B8"/>
    <w:rsid w:val="00D603E9"/>
    <w:rsid w:val="00D6163D"/>
    <w:rsid w:val="00D617EB"/>
    <w:rsid w:val="00D63189"/>
    <w:rsid w:val="00D64483"/>
    <w:rsid w:val="00D6600E"/>
    <w:rsid w:val="00D66F91"/>
    <w:rsid w:val="00D674DD"/>
    <w:rsid w:val="00D677E9"/>
    <w:rsid w:val="00D67A1D"/>
    <w:rsid w:val="00D67DAC"/>
    <w:rsid w:val="00D706E4"/>
    <w:rsid w:val="00D71356"/>
    <w:rsid w:val="00D71513"/>
    <w:rsid w:val="00D716DD"/>
    <w:rsid w:val="00D71C92"/>
    <w:rsid w:val="00D71CA8"/>
    <w:rsid w:val="00D73522"/>
    <w:rsid w:val="00D738FC"/>
    <w:rsid w:val="00D73961"/>
    <w:rsid w:val="00D7441C"/>
    <w:rsid w:val="00D74DC1"/>
    <w:rsid w:val="00D75E05"/>
    <w:rsid w:val="00D76181"/>
    <w:rsid w:val="00D80318"/>
    <w:rsid w:val="00D808A4"/>
    <w:rsid w:val="00D80957"/>
    <w:rsid w:val="00D81120"/>
    <w:rsid w:val="00D81AF5"/>
    <w:rsid w:val="00D81F6F"/>
    <w:rsid w:val="00D821BB"/>
    <w:rsid w:val="00D833EF"/>
    <w:rsid w:val="00D83E2D"/>
    <w:rsid w:val="00D85837"/>
    <w:rsid w:val="00D858F0"/>
    <w:rsid w:val="00D85BD5"/>
    <w:rsid w:val="00D862C8"/>
    <w:rsid w:val="00D86510"/>
    <w:rsid w:val="00D87818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5C55"/>
    <w:rsid w:val="00D97AE0"/>
    <w:rsid w:val="00DA1389"/>
    <w:rsid w:val="00DA13DC"/>
    <w:rsid w:val="00DA14F4"/>
    <w:rsid w:val="00DA2822"/>
    <w:rsid w:val="00DA4B19"/>
    <w:rsid w:val="00DA4EF1"/>
    <w:rsid w:val="00DA5316"/>
    <w:rsid w:val="00DA5D58"/>
    <w:rsid w:val="00DA69CD"/>
    <w:rsid w:val="00DB1984"/>
    <w:rsid w:val="00DB2F73"/>
    <w:rsid w:val="00DB3163"/>
    <w:rsid w:val="00DB3294"/>
    <w:rsid w:val="00DB3B7C"/>
    <w:rsid w:val="00DB4F62"/>
    <w:rsid w:val="00DB516A"/>
    <w:rsid w:val="00DB54F6"/>
    <w:rsid w:val="00DB56BE"/>
    <w:rsid w:val="00DB60E6"/>
    <w:rsid w:val="00DB73BE"/>
    <w:rsid w:val="00DB7406"/>
    <w:rsid w:val="00DB7698"/>
    <w:rsid w:val="00DC13E9"/>
    <w:rsid w:val="00DC151B"/>
    <w:rsid w:val="00DC3A00"/>
    <w:rsid w:val="00DC407A"/>
    <w:rsid w:val="00DC47E2"/>
    <w:rsid w:val="00DC4DDD"/>
    <w:rsid w:val="00DC5DD2"/>
    <w:rsid w:val="00DC6038"/>
    <w:rsid w:val="00DC65BB"/>
    <w:rsid w:val="00DC67BC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5934"/>
    <w:rsid w:val="00DD597B"/>
    <w:rsid w:val="00DD6542"/>
    <w:rsid w:val="00DD77B6"/>
    <w:rsid w:val="00DE1396"/>
    <w:rsid w:val="00DE2A1A"/>
    <w:rsid w:val="00DE456A"/>
    <w:rsid w:val="00DE5F67"/>
    <w:rsid w:val="00DE6059"/>
    <w:rsid w:val="00DE61BA"/>
    <w:rsid w:val="00DE64FE"/>
    <w:rsid w:val="00DE7451"/>
    <w:rsid w:val="00DE7FD1"/>
    <w:rsid w:val="00DE7FF8"/>
    <w:rsid w:val="00DF0618"/>
    <w:rsid w:val="00DF1F47"/>
    <w:rsid w:val="00DF2556"/>
    <w:rsid w:val="00DF2BC9"/>
    <w:rsid w:val="00DF3019"/>
    <w:rsid w:val="00DF3086"/>
    <w:rsid w:val="00DF3715"/>
    <w:rsid w:val="00DF63A2"/>
    <w:rsid w:val="00DF65A0"/>
    <w:rsid w:val="00DF6690"/>
    <w:rsid w:val="00DF68BC"/>
    <w:rsid w:val="00DF796D"/>
    <w:rsid w:val="00E00E47"/>
    <w:rsid w:val="00E011EA"/>
    <w:rsid w:val="00E01D54"/>
    <w:rsid w:val="00E02375"/>
    <w:rsid w:val="00E02901"/>
    <w:rsid w:val="00E03571"/>
    <w:rsid w:val="00E03B80"/>
    <w:rsid w:val="00E04286"/>
    <w:rsid w:val="00E05908"/>
    <w:rsid w:val="00E05E01"/>
    <w:rsid w:val="00E05F9C"/>
    <w:rsid w:val="00E060C5"/>
    <w:rsid w:val="00E06EF7"/>
    <w:rsid w:val="00E0753D"/>
    <w:rsid w:val="00E1021D"/>
    <w:rsid w:val="00E1096B"/>
    <w:rsid w:val="00E10D99"/>
    <w:rsid w:val="00E117B7"/>
    <w:rsid w:val="00E117CB"/>
    <w:rsid w:val="00E11C19"/>
    <w:rsid w:val="00E126BE"/>
    <w:rsid w:val="00E12AB3"/>
    <w:rsid w:val="00E13D6F"/>
    <w:rsid w:val="00E142E8"/>
    <w:rsid w:val="00E14892"/>
    <w:rsid w:val="00E151DA"/>
    <w:rsid w:val="00E1574E"/>
    <w:rsid w:val="00E1612E"/>
    <w:rsid w:val="00E16E3F"/>
    <w:rsid w:val="00E173DC"/>
    <w:rsid w:val="00E2273C"/>
    <w:rsid w:val="00E22787"/>
    <w:rsid w:val="00E23A6C"/>
    <w:rsid w:val="00E23B1C"/>
    <w:rsid w:val="00E23FC3"/>
    <w:rsid w:val="00E25141"/>
    <w:rsid w:val="00E259C7"/>
    <w:rsid w:val="00E25AB5"/>
    <w:rsid w:val="00E262BA"/>
    <w:rsid w:val="00E264EA"/>
    <w:rsid w:val="00E269CA"/>
    <w:rsid w:val="00E26BD3"/>
    <w:rsid w:val="00E26C63"/>
    <w:rsid w:val="00E270ED"/>
    <w:rsid w:val="00E27920"/>
    <w:rsid w:val="00E27ABB"/>
    <w:rsid w:val="00E30894"/>
    <w:rsid w:val="00E31359"/>
    <w:rsid w:val="00E314DC"/>
    <w:rsid w:val="00E316E3"/>
    <w:rsid w:val="00E32441"/>
    <w:rsid w:val="00E32C42"/>
    <w:rsid w:val="00E354A2"/>
    <w:rsid w:val="00E357D7"/>
    <w:rsid w:val="00E35FC3"/>
    <w:rsid w:val="00E36AE7"/>
    <w:rsid w:val="00E37F42"/>
    <w:rsid w:val="00E40565"/>
    <w:rsid w:val="00E40E99"/>
    <w:rsid w:val="00E40FBD"/>
    <w:rsid w:val="00E412D2"/>
    <w:rsid w:val="00E42BF5"/>
    <w:rsid w:val="00E42C79"/>
    <w:rsid w:val="00E431FE"/>
    <w:rsid w:val="00E438E5"/>
    <w:rsid w:val="00E43E5B"/>
    <w:rsid w:val="00E4488B"/>
    <w:rsid w:val="00E45299"/>
    <w:rsid w:val="00E459F0"/>
    <w:rsid w:val="00E45AC7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814"/>
    <w:rsid w:val="00E52B7C"/>
    <w:rsid w:val="00E52D10"/>
    <w:rsid w:val="00E52FDD"/>
    <w:rsid w:val="00E530B4"/>
    <w:rsid w:val="00E531F3"/>
    <w:rsid w:val="00E53873"/>
    <w:rsid w:val="00E53C09"/>
    <w:rsid w:val="00E54D4D"/>
    <w:rsid w:val="00E54DA8"/>
    <w:rsid w:val="00E55E03"/>
    <w:rsid w:val="00E55E18"/>
    <w:rsid w:val="00E564D7"/>
    <w:rsid w:val="00E57227"/>
    <w:rsid w:val="00E60274"/>
    <w:rsid w:val="00E60588"/>
    <w:rsid w:val="00E6162B"/>
    <w:rsid w:val="00E6191B"/>
    <w:rsid w:val="00E629AE"/>
    <w:rsid w:val="00E647F0"/>
    <w:rsid w:val="00E65333"/>
    <w:rsid w:val="00E656BA"/>
    <w:rsid w:val="00E65766"/>
    <w:rsid w:val="00E66491"/>
    <w:rsid w:val="00E665D8"/>
    <w:rsid w:val="00E6665B"/>
    <w:rsid w:val="00E66E0E"/>
    <w:rsid w:val="00E671FB"/>
    <w:rsid w:val="00E67A7F"/>
    <w:rsid w:val="00E67B25"/>
    <w:rsid w:val="00E70AAC"/>
    <w:rsid w:val="00E71343"/>
    <w:rsid w:val="00E7159B"/>
    <w:rsid w:val="00E717C8"/>
    <w:rsid w:val="00E735D0"/>
    <w:rsid w:val="00E74E44"/>
    <w:rsid w:val="00E75500"/>
    <w:rsid w:val="00E75617"/>
    <w:rsid w:val="00E7568E"/>
    <w:rsid w:val="00E76A15"/>
    <w:rsid w:val="00E807EE"/>
    <w:rsid w:val="00E80942"/>
    <w:rsid w:val="00E80AC7"/>
    <w:rsid w:val="00E81B5F"/>
    <w:rsid w:val="00E82D7C"/>
    <w:rsid w:val="00E83244"/>
    <w:rsid w:val="00E84645"/>
    <w:rsid w:val="00E84F76"/>
    <w:rsid w:val="00E865AE"/>
    <w:rsid w:val="00E876AB"/>
    <w:rsid w:val="00E879B6"/>
    <w:rsid w:val="00E87B3D"/>
    <w:rsid w:val="00E9025E"/>
    <w:rsid w:val="00E9067A"/>
    <w:rsid w:val="00E90AD5"/>
    <w:rsid w:val="00E90E9A"/>
    <w:rsid w:val="00E91412"/>
    <w:rsid w:val="00E91684"/>
    <w:rsid w:val="00E91895"/>
    <w:rsid w:val="00E91DEB"/>
    <w:rsid w:val="00E92828"/>
    <w:rsid w:val="00E93686"/>
    <w:rsid w:val="00E9375C"/>
    <w:rsid w:val="00E943F5"/>
    <w:rsid w:val="00E94F29"/>
    <w:rsid w:val="00E967E6"/>
    <w:rsid w:val="00E969B6"/>
    <w:rsid w:val="00E96CCC"/>
    <w:rsid w:val="00E9723E"/>
    <w:rsid w:val="00EA01D8"/>
    <w:rsid w:val="00EA021B"/>
    <w:rsid w:val="00EA1909"/>
    <w:rsid w:val="00EA214E"/>
    <w:rsid w:val="00EA2306"/>
    <w:rsid w:val="00EA2DD1"/>
    <w:rsid w:val="00EA3CAB"/>
    <w:rsid w:val="00EA3F68"/>
    <w:rsid w:val="00EA5365"/>
    <w:rsid w:val="00EA5AAD"/>
    <w:rsid w:val="00EA5F4C"/>
    <w:rsid w:val="00EA75BD"/>
    <w:rsid w:val="00EA7F5E"/>
    <w:rsid w:val="00EB0063"/>
    <w:rsid w:val="00EB0922"/>
    <w:rsid w:val="00EB162B"/>
    <w:rsid w:val="00EB2948"/>
    <w:rsid w:val="00EB392A"/>
    <w:rsid w:val="00EB3F95"/>
    <w:rsid w:val="00EB4010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C09B1"/>
    <w:rsid w:val="00EC1611"/>
    <w:rsid w:val="00EC26EE"/>
    <w:rsid w:val="00EC4B8F"/>
    <w:rsid w:val="00EC4C14"/>
    <w:rsid w:val="00EC4EDD"/>
    <w:rsid w:val="00EC58F7"/>
    <w:rsid w:val="00EC6CC3"/>
    <w:rsid w:val="00EC7A2B"/>
    <w:rsid w:val="00EC7B9F"/>
    <w:rsid w:val="00EC7BDD"/>
    <w:rsid w:val="00ED1999"/>
    <w:rsid w:val="00ED201A"/>
    <w:rsid w:val="00ED3D65"/>
    <w:rsid w:val="00ED5183"/>
    <w:rsid w:val="00ED5905"/>
    <w:rsid w:val="00ED5EA6"/>
    <w:rsid w:val="00ED6D6B"/>
    <w:rsid w:val="00ED6E0C"/>
    <w:rsid w:val="00ED715D"/>
    <w:rsid w:val="00ED7AE6"/>
    <w:rsid w:val="00EE0125"/>
    <w:rsid w:val="00EE0760"/>
    <w:rsid w:val="00EE08BC"/>
    <w:rsid w:val="00EE35C1"/>
    <w:rsid w:val="00EE3AF7"/>
    <w:rsid w:val="00EE3D3E"/>
    <w:rsid w:val="00EE3DDF"/>
    <w:rsid w:val="00EE47CE"/>
    <w:rsid w:val="00EE482F"/>
    <w:rsid w:val="00EE4924"/>
    <w:rsid w:val="00EE6957"/>
    <w:rsid w:val="00EE6F80"/>
    <w:rsid w:val="00EF067A"/>
    <w:rsid w:val="00EF15DB"/>
    <w:rsid w:val="00EF2165"/>
    <w:rsid w:val="00EF318E"/>
    <w:rsid w:val="00EF3264"/>
    <w:rsid w:val="00EF328B"/>
    <w:rsid w:val="00EF352A"/>
    <w:rsid w:val="00EF36C0"/>
    <w:rsid w:val="00EF3C70"/>
    <w:rsid w:val="00EF48A3"/>
    <w:rsid w:val="00EF5301"/>
    <w:rsid w:val="00EF5900"/>
    <w:rsid w:val="00EF5F03"/>
    <w:rsid w:val="00EF6CA8"/>
    <w:rsid w:val="00EF725C"/>
    <w:rsid w:val="00EF760E"/>
    <w:rsid w:val="00EF7BF7"/>
    <w:rsid w:val="00F001C1"/>
    <w:rsid w:val="00F003FE"/>
    <w:rsid w:val="00F005F2"/>
    <w:rsid w:val="00F00EDF"/>
    <w:rsid w:val="00F00F58"/>
    <w:rsid w:val="00F01643"/>
    <w:rsid w:val="00F01E52"/>
    <w:rsid w:val="00F02C60"/>
    <w:rsid w:val="00F030EC"/>
    <w:rsid w:val="00F03283"/>
    <w:rsid w:val="00F03284"/>
    <w:rsid w:val="00F03C10"/>
    <w:rsid w:val="00F040AE"/>
    <w:rsid w:val="00F045AB"/>
    <w:rsid w:val="00F04F75"/>
    <w:rsid w:val="00F06768"/>
    <w:rsid w:val="00F069EB"/>
    <w:rsid w:val="00F102E5"/>
    <w:rsid w:val="00F10F57"/>
    <w:rsid w:val="00F114C8"/>
    <w:rsid w:val="00F115FF"/>
    <w:rsid w:val="00F11AFF"/>
    <w:rsid w:val="00F12EBA"/>
    <w:rsid w:val="00F13031"/>
    <w:rsid w:val="00F131DA"/>
    <w:rsid w:val="00F13B18"/>
    <w:rsid w:val="00F145E6"/>
    <w:rsid w:val="00F15039"/>
    <w:rsid w:val="00F1562E"/>
    <w:rsid w:val="00F16BF9"/>
    <w:rsid w:val="00F1781F"/>
    <w:rsid w:val="00F17934"/>
    <w:rsid w:val="00F17A44"/>
    <w:rsid w:val="00F20583"/>
    <w:rsid w:val="00F210DE"/>
    <w:rsid w:val="00F2211B"/>
    <w:rsid w:val="00F228A2"/>
    <w:rsid w:val="00F22DA2"/>
    <w:rsid w:val="00F236A1"/>
    <w:rsid w:val="00F23E98"/>
    <w:rsid w:val="00F249A3"/>
    <w:rsid w:val="00F25722"/>
    <w:rsid w:val="00F2596C"/>
    <w:rsid w:val="00F2649D"/>
    <w:rsid w:val="00F2695F"/>
    <w:rsid w:val="00F26BF3"/>
    <w:rsid w:val="00F26C5D"/>
    <w:rsid w:val="00F26C83"/>
    <w:rsid w:val="00F30B38"/>
    <w:rsid w:val="00F30BC4"/>
    <w:rsid w:val="00F314CC"/>
    <w:rsid w:val="00F32180"/>
    <w:rsid w:val="00F3222E"/>
    <w:rsid w:val="00F32A15"/>
    <w:rsid w:val="00F33787"/>
    <w:rsid w:val="00F34942"/>
    <w:rsid w:val="00F34C77"/>
    <w:rsid w:val="00F35C59"/>
    <w:rsid w:val="00F361C0"/>
    <w:rsid w:val="00F36FFC"/>
    <w:rsid w:val="00F407DD"/>
    <w:rsid w:val="00F4093A"/>
    <w:rsid w:val="00F40B36"/>
    <w:rsid w:val="00F42DC8"/>
    <w:rsid w:val="00F42ED6"/>
    <w:rsid w:val="00F445DE"/>
    <w:rsid w:val="00F44A02"/>
    <w:rsid w:val="00F44A6B"/>
    <w:rsid w:val="00F45155"/>
    <w:rsid w:val="00F454C7"/>
    <w:rsid w:val="00F45620"/>
    <w:rsid w:val="00F4643E"/>
    <w:rsid w:val="00F46B48"/>
    <w:rsid w:val="00F46EEE"/>
    <w:rsid w:val="00F46F24"/>
    <w:rsid w:val="00F47931"/>
    <w:rsid w:val="00F47CFC"/>
    <w:rsid w:val="00F51089"/>
    <w:rsid w:val="00F5174C"/>
    <w:rsid w:val="00F5234B"/>
    <w:rsid w:val="00F5286E"/>
    <w:rsid w:val="00F52C6A"/>
    <w:rsid w:val="00F52F77"/>
    <w:rsid w:val="00F534B1"/>
    <w:rsid w:val="00F535B6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6A1"/>
    <w:rsid w:val="00F60AC9"/>
    <w:rsid w:val="00F61488"/>
    <w:rsid w:val="00F62026"/>
    <w:rsid w:val="00F6221D"/>
    <w:rsid w:val="00F62A3D"/>
    <w:rsid w:val="00F62DF0"/>
    <w:rsid w:val="00F63E26"/>
    <w:rsid w:val="00F649D1"/>
    <w:rsid w:val="00F6523F"/>
    <w:rsid w:val="00F654E2"/>
    <w:rsid w:val="00F663DB"/>
    <w:rsid w:val="00F66ADA"/>
    <w:rsid w:val="00F670D4"/>
    <w:rsid w:val="00F6755A"/>
    <w:rsid w:val="00F67D87"/>
    <w:rsid w:val="00F7094E"/>
    <w:rsid w:val="00F71235"/>
    <w:rsid w:val="00F7129E"/>
    <w:rsid w:val="00F72745"/>
    <w:rsid w:val="00F727E5"/>
    <w:rsid w:val="00F735A3"/>
    <w:rsid w:val="00F737C0"/>
    <w:rsid w:val="00F7666D"/>
    <w:rsid w:val="00F7684D"/>
    <w:rsid w:val="00F76D23"/>
    <w:rsid w:val="00F76D55"/>
    <w:rsid w:val="00F77412"/>
    <w:rsid w:val="00F77D4F"/>
    <w:rsid w:val="00F80171"/>
    <w:rsid w:val="00F81B4B"/>
    <w:rsid w:val="00F81DCA"/>
    <w:rsid w:val="00F81EFC"/>
    <w:rsid w:val="00F81F5C"/>
    <w:rsid w:val="00F823BE"/>
    <w:rsid w:val="00F82526"/>
    <w:rsid w:val="00F827C8"/>
    <w:rsid w:val="00F838F1"/>
    <w:rsid w:val="00F83DC7"/>
    <w:rsid w:val="00F83DF4"/>
    <w:rsid w:val="00F848C8"/>
    <w:rsid w:val="00F85586"/>
    <w:rsid w:val="00F85813"/>
    <w:rsid w:val="00F879D4"/>
    <w:rsid w:val="00F87AAF"/>
    <w:rsid w:val="00F90E69"/>
    <w:rsid w:val="00F90EE7"/>
    <w:rsid w:val="00F923C6"/>
    <w:rsid w:val="00F925EE"/>
    <w:rsid w:val="00F93722"/>
    <w:rsid w:val="00F94248"/>
    <w:rsid w:val="00F942C8"/>
    <w:rsid w:val="00F9489D"/>
    <w:rsid w:val="00F94D80"/>
    <w:rsid w:val="00F94FFC"/>
    <w:rsid w:val="00F955D8"/>
    <w:rsid w:val="00F957BA"/>
    <w:rsid w:val="00F95A7C"/>
    <w:rsid w:val="00F95FDF"/>
    <w:rsid w:val="00F96C30"/>
    <w:rsid w:val="00F972B4"/>
    <w:rsid w:val="00F977CB"/>
    <w:rsid w:val="00F97999"/>
    <w:rsid w:val="00FA10FA"/>
    <w:rsid w:val="00FA1A40"/>
    <w:rsid w:val="00FA1B81"/>
    <w:rsid w:val="00FA1DE4"/>
    <w:rsid w:val="00FA1E1F"/>
    <w:rsid w:val="00FA289A"/>
    <w:rsid w:val="00FA2C87"/>
    <w:rsid w:val="00FA390D"/>
    <w:rsid w:val="00FA4197"/>
    <w:rsid w:val="00FA4A06"/>
    <w:rsid w:val="00FA4E81"/>
    <w:rsid w:val="00FA4F28"/>
    <w:rsid w:val="00FA5182"/>
    <w:rsid w:val="00FA580F"/>
    <w:rsid w:val="00FA5CCC"/>
    <w:rsid w:val="00FA5E2A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31B5"/>
    <w:rsid w:val="00FB4C2F"/>
    <w:rsid w:val="00FB561E"/>
    <w:rsid w:val="00FB5CFD"/>
    <w:rsid w:val="00FB671A"/>
    <w:rsid w:val="00FB720E"/>
    <w:rsid w:val="00FC0B52"/>
    <w:rsid w:val="00FC113D"/>
    <w:rsid w:val="00FC15D5"/>
    <w:rsid w:val="00FC269F"/>
    <w:rsid w:val="00FC27C3"/>
    <w:rsid w:val="00FC3027"/>
    <w:rsid w:val="00FC475E"/>
    <w:rsid w:val="00FC6764"/>
    <w:rsid w:val="00FC6939"/>
    <w:rsid w:val="00FC6C48"/>
    <w:rsid w:val="00FC75BD"/>
    <w:rsid w:val="00FC7BA9"/>
    <w:rsid w:val="00FC7D34"/>
    <w:rsid w:val="00FD0870"/>
    <w:rsid w:val="00FD0CAA"/>
    <w:rsid w:val="00FD0D05"/>
    <w:rsid w:val="00FD0E3A"/>
    <w:rsid w:val="00FD1C40"/>
    <w:rsid w:val="00FD1C52"/>
    <w:rsid w:val="00FD3327"/>
    <w:rsid w:val="00FD39E0"/>
    <w:rsid w:val="00FD3DC0"/>
    <w:rsid w:val="00FD412A"/>
    <w:rsid w:val="00FD4139"/>
    <w:rsid w:val="00FD504C"/>
    <w:rsid w:val="00FE03C5"/>
    <w:rsid w:val="00FE04D4"/>
    <w:rsid w:val="00FE0C43"/>
    <w:rsid w:val="00FE0F30"/>
    <w:rsid w:val="00FE1A28"/>
    <w:rsid w:val="00FE2D86"/>
    <w:rsid w:val="00FE3B28"/>
    <w:rsid w:val="00FE42E5"/>
    <w:rsid w:val="00FE4DEA"/>
    <w:rsid w:val="00FE6990"/>
    <w:rsid w:val="00FE783F"/>
    <w:rsid w:val="00FF062C"/>
    <w:rsid w:val="00FF1C3C"/>
    <w:rsid w:val="00FF3CE5"/>
    <w:rsid w:val="00FF3EC0"/>
    <w:rsid w:val="00FF4919"/>
    <w:rsid w:val="00FF5577"/>
    <w:rsid w:val="00FF6BDE"/>
    <w:rsid w:val="00FF6E59"/>
    <w:rsid w:val="00FF7224"/>
    <w:rsid w:val="0388386C"/>
    <w:rsid w:val="0389C611"/>
    <w:rsid w:val="03C74078"/>
    <w:rsid w:val="03D6BF71"/>
    <w:rsid w:val="0509B1F8"/>
    <w:rsid w:val="05E79F77"/>
    <w:rsid w:val="05E943DD"/>
    <w:rsid w:val="061D5ABC"/>
    <w:rsid w:val="072EF835"/>
    <w:rsid w:val="077B8BAE"/>
    <w:rsid w:val="07C4CC41"/>
    <w:rsid w:val="0940D9B8"/>
    <w:rsid w:val="09DA7A16"/>
    <w:rsid w:val="09F8FA91"/>
    <w:rsid w:val="0C23839E"/>
    <w:rsid w:val="0E70DA57"/>
    <w:rsid w:val="0E8FAE36"/>
    <w:rsid w:val="10902C9E"/>
    <w:rsid w:val="1212D4A2"/>
    <w:rsid w:val="17194B82"/>
    <w:rsid w:val="175B1A09"/>
    <w:rsid w:val="1774B426"/>
    <w:rsid w:val="17AD4CB4"/>
    <w:rsid w:val="19F874C6"/>
    <w:rsid w:val="1A316248"/>
    <w:rsid w:val="1B8EB17D"/>
    <w:rsid w:val="1BEEC3BF"/>
    <w:rsid w:val="1C3470FB"/>
    <w:rsid w:val="1C78F180"/>
    <w:rsid w:val="1D75DF64"/>
    <w:rsid w:val="1E4D4757"/>
    <w:rsid w:val="1E7DE292"/>
    <w:rsid w:val="1E85999A"/>
    <w:rsid w:val="1F310FF2"/>
    <w:rsid w:val="2138B0C4"/>
    <w:rsid w:val="21A35C8C"/>
    <w:rsid w:val="2218DEEB"/>
    <w:rsid w:val="22A287C5"/>
    <w:rsid w:val="22E18BF8"/>
    <w:rsid w:val="235D7460"/>
    <w:rsid w:val="24DAEE0A"/>
    <w:rsid w:val="2513412F"/>
    <w:rsid w:val="2603E3B0"/>
    <w:rsid w:val="26D368FD"/>
    <w:rsid w:val="27042322"/>
    <w:rsid w:val="28295C3C"/>
    <w:rsid w:val="29D2BE17"/>
    <w:rsid w:val="2A0BF071"/>
    <w:rsid w:val="2D36DA99"/>
    <w:rsid w:val="2D739899"/>
    <w:rsid w:val="2D8F7D13"/>
    <w:rsid w:val="2DEBEF36"/>
    <w:rsid w:val="308C3016"/>
    <w:rsid w:val="32A45EF4"/>
    <w:rsid w:val="32EB135B"/>
    <w:rsid w:val="33702FB0"/>
    <w:rsid w:val="33E06A59"/>
    <w:rsid w:val="34295D16"/>
    <w:rsid w:val="359E7F5A"/>
    <w:rsid w:val="379004CD"/>
    <w:rsid w:val="3968386F"/>
    <w:rsid w:val="39FBF406"/>
    <w:rsid w:val="3A598CBB"/>
    <w:rsid w:val="3D9E0ED0"/>
    <w:rsid w:val="3EC7C559"/>
    <w:rsid w:val="3FC28911"/>
    <w:rsid w:val="403585C5"/>
    <w:rsid w:val="406D31E5"/>
    <w:rsid w:val="406E6A46"/>
    <w:rsid w:val="4117F86F"/>
    <w:rsid w:val="440A645F"/>
    <w:rsid w:val="4492FB4D"/>
    <w:rsid w:val="45313005"/>
    <w:rsid w:val="4590C45F"/>
    <w:rsid w:val="46ACA1B7"/>
    <w:rsid w:val="480B393F"/>
    <w:rsid w:val="481269E6"/>
    <w:rsid w:val="4845D590"/>
    <w:rsid w:val="48BB3433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965F3D"/>
    <w:rsid w:val="4EA5A110"/>
    <w:rsid w:val="4EF07FFD"/>
    <w:rsid w:val="502BD412"/>
    <w:rsid w:val="50D8E7DD"/>
    <w:rsid w:val="513D8006"/>
    <w:rsid w:val="543A464E"/>
    <w:rsid w:val="574665DD"/>
    <w:rsid w:val="579DC164"/>
    <w:rsid w:val="583D4183"/>
    <w:rsid w:val="5882EEBF"/>
    <w:rsid w:val="58D1900E"/>
    <w:rsid w:val="58F21C58"/>
    <w:rsid w:val="5B8CE07B"/>
    <w:rsid w:val="5D6AEB7C"/>
    <w:rsid w:val="5D8D6C2E"/>
    <w:rsid w:val="5F453ADB"/>
    <w:rsid w:val="5F47A0EB"/>
    <w:rsid w:val="5FA093C5"/>
    <w:rsid w:val="60542D50"/>
    <w:rsid w:val="610F1275"/>
    <w:rsid w:val="61D1757B"/>
    <w:rsid w:val="620CA839"/>
    <w:rsid w:val="63286D48"/>
    <w:rsid w:val="636FF84A"/>
    <w:rsid w:val="65FAC51F"/>
    <w:rsid w:val="65FDDD0D"/>
    <w:rsid w:val="665789E5"/>
    <w:rsid w:val="67DC2A49"/>
    <w:rsid w:val="687C9179"/>
    <w:rsid w:val="6894DC11"/>
    <w:rsid w:val="6A30AC72"/>
    <w:rsid w:val="6A9496DD"/>
    <w:rsid w:val="6B90087D"/>
    <w:rsid w:val="6BCDF06D"/>
    <w:rsid w:val="6D721BC9"/>
    <w:rsid w:val="6E4DB464"/>
    <w:rsid w:val="6E963B5F"/>
    <w:rsid w:val="71144ECF"/>
    <w:rsid w:val="72528C8D"/>
    <w:rsid w:val="7286778B"/>
    <w:rsid w:val="729683A4"/>
    <w:rsid w:val="74325405"/>
    <w:rsid w:val="743D1106"/>
    <w:rsid w:val="7460E845"/>
    <w:rsid w:val="77022B1B"/>
    <w:rsid w:val="7789001B"/>
    <w:rsid w:val="78ADCA9C"/>
    <w:rsid w:val="7A886D2C"/>
    <w:rsid w:val="7A91A693"/>
    <w:rsid w:val="7ACECCC6"/>
    <w:rsid w:val="7C175662"/>
    <w:rsid w:val="7C4EA51E"/>
    <w:rsid w:val="7CBFF5C5"/>
    <w:rsid w:val="7CE2878E"/>
    <w:rsid w:val="7D76C48D"/>
    <w:rsid w:val="7E6C1D38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FC89C438-5B9B-40E2-9C34-DD2384F8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D14FE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en-IE"/>
    </w:rPr>
  </w:style>
  <w:style w:type="paragraph" w:styleId="Heading1">
    <w:name w:val="heading 1"/>
    <w:basedOn w:val="Normal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logainm.i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hdphoto" Target="media/hdphoto1.wdp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wikipedia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focloir.ie/" TargetMode="External"/><Relationship Id="rId23" Type="http://schemas.openxmlformats.org/officeDocument/2006/relationships/image" Target="media/image8.png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yperlink" Target="http://www.teanglann.i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54DCB6-19F3-49BF-BE0A-D2796379D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4</TotalTime>
  <Pages>8</Pages>
  <Words>1512</Words>
  <Characters>8625</Characters>
  <Application>Microsoft Office Word</Application>
  <DocSecurity>0</DocSecurity>
  <Lines>71</Lines>
  <Paragraphs>20</Paragraphs>
  <ScaleCrop>false</ScaleCrop>
  <Company/>
  <LinksUpToDate>false</LinksUpToDate>
  <CharactersWithSpaces>10117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184</cp:revision>
  <cp:lastPrinted>2025-01-14T08:09:00Z</cp:lastPrinted>
  <dcterms:created xsi:type="dcterms:W3CDTF">2025-01-09T10:59:00Z</dcterms:created>
  <dcterms:modified xsi:type="dcterms:W3CDTF">2025-01-15T16:53:00Z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